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CDC41" w14:textId="77777777" w:rsidR="00633177" w:rsidRDefault="00633177" w:rsidP="00C1567B">
      <w:pPr>
        <w:pStyle w:val="Title"/>
      </w:pPr>
    </w:p>
    <w:p w14:paraId="485AA193" w14:textId="77777777" w:rsidR="00633177" w:rsidRDefault="00633177" w:rsidP="00C1567B">
      <w:pPr>
        <w:pStyle w:val="Title"/>
      </w:pPr>
    </w:p>
    <w:p w14:paraId="0E2F7EE4" w14:textId="7F59F35D" w:rsidR="00070A58" w:rsidRDefault="00070A58" w:rsidP="00070A58"/>
    <w:p w14:paraId="4F23A79A" w14:textId="3D2D89E1" w:rsidR="000571C1" w:rsidRPr="007043C9" w:rsidRDefault="00FF23B7" w:rsidP="000571C1">
      <w:r>
        <w:rPr>
          <w:b/>
          <w:sz w:val="52"/>
          <w:szCs w:val="52"/>
        </w:rPr>
        <w:t>2014</w:t>
      </w:r>
      <w:r w:rsidR="00DA5D03">
        <w:rPr>
          <w:b/>
          <w:sz w:val="52"/>
          <w:szCs w:val="52"/>
        </w:rPr>
        <w:t>–</w:t>
      </w:r>
      <w:r w:rsidR="000571C1" w:rsidRPr="006473AE">
        <w:rPr>
          <w:b/>
          <w:sz w:val="52"/>
          <w:szCs w:val="52"/>
        </w:rPr>
        <w:t>15 Basin</w:t>
      </w:r>
      <w:bookmarkStart w:id="0" w:name="_GoBack"/>
      <w:bookmarkEnd w:id="0"/>
      <w:r w:rsidR="000571C1" w:rsidRPr="006473AE">
        <w:rPr>
          <w:b/>
          <w:sz w:val="52"/>
          <w:szCs w:val="52"/>
        </w:rPr>
        <w:t xml:space="preserve">-scale </w:t>
      </w:r>
      <w:r w:rsidR="000571C1">
        <w:rPr>
          <w:b/>
          <w:sz w:val="52"/>
          <w:szCs w:val="52"/>
        </w:rPr>
        <w:t>e</w:t>
      </w:r>
      <w:r w:rsidR="000571C1" w:rsidRPr="006473AE">
        <w:rPr>
          <w:b/>
          <w:sz w:val="52"/>
          <w:szCs w:val="52"/>
        </w:rPr>
        <w:t>valuation of Commonwealth environmental water</w:t>
      </w:r>
      <w:r>
        <w:rPr>
          <w:b/>
          <w:sz w:val="52"/>
          <w:szCs w:val="52"/>
        </w:rPr>
        <w:t xml:space="preserve"> </w:t>
      </w:r>
      <w:r w:rsidR="003425A6">
        <w:rPr>
          <w:b/>
          <w:sz w:val="52"/>
          <w:szCs w:val="52"/>
        </w:rPr>
        <w:t>—</w:t>
      </w:r>
      <w:r w:rsidR="000571C1" w:rsidRPr="006473AE">
        <w:rPr>
          <w:b/>
          <w:sz w:val="52"/>
          <w:szCs w:val="52"/>
        </w:rPr>
        <w:t xml:space="preserve"> </w:t>
      </w:r>
      <w:r w:rsidR="000571C1">
        <w:rPr>
          <w:b/>
          <w:sz w:val="52"/>
          <w:szCs w:val="52"/>
        </w:rPr>
        <w:t>Hydrology</w:t>
      </w:r>
    </w:p>
    <w:p w14:paraId="25E19052" w14:textId="77777777" w:rsidR="00070A58" w:rsidRPr="00070A58" w:rsidRDefault="00070A58" w:rsidP="00070A58"/>
    <w:p w14:paraId="596A574E" w14:textId="3D39D0B8" w:rsidR="00984896" w:rsidRPr="00D57E19" w:rsidRDefault="00984896" w:rsidP="00633177">
      <w:pPr>
        <w:pStyle w:val="Authors"/>
        <w:spacing w:after="0"/>
      </w:pPr>
      <w:r w:rsidRPr="00D57E19">
        <w:rPr>
          <w:rStyle w:val="Strong"/>
        </w:rPr>
        <w:t>Prepared by:</w:t>
      </w:r>
      <w:r w:rsidR="006037B6" w:rsidRPr="00D57E19">
        <w:t xml:space="preserve"> </w:t>
      </w:r>
      <w:r w:rsidR="00ED7B7C">
        <w:t xml:space="preserve">Michael Stewardson and </w:t>
      </w:r>
      <w:r w:rsidR="00FF23B7">
        <w:t>Fiorenzo</w:t>
      </w:r>
      <w:r w:rsidR="00ED7B7C">
        <w:t xml:space="preserve"> Guarino</w:t>
      </w:r>
    </w:p>
    <w:p w14:paraId="5FA42A0B" w14:textId="77777777" w:rsidR="00843757" w:rsidRPr="00D57E19" w:rsidRDefault="00843757" w:rsidP="00633177">
      <w:pPr>
        <w:spacing w:after="0"/>
        <w:rPr>
          <w:lang w:eastAsia="en-AU"/>
        </w:rPr>
      </w:pPr>
    </w:p>
    <w:p w14:paraId="37EDD89D" w14:textId="77777777" w:rsidR="00125108" w:rsidRPr="00D57E19" w:rsidRDefault="00125108" w:rsidP="00633177">
      <w:pPr>
        <w:spacing w:after="0"/>
        <w:jc w:val="center"/>
      </w:pPr>
    </w:p>
    <w:p w14:paraId="3A9BD91A" w14:textId="77777777" w:rsidR="00633177" w:rsidRDefault="00633177" w:rsidP="00633177">
      <w:pPr>
        <w:pStyle w:val="DraftReport"/>
        <w:tabs>
          <w:tab w:val="left" w:pos="964"/>
          <w:tab w:val="center" w:pos="4680"/>
        </w:tabs>
        <w:spacing w:after="0"/>
      </w:pPr>
    </w:p>
    <w:p w14:paraId="07E47AAA" w14:textId="77777777" w:rsidR="00633177" w:rsidRDefault="00633177" w:rsidP="00633177">
      <w:pPr>
        <w:pStyle w:val="DraftReport"/>
        <w:tabs>
          <w:tab w:val="left" w:pos="964"/>
          <w:tab w:val="center" w:pos="4680"/>
        </w:tabs>
        <w:spacing w:after="0"/>
      </w:pPr>
    </w:p>
    <w:p w14:paraId="6342726B" w14:textId="77777777" w:rsidR="00633177" w:rsidRDefault="00633177" w:rsidP="00633177">
      <w:pPr>
        <w:pStyle w:val="DraftReport"/>
        <w:tabs>
          <w:tab w:val="left" w:pos="964"/>
          <w:tab w:val="center" w:pos="4680"/>
        </w:tabs>
        <w:spacing w:after="0"/>
      </w:pPr>
    </w:p>
    <w:p w14:paraId="072C6896" w14:textId="77777777" w:rsidR="00633177" w:rsidRDefault="00633177" w:rsidP="003301F3">
      <w:pPr>
        <w:pStyle w:val="DraftReport"/>
        <w:tabs>
          <w:tab w:val="left" w:pos="964"/>
          <w:tab w:val="center" w:pos="4680"/>
        </w:tabs>
        <w:spacing w:after="0"/>
        <w:jc w:val="right"/>
      </w:pPr>
    </w:p>
    <w:p w14:paraId="4DB503AE" w14:textId="21117564" w:rsidR="00712855"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60800" behindDoc="0" locked="0" layoutInCell="1" allowOverlap="1" wp14:anchorId="176C917B" wp14:editId="3B15E9FC">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lum bright="20000" contrast="-100000"/>
                      <a:grayscl/>
                      <a:extLst>
                        <a:ext uri="{28A0092B-C50C-407E-A947-70E740481C1C}">
                          <a14:useLocalDpi xmlns:a14="http://schemas.microsoft.com/office/drawing/2010/main"/>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FF23B7">
        <w:t>Final</w:t>
      </w:r>
      <w:r w:rsidR="00712855" w:rsidRPr="00D57E19">
        <w:t xml:space="preserve"> </w:t>
      </w:r>
      <w:r w:rsidR="00827AFD">
        <w:t>R</w:t>
      </w:r>
      <w:r w:rsidR="00712855" w:rsidRPr="00D57E19">
        <w:t>eport</w:t>
      </w:r>
    </w:p>
    <w:p w14:paraId="1A7B0629" w14:textId="77777777" w:rsidR="008B0D4C" w:rsidRPr="00213121" w:rsidRDefault="008B0D4C" w:rsidP="005F22F0"/>
    <w:p w14:paraId="345B051A" w14:textId="170F4D37" w:rsidR="003E2B6B" w:rsidRDefault="00A31AD4" w:rsidP="00633177">
      <w:pPr>
        <w:tabs>
          <w:tab w:val="left" w:pos="1002"/>
          <w:tab w:val="center" w:pos="4513"/>
        </w:tabs>
        <w:spacing w:after="0"/>
        <w:rPr>
          <w:b/>
          <w:color w:val="330033"/>
        </w:rPr>
      </w:pPr>
      <w:r>
        <w:rPr>
          <w:b/>
          <w:color w:val="330033"/>
        </w:rPr>
        <w:tab/>
      </w:r>
      <w:r>
        <w:rPr>
          <w:b/>
          <w:color w:val="330033"/>
        </w:rPr>
        <w:tab/>
      </w:r>
      <w:r w:rsidR="00712855" w:rsidRPr="00D57E19">
        <w:rPr>
          <w:b/>
          <w:color w:val="330033"/>
        </w:rPr>
        <w:t xml:space="preserve">MDFRC Publication </w:t>
      </w:r>
      <w:r w:rsidR="008B0D4C" w:rsidRPr="005F22F0">
        <w:rPr>
          <w:b/>
          <w:color w:val="330033"/>
        </w:rPr>
        <w:t>104</w:t>
      </w:r>
      <w:r w:rsidR="00C31B84">
        <w:rPr>
          <w:b/>
          <w:color w:val="330033"/>
        </w:rPr>
        <w:t>/</w:t>
      </w:r>
      <w:r w:rsidR="00CD4CB7">
        <w:rPr>
          <w:b/>
          <w:color w:val="330033"/>
        </w:rPr>
        <w:t>2016</w:t>
      </w:r>
    </w:p>
    <w:p w14:paraId="22DF7696" w14:textId="77777777" w:rsidR="00633177" w:rsidRDefault="00633177" w:rsidP="00633177">
      <w:pPr>
        <w:tabs>
          <w:tab w:val="left" w:pos="1002"/>
          <w:tab w:val="center" w:pos="4513"/>
        </w:tabs>
        <w:spacing w:after="0"/>
        <w:rPr>
          <w:b/>
          <w:color w:val="330033"/>
        </w:rPr>
      </w:pPr>
    </w:p>
    <w:p w14:paraId="71D51E8C" w14:textId="77777777" w:rsidR="00633177" w:rsidRDefault="00633177" w:rsidP="00633177">
      <w:pPr>
        <w:tabs>
          <w:tab w:val="left" w:pos="1002"/>
          <w:tab w:val="center" w:pos="4513"/>
        </w:tabs>
        <w:spacing w:after="0"/>
        <w:rPr>
          <w:b/>
          <w:color w:val="330033"/>
        </w:rPr>
      </w:pPr>
    </w:p>
    <w:p w14:paraId="1801DAB2" w14:textId="77777777" w:rsidR="00633177" w:rsidRPr="00D57E19" w:rsidRDefault="00633177" w:rsidP="00633177">
      <w:pPr>
        <w:tabs>
          <w:tab w:val="left" w:pos="1002"/>
          <w:tab w:val="center" w:pos="4513"/>
        </w:tabs>
        <w:spacing w:after="0"/>
      </w:pPr>
    </w:p>
    <w:p w14:paraId="1A2F9FA1" w14:textId="7CA815F4" w:rsidR="00B62359" w:rsidRPr="00D57E19" w:rsidRDefault="00B62359" w:rsidP="0020742D">
      <w:pPr>
        <w:rPr>
          <w:rFonts w:cs="Arial"/>
          <w:b/>
          <w:color w:val="0070C0"/>
          <w:sz w:val="28"/>
          <w:szCs w:val="28"/>
          <w:highlight w:val="yellow"/>
        </w:rPr>
        <w:sectPr w:rsidR="00B62359" w:rsidRPr="00D57E19" w:rsidSect="001C0A8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4A715375" w14:textId="0A5BD1B6" w:rsidR="000571C1" w:rsidRDefault="000571C1" w:rsidP="000571C1">
      <w:pPr>
        <w:pStyle w:val="ReportSubtitle"/>
      </w:pPr>
      <w:r w:rsidRPr="00DE4CDB">
        <w:lastRenderedPageBreak/>
        <w:t>2014</w:t>
      </w:r>
      <w:r w:rsidR="00DA5D03">
        <w:t>–</w:t>
      </w:r>
      <w:r w:rsidRPr="00DE4CDB">
        <w:t>15 Basin</w:t>
      </w:r>
      <w:r w:rsidR="00294B16">
        <w:t>-</w:t>
      </w:r>
      <w:r w:rsidRPr="00DE4CDB">
        <w:t>scale evaluation of Commonwealth environmental water</w:t>
      </w:r>
      <w:r w:rsidR="00FF23B7">
        <w:t xml:space="preserve"> </w:t>
      </w:r>
      <w:r w:rsidR="00DA5D03">
        <w:t>—</w:t>
      </w:r>
      <w:r w:rsidRPr="00DE4CDB">
        <w:t xml:space="preserve"> </w:t>
      </w:r>
      <w:r>
        <w:t>Hydrology</w:t>
      </w:r>
      <w:r w:rsidR="00FF23B7">
        <w:t xml:space="preserve"> </w:t>
      </w:r>
    </w:p>
    <w:p w14:paraId="393C468F" w14:textId="5ECD56D7" w:rsidR="00633177" w:rsidRPr="00D57E19" w:rsidRDefault="005A487D" w:rsidP="00633177">
      <w:pPr>
        <w:pStyle w:val="PrelimTextLeftAlign"/>
      </w:pPr>
      <w:r>
        <w:t>Final</w:t>
      </w:r>
      <w:r w:rsidR="00633177" w:rsidRPr="00D57E19">
        <w:t xml:space="preserve"> Report prepared for the </w:t>
      </w:r>
      <w:r w:rsidR="002826BE">
        <w:t>Commonwealth Environmental Water Office</w:t>
      </w:r>
      <w:r w:rsidR="00633177" w:rsidRPr="00D57E19">
        <w:t xml:space="preserve"> </w:t>
      </w:r>
      <w:r w:rsidR="00DA1E7D">
        <w:t xml:space="preserve">(CEWO) </w:t>
      </w:r>
      <w:r w:rsidR="00633177" w:rsidRPr="00D57E19">
        <w:t>by The Murray</w:t>
      </w:r>
      <w:r w:rsidR="002225A2">
        <w:t>–</w:t>
      </w:r>
      <w:r w:rsidR="00633177" w:rsidRPr="00D57E19">
        <w:t>Darling Freshwater Research Centre</w:t>
      </w:r>
    </w:p>
    <w:p w14:paraId="6B4DF226" w14:textId="066776A1" w:rsidR="00633177" w:rsidRPr="00D57E19" w:rsidRDefault="00633177" w:rsidP="00294B16">
      <w:pPr>
        <w:rPr>
          <w:rFonts w:cs="Arial"/>
          <w:szCs w:val="22"/>
        </w:rPr>
      </w:pPr>
    </w:p>
    <w:p w14:paraId="284F9078" w14:textId="77777777" w:rsidR="00633177" w:rsidRPr="00D57E19" w:rsidRDefault="00633177" w:rsidP="00633177">
      <w:pPr>
        <w:pStyle w:val="PrelimText"/>
      </w:pPr>
      <w:r w:rsidRPr="00D57E19">
        <w:t>This report was prepared by The Murray</w:t>
      </w:r>
      <w:r w:rsidR="002225A2">
        <w:t>–</w:t>
      </w:r>
      <w:r w:rsidRPr="00D57E19">
        <w:t>Darling Freshwater Research Centre (MDFRC). The aim of the MDFRC is to provide the scientific knowledge necessary for the management and sustained utilisation of the Murray</w:t>
      </w:r>
      <w:r w:rsidR="002225A2">
        <w:t>–</w:t>
      </w:r>
      <w:r w:rsidRPr="00D57E19">
        <w:t xml:space="preserve">Darling Basin water resources. The MDFRC is a joint venture between </w:t>
      </w:r>
      <w:r>
        <w:t>La Trobe University and CSIRO.</w:t>
      </w:r>
    </w:p>
    <w:p w14:paraId="0F661E65" w14:textId="77777777" w:rsidR="00633177" w:rsidRPr="00D57E19" w:rsidRDefault="00633177" w:rsidP="00633177">
      <w:pPr>
        <w:jc w:val="center"/>
        <w:rPr>
          <w:rFonts w:cs="Arial"/>
          <w:szCs w:val="22"/>
        </w:rPr>
      </w:pPr>
      <w:r w:rsidRPr="00D57E19">
        <w:rPr>
          <w:rFonts w:cs="Arial"/>
          <w:noProof/>
          <w:szCs w:val="22"/>
          <w:lang w:eastAsia="en-AU"/>
        </w:rPr>
        <w:drawing>
          <wp:inline distT="0" distB="0" distL="0" distR="0" wp14:anchorId="52BE3B44" wp14:editId="66F48DEC">
            <wp:extent cx="1790700" cy="514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0700" cy="514350"/>
                    </a:xfrm>
                    <a:prstGeom prst="rect">
                      <a:avLst/>
                    </a:prstGeom>
                    <a:noFill/>
                    <a:ln>
                      <a:noFill/>
                    </a:ln>
                  </pic:spPr>
                </pic:pic>
              </a:graphicData>
            </a:graphic>
          </wp:inline>
        </w:drawing>
      </w:r>
      <w:r w:rsidRPr="00D57E19">
        <w:rPr>
          <w:rFonts w:cs="Arial"/>
          <w:noProof/>
          <w:szCs w:val="22"/>
          <w:lang w:eastAsia="en-AU"/>
        </w:rPr>
        <w:drawing>
          <wp:inline distT="0" distB="0" distL="0" distR="0" wp14:anchorId="4EF577FE" wp14:editId="71AAF2F1">
            <wp:extent cx="523875" cy="523875"/>
            <wp:effectExtent l="0" t="0" r="9525" b="9525"/>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3875" cy="523875"/>
                    </a:xfrm>
                    <a:prstGeom prst="rect">
                      <a:avLst/>
                    </a:prstGeom>
                    <a:noFill/>
                    <a:ln>
                      <a:noFill/>
                    </a:ln>
                  </pic:spPr>
                </pic:pic>
              </a:graphicData>
            </a:graphic>
          </wp:inline>
        </w:drawing>
      </w:r>
    </w:p>
    <w:p w14:paraId="5BA8B127" w14:textId="77777777" w:rsidR="00633177" w:rsidRPr="00D57E19" w:rsidRDefault="00633177" w:rsidP="00633177">
      <w:pPr>
        <w:pStyle w:val="PrelimText"/>
      </w:pPr>
      <w:r w:rsidRPr="00D57E19">
        <w:t>For further information contact:</w:t>
      </w:r>
    </w:p>
    <w:p w14:paraId="71A1024D" w14:textId="77777777" w:rsidR="00633177" w:rsidRPr="00D57E19" w:rsidRDefault="002826BE" w:rsidP="00633177">
      <w:pPr>
        <w:pStyle w:val="PrelimTextLeftAlign"/>
        <w:rPr>
          <w:rStyle w:val="Strong"/>
        </w:rPr>
      </w:pPr>
      <w:bookmarkStart w:id="6" w:name="_Toc161212724"/>
      <w:r>
        <w:rPr>
          <w:rStyle w:val="Strong"/>
        </w:rPr>
        <w:t>Ben Gawne</w:t>
      </w:r>
    </w:p>
    <w:p w14:paraId="48E23BB5" w14:textId="77777777" w:rsidR="002826BE"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D57E19">
        <w:t>The Murray</w:t>
      </w:r>
      <w:r w:rsidR="002225A2">
        <w:t>–</w:t>
      </w:r>
      <w:r w:rsidRPr="00D57E19">
        <w:t>Darling Freshwater Research Centre</w:t>
      </w:r>
      <w:bookmarkEnd w:id="6"/>
      <w:bookmarkEnd w:id="7"/>
      <w:bookmarkEnd w:id="8"/>
      <w:bookmarkEnd w:id="9"/>
      <w:bookmarkEnd w:id="10"/>
      <w:bookmarkEnd w:id="11"/>
      <w:r>
        <w:br/>
      </w:r>
      <w:bookmarkStart w:id="12" w:name="_Toc161212725"/>
      <w:bookmarkStart w:id="13" w:name="_Toc264469111"/>
      <w:bookmarkStart w:id="14" w:name="_Toc264469638"/>
      <w:bookmarkStart w:id="15" w:name="_Toc268705228"/>
      <w:bookmarkStart w:id="16" w:name="_Toc268792558"/>
      <w:bookmarkStart w:id="17" w:name="_Toc268869195"/>
      <w:r w:rsidRPr="00D57E19">
        <w:t xml:space="preserve">PO Box </w:t>
      </w:r>
      <w:bookmarkEnd w:id="12"/>
      <w:r w:rsidRPr="00D57E19">
        <w:t>991</w:t>
      </w:r>
      <w:bookmarkEnd w:id="13"/>
      <w:bookmarkEnd w:id="14"/>
      <w:bookmarkEnd w:id="15"/>
      <w:bookmarkEnd w:id="16"/>
      <w:bookmarkEnd w:id="17"/>
      <w:r w:rsidRPr="00D57E19">
        <w:t xml:space="preserve"> </w:t>
      </w:r>
      <w:r w:rsidRPr="00D57E19">
        <w:br/>
      </w:r>
      <w:bookmarkStart w:id="18" w:name="_Toc161212726"/>
      <w:bookmarkStart w:id="19" w:name="_Toc264469112"/>
      <w:bookmarkStart w:id="20" w:name="_Toc264469639"/>
      <w:bookmarkStart w:id="21" w:name="_Toc268705229"/>
      <w:bookmarkStart w:id="22" w:name="_Toc268792559"/>
      <w:bookmarkStart w:id="23" w:name="_Toc268869196"/>
      <w:r>
        <w:t>Wodonga VIC</w:t>
      </w:r>
      <w:r w:rsidRPr="00D57E19">
        <w:t xml:space="preserve"> </w:t>
      </w:r>
      <w:bookmarkEnd w:id="18"/>
      <w:r w:rsidRPr="00D57E19">
        <w:t>3689</w:t>
      </w:r>
      <w:bookmarkEnd w:id="19"/>
      <w:bookmarkEnd w:id="20"/>
      <w:bookmarkEnd w:id="21"/>
      <w:bookmarkEnd w:id="22"/>
      <w:bookmarkEnd w:id="23"/>
      <w:r>
        <w:t xml:space="preserve"> </w:t>
      </w:r>
      <w:bookmarkStart w:id="24" w:name="_Toc264469113"/>
      <w:bookmarkStart w:id="25" w:name="_Toc264469640"/>
      <w:bookmarkStart w:id="26" w:name="_Toc268705230"/>
      <w:bookmarkStart w:id="27" w:name="_Toc268792560"/>
      <w:bookmarkStart w:id="28" w:name="_Toc268869197"/>
    </w:p>
    <w:p w14:paraId="2A1972C9" w14:textId="77777777" w:rsidR="00633177" w:rsidRPr="00D57E19" w:rsidRDefault="00633177" w:rsidP="00633177">
      <w:pPr>
        <w:pStyle w:val="PrelimTextLeftAlign"/>
      </w:pPr>
      <w:r w:rsidRPr="00D57E19">
        <w:t>Ph: (02) 6024 9650</w:t>
      </w:r>
      <w:bookmarkEnd w:id="24"/>
      <w:bookmarkEnd w:id="25"/>
      <w:bookmarkEnd w:id="26"/>
      <w:bookmarkEnd w:id="27"/>
      <w:bookmarkEnd w:id="28"/>
      <w:r w:rsidRPr="00D57E19">
        <w:t xml:space="preserve"> </w:t>
      </w:r>
    </w:p>
    <w:p w14:paraId="2D554F4E" w14:textId="77777777" w:rsidR="00633177" w:rsidRPr="00D57E19" w:rsidRDefault="00633177" w:rsidP="00633177">
      <w:pPr>
        <w:rPr>
          <w:rFonts w:cs="Arial"/>
          <w:b/>
          <w:szCs w:val="22"/>
        </w:rPr>
      </w:pPr>
    </w:p>
    <w:p w14:paraId="3CD02559" w14:textId="50F0397F" w:rsidR="00633177" w:rsidRPr="00D57E19" w:rsidRDefault="00633177" w:rsidP="00633177">
      <w:pPr>
        <w:tabs>
          <w:tab w:val="left" w:pos="1418"/>
        </w:tabs>
        <w:rPr>
          <w:rFonts w:cs="Arial"/>
          <w:b/>
          <w:szCs w:val="22"/>
        </w:rPr>
      </w:pPr>
      <w:r w:rsidRPr="00D57E19">
        <w:rPr>
          <w:rFonts w:cs="Arial"/>
          <w:szCs w:val="22"/>
        </w:rPr>
        <w:t>Email:</w:t>
      </w:r>
      <w:r w:rsidRPr="00D57E19">
        <w:rPr>
          <w:rFonts w:cs="Arial"/>
          <w:szCs w:val="22"/>
        </w:rPr>
        <w:tab/>
      </w:r>
      <w:hyperlink r:id="rId16" w:history="1">
        <w:r w:rsidR="009C1BA7" w:rsidRPr="009C1BA7">
          <w:rPr>
            <w:rStyle w:val="Hyperlink"/>
          </w:rPr>
          <w:t>Ben.Gawne@</w:t>
        </w:r>
      </w:hyperlink>
      <w:r w:rsidR="00E2085B">
        <w:rPr>
          <w:rStyle w:val="Hyperlink"/>
        </w:rPr>
        <w:t>canberra</w:t>
      </w:r>
      <w:r w:rsidR="002826BE">
        <w:rPr>
          <w:rStyle w:val="Hyperlink"/>
        </w:rPr>
        <w:t>.edu.au</w:t>
      </w:r>
      <w:r w:rsidRPr="00D57E19">
        <w:rPr>
          <w:rStyle w:val="Hyperlink"/>
        </w:rPr>
        <w:br/>
      </w:r>
      <w:r w:rsidRPr="00D57E19">
        <w:rPr>
          <w:rFonts w:cs="Arial"/>
          <w:szCs w:val="22"/>
        </w:rPr>
        <w:t>Web:</w:t>
      </w:r>
      <w:r w:rsidRPr="00D57E19">
        <w:rPr>
          <w:rFonts w:cs="Arial"/>
          <w:szCs w:val="22"/>
        </w:rPr>
        <w:tab/>
      </w:r>
      <w:hyperlink r:id="rId17" w:history="1">
        <w:r w:rsidRPr="00D57E19">
          <w:rPr>
            <w:rStyle w:val="Hyperlink"/>
          </w:rPr>
          <w:t>www.mdfrc.org.au</w:t>
        </w:r>
      </w:hyperlink>
      <w:r w:rsidRPr="00D57E19">
        <w:rPr>
          <w:rFonts w:cs="Arial"/>
          <w:szCs w:val="22"/>
        </w:rPr>
        <w:br/>
        <w:t>Enquiries:</w:t>
      </w:r>
      <w:r w:rsidRPr="00D57E19">
        <w:rPr>
          <w:rFonts w:cs="Arial"/>
          <w:szCs w:val="22"/>
        </w:rPr>
        <w:tab/>
      </w:r>
      <w:hyperlink r:id="rId18" w:history="1">
        <w:r w:rsidRPr="00955B72">
          <w:rPr>
            <w:rStyle w:val="Hyperlink"/>
          </w:rPr>
          <w:t>mdfrc@latrobe.edu.au</w:t>
        </w:r>
      </w:hyperlink>
      <w:r>
        <w:t xml:space="preserve"> </w:t>
      </w:r>
    </w:p>
    <w:p w14:paraId="1835A226" w14:textId="77777777" w:rsidR="00633177" w:rsidRPr="00D57E19"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5C9A44F9" w14:textId="742278DD" w:rsidR="00633177" w:rsidRPr="00D57E19" w:rsidRDefault="00633177" w:rsidP="00633177">
      <w:pPr>
        <w:pStyle w:val="PrelimText"/>
      </w:pPr>
      <w:r w:rsidRPr="00D57E19">
        <w:rPr>
          <w:rStyle w:val="Strong"/>
        </w:rPr>
        <w:t>Report Citation:</w:t>
      </w:r>
      <w:r>
        <w:t xml:space="preserve"> </w:t>
      </w:r>
      <w:r w:rsidR="00ED7B7C">
        <w:t>Stewardson MJ</w:t>
      </w:r>
      <w:r w:rsidR="003301F3">
        <w:t xml:space="preserve">, </w:t>
      </w:r>
      <w:r w:rsidR="00ED7B7C">
        <w:t xml:space="preserve">Guarino </w:t>
      </w:r>
      <w:r w:rsidR="005A487D">
        <w:t>F</w:t>
      </w:r>
      <w:r w:rsidRPr="00D57E19">
        <w:t xml:space="preserve"> </w:t>
      </w:r>
      <w:r>
        <w:t>(201</w:t>
      </w:r>
      <w:r w:rsidR="002826BE">
        <w:t>6</w:t>
      </w:r>
      <w:r w:rsidRPr="00D57E19">
        <w:t xml:space="preserve">) </w:t>
      </w:r>
      <w:r w:rsidR="00DA1E7D">
        <w:t>2014</w:t>
      </w:r>
      <w:r w:rsidR="00DA5D03">
        <w:t>–</w:t>
      </w:r>
      <w:r w:rsidR="00DA1E7D">
        <w:t>15</w:t>
      </w:r>
      <w:r w:rsidR="002826BE">
        <w:t xml:space="preserve"> Basin</w:t>
      </w:r>
      <w:r w:rsidR="00DA5D03">
        <w:t>-</w:t>
      </w:r>
      <w:r w:rsidR="00DA1E7D">
        <w:t>scale evaluation of Co</w:t>
      </w:r>
      <w:r w:rsidR="00FB4EA5">
        <w:t>mmonwealth environmental water</w:t>
      </w:r>
      <w:r w:rsidR="005A487D">
        <w:t xml:space="preserve"> </w:t>
      </w:r>
      <w:r w:rsidR="00DA5D03">
        <w:t>—</w:t>
      </w:r>
      <w:r w:rsidR="00294B16">
        <w:t xml:space="preserve"> </w:t>
      </w:r>
      <w:r w:rsidR="00ED7B7C">
        <w:t>Hydrology</w:t>
      </w:r>
      <w:r w:rsidR="00C31B84">
        <w:t>. Final</w:t>
      </w:r>
      <w:r w:rsidRPr="00D57E19">
        <w:t xml:space="preserve"> Report prepared for the </w:t>
      </w:r>
      <w:r w:rsidR="005F3149">
        <w:t xml:space="preserve">Commonwealth Environmental Water Office </w:t>
      </w:r>
      <w:r w:rsidRPr="00D57E19">
        <w:t>by The Murray</w:t>
      </w:r>
      <w:r w:rsidR="002225A2">
        <w:t>–</w:t>
      </w:r>
      <w:r w:rsidRPr="00D57E19">
        <w:t xml:space="preserve">Darling Freshwater Research Centre, MDFRC Publication </w:t>
      </w:r>
      <w:r w:rsidR="008B0D4C" w:rsidRPr="005F22F0">
        <w:t>104</w:t>
      </w:r>
      <w:r w:rsidRPr="00D57E19">
        <w:t>/20</w:t>
      </w:r>
      <w:r>
        <w:t>1</w:t>
      </w:r>
      <w:r w:rsidR="002826BE">
        <w:t>6</w:t>
      </w:r>
      <w:r w:rsidR="00C31B84">
        <w:t>, November</w:t>
      </w:r>
      <w:r w:rsidR="00EF2DAA">
        <w:t>, 50</w:t>
      </w:r>
      <w:r w:rsidRPr="00D57E19">
        <w:t>pp.</w:t>
      </w:r>
      <w:bookmarkEnd w:id="29"/>
      <w:bookmarkEnd w:id="30"/>
      <w:bookmarkEnd w:id="31"/>
      <w:bookmarkEnd w:id="32"/>
      <w:bookmarkEnd w:id="33"/>
    </w:p>
    <w:p w14:paraId="2554F500" w14:textId="77777777" w:rsidR="00215963" w:rsidRDefault="00215963">
      <w:pPr>
        <w:spacing w:after="200" w:line="276" w:lineRule="auto"/>
        <w:rPr>
          <w:rFonts w:cs="Arial"/>
          <w:b/>
          <w:szCs w:val="22"/>
        </w:rPr>
      </w:pPr>
      <w:r>
        <w:br w:type="page"/>
      </w:r>
    </w:p>
    <w:p w14:paraId="507E9A67" w14:textId="77777777" w:rsidR="00A56C1F" w:rsidRPr="004335CD" w:rsidRDefault="00A56C1F" w:rsidP="00A56C1F">
      <w:r w:rsidRPr="004335CD">
        <w:lastRenderedPageBreak/>
        <w:t>This monitoring project was commissioned and funded by Commonwea</w:t>
      </w:r>
      <w:r>
        <w:t>lth Environmental Water Office.</w:t>
      </w:r>
    </w:p>
    <w:p w14:paraId="23F650FD" w14:textId="77777777" w:rsidR="00A56C1F" w:rsidRPr="004335CD" w:rsidRDefault="00A56C1F" w:rsidP="00A56C1F">
      <w:pPr>
        <w:rPr>
          <w:b/>
          <w:bCs/>
        </w:rPr>
      </w:pPr>
      <w:r w:rsidRPr="004335CD">
        <w:rPr>
          <w:b/>
          <w:bCs/>
        </w:rPr>
        <w:t xml:space="preserve">Copyright </w:t>
      </w:r>
    </w:p>
    <w:p w14:paraId="3B8DBF25" w14:textId="77777777" w:rsidR="00A56C1F" w:rsidRDefault="00A56C1F" w:rsidP="00A56C1F">
      <w:pPr>
        <w:spacing w:line="240" w:lineRule="exact"/>
      </w:pPr>
      <w:r w:rsidRPr="004335CD">
        <w:t>© Copyright Commonwealth of Australia, 201</w:t>
      </w:r>
      <w:r>
        <w:t>6</w:t>
      </w:r>
    </w:p>
    <w:p w14:paraId="47EAC1FC" w14:textId="77777777" w:rsidR="00A56C1F" w:rsidRDefault="00A56C1F" w:rsidP="00A56C1F">
      <w:pPr>
        <w:spacing w:line="240" w:lineRule="exact"/>
      </w:pPr>
      <w:r w:rsidRPr="00C1567B">
        <w:rPr>
          <w:noProof/>
          <w:sz w:val="18"/>
          <w:lang w:eastAsia="en-AU"/>
        </w:rPr>
        <w:drawing>
          <wp:anchor distT="0" distB="0" distL="114300" distR="114300" simplePos="0" relativeHeight="251699200" behindDoc="0" locked="0" layoutInCell="1" allowOverlap="1" wp14:anchorId="3DF293DA" wp14:editId="1E1EEF1C">
            <wp:simplePos x="0" y="0"/>
            <wp:positionH relativeFrom="column">
              <wp:posOffset>-14605</wp:posOffset>
            </wp:positionH>
            <wp:positionV relativeFrom="paragraph">
              <wp:posOffset>38644</wp:posOffset>
            </wp:positionV>
            <wp:extent cx="1809115" cy="628650"/>
            <wp:effectExtent l="0" t="0" r="635"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1420CEB2" w14:textId="77777777" w:rsidR="00A56C1F" w:rsidRDefault="00A56C1F" w:rsidP="00A56C1F">
      <w:pPr>
        <w:spacing w:line="240" w:lineRule="exact"/>
      </w:pPr>
    </w:p>
    <w:p w14:paraId="49A63697" w14:textId="77777777" w:rsidR="00A56C1F" w:rsidRPr="004335CD" w:rsidRDefault="00A56C1F" w:rsidP="00A56C1F">
      <w:pPr>
        <w:spacing w:line="240" w:lineRule="exact"/>
      </w:pPr>
    </w:p>
    <w:p w14:paraId="088913FA" w14:textId="77777777" w:rsidR="00A56C1F" w:rsidRPr="004335CD" w:rsidRDefault="00A56C1F" w:rsidP="00A56C1F">
      <w:r w:rsidRPr="00091AEB">
        <w:t>2014-15 Basin-scale evaluation of Co</w:t>
      </w:r>
      <w:r>
        <w:t>mmonwealth environmental water: Hydrology</w:t>
      </w:r>
      <w:r w:rsidRPr="004335CD">
        <w:t xml:space="preserve"> </w:t>
      </w:r>
      <w:r>
        <w:t xml:space="preserve">(2016) </w:t>
      </w:r>
      <w:r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0" w:history="1">
        <w:r w:rsidRPr="004335CD">
          <w:rPr>
            <w:rStyle w:val="Hyperlink"/>
          </w:rPr>
          <w:t>http://creativecommons.org/licenses/by/3.0/au/</w:t>
        </w:r>
      </w:hyperlink>
      <w:r w:rsidRPr="004335CD">
        <w:t xml:space="preserve"> </w:t>
      </w:r>
    </w:p>
    <w:p w14:paraId="0DD01E7D" w14:textId="2FCA2ECB" w:rsidR="00A56C1F" w:rsidRPr="004335CD" w:rsidRDefault="00A56C1F" w:rsidP="00A56C1F">
      <w:r w:rsidRPr="004335CD">
        <w:t xml:space="preserve">This report should be attributed as </w:t>
      </w:r>
      <w:r>
        <w:t xml:space="preserve">Stewardson MJ, Guarino </w:t>
      </w:r>
      <w:r w:rsidR="005A487D">
        <w:t>F</w:t>
      </w:r>
      <w:r w:rsidRPr="00D57E19">
        <w:t xml:space="preserve"> </w:t>
      </w:r>
      <w:r>
        <w:t>(2016</w:t>
      </w:r>
      <w:r w:rsidRPr="00D57E19">
        <w:t xml:space="preserve">) </w:t>
      </w:r>
      <w:r w:rsidRPr="00DE4CDB">
        <w:t>2014</w:t>
      </w:r>
      <w:r w:rsidR="00DA5D03">
        <w:t>–</w:t>
      </w:r>
      <w:r w:rsidRPr="00DE4CDB">
        <w:t>15 Basin-scale evaluation of Commonwealth environmental water</w:t>
      </w:r>
      <w:r w:rsidR="005A487D">
        <w:t xml:space="preserve"> </w:t>
      </w:r>
      <w:r w:rsidR="00DA5D03">
        <w:t>—</w:t>
      </w:r>
      <w:r>
        <w:t xml:space="preserve"> Hydrology. </w:t>
      </w:r>
      <w:r w:rsidRPr="00D57E19">
        <w:t xml:space="preserve">Report prepared for the </w:t>
      </w:r>
      <w:r>
        <w:t xml:space="preserve">Commonwealth Environmental Water Office </w:t>
      </w:r>
      <w:r w:rsidRPr="00D57E19">
        <w:t>by The Murray</w:t>
      </w:r>
      <w:r>
        <w:t>–</w:t>
      </w:r>
      <w:r w:rsidRPr="00D57E19">
        <w:t>Darling Freshwater Research Centre, MDFRC Publication</w:t>
      </w:r>
      <w:r w:rsidR="00C044E7">
        <w:t xml:space="preserve"> 1</w:t>
      </w:r>
      <w:r w:rsidRPr="009C1BA7">
        <w:t>04</w:t>
      </w:r>
      <w:r w:rsidRPr="00D57E19">
        <w:t>/20</w:t>
      </w:r>
      <w:r>
        <w:t>16</w:t>
      </w:r>
      <w:r w:rsidRPr="00D57E19">
        <w:t xml:space="preserve">, </w:t>
      </w:r>
      <w:r>
        <w:t>November</w:t>
      </w:r>
      <w:r w:rsidRPr="00D57E19">
        <w:t xml:space="preserve">, </w:t>
      </w:r>
      <w:r w:rsidR="00EF2DAA">
        <w:t>50</w:t>
      </w:r>
      <w:r w:rsidRPr="00D57E19">
        <w:t>pp.</w:t>
      </w:r>
    </w:p>
    <w:p w14:paraId="042E4B86" w14:textId="77777777" w:rsidR="00A56C1F" w:rsidRPr="004335CD" w:rsidRDefault="00A56C1F" w:rsidP="00A56C1F">
      <w:pPr>
        <w:rPr>
          <w:b/>
          <w:bCs/>
        </w:rPr>
      </w:pPr>
      <w:r w:rsidRPr="004335CD">
        <w:rPr>
          <w:b/>
          <w:bCs/>
        </w:rPr>
        <w:t>Disclaimer</w:t>
      </w:r>
    </w:p>
    <w:p w14:paraId="7F140A4D" w14:textId="77777777" w:rsidR="00A56C1F" w:rsidRPr="004335CD" w:rsidRDefault="00A56C1F" w:rsidP="00A56C1F">
      <w:r w:rsidRPr="004335CD">
        <w:t xml:space="preserve">The views and opinions expressed in this publication are those of the authors and do not necessarily reflect those of the Australian Government or the Minister for the Environment. </w:t>
      </w:r>
    </w:p>
    <w:p w14:paraId="3EDC15C6" w14:textId="77777777" w:rsidR="00A56C1F" w:rsidRPr="00D57E19" w:rsidRDefault="00A56C1F" w:rsidP="00A56C1F">
      <w:pPr>
        <w:pStyle w:val="PrelimHeadings"/>
      </w:pPr>
      <w:r w:rsidRPr="00221A6B">
        <w:rPr>
          <w:rFonts w:cs="Times New Roman"/>
          <w:b w:val="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C3C12B1" w14:textId="77777777" w:rsidR="00A56C1F" w:rsidRPr="004B4288" w:rsidRDefault="00A56C1F" w:rsidP="00A56C1F">
      <w:pPr>
        <w:pStyle w:val="Caption"/>
        <w:rPr>
          <w:b w:val="0"/>
          <w:sz w:val="22"/>
          <w:szCs w:val="22"/>
        </w:rPr>
      </w:pPr>
      <w:r w:rsidRPr="004B4288">
        <w:rPr>
          <w:b w:val="0"/>
          <w:sz w:val="22"/>
          <w:szCs w:val="22"/>
        </w:rPr>
        <w:t>The material contained in this publication represents the opinion of the author</w:t>
      </w:r>
      <w:r>
        <w:rPr>
          <w:b w:val="0"/>
          <w:sz w:val="22"/>
          <w:szCs w:val="22"/>
        </w:rPr>
        <w:t>(s)</w:t>
      </w:r>
      <w:r w:rsidRPr="004B4288">
        <w:rPr>
          <w:b w:val="0"/>
          <w:sz w:val="22"/>
          <w:szCs w:val="22"/>
        </w:rPr>
        <w:t xml:space="preserve"> only. Whil</w:t>
      </w:r>
      <w:r>
        <w:rPr>
          <w:b w:val="0"/>
          <w:sz w:val="22"/>
          <w:szCs w:val="22"/>
        </w:rPr>
        <w:t>e</w:t>
      </w:r>
      <w:r w:rsidRPr="004B4288">
        <w:rPr>
          <w:b w:val="0"/>
          <w:sz w:val="22"/>
          <w:szCs w:val="22"/>
        </w:rPr>
        <w:t xml:space="preserve"> every effort has been made to ensure that the information in this publication is accurate, the author</w:t>
      </w:r>
      <w:r>
        <w:rPr>
          <w:b w:val="0"/>
          <w:sz w:val="22"/>
          <w:szCs w:val="22"/>
        </w:rPr>
        <w:t>(s)</w:t>
      </w:r>
      <w:r w:rsidRPr="004B4288">
        <w:rPr>
          <w:b w:val="0"/>
          <w:sz w:val="22"/>
          <w:szCs w:val="22"/>
        </w:rPr>
        <w:t xml:space="preserve"> and MDFRC do not accept any liability for any loss or damage howsoever arising whether in contract, tort or otherwise which may be incurred by any person as a result of any reliance or use of any statement in this publication. The author</w:t>
      </w:r>
      <w:r>
        <w:rPr>
          <w:b w:val="0"/>
          <w:sz w:val="22"/>
          <w:szCs w:val="22"/>
        </w:rPr>
        <w:t>(s)</w:t>
      </w:r>
      <w:r w:rsidRPr="004B4288">
        <w:rPr>
          <w:b w:val="0"/>
          <w:sz w:val="22"/>
          <w:szCs w:val="22"/>
        </w:rPr>
        <w:t xml:space="preserve"> and MDFRC do not give any warranties in relation to the accuracy, completeness and up</w:t>
      </w:r>
      <w:r>
        <w:rPr>
          <w:b w:val="0"/>
          <w:sz w:val="22"/>
          <w:szCs w:val="22"/>
        </w:rPr>
        <w:t>-</w:t>
      </w:r>
      <w:r w:rsidRPr="004B4288">
        <w:rPr>
          <w:b w:val="0"/>
          <w:sz w:val="22"/>
          <w:szCs w:val="22"/>
        </w:rPr>
        <w:t>to</w:t>
      </w:r>
      <w:r>
        <w:rPr>
          <w:b w:val="0"/>
          <w:sz w:val="22"/>
          <w:szCs w:val="22"/>
        </w:rPr>
        <w:t>-</w:t>
      </w:r>
      <w:r w:rsidRPr="004B4288">
        <w:rPr>
          <w:b w:val="0"/>
          <w:sz w:val="22"/>
          <w:szCs w:val="22"/>
        </w:rPr>
        <w:t>date status of the information in this publication.</w:t>
      </w:r>
    </w:p>
    <w:p w14:paraId="47A5C7E6" w14:textId="77777777" w:rsidR="00A56C1F" w:rsidRPr="00D57E19" w:rsidRDefault="00A56C1F" w:rsidP="00A56C1F">
      <w:pPr>
        <w:pStyle w:val="PrelimText"/>
      </w:pPr>
      <w:r w:rsidRPr="00D57E19">
        <w:t>Where legislation implies any condition or warranty which cannot be excluded restricted or modified</w:t>
      </w:r>
      <w:r>
        <w:t>,</w:t>
      </w:r>
      <w:r w:rsidRPr="00D57E19">
        <w:t xml:space="preserve"> such condition or warranty shall be deemed to be included provided that the author’s and MDFRC’s liability for a breach of such condition or warranty is, at the option of MDFRC, limited to the supply of the services again or the cost of supplying the services again.</w:t>
      </w:r>
    </w:p>
    <w:p w14:paraId="54DEC204" w14:textId="77777777" w:rsidR="004B4288" w:rsidRDefault="004B4288" w:rsidP="00EE1434">
      <w:pPr>
        <w:pStyle w:val="PrelimHeadings"/>
      </w:pPr>
    </w:p>
    <w:p w14:paraId="13D2B818" w14:textId="72478E20" w:rsidR="00A56C1F" w:rsidRDefault="005A487D" w:rsidP="00C044E7">
      <w:r>
        <w:br w:type="page"/>
      </w:r>
    </w:p>
    <w:p w14:paraId="15ED1F2D" w14:textId="77777777" w:rsidR="00A56C1F" w:rsidRDefault="00A56C1F" w:rsidP="00A56C1F"/>
    <w:p w14:paraId="378F783C" w14:textId="77777777" w:rsidR="00A56C1F" w:rsidRPr="00D57E19" w:rsidRDefault="00A56C1F" w:rsidP="00A56C1F">
      <w:pPr>
        <w:pStyle w:val="PrelimHeadings"/>
      </w:pPr>
      <w:r w:rsidRPr="00D57E19">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871"/>
        <w:gridCol w:w="2098"/>
      </w:tblGrid>
      <w:tr w:rsidR="00A56C1F" w:rsidRPr="00213121" w14:paraId="77CEF248" w14:textId="77777777" w:rsidTr="00294B16">
        <w:tc>
          <w:tcPr>
            <w:tcW w:w="1149" w:type="dxa"/>
            <w:shd w:val="clear" w:color="auto" w:fill="D9D9D9"/>
          </w:tcPr>
          <w:p w14:paraId="1604581C" w14:textId="77777777" w:rsidR="00A56C1F" w:rsidRPr="00C044E7" w:rsidRDefault="00A56C1F" w:rsidP="00C044E7">
            <w:pPr>
              <w:pStyle w:val="TableText"/>
            </w:pPr>
            <w:r w:rsidRPr="00C044E7">
              <w:t>Version</w:t>
            </w:r>
          </w:p>
        </w:tc>
        <w:tc>
          <w:tcPr>
            <w:tcW w:w="1369" w:type="dxa"/>
            <w:shd w:val="clear" w:color="auto" w:fill="D9D9D9"/>
          </w:tcPr>
          <w:p w14:paraId="3FB4FA7F" w14:textId="77777777" w:rsidR="00A56C1F" w:rsidRPr="00C044E7" w:rsidRDefault="00A56C1F" w:rsidP="00C044E7">
            <w:pPr>
              <w:pStyle w:val="TableText"/>
            </w:pPr>
            <w:r w:rsidRPr="00C044E7">
              <w:t>Date Issued</w:t>
            </w:r>
          </w:p>
        </w:tc>
        <w:tc>
          <w:tcPr>
            <w:tcW w:w="1418" w:type="dxa"/>
            <w:shd w:val="clear" w:color="auto" w:fill="D9D9D9"/>
          </w:tcPr>
          <w:p w14:paraId="1CFAA930" w14:textId="77777777" w:rsidR="00A56C1F" w:rsidRPr="00C044E7" w:rsidRDefault="00A56C1F" w:rsidP="00C044E7">
            <w:pPr>
              <w:pStyle w:val="TableText"/>
            </w:pPr>
            <w:r w:rsidRPr="00C044E7">
              <w:t>Reviewed by</w:t>
            </w:r>
          </w:p>
        </w:tc>
        <w:tc>
          <w:tcPr>
            <w:tcW w:w="1871" w:type="dxa"/>
            <w:shd w:val="clear" w:color="auto" w:fill="D9D9D9"/>
          </w:tcPr>
          <w:p w14:paraId="5739621D" w14:textId="77777777" w:rsidR="00A56C1F" w:rsidRPr="00C044E7" w:rsidRDefault="00A56C1F" w:rsidP="00C044E7">
            <w:pPr>
              <w:pStyle w:val="TableText"/>
            </w:pPr>
            <w:r w:rsidRPr="00C044E7">
              <w:t>Approved by</w:t>
            </w:r>
          </w:p>
        </w:tc>
        <w:tc>
          <w:tcPr>
            <w:tcW w:w="2098" w:type="dxa"/>
            <w:shd w:val="clear" w:color="auto" w:fill="D9D9D9"/>
          </w:tcPr>
          <w:p w14:paraId="4F75DDE8" w14:textId="77777777" w:rsidR="00A56C1F" w:rsidRPr="00C044E7" w:rsidRDefault="00A56C1F" w:rsidP="00C044E7">
            <w:pPr>
              <w:pStyle w:val="TableText"/>
            </w:pPr>
            <w:r w:rsidRPr="00C044E7">
              <w:t>Revision type</w:t>
            </w:r>
          </w:p>
        </w:tc>
      </w:tr>
      <w:tr w:rsidR="00A56C1F" w:rsidRPr="00D57E19" w14:paraId="6BA078A7" w14:textId="77777777" w:rsidTr="00294B16">
        <w:tc>
          <w:tcPr>
            <w:tcW w:w="1149" w:type="dxa"/>
          </w:tcPr>
          <w:p w14:paraId="5931AEAA" w14:textId="77777777" w:rsidR="00A56C1F" w:rsidRPr="00D57E19" w:rsidRDefault="00A56C1F" w:rsidP="00C044E7">
            <w:pPr>
              <w:pStyle w:val="TableText"/>
            </w:pPr>
            <w:r>
              <w:t>Draft</w:t>
            </w:r>
          </w:p>
        </w:tc>
        <w:tc>
          <w:tcPr>
            <w:tcW w:w="1369" w:type="dxa"/>
          </w:tcPr>
          <w:p w14:paraId="620688FF" w14:textId="77777777" w:rsidR="00A56C1F" w:rsidRPr="00D57E19" w:rsidRDefault="00A56C1F" w:rsidP="00C044E7">
            <w:pPr>
              <w:pStyle w:val="TableText"/>
            </w:pPr>
            <w:r>
              <w:t>20 June 2016</w:t>
            </w:r>
          </w:p>
        </w:tc>
        <w:tc>
          <w:tcPr>
            <w:tcW w:w="1418" w:type="dxa"/>
          </w:tcPr>
          <w:p w14:paraId="2FC2854A" w14:textId="77777777" w:rsidR="00A56C1F" w:rsidRPr="00D57E19" w:rsidRDefault="00A56C1F" w:rsidP="00C044E7">
            <w:pPr>
              <w:pStyle w:val="TableText"/>
            </w:pPr>
            <w:r>
              <w:t>Penny Everingham &amp; Ben Gawne</w:t>
            </w:r>
          </w:p>
        </w:tc>
        <w:tc>
          <w:tcPr>
            <w:tcW w:w="1871" w:type="dxa"/>
          </w:tcPr>
          <w:p w14:paraId="54803BE0" w14:textId="77777777" w:rsidR="00A56C1F" w:rsidRPr="00D57E19" w:rsidRDefault="00A56C1F" w:rsidP="00C044E7">
            <w:pPr>
              <w:pStyle w:val="TableText"/>
            </w:pPr>
            <w:r>
              <w:t>Ben Gawne</w:t>
            </w:r>
          </w:p>
        </w:tc>
        <w:tc>
          <w:tcPr>
            <w:tcW w:w="2098" w:type="dxa"/>
          </w:tcPr>
          <w:p w14:paraId="5685F1F7" w14:textId="77777777" w:rsidR="00A56C1F" w:rsidRPr="00D57E19" w:rsidRDefault="00A56C1F" w:rsidP="00C044E7">
            <w:pPr>
              <w:pStyle w:val="TableText"/>
            </w:pPr>
            <w:r>
              <w:t>Internal</w:t>
            </w:r>
          </w:p>
        </w:tc>
      </w:tr>
      <w:tr w:rsidR="00A56C1F" w:rsidRPr="00D57E19" w14:paraId="2B6CDC48" w14:textId="77777777" w:rsidTr="00294B16">
        <w:tc>
          <w:tcPr>
            <w:tcW w:w="1149" w:type="dxa"/>
          </w:tcPr>
          <w:p w14:paraId="06419C67" w14:textId="77777777" w:rsidR="00A56C1F" w:rsidRPr="00C1567B" w:rsidRDefault="00A56C1F" w:rsidP="00C044E7">
            <w:pPr>
              <w:pStyle w:val="TableText"/>
            </w:pPr>
            <w:r w:rsidRPr="00C1567B">
              <w:t>Draft</w:t>
            </w:r>
          </w:p>
        </w:tc>
        <w:tc>
          <w:tcPr>
            <w:tcW w:w="1369" w:type="dxa"/>
          </w:tcPr>
          <w:p w14:paraId="1E19C71B" w14:textId="77777777" w:rsidR="00A56C1F" w:rsidRDefault="00A56C1F" w:rsidP="00C044E7">
            <w:pPr>
              <w:pStyle w:val="TableText"/>
            </w:pPr>
            <w:r>
              <w:t>23 June 2016</w:t>
            </w:r>
          </w:p>
        </w:tc>
        <w:tc>
          <w:tcPr>
            <w:tcW w:w="1418" w:type="dxa"/>
          </w:tcPr>
          <w:p w14:paraId="5DF80650" w14:textId="77777777" w:rsidR="00A56C1F" w:rsidRDefault="00A56C1F" w:rsidP="00C044E7">
            <w:pPr>
              <w:pStyle w:val="TableText"/>
            </w:pPr>
            <w:r>
              <w:t>Mary Webb</w:t>
            </w:r>
          </w:p>
        </w:tc>
        <w:tc>
          <w:tcPr>
            <w:tcW w:w="1871" w:type="dxa"/>
          </w:tcPr>
          <w:p w14:paraId="0F170B0D" w14:textId="77777777" w:rsidR="00A56C1F" w:rsidRDefault="00A56C1F" w:rsidP="00C044E7">
            <w:pPr>
              <w:pStyle w:val="TableText"/>
            </w:pPr>
            <w:r>
              <w:t>Penny Everingham</w:t>
            </w:r>
          </w:p>
        </w:tc>
        <w:tc>
          <w:tcPr>
            <w:tcW w:w="2098" w:type="dxa"/>
          </w:tcPr>
          <w:p w14:paraId="020F98FD" w14:textId="77777777" w:rsidR="00A56C1F" w:rsidRDefault="00A56C1F" w:rsidP="00C044E7">
            <w:pPr>
              <w:pStyle w:val="TableText"/>
            </w:pPr>
            <w:r>
              <w:t>External copy edit</w:t>
            </w:r>
          </w:p>
        </w:tc>
      </w:tr>
      <w:tr w:rsidR="00A56C1F" w:rsidRPr="00D57E19" w14:paraId="45A06326" w14:textId="77777777" w:rsidTr="00294B16">
        <w:tc>
          <w:tcPr>
            <w:tcW w:w="1149" w:type="dxa"/>
          </w:tcPr>
          <w:p w14:paraId="0A4B7CBF" w14:textId="77777777" w:rsidR="00A56C1F" w:rsidRPr="00C1567B" w:rsidRDefault="00A56C1F" w:rsidP="00C044E7">
            <w:pPr>
              <w:pStyle w:val="TableText"/>
            </w:pPr>
            <w:r w:rsidRPr="00C1567B">
              <w:t>Draft</w:t>
            </w:r>
          </w:p>
        </w:tc>
        <w:tc>
          <w:tcPr>
            <w:tcW w:w="1369" w:type="dxa"/>
          </w:tcPr>
          <w:p w14:paraId="0CFD538D" w14:textId="77777777" w:rsidR="00A56C1F" w:rsidRPr="00D57E19" w:rsidRDefault="00A56C1F" w:rsidP="00C044E7">
            <w:pPr>
              <w:pStyle w:val="TableText"/>
            </w:pPr>
            <w:r>
              <w:t>7 September 2016</w:t>
            </w:r>
          </w:p>
        </w:tc>
        <w:tc>
          <w:tcPr>
            <w:tcW w:w="1418" w:type="dxa"/>
          </w:tcPr>
          <w:p w14:paraId="6D7B097C" w14:textId="77777777" w:rsidR="00A56C1F" w:rsidRPr="00D57E19" w:rsidRDefault="00A56C1F" w:rsidP="00C044E7">
            <w:pPr>
              <w:pStyle w:val="TableText"/>
            </w:pPr>
            <w:r>
              <w:t>Jenny Hale &amp; Penny Everingham</w:t>
            </w:r>
          </w:p>
        </w:tc>
        <w:tc>
          <w:tcPr>
            <w:tcW w:w="1871" w:type="dxa"/>
          </w:tcPr>
          <w:p w14:paraId="2427BBE8" w14:textId="77777777" w:rsidR="00A56C1F" w:rsidRPr="00D57E19" w:rsidRDefault="00A56C1F" w:rsidP="00C044E7">
            <w:pPr>
              <w:pStyle w:val="TableText"/>
            </w:pPr>
            <w:r>
              <w:t>Ben Gawne</w:t>
            </w:r>
          </w:p>
        </w:tc>
        <w:tc>
          <w:tcPr>
            <w:tcW w:w="2098" w:type="dxa"/>
          </w:tcPr>
          <w:p w14:paraId="23606F73" w14:textId="77777777" w:rsidR="00A56C1F" w:rsidRPr="00D57E19" w:rsidRDefault="00A56C1F" w:rsidP="00C044E7">
            <w:pPr>
              <w:pStyle w:val="TableText"/>
            </w:pPr>
            <w:r>
              <w:t>Internal</w:t>
            </w:r>
          </w:p>
        </w:tc>
      </w:tr>
      <w:tr w:rsidR="00A56C1F" w:rsidRPr="00D57E19" w14:paraId="76A8D466" w14:textId="77777777" w:rsidTr="00C044E7">
        <w:tc>
          <w:tcPr>
            <w:tcW w:w="1149" w:type="dxa"/>
          </w:tcPr>
          <w:p w14:paraId="35087083" w14:textId="77777777" w:rsidR="00A56C1F" w:rsidRPr="00117B3D" w:rsidRDefault="00A56C1F" w:rsidP="00C044E7">
            <w:pPr>
              <w:pStyle w:val="TableText"/>
            </w:pPr>
            <w:r w:rsidRPr="00117B3D">
              <w:t>Draft</w:t>
            </w:r>
          </w:p>
        </w:tc>
        <w:tc>
          <w:tcPr>
            <w:tcW w:w="1369" w:type="dxa"/>
          </w:tcPr>
          <w:p w14:paraId="1FD124EA" w14:textId="77777777" w:rsidR="00A56C1F" w:rsidRPr="00D57E19" w:rsidRDefault="00A56C1F" w:rsidP="00C044E7">
            <w:pPr>
              <w:pStyle w:val="TableText"/>
            </w:pPr>
            <w:r>
              <w:t>13 September 2016</w:t>
            </w:r>
          </w:p>
        </w:tc>
        <w:tc>
          <w:tcPr>
            <w:tcW w:w="1418" w:type="dxa"/>
          </w:tcPr>
          <w:p w14:paraId="3581D7E3" w14:textId="77777777" w:rsidR="00A56C1F" w:rsidRPr="00D57E19" w:rsidRDefault="00A56C1F" w:rsidP="00C044E7">
            <w:pPr>
              <w:pStyle w:val="TableText"/>
            </w:pPr>
            <w:r>
              <w:t>CEWO</w:t>
            </w:r>
          </w:p>
        </w:tc>
        <w:tc>
          <w:tcPr>
            <w:tcW w:w="1871" w:type="dxa"/>
          </w:tcPr>
          <w:p w14:paraId="5143DFC1" w14:textId="77777777" w:rsidR="00A56C1F" w:rsidRPr="00D57E19" w:rsidRDefault="00A56C1F" w:rsidP="00C044E7">
            <w:pPr>
              <w:pStyle w:val="TableText"/>
            </w:pPr>
            <w:r>
              <w:t>Penny Everingham</w:t>
            </w:r>
          </w:p>
        </w:tc>
        <w:tc>
          <w:tcPr>
            <w:tcW w:w="2098" w:type="dxa"/>
          </w:tcPr>
          <w:p w14:paraId="33EBC31C" w14:textId="77777777" w:rsidR="00A56C1F" w:rsidRPr="00D57E19" w:rsidRDefault="00A56C1F" w:rsidP="00C044E7">
            <w:pPr>
              <w:pStyle w:val="TableText"/>
            </w:pPr>
            <w:r>
              <w:t>External</w:t>
            </w:r>
          </w:p>
        </w:tc>
      </w:tr>
      <w:tr w:rsidR="00A56C1F" w:rsidRPr="00D57E19" w14:paraId="15251CCB" w14:textId="77777777" w:rsidTr="00294B16">
        <w:tc>
          <w:tcPr>
            <w:tcW w:w="1149" w:type="dxa"/>
          </w:tcPr>
          <w:p w14:paraId="45E934FB" w14:textId="77777777" w:rsidR="00A56C1F" w:rsidRPr="00117B3D" w:rsidRDefault="00A56C1F" w:rsidP="00C044E7">
            <w:pPr>
              <w:pStyle w:val="TableText"/>
            </w:pPr>
            <w:r>
              <w:t>Draft</w:t>
            </w:r>
          </w:p>
        </w:tc>
        <w:tc>
          <w:tcPr>
            <w:tcW w:w="1369" w:type="dxa"/>
          </w:tcPr>
          <w:p w14:paraId="1EA258A1" w14:textId="075B327B" w:rsidR="00A56C1F" w:rsidRDefault="00A56C1F" w:rsidP="00C044E7">
            <w:pPr>
              <w:pStyle w:val="TableText"/>
            </w:pPr>
            <w:r>
              <w:t>19 October 2016</w:t>
            </w:r>
          </w:p>
        </w:tc>
        <w:tc>
          <w:tcPr>
            <w:tcW w:w="1418" w:type="dxa"/>
          </w:tcPr>
          <w:p w14:paraId="552ECAFD" w14:textId="50AC44AA" w:rsidR="00A56C1F" w:rsidRDefault="00A56C1F" w:rsidP="00C044E7">
            <w:pPr>
              <w:pStyle w:val="TableText"/>
            </w:pPr>
            <w:r>
              <w:t>Mike Stewardson &amp; Fiorenzo Guarino</w:t>
            </w:r>
          </w:p>
        </w:tc>
        <w:tc>
          <w:tcPr>
            <w:tcW w:w="1871" w:type="dxa"/>
          </w:tcPr>
          <w:p w14:paraId="7F2E3614" w14:textId="7BD31F7F" w:rsidR="00A56C1F" w:rsidRDefault="00A56C1F" w:rsidP="00C044E7">
            <w:pPr>
              <w:pStyle w:val="TableText"/>
            </w:pPr>
            <w:r>
              <w:t>Penny Everingham</w:t>
            </w:r>
          </w:p>
        </w:tc>
        <w:tc>
          <w:tcPr>
            <w:tcW w:w="2098" w:type="dxa"/>
          </w:tcPr>
          <w:p w14:paraId="2ADDAC3B" w14:textId="463C0366" w:rsidR="00A56C1F" w:rsidRDefault="00A56C1F" w:rsidP="00C044E7">
            <w:pPr>
              <w:pStyle w:val="TableText"/>
            </w:pPr>
            <w:r>
              <w:t>Internal</w:t>
            </w:r>
          </w:p>
        </w:tc>
      </w:tr>
      <w:tr w:rsidR="00A56C1F" w:rsidRPr="00D57E19" w14:paraId="78C6321A" w14:textId="77777777" w:rsidTr="00C044E7">
        <w:tc>
          <w:tcPr>
            <w:tcW w:w="1149" w:type="dxa"/>
          </w:tcPr>
          <w:p w14:paraId="4BCE448E" w14:textId="77777777" w:rsidR="00A56C1F" w:rsidRPr="00117B3D" w:rsidRDefault="00A56C1F" w:rsidP="00C044E7">
            <w:pPr>
              <w:pStyle w:val="TableText"/>
            </w:pPr>
            <w:r>
              <w:t>Draft</w:t>
            </w:r>
          </w:p>
        </w:tc>
        <w:tc>
          <w:tcPr>
            <w:tcW w:w="1369" w:type="dxa"/>
          </w:tcPr>
          <w:p w14:paraId="4328C6E4" w14:textId="77777777" w:rsidR="00A56C1F" w:rsidRDefault="00A56C1F" w:rsidP="00C044E7">
            <w:pPr>
              <w:pStyle w:val="TableText"/>
            </w:pPr>
            <w:r>
              <w:t>2 November 2016</w:t>
            </w:r>
          </w:p>
        </w:tc>
        <w:tc>
          <w:tcPr>
            <w:tcW w:w="1418" w:type="dxa"/>
          </w:tcPr>
          <w:p w14:paraId="0E62E15D" w14:textId="77777777" w:rsidR="00A56C1F" w:rsidRDefault="00A56C1F" w:rsidP="00C044E7">
            <w:pPr>
              <w:pStyle w:val="TableText"/>
            </w:pPr>
            <w:r>
              <w:t>Jenny Hale</w:t>
            </w:r>
          </w:p>
        </w:tc>
        <w:tc>
          <w:tcPr>
            <w:tcW w:w="1871" w:type="dxa"/>
          </w:tcPr>
          <w:p w14:paraId="026C59AC" w14:textId="77777777" w:rsidR="00A56C1F" w:rsidRDefault="00A56C1F" w:rsidP="00C044E7">
            <w:pPr>
              <w:pStyle w:val="TableText"/>
            </w:pPr>
            <w:r>
              <w:t>Penny Everingham</w:t>
            </w:r>
          </w:p>
        </w:tc>
        <w:tc>
          <w:tcPr>
            <w:tcW w:w="2098" w:type="dxa"/>
          </w:tcPr>
          <w:p w14:paraId="11B8C765" w14:textId="77777777" w:rsidR="00A56C1F" w:rsidRDefault="00A56C1F" w:rsidP="00C044E7">
            <w:pPr>
              <w:pStyle w:val="TableText"/>
            </w:pPr>
            <w:r>
              <w:t>Internal</w:t>
            </w:r>
          </w:p>
        </w:tc>
      </w:tr>
      <w:tr w:rsidR="00A56C1F" w:rsidRPr="00D57E19" w14:paraId="730DCBF1" w14:textId="77777777" w:rsidTr="00294B16">
        <w:tc>
          <w:tcPr>
            <w:tcW w:w="1149" w:type="dxa"/>
          </w:tcPr>
          <w:p w14:paraId="667CFA11" w14:textId="77777777" w:rsidR="00A56C1F" w:rsidRPr="00117B3D" w:rsidRDefault="00A56C1F" w:rsidP="00C044E7">
            <w:pPr>
              <w:pStyle w:val="TableText"/>
            </w:pPr>
            <w:r>
              <w:t>Draft</w:t>
            </w:r>
          </w:p>
        </w:tc>
        <w:tc>
          <w:tcPr>
            <w:tcW w:w="1369" w:type="dxa"/>
          </w:tcPr>
          <w:p w14:paraId="63924A4C" w14:textId="6F2718EB" w:rsidR="00A56C1F" w:rsidRPr="00D57E19" w:rsidRDefault="00A56C1F" w:rsidP="00C044E7">
            <w:pPr>
              <w:pStyle w:val="TableText"/>
            </w:pPr>
            <w:r>
              <w:t>4 November 2016</w:t>
            </w:r>
          </w:p>
        </w:tc>
        <w:tc>
          <w:tcPr>
            <w:tcW w:w="1418" w:type="dxa"/>
          </w:tcPr>
          <w:p w14:paraId="7E392391" w14:textId="77777777" w:rsidR="00A56C1F" w:rsidRPr="00296A7F" w:rsidRDefault="00A56C1F" w:rsidP="00C044E7">
            <w:pPr>
              <w:pStyle w:val="TableText"/>
            </w:pPr>
            <w:r w:rsidRPr="00296A7F">
              <w:t>Mary Webb</w:t>
            </w:r>
          </w:p>
        </w:tc>
        <w:tc>
          <w:tcPr>
            <w:tcW w:w="1871" w:type="dxa"/>
          </w:tcPr>
          <w:p w14:paraId="71166955" w14:textId="77777777" w:rsidR="00A56C1F" w:rsidRPr="00296A7F" w:rsidRDefault="00A56C1F" w:rsidP="00C044E7">
            <w:pPr>
              <w:pStyle w:val="TableText"/>
            </w:pPr>
            <w:r w:rsidRPr="00296A7F">
              <w:t>Penny Everingham and Mike Stewardson</w:t>
            </w:r>
          </w:p>
        </w:tc>
        <w:tc>
          <w:tcPr>
            <w:tcW w:w="2098" w:type="dxa"/>
          </w:tcPr>
          <w:p w14:paraId="03D3E53B" w14:textId="77777777" w:rsidR="00A56C1F" w:rsidRPr="00D57E19" w:rsidRDefault="00A56C1F" w:rsidP="00C044E7">
            <w:pPr>
              <w:pStyle w:val="TableText"/>
            </w:pPr>
            <w:r>
              <w:t>External copy edit</w:t>
            </w:r>
          </w:p>
        </w:tc>
      </w:tr>
      <w:tr w:rsidR="00A56C1F" w:rsidRPr="00D57E19" w14:paraId="4389A342" w14:textId="77777777" w:rsidTr="00294B16">
        <w:tc>
          <w:tcPr>
            <w:tcW w:w="1149" w:type="dxa"/>
          </w:tcPr>
          <w:p w14:paraId="7355CFA3" w14:textId="77777777" w:rsidR="00A56C1F" w:rsidRPr="00117B3D" w:rsidRDefault="00A56C1F" w:rsidP="00C044E7">
            <w:pPr>
              <w:pStyle w:val="TableText"/>
            </w:pPr>
            <w:r>
              <w:t>Final</w:t>
            </w:r>
          </w:p>
        </w:tc>
        <w:tc>
          <w:tcPr>
            <w:tcW w:w="1369" w:type="dxa"/>
          </w:tcPr>
          <w:p w14:paraId="3E0BA06B" w14:textId="7655881D" w:rsidR="00A56C1F" w:rsidRPr="00D57E19" w:rsidRDefault="007024EE" w:rsidP="00C044E7">
            <w:pPr>
              <w:pStyle w:val="TableText"/>
            </w:pPr>
            <w:r>
              <w:t>16</w:t>
            </w:r>
            <w:r w:rsidR="00A56C1F">
              <w:t xml:space="preserve"> November 2016</w:t>
            </w:r>
          </w:p>
        </w:tc>
        <w:tc>
          <w:tcPr>
            <w:tcW w:w="1418" w:type="dxa"/>
          </w:tcPr>
          <w:p w14:paraId="5F15FA9E" w14:textId="507FE6EC" w:rsidR="00A56C1F" w:rsidRPr="00D57E19" w:rsidRDefault="00A56C1F" w:rsidP="00C044E7">
            <w:pPr>
              <w:pStyle w:val="TableText"/>
            </w:pPr>
            <w:r>
              <w:t>CEWO</w:t>
            </w:r>
          </w:p>
        </w:tc>
        <w:tc>
          <w:tcPr>
            <w:tcW w:w="1871" w:type="dxa"/>
          </w:tcPr>
          <w:p w14:paraId="693C5FC1" w14:textId="49F3E8E8" w:rsidR="00A56C1F" w:rsidRPr="00D57E19" w:rsidRDefault="001542D0" w:rsidP="00C044E7">
            <w:pPr>
              <w:pStyle w:val="TableText"/>
            </w:pPr>
            <w:r>
              <w:t>Ben Gawne</w:t>
            </w:r>
          </w:p>
        </w:tc>
        <w:tc>
          <w:tcPr>
            <w:tcW w:w="2098" w:type="dxa"/>
          </w:tcPr>
          <w:p w14:paraId="4C325F95" w14:textId="254F52C5" w:rsidR="00A56C1F" w:rsidRPr="00D57E19" w:rsidRDefault="00A56C1F" w:rsidP="00C044E7">
            <w:pPr>
              <w:pStyle w:val="TableText"/>
            </w:pPr>
            <w:r>
              <w:t>External</w:t>
            </w:r>
          </w:p>
        </w:tc>
      </w:tr>
    </w:tbl>
    <w:p w14:paraId="1248E36F" w14:textId="77777777" w:rsidR="00A56C1F" w:rsidRPr="00D57E19" w:rsidRDefault="00A56C1F" w:rsidP="00A56C1F">
      <w:pPr>
        <w:pStyle w:val="PrelimHeadings"/>
      </w:pPr>
    </w:p>
    <w:p w14:paraId="1149E59B" w14:textId="77777777" w:rsidR="00A56C1F" w:rsidRPr="00D57E19" w:rsidRDefault="00A56C1F" w:rsidP="00A56C1F">
      <w:pPr>
        <w:pStyle w:val="PrelimHeadings"/>
      </w:pPr>
      <w:r w:rsidRPr="00D57E19">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A56C1F" w:rsidRPr="00D57E19" w14:paraId="39117433" w14:textId="77777777" w:rsidTr="00294B16">
        <w:tc>
          <w:tcPr>
            <w:tcW w:w="1242" w:type="dxa"/>
            <w:shd w:val="clear" w:color="auto" w:fill="D9D9D9"/>
          </w:tcPr>
          <w:p w14:paraId="5AFA1B56" w14:textId="77777777" w:rsidR="00A56C1F" w:rsidRPr="00C044E7" w:rsidRDefault="00A56C1F" w:rsidP="00C044E7">
            <w:pPr>
              <w:pStyle w:val="TableText"/>
            </w:pPr>
            <w:r w:rsidRPr="00C044E7">
              <w:t>Version</w:t>
            </w:r>
          </w:p>
        </w:tc>
        <w:tc>
          <w:tcPr>
            <w:tcW w:w="2410" w:type="dxa"/>
            <w:shd w:val="clear" w:color="auto" w:fill="D9D9D9"/>
          </w:tcPr>
          <w:p w14:paraId="47F79CA4" w14:textId="77777777" w:rsidR="00A56C1F" w:rsidRPr="00C044E7" w:rsidRDefault="00A56C1F" w:rsidP="00C044E7">
            <w:pPr>
              <w:pStyle w:val="TableText"/>
            </w:pPr>
            <w:r w:rsidRPr="00C044E7">
              <w:t>Quantity</w:t>
            </w:r>
          </w:p>
        </w:tc>
        <w:tc>
          <w:tcPr>
            <w:tcW w:w="4256" w:type="dxa"/>
            <w:shd w:val="clear" w:color="auto" w:fill="D9D9D9"/>
          </w:tcPr>
          <w:p w14:paraId="014116B9" w14:textId="77777777" w:rsidR="00A56C1F" w:rsidRPr="00C044E7" w:rsidRDefault="00A56C1F" w:rsidP="00C044E7">
            <w:pPr>
              <w:pStyle w:val="TableText"/>
            </w:pPr>
            <w:r w:rsidRPr="00C044E7">
              <w:t>Issued to</w:t>
            </w:r>
          </w:p>
        </w:tc>
      </w:tr>
      <w:tr w:rsidR="00A56C1F" w:rsidRPr="00D57E19" w14:paraId="00BBD194" w14:textId="77777777" w:rsidTr="00294B16">
        <w:tc>
          <w:tcPr>
            <w:tcW w:w="1242" w:type="dxa"/>
          </w:tcPr>
          <w:p w14:paraId="6DA39CD2" w14:textId="2D3AD7BC" w:rsidR="00A56C1F" w:rsidRPr="00C1567B" w:rsidRDefault="00A56C1F" w:rsidP="00C044E7">
            <w:pPr>
              <w:pStyle w:val="TableText"/>
            </w:pPr>
            <w:r>
              <w:t>Draft</w:t>
            </w:r>
          </w:p>
        </w:tc>
        <w:tc>
          <w:tcPr>
            <w:tcW w:w="2410" w:type="dxa"/>
          </w:tcPr>
          <w:p w14:paraId="38C416DB" w14:textId="45731DC4" w:rsidR="00A56C1F" w:rsidRPr="00C1567B" w:rsidRDefault="00A56C1F" w:rsidP="00C044E7">
            <w:pPr>
              <w:pStyle w:val="TableText"/>
            </w:pPr>
            <w:r>
              <w:t>1 x PDF</w:t>
            </w:r>
          </w:p>
        </w:tc>
        <w:tc>
          <w:tcPr>
            <w:tcW w:w="4256" w:type="dxa"/>
          </w:tcPr>
          <w:p w14:paraId="55AD9F0E" w14:textId="77777777" w:rsidR="00A56C1F" w:rsidRPr="00C1567B" w:rsidRDefault="00A56C1F" w:rsidP="00C044E7">
            <w:pPr>
              <w:pStyle w:val="TableText"/>
            </w:pPr>
            <w:r>
              <w:t>CEWO and M&amp;E Providers</w:t>
            </w:r>
          </w:p>
        </w:tc>
      </w:tr>
      <w:tr w:rsidR="00A56C1F" w:rsidRPr="00D57E19" w14:paraId="3B746B8F" w14:textId="77777777" w:rsidTr="00294B16">
        <w:tc>
          <w:tcPr>
            <w:tcW w:w="1242" w:type="dxa"/>
          </w:tcPr>
          <w:p w14:paraId="4063C70C" w14:textId="6C49B334" w:rsidR="00A56C1F" w:rsidRPr="00C1567B" w:rsidRDefault="00A56C1F" w:rsidP="00C044E7">
            <w:pPr>
              <w:pStyle w:val="TableText"/>
            </w:pPr>
            <w:r>
              <w:t>Draft</w:t>
            </w:r>
          </w:p>
        </w:tc>
        <w:tc>
          <w:tcPr>
            <w:tcW w:w="2410" w:type="dxa"/>
          </w:tcPr>
          <w:p w14:paraId="4ED7FE9C" w14:textId="626CCB46" w:rsidR="00A56C1F" w:rsidRPr="00C1567B" w:rsidRDefault="00A56C1F" w:rsidP="00C044E7">
            <w:pPr>
              <w:pStyle w:val="TableText"/>
            </w:pPr>
            <w:r>
              <w:t>1 x PDF 1 x Word</w:t>
            </w:r>
          </w:p>
        </w:tc>
        <w:tc>
          <w:tcPr>
            <w:tcW w:w="4256" w:type="dxa"/>
          </w:tcPr>
          <w:p w14:paraId="4F4F9783" w14:textId="77777777" w:rsidR="00A56C1F" w:rsidRPr="00C1567B" w:rsidRDefault="00A56C1F" w:rsidP="00C044E7">
            <w:pPr>
              <w:pStyle w:val="TableText"/>
            </w:pPr>
            <w:r>
              <w:t>CEWO</w:t>
            </w:r>
          </w:p>
        </w:tc>
      </w:tr>
      <w:tr w:rsidR="00A56C1F" w:rsidRPr="00D57E19" w14:paraId="1B053E6F" w14:textId="77777777" w:rsidTr="00C044E7">
        <w:tc>
          <w:tcPr>
            <w:tcW w:w="1242" w:type="dxa"/>
          </w:tcPr>
          <w:p w14:paraId="7C4F2729" w14:textId="77777777" w:rsidR="00A56C1F" w:rsidRPr="00C1567B" w:rsidRDefault="00A56C1F" w:rsidP="00C044E7">
            <w:pPr>
              <w:pStyle w:val="TableText"/>
            </w:pPr>
            <w:r>
              <w:t>Final</w:t>
            </w:r>
          </w:p>
        </w:tc>
        <w:tc>
          <w:tcPr>
            <w:tcW w:w="2410" w:type="dxa"/>
          </w:tcPr>
          <w:p w14:paraId="039E4469" w14:textId="77777777" w:rsidR="00A56C1F" w:rsidRPr="00C1567B" w:rsidRDefault="00A56C1F" w:rsidP="00C044E7">
            <w:pPr>
              <w:pStyle w:val="TableText"/>
            </w:pPr>
            <w:r>
              <w:t>1 x PDF 1 x Word</w:t>
            </w:r>
          </w:p>
        </w:tc>
        <w:tc>
          <w:tcPr>
            <w:tcW w:w="4256" w:type="dxa"/>
          </w:tcPr>
          <w:p w14:paraId="69B33500" w14:textId="77777777" w:rsidR="00A56C1F" w:rsidRPr="00C1567B" w:rsidRDefault="00A56C1F" w:rsidP="00C044E7">
            <w:pPr>
              <w:pStyle w:val="TableText"/>
            </w:pPr>
            <w:r>
              <w:t>Paul Marsh, Sam Roseby and Andrew Lowes</w:t>
            </w:r>
          </w:p>
        </w:tc>
      </w:tr>
    </w:tbl>
    <w:p w14:paraId="3338DE59" w14:textId="77777777" w:rsidR="00A56C1F" w:rsidRPr="00294B16" w:rsidRDefault="00A56C1F" w:rsidP="00982E86">
      <w:pPr>
        <w:pStyle w:val="DocumentDetails"/>
        <w:rPr>
          <w:rStyle w:val="Strong"/>
        </w:rPr>
      </w:pPr>
    </w:p>
    <w:p w14:paraId="27B6D4C0" w14:textId="77777777" w:rsidR="00A56C1F" w:rsidRDefault="00A56C1F" w:rsidP="00294B16">
      <w:pPr>
        <w:pStyle w:val="DocumentDetails"/>
        <w:rPr>
          <w:rStyle w:val="Strong"/>
        </w:rPr>
      </w:pPr>
    </w:p>
    <w:p w14:paraId="2C0C8A1D" w14:textId="77777777" w:rsidR="00A56C1F" w:rsidRDefault="00A56C1F" w:rsidP="00A56C1F">
      <w:pPr>
        <w:pStyle w:val="DocumentDetails"/>
        <w:rPr>
          <w:rStyle w:val="Strong"/>
        </w:rPr>
      </w:pPr>
    </w:p>
    <w:p w14:paraId="6CB6F2AE" w14:textId="77777777" w:rsidR="004B4288" w:rsidRPr="00C044E7" w:rsidRDefault="004B4288" w:rsidP="00CF4BFE">
      <w:pPr>
        <w:pStyle w:val="DocumentDetails"/>
        <w:rPr>
          <w:rStyle w:val="Strong"/>
        </w:rPr>
      </w:pPr>
    </w:p>
    <w:p w14:paraId="4188FA57" w14:textId="77777777" w:rsidR="004B4288" w:rsidRDefault="004B4288" w:rsidP="0005075F">
      <w:pPr>
        <w:pStyle w:val="DocumentDetails"/>
        <w:rPr>
          <w:rStyle w:val="Strong"/>
        </w:rPr>
      </w:pPr>
    </w:p>
    <w:p w14:paraId="3EF8C2A2" w14:textId="77777777" w:rsidR="004B4288" w:rsidRDefault="004B4288" w:rsidP="0005075F">
      <w:pPr>
        <w:pStyle w:val="DocumentDetails"/>
        <w:rPr>
          <w:rStyle w:val="Strong"/>
        </w:rPr>
      </w:pPr>
    </w:p>
    <w:p w14:paraId="781B557F" w14:textId="77777777" w:rsidR="00A56C1F" w:rsidRDefault="00A56C1F" w:rsidP="0005075F">
      <w:pPr>
        <w:pStyle w:val="DocumentDetails"/>
        <w:rPr>
          <w:rStyle w:val="Strong"/>
        </w:rPr>
      </w:pPr>
    </w:p>
    <w:p w14:paraId="4BABD69B" w14:textId="77777777" w:rsidR="00A56C1F" w:rsidRDefault="00A56C1F" w:rsidP="0005075F">
      <w:pPr>
        <w:pStyle w:val="DocumentDetails"/>
        <w:rPr>
          <w:rStyle w:val="Strong"/>
        </w:rPr>
      </w:pPr>
    </w:p>
    <w:p w14:paraId="1A54E0B0" w14:textId="77777777" w:rsidR="00A56C1F" w:rsidRDefault="00A56C1F" w:rsidP="0005075F">
      <w:pPr>
        <w:pStyle w:val="DocumentDetails"/>
        <w:rPr>
          <w:rStyle w:val="Strong"/>
        </w:rPr>
      </w:pPr>
    </w:p>
    <w:p w14:paraId="453C7463" w14:textId="77777777" w:rsidR="00A56C1F" w:rsidRDefault="00A56C1F" w:rsidP="0005075F">
      <w:pPr>
        <w:pStyle w:val="DocumentDetails"/>
        <w:rPr>
          <w:rStyle w:val="Strong"/>
        </w:rPr>
      </w:pPr>
    </w:p>
    <w:p w14:paraId="684F9153" w14:textId="77777777" w:rsidR="004B4288" w:rsidRDefault="004B4288" w:rsidP="0005075F">
      <w:pPr>
        <w:pStyle w:val="DocumentDetails"/>
        <w:rPr>
          <w:rStyle w:val="Strong"/>
        </w:rPr>
      </w:pPr>
    </w:p>
    <w:p w14:paraId="4F86FA23" w14:textId="77777777" w:rsidR="004B4288" w:rsidRDefault="004B4288" w:rsidP="0005075F">
      <w:pPr>
        <w:pStyle w:val="DocumentDetails"/>
        <w:rPr>
          <w:rStyle w:val="Strong"/>
        </w:rPr>
      </w:pPr>
    </w:p>
    <w:p w14:paraId="20077B91" w14:textId="778704B6" w:rsidR="003E2B6B" w:rsidRPr="00D57E19" w:rsidRDefault="003E2B6B" w:rsidP="00294B16">
      <w:pPr>
        <w:pStyle w:val="DocumentDetails"/>
        <w:ind w:left="2550" w:hanging="2550"/>
      </w:pPr>
      <w:r w:rsidRPr="00D57E19">
        <w:rPr>
          <w:rStyle w:val="Strong"/>
        </w:rPr>
        <w:t>Filename and path:</w:t>
      </w:r>
      <w:r w:rsidRPr="00D57E19">
        <w:tab/>
      </w:r>
      <w:r w:rsidR="00E7285F" w:rsidRPr="007043C9">
        <w:t xml:space="preserve">Projects\CEWO\CEWH Long Term Monitoring Project\499 LTIM Stage 2 </w:t>
      </w:r>
      <w:r w:rsidR="00E7285F">
        <w:t>2014-19 Basin evaluation\Final Reports</w:t>
      </w:r>
    </w:p>
    <w:p w14:paraId="5A1C2039" w14:textId="52B4AA21" w:rsidR="003E2B6B" w:rsidRPr="008D33DD" w:rsidRDefault="003E2B6B" w:rsidP="008D33DD">
      <w:pPr>
        <w:pStyle w:val="DocumentDetails"/>
        <w:rPr>
          <w:rStyle w:val="Strong"/>
        </w:rPr>
      </w:pPr>
      <w:r w:rsidRPr="008D33DD">
        <w:rPr>
          <w:rStyle w:val="Strong"/>
        </w:rPr>
        <w:t>Author(s):</w:t>
      </w:r>
      <w:r w:rsidRPr="008D33DD">
        <w:rPr>
          <w:rStyle w:val="Strong"/>
        </w:rPr>
        <w:tab/>
      </w:r>
      <w:r w:rsidR="00A56C1F">
        <w:t>Michael Stewardson and Fiorenzo</w:t>
      </w:r>
      <w:r w:rsidR="00ED7B7C">
        <w:t xml:space="preserve"> Guarino</w:t>
      </w:r>
    </w:p>
    <w:p w14:paraId="040D0D8B" w14:textId="2BAA475D"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5A487D">
        <w:t xml:space="preserve">The </w:t>
      </w:r>
      <w:r w:rsidR="00DA1E7D">
        <w:t xml:space="preserve">University of Melbourne and </w:t>
      </w:r>
      <w:r w:rsidR="005A487D">
        <w:t>The</w:t>
      </w:r>
      <w:r w:rsidR="00DA1E7D">
        <w:t xml:space="preserve"> University of Canberra.</w:t>
      </w:r>
    </w:p>
    <w:p w14:paraId="03CD3104"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4B4288">
        <w:t>Ben Gawne</w:t>
      </w:r>
    </w:p>
    <w:p w14:paraId="71DE1DAC"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71254AAA"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3EAE4D46" w14:textId="04B42656" w:rsidR="003E2B6B" w:rsidRPr="008D33DD" w:rsidRDefault="003E2B6B" w:rsidP="008D33DD">
      <w:pPr>
        <w:pStyle w:val="DocumentDetails"/>
      </w:pPr>
      <w:r w:rsidRPr="008D33DD">
        <w:rPr>
          <w:rStyle w:val="Strong"/>
        </w:rPr>
        <w:t>Document Version:</w:t>
      </w:r>
      <w:r w:rsidR="00A56C1F">
        <w:tab/>
        <w:t>Final</w:t>
      </w:r>
    </w:p>
    <w:p w14:paraId="3FD75776" w14:textId="77777777" w:rsidR="003E2B6B" w:rsidRPr="008D33DD" w:rsidRDefault="003E2B6B" w:rsidP="008D33DD">
      <w:pPr>
        <w:pStyle w:val="DocumentDetails"/>
      </w:pPr>
      <w:r w:rsidRPr="008D33DD">
        <w:rPr>
          <w:rStyle w:val="Strong"/>
        </w:rPr>
        <w:t>Project Number:</w:t>
      </w:r>
      <w:r w:rsidRPr="008D33DD">
        <w:tab/>
        <w:t>M/BUS/</w:t>
      </w:r>
      <w:r w:rsidR="002826BE">
        <w:t>499</w:t>
      </w:r>
    </w:p>
    <w:p w14:paraId="43432C53"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0308398F" w14:textId="77777777" w:rsidR="003E2B6B" w:rsidRPr="00D57E19" w:rsidRDefault="003E2B6B" w:rsidP="003E2B6B">
      <w:pPr>
        <w:rPr>
          <w:rFonts w:cs="Arial"/>
          <w:szCs w:val="22"/>
        </w:rPr>
      </w:pPr>
    </w:p>
    <w:p w14:paraId="4E373266" w14:textId="77777777" w:rsidR="005A487D" w:rsidRDefault="005A487D">
      <w:pPr>
        <w:spacing w:after="200" w:line="276" w:lineRule="auto"/>
        <w:rPr>
          <w:rFonts w:cs="Arial"/>
          <w:szCs w:val="22"/>
        </w:rPr>
      </w:pPr>
      <w:r>
        <w:rPr>
          <w:rFonts w:cs="Arial"/>
          <w:szCs w:val="22"/>
        </w:rPr>
        <w:br w:type="page"/>
      </w:r>
    </w:p>
    <w:p w14:paraId="14F78E9A" w14:textId="77777777" w:rsidR="003E2B6B" w:rsidRPr="00D57E19" w:rsidRDefault="003E2B6B" w:rsidP="003E2B6B">
      <w:pPr>
        <w:rPr>
          <w:rFonts w:cs="Arial"/>
          <w:szCs w:val="22"/>
        </w:rPr>
      </w:pPr>
    </w:p>
    <w:p w14:paraId="36954E78" w14:textId="77777777" w:rsidR="005A487D" w:rsidRDefault="00A56C1F" w:rsidP="005111A8">
      <w:r w:rsidRPr="00CB6384">
        <w:rPr>
          <w:rStyle w:val="Strong"/>
        </w:rPr>
        <w:t>Acknowledgements:</w:t>
      </w:r>
      <w:r w:rsidRPr="00CB6384">
        <w:tab/>
      </w:r>
    </w:p>
    <w:p w14:paraId="698620CB" w14:textId="0CCD20DE" w:rsidR="00A56C1F" w:rsidRDefault="00A56C1F" w:rsidP="00A56C1F">
      <w:r>
        <w:t xml:space="preserve">We would like to acknowledge the many individuals and agencies assisted by providing data to support this evaluation. This included officers within the CEWO, Victorian Environmental Water Holder (VEWH), WaterNSW, Goulburn-Murray Water (GMW), Department of Environment, Water and Natural Resources (DEWNR) South Australia, Office of Environment &amp; Heritage (OEH) New South Wales, </w:t>
      </w:r>
      <w:r w:rsidRPr="00C16744">
        <w:t xml:space="preserve">Nature Foundation South Australia </w:t>
      </w:r>
      <w:r>
        <w:t>(NFSA), Mallee Catchment Management Authority (CMA), North-Central CMA, Goulburn Broken and North East CMA and the Murray</w:t>
      </w:r>
      <w:r w:rsidR="00CD4CB7">
        <w:t>–</w:t>
      </w:r>
      <w:r>
        <w:t>Darling Basin Authority (MDBA).</w:t>
      </w:r>
      <w:r w:rsidR="003425A6">
        <w:t xml:space="preserve"> </w:t>
      </w:r>
      <w:r>
        <w:t>In particular</w:t>
      </w:r>
      <w:r w:rsidR="009D1CAE">
        <w:t>,</w:t>
      </w:r>
      <w:r>
        <w:t xml:space="preserve"> we would like to thank Jim Foreman and Aftab Ahmad for conducting the Murray and Darling River modelling and for the drafting the modelling methodology for this report.</w:t>
      </w:r>
      <w:r w:rsidR="003425A6">
        <w:t xml:space="preserve"> </w:t>
      </w:r>
      <w:r>
        <w:t>Rachael Thomas and Jessica Heath provided invaluable data on inundation extents in the Murrumbidgee, Gwydir and Macquarie.</w:t>
      </w:r>
      <w:r w:rsidR="003425A6">
        <w:t xml:space="preserve"> </w:t>
      </w:r>
      <w:r>
        <w:t>Paul Packard provided extents for the Lachlan. Irene Wegener, Callie Nickolai, Jane White and Andrew Keogh provided inundation extents for various parts of the Murray.</w:t>
      </w:r>
      <w:r w:rsidR="003425A6">
        <w:t xml:space="preserve"> </w:t>
      </w:r>
      <w:r>
        <w:t>Jo Wood provided extents for the Broken.</w:t>
      </w:r>
      <w:r w:rsidR="003425A6">
        <w:t xml:space="preserve"> </w:t>
      </w:r>
      <w:r>
        <w:t>Ken Gee, Vincent Kelly and Sri Sritharan (WaterNSW) and Andrew Shields (GMW), Jarod Eaton, Matt Gibbs (DEWNR) and Gareth Carpenter (SA Water) provided hydrology data, foundational to this evaluation. Abbas Mohammadi provided GIS support.</w:t>
      </w:r>
      <w:r w:rsidR="003425A6">
        <w:t xml:space="preserve"> </w:t>
      </w:r>
      <w:r>
        <w:t>We thank the LTIM Project members who reviewed aspects of this report.</w:t>
      </w:r>
    </w:p>
    <w:p w14:paraId="59A4FE4F" w14:textId="77777777" w:rsidR="00A56C1F" w:rsidRDefault="00A56C1F" w:rsidP="00A56C1F">
      <w:r w:rsidRPr="009334C5">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29BD127D" w14:textId="77777777" w:rsidR="00A56C1F" w:rsidRDefault="00A56C1F" w:rsidP="00A56C1F">
      <w:r>
        <w:t>The Murray–Darling Freshwater Research Centre offices are located on the land of the Latje Latje and Wiradjuri peoples. We undertake work throughout the Murray–Darling Basin and acknowledge the traditional owners of this land and water. We pay respect to Elders past, present and future.</w:t>
      </w:r>
    </w:p>
    <w:p w14:paraId="7FD95D74" w14:textId="77777777" w:rsidR="003E2B6B" w:rsidRPr="00D57E19" w:rsidRDefault="003E2B6B" w:rsidP="003E2B6B">
      <w:pPr>
        <w:rPr>
          <w:rFonts w:cs="Arial"/>
          <w:szCs w:val="22"/>
        </w:rPr>
      </w:pPr>
    </w:p>
    <w:p w14:paraId="75A12A5F" w14:textId="77777777" w:rsidR="005F696C" w:rsidRDefault="005F696C" w:rsidP="005111A8">
      <w:r>
        <w:br w:type="page"/>
      </w:r>
    </w:p>
    <w:sdt>
      <w:sdtPr>
        <w:rPr>
          <w:rFonts w:asciiTheme="minorHAnsi" w:eastAsia="Times New Roman" w:hAnsiTheme="minorHAnsi" w:cs="Times New Roman"/>
          <w:b w:val="0"/>
          <w:bCs w:val="0"/>
          <w:color w:val="000000"/>
          <w:kern w:val="28"/>
          <w:sz w:val="22"/>
          <w:szCs w:val="20"/>
        </w:rPr>
        <w:id w:val="206372208"/>
        <w:docPartObj>
          <w:docPartGallery w:val="Table of Contents"/>
          <w:docPartUnique/>
        </w:docPartObj>
      </w:sdtPr>
      <w:sdtEndPr>
        <w:rPr>
          <w:noProof/>
        </w:rPr>
      </w:sdtEndPr>
      <w:sdtContent>
        <w:p w14:paraId="42E36D1B" w14:textId="57519AAB" w:rsidR="0074301A" w:rsidRPr="00D57E19" w:rsidRDefault="0074301A" w:rsidP="00982E86">
          <w:pPr>
            <w:pStyle w:val="TOCHeading"/>
          </w:pPr>
          <w:r w:rsidRPr="00D65504">
            <w:t>Contents</w:t>
          </w:r>
        </w:p>
        <w:p w14:paraId="5B332894" w14:textId="77777777" w:rsidR="000E1F24" w:rsidRDefault="00205C63">
          <w:pPr>
            <w:pStyle w:val="TOC1"/>
            <w:rPr>
              <w:rFonts w:asciiTheme="minorHAnsi" w:eastAsiaTheme="minorEastAsia" w:hAnsiTheme="minorHAnsi" w:cstheme="minorBidi"/>
              <w:b w:val="0"/>
              <w:color w:val="auto"/>
              <w:kern w:val="0"/>
              <w:sz w:val="22"/>
              <w:szCs w:val="22"/>
              <w:lang w:eastAsia="en-AU"/>
            </w:rPr>
          </w:pPr>
          <w:r w:rsidRPr="00982E86">
            <w:fldChar w:fldCharType="begin"/>
          </w:r>
          <w:r w:rsidR="00D50B52">
            <w:rPr>
              <w:rFonts w:cs="Arial"/>
              <w:b w:val="0"/>
              <w:i/>
              <w:szCs w:val="22"/>
            </w:rPr>
            <w:instrText xml:space="preserve"> TOC \o "1-3" \h \z \u </w:instrText>
          </w:r>
          <w:r w:rsidRPr="00982E86">
            <w:fldChar w:fldCharType="separate"/>
          </w:r>
          <w:hyperlink w:anchor="_Toc467072989" w:history="1">
            <w:r w:rsidR="000E1F24" w:rsidRPr="00604D31">
              <w:rPr>
                <w:rStyle w:val="Hyperlink"/>
              </w:rPr>
              <w:t>1</w:t>
            </w:r>
            <w:r w:rsidR="000E1F24">
              <w:rPr>
                <w:rFonts w:asciiTheme="minorHAnsi" w:eastAsiaTheme="minorEastAsia" w:hAnsiTheme="minorHAnsi" w:cstheme="minorBidi"/>
                <w:b w:val="0"/>
                <w:color w:val="auto"/>
                <w:kern w:val="0"/>
                <w:sz w:val="22"/>
                <w:szCs w:val="22"/>
                <w:lang w:eastAsia="en-AU"/>
              </w:rPr>
              <w:tab/>
            </w:r>
            <w:r w:rsidR="000E1F24" w:rsidRPr="00604D31">
              <w:rPr>
                <w:rStyle w:val="Hyperlink"/>
              </w:rPr>
              <w:t>Introduction</w:t>
            </w:r>
            <w:r w:rsidR="000E1F24">
              <w:rPr>
                <w:webHidden/>
              </w:rPr>
              <w:tab/>
            </w:r>
            <w:r w:rsidR="000E1F24">
              <w:rPr>
                <w:webHidden/>
              </w:rPr>
              <w:fldChar w:fldCharType="begin"/>
            </w:r>
            <w:r w:rsidR="000E1F24">
              <w:rPr>
                <w:webHidden/>
              </w:rPr>
              <w:instrText xml:space="preserve"> PAGEREF _Toc467072989 \h </w:instrText>
            </w:r>
            <w:r w:rsidR="000E1F24">
              <w:rPr>
                <w:webHidden/>
              </w:rPr>
            </w:r>
            <w:r w:rsidR="000E1F24">
              <w:rPr>
                <w:webHidden/>
              </w:rPr>
              <w:fldChar w:fldCharType="separate"/>
            </w:r>
            <w:r w:rsidR="000E1F24">
              <w:rPr>
                <w:webHidden/>
              </w:rPr>
              <w:t>1</w:t>
            </w:r>
            <w:r w:rsidR="000E1F24">
              <w:rPr>
                <w:webHidden/>
              </w:rPr>
              <w:fldChar w:fldCharType="end"/>
            </w:r>
          </w:hyperlink>
        </w:p>
        <w:p w14:paraId="54A8AD80"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2990" w:history="1">
            <w:r w:rsidR="000E1F24" w:rsidRPr="00604D31">
              <w:rPr>
                <w:rStyle w:val="Hyperlink"/>
                <w:rFonts w:eastAsiaTheme="majorEastAsia"/>
                <w:noProof/>
              </w:rPr>
              <w:t>1.1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Background</w:t>
            </w:r>
            <w:r w:rsidR="000E1F24">
              <w:rPr>
                <w:noProof/>
                <w:webHidden/>
              </w:rPr>
              <w:tab/>
            </w:r>
            <w:r w:rsidR="000E1F24">
              <w:rPr>
                <w:noProof/>
                <w:webHidden/>
              </w:rPr>
              <w:fldChar w:fldCharType="begin"/>
            </w:r>
            <w:r w:rsidR="000E1F24">
              <w:rPr>
                <w:noProof/>
                <w:webHidden/>
              </w:rPr>
              <w:instrText xml:space="preserve"> PAGEREF _Toc467072990 \h </w:instrText>
            </w:r>
            <w:r w:rsidR="000E1F24">
              <w:rPr>
                <w:noProof/>
                <w:webHidden/>
              </w:rPr>
            </w:r>
            <w:r w:rsidR="000E1F24">
              <w:rPr>
                <w:noProof/>
                <w:webHidden/>
              </w:rPr>
              <w:fldChar w:fldCharType="separate"/>
            </w:r>
            <w:r w:rsidR="000E1F24">
              <w:rPr>
                <w:noProof/>
                <w:webHidden/>
              </w:rPr>
              <w:t>1</w:t>
            </w:r>
            <w:r w:rsidR="000E1F24">
              <w:rPr>
                <w:noProof/>
                <w:webHidden/>
              </w:rPr>
              <w:fldChar w:fldCharType="end"/>
            </w:r>
          </w:hyperlink>
        </w:p>
        <w:p w14:paraId="6614EB61"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2991" w:history="1">
            <w:r w:rsidR="000E1F24" w:rsidRPr="00604D31">
              <w:rPr>
                <w:rStyle w:val="Hyperlink"/>
                <w:rFonts w:eastAsiaTheme="majorEastAsia"/>
                <w:noProof/>
              </w:rPr>
              <w:t>1.2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Context in 2014–15</w:t>
            </w:r>
            <w:r w:rsidR="000E1F24">
              <w:rPr>
                <w:noProof/>
                <w:webHidden/>
              </w:rPr>
              <w:tab/>
            </w:r>
            <w:r w:rsidR="000E1F24">
              <w:rPr>
                <w:noProof/>
                <w:webHidden/>
              </w:rPr>
              <w:fldChar w:fldCharType="begin"/>
            </w:r>
            <w:r w:rsidR="000E1F24">
              <w:rPr>
                <w:noProof/>
                <w:webHidden/>
              </w:rPr>
              <w:instrText xml:space="preserve"> PAGEREF _Toc467072991 \h </w:instrText>
            </w:r>
            <w:r w:rsidR="000E1F24">
              <w:rPr>
                <w:noProof/>
                <w:webHidden/>
              </w:rPr>
            </w:r>
            <w:r w:rsidR="000E1F24">
              <w:rPr>
                <w:noProof/>
                <w:webHidden/>
              </w:rPr>
              <w:fldChar w:fldCharType="separate"/>
            </w:r>
            <w:r w:rsidR="000E1F24">
              <w:rPr>
                <w:noProof/>
                <w:webHidden/>
              </w:rPr>
              <w:t>2</w:t>
            </w:r>
            <w:r w:rsidR="000E1F24">
              <w:rPr>
                <w:noProof/>
                <w:webHidden/>
              </w:rPr>
              <w:fldChar w:fldCharType="end"/>
            </w:r>
          </w:hyperlink>
        </w:p>
        <w:p w14:paraId="4B96C6F2"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2992" w:history="1">
            <w:r w:rsidR="000E1F24" w:rsidRPr="00604D31">
              <w:rPr>
                <w:rStyle w:val="Hyperlink"/>
                <w:rFonts w:eastAsiaTheme="majorEastAsia"/>
                <w:noProof/>
              </w:rPr>
              <w:t>1.3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Summary of watering actions for 2014–15</w:t>
            </w:r>
            <w:r w:rsidR="000E1F24">
              <w:rPr>
                <w:noProof/>
                <w:webHidden/>
              </w:rPr>
              <w:tab/>
            </w:r>
            <w:r w:rsidR="000E1F24">
              <w:rPr>
                <w:noProof/>
                <w:webHidden/>
              </w:rPr>
              <w:fldChar w:fldCharType="begin"/>
            </w:r>
            <w:r w:rsidR="000E1F24">
              <w:rPr>
                <w:noProof/>
                <w:webHidden/>
              </w:rPr>
              <w:instrText xml:space="preserve"> PAGEREF _Toc467072992 \h </w:instrText>
            </w:r>
            <w:r w:rsidR="000E1F24">
              <w:rPr>
                <w:noProof/>
                <w:webHidden/>
              </w:rPr>
            </w:r>
            <w:r w:rsidR="000E1F24">
              <w:rPr>
                <w:noProof/>
                <w:webHidden/>
              </w:rPr>
              <w:fldChar w:fldCharType="separate"/>
            </w:r>
            <w:r w:rsidR="000E1F24">
              <w:rPr>
                <w:noProof/>
                <w:webHidden/>
              </w:rPr>
              <w:t>5</w:t>
            </w:r>
            <w:r w:rsidR="000E1F24">
              <w:rPr>
                <w:noProof/>
                <w:webHidden/>
              </w:rPr>
              <w:fldChar w:fldCharType="end"/>
            </w:r>
          </w:hyperlink>
        </w:p>
        <w:p w14:paraId="725B2287"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2993" w:history="1">
            <w:r w:rsidR="000E1F24" w:rsidRPr="00604D31">
              <w:rPr>
                <w:rStyle w:val="Hyperlink"/>
                <w:rFonts w:eastAsiaTheme="majorEastAsia"/>
                <w:noProof/>
              </w:rPr>
              <w:t>1.4</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Hydrological contribution of Commonwealth environmental water to flow regimes in 2014–15</w:t>
            </w:r>
            <w:r w:rsidR="000E1F24">
              <w:rPr>
                <w:noProof/>
                <w:webHidden/>
              </w:rPr>
              <w:tab/>
            </w:r>
            <w:r w:rsidR="000E1F24">
              <w:rPr>
                <w:noProof/>
                <w:webHidden/>
              </w:rPr>
              <w:fldChar w:fldCharType="begin"/>
            </w:r>
            <w:r w:rsidR="000E1F24">
              <w:rPr>
                <w:noProof/>
                <w:webHidden/>
              </w:rPr>
              <w:instrText xml:space="preserve"> PAGEREF _Toc467072993 \h </w:instrText>
            </w:r>
            <w:r w:rsidR="000E1F24">
              <w:rPr>
                <w:noProof/>
                <w:webHidden/>
              </w:rPr>
            </w:r>
            <w:r w:rsidR="000E1F24">
              <w:rPr>
                <w:noProof/>
                <w:webHidden/>
              </w:rPr>
              <w:fldChar w:fldCharType="separate"/>
            </w:r>
            <w:r w:rsidR="000E1F24">
              <w:rPr>
                <w:noProof/>
                <w:webHidden/>
              </w:rPr>
              <w:t>6</w:t>
            </w:r>
            <w:r w:rsidR="000E1F24">
              <w:rPr>
                <w:noProof/>
                <w:webHidden/>
              </w:rPr>
              <w:fldChar w:fldCharType="end"/>
            </w:r>
          </w:hyperlink>
        </w:p>
        <w:p w14:paraId="2D489579" w14:textId="77777777" w:rsidR="000E1F24" w:rsidRDefault="00641F7D">
          <w:pPr>
            <w:pStyle w:val="TOC1"/>
            <w:rPr>
              <w:rFonts w:asciiTheme="minorHAnsi" w:eastAsiaTheme="minorEastAsia" w:hAnsiTheme="minorHAnsi" w:cstheme="minorBidi"/>
              <w:b w:val="0"/>
              <w:color w:val="auto"/>
              <w:kern w:val="0"/>
              <w:sz w:val="22"/>
              <w:szCs w:val="22"/>
              <w:lang w:eastAsia="en-AU"/>
            </w:rPr>
          </w:pPr>
          <w:hyperlink w:anchor="_Toc467072994" w:history="1">
            <w:r w:rsidR="000E1F24" w:rsidRPr="00604D31">
              <w:rPr>
                <w:rStyle w:val="Hyperlink"/>
              </w:rPr>
              <w:t>2</w:t>
            </w:r>
            <w:r w:rsidR="000E1F24">
              <w:rPr>
                <w:rFonts w:asciiTheme="minorHAnsi" w:eastAsiaTheme="minorEastAsia" w:hAnsiTheme="minorHAnsi" w:cstheme="minorBidi"/>
                <w:b w:val="0"/>
                <w:color w:val="auto"/>
                <w:kern w:val="0"/>
                <w:sz w:val="22"/>
                <w:szCs w:val="22"/>
                <w:lang w:eastAsia="en-AU"/>
              </w:rPr>
              <w:tab/>
            </w:r>
            <w:r w:rsidR="000E1F24" w:rsidRPr="00604D31">
              <w:rPr>
                <w:rStyle w:val="Hyperlink"/>
              </w:rPr>
              <w:t>Methods</w:t>
            </w:r>
            <w:r w:rsidR="000E1F24">
              <w:rPr>
                <w:webHidden/>
              </w:rPr>
              <w:tab/>
            </w:r>
            <w:r w:rsidR="000E1F24">
              <w:rPr>
                <w:webHidden/>
              </w:rPr>
              <w:fldChar w:fldCharType="begin"/>
            </w:r>
            <w:r w:rsidR="000E1F24">
              <w:rPr>
                <w:webHidden/>
              </w:rPr>
              <w:instrText xml:space="preserve"> PAGEREF _Toc467072994 \h </w:instrText>
            </w:r>
            <w:r w:rsidR="000E1F24">
              <w:rPr>
                <w:webHidden/>
              </w:rPr>
            </w:r>
            <w:r w:rsidR="000E1F24">
              <w:rPr>
                <w:webHidden/>
              </w:rPr>
              <w:fldChar w:fldCharType="separate"/>
            </w:r>
            <w:r w:rsidR="000E1F24">
              <w:rPr>
                <w:webHidden/>
              </w:rPr>
              <w:t>9</w:t>
            </w:r>
            <w:r w:rsidR="000E1F24">
              <w:rPr>
                <w:webHidden/>
              </w:rPr>
              <w:fldChar w:fldCharType="end"/>
            </w:r>
          </w:hyperlink>
        </w:p>
        <w:p w14:paraId="549B0352"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2995" w:history="1">
            <w:r w:rsidR="000E1F24" w:rsidRPr="00604D31">
              <w:rPr>
                <w:rStyle w:val="Hyperlink"/>
                <w:rFonts w:eastAsiaTheme="majorEastAsia"/>
                <w:noProof/>
              </w:rPr>
              <w:t>2.1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Observations of streamflows</w:t>
            </w:r>
            <w:r w:rsidR="000E1F24">
              <w:rPr>
                <w:noProof/>
                <w:webHidden/>
              </w:rPr>
              <w:tab/>
            </w:r>
            <w:r w:rsidR="000E1F24">
              <w:rPr>
                <w:noProof/>
                <w:webHidden/>
              </w:rPr>
              <w:fldChar w:fldCharType="begin"/>
            </w:r>
            <w:r w:rsidR="000E1F24">
              <w:rPr>
                <w:noProof/>
                <w:webHidden/>
              </w:rPr>
              <w:instrText xml:space="preserve"> PAGEREF _Toc467072995 \h </w:instrText>
            </w:r>
            <w:r w:rsidR="000E1F24">
              <w:rPr>
                <w:noProof/>
                <w:webHidden/>
              </w:rPr>
            </w:r>
            <w:r w:rsidR="000E1F24">
              <w:rPr>
                <w:noProof/>
                <w:webHidden/>
              </w:rPr>
              <w:fldChar w:fldCharType="separate"/>
            </w:r>
            <w:r w:rsidR="000E1F24">
              <w:rPr>
                <w:noProof/>
                <w:webHidden/>
              </w:rPr>
              <w:t>9</w:t>
            </w:r>
            <w:r w:rsidR="000E1F24">
              <w:rPr>
                <w:noProof/>
                <w:webHidden/>
              </w:rPr>
              <w:fldChar w:fldCharType="end"/>
            </w:r>
          </w:hyperlink>
        </w:p>
        <w:p w14:paraId="59DB3BC0"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2996" w:history="1">
            <w:r w:rsidR="000E1F24" w:rsidRPr="00604D31">
              <w:rPr>
                <w:rStyle w:val="Hyperlink"/>
                <w:rFonts w:eastAsiaTheme="majorEastAsia"/>
                <w:noProof/>
              </w:rPr>
              <w:t>2.2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Baseline hydrology scenarios</w:t>
            </w:r>
            <w:r w:rsidR="000E1F24">
              <w:rPr>
                <w:noProof/>
                <w:webHidden/>
              </w:rPr>
              <w:tab/>
            </w:r>
            <w:r w:rsidR="000E1F24">
              <w:rPr>
                <w:noProof/>
                <w:webHidden/>
              </w:rPr>
              <w:fldChar w:fldCharType="begin"/>
            </w:r>
            <w:r w:rsidR="000E1F24">
              <w:rPr>
                <w:noProof/>
                <w:webHidden/>
              </w:rPr>
              <w:instrText xml:space="preserve"> PAGEREF _Toc467072996 \h </w:instrText>
            </w:r>
            <w:r w:rsidR="000E1F24">
              <w:rPr>
                <w:noProof/>
                <w:webHidden/>
              </w:rPr>
            </w:r>
            <w:r w:rsidR="000E1F24">
              <w:rPr>
                <w:noProof/>
                <w:webHidden/>
              </w:rPr>
              <w:fldChar w:fldCharType="separate"/>
            </w:r>
            <w:r w:rsidR="000E1F24">
              <w:rPr>
                <w:noProof/>
                <w:webHidden/>
              </w:rPr>
              <w:t>9</w:t>
            </w:r>
            <w:r w:rsidR="000E1F24">
              <w:rPr>
                <w:noProof/>
                <w:webHidden/>
              </w:rPr>
              <w:fldChar w:fldCharType="end"/>
            </w:r>
          </w:hyperlink>
        </w:p>
        <w:p w14:paraId="4A902238"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2997" w:history="1">
            <w:r w:rsidR="000E1F24" w:rsidRPr="00604D31">
              <w:rPr>
                <w:rStyle w:val="Hyperlink"/>
                <w:rFonts w:eastAsiaTheme="majorEastAsia"/>
                <w:noProof/>
              </w:rPr>
              <w:t>2.3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Floodplain inundation and connectivity</w:t>
            </w:r>
            <w:r w:rsidR="000E1F24">
              <w:rPr>
                <w:noProof/>
                <w:webHidden/>
              </w:rPr>
              <w:tab/>
            </w:r>
            <w:r w:rsidR="000E1F24">
              <w:rPr>
                <w:noProof/>
                <w:webHidden/>
              </w:rPr>
              <w:fldChar w:fldCharType="begin"/>
            </w:r>
            <w:r w:rsidR="000E1F24">
              <w:rPr>
                <w:noProof/>
                <w:webHidden/>
              </w:rPr>
              <w:instrText xml:space="preserve"> PAGEREF _Toc467072997 \h </w:instrText>
            </w:r>
            <w:r w:rsidR="000E1F24">
              <w:rPr>
                <w:noProof/>
                <w:webHidden/>
              </w:rPr>
            </w:r>
            <w:r w:rsidR="000E1F24">
              <w:rPr>
                <w:noProof/>
                <w:webHidden/>
              </w:rPr>
              <w:fldChar w:fldCharType="separate"/>
            </w:r>
            <w:r w:rsidR="000E1F24">
              <w:rPr>
                <w:noProof/>
                <w:webHidden/>
              </w:rPr>
              <w:t>12</w:t>
            </w:r>
            <w:r w:rsidR="000E1F24">
              <w:rPr>
                <w:noProof/>
                <w:webHidden/>
              </w:rPr>
              <w:fldChar w:fldCharType="end"/>
            </w:r>
          </w:hyperlink>
        </w:p>
        <w:p w14:paraId="167DA6A6"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2998" w:history="1">
            <w:r w:rsidR="000E1F24" w:rsidRPr="00604D31">
              <w:rPr>
                <w:rStyle w:val="Hyperlink"/>
                <w:rFonts w:eastAsiaTheme="majorEastAsia"/>
                <w:noProof/>
              </w:rPr>
              <w:t>2.4</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Watercourses watered</w:t>
            </w:r>
            <w:r w:rsidR="000E1F24">
              <w:rPr>
                <w:noProof/>
                <w:webHidden/>
              </w:rPr>
              <w:tab/>
            </w:r>
            <w:r w:rsidR="000E1F24">
              <w:rPr>
                <w:noProof/>
                <w:webHidden/>
              </w:rPr>
              <w:fldChar w:fldCharType="begin"/>
            </w:r>
            <w:r w:rsidR="000E1F24">
              <w:rPr>
                <w:noProof/>
                <w:webHidden/>
              </w:rPr>
              <w:instrText xml:space="preserve"> PAGEREF _Toc467072998 \h </w:instrText>
            </w:r>
            <w:r w:rsidR="000E1F24">
              <w:rPr>
                <w:noProof/>
                <w:webHidden/>
              </w:rPr>
            </w:r>
            <w:r w:rsidR="000E1F24">
              <w:rPr>
                <w:noProof/>
                <w:webHidden/>
              </w:rPr>
              <w:fldChar w:fldCharType="separate"/>
            </w:r>
            <w:r w:rsidR="000E1F24">
              <w:rPr>
                <w:noProof/>
                <w:webHidden/>
              </w:rPr>
              <w:t>13</w:t>
            </w:r>
            <w:r w:rsidR="000E1F24">
              <w:rPr>
                <w:noProof/>
                <w:webHidden/>
              </w:rPr>
              <w:fldChar w:fldCharType="end"/>
            </w:r>
          </w:hyperlink>
        </w:p>
        <w:p w14:paraId="6D6EDBC9"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2999" w:history="1">
            <w:r w:rsidR="000E1F24" w:rsidRPr="00604D31">
              <w:rPr>
                <w:rStyle w:val="Hyperlink"/>
                <w:rFonts w:eastAsiaTheme="majorEastAsia"/>
                <w:noProof/>
              </w:rPr>
              <w:t>2.5</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Assessment of Basin-wide hydrological impacts</w:t>
            </w:r>
            <w:r w:rsidR="000E1F24">
              <w:rPr>
                <w:noProof/>
                <w:webHidden/>
              </w:rPr>
              <w:tab/>
            </w:r>
            <w:r w:rsidR="000E1F24">
              <w:rPr>
                <w:noProof/>
                <w:webHidden/>
              </w:rPr>
              <w:fldChar w:fldCharType="begin"/>
            </w:r>
            <w:r w:rsidR="000E1F24">
              <w:rPr>
                <w:noProof/>
                <w:webHidden/>
              </w:rPr>
              <w:instrText xml:space="preserve"> PAGEREF _Toc467072999 \h </w:instrText>
            </w:r>
            <w:r w:rsidR="000E1F24">
              <w:rPr>
                <w:noProof/>
                <w:webHidden/>
              </w:rPr>
            </w:r>
            <w:r w:rsidR="000E1F24">
              <w:rPr>
                <w:noProof/>
                <w:webHidden/>
              </w:rPr>
              <w:fldChar w:fldCharType="separate"/>
            </w:r>
            <w:r w:rsidR="000E1F24">
              <w:rPr>
                <w:noProof/>
                <w:webHidden/>
              </w:rPr>
              <w:t>13</w:t>
            </w:r>
            <w:r w:rsidR="000E1F24">
              <w:rPr>
                <w:noProof/>
                <w:webHidden/>
              </w:rPr>
              <w:fldChar w:fldCharType="end"/>
            </w:r>
          </w:hyperlink>
        </w:p>
        <w:p w14:paraId="50F291AC"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00" w:history="1">
            <w:r w:rsidR="000E1F24" w:rsidRPr="00604D31">
              <w:rPr>
                <w:rStyle w:val="Hyperlink"/>
                <w:rFonts w:eastAsiaTheme="majorEastAsia"/>
                <w:noProof/>
              </w:rPr>
              <w:t>2.5.1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Flow thresholds</w:t>
            </w:r>
            <w:r w:rsidR="000E1F24">
              <w:rPr>
                <w:noProof/>
                <w:webHidden/>
              </w:rPr>
              <w:tab/>
            </w:r>
            <w:r w:rsidR="000E1F24">
              <w:rPr>
                <w:noProof/>
                <w:webHidden/>
              </w:rPr>
              <w:fldChar w:fldCharType="begin"/>
            </w:r>
            <w:r w:rsidR="000E1F24">
              <w:rPr>
                <w:noProof/>
                <w:webHidden/>
              </w:rPr>
              <w:instrText xml:space="preserve"> PAGEREF _Toc467073000 \h </w:instrText>
            </w:r>
            <w:r w:rsidR="000E1F24">
              <w:rPr>
                <w:noProof/>
                <w:webHidden/>
              </w:rPr>
            </w:r>
            <w:r w:rsidR="000E1F24">
              <w:rPr>
                <w:noProof/>
                <w:webHidden/>
              </w:rPr>
              <w:fldChar w:fldCharType="separate"/>
            </w:r>
            <w:r w:rsidR="000E1F24">
              <w:rPr>
                <w:noProof/>
                <w:webHidden/>
              </w:rPr>
              <w:t>14</w:t>
            </w:r>
            <w:r w:rsidR="000E1F24">
              <w:rPr>
                <w:noProof/>
                <w:webHidden/>
              </w:rPr>
              <w:fldChar w:fldCharType="end"/>
            </w:r>
          </w:hyperlink>
        </w:p>
        <w:p w14:paraId="04CB63CE"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01" w:history="1">
            <w:r w:rsidR="000E1F24" w:rsidRPr="00604D31">
              <w:rPr>
                <w:rStyle w:val="Hyperlink"/>
                <w:rFonts w:eastAsiaTheme="majorEastAsia"/>
                <w:noProof/>
              </w:rPr>
              <w:t>2.5.2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Flow regime score</w:t>
            </w:r>
            <w:r w:rsidR="000E1F24">
              <w:rPr>
                <w:noProof/>
                <w:webHidden/>
              </w:rPr>
              <w:tab/>
            </w:r>
            <w:r w:rsidR="000E1F24">
              <w:rPr>
                <w:noProof/>
                <w:webHidden/>
              </w:rPr>
              <w:fldChar w:fldCharType="begin"/>
            </w:r>
            <w:r w:rsidR="000E1F24">
              <w:rPr>
                <w:noProof/>
                <w:webHidden/>
              </w:rPr>
              <w:instrText xml:space="preserve"> PAGEREF _Toc467073001 \h </w:instrText>
            </w:r>
            <w:r w:rsidR="000E1F24">
              <w:rPr>
                <w:noProof/>
                <w:webHidden/>
              </w:rPr>
            </w:r>
            <w:r w:rsidR="000E1F24">
              <w:rPr>
                <w:noProof/>
                <w:webHidden/>
              </w:rPr>
              <w:fldChar w:fldCharType="separate"/>
            </w:r>
            <w:r w:rsidR="000E1F24">
              <w:rPr>
                <w:noProof/>
                <w:webHidden/>
              </w:rPr>
              <w:t>15</w:t>
            </w:r>
            <w:r w:rsidR="000E1F24">
              <w:rPr>
                <w:noProof/>
                <w:webHidden/>
              </w:rPr>
              <w:fldChar w:fldCharType="end"/>
            </w:r>
          </w:hyperlink>
        </w:p>
        <w:p w14:paraId="09C09408"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02" w:history="1">
            <w:r w:rsidR="000E1F24" w:rsidRPr="00604D31">
              <w:rPr>
                <w:rStyle w:val="Hyperlink"/>
                <w:rFonts w:eastAsiaTheme="majorEastAsia"/>
                <w:noProof/>
              </w:rPr>
              <w:t>2.5.3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Attribution of Commonwealth environmental water</w:t>
            </w:r>
            <w:r w:rsidR="000E1F24">
              <w:rPr>
                <w:noProof/>
                <w:webHidden/>
              </w:rPr>
              <w:tab/>
            </w:r>
            <w:r w:rsidR="000E1F24">
              <w:rPr>
                <w:noProof/>
                <w:webHidden/>
              </w:rPr>
              <w:fldChar w:fldCharType="begin"/>
            </w:r>
            <w:r w:rsidR="000E1F24">
              <w:rPr>
                <w:noProof/>
                <w:webHidden/>
              </w:rPr>
              <w:instrText xml:space="preserve"> PAGEREF _Toc467073002 \h </w:instrText>
            </w:r>
            <w:r w:rsidR="000E1F24">
              <w:rPr>
                <w:noProof/>
                <w:webHidden/>
              </w:rPr>
            </w:r>
            <w:r w:rsidR="000E1F24">
              <w:rPr>
                <w:noProof/>
                <w:webHidden/>
              </w:rPr>
              <w:fldChar w:fldCharType="separate"/>
            </w:r>
            <w:r w:rsidR="000E1F24">
              <w:rPr>
                <w:noProof/>
                <w:webHidden/>
              </w:rPr>
              <w:t>16</w:t>
            </w:r>
            <w:r w:rsidR="000E1F24">
              <w:rPr>
                <w:noProof/>
                <w:webHidden/>
              </w:rPr>
              <w:fldChar w:fldCharType="end"/>
            </w:r>
          </w:hyperlink>
        </w:p>
        <w:p w14:paraId="3BFBA13E" w14:textId="77777777" w:rsidR="000E1F24" w:rsidRDefault="00641F7D">
          <w:pPr>
            <w:pStyle w:val="TOC1"/>
            <w:rPr>
              <w:rFonts w:asciiTheme="minorHAnsi" w:eastAsiaTheme="minorEastAsia" w:hAnsiTheme="minorHAnsi" w:cstheme="minorBidi"/>
              <w:b w:val="0"/>
              <w:color w:val="auto"/>
              <w:kern w:val="0"/>
              <w:sz w:val="22"/>
              <w:szCs w:val="22"/>
              <w:lang w:eastAsia="en-AU"/>
            </w:rPr>
          </w:pPr>
          <w:hyperlink w:anchor="_Toc467073003" w:history="1">
            <w:r w:rsidR="000E1F24" w:rsidRPr="00604D31">
              <w:rPr>
                <w:rStyle w:val="Hyperlink"/>
              </w:rPr>
              <w:t>3</w:t>
            </w:r>
            <w:r w:rsidR="000E1F24">
              <w:rPr>
                <w:rFonts w:asciiTheme="minorHAnsi" w:eastAsiaTheme="minorEastAsia" w:hAnsiTheme="minorHAnsi" w:cstheme="minorBidi"/>
                <w:b w:val="0"/>
                <w:color w:val="auto"/>
                <w:kern w:val="0"/>
                <w:sz w:val="22"/>
                <w:szCs w:val="22"/>
                <w:lang w:eastAsia="en-AU"/>
              </w:rPr>
              <w:tab/>
            </w:r>
            <w:r w:rsidR="000E1F24" w:rsidRPr="00604D31">
              <w:rPr>
                <w:rStyle w:val="Hyperlink"/>
              </w:rPr>
              <w:t>Summary of outcomes</w:t>
            </w:r>
            <w:r w:rsidR="000E1F24">
              <w:rPr>
                <w:webHidden/>
              </w:rPr>
              <w:tab/>
            </w:r>
            <w:r w:rsidR="000E1F24">
              <w:rPr>
                <w:webHidden/>
              </w:rPr>
              <w:fldChar w:fldCharType="begin"/>
            </w:r>
            <w:r w:rsidR="000E1F24">
              <w:rPr>
                <w:webHidden/>
              </w:rPr>
              <w:instrText xml:space="preserve"> PAGEREF _Toc467073003 \h </w:instrText>
            </w:r>
            <w:r w:rsidR="000E1F24">
              <w:rPr>
                <w:webHidden/>
              </w:rPr>
            </w:r>
            <w:r w:rsidR="000E1F24">
              <w:rPr>
                <w:webHidden/>
              </w:rPr>
              <w:fldChar w:fldCharType="separate"/>
            </w:r>
            <w:r w:rsidR="000E1F24">
              <w:rPr>
                <w:webHidden/>
              </w:rPr>
              <w:t>16</w:t>
            </w:r>
            <w:r w:rsidR="000E1F24">
              <w:rPr>
                <w:webHidden/>
              </w:rPr>
              <w:fldChar w:fldCharType="end"/>
            </w:r>
          </w:hyperlink>
        </w:p>
        <w:p w14:paraId="3F65930D"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04" w:history="1">
            <w:r w:rsidR="000E1F24" w:rsidRPr="00604D31">
              <w:rPr>
                <w:rStyle w:val="Hyperlink"/>
                <w:rFonts w:eastAsiaTheme="majorEastAsia"/>
                <w:noProof/>
              </w:rPr>
              <w:t>3.1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Base flows (low–medium flows)</w:t>
            </w:r>
            <w:r w:rsidR="000E1F24">
              <w:rPr>
                <w:noProof/>
                <w:webHidden/>
              </w:rPr>
              <w:tab/>
            </w:r>
            <w:r w:rsidR="000E1F24">
              <w:rPr>
                <w:noProof/>
                <w:webHidden/>
              </w:rPr>
              <w:fldChar w:fldCharType="begin"/>
            </w:r>
            <w:r w:rsidR="000E1F24">
              <w:rPr>
                <w:noProof/>
                <w:webHidden/>
              </w:rPr>
              <w:instrText xml:space="preserve"> PAGEREF _Toc467073004 \h </w:instrText>
            </w:r>
            <w:r w:rsidR="000E1F24">
              <w:rPr>
                <w:noProof/>
                <w:webHidden/>
              </w:rPr>
            </w:r>
            <w:r w:rsidR="000E1F24">
              <w:rPr>
                <w:noProof/>
                <w:webHidden/>
              </w:rPr>
              <w:fldChar w:fldCharType="separate"/>
            </w:r>
            <w:r w:rsidR="000E1F24">
              <w:rPr>
                <w:noProof/>
                <w:webHidden/>
              </w:rPr>
              <w:t>16</w:t>
            </w:r>
            <w:r w:rsidR="000E1F24">
              <w:rPr>
                <w:noProof/>
                <w:webHidden/>
              </w:rPr>
              <w:fldChar w:fldCharType="end"/>
            </w:r>
          </w:hyperlink>
        </w:p>
        <w:p w14:paraId="36C73729"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05" w:history="1">
            <w:r w:rsidR="000E1F24" w:rsidRPr="00604D31">
              <w:rPr>
                <w:rStyle w:val="Hyperlink"/>
                <w:rFonts w:eastAsiaTheme="majorEastAsia"/>
                <w:noProof/>
              </w:rPr>
              <w:t>3.2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Freshes</w:t>
            </w:r>
            <w:r w:rsidR="000E1F24">
              <w:rPr>
                <w:noProof/>
                <w:webHidden/>
              </w:rPr>
              <w:tab/>
            </w:r>
            <w:r w:rsidR="000E1F24">
              <w:rPr>
                <w:noProof/>
                <w:webHidden/>
              </w:rPr>
              <w:fldChar w:fldCharType="begin"/>
            </w:r>
            <w:r w:rsidR="000E1F24">
              <w:rPr>
                <w:noProof/>
                <w:webHidden/>
              </w:rPr>
              <w:instrText xml:space="preserve"> PAGEREF _Toc467073005 \h </w:instrText>
            </w:r>
            <w:r w:rsidR="000E1F24">
              <w:rPr>
                <w:noProof/>
                <w:webHidden/>
              </w:rPr>
            </w:r>
            <w:r w:rsidR="000E1F24">
              <w:rPr>
                <w:noProof/>
                <w:webHidden/>
              </w:rPr>
              <w:fldChar w:fldCharType="separate"/>
            </w:r>
            <w:r w:rsidR="000E1F24">
              <w:rPr>
                <w:noProof/>
                <w:webHidden/>
              </w:rPr>
              <w:t>17</w:t>
            </w:r>
            <w:r w:rsidR="000E1F24">
              <w:rPr>
                <w:noProof/>
                <w:webHidden/>
              </w:rPr>
              <w:fldChar w:fldCharType="end"/>
            </w:r>
          </w:hyperlink>
        </w:p>
        <w:p w14:paraId="139BE6C8"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06" w:history="1">
            <w:r w:rsidR="000E1F24" w:rsidRPr="00604D31">
              <w:rPr>
                <w:rStyle w:val="Hyperlink"/>
                <w:rFonts w:eastAsiaTheme="majorEastAsia"/>
                <w:noProof/>
              </w:rPr>
              <w:t>3.3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Floodplain connectivity</w:t>
            </w:r>
            <w:r w:rsidR="000E1F24">
              <w:rPr>
                <w:noProof/>
                <w:webHidden/>
              </w:rPr>
              <w:tab/>
            </w:r>
            <w:r w:rsidR="000E1F24">
              <w:rPr>
                <w:noProof/>
                <w:webHidden/>
              </w:rPr>
              <w:fldChar w:fldCharType="begin"/>
            </w:r>
            <w:r w:rsidR="000E1F24">
              <w:rPr>
                <w:noProof/>
                <w:webHidden/>
              </w:rPr>
              <w:instrText xml:space="preserve"> PAGEREF _Toc467073006 \h </w:instrText>
            </w:r>
            <w:r w:rsidR="000E1F24">
              <w:rPr>
                <w:noProof/>
                <w:webHidden/>
              </w:rPr>
            </w:r>
            <w:r w:rsidR="000E1F24">
              <w:rPr>
                <w:noProof/>
                <w:webHidden/>
              </w:rPr>
              <w:fldChar w:fldCharType="separate"/>
            </w:r>
            <w:r w:rsidR="000E1F24">
              <w:rPr>
                <w:noProof/>
                <w:webHidden/>
              </w:rPr>
              <w:t>19</w:t>
            </w:r>
            <w:r w:rsidR="000E1F24">
              <w:rPr>
                <w:noProof/>
                <w:webHidden/>
              </w:rPr>
              <w:fldChar w:fldCharType="end"/>
            </w:r>
          </w:hyperlink>
        </w:p>
        <w:p w14:paraId="5EF133B0" w14:textId="77777777" w:rsidR="000E1F24" w:rsidRDefault="00641F7D">
          <w:pPr>
            <w:pStyle w:val="TOC1"/>
            <w:rPr>
              <w:rFonts w:asciiTheme="minorHAnsi" w:eastAsiaTheme="minorEastAsia" w:hAnsiTheme="minorHAnsi" w:cstheme="minorBidi"/>
              <w:b w:val="0"/>
              <w:color w:val="auto"/>
              <w:kern w:val="0"/>
              <w:sz w:val="22"/>
              <w:szCs w:val="22"/>
              <w:lang w:eastAsia="en-AU"/>
            </w:rPr>
          </w:pPr>
          <w:hyperlink w:anchor="_Toc467073007" w:history="1">
            <w:r w:rsidR="000E1F24" w:rsidRPr="00604D31">
              <w:rPr>
                <w:rStyle w:val="Hyperlink"/>
              </w:rPr>
              <w:t>4</w:t>
            </w:r>
            <w:r w:rsidR="000E1F24">
              <w:rPr>
                <w:rFonts w:asciiTheme="minorHAnsi" w:eastAsiaTheme="minorEastAsia" w:hAnsiTheme="minorHAnsi" w:cstheme="minorBidi"/>
                <w:b w:val="0"/>
                <w:color w:val="auto"/>
                <w:kern w:val="0"/>
                <w:sz w:val="22"/>
                <w:szCs w:val="22"/>
                <w:lang w:eastAsia="en-AU"/>
              </w:rPr>
              <w:tab/>
            </w:r>
            <w:r w:rsidR="000E1F24" w:rsidRPr="00604D31">
              <w:rPr>
                <w:rStyle w:val="Hyperlink"/>
              </w:rPr>
              <w:t>Contribution to achievement of Basin Annual Environmental Watering Priorities</w:t>
            </w:r>
            <w:r w:rsidR="000E1F24">
              <w:rPr>
                <w:webHidden/>
              </w:rPr>
              <w:tab/>
            </w:r>
            <w:r w:rsidR="000E1F24">
              <w:rPr>
                <w:webHidden/>
              </w:rPr>
              <w:fldChar w:fldCharType="begin"/>
            </w:r>
            <w:r w:rsidR="000E1F24">
              <w:rPr>
                <w:webHidden/>
              </w:rPr>
              <w:instrText xml:space="preserve"> PAGEREF _Toc467073007 \h </w:instrText>
            </w:r>
            <w:r w:rsidR="000E1F24">
              <w:rPr>
                <w:webHidden/>
              </w:rPr>
            </w:r>
            <w:r w:rsidR="000E1F24">
              <w:rPr>
                <w:webHidden/>
              </w:rPr>
              <w:fldChar w:fldCharType="separate"/>
            </w:r>
            <w:r w:rsidR="000E1F24">
              <w:rPr>
                <w:webHidden/>
              </w:rPr>
              <w:t>19</w:t>
            </w:r>
            <w:r w:rsidR="000E1F24">
              <w:rPr>
                <w:webHidden/>
              </w:rPr>
              <w:fldChar w:fldCharType="end"/>
            </w:r>
          </w:hyperlink>
        </w:p>
        <w:p w14:paraId="6658C725"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08" w:history="1">
            <w:r w:rsidR="000E1F24" w:rsidRPr="00604D31">
              <w:rPr>
                <w:rStyle w:val="Hyperlink"/>
                <w:rFonts w:eastAsiaTheme="majorEastAsia"/>
                <w:noProof/>
              </w:rPr>
              <w:t>4.1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Connect rivers and floodplains: Gwydir Wetlands</w:t>
            </w:r>
            <w:r w:rsidR="000E1F24">
              <w:rPr>
                <w:noProof/>
                <w:webHidden/>
              </w:rPr>
              <w:tab/>
            </w:r>
            <w:r w:rsidR="000E1F24">
              <w:rPr>
                <w:noProof/>
                <w:webHidden/>
              </w:rPr>
              <w:fldChar w:fldCharType="begin"/>
            </w:r>
            <w:r w:rsidR="000E1F24">
              <w:rPr>
                <w:noProof/>
                <w:webHidden/>
              </w:rPr>
              <w:instrText xml:space="preserve"> PAGEREF _Toc467073008 \h </w:instrText>
            </w:r>
            <w:r w:rsidR="000E1F24">
              <w:rPr>
                <w:noProof/>
                <w:webHidden/>
              </w:rPr>
            </w:r>
            <w:r w:rsidR="000E1F24">
              <w:rPr>
                <w:noProof/>
                <w:webHidden/>
              </w:rPr>
              <w:fldChar w:fldCharType="separate"/>
            </w:r>
            <w:r w:rsidR="000E1F24">
              <w:rPr>
                <w:noProof/>
                <w:webHidden/>
              </w:rPr>
              <w:t>20</w:t>
            </w:r>
            <w:r w:rsidR="000E1F24">
              <w:rPr>
                <w:noProof/>
                <w:webHidden/>
              </w:rPr>
              <w:fldChar w:fldCharType="end"/>
            </w:r>
          </w:hyperlink>
        </w:p>
        <w:p w14:paraId="76DCB8F8"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09" w:history="1">
            <w:r w:rsidR="000E1F24" w:rsidRPr="00604D31">
              <w:rPr>
                <w:rStyle w:val="Hyperlink"/>
                <w:rFonts w:eastAsiaTheme="majorEastAsia"/>
                <w:noProof/>
              </w:rPr>
              <w:t>4.1.1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Environmental watering actions</w:t>
            </w:r>
            <w:r w:rsidR="000E1F24">
              <w:rPr>
                <w:noProof/>
                <w:webHidden/>
              </w:rPr>
              <w:tab/>
            </w:r>
            <w:r w:rsidR="000E1F24">
              <w:rPr>
                <w:noProof/>
                <w:webHidden/>
              </w:rPr>
              <w:fldChar w:fldCharType="begin"/>
            </w:r>
            <w:r w:rsidR="000E1F24">
              <w:rPr>
                <w:noProof/>
                <w:webHidden/>
              </w:rPr>
              <w:instrText xml:space="preserve"> PAGEREF _Toc467073009 \h </w:instrText>
            </w:r>
            <w:r w:rsidR="000E1F24">
              <w:rPr>
                <w:noProof/>
                <w:webHidden/>
              </w:rPr>
            </w:r>
            <w:r w:rsidR="000E1F24">
              <w:rPr>
                <w:noProof/>
                <w:webHidden/>
              </w:rPr>
              <w:fldChar w:fldCharType="separate"/>
            </w:r>
            <w:r w:rsidR="000E1F24">
              <w:rPr>
                <w:noProof/>
                <w:webHidden/>
              </w:rPr>
              <w:t>20</w:t>
            </w:r>
            <w:r w:rsidR="000E1F24">
              <w:rPr>
                <w:noProof/>
                <w:webHidden/>
              </w:rPr>
              <w:fldChar w:fldCharType="end"/>
            </w:r>
          </w:hyperlink>
        </w:p>
        <w:p w14:paraId="0CB0FCD4"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10" w:history="1">
            <w:r w:rsidR="000E1F24" w:rsidRPr="00604D31">
              <w:rPr>
                <w:rStyle w:val="Hyperlink"/>
                <w:rFonts w:eastAsiaTheme="majorEastAsia"/>
                <w:noProof/>
              </w:rPr>
              <w:t>4.1.2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Gwydir Wetland inundation event</w:t>
            </w:r>
            <w:r w:rsidR="000E1F24">
              <w:rPr>
                <w:noProof/>
                <w:webHidden/>
              </w:rPr>
              <w:tab/>
            </w:r>
            <w:r w:rsidR="000E1F24">
              <w:rPr>
                <w:noProof/>
                <w:webHidden/>
              </w:rPr>
              <w:fldChar w:fldCharType="begin"/>
            </w:r>
            <w:r w:rsidR="000E1F24">
              <w:rPr>
                <w:noProof/>
                <w:webHidden/>
              </w:rPr>
              <w:instrText xml:space="preserve"> PAGEREF _Toc467073010 \h </w:instrText>
            </w:r>
            <w:r w:rsidR="000E1F24">
              <w:rPr>
                <w:noProof/>
                <w:webHidden/>
              </w:rPr>
            </w:r>
            <w:r w:rsidR="000E1F24">
              <w:rPr>
                <w:noProof/>
                <w:webHidden/>
              </w:rPr>
              <w:fldChar w:fldCharType="separate"/>
            </w:r>
            <w:r w:rsidR="000E1F24">
              <w:rPr>
                <w:noProof/>
                <w:webHidden/>
              </w:rPr>
              <w:t>21</w:t>
            </w:r>
            <w:r w:rsidR="000E1F24">
              <w:rPr>
                <w:noProof/>
                <w:webHidden/>
              </w:rPr>
              <w:fldChar w:fldCharType="end"/>
            </w:r>
          </w:hyperlink>
        </w:p>
        <w:p w14:paraId="7CE018DE"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11" w:history="1">
            <w:r w:rsidR="000E1F24" w:rsidRPr="00604D31">
              <w:rPr>
                <w:rStyle w:val="Hyperlink"/>
                <w:rFonts w:eastAsiaTheme="majorEastAsia"/>
                <w:noProof/>
              </w:rPr>
              <w:t>4.1.3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Mallowa wetland inundation event</w:t>
            </w:r>
            <w:r w:rsidR="000E1F24">
              <w:rPr>
                <w:noProof/>
                <w:webHidden/>
              </w:rPr>
              <w:tab/>
            </w:r>
            <w:r w:rsidR="000E1F24">
              <w:rPr>
                <w:noProof/>
                <w:webHidden/>
              </w:rPr>
              <w:fldChar w:fldCharType="begin"/>
            </w:r>
            <w:r w:rsidR="000E1F24">
              <w:rPr>
                <w:noProof/>
                <w:webHidden/>
              </w:rPr>
              <w:instrText xml:space="preserve"> PAGEREF _Toc467073011 \h </w:instrText>
            </w:r>
            <w:r w:rsidR="000E1F24">
              <w:rPr>
                <w:noProof/>
                <w:webHidden/>
              </w:rPr>
            </w:r>
            <w:r w:rsidR="000E1F24">
              <w:rPr>
                <w:noProof/>
                <w:webHidden/>
              </w:rPr>
              <w:fldChar w:fldCharType="separate"/>
            </w:r>
            <w:r w:rsidR="000E1F24">
              <w:rPr>
                <w:noProof/>
                <w:webHidden/>
              </w:rPr>
              <w:t>21</w:t>
            </w:r>
            <w:r w:rsidR="000E1F24">
              <w:rPr>
                <w:noProof/>
                <w:webHidden/>
              </w:rPr>
              <w:fldChar w:fldCharType="end"/>
            </w:r>
          </w:hyperlink>
        </w:p>
        <w:p w14:paraId="3C270445"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12" w:history="1">
            <w:r w:rsidR="000E1F24" w:rsidRPr="00604D31">
              <w:rPr>
                <w:rStyle w:val="Hyperlink"/>
                <w:rFonts w:eastAsiaTheme="majorEastAsia"/>
                <w:noProof/>
              </w:rPr>
              <w:t>4.1.4</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Carole Creek fresh</w:t>
            </w:r>
            <w:r w:rsidR="000E1F24">
              <w:rPr>
                <w:noProof/>
                <w:webHidden/>
              </w:rPr>
              <w:tab/>
            </w:r>
            <w:r w:rsidR="000E1F24">
              <w:rPr>
                <w:noProof/>
                <w:webHidden/>
              </w:rPr>
              <w:fldChar w:fldCharType="begin"/>
            </w:r>
            <w:r w:rsidR="000E1F24">
              <w:rPr>
                <w:noProof/>
                <w:webHidden/>
              </w:rPr>
              <w:instrText xml:space="preserve"> PAGEREF _Toc467073012 \h </w:instrText>
            </w:r>
            <w:r w:rsidR="000E1F24">
              <w:rPr>
                <w:noProof/>
                <w:webHidden/>
              </w:rPr>
            </w:r>
            <w:r w:rsidR="000E1F24">
              <w:rPr>
                <w:noProof/>
                <w:webHidden/>
              </w:rPr>
              <w:fldChar w:fldCharType="separate"/>
            </w:r>
            <w:r w:rsidR="000E1F24">
              <w:rPr>
                <w:noProof/>
                <w:webHidden/>
              </w:rPr>
              <w:t>22</w:t>
            </w:r>
            <w:r w:rsidR="000E1F24">
              <w:rPr>
                <w:noProof/>
                <w:webHidden/>
              </w:rPr>
              <w:fldChar w:fldCharType="end"/>
            </w:r>
          </w:hyperlink>
        </w:p>
        <w:p w14:paraId="3FDB9C37"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13" w:history="1">
            <w:r w:rsidR="000E1F24" w:rsidRPr="00604D31">
              <w:rPr>
                <w:rStyle w:val="Hyperlink"/>
                <w:rFonts w:eastAsiaTheme="majorEastAsia"/>
                <w:noProof/>
              </w:rPr>
              <w:t>4.1.5</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Mehi River fresh</w:t>
            </w:r>
            <w:r w:rsidR="000E1F24">
              <w:rPr>
                <w:noProof/>
                <w:webHidden/>
              </w:rPr>
              <w:tab/>
            </w:r>
            <w:r w:rsidR="000E1F24">
              <w:rPr>
                <w:noProof/>
                <w:webHidden/>
              </w:rPr>
              <w:fldChar w:fldCharType="begin"/>
            </w:r>
            <w:r w:rsidR="000E1F24">
              <w:rPr>
                <w:noProof/>
                <w:webHidden/>
              </w:rPr>
              <w:instrText xml:space="preserve"> PAGEREF _Toc467073013 \h </w:instrText>
            </w:r>
            <w:r w:rsidR="000E1F24">
              <w:rPr>
                <w:noProof/>
                <w:webHidden/>
              </w:rPr>
            </w:r>
            <w:r w:rsidR="000E1F24">
              <w:rPr>
                <w:noProof/>
                <w:webHidden/>
              </w:rPr>
              <w:fldChar w:fldCharType="separate"/>
            </w:r>
            <w:r w:rsidR="000E1F24">
              <w:rPr>
                <w:noProof/>
                <w:webHidden/>
              </w:rPr>
              <w:t>22</w:t>
            </w:r>
            <w:r w:rsidR="000E1F24">
              <w:rPr>
                <w:noProof/>
                <w:webHidden/>
              </w:rPr>
              <w:fldChar w:fldCharType="end"/>
            </w:r>
          </w:hyperlink>
        </w:p>
        <w:p w14:paraId="6704B8F4"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14" w:history="1">
            <w:r w:rsidR="000E1F24" w:rsidRPr="00604D31">
              <w:rPr>
                <w:rStyle w:val="Hyperlink"/>
                <w:rFonts w:eastAsiaTheme="majorEastAsia"/>
                <w:noProof/>
              </w:rPr>
              <w:t>4.2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Connect rivers and floodplains: mid-Murrumbidgee wetlands</w:t>
            </w:r>
            <w:r w:rsidR="000E1F24">
              <w:rPr>
                <w:noProof/>
                <w:webHidden/>
              </w:rPr>
              <w:tab/>
            </w:r>
            <w:r w:rsidR="000E1F24">
              <w:rPr>
                <w:noProof/>
                <w:webHidden/>
              </w:rPr>
              <w:fldChar w:fldCharType="begin"/>
            </w:r>
            <w:r w:rsidR="000E1F24">
              <w:rPr>
                <w:noProof/>
                <w:webHidden/>
              </w:rPr>
              <w:instrText xml:space="preserve"> PAGEREF _Toc467073014 \h </w:instrText>
            </w:r>
            <w:r w:rsidR="000E1F24">
              <w:rPr>
                <w:noProof/>
                <w:webHidden/>
              </w:rPr>
            </w:r>
            <w:r w:rsidR="000E1F24">
              <w:rPr>
                <w:noProof/>
                <w:webHidden/>
              </w:rPr>
              <w:fldChar w:fldCharType="separate"/>
            </w:r>
            <w:r w:rsidR="000E1F24">
              <w:rPr>
                <w:noProof/>
                <w:webHidden/>
              </w:rPr>
              <w:t>23</w:t>
            </w:r>
            <w:r w:rsidR="000E1F24">
              <w:rPr>
                <w:noProof/>
                <w:webHidden/>
              </w:rPr>
              <w:fldChar w:fldCharType="end"/>
            </w:r>
          </w:hyperlink>
        </w:p>
        <w:p w14:paraId="3B3853B7"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15" w:history="1">
            <w:r w:rsidR="000E1F24" w:rsidRPr="00604D31">
              <w:rPr>
                <w:rStyle w:val="Hyperlink"/>
                <w:rFonts w:eastAsiaTheme="majorEastAsia"/>
                <w:noProof/>
              </w:rPr>
              <w:t>4.2.1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Environmental watering actions</w:t>
            </w:r>
            <w:r w:rsidR="000E1F24">
              <w:rPr>
                <w:noProof/>
                <w:webHidden/>
              </w:rPr>
              <w:tab/>
            </w:r>
            <w:r w:rsidR="000E1F24">
              <w:rPr>
                <w:noProof/>
                <w:webHidden/>
              </w:rPr>
              <w:fldChar w:fldCharType="begin"/>
            </w:r>
            <w:r w:rsidR="000E1F24">
              <w:rPr>
                <w:noProof/>
                <w:webHidden/>
              </w:rPr>
              <w:instrText xml:space="preserve"> PAGEREF _Toc467073015 \h </w:instrText>
            </w:r>
            <w:r w:rsidR="000E1F24">
              <w:rPr>
                <w:noProof/>
                <w:webHidden/>
              </w:rPr>
            </w:r>
            <w:r w:rsidR="000E1F24">
              <w:rPr>
                <w:noProof/>
                <w:webHidden/>
              </w:rPr>
              <w:fldChar w:fldCharType="separate"/>
            </w:r>
            <w:r w:rsidR="000E1F24">
              <w:rPr>
                <w:noProof/>
                <w:webHidden/>
              </w:rPr>
              <w:t>23</w:t>
            </w:r>
            <w:r w:rsidR="000E1F24">
              <w:rPr>
                <w:noProof/>
                <w:webHidden/>
              </w:rPr>
              <w:fldChar w:fldCharType="end"/>
            </w:r>
          </w:hyperlink>
        </w:p>
        <w:p w14:paraId="7AF05C9B"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16" w:history="1">
            <w:r w:rsidR="000E1F24" w:rsidRPr="00604D31">
              <w:rPr>
                <w:rStyle w:val="Hyperlink"/>
                <w:rFonts w:eastAsiaTheme="majorEastAsia"/>
                <w:noProof/>
              </w:rPr>
              <w:t>4.2.2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Inundation of mid-Murrumbidgee wetlands</w:t>
            </w:r>
            <w:r w:rsidR="000E1F24">
              <w:rPr>
                <w:noProof/>
                <w:webHidden/>
              </w:rPr>
              <w:tab/>
            </w:r>
            <w:r w:rsidR="000E1F24">
              <w:rPr>
                <w:noProof/>
                <w:webHidden/>
              </w:rPr>
              <w:fldChar w:fldCharType="begin"/>
            </w:r>
            <w:r w:rsidR="000E1F24">
              <w:rPr>
                <w:noProof/>
                <w:webHidden/>
              </w:rPr>
              <w:instrText xml:space="preserve"> PAGEREF _Toc467073016 \h </w:instrText>
            </w:r>
            <w:r w:rsidR="000E1F24">
              <w:rPr>
                <w:noProof/>
                <w:webHidden/>
              </w:rPr>
            </w:r>
            <w:r w:rsidR="000E1F24">
              <w:rPr>
                <w:noProof/>
                <w:webHidden/>
              </w:rPr>
              <w:fldChar w:fldCharType="separate"/>
            </w:r>
            <w:r w:rsidR="000E1F24">
              <w:rPr>
                <w:noProof/>
                <w:webHidden/>
              </w:rPr>
              <w:t>24</w:t>
            </w:r>
            <w:r w:rsidR="000E1F24">
              <w:rPr>
                <w:noProof/>
                <w:webHidden/>
              </w:rPr>
              <w:fldChar w:fldCharType="end"/>
            </w:r>
          </w:hyperlink>
        </w:p>
        <w:p w14:paraId="721DB14C"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17" w:history="1">
            <w:r w:rsidR="000E1F24" w:rsidRPr="00604D31">
              <w:rPr>
                <w:rStyle w:val="Hyperlink"/>
                <w:rFonts w:eastAsiaTheme="majorEastAsia"/>
                <w:noProof/>
              </w:rPr>
              <w:t>4.2.3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Inundation of lower Murrumbidgee wetlands</w:t>
            </w:r>
            <w:r w:rsidR="000E1F24">
              <w:rPr>
                <w:noProof/>
                <w:webHidden/>
              </w:rPr>
              <w:tab/>
            </w:r>
            <w:r w:rsidR="000E1F24">
              <w:rPr>
                <w:noProof/>
                <w:webHidden/>
              </w:rPr>
              <w:fldChar w:fldCharType="begin"/>
            </w:r>
            <w:r w:rsidR="000E1F24">
              <w:rPr>
                <w:noProof/>
                <w:webHidden/>
              </w:rPr>
              <w:instrText xml:space="preserve"> PAGEREF _Toc467073017 \h </w:instrText>
            </w:r>
            <w:r w:rsidR="000E1F24">
              <w:rPr>
                <w:noProof/>
                <w:webHidden/>
              </w:rPr>
            </w:r>
            <w:r w:rsidR="000E1F24">
              <w:rPr>
                <w:noProof/>
                <w:webHidden/>
              </w:rPr>
              <w:fldChar w:fldCharType="separate"/>
            </w:r>
            <w:r w:rsidR="000E1F24">
              <w:rPr>
                <w:noProof/>
                <w:webHidden/>
              </w:rPr>
              <w:t>25</w:t>
            </w:r>
            <w:r w:rsidR="000E1F24">
              <w:rPr>
                <w:noProof/>
                <w:webHidden/>
              </w:rPr>
              <w:fldChar w:fldCharType="end"/>
            </w:r>
          </w:hyperlink>
        </w:p>
        <w:p w14:paraId="7827AEB6"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18" w:history="1">
            <w:r w:rsidR="000E1F24" w:rsidRPr="00604D31">
              <w:rPr>
                <w:rStyle w:val="Hyperlink"/>
                <w:rFonts w:eastAsiaTheme="majorEastAsia"/>
                <w:noProof/>
              </w:rPr>
              <w:t>4.3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Support instream functions: Macquarie River</w:t>
            </w:r>
            <w:r w:rsidR="000E1F24">
              <w:rPr>
                <w:noProof/>
                <w:webHidden/>
              </w:rPr>
              <w:tab/>
            </w:r>
            <w:r w:rsidR="000E1F24">
              <w:rPr>
                <w:noProof/>
                <w:webHidden/>
              </w:rPr>
              <w:fldChar w:fldCharType="begin"/>
            </w:r>
            <w:r w:rsidR="000E1F24">
              <w:rPr>
                <w:noProof/>
                <w:webHidden/>
              </w:rPr>
              <w:instrText xml:space="preserve"> PAGEREF _Toc467073018 \h </w:instrText>
            </w:r>
            <w:r w:rsidR="000E1F24">
              <w:rPr>
                <w:noProof/>
                <w:webHidden/>
              </w:rPr>
            </w:r>
            <w:r w:rsidR="000E1F24">
              <w:rPr>
                <w:noProof/>
                <w:webHidden/>
              </w:rPr>
              <w:fldChar w:fldCharType="separate"/>
            </w:r>
            <w:r w:rsidR="000E1F24">
              <w:rPr>
                <w:noProof/>
                <w:webHidden/>
              </w:rPr>
              <w:t>26</w:t>
            </w:r>
            <w:r w:rsidR="000E1F24">
              <w:rPr>
                <w:noProof/>
                <w:webHidden/>
              </w:rPr>
              <w:fldChar w:fldCharType="end"/>
            </w:r>
          </w:hyperlink>
        </w:p>
        <w:p w14:paraId="256670EF"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19" w:history="1">
            <w:r w:rsidR="000E1F24" w:rsidRPr="00604D31">
              <w:rPr>
                <w:rStyle w:val="Hyperlink"/>
                <w:rFonts w:eastAsiaTheme="majorEastAsia"/>
                <w:noProof/>
              </w:rPr>
              <w:t>4.3.1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Environmental watering actions</w:t>
            </w:r>
            <w:r w:rsidR="000E1F24">
              <w:rPr>
                <w:noProof/>
                <w:webHidden/>
              </w:rPr>
              <w:tab/>
            </w:r>
            <w:r w:rsidR="000E1F24">
              <w:rPr>
                <w:noProof/>
                <w:webHidden/>
              </w:rPr>
              <w:fldChar w:fldCharType="begin"/>
            </w:r>
            <w:r w:rsidR="000E1F24">
              <w:rPr>
                <w:noProof/>
                <w:webHidden/>
              </w:rPr>
              <w:instrText xml:space="preserve"> PAGEREF _Toc467073019 \h </w:instrText>
            </w:r>
            <w:r w:rsidR="000E1F24">
              <w:rPr>
                <w:noProof/>
                <w:webHidden/>
              </w:rPr>
            </w:r>
            <w:r w:rsidR="000E1F24">
              <w:rPr>
                <w:noProof/>
                <w:webHidden/>
              </w:rPr>
              <w:fldChar w:fldCharType="separate"/>
            </w:r>
            <w:r w:rsidR="000E1F24">
              <w:rPr>
                <w:noProof/>
                <w:webHidden/>
              </w:rPr>
              <w:t>26</w:t>
            </w:r>
            <w:r w:rsidR="000E1F24">
              <w:rPr>
                <w:noProof/>
                <w:webHidden/>
              </w:rPr>
              <w:fldChar w:fldCharType="end"/>
            </w:r>
          </w:hyperlink>
        </w:p>
        <w:p w14:paraId="66073B31"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20" w:history="1">
            <w:r w:rsidR="000E1F24" w:rsidRPr="00604D31">
              <w:rPr>
                <w:rStyle w:val="Hyperlink"/>
                <w:rFonts w:eastAsiaTheme="majorEastAsia"/>
                <w:noProof/>
              </w:rPr>
              <w:t>4.3.2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In-channel flow regime</w:t>
            </w:r>
            <w:r w:rsidR="000E1F24">
              <w:rPr>
                <w:noProof/>
                <w:webHidden/>
              </w:rPr>
              <w:tab/>
            </w:r>
            <w:r w:rsidR="000E1F24">
              <w:rPr>
                <w:noProof/>
                <w:webHidden/>
              </w:rPr>
              <w:fldChar w:fldCharType="begin"/>
            </w:r>
            <w:r w:rsidR="000E1F24">
              <w:rPr>
                <w:noProof/>
                <w:webHidden/>
              </w:rPr>
              <w:instrText xml:space="preserve"> PAGEREF _Toc467073020 \h </w:instrText>
            </w:r>
            <w:r w:rsidR="000E1F24">
              <w:rPr>
                <w:noProof/>
                <w:webHidden/>
              </w:rPr>
            </w:r>
            <w:r w:rsidR="000E1F24">
              <w:rPr>
                <w:noProof/>
                <w:webHidden/>
              </w:rPr>
              <w:fldChar w:fldCharType="separate"/>
            </w:r>
            <w:r w:rsidR="000E1F24">
              <w:rPr>
                <w:noProof/>
                <w:webHidden/>
              </w:rPr>
              <w:t>26</w:t>
            </w:r>
            <w:r w:rsidR="000E1F24">
              <w:rPr>
                <w:noProof/>
                <w:webHidden/>
              </w:rPr>
              <w:fldChar w:fldCharType="end"/>
            </w:r>
          </w:hyperlink>
        </w:p>
        <w:p w14:paraId="3E76B3BF"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21" w:history="1">
            <w:r w:rsidR="000E1F24" w:rsidRPr="00604D31">
              <w:rPr>
                <w:rStyle w:val="Hyperlink"/>
                <w:rFonts w:eastAsiaTheme="majorEastAsia"/>
                <w:noProof/>
              </w:rPr>
              <w:t>4.3.3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Wetland inundation</w:t>
            </w:r>
            <w:r w:rsidR="000E1F24">
              <w:rPr>
                <w:noProof/>
                <w:webHidden/>
              </w:rPr>
              <w:tab/>
            </w:r>
            <w:r w:rsidR="000E1F24">
              <w:rPr>
                <w:noProof/>
                <w:webHidden/>
              </w:rPr>
              <w:fldChar w:fldCharType="begin"/>
            </w:r>
            <w:r w:rsidR="000E1F24">
              <w:rPr>
                <w:noProof/>
                <w:webHidden/>
              </w:rPr>
              <w:instrText xml:space="preserve"> PAGEREF _Toc467073021 \h </w:instrText>
            </w:r>
            <w:r w:rsidR="000E1F24">
              <w:rPr>
                <w:noProof/>
                <w:webHidden/>
              </w:rPr>
            </w:r>
            <w:r w:rsidR="000E1F24">
              <w:rPr>
                <w:noProof/>
                <w:webHidden/>
              </w:rPr>
              <w:fldChar w:fldCharType="separate"/>
            </w:r>
            <w:r w:rsidR="000E1F24">
              <w:rPr>
                <w:noProof/>
                <w:webHidden/>
              </w:rPr>
              <w:t>28</w:t>
            </w:r>
            <w:r w:rsidR="000E1F24">
              <w:rPr>
                <w:noProof/>
                <w:webHidden/>
              </w:rPr>
              <w:fldChar w:fldCharType="end"/>
            </w:r>
          </w:hyperlink>
        </w:p>
        <w:p w14:paraId="6ADA8445"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22" w:history="1">
            <w:r w:rsidR="000E1F24" w:rsidRPr="00604D31">
              <w:rPr>
                <w:rStyle w:val="Hyperlink"/>
                <w:rFonts w:eastAsiaTheme="majorEastAsia"/>
                <w:noProof/>
              </w:rPr>
              <w:t>4.4</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Support instream functions: connectivity in the Murray river system and winter flows for fish in the southern Basin</w:t>
            </w:r>
            <w:r w:rsidR="000E1F24">
              <w:rPr>
                <w:noProof/>
                <w:webHidden/>
              </w:rPr>
              <w:tab/>
            </w:r>
            <w:r w:rsidR="000E1F24">
              <w:rPr>
                <w:noProof/>
                <w:webHidden/>
              </w:rPr>
              <w:fldChar w:fldCharType="begin"/>
            </w:r>
            <w:r w:rsidR="000E1F24">
              <w:rPr>
                <w:noProof/>
                <w:webHidden/>
              </w:rPr>
              <w:instrText xml:space="preserve"> PAGEREF _Toc467073022 \h </w:instrText>
            </w:r>
            <w:r w:rsidR="000E1F24">
              <w:rPr>
                <w:noProof/>
                <w:webHidden/>
              </w:rPr>
            </w:r>
            <w:r w:rsidR="000E1F24">
              <w:rPr>
                <w:noProof/>
                <w:webHidden/>
              </w:rPr>
              <w:fldChar w:fldCharType="separate"/>
            </w:r>
            <w:r w:rsidR="000E1F24">
              <w:rPr>
                <w:noProof/>
                <w:webHidden/>
              </w:rPr>
              <w:t>28</w:t>
            </w:r>
            <w:r w:rsidR="000E1F24">
              <w:rPr>
                <w:noProof/>
                <w:webHidden/>
              </w:rPr>
              <w:fldChar w:fldCharType="end"/>
            </w:r>
          </w:hyperlink>
        </w:p>
        <w:p w14:paraId="5C113BC2"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23" w:history="1">
            <w:r w:rsidR="000E1F24" w:rsidRPr="00604D31">
              <w:rPr>
                <w:rStyle w:val="Hyperlink"/>
                <w:rFonts w:eastAsiaTheme="majorEastAsia"/>
                <w:noProof/>
              </w:rPr>
              <w:t>4.4.1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Goulburn River</w:t>
            </w:r>
            <w:r w:rsidR="000E1F24">
              <w:rPr>
                <w:noProof/>
                <w:webHidden/>
              </w:rPr>
              <w:tab/>
            </w:r>
            <w:r w:rsidR="000E1F24">
              <w:rPr>
                <w:noProof/>
                <w:webHidden/>
              </w:rPr>
              <w:fldChar w:fldCharType="begin"/>
            </w:r>
            <w:r w:rsidR="000E1F24">
              <w:rPr>
                <w:noProof/>
                <w:webHidden/>
              </w:rPr>
              <w:instrText xml:space="preserve"> PAGEREF _Toc467073023 \h </w:instrText>
            </w:r>
            <w:r w:rsidR="000E1F24">
              <w:rPr>
                <w:noProof/>
                <w:webHidden/>
              </w:rPr>
            </w:r>
            <w:r w:rsidR="000E1F24">
              <w:rPr>
                <w:noProof/>
                <w:webHidden/>
              </w:rPr>
              <w:fldChar w:fldCharType="separate"/>
            </w:r>
            <w:r w:rsidR="000E1F24">
              <w:rPr>
                <w:noProof/>
                <w:webHidden/>
              </w:rPr>
              <w:t>29</w:t>
            </w:r>
            <w:r w:rsidR="000E1F24">
              <w:rPr>
                <w:noProof/>
                <w:webHidden/>
              </w:rPr>
              <w:fldChar w:fldCharType="end"/>
            </w:r>
          </w:hyperlink>
        </w:p>
        <w:p w14:paraId="1C2E6283"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24" w:history="1">
            <w:r w:rsidR="000E1F24" w:rsidRPr="00604D31">
              <w:rPr>
                <w:rStyle w:val="Hyperlink"/>
                <w:rFonts w:eastAsiaTheme="majorEastAsia"/>
                <w:noProof/>
              </w:rPr>
              <w:t>4.4.2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Loddon River</w:t>
            </w:r>
            <w:r w:rsidR="000E1F24">
              <w:rPr>
                <w:noProof/>
                <w:webHidden/>
              </w:rPr>
              <w:tab/>
            </w:r>
            <w:r w:rsidR="000E1F24">
              <w:rPr>
                <w:noProof/>
                <w:webHidden/>
              </w:rPr>
              <w:fldChar w:fldCharType="begin"/>
            </w:r>
            <w:r w:rsidR="000E1F24">
              <w:rPr>
                <w:noProof/>
                <w:webHidden/>
              </w:rPr>
              <w:instrText xml:space="preserve"> PAGEREF _Toc467073024 \h </w:instrText>
            </w:r>
            <w:r w:rsidR="000E1F24">
              <w:rPr>
                <w:noProof/>
                <w:webHidden/>
              </w:rPr>
            </w:r>
            <w:r w:rsidR="000E1F24">
              <w:rPr>
                <w:noProof/>
                <w:webHidden/>
              </w:rPr>
              <w:fldChar w:fldCharType="separate"/>
            </w:r>
            <w:r w:rsidR="000E1F24">
              <w:rPr>
                <w:noProof/>
                <w:webHidden/>
              </w:rPr>
              <w:t>30</w:t>
            </w:r>
            <w:r w:rsidR="000E1F24">
              <w:rPr>
                <w:noProof/>
                <w:webHidden/>
              </w:rPr>
              <w:fldChar w:fldCharType="end"/>
            </w:r>
          </w:hyperlink>
        </w:p>
        <w:p w14:paraId="3A85F7AF"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25" w:history="1">
            <w:r w:rsidR="000E1F24" w:rsidRPr="00604D31">
              <w:rPr>
                <w:rStyle w:val="Hyperlink"/>
                <w:rFonts w:eastAsiaTheme="majorEastAsia"/>
                <w:noProof/>
              </w:rPr>
              <w:t>4.4.3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Campaspe River</w:t>
            </w:r>
            <w:r w:rsidR="000E1F24">
              <w:rPr>
                <w:noProof/>
                <w:webHidden/>
              </w:rPr>
              <w:tab/>
            </w:r>
            <w:r w:rsidR="000E1F24">
              <w:rPr>
                <w:noProof/>
                <w:webHidden/>
              </w:rPr>
              <w:fldChar w:fldCharType="begin"/>
            </w:r>
            <w:r w:rsidR="000E1F24">
              <w:rPr>
                <w:noProof/>
                <w:webHidden/>
              </w:rPr>
              <w:instrText xml:space="preserve"> PAGEREF _Toc467073025 \h </w:instrText>
            </w:r>
            <w:r w:rsidR="000E1F24">
              <w:rPr>
                <w:noProof/>
                <w:webHidden/>
              </w:rPr>
            </w:r>
            <w:r w:rsidR="000E1F24">
              <w:rPr>
                <w:noProof/>
                <w:webHidden/>
              </w:rPr>
              <w:fldChar w:fldCharType="separate"/>
            </w:r>
            <w:r w:rsidR="000E1F24">
              <w:rPr>
                <w:noProof/>
                <w:webHidden/>
              </w:rPr>
              <w:t>31</w:t>
            </w:r>
            <w:r w:rsidR="000E1F24">
              <w:rPr>
                <w:noProof/>
                <w:webHidden/>
              </w:rPr>
              <w:fldChar w:fldCharType="end"/>
            </w:r>
          </w:hyperlink>
        </w:p>
        <w:p w14:paraId="407BC1FA"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26" w:history="1">
            <w:r w:rsidR="000E1F24" w:rsidRPr="00604D31">
              <w:rPr>
                <w:rStyle w:val="Hyperlink"/>
                <w:rFonts w:eastAsiaTheme="majorEastAsia"/>
                <w:noProof/>
              </w:rPr>
              <w:t>4.4.4</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Broken Creek</w:t>
            </w:r>
            <w:r w:rsidR="000E1F24">
              <w:rPr>
                <w:noProof/>
                <w:webHidden/>
              </w:rPr>
              <w:tab/>
            </w:r>
            <w:r w:rsidR="000E1F24">
              <w:rPr>
                <w:noProof/>
                <w:webHidden/>
              </w:rPr>
              <w:fldChar w:fldCharType="begin"/>
            </w:r>
            <w:r w:rsidR="000E1F24">
              <w:rPr>
                <w:noProof/>
                <w:webHidden/>
              </w:rPr>
              <w:instrText xml:space="preserve"> PAGEREF _Toc467073026 \h </w:instrText>
            </w:r>
            <w:r w:rsidR="000E1F24">
              <w:rPr>
                <w:noProof/>
                <w:webHidden/>
              </w:rPr>
            </w:r>
            <w:r w:rsidR="000E1F24">
              <w:rPr>
                <w:noProof/>
                <w:webHidden/>
              </w:rPr>
              <w:fldChar w:fldCharType="separate"/>
            </w:r>
            <w:r w:rsidR="000E1F24">
              <w:rPr>
                <w:noProof/>
                <w:webHidden/>
              </w:rPr>
              <w:t>32</w:t>
            </w:r>
            <w:r w:rsidR="000E1F24">
              <w:rPr>
                <w:noProof/>
                <w:webHidden/>
              </w:rPr>
              <w:fldChar w:fldCharType="end"/>
            </w:r>
          </w:hyperlink>
        </w:p>
        <w:p w14:paraId="66CD5FA5"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27" w:history="1">
            <w:r w:rsidR="000E1F24" w:rsidRPr="00604D31">
              <w:rPr>
                <w:rStyle w:val="Hyperlink"/>
                <w:rFonts w:eastAsiaTheme="majorEastAsia"/>
                <w:noProof/>
              </w:rPr>
              <w:t>4.4.5</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Yanco billabong system</w:t>
            </w:r>
            <w:r w:rsidR="000E1F24">
              <w:rPr>
                <w:noProof/>
                <w:webHidden/>
              </w:rPr>
              <w:tab/>
            </w:r>
            <w:r w:rsidR="000E1F24">
              <w:rPr>
                <w:noProof/>
                <w:webHidden/>
              </w:rPr>
              <w:fldChar w:fldCharType="begin"/>
            </w:r>
            <w:r w:rsidR="000E1F24">
              <w:rPr>
                <w:noProof/>
                <w:webHidden/>
              </w:rPr>
              <w:instrText xml:space="preserve"> PAGEREF _Toc467073027 \h </w:instrText>
            </w:r>
            <w:r w:rsidR="000E1F24">
              <w:rPr>
                <w:noProof/>
                <w:webHidden/>
              </w:rPr>
            </w:r>
            <w:r w:rsidR="000E1F24">
              <w:rPr>
                <w:noProof/>
                <w:webHidden/>
              </w:rPr>
              <w:fldChar w:fldCharType="separate"/>
            </w:r>
            <w:r w:rsidR="000E1F24">
              <w:rPr>
                <w:noProof/>
                <w:webHidden/>
              </w:rPr>
              <w:t>32</w:t>
            </w:r>
            <w:r w:rsidR="000E1F24">
              <w:rPr>
                <w:noProof/>
                <w:webHidden/>
              </w:rPr>
              <w:fldChar w:fldCharType="end"/>
            </w:r>
          </w:hyperlink>
        </w:p>
        <w:p w14:paraId="6FDB363F"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28" w:history="1">
            <w:r w:rsidR="000E1F24" w:rsidRPr="00604D31">
              <w:rPr>
                <w:rStyle w:val="Hyperlink"/>
                <w:rFonts w:eastAsiaTheme="majorEastAsia"/>
                <w:noProof/>
              </w:rPr>
              <w:t>4.4.6</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Edward–Wakool river system</w:t>
            </w:r>
            <w:r w:rsidR="000E1F24">
              <w:rPr>
                <w:noProof/>
                <w:webHidden/>
              </w:rPr>
              <w:tab/>
            </w:r>
            <w:r w:rsidR="000E1F24">
              <w:rPr>
                <w:noProof/>
                <w:webHidden/>
              </w:rPr>
              <w:fldChar w:fldCharType="begin"/>
            </w:r>
            <w:r w:rsidR="000E1F24">
              <w:rPr>
                <w:noProof/>
                <w:webHidden/>
              </w:rPr>
              <w:instrText xml:space="preserve"> PAGEREF _Toc467073028 \h </w:instrText>
            </w:r>
            <w:r w:rsidR="000E1F24">
              <w:rPr>
                <w:noProof/>
                <w:webHidden/>
              </w:rPr>
            </w:r>
            <w:r w:rsidR="000E1F24">
              <w:rPr>
                <w:noProof/>
                <w:webHidden/>
              </w:rPr>
              <w:fldChar w:fldCharType="separate"/>
            </w:r>
            <w:r w:rsidR="000E1F24">
              <w:rPr>
                <w:noProof/>
                <w:webHidden/>
              </w:rPr>
              <w:t>33</w:t>
            </w:r>
            <w:r w:rsidR="000E1F24">
              <w:rPr>
                <w:noProof/>
                <w:webHidden/>
              </w:rPr>
              <w:fldChar w:fldCharType="end"/>
            </w:r>
          </w:hyperlink>
        </w:p>
        <w:p w14:paraId="47BD1203"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29" w:history="1">
            <w:r w:rsidR="000E1F24" w:rsidRPr="00604D31">
              <w:rPr>
                <w:rStyle w:val="Hyperlink"/>
                <w:rFonts w:eastAsiaTheme="majorEastAsia"/>
                <w:noProof/>
              </w:rPr>
              <w:t>4.4.7</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Central Murray River</w:t>
            </w:r>
            <w:r w:rsidR="000E1F24">
              <w:rPr>
                <w:noProof/>
                <w:webHidden/>
              </w:rPr>
              <w:tab/>
            </w:r>
            <w:r w:rsidR="000E1F24">
              <w:rPr>
                <w:noProof/>
                <w:webHidden/>
              </w:rPr>
              <w:fldChar w:fldCharType="begin"/>
            </w:r>
            <w:r w:rsidR="000E1F24">
              <w:rPr>
                <w:noProof/>
                <w:webHidden/>
              </w:rPr>
              <w:instrText xml:space="preserve"> PAGEREF _Toc467073029 \h </w:instrText>
            </w:r>
            <w:r w:rsidR="000E1F24">
              <w:rPr>
                <w:noProof/>
                <w:webHidden/>
              </w:rPr>
            </w:r>
            <w:r w:rsidR="000E1F24">
              <w:rPr>
                <w:noProof/>
                <w:webHidden/>
              </w:rPr>
              <w:fldChar w:fldCharType="separate"/>
            </w:r>
            <w:r w:rsidR="000E1F24">
              <w:rPr>
                <w:noProof/>
                <w:webHidden/>
              </w:rPr>
              <w:t>35</w:t>
            </w:r>
            <w:r w:rsidR="000E1F24">
              <w:rPr>
                <w:noProof/>
                <w:webHidden/>
              </w:rPr>
              <w:fldChar w:fldCharType="end"/>
            </w:r>
          </w:hyperlink>
        </w:p>
        <w:p w14:paraId="3B68D222"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30" w:history="1">
            <w:r w:rsidR="000E1F24" w:rsidRPr="00604D31">
              <w:rPr>
                <w:rStyle w:val="Hyperlink"/>
                <w:rFonts w:eastAsiaTheme="majorEastAsia"/>
                <w:noProof/>
              </w:rPr>
              <w:t>4.4.8</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Lower Murray River (downstream of Lock 10)</w:t>
            </w:r>
            <w:r w:rsidR="000E1F24">
              <w:rPr>
                <w:noProof/>
                <w:webHidden/>
              </w:rPr>
              <w:tab/>
            </w:r>
            <w:r w:rsidR="000E1F24">
              <w:rPr>
                <w:noProof/>
                <w:webHidden/>
              </w:rPr>
              <w:fldChar w:fldCharType="begin"/>
            </w:r>
            <w:r w:rsidR="000E1F24">
              <w:rPr>
                <w:noProof/>
                <w:webHidden/>
              </w:rPr>
              <w:instrText xml:space="preserve"> PAGEREF _Toc467073030 \h </w:instrText>
            </w:r>
            <w:r w:rsidR="000E1F24">
              <w:rPr>
                <w:noProof/>
                <w:webHidden/>
              </w:rPr>
            </w:r>
            <w:r w:rsidR="000E1F24">
              <w:rPr>
                <w:noProof/>
                <w:webHidden/>
              </w:rPr>
              <w:fldChar w:fldCharType="separate"/>
            </w:r>
            <w:r w:rsidR="000E1F24">
              <w:rPr>
                <w:noProof/>
                <w:webHidden/>
              </w:rPr>
              <w:t>38</w:t>
            </w:r>
            <w:r w:rsidR="000E1F24">
              <w:rPr>
                <w:noProof/>
                <w:webHidden/>
              </w:rPr>
              <w:fldChar w:fldCharType="end"/>
            </w:r>
          </w:hyperlink>
        </w:p>
        <w:p w14:paraId="3F524269"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31" w:history="1">
            <w:r w:rsidR="000E1F24" w:rsidRPr="00604D31">
              <w:rPr>
                <w:rStyle w:val="Hyperlink"/>
                <w:rFonts w:eastAsiaTheme="majorEastAsia"/>
                <w:noProof/>
              </w:rPr>
              <w:t>4.5</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Maintain the Coorong, Lower Lakes and Murray Mouth</w:t>
            </w:r>
            <w:r w:rsidR="000E1F24">
              <w:rPr>
                <w:noProof/>
                <w:webHidden/>
              </w:rPr>
              <w:tab/>
            </w:r>
            <w:r w:rsidR="000E1F24">
              <w:rPr>
                <w:noProof/>
                <w:webHidden/>
              </w:rPr>
              <w:fldChar w:fldCharType="begin"/>
            </w:r>
            <w:r w:rsidR="000E1F24">
              <w:rPr>
                <w:noProof/>
                <w:webHidden/>
              </w:rPr>
              <w:instrText xml:space="preserve"> PAGEREF _Toc467073031 \h </w:instrText>
            </w:r>
            <w:r w:rsidR="000E1F24">
              <w:rPr>
                <w:noProof/>
                <w:webHidden/>
              </w:rPr>
            </w:r>
            <w:r w:rsidR="000E1F24">
              <w:rPr>
                <w:noProof/>
                <w:webHidden/>
              </w:rPr>
              <w:fldChar w:fldCharType="separate"/>
            </w:r>
            <w:r w:rsidR="000E1F24">
              <w:rPr>
                <w:noProof/>
                <w:webHidden/>
              </w:rPr>
              <w:t>40</w:t>
            </w:r>
            <w:r w:rsidR="000E1F24">
              <w:rPr>
                <w:noProof/>
                <w:webHidden/>
              </w:rPr>
              <w:fldChar w:fldCharType="end"/>
            </w:r>
          </w:hyperlink>
        </w:p>
        <w:p w14:paraId="51CA8ABD"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32" w:history="1">
            <w:r w:rsidR="000E1F24" w:rsidRPr="00604D31">
              <w:rPr>
                <w:rStyle w:val="Hyperlink"/>
                <w:rFonts w:eastAsiaTheme="majorEastAsia"/>
                <w:noProof/>
              </w:rPr>
              <w:t>4.5.1</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Water levels in the Lower Lakes</w:t>
            </w:r>
            <w:r w:rsidR="000E1F24">
              <w:rPr>
                <w:noProof/>
                <w:webHidden/>
              </w:rPr>
              <w:tab/>
            </w:r>
            <w:r w:rsidR="000E1F24">
              <w:rPr>
                <w:noProof/>
                <w:webHidden/>
              </w:rPr>
              <w:fldChar w:fldCharType="begin"/>
            </w:r>
            <w:r w:rsidR="000E1F24">
              <w:rPr>
                <w:noProof/>
                <w:webHidden/>
              </w:rPr>
              <w:instrText xml:space="preserve"> PAGEREF _Toc467073032 \h </w:instrText>
            </w:r>
            <w:r w:rsidR="000E1F24">
              <w:rPr>
                <w:noProof/>
                <w:webHidden/>
              </w:rPr>
            </w:r>
            <w:r w:rsidR="000E1F24">
              <w:rPr>
                <w:noProof/>
                <w:webHidden/>
              </w:rPr>
              <w:fldChar w:fldCharType="separate"/>
            </w:r>
            <w:r w:rsidR="000E1F24">
              <w:rPr>
                <w:noProof/>
                <w:webHidden/>
              </w:rPr>
              <w:t>40</w:t>
            </w:r>
            <w:r w:rsidR="000E1F24">
              <w:rPr>
                <w:noProof/>
                <w:webHidden/>
              </w:rPr>
              <w:fldChar w:fldCharType="end"/>
            </w:r>
          </w:hyperlink>
        </w:p>
        <w:p w14:paraId="62395145"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33" w:history="1">
            <w:r w:rsidR="000E1F24" w:rsidRPr="00604D31">
              <w:rPr>
                <w:rStyle w:val="Hyperlink"/>
                <w:rFonts w:eastAsiaTheme="majorEastAsia"/>
                <w:noProof/>
              </w:rPr>
              <w:t>4.5.2</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The contribution of Commonwealth environmental water to barrage flows of the Murray Mouth</w:t>
            </w:r>
            <w:r w:rsidR="000E1F24">
              <w:rPr>
                <w:noProof/>
                <w:webHidden/>
              </w:rPr>
              <w:tab/>
            </w:r>
            <w:r w:rsidR="000E1F24">
              <w:rPr>
                <w:noProof/>
                <w:webHidden/>
              </w:rPr>
              <w:fldChar w:fldCharType="begin"/>
            </w:r>
            <w:r w:rsidR="000E1F24">
              <w:rPr>
                <w:noProof/>
                <w:webHidden/>
              </w:rPr>
              <w:instrText xml:space="preserve"> PAGEREF _Toc467073033 \h </w:instrText>
            </w:r>
            <w:r w:rsidR="000E1F24">
              <w:rPr>
                <w:noProof/>
                <w:webHidden/>
              </w:rPr>
            </w:r>
            <w:r w:rsidR="000E1F24">
              <w:rPr>
                <w:noProof/>
                <w:webHidden/>
              </w:rPr>
              <w:fldChar w:fldCharType="separate"/>
            </w:r>
            <w:r w:rsidR="000E1F24">
              <w:rPr>
                <w:noProof/>
                <w:webHidden/>
              </w:rPr>
              <w:t>42</w:t>
            </w:r>
            <w:r w:rsidR="000E1F24">
              <w:rPr>
                <w:noProof/>
                <w:webHidden/>
              </w:rPr>
              <w:fldChar w:fldCharType="end"/>
            </w:r>
          </w:hyperlink>
        </w:p>
        <w:p w14:paraId="4BEFB163"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34" w:history="1">
            <w:r w:rsidR="000E1F24" w:rsidRPr="00604D31">
              <w:rPr>
                <w:rStyle w:val="Hyperlink"/>
                <w:rFonts w:eastAsiaTheme="majorEastAsia"/>
                <w:noProof/>
              </w:rPr>
              <w:t>4.5.3</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Murray Mouth opening</w:t>
            </w:r>
            <w:r w:rsidR="000E1F24">
              <w:rPr>
                <w:noProof/>
                <w:webHidden/>
              </w:rPr>
              <w:tab/>
            </w:r>
            <w:r w:rsidR="000E1F24">
              <w:rPr>
                <w:noProof/>
                <w:webHidden/>
              </w:rPr>
              <w:fldChar w:fldCharType="begin"/>
            </w:r>
            <w:r w:rsidR="000E1F24">
              <w:rPr>
                <w:noProof/>
                <w:webHidden/>
              </w:rPr>
              <w:instrText xml:space="preserve"> PAGEREF _Toc467073034 \h </w:instrText>
            </w:r>
            <w:r w:rsidR="000E1F24">
              <w:rPr>
                <w:noProof/>
                <w:webHidden/>
              </w:rPr>
            </w:r>
            <w:r w:rsidR="000E1F24">
              <w:rPr>
                <w:noProof/>
                <w:webHidden/>
              </w:rPr>
              <w:fldChar w:fldCharType="separate"/>
            </w:r>
            <w:r w:rsidR="000E1F24">
              <w:rPr>
                <w:noProof/>
                <w:webHidden/>
              </w:rPr>
              <w:t>42</w:t>
            </w:r>
            <w:r w:rsidR="000E1F24">
              <w:rPr>
                <w:noProof/>
                <w:webHidden/>
              </w:rPr>
              <w:fldChar w:fldCharType="end"/>
            </w:r>
          </w:hyperlink>
        </w:p>
        <w:p w14:paraId="4574FD54" w14:textId="77777777" w:rsidR="000E1F24" w:rsidRDefault="00641F7D">
          <w:pPr>
            <w:pStyle w:val="TOC3"/>
            <w:rPr>
              <w:rFonts w:asciiTheme="minorHAnsi" w:eastAsiaTheme="minorEastAsia" w:hAnsiTheme="minorHAnsi" w:cstheme="minorBidi"/>
              <w:noProof/>
              <w:color w:val="auto"/>
              <w:kern w:val="0"/>
              <w:sz w:val="22"/>
              <w:szCs w:val="22"/>
              <w:lang w:eastAsia="en-AU"/>
            </w:rPr>
          </w:pPr>
          <w:hyperlink w:anchor="_Toc467073035" w:history="1">
            <w:r w:rsidR="000E1F24" w:rsidRPr="00604D31">
              <w:rPr>
                <w:rStyle w:val="Hyperlink"/>
                <w:rFonts w:eastAsiaTheme="majorEastAsia"/>
                <w:noProof/>
              </w:rPr>
              <w:t>4.5.4</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Commonwealth environmental water contribution to salinity and sediment transport</w:t>
            </w:r>
            <w:r w:rsidR="000E1F24">
              <w:rPr>
                <w:noProof/>
                <w:webHidden/>
              </w:rPr>
              <w:tab/>
            </w:r>
            <w:r w:rsidR="000E1F24">
              <w:rPr>
                <w:noProof/>
                <w:webHidden/>
              </w:rPr>
              <w:fldChar w:fldCharType="begin"/>
            </w:r>
            <w:r w:rsidR="000E1F24">
              <w:rPr>
                <w:noProof/>
                <w:webHidden/>
              </w:rPr>
              <w:instrText xml:space="preserve"> PAGEREF _Toc467073035 \h </w:instrText>
            </w:r>
            <w:r w:rsidR="000E1F24">
              <w:rPr>
                <w:noProof/>
                <w:webHidden/>
              </w:rPr>
            </w:r>
            <w:r w:rsidR="000E1F24">
              <w:rPr>
                <w:noProof/>
                <w:webHidden/>
              </w:rPr>
              <w:fldChar w:fldCharType="separate"/>
            </w:r>
            <w:r w:rsidR="000E1F24">
              <w:rPr>
                <w:noProof/>
                <w:webHidden/>
              </w:rPr>
              <w:t>45</w:t>
            </w:r>
            <w:r w:rsidR="000E1F24">
              <w:rPr>
                <w:noProof/>
                <w:webHidden/>
              </w:rPr>
              <w:fldChar w:fldCharType="end"/>
            </w:r>
          </w:hyperlink>
        </w:p>
        <w:p w14:paraId="34275B9B"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36" w:history="1">
            <w:r w:rsidR="000E1F24" w:rsidRPr="00604D31">
              <w:rPr>
                <w:rStyle w:val="Hyperlink"/>
                <w:rFonts w:eastAsiaTheme="majorEastAsia"/>
                <w:noProof/>
              </w:rPr>
              <w:t>4.6</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Enhance and protect refuge habitat: native fish in the northern Basin</w:t>
            </w:r>
            <w:r w:rsidR="000E1F24">
              <w:rPr>
                <w:noProof/>
                <w:webHidden/>
              </w:rPr>
              <w:tab/>
            </w:r>
            <w:r w:rsidR="000E1F24">
              <w:rPr>
                <w:noProof/>
                <w:webHidden/>
              </w:rPr>
              <w:fldChar w:fldCharType="begin"/>
            </w:r>
            <w:r w:rsidR="000E1F24">
              <w:rPr>
                <w:noProof/>
                <w:webHidden/>
              </w:rPr>
              <w:instrText xml:space="preserve"> PAGEREF _Toc467073036 \h </w:instrText>
            </w:r>
            <w:r w:rsidR="000E1F24">
              <w:rPr>
                <w:noProof/>
                <w:webHidden/>
              </w:rPr>
            </w:r>
            <w:r w:rsidR="000E1F24">
              <w:rPr>
                <w:noProof/>
                <w:webHidden/>
              </w:rPr>
              <w:fldChar w:fldCharType="separate"/>
            </w:r>
            <w:r w:rsidR="000E1F24">
              <w:rPr>
                <w:noProof/>
                <w:webHidden/>
              </w:rPr>
              <w:t>46</w:t>
            </w:r>
            <w:r w:rsidR="000E1F24">
              <w:rPr>
                <w:noProof/>
                <w:webHidden/>
              </w:rPr>
              <w:fldChar w:fldCharType="end"/>
            </w:r>
          </w:hyperlink>
        </w:p>
        <w:p w14:paraId="64F205D9" w14:textId="77777777" w:rsidR="000E1F24" w:rsidRDefault="00641F7D">
          <w:pPr>
            <w:pStyle w:val="TOC2"/>
            <w:rPr>
              <w:rFonts w:asciiTheme="minorHAnsi" w:eastAsiaTheme="minorEastAsia" w:hAnsiTheme="minorHAnsi" w:cstheme="minorBidi"/>
              <w:noProof/>
              <w:color w:val="auto"/>
              <w:kern w:val="0"/>
              <w:sz w:val="22"/>
              <w:szCs w:val="22"/>
              <w:lang w:eastAsia="en-AU"/>
            </w:rPr>
          </w:pPr>
          <w:hyperlink w:anchor="_Toc467073037" w:history="1">
            <w:r w:rsidR="000E1F24" w:rsidRPr="00604D31">
              <w:rPr>
                <w:rStyle w:val="Hyperlink"/>
                <w:rFonts w:eastAsiaTheme="majorEastAsia"/>
                <w:noProof/>
              </w:rPr>
              <w:t>4.7</w:t>
            </w:r>
            <w:r w:rsidR="000E1F24">
              <w:rPr>
                <w:rFonts w:asciiTheme="minorHAnsi" w:eastAsiaTheme="minorEastAsia" w:hAnsiTheme="minorHAnsi" w:cstheme="minorBidi"/>
                <w:noProof/>
                <w:color w:val="auto"/>
                <w:kern w:val="0"/>
                <w:sz w:val="22"/>
                <w:szCs w:val="22"/>
                <w:lang w:eastAsia="en-AU"/>
              </w:rPr>
              <w:tab/>
            </w:r>
            <w:r w:rsidR="000E1F24" w:rsidRPr="00604D31">
              <w:rPr>
                <w:rStyle w:val="Hyperlink"/>
                <w:rFonts w:eastAsiaTheme="majorEastAsia"/>
                <w:noProof/>
              </w:rPr>
              <w:t>Enhance and protect refuge habitat: waterbird refuge</w:t>
            </w:r>
            <w:r w:rsidR="000E1F24">
              <w:rPr>
                <w:noProof/>
                <w:webHidden/>
              </w:rPr>
              <w:tab/>
            </w:r>
            <w:r w:rsidR="000E1F24">
              <w:rPr>
                <w:noProof/>
                <w:webHidden/>
              </w:rPr>
              <w:fldChar w:fldCharType="begin"/>
            </w:r>
            <w:r w:rsidR="000E1F24">
              <w:rPr>
                <w:noProof/>
                <w:webHidden/>
              </w:rPr>
              <w:instrText xml:space="preserve"> PAGEREF _Toc467073037 \h </w:instrText>
            </w:r>
            <w:r w:rsidR="000E1F24">
              <w:rPr>
                <w:noProof/>
                <w:webHidden/>
              </w:rPr>
            </w:r>
            <w:r w:rsidR="000E1F24">
              <w:rPr>
                <w:noProof/>
                <w:webHidden/>
              </w:rPr>
              <w:fldChar w:fldCharType="separate"/>
            </w:r>
            <w:r w:rsidR="000E1F24">
              <w:rPr>
                <w:noProof/>
                <w:webHidden/>
              </w:rPr>
              <w:t>48</w:t>
            </w:r>
            <w:r w:rsidR="000E1F24">
              <w:rPr>
                <w:noProof/>
                <w:webHidden/>
              </w:rPr>
              <w:fldChar w:fldCharType="end"/>
            </w:r>
          </w:hyperlink>
        </w:p>
        <w:p w14:paraId="33D74D0B" w14:textId="77777777" w:rsidR="000E1F24" w:rsidRDefault="00641F7D">
          <w:pPr>
            <w:pStyle w:val="TOC1"/>
            <w:rPr>
              <w:rFonts w:asciiTheme="minorHAnsi" w:eastAsiaTheme="minorEastAsia" w:hAnsiTheme="minorHAnsi" w:cstheme="minorBidi"/>
              <w:b w:val="0"/>
              <w:color w:val="auto"/>
              <w:kern w:val="0"/>
              <w:sz w:val="22"/>
              <w:szCs w:val="22"/>
              <w:lang w:eastAsia="en-AU"/>
            </w:rPr>
          </w:pPr>
          <w:hyperlink w:anchor="_Toc467073038" w:history="1">
            <w:r w:rsidR="000E1F24" w:rsidRPr="00604D31">
              <w:rPr>
                <w:rStyle w:val="Hyperlink"/>
              </w:rPr>
              <w:t>References</w:t>
            </w:r>
            <w:r w:rsidR="000E1F24">
              <w:rPr>
                <w:webHidden/>
              </w:rPr>
              <w:tab/>
            </w:r>
            <w:r w:rsidR="000E1F24">
              <w:rPr>
                <w:webHidden/>
              </w:rPr>
              <w:fldChar w:fldCharType="begin"/>
            </w:r>
            <w:r w:rsidR="000E1F24">
              <w:rPr>
                <w:webHidden/>
              </w:rPr>
              <w:instrText xml:space="preserve"> PAGEREF _Toc467073038 \h </w:instrText>
            </w:r>
            <w:r w:rsidR="000E1F24">
              <w:rPr>
                <w:webHidden/>
              </w:rPr>
            </w:r>
            <w:r w:rsidR="000E1F24">
              <w:rPr>
                <w:webHidden/>
              </w:rPr>
              <w:fldChar w:fldCharType="separate"/>
            </w:r>
            <w:r w:rsidR="000E1F24">
              <w:rPr>
                <w:webHidden/>
              </w:rPr>
              <w:t>49</w:t>
            </w:r>
            <w:r w:rsidR="000E1F24">
              <w:rPr>
                <w:webHidden/>
              </w:rPr>
              <w:fldChar w:fldCharType="end"/>
            </w:r>
          </w:hyperlink>
        </w:p>
        <w:p w14:paraId="65B37875" w14:textId="77777777" w:rsidR="000E1F24" w:rsidRDefault="00641F7D">
          <w:pPr>
            <w:pStyle w:val="TOC1"/>
            <w:rPr>
              <w:rFonts w:asciiTheme="minorHAnsi" w:eastAsiaTheme="minorEastAsia" w:hAnsiTheme="minorHAnsi" w:cstheme="minorBidi"/>
              <w:b w:val="0"/>
              <w:color w:val="auto"/>
              <w:kern w:val="0"/>
              <w:sz w:val="22"/>
              <w:szCs w:val="22"/>
              <w:lang w:eastAsia="en-AU"/>
            </w:rPr>
          </w:pPr>
          <w:hyperlink w:anchor="_Toc467073039" w:history="1">
            <w:r w:rsidR="000E1F24" w:rsidRPr="00604D31">
              <w:rPr>
                <w:rStyle w:val="Hyperlink"/>
                <w:lang w:val="en-US"/>
              </w:rPr>
              <w:t>Annex A. Valley report cards 1 to 13</w:t>
            </w:r>
            <w:r w:rsidR="000E1F24">
              <w:rPr>
                <w:webHidden/>
              </w:rPr>
              <w:tab/>
            </w:r>
            <w:r w:rsidR="000E1F24">
              <w:rPr>
                <w:webHidden/>
              </w:rPr>
              <w:fldChar w:fldCharType="begin"/>
            </w:r>
            <w:r w:rsidR="000E1F24">
              <w:rPr>
                <w:webHidden/>
              </w:rPr>
              <w:instrText xml:space="preserve"> PAGEREF _Toc467073039 \h </w:instrText>
            </w:r>
            <w:r w:rsidR="000E1F24">
              <w:rPr>
                <w:webHidden/>
              </w:rPr>
            </w:r>
            <w:r w:rsidR="000E1F24">
              <w:rPr>
                <w:webHidden/>
              </w:rPr>
              <w:fldChar w:fldCharType="separate"/>
            </w:r>
            <w:r w:rsidR="000E1F24">
              <w:rPr>
                <w:webHidden/>
              </w:rPr>
              <w:t>50</w:t>
            </w:r>
            <w:r w:rsidR="000E1F24">
              <w:rPr>
                <w:webHidden/>
              </w:rPr>
              <w:fldChar w:fldCharType="end"/>
            </w:r>
          </w:hyperlink>
        </w:p>
        <w:p w14:paraId="66355C60" w14:textId="77777777" w:rsidR="00EA1282" w:rsidRDefault="00205C63">
          <w:r w:rsidRPr="00982E86">
            <w:rPr>
              <w:rFonts w:eastAsiaTheme="majorEastAsia"/>
              <w:b/>
            </w:rPr>
            <w:fldChar w:fldCharType="end"/>
          </w:r>
        </w:p>
      </w:sdtContent>
    </w:sdt>
    <w:p w14:paraId="78270E6E" w14:textId="70A788BB" w:rsidR="005B19BA" w:rsidRPr="00D57E19" w:rsidRDefault="005B19BA">
      <w:pPr>
        <w:rPr>
          <w:rFonts w:cs="Arial"/>
          <w:szCs w:val="22"/>
        </w:rPr>
      </w:pPr>
    </w:p>
    <w:p w14:paraId="0D619AEF" w14:textId="7B5BB4E8" w:rsidR="003270BB" w:rsidRPr="00D57E19" w:rsidRDefault="003270BB" w:rsidP="0081353A">
      <w:pPr>
        <w:pStyle w:val="H1anotincinTOC"/>
      </w:pPr>
      <w:r w:rsidRPr="00D57E19">
        <w:t xml:space="preserve">List of </w:t>
      </w:r>
      <w:r w:rsidRPr="00BA3F31">
        <w:t>tables</w:t>
      </w:r>
    </w:p>
    <w:p w14:paraId="14942F1A" w14:textId="324E5241" w:rsidR="0007708D" w:rsidRDefault="00205C63">
      <w:pPr>
        <w:pStyle w:val="TableofFigures"/>
        <w:rPr>
          <w:rFonts w:eastAsiaTheme="minorEastAsia" w:cstheme="minorBidi"/>
          <w:noProof/>
          <w:color w:val="auto"/>
          <w:sz w:val="22"/>
          <w:szCs w:val="22"/>
        </w:rPr>
      </w:pPr>
      <w:r>
        <w:rPr>
          <w:b/>
        </w:rPr>
        <w:fldChar w:fldCharType="begin"/>
      </w:r>
      <w:r w:rsidR="00F65B73">
        <w:rPr>
          <w:b/>
        </w:rPr>
        <w:instrText xml:space="preserve"> TOC \h \z \c "Table" </w:instrText>
      </w:r>
      <w:r>
        <w:rPr>
          <w:b/>
        </w:rPr>
        <w:fldChar w:fldCharType="separate"/>
      </w:r>
      <w:hyperlink w:anchor="_Toc466036373" w:history="1">
        <w:r w:rsidR="0007708D" w:rsidRPr="00227643">
          <w:rPr>
            <w:rStyle w:val="Hyperlink"/>
            <w:noProof/>
          </w:rPr>
          <w:t>Table 1. Summary of CEWO watering actions by valley.</w:t>
        </w:r>
        <w:r w:rsidR="0007708D">
          <w:rPr>
            <w:noProof/>
            <w:webHidden/>
          </w:rPr>
          <w:tab/>
        </w:r>
        <w:r w:rsidR="0007708D">
          <w:rPr>
            <w:noProof/>
            <w:webHidden/>
          </w:rPr>
          <w:fldChar w:fldCharType="begin"/>
        </w:r>
        <w:r w:rsidR="0007708D">
          <w:rPr>
            <w:noProof/>
            <w:webHidden/>
          </w:rPr>
          <w:instrText xml:space="preserve"> PAGEREF _Toc466036373 \h </w:instrText>
        </w:r>
        <w:r w:rsidR="0007708D">
          <w:rPr>
            <w:noProof/>
            <w:webHidden/>
          </w:rPr>
        </w:r>
        <w:r w:rsidR="0007708D">
          <w:rPr>
            <w:noProof/>
            <w:webHidden/>
          </w:rPr>
          <w:fldChar w:fldCharType="separate"/>
        </w:r>
        <w:r w:rsidR="000E1F24">
          <w:rPr>
            <w:noProof/>
            <w:webHidden/>
          </w:rPr>
          <w:t>5</w:t>
        </w:r>
        <w:r w:rsidR="0007708D">
          <w:rPr>
            <w:noProof/>
            <w:webHidden/>
          </w:rPr>
          <w:fldChar w:fldCharType="end"/>
        </w:r>
      </w:hyperlink>
    </w:p>
    <w:p w14:paraId="13DFC626" w14:textId="77777777" w:rsidR="0007708D" w:rsidRDefault="00641F7D">
      <w:pPr>
        <w:pStyle w:val="TableofFigures"/>
        <w:rPr>
          <w:rFonts w:eastAsiaTheme="minorEastAsia" w:cstheme="minorBidi"/>
          <w:noProof/>
          <w:color w:val="auto"/>
          <w:sz w:val="22"/>
          <w:szCs w:val="22"/>
        </w:rPr>
      </w:pPr>
      <w:hyperlink w:anchor="_Toc466036374" w:history="1">
        <w:r w:rsidR="0007708D" w:rsidRPr="00227643">
          <w:rPr>
            <w:rStyle w:val="Hyperlink"/>
            <w:noProof/>
          </w:rPr>
          <w:t>Table 2. Contribution of Commonwealth environmental water to Murray–Darling Basin Authority (MDBA) Annual Environmental Watering Priorities.</w:t>
        </w:r>
        <w:r w:rsidR="0007708D">
          <w:rPr>
            <w:noProof/>
            <w:webHidden/>
          </w:rPr>
          <w:tab/>
        </w:r>
        <w:r w:rsidR="0007708D">
          <w:rPr>
            <w:noProof/>
            <w:webHidden/>
          </w:rPr>
          <w:fldChar w:fldCharType="begin"/>
        </w:r>
        <w:r w:rsidR="0007708D">
          <w:rPr>
            <w:noProof/>
            <w:webHidden/>
          </w:rPr>
          <w:instrText xml:space="preserve"> PAGEREF _Toc466036374 \h </w:instrText>
        </w:r>
        <w:r w:rsidR="0007708D">
          <w:rPr>
            <w:noProof/>
            <w:webHidden/>
          </w:rPr>
        </w:r>
        <w:r w:rsidR="0007708D">
          <w:rPr>
            <w:noProof/>
            <w:webHidden/>
          </w:rPr>
          <w:fldChar w:fldCharType="separate"/>
        </w:r>
        <w:r w:rsidR="000E1F24">
          <w:rPr>
            <w:noProof/>
            <w:webHidden/>
          </w:rPr>
          <w:t>7</w:t>
        </w:r>
        <w:r w:rsidR="0007708D">
          <w:rPr>
            <w:noProof/>
            <w:webHidden/>
          </w:rPr>
          <w:fldChar w:fldCharType="end"/>
        </w:r>
      </w:hyperlink>
    </w:p>
    <w:p w14:paraId="0AC16125" w14:textId="77777777" w:rsidR="0007708D" w:rsidRDefault="00641F7D">
      <w:pPr>
        <w:pStyle w:val="TableofFigures"/>
        <w:rPr>
          <w:rFonts w:eastAsiaTheme="minorEastAsia" w:cstheme="minorBidi"/>
          <w:noProof/>
          <w:color w:val="auto"/>
          <w:sz w:val="22"/>
          <w:szCs w:val="22"/>
        </w:rPr>
      </w:pPr>
      <w:hyperlink w:anchor="_Toc466036375" w:history="1">
        <w:r w:rsidR="0007708D" w:rsidRPr="00227643">
          <w:rPr>
            <w:rStyle w:val="Hyperlink"/>
            <w:noProof/>
          </w:rPr>
          <w:t>Table 3. Websites used to source discharge data for 109 gauge stations in the Murray–Darling Basin.</w:t>
        </w:r>
        <w:r w:rsidR="0007708D">
          <w:rPr>
            <w:noProof/>
            <w:webHidden/>
          </w:rPr>
          <w:tab/>
        </w:r>
        <w:r w:rsidR="0007708D">
          <w:rPr>
            <w:noProof/>
            <w:webHidden/>
          </w:rPr>
          <w:fldChar w:fldCharType="begin"/>
        </w:r>
        <w:r w:rsidR="0007708D">
          <w:rPr>
            <w:noProof/>
            <w:webHidden/>
          </w:rPr>
          <w:instrText xml:space="preserve"> PAGEREF _Toc466036375 \h </w:instrText>
        </w:r>
        <w:r w:rsidR="0007708D">
          <w:rPr>
            <w:noProof/>
            <w:webHidden/>
          </w:rPr>
        </w:r>
        <w:r w:rsidR="0007708D">
          <w:rPr>
            <w:noProof/>
            <w:webHidden/>
          </w:rPr>
          <w:fldChar w:fldCharType="separate"/>
        </w:r>
        <w:r w:rsidR="000E1F24">
          <w:rPr>
            <w:noProof/>
            <w:webHidden/>
          </w:rPr>
          <w:t>9</w:t>
        </w:r>
        <w:r w:rsidR="0007708D">
          <w:rPr>
            <w:noProof/>
            <w:webHidden/>
          </w:rPr>
          <w:fldChar w:fldCharType="end"/>
        </w:r>
      </w:hyperlink>
    </w:p>
    <w:p w14:paraId="37B88AE7" w14:textId="77777777" w:rsidR="0007708D" w:rsidRDefault="00641F7D">
      <w:pPr>
        <w:pStyle w:val="TableofFigures"/>
        <w:rPr>
          <w:rFonts w:eastAsiaTheme="minorEastAsia" w:cstheme="minorBidi"/>
          <w:noProof/>
          <w:color w:val="auto"/>
          <w:sz w:val="22"/>
          <w:szCs w:val="22"/>
        </w:rPr>
      </w:pPr>
      <w:hyperlink w:anchor="_Toc466036376" w:history="1">
        <w:r w:rsidR="0007708D" w:rsidRPr="00227643">
          <w:rPr>
            <w:rStyle w:val="Hyperlink"/>
            <w:noProof/>
          </w:rPr>
          <w:t>Table 4. The 109 sites used to evaluate Commonwealth environmental water in the 2014–15 watering year, including an outline of the method used to account environmental water.</w:t>
        </w:r>
        <w:r w:rsidR="0007708D">
          <w:rPr>
            <w:noProof/>
            <w:webHidden/>
          </w:rPr>
          <w:tab/>
        </w:r>
        <w:r w:rsidR="0007708D">
          <w:rPr>
            <w:noProof/>
            <w:webHidden/>
          </w:rPr>
          <w:fldChar w:fldCharType="begin"/>
        </w:r>
        <w:r w:rsidR="0007708D">
          <w:rPr>
            <w:noProof/>
            <w:webHidden/>
          </w:rPr>
          <w:instrText xml:space="preserve"> PAGEREF _Toc466036376 \h </w:instrText>
        </w:r>
        <w:r w:rsidR="0007708D">
          <w:rPr>
            <w:noProof/>
            <w:webHidden/>
          </w:rPr>
        </w:r>
        <w:r w:rsidR="0007708D">
          <w:rPr>
            <w:noProof/>
            <w:webHidden/>
          </w:rPr>
          <w:fldChar w:fldCharType="separate"/>
        </w:r>
        <w:r w:rsidR="000E1F24">
          <w:rPr>
            <w:noProof/>
            <w:webHidden/>
          </w:rPr>
          <w:t>11</w:t>
        </w:r>
        <w:r w:rsidR="0007708D">
          <w:rPr>
            <w:noProof/>
            <w:webHidden/>
          </w:rPr>
          <w:fldChar w:fldCharType="end"/>
        </w:r>
      </w:hyperlink>
    </w:p>
    <w:p w14:paraId="7002E0D2" w14:textId="77777777" w:rsidR="00271F31" w:rsidRDefault="00205C63" w:rsidP="00DE72D8">
      <w:pPr>
        <w:pStyle w:val="TableCaption"/>
      </w:pPr>
      <w:r>
        <w:rPr>
          <w:b w:val="0"/>
          <w:kern w:val="0"/>
          <w:lang w:eastAsia="en-AU"/>
        </w:rPr>
        <w:fldChar w:fldCharType="end"/>
      </w:r>
    </w:p>
    <w:p w14:paraId="3977D798" w14:textId="6C733A6E" w:rsidR="003270BB" w:rsidRPr="0081353A" w:rsidRDefault="003B7C2C" w:rsidP="0081353A">
      <w:pPr>
        <w:pStyle w:val="H1anotincinTOC"/>
      </w:pPr>
      <w:r w:rsidRPr="0081353A">
        <w:t>List of f</w:t>
      </w:r>
      <w:r w:rsidR="003270BB" w:rsidRPr="0081353A">
        <w:t>igures</w:t>
      </w:r>
    </w:p>
    <w:bookmarkStart w:id="34" w:name="_Toc353023386"/>
    <w:bookmarkStart w:id="35" w:name="_Toc353025166"/>
    <w:p w14:paraId="63B06DF9" w14:textId="77777777" w:rsidR="000E1F24" w:rsidRDefault="00205C63">
      <w:pPr>
        <w:pStyle w:val="TableofFigures"/>
        <w:rPr>
          <w:rFonts w:eastAsiaTheme="minorEastAsia" w:cstheme="minorBidi"/>
          <w:noProof/>
          <w:color w:val="auto"/>
          <w:sz w:val="22"/>
          <w:szCs w:val="22"/>
        </w:rPr>
      </w:pPr>
      <w:r w:rsidRPr="006C3233">
        <w:fldChar w:fldCharType="begin"/>
      </w:r>
      <w:r w:rsidR="005111A8" w:rsidRPr="006C3233">
        <w:instrText xml:space="preserve"> TOC \h \z \t "FigureCaption,1" \c "Figure" </w:instrText>
      </w:r>
      <w:r w:rsidRPr="006C3233">
        <w:fldChar w:fldCharType="separate"/>
      </w:r>
      <w:hyperlink w:anchor="_Toc467072823" w:history="1">
        <w:r w:rsidR="000E1F24" w:rsidRPr="00B709D1">
          <w:rPr>
            <w:rStyle w:val="Hyperlink"/>
            <w:noProof/>
          </w:rPr>
          <w:t>Figure 1. Valleys used for 2014-15 hydrological assessment.</w:t>
        </w:r>
        <w:r w:rsidR="000E1F24">
          <w:rPr>
            <w:noProof/>
            <w:webHidden/>
          </w:rPr>
          <w:tab/>
        </w:r>
        <w:r w:rsidR="000E1F24">
          <w:rPr>
            <w:noProof/>
            <w:webHidden/>
          </w:rPr>
          <w:fldChar w:fldCharType="begin"/>
        </w:r>
        <w:r w:rsidR="000E1F24">
          <w:rPr>
            <w:noProof/>
            <w:webHidden/>
          </w:rPr>
          <w:instrText xml:space="preserve"> PAGEREF _Toc467072823 \h </w:instrText>
        </w:r>
        <w:r w:rsidR="000E1F24">
          <w:rPr>
            <w:noProof/>
            <w:webHidden/>
          </w:rPr>
        </w:r>
        <w:r w:rsidR="000E1F24">
          <w:rPr>
            <w:noProof/>
            <w:webHidden/>
          </w:rPr>
          <w:fldChar w:fldCharType="separate"/>
        </w:r>
        <w:r w:rsidR="000E1F24">
          <w:rPr>
            <w:noProof/>
            <w:webHidden/>
          </w:rPr>
          <w:t>3</w:t>
        </w:r>
        <w:r w:rsidR="000E1F24">
          <w:rPr>
            <w:noProof/>
            <w:webHidden/>
          </w:rPr>
          <w:fldChar w:fldCharType="end"/>
        </w:r>
      </w:hyperlink>
    </w:p>
    <w:p w14:paraId="0277CAA5" w14:textId="77777777" w:rsidR="000E1F24" w:rsidRDefault="00641F7D">
      <w:pPr>
        <w:pStyle w:val="TableofFigures"/>
        <w:rPr>
          <w:rFonts w:eastAsiaTheme="minorEastAsia" w:cstheme="minorBidi"/>
          <w:noProof/>
          <w:color w:val="auto"/>
          <w:sz w:val="22"/>
          <w:szCs w:val="22"/>
        </w:rPr>
      </w:pPr>
      <w:hyperlink w:anchor="_Toc467072824" w:history="1">
        <w:r w:rsidR="000E1F24" w:rsidRPr="00B709D1">
          <w:rPr>
            <w:rStyle w:val="Hyperlink"/>
            <w:noProof/>
          </w:rPr>
          <w:t>Figure 2. Gauges evaluated, areas inundated, streams watered by Commonwealth environmental water, and rainfall conditions during the 2014–15 watering year.</w:t>
        </w:r>
        <w:r w:rsidR="000E1F24">
          <w:rPr>
            <w:noProof/>
            <w:webHidden/>
          </w:rPr>
          <w:tab/>
        </w:r>
        <w:r w:rsidR="000E1F24">
          <w:rPr>
            <w:noProof/>
            <w:webHidden/>
          </w:rPr>
          <w:fldChar w:fldCharType="begin"/>
        </w:r>
        <w:r w:rsidR="000E1F24">
          <w:rPr>
            <w:noProof/>
            <w:webHidden/>
          </w:rPr>
          <w:instrText xml:space="preserve"> PAGEREF _Toc467072824 \h </w:instrText>
        </w:r>
        <w:r w:rsidR="000E1F24">
          <w:rPr>
            <w:noProof/>
            <w:webHidden/>
          </w:rPr>
        </w:r>
        <w:r w:rsidR="000E1F24">
          <w:rPr>
            <w:noProof/>
            <w:webHidden/>
          </w:rPr>
          <w:fldChar w:fldCharType="separate"/>
        </w:r>
        <w:r w:rsidR="000E1F24">
          <w:rPr>
            <w:noProof/>
            <w:webHidden/>
          </w:rPr>
          <w:t>4</w:t>
        </w:r>
        <w:r w:rsidR="000E1F24">
          <w:rPr>
            <w:noProof/>
            <w:webHidden/>
          </w:rPr>
          <w:fldChar w:fldCharType="end"/>
        </w:r>
      </w:hyperlink>
    </w:p>
    <w:p w14:paraId="48A5BF9B" w14:textId="0EA7F04E" w:rsidR="000E1F24" w:rsidRDefault="00641F7D">
      <w:pPr>
        <w:pStyle w:val="TableofFigures"/>
        <w:rPr>
          <w:rFonts w:eastAsiaTheme="minorEastAsia" w:cstheme="minorBidi"/>
          <w:noProof/>
          <w:color w:val="auto"/>
          <w:sz w:val="22"/>
          <w:szCs w:val="22"/>
        </w:rPr>
      </w:pPr>
      <w:hyperlink w:anchor="_Toc467072825" w:history="1">
        <w:r w:rsidR="000E1F24" w:rsidRPr="00B709D1">
          <w:rPr>
            <w:rStyle w:val="Hyperlink"/>
            <w:noProof/>
          </w:rPr>
          <w:t>Figure 3. Average contributions of Commonwealth environmental water and other environmental water entitlements to base flow durations and occurrence of freshes across each valley in 2014–15.</w:t>
        </w:r>
        <w:r w:rsidR="000E1F24">
          <w:rPr>
            <w:noProof/>
            <w:webHidden/>
          </w:rPr>
          <w:tab/>
        </w:r>
        <w:r w:rsidR="000E1F24">
          <w:rPr>
            <w:noProof/>
            <w:webHidden/>
          </w:rPr>
          <w:fldChar w:fldCharType="begin"/>
        </w:r>
        <w:r w:rsidR="000E1F24">
          <w:rPr>
            <w:noProof/>
            <w:webHidden/>
          </w:rPr>
          <w:instrText xml:space="preserve"> PAGEREF _Toc467072825 \h </w:instrText>
        </w:r>
        <w:r w:rsidR="000E1F24">
          <w:rPr>
            <w:noProof/>
            <w:webHidden/>
          </w:rPr>
        </w:r>
        <w:r w:rsidR="000E1F24">
          <w:rPr>
            <w:noProof/>
            <w:webHidden/>
          </w:rPr>
          <w:fldChar w:fldCharType="separate"/>
        </w:r>
        <w:r w:rsidR="000E1F24">
          <w:rPr>
            <w:noProof/>
            <w:webHidden/>
          </w:rPr>
          <w:t>18</w:t>
        </w:r>
        <w:r w:rsidR="000E1F24">
          <w:rPr>
            <w:noProof/>
            <w:webHidden/>
          </w:rPr>
          <w:fldChar w:fldCharType="end"/>
        </w:r>
      </w:hyperlink>
    </w:p>
    <w:p w14:paraId="19B488D6" w14:textId="5BBA8845" w:rsidR="000E1F24" w:rsidRDefault="00641F7D">
      <w:pPr>
        <w:pStyle w:val="TableofFigures"/>
        <w:rPr>
          <w:rFonts w:eastAsiaTheme="minorEastAsia" w:cstheme="minorBidi"/>
          <w:noProof/>
          <w:color w:val="auto"/>
          <w:sz w:val="22"/>
          <w:szCs w:val="22"/>
        </w:rPr>
      </w:pPr>
      <w:hyperlink w:anchor="_Toc467072826" w:history="1">
        <w:r w:rsidR="000E1F24" w:rsidRPr="00B709D1">
          <w:rPr>
            <w:rStyle w:val="Hyperlink"/>
            <w:noProof/>
          </w:rPr>
          <w:t xml:space="preserve">Figure 4. </w:t>
        </w:r>
        <w:r w:rsidR="000E1F24" w:rsidRPr="00B709D1">
          <w:rPr>
            <w:rStyle w:val="Hyperlink"/>
            <w:noProof/>
            <w:lang w:val="en-US"/>
          </w:rPr>
          <w:t>Streamflows at Yarraman on the Gwydir River in 2014–15. Contributions of Commonwealth environmental water and other environmental water are shown.</w:t>
        </w:r>
        <w:r w:rsidR="000E1F24" w:rsidRPr="00B709D1">
          <w:rPr>
            <w:rStyle w:val="Hyperlink"/>
            <w:bCs/>
            <w:noProof/>
          </w:rPr>
          <w:t>.</w:t>
        </w:r>
        <w:r w:rsidR="000E1F24">
          <w:rPr>
            <w:noProof/>
            <w:webHidden/>
          </w:rPr>
          <w:tab/>
        </w:r>
        <w:r w:rsidR="000E1F24">
          <w:rPr>
            <w:noProof/>
            <w:webHidden/>
          </w:rPr>
          <w:fldChar w:fldCharType="begin"/>
        </w:r>
        <w:r w:rsidR="000E1F24">
          <w:rPr>
            <w:noProof/>
            <w:webHidden/>
          </w:rPr>
          <w:instrText xml:space="preserve"> PAGEREF _Toc467072826 \h </w:instrText>
        </w:r>
        <w:r w:rsidR="000E1F24">
          <w:rPr>
            <w:noProof/>
            <w:webHidden/>
          </w:rPr>
        </w:r>
        <w:r w:rsidR="000E1F24">
          <w:rPr>
            <w:noProof/>
            <w:webHidden/>
          </w:rPr>
          <w:fldChar w:fldCharType="separate"/>
        </w:r>
        <w:r w:rsidR="000E1F24">
          <w:rPr>
            <w:noProof/>
            <w:webHidden/>
          </w:rPr>
          <w:t>21</w:t>
        </w:r>
        <w:r w:rsidR="000E1F24">
          <w:rPr>
            <w:noProof/>
            <w:webHidden/>
          </w:rPr>
          <w:fldChar w:fldCharType="end"/>
        </w:r>
      </w:hyperlink>
    </w:p>
    <w:p w14:paraId="3DF236F6" w14:textId="1E0AB827" w:rsidR="000E1F24" w:rsidRDefault="00641F7D">
      <w:pPr>
        <w:pStyle w:val="TableofFigures"/>
        <w:rPr>
          <w:rFonts w:eastAsiaTheme="minorEastAsia" w:cstheme="minorBidi"/>
          <w:noProof/>
          <w:color w:val="auto"/>
          <w:sz w:val="22"/>
          <w:szCs w:val="22"/>
        </w:rPr>
      </w:pPr>
      <w:hyperlink w:anchor="_Toc467072827" w:history="1">
        <w:r w:rsidR="000E1F24" w:rsidRPr="00B709D1">
          <w:rPr>
            <w:rStyle w:val="Hyperlink"/>
            <w:noProof/>
          </w:rPr>
          <w:t xml:space="preserve">Figure 5. </w:t>
        </w:r>
        <w:r w:rsidR="000E1F24" w:rsidRPr="00B709D1">
          <w:rPr>
            <w:rStyle w:val="Hyperlink"/>
            <w:noProof/>
            <w:lang w:val="en-US"/>
          </w:rPr>
          <w:t>Streamflows at Mallowa on Mallowa Creek in 2014–15. Contributions of Commonwealth environmental water are shown.</w:t>
        </w:r>
        <w:r w:rsidR="000E1F24">
          <w:rPr>
            <w:noProof/>
            <w:webHidden/>
          </w:rPr>
          <w:tab/>
        </w:r>
        <w:r w:rsidR="000E1F24">
          <w:rPr>
            <w:noProof/>
            <w:webHidden/>
          </w:rPr>
          <w:fldChar w:fldCharType="begin"/>
        </w:r>
        <w:r w:rsidR="000E1F24">
          <w:rPr>
            <w:noProof/>
            <w:webHidden/>
          </w:rPr>
          <w:instrText xml:space="preserve"> PAGEREF _Toc467072827 \h </w:instrText>
        </w:r>
        <w:r w:rsidR="000E1F24">
          <w:rPr>
            <w:noProof/>
            <w:webHidden/>
          </w:rPr>
        </w:r>
        <w:r w:rsidR="000E1F24">
          <w:rPr>
            <w:noProof/>
            <w:webHidden/>
          </w:rPr>
          <w:fldChar w:fldCharType="separate"/>
        </w:r>
        <w:r w:rsidR="000E1F24">
          <w:rPr>
            <w:noProof/>
            <w:webHidden/>
          </w:rPr>
          <w:t>22</w:t>
        </w:r>
        <w:r w:rsidR="000E1F24">
          <w:rPr>
            <w:noProof/>
            <w:webHidden/>
          </w:rPr>
          <w:fldChar w:fldCharType="end"/>
        </w:r>
      </w:hyperlink>
    </w:p>
    <w:p w14:paraId="10333E35" w14:textId="1C477807" w:rsidR="000E1F24" w:rsidRDefault="00641F7D">
      <w:pPr>
        <w:pStyle w:val="TableofFigures"/>
        <w:rPr>
          <w:rFonts w:eastAsiaTheme="minorEastAsia" w:cstheme="minorBidi"/>
          <w:noProof/>
          <w:color w:val="auto"/>
          <w:sz w:val="22"/>
          <w:szCs w:val="22"/>
        </w:rPr>
      </w:pPr>
      <w:hyperlink w:anchor="_Toc467072828" w:history="1">
        <w:r w:rsidR="000E1F24" w:rsidRPr="00B709D1">
          <w:rPr>
            <w:rStyle w:val="Hyperlink"/>
            <w:noProof/>
          </w:rPr>
          <w:t>Figure 6. Streamflow at Garah on Carole Creek in 2014–15. Contribution of Commonwealth environmental water is shown in red.</w:t>
        </w:r>
        <w:r w:rsidR="000E1F24">
          <w:rPr>
            <w:noProof/>
            <w:webHidden/>
          </w:rPr>
          <w:tab/>
        </w:r>
        <w:r w:rsidR="000E1F24">
          <w:rPr>
            <w:noProof/>
            <w:webHidden/>
          </w:rPr>
          <w:fldChar w:fldCharType="begin"/>
        </w:r>
        <w:r w:rsidR="000E1F24">
          <w:rPr>
            <w:noProof/>
            <w:webHidden/>
          </w:rPr>
          <w:instrText xml:space="preserve"> PAGEREF _Toc467072828 \h </w:instrText>
        </w:r>
        <w:r w:rsidR="000E1F24">
          <w:rPr>
            <w:noProof/>
            <w:webHidden/>
          </w:rPr>
        </w:r>
        <w:r w:rsidR="000E1F24">
          <w:rPr>
            <w:noProof/>
            <w:webHidden/>
          </w:rPr>
          <w:fldChar w:fldCharType="separate"/>
        </w:r>
        <w:r w:rsidR="000E1F24">
          <w:rPr>
            <w:noProof/>
            <w:webHidden/>
          </w:rPr>
          <w:t>22</w:t>
        </w:r>
        <w:r w:rsidR="000E1F24">
          <w:rPr>
            <w:noProof/>
            <w:webHidden/>
          </w:rPr>
          <w:fldChar w:fldCharType="end"/>
        </w:r>
      </w:hyperlink>
    </w:p>
    <w:p w14:paraId="18E62BA2" w14:textId="7CD45F6F" w:rsidR="000E1F24" w:rsidRDefault="00641F7D">
      <w:pPr>
        <w:pStyle w:val="TableofFigures"/>
        <w:rPr>
          <w:rFonts w:eastAsiaTheme="minorEastAsia" w:cstheme="minorBidi"/>
          <w:noProof/>
          <w:color w:val="auto"/>
          <w:sz w:val="22"/>
          <w:szCs w:val="22"/>
        </w:rPr>
      </w:pPr>
      <w:hyperlink w:anchor="_Toc467072829" w:history="1">
        <w:r w:rsidR="000E1F24" w:rsidRPr="00B709D1">
          <w:rPr>
            <w:rStyle w:val="Hyperlink"/>
            <w:noProof/>
          </w:rPr>
          <w:t>Figure 7. Streamflow at Combadello on the Mehi River in 2014–15. Contribution of Commonwealth environmental water is shown in red.</w:t>
        </w:r>
        <w:r w:rsidR="000E1F24">
          <w:rPr>
            <w:noProof/>
            <w:webHidden/>
          </w:rPr>
          <w:tab/>
        </w:r>
        <w:r w:rsidR="000E1F24">
          <w:rPr>
            <w:noProof/>
            <w:webHidden/>
          </w:rPr>
          <w:fldChar w:fldCharType="begin"/>
        </w:r>
        <w:r w:rsidR="000E1F24">
          <w:rPr>
            <w:noProof/>
            <w:webHidden/>
          </w:rPr>
          <w:instrText xml:space="preserve"> PAGEREF _Toc467072829 \h </w:instrText>
        </w:r>
        <w:r w:rsidR="000E1F24">
          <w:rPr>
            <w:noProof/>
            <w:webHidden/>
          </w:rPr>
        </w:r>
        <w:r w:rsidR="000E1F24">
          <w:rPr>
            <w:noProof/>
            <w:webHidden/>
          </w:rPr>
          <w:fldChar w:fldCharType="separate"/>
        </w:r>
        <w:r w:rsidR="000E1F24">
          <w:rPr>
            <w:noProof/>
            <w:webHidden/>
          </w:rPr>
          <w:t>23</w:t>
        </w:r>
        <w:r w:rsidR="000E1F24">
          <w:rPr>
            <w:noProof/>
            <w:webHidden/>
          </w:rPr>
          <w:fldChar w:fldCharType="end"/>
        </w:r>
      </w:hyperlink>
    </w:p>
    <w:p w14:paraId="5124980E" w14:textId="77777777" w:rsidR="000E1F24" w:rsidRDefault="00641F7D">
      <w:pPr>
        <w:pStyle w:val="TableofFigures"/>
        <w:rPr>
          <w:rFonts w:eastAsiaTheme="minorEastAsia" w:cstheme="minorBidi"/>
          <w:noProof/>
          <w:color w:val="auto"/>
          <w:sz w:val="22"/>
          <w:szCs w:val="22"/>
        </w:rPr>
      </w:pPr>
      <w:hyperlink w:anchor="_Toc467072830" w:history="1">
        <w:r w:rsidR="000E1F24" w:rsidRPr="00B709D1">
          <w:rPr>
            <w:rStyle w:val="Hyperlink"/>
            <w:noProof/>
          </w:rPr>
          <w:t xml:space="preserve">Figure 8. </w:t>
        </w:r>
        <w:r w:rsidR="000E1F24" w:rsidRPr="00B709D1">
          <w:rPr>
            <w:rStyle w:val="Hyperlink"/>
            <w:noProof/>
            <w:lang w:val="en-US"/>
          </w:rPr>
          <w:t>Inundation in the mid-Murrumbidgee wetlands. Inundation extents provided by the NSW Office of Environment and Heritage  and map base layer derived from Google (2016), which used CNES/Astrium and Landsat imagery.</w:t>
        </w:r>
        <w:r w:rsidR="000E1F24">
          <w:rPr>
            <w:noProof/>
            <w:webHidden/>
          </w:rPr>
          <w:tab/>
        </w:r>
        <w:r w:rsidR="000E1F24">
          <w:rPr>
            <w:noProof/>
            <w:webHidden/>
          </w:rPr>
          <w:fldChar w:fldCharType="begin"/>
        </w:r>
        <w:r w:rsidR="000E1F24">
          <w:rPr>
            <w:noProof/>
            <w:webHidden/>
          </w:rPr>
          <w:instrText xml:space="preserve"> PAGEREF _Toc467072830 \h </w:instrText>
        </w:r>
        <w:r w:rsidR="000E1F24">
          <w:rPr>
            <w:noProof/>
            <w:webHidden/>
          </w:rPr>
        </w:r>
        <w:r w:rsidR="000E1F24">
          <w:rPr>
            <w:noProof/>
            <w:webHidden/>
          </w:rPr>
          <w:fldChar w:fldCharType="separate"/>
        </w:r>
        <w:r w:rsidR="000E1F24">
          <w:rPr>
            <w:noProof/>
            <w:webHidden/>
          </w:rPr>
          <w:t>24</w:t>
        </w:r>
        <w:r w:rsidR="000E1F24">
          <w:rPr>
            <w:noProof/>
            <w:webHidden/>
          </w:rPr>
          <w:fldChar w:fldCharType="end"/>
        </w:r>
      </w:hyperlink>
    </w:p>
    <w:p w14:paraId="03EA1F64" w14:textId="77777777" w:rsidR="000E1F24" w:rsidRDefault="00641F7D">
      <w:pPr>
        <w:pStyle w:val="TableofFigures"/>
        <w:rPr>
          <w:rFonts w:eastAsiaTheme="minorEastAsia" w:cstheme="minorBidi"/>
          <w:noProof/>
          <w:color w:val="auto"/>
          <w:sz w:val="22"/>
          <w:szCs w:val="22"/>
        </w:rPr>
      </w:pPr>
      <w:hyperlink w:anchor="_Toc467072831" w:history="1">
        <w:r w:rsidR="000E1F24" w:rsidRPr="00B709D1">
          <w:rPr>
            <w:rStyle w:val="Hyperlink"/>
            <w:noProof/>
          </w:rPr>
          <w:t xml:space="preserve">Figure 9. </w:t>
        </w:r>
        <w:r w:rsidR="000E1F24" w:rsidRPr="00B709D1">
          <w:rPr>
            <w:rStyle w:val="Hyperlink"/>
            <w:noProof/>
            <w:lang w:val="en-US"/>
          </w:rPr>
          <w:t>Inundation extent in the lower Murrumbidgee River. Inundation extents provided by the NSW Office of Environment and Heritage and map base layer derived from Google (2016), which used Landsat imagery.</w:t>
        </w:r>
        <w:r w:rsidR="000E1F24">
          <w:rPr>
            <w:noProof/>
            <w:webHidden/>
          </w:rPr>
          <w:tab/>
        </w:r>
        <w:r w:rsidR="000E1F24">
          <w:rPr>
            <w:noProof/>
            <w:webHidden/>
          </w:rPr>
          <w:fldChar w:fldCharType="begin"/>
        </w:r>
        <w:r w:rsidR="000E1F24">
          <w:rPr>
            <w:noProof/>
            <w:webHidden/>
          </w:rPr>
          <w:instrText xml:space="preserve"> PAGEREF _Toc467072831 \h </w:instrText>
        </w:r>
        <w:r w:rsidR="000E1F24">
          <w:rPr>
            <w:noProof/>
            <w:webHidden/>
          </w:rPr>
        </w:r>
        <w:r w:rsidR="000E1F24">
          <w:rPr>
            <w:noProof/>
            <w:webHidden/>
          </w:rPr>
          <w:fldChar w:fldCharType="separate"/>
        </w:r>
        <w:r w:rsidR="000E1F24">
          <w:rPr>
            <w:noProof/>
            <w:webHidden/>
          </w:rPr>
          <w:t>25</w:t>
        </w:r>
        <w:r w:rsidR="000E1F24">
          <w:rPr>
            <w:noProof/>
            <w:webHidden/>
          </w:rPr>
          <w:fldChar w:fldCharType="end"/>
        </w:r>
      </w:hyperlink>
    </w:p>
    <w:p w14:paraId="47C2EBAF" w14:textId="4988D8F0" w:rsidR="000E1F24" w:rsidRDefault="00641F7D">
      <w:pPr>
        <w:pStyle w:val="TableofFigures"/>
        <w:rPr>
          <w:rFonts w:eastAsiaTheme="minorEastAsia" w:cstheme="minorBidi"/>
          <w:noProof/>
          <w:color w:val="auto"/>
          <w:sz w:val="22"/>
          <w:szCs w:val="22"/>
        </w:rPr>
      </w:pPr>
      <w:hyperlink w:anchor="_Toc467072832" w:history="1">
        <w:r w:rsidR="000E1F24" w:rsidRPr="00B709D1">
          <w:rPr>
            <w:rStyle w:val="Hyperlink"/>
            <w:noProof/>
          </w:rPr>
          <w:t xml:space="preserve">Figure 10. </w:t>
        </w:r>
        <w:r w:rsidR="000E1F24" w:rsidRPr="00B709D1">
          <w:rPr>
            <w:rStyle w:val="Hyperlink"/>
            <w:noProof/>
            <w:lang w:val="en-US"/>
          </w:rPr>
          <w:t xml:space="preserve">Streamflows at Burrendong (upland) and Marebone (lowland) on the Macquarie River in 2014–15. Contributions of Commonwealth environmental water and other environmental water  </w:t>
        </w:r>
        <w:r w:rsidR="000E1F24">
          <w:rPr>
            <w:noProof/>
            <w:webHidden/>
          </w:rPr>
          <w:tab/>
        </w:r>
        <w:r w:rsidR="000E1F24">
          <w:rPr>
            <w:noProof/>
            <w:webHidden/>
          </w:rPr>
          <w:fldChar w:fldCharType="begin"/>
        </w:r>
        <w:r w:rsidR="000E1F24">
          <w:rPr>
            <w:noProof/>
            <w:webHidden/>
          </w:rPr>
          <w:instrText xml:space="preserve"> PAGEREF _Toc467072832 \h </w:instrText>
        </w:r>
        <w:r w:rsidR="000E1F24">
          <w:rPr>
            <w:noProof/>
            <w:webHidden/>
          </w:rPr>
        </w:r>
        <w:r w:rsidR="000E1F24">
          <w:rPr>
            <w:noProof/>
            <w:webHidden/>
          </w:rPr>
          <w:fldChar w:fldCharType="separate"/>
        </w:r>
        <w:r w:rsidR="000E1F24">
          <w:rPr>
            <w:noProof/>
            <w:webHidden/>
          </w:rPr>
          <w:t>27</w:t>
        </w:r>
        <w:r w:rsidR="000E1F24">
          <w:rPr>
            <w:noProof/>
            <w:webHidden/>
          </w:rPr>
          <w:fldChar w:fldCharType="end"/>
        </w:r>
      </w:hyperlink>
    </w:p>
    <w:p w14:paraId="1BD886CC" w14:textId="77777777" w:rsidR="000E1F24" w:rsidRDefault="00641F7D">
      <w:pPr>
        <w:pStyle w:val="TableofFigures"/>
        <w:rPr>
          <w:rFonts w:eastAsiaTheme="minorEastAsia" w:cstheme="minorBidi"/>
          <w:noProof/>
          <w:color w:val="auto"/>
          <w:sz w:val="22"/>
          <w:szCs w:val="22"/>
        </w:rPr>
      </w:pPr>
      <w:hyperlink w:anchor="_Toc467072833" w:history="1">
        <w:r w:rsidR="000E1F24" w:rsidRPr="00B709D1">
          <w:rPr>
            <w:rStyle w:val="Hyperlink"/>
            <w:noProof/>
          </w:rPr>
          <w:t xml:space="preserve">Figure 11. </w:t>
        </w:r>
        <w:r w:rsidR="000E1F24" w:rsidRPr="00B709D1">
          <w:rPr>
            <w:rStyle w:val="Hyperlink"/>
            <w:noProof/>
            <w:lang w:val="en-US"/>
          </w:rPr>
          <w:t>Inundation extent in the Macquarie Marshes. Inundation extents provided by NSW Office of Environment and Heritage and map base layer derived from Google (2016), which used Landsat imagery.</w:t>
        </w:r>
        <w:r w:rsidR="000E1F24">
          <w:rPr>
            <w:noProof/>
            <w:webHidden/>
          </w:rPr>
          <w:tab/>
        </w:r>
        <w:r w:rsidR="000E1F24">
          <w:rPr>
            <w:noProof/>
            <w:webHidden/>
          </w:rPr>
          <w:fldChar w:fldCharType="begin"/>
        </w:r>
        <w:r w:rsidR="000E1F24">
          <w:rPr>
            <w:noProof/>
            <w:webHidden/>
          </w:rPr>
          <w:instrText xml:space="preserve"> PAGEREF _Toc467072833 \h </w:instrText>
        </w:r>
        <w:r w:rsidR="000E1F24">
          <w:rPr>
            <w:noProof/>
            <w:webHidden/>
          </w:rPr>
        </w:r>
        <w:r w:rsidR="000E1F24">
          <w:rPr>
            <w:noProof/>
            <w:webHidden/>
          </w:rPr>
          <w:fldChar w:fldCharType="separate"/>
        </w:r>
        <w:r w:rsidR="000E1F24">
          <w:rPr>
            <w:noProof/>
            <w:webHidden/>
          </w:rPr>
          <w:t>28</w:t>
        </w:r>
        <w:r w:rsidR="000E1F24">
          <w:rPr>
            <w:noProof/>
            <w:webHidden/>
          </w:rPr>
          <w:fldChar w:fldCharType="end"/>
        </w:r>
      </w:hyperlink>
    </w:p>
    <w:p w14:paraId="5CB7FB00" w14:textId="5FFE7124" w:rsidR="000E1F24" w:rsidRDefault="00641F7D">
      <w:pPr>
        <w:pStyle w:val="TableofFigures"/>
        <w:rPr>
          <w:rFonts w:eastAsiaTheme="minorEastAsia" w:cstheme="minorBidi"/>
          <w:noProof/>
          <w:color w:val="auto"/>
          <w:sz w:val="22"/>
          <w:szCs w:val="22"/>
        </w:rPr>
      </w:pPr>
      <w:hyperlink w:anchor="_Toc467072834" w:history="1">
        <w:r w:rsidR="000E1F24" w:rsidRPr="00B709D1">
          <w:rPr>
            <w:rStyle w:val="Hyperlink"/>
            <w:noProof/>
          </w:rPr>
          <w:t>Figure 12. Streamflows at Trawool (upstream) and Murchison (downstream) on the Goulburn River in2014–15</w:t>
        </w:r>
        <w:r w:rsidR="000E1F24" w:rsidRPr="00B709D1">
          <w:rPr>
            <w:rStyle w:val="Hyperlink"/>
            <w:noProof/>
            <w:lang w:val="en-US"/>
          </w:rPr>
          <w:t>. Contributions of Commonwealth environmental water and other environmental water .</w:t>
        </w:r>
        <w:r w:rsidR="000E1F24" w:rsidRPr="00B709D1">
          <w:rPr>
            <w:rStyle w:val="Hyperlink"/>
            <w:noProof/>
          </w:rPr>
          <w:t>.</w:t>
        </w:r>
        <w:r w:rsidR="000E1F24">
          <w:rPr>
            <w:noProof/>
            <w:webHidden/>
          </w:rPr>
          <w:tab/>
        </w:r>
        <w:r w:rsidR="000E1F24">
          <w:rPr>
            <w:noProof/>
            <w:webHidden/>
          </w:rPr>
          <w:fldChar w:fldCharType="begin"/>
        </w:r>
        <w:r w:rsidR="000E1F24">
          <w:rPr>
            <w:noProof/>
            <w:webHidden/>
          </w:rPr>
          <w:instrText xml:space="preserve"> PAGEREF _Toc467072834 \h </w:instrText>
        </w:r>
        <w:r w:rsidR="000E1F24">
          <w:rPr>
            <w:noProof/>
            <w:webHidden/>
          </w:rPr>
        </w:r>
        <w:r w:rsidR="000E1F24">
          <w:rPr>
            <w:noProof/>
            <w:webHidden/>
          </w:rPr>
          <w:fldChar w:fldCharType="separate"/>
        </w:r>
        <w:r w:rsidR="000E1F24">
          <w:rPr>
            <w:noProof/>
            <w:webHidden/>
          </w:rPr>
          <w:t>30</w:t>
        </w:r>
        <w:r w:rsidR="000E1F24">
          <w:rPr>
            <w:noProof/>
            <w:webHidden/>
          </w:rPr>
          <w:fldChar w:fldCharType="end"/>
        </w:r>
      </w:hyperlink>
    </w:p>
    <w:p w14:paraId="1925265D" w14:textId="4D116124" w:rsidR="000E1F24" w:rsidRDefault="00641F7D">
      <w:pPr>
        <w:pStyle w:val="TableofFigures"/>
        <w:rPr>
          <w:rFonts w:eastAsiaTheme="minorEastAsia" w:cstheme="minorBidi"/>
          <w:noProof/>
          <w:color w:val="auto"/>
          <w:sz w:val="22"/>
          <w:szCs w:val="22"/>
        </w:rPr>
      </w:pPr>
      <w:hyperlink w:anchor="_Toc467072835" w:history="1">
        <w:r w:rsidR="000E1F24" w:rsidRPr="00B709D1">
          <w:rPr>
            <w:rStyle w:val="Hyperlink"/>
            <w:noProof/>
          </w:rPr>
          <w:t xml:space="preserve">Figure 13. Streamflows at Laanacoorie Reservoir (upstream) and Appin South (downstream) on the Loddon River in 2014–15. </w:t>
        </w:r>
        <w:r w:rsidR="000E1F24" w:rsidRPr="00B709D1">
          <w:rPr>
            <w:rStyle w:val="Hyperlink"/>
            <w:noProof/>
            <w:lang w:val="en-US"/>
          </w:rPr>
          <w:t>Contributions of Commonwealth environmental water and non–Commonwealth environmental water .</w:t>
        </w:r>
        <w:r w:rsidR="000E1F24">
          <w:rPr>
            <w:noProof/>
            <w:webHidden/>
          </w:rPr>
          <w:tab/>
        </w:r>
        <w:r w:rsidR="000E1F24">
          <w:rPr>
            <w:noProof/>
            <w:webHidden/>
          </w:rPr>
          <w:fldChar w:fldCharType="begin"/>
        </w:r>
        <w:r w:rsidR="000E1F24">
          <w:rPr>
            <w:noProof/>
            <w:webHidden/>
          </w:rPr>
          <w:instrText xml:space="preserve"> PAGEREF _Toc467072835 \h </w:instrText>
        </w:r>
        <w:r w:rsidR="000E1F24">
          <w:rPr>
            <w:noProof/>
            <w:webHidden/>
          </w:rPr>
        </w:r>
        <w:r w:rsidR="000E1F24">
          <w:rPr>
            <w:noProof/>
            <w:webHidden/>
          </w:rPr>
          <w:fldChar w:fldCharType="separate"/>
        </w:r>
        <w:r w:rsidR="000E1F24">
          <w:rPr>
            <w:noProof/>
            <w:webHidden/>
          </w:rPr>
          <w:t>31</w:t>
        </w:r>
        <w:r w:rsidR="000E1F24">
          <w:rPr>
            <w:noProof/>
            <w:webHidden/>
          </w:rPr>
          <w:fldChar w:fldCharType="end"/>
        </w:r>
      </w:hyperlink>
    </w:p>
    <w:p w14:paraId="413D7ED3" w14:textId="77777777" w:rsidR="000E1F24" w:rsidRDefault="00641F7D">
      <w:pPr>
        <w:pStyle w:val="TableofFigures"/>
        <w:rPr>
          <w:rFonts w:eastAsiaTheme="minorEastAsia" w:cstheme="minorBidi"/>
          <w:noProof/>
          <w:color w:val="auto"/>
          <w:sz w:val="22"/>
          <w:szCs w:val="22"/>
        </w:rPr>
      </w:pPr>
      <w:hyperlink w:anchor="_Toc467072836" w:history="1">
        <w:r w:rsidR="000E1F24" w:rsidRPr="00B709D1">
          <w:rPr>
            <w:rStyle w:val="Hyperlink"/>
            <w:noProof/>
          </w:rPr>
          <w:t>Figure 14. Streamflows at Rochester on Campaspe River in 2014–15</w:t>
        </w:r>
        <w:r w:rsidR="000E1F24" w:rsidRPr="00B709D1">
          <w:rPr>
            <w:rStyle w:val="Hyperlink"/>
            <w:noProof/>
            <w:lang w:val="en-US"/>
          </w:rPr>
          <w:t xml:space="preserve">. Contributions of Commonwealth environmental water and non–Commonwealth environmental water shown. </w:t>
        </w:r>
        <w:r w:rsidR="000E1F24" w:rsidRPr="00B709D1">
          <w:rPr>
            <w:rStyle w:val="Hyperlink"/>
            <w:noProof/>
          </w:rPr>
          <w:t>Horizontal lines indicate thresholds for very low flows, low flows, low freshes and medium freshes (from lowest to highest).</w:t>
        </w:r>
        <w:r w:rsidR="000E1F24">
          <w:rPr>
            <w:noProof/>
            <w:webHidden/>
          </w:rPr>
          <w:tab/>
        </w:r>
        <w:r w:rsidR="000E1F24">
          <w:rPr>
            <w:noProof/>
            <w:webHidden/>
          </w:rPr>
          <w:fldChar w:fldCharType="begin"/>
        </w:r>
        <w:r w:rsidR="000E1F24">
          <w:rPr>
            <w:noProof/>
            <w:webHidden/>
          </w:rPr>
          <w:instrText xml:space="preserve"> PAGEREF _Toc467072836 \h </w:instrText>
        </w:r>
        <w:r w:rsidR="000E1F24">
          <w:rPr>
            <w:noProof/>
            <w:webHidden/>
          </w:rPr>
        </w:r>
        <w:r w:rsidR="000E1F24">
          <w:rPr>
            <w:noProof/>
            <w:webHidden/>
          </w:rPr>
          <w:fldChar w:fldCharType="separate"/>
        </w:r>
        <w:r w:rsidR="000E1F24">
          <w:rPr>
            <w:noProof/>
            <w:webHidden/>
          </w:rPr>
          <w:t>32</w:t>
        </w:r>
        <w:r w:rsidR="000E1F24">
          <w:rPr>
            <w:noProof/>
            <w:webHidden/>
          </w:rPr>
          <w:fldChar w:fldCharType="end"/>
        </w:r>
      </w:hyperlink>
    </w:p>
    <w:p w14:paraId="6F37319A" w14:textId="11A201EB" w:rsidR="000E1F24" w:rsidRDefault="00641F7D">
      <w:pPr>
        <w:pStyle w:val="TableofFigures"/>
        <w:rPr>
          <w:rFonts w:eastAsiaTheme="minorEastAsia" w:cstheme="minorBidi"/>
          <w:noProof/>
          <w:color w:val="auto"/>
          <w:sz w:val="22"/>
          <w:szCs w:val="22"/>
        </w:rPr>
      </w:pPr>
      <w:hyperlink w:anchor="_Toc467072837" w:history="1">
        <w:r w:rsidR="000E1F24" w:rsidRPr="00B709D1">
          <w:rPr>
            <w:rStyle w:val="Hyperlink"/>
            <w:noProof/>
          </w:rPr>
          <w:t xml:space="preserve">Figure 15. Streamflows at Rices Weir on Broken Creek in 2014–15. </w:t>
        </w:r>
        <w:r w:rsidR="000E1F24" w:rsidRPr="00B709D1">
          <w:rPr>
            <w:rStyle w:val="Hyperlink"/>
            <w:noProof/>
            <w:lang w:val="en-US"/>
          </w:rPr>
          <w:t>Contributions of Commonwealth environmental water</w:t>
        </w:r>
        <w:r w:rsidR="000E1F24">
          <w:rPr>
            <w:noProof/>
            <w:webHidden/>
          </w:rPr>
          <w:tab/>
        </w:r>
        <w:r w:rsidR="000E1F24">
          <w:rPr>
            <w:noProof/>
            <w:webHidden/>
          </w:rPr>
          <w:fldChar w:fldCharType="begin"/>
        </w:r>
        <w:r w:rsidR="000E1F24">
          <w:rPr>
            <w:noProof/>
            <w:webHidden/>
          </w:rPr>
          <w:instrText xml:space="preserve"> PAGEREF _Toc467072837 \h </w:instrText>
        </w:r>
        <w:r w:rsidR="000E1F24">
          <w:rPr>
            <w:noProof/>
            <w:webHidden/>
          </w:rPr>
        </w:r>
        <w:r w:rsidR="000E1F24">
          <w:rPr>
            <w:noProof/>
            <w:webHidden/>
          </w:rPr>
          <w:fldChar w:fldCharType="separate"/>
        </w:r>
        <w:r w:rsidR="000E1F24">
          <w:rPr>
            <w:noProof/>
            <w:webHidden/>
          </w:rPr>
          <w:t>32</w:t>
        </w:r>
        <w:r w:rsidR="000E1F24">
          <w:rPr>
            <w:noProof/>
            <w:webHidden/>
          </w:rPr>
          <w:fldChar w:fldCharType="end"/>
        </w:r>
      </w:hyperlink>
    </w:p>
    <w:p w14:paraId="3376CFB1" w14:textId="3E562C2F" w:rsidR="000E1F24" w:rsidRDefault="00641F7D">
      <w:pPr>
        <w:pStyle w:val="TableofFigures"/>
        <w:rPr>
          <w:rFonts w:eastAsiaTheme="minorEastAsia" w:cstheme="minorBidi"/>
          <w:noProof/>
          <w:color w:val="auto"/>
          <w:sz w:val="22"/>
          <w:szCs w:val="22"/>
        </w:rPr>
      </w:pPr>
      <w:hyperlink w:anchor="_Toc467072838" w:history="1">
        <w:r w:rsidR="000E1F24" w:rsidRPr="00B709D1">
          <w:rPr>
            <w:rStyle w:val="Hyperlink"/>
            <w:noProof/>
          </w:rPr>
          <w:t xml:space="preserve">Figure 16. Streamflows in the Yanco Creek at the offtake from the Murrumbidgee River in 2014–15. </w:t>
        </w:r>
        <w:r w:rsidR="000E1F24" w:rsidRPr="00B709D1">
          <w:rPr>
            <w:rStyle w:val="Hyperlink"/>
            <w:noProof/>
            <w:lang w:val="en-US"/>
          </w:rPr>
          <w:t xml:space="preserve">Contributions of Commonwealth environmental water and NSW environmental water </w:t>
        </w:r>
        <w:r w:rsidR="000E1F24" w:rsidRPr="00B709D1">
          <w:rPr>
            <w:rStyle w:val="Hyperlink"/>
            <w:noProof/>
          </w:rPr>
          <w:t>.</w:t>
        </w:r>
        <w:r w:rsidR="000E1F24">
          <w:rPr>
            <w:noProof/>
            <w:webHidden/>
          </w:rPr>
          <w:tab/>
        </w:r>
        <w:r w:rsidR="000E1F24">
          <w:rPr>
            <w:noProof/>
            <w:webHidden/>
          </w:rPr>
          <w:fldChar w:fldCharType="begin"/>
        </w:r>
        <w:r w:rsidR="000E1F24">
          <w:rPr>
            <w:noProof/>
            <w:webHidden/>
          </w:rPr>
          <w:instrText xml:space="preserve"> PAGEREF _Toc467072838 \h </w:instrText>
        </w:r>
        <w:r w:rsidR="000E1F24">
          <w:rPr>
            <w:noProof/>
            <w:webHidden/>
          </w:rPr>
        </w:r>
        <w:r w:rsidR="000E1F24">
          <w:rPr>
            <w:noProof/>
            <w:webHidden/>
          </w:rPr>
          <w:fldChar w:fldCharType="separate"/>
        </w:r>
        <w:r w:rsidR="000E1F24">
          <w:rPr>
            <w:noProof/>
            <w:webHidden/>
          </w:rPr>
          <w:t>33</w:t>
        </w:r>
        <w:r w:rsidR="000E1F24">
          <w:rPr>
            <w:noProof/>
            <w:webHidden/>
          </w:rPr>
          <w:fldChar w:fldCharType="end"/>
        </w:r>
      </w:hyperlink>
    </w:p>
    <w:p w14:paraId="700A7EC2" w14:textId="22F30FC0" w:rsidR="000E1F24" w:rsidRDefault="00641F7D">
      <w:pPr>
        <w:pStyle w:val="TableofFigures"/>
        <w:rPr>
          <w:rFonts w:eastAsiaTheme="minorEastAsia" w:cstheme="minorBidi"/>
          <w:noProof/>
          <w:color w:val="auto"/>
          <w:sz w:val="22"/>
          <w:szCs w:val="22"/>
        </w:rPr>
      </w:pPr>
      <w:hyperlink w:anchor="_Toc467072839" w:history="1">
        <w:r w:rsidR="000E1F24" w:rsidRPr="00B709D1">
          <w:rPr>
            <w:rStyle w:val="Hyperlink"/>
            <w:noProof/>
          </w:rPr>
          <w:t>Figure 17. Streamflows at sites in the Edward–Wakool river system</w:t>
        </w:r>
        <w:r w:rsidR="000E1F24" w:rsidRPr="00B709D1">
          <w:rPr>
            <w:rStyle w:val="Hyperlink"/>
            <w:noProof/>
            <w:lang w:val="en-US"/>
          </w:rPr>
          <w:t xml:space="preserve"> in 2014–15. Contributions of Commonwealth environmental water and other environmental water .</w:t>
        </w:r>
        <w:r w:rsidR="000E1F24">
          <w:rPr>
            <w:noProof/>
            <w:webHidden/>
          </w:rPr>
          <w:tab/>
        </w:r>
        <w:r w:rsidR="000E1F24">
          <w:rPr>
            <w:noProof/>
            <w:webHidden/>
          </w:rPr>
          <w:fldChar w:fldCharType="begin"/>
        </w:r>
        <w:r w:rsidR="000E1F24">
          <w:rPr>
            <w:noProof/>
            <w:webHidden/>
          </w:rPr>
          <w:instrText xml:space="preserve"> PAGEREF _Toc467072839 \h </w:instrText>
        </w:r>
        <w:r w:rsidR="000E1F24">
          <w:rPr>
            <w:noProof/>
            <w:webHidden/>
          </w:rPr>
        </w:r>
        <w:r w:rsidR="000E1F24">
          <w:rPr>
            <w:noProof/>
            <w:webHidden/>
          </w:rPr>
          <w:fldChar w:fldCharType="separate"/>
        </w:r>
        <w:r w:rsidR="000E1F24">
          <w:rPr>
            <w:noProof/>
            <w:webHidden/>
          </w:rPr>
          <w:t>34</w:t>
        </w:r>
        <w:r w:rsidR="000E1F24">
          <w:rPr>
            <w:noProof/>
            <w:webHidden/>
          </w:rPr>
          <w:fldChar w:fldCharType="end"/>
        </w:r>
      </w:hyperlink>
    </w:p>
    <w:p w14:paraId="5DADC0ED" w14:textId="6C45A281" w:rsidR="000E1F24" w:rsidRDefault="00641F7D">
      <w:pPr>
        <w:pStyle w:val="TableofFigures"/>
        <w:rPr>
          <w:rFonts w:eastAsiaTheme="minorEastAsia" w:cstheme="minorBidi"/>
          <w:noProof/>
          <w:color w:val="auto"/>
          <w:sz w:val="22"/>
          <w:szCs w:val="22"/>
        </w:rPr>
      </w:pPr>
      <w:hyperlink w:anchor="_Toc467072840" w:history="1">
        <w:r w:rsidR="000E1F24" w:rsidRPr="00B709D1">
          <w:rPr>
            <w:rStyle w:val="Hyperlink"/>
            <w:noProof/>
          </w:rPr>
          <w:t xml:space="preserve">Figure 18. </w:t>
        </w:r>
        <w:r w:rsidR="000E1F24" w:rsidRPr="00B709D1">
          <w:rPr>
            <w:rStyle w:val="Hyperlink"/>
            <w:noProof/>
            <w:lang w:val="en-US"/>
          </w:rPr>
          <w:t>Streamflows at Corowa, Barmah and Lock 10 on the Central Murray River in 2014–15.</w:t>
        </w:r>
        <w:r w:rsidR="000E1F24">
          <w:rPr>
            <w:noProof/>
            <w:webHidden/>
          </w:rPr>
          <w:tab/>
        </w:r>
        <w:r w:rsidR="000E1F24">
          <w:rPr>
            <w:noProof/>
            <w:webHidden/>
          </w:rPr>
          <w:fldChar w:fldCharType="begin"/>
        </w:r>
        <w:r w:rsidR="000E1F24">
          <w:rPr>
            <w:noProof/>
            <w:webHidden/>
          </w:rPr>
          <w:instrText xml:space="preserve"> PAGEREF _Toc467072840 \h </w:instrText>
        </w:r>
        <w:r w:rsidR="000E1F24">
          <w:rPr>
            <w:noProof/>
            <w:webHidden/>
          </w:rPr>
        </w:r>
        <w:r w:rsidR="000E1F24">
          <w:rPr>
            <w:noProof/>
            <w:webHidden/>
          </w:rPr>
          <w:fldChar w:fldCharType="separate"/>
        </w:r>
        <w:r w:rsidR="000E1F24">
          <w:rPr>
            <w:noProof/>
            <w:webHidden/>
          </w:rPr>
          <w:t>36</w:t>
        </w:r>
        <w:r w:rsidR="000E1F24">
          <w:rPr>
            <w:noProof/>
            <w:webHidden/>
          </w:rPr>
          <w:fldChar w:fldCharType="end"/>
        </w:r>
      </w:hyperlink>
    </w:p>
    <w:p w14:paraId="6DCF2607" w14:textId="77777777" w:rsidR="000E1F24" w:rsidRDefault="00641F7D">
      <w:pPr>
        <w:pStyle w:val="TableofFigures"/>
        <w:rPr>
          <w:rFonts w:eastAsiaTheme="minorEastAsia" w:cstheme="minorBidi"/>
          <w:noProof/>
          <w:color w:val="auto"/>
          <w:sz w:val="22"/>
          <w:szCs w:val="22"/>
        </w:rPr>
      </w:pPr>
      <w:hyperlink w:anchor="_Toc467072841" w:history="1">
        <w:r w:rsidR="000E1F24" w:rsidRPr="00B709D1">
          <w:rPr>
            <w:rStyle w:val="Hyperlink"/>
            <w:noProof/>
          </w:rPr>
          <w:t>Figure 19. Wetlands inundated using Commonwealth environmental water during 2014–15 along the Central Murray River downstream of Piangil (base layer derived from Google (2016) which used 2016 CNES/Astrium and Digital Globe).</w:t>
        </w:r>
        <w:r w:rsidR="000E1F24">
          <w:rPr>
            <w:noProof/>
            <w:webHidden/>
          </w:rPr>
          <w:tab/>
        </w:r>
        <w:r w:rsidR="000E1F24">
          <w:rPr>
            <w:noProof/>
            <w:webHidden/>
          </w:rPr>
          <w:fldChar w:fldCharType="begin"/>
        </w:r>
        <w:r w:rsidR="000E1F24">
          <w:rPr>
            <w:noProof/>
            <w:webHidden/>
          </w:rPr>
          <w:instrText xml:space="preserve"> PAGEREF _Toc467072841 \h </w:instrText>
        </w:r>
        <w:r w:rsidR="000E1F24">
          <w:rPr>
            <w:noProof/>
            <w:webHidden/>
          </w:rPr>
        </w:r>
        <w:r w:rsidR="000E1F24">
          <w:rPr>
            <w:noProof/>
            <w:webHidden/>
          </w:rPr>
          <w:fldChar w:fldCharType="separate"/>
        </w:r>
        <w:r w:rsidR="000E1F24">
          <w:rPr>
            <w:noProof/>
            <w:webHidden/>
          </w:rPr>
          <w:t>37</w:t>
        </w:r>
        <w:r w:rsidR="000E1F24">
          <w:rPr>
            <w:noProof/>
            <w:webHidden/>
          </w:rPr>
          <w:fldChar w:fldCharType="end"/>
        </w:r>
      </w:hyperlink>
    </w:p>
    <w:p w14:paraId="3EF2C3E4" w14:textId="46781777" w:rsidR="000E1F24" w:rsidRDefault="00641F7D">
      <w:pPr>
        <w:pStyle w:val="TableofFigures"/>
        <w:rPr>
          <w:rFonts w:eastAsiaTheme="minorEastAsia" w:cstheme="minorBidi"/>
          <w:noProof/>
          <w:color w:val="auto"/>
          <w:sz w:val="22"/>
          <w:szCs w:val="22"/>
        </w:rPr>
      </w:pPr>
      <w:hyperlink w:anchor="_Toc467072842" w:history="1">
        <w:r w:rsidR="000E1F24" w:rsidRPr="00B709D1">
          <w:rPr>
            <w:rStyle w:val="Hyperlink"/>
            <w:noProof/>
          </w:rPr>
          <w:t>Figure 20. Streamflows at Lock 9 and Lock 1 in the Lower Murray River in 2014–15.</w:t>
        </w:r>
        <w:r w:rsidR="000E1F24">
          <w:rPr>
            <w:noProof/>
            <w:webHidden/>
          </w:rPr>
          <w:tab/>
        </w:r>
        <w:r w:rsidR="000E1F24">
          <w:rPr>
            <w:noProof/>
            <w:webHidden/>
          </w:rPr>
          <w:fldChar w:fldCharType="begin"/>
        </w:r>
        <w:r w:rsidR="000E1F24">
          <w:rPr>
            <w:noProof/>
            <w:webHidden/>
          </w:rPr>
          <w:instrText xml:space="preserve"> PAGEREF _Toc467072842 \h </w:instrText>
        </w:r>
        <w:r w:rsidR="000E1F24">
          <w:rPr>
            <w:noProof/>
            <w:webHidden/>
          </w:rPr>
        </w:r>
        <w:r w:rsidR="000E1F24">
          <w:rPr>
            <w:noProof/>
            <w:webHidden/>
          </w:rPr>
          <w:fldChar w:fldCharType="separate"/>
        </w:r>
        <w:r w:rsidR="000E1F24">
          <w:rPr>
            <w:noProof/>
            <w:webHidden/>
          </w:rPr>
          <w:t>38</w:t>
        </w:r>
        <w:r w:rsidR="000E1F24">
          <w:rPr>
            <w:noProof/>
            <w:webHidden/>
          </w:rPr>
          <w:fldChar w:fldCharType="end"/>
        </w:r>
      </w:hyperlink>
    </w:p>
    <w:p w14:paraId="0251EAA8" w14:textId="77777777" w:rsidR="000E1F24" w:rsidRDefault="00641F7D">
      <w:pPr>
        <w:pStyle w:val="TableofFigures"/>
        <w:rPr>
          <w:rFonts w:eastAsiaTheme="minorEastAsia" w:cstheme="minorBidi"/>
          <w:noProof/>
          <w:color w:val="auto"/>
          <w:sz w:val="22"/>
          <w:szCs w:val="22"/>
        </w:rPr>
      </w:pPr>
      <w:hyperlink w:anchor="_Toc467072843" w:history="1">
        <w:r w:rsidR="000E1F24" w:rsidRPr="00B709D1">
          <w:rPr>
            <w:rStyle w:val="Hyperlink"/>
            <w:noProof/>
          </w:rPr>
          <w:t>Figure 21. Wetlands inundated during the 2014–15 year along the Lower and Central Murray River (base layer derived from Google (2016) which used Landsat imagery).</w:t>
        </w:r>
        <w:r w:rsidR="000E1F24">
          <w:rPr>
            <w:noProof/>
            <w:webHidden/>
          </w:rPr>
          <w:tab/>
        </w:r>
        <w:r w:rsidR="000E1F24">
          <w:rPr>
            <w:noProof/>
            <w:webHidden/>
          </w:rPr>
          <w:fldChar w:fldCharType="begin"/>
        </w:r>
        <w:r w:rsidR="000E1F24">
          <w:rPr>
            <w:noProof/>
            <w:webHidden/>
          </w:rPr>
          <w:instrText xml:space="preserve"> PAGEREF _Toc467072843 \h </w:instrText>
        </w:r>
        <w:r w:rsidR="000E1F24">
          <w:rPr>
            <w:noProof/>
            <w:webHidden/>
          </w:rPr>
        </w:r>
        <w:r w:rsidR="000E1F24">
          <w:rPr>
            <w:noProof/>
            <w:webHidden/>
          </w:rPr>
          <w:fldChar w:fldCharType="separate"/>
        </w:r>
        <w:r w:rsidR="000E1F24">
          <w:rPr>
            <w:noProof/>
            <w:webHidden/>
          </w:rPr>
          <w:t>39</w:t>
        </w:r>
        <w:r w:rsidR="000E1F24">
          <w:rPr>
            <w:noProof/>
            <w:webHidden/>
          </w:rPr>
          <w:fldChar w:fldCharType="end"/>
        </w:r>
      </w:hyperlink>
    </w:p>
    <w:p w14:paraId="1BA3E6EE" w14:textId="77777777" w:rsidR="000E1F24" w:rsidRDefault="00641F7D">
      <w:pPr>
        <w:pStyle w:val="TableofFigures"/>
        <w:rPr>
          <w:rFonts w:eastAsiaTheme="minorEastAsia" w:cstheme="minorBidi"/>
          <w:noProof/>
          <w:color w:val="auto"/>
          <w:sz w:val="22"/>
          <w:szCs w:val="22"/>
        </w:rPr>
      </w:pPr>
      <w:hyperlink w:anchor="_Toc467072844" w:history="1">
        <w:r w:rsidR="000E1F24" w:rsidRPr="00B709D1">
          <w:rPr>
            <w:rStyle w:val="Hyperlink"/>
            <w:noProof/>
          </w:rPr>
          <w:t xml:space="preserve">Figure 22. </w:t>
        </w:r>
        <w:r w:rsidR="000E1F24" w:rsidRPr="00B709D1">
          <w:rPr>
            <w:rStyle w:val="Hyperlink"/>
            <w:noProof/>
            <w:shd w:val="clear" w:color="auto" w:fill="FFFFFF"/>
            <w:lang w:val="en-US"/>
          </w:rPr>
          <w:t>Contribution of Commonwealth environmental water (CEW) to flows into the Murray Estuary and the Coorong in 2014–15 (TLM = The Living Murray; VEWH = Victorian Environmental Water Holder; Lake Alex = Lake Alexandrina).</w:t>
        </w:r>
        <w:r w:rsidR="000E1F24">
          <w:rPr>
            <w:noProof/>
            <w:webHidden/>
          </w:rPr>
          <w:tab/>
        </w:r>
        <w:r w:rsidR="000E1F24">
          <w:rPr>
            <w:noProof/>
            <w:webHidden/>
          </w:rPr>
          <w:fldChar w:fldCharType="begin"/>
        </w:r>
        <w:r w:rsidR="000E1F24">
          <w:rPr>
            <w:noProof/>
            <w:webHidden/>
          </w:rPr>
          <w:instrText xml:space="preserve"> PAGEREF _Toc467072844 \h </w:instrText>
        </w:r>
        <w:r w:rsidR="000E1F24">
          <w:rPr>
            <w:noProof/>
            <w:webHidden/>
          </w:rPr>
        </w:r>
        <w:r w:rsidR="000E1F24">
          <w:rPr>
            <w:noProof/>
            <w:webHidden/>
          </w:rPr>
          <w:fldChar w:fldCharType="separate"/>
        </w:r>
        <w:r w:rsidR="000E1F24">
          <w:rPr>
            <w:noProof/>
            <w:webHidden/>
          </w:rPr>
          <w:t>41</w:t>
        </w:r>
        <w:r w:rsidR="000E1F24">
          <w:rPr>
            <w:noProof/>
            <w:webHidden/>
          </w:rPr>
          <w:fldChar w:fldCharType="end"/>
        </w:r>
      </w:hyperlink>
    </w:p>
    <w:p w14:paraId="79DEFF44" w14:textId="449A1BEC" w:rsidR="000E1F24" w:rsidRDefault="00641F7D">
      <w:pPr>
        <w:pStyle w:val="TableofFigures"/>
        <w:rPr>
          <w:rFonts w:eastAsiaTheme="minorEastAsia" w:cstheme="minorBidi"/>
          <w:noProof/>
          <w:color w:val="auto"/>
          <w:sz w:val="22"/>
          <w:szCs w:val="22"/>
        </w:rPr>
      </w:pPr>
      <w:hyperlink w:anchor="_Toc467072845" w:history="1">
        <w:r w:rsidR="000E1F24" w:rsidRPr="00B709D1">
          <w:rPr>
            <w:rStyle w:val="Hyperlink"/>
            <w:noProof/>
          </w:rPr>
          <w:t>Figure 23. Streamflows over barrages of the Murray Mouth in 2014–15. Contr</w:t>
        </w:r>
        <w:r w:rsidR="000E1F24">
          <w:rPr>
            <w:rStyle w:val="Hyperlink"/>
            <w:noProof/>
          </w:rPr>
          <w:t xml:space="preserve">ibution of environmental water </w:t>
        </w:r>
        <w:r w:rsidR="000E1F24">
          <w:rPr>
            <w:noProof/>
            <w:webHidden/>
          </w:rPr>
          <w:tab/>
        </w:r>
        <w:r w:rsidR="000E1F24">
          <w:rPr>
            <w:noProof/>
            <w:webHidden/>
          </w:rPr>
          <w:fldChar w:fldCharType="begin"/>
        </w:r>
        <w:r w:rsidR="000E1F24">
          <w:rPr>
            <w:noProof/>
            <w:webHidden/>
          </w:rPr>
          <w:instrText xml:space="preserve"> PAGEREF _Toc467072845 \h </w:instrText>
        </w:r>
        <w:r w:rsidR="000E1F24">
          <w:rPr>
            <w:noProof/>
            <w:webHidden/>
          </w:rPr>
        </w:r>
        <w:r w:rsidR="000E1F24">
          <w:rPr>
            <w:noProof/>
            <w:webHidden/>
          </w:rPr>
          <w:fldChar w:fldCharType="separate"/>
        </w:r>
        <w:r w:rsidR="000E1F24">
          <w:rPr>
            <w:noProof/>
            <w:webHidden/>
          </w:rPr>
          <w:t>42</w:t>
        </w:r>
        <w:r w:rsidR="000E1F24">
          <w:rPr>
            <w:noProof/>
            <w:webHidden/>
          </w:rPr>
          <w:fldChar w:fldCharType="end"/>
        </w:r>
      </w:hyperlink>
    </w:p>
    <w:p w14:paraId="7AF3DD7E" w14:textId="26FBC2AA" w:rsidR="000E1F24" w:rsidRDefault="00641F7D">
      <w:pPr>
        <w:pStyle w:val="TableofFigures"/>
        <w:rPr>
          <w:rFonts w:eastAsiaTheme="minorEastAsia" w:cstheme="minorBidi"/>
          <w:noProof/>
          <w:color w:val="auto"/>
          <w:sz w:val="22"/>
          <w:szCs w:val="22"/>
        </w:rPr>
      </w:pPr>
      <w:hyperlink w:anchor="_Toc467072846" w:history="1">
        <w:r w:rsidR="000E1F24" w:rsidRPr="00B709D1">
          <w:rPr>
            <w:rStyle w:val="Hyperlink"/>
            <w:noProof/>
          </w:rPr>
          <w:t xml:space="preserve">Figure 24. </w:t>
        </w:r>
        <w:r w:rsidR="000E1F24" w:rsidRPr="00B709D1">
          <w:rPr>
            <w:rStyle w:val="Hyperlink"/>
            <w:noProof/>
            <w:lang w:val="en-US"/>
          </w:rPr>
          <w:t>Box and whisker plot of the Goolwa Barrage diurnal tide ratio for days where no Commonwealth environmental water was delivered (No CEW) and days where Commonwealth environmental water was delivered via the barrages (With CEW).</w:t>
        </w:r>
        <w:r w:rsidR="000E1F24">
          <w:rPr>
            <w:noProof/>
            <w:webHidden/>
          </w:rPr>
          <w:tab/>
        </w:r>
        <w:r w:rsidR="000E1F24">
          <w:rPr>
            <w:noProof/>
            <w:webHidden/>
          </w:rPr>
          <w:fldChar w:fldCharType="begin"/>
        </w:r>
        <w:r w:rsidR="000E1F24">
          <w:rPr>
            <w:noProof/>
            <w:webHidden/>
          </w:rPr>
          <w:instrText xml:space="preserve"> PAGEREF _Toc467072846 \h </w:instrText>
        </w:r>
        <w:r w:rsidR="000E1F24">
          <w:rPr>
            <w:noProof/>
            <w:webHidden/>
          </w:rPr>
        </w:r>
        <w:r w:rsidR="000E1F24">
          <w:rPr>
            <w:noProof/>
            <w:webHidden/>
          </w:rPr>
          <w:fldChar w:fldCharType="separate"/>
        </w:r>
        <w:r w:rsidR="000E1F24">
          <w:rPr>
            <w:noProof/>
            <w:webHidden/>
          </w:rPr>
          <w:t>43</w:t>
        </w:r>
        <w:r w:rsidR="000E1F24">
          <w:rPr>
            <w:noProof/>
            <w:webHidden/>
          </w:rPr>
          <w:fldChar w:fldCharType="end"/>
        </w:r>
      </w:hyperlink>
    </w:p>
    <w:p w14:paraId="78852C79" w14:textId="2367BF10" w:rsidR="000E1F24" w:rsidRDefault="00641F7D">
      <w:pPr>
        <w:pStyle w:val="TableofFigures"/>
        <w:rPr>
          <w:rFonts w:eastAsiaTheme="minorEastAsia" w:cstheme="minorBidi"/>
          <w:noProof/>
          <w:color w:val="auto"/>
          <w:sz w:val="22"/>
          <w:szCs w:val="22"/>
        </w:rPr>
      </w:pPr>
      <w:hyperlink w:anchor="_Toc467072847" w:history="1">
        <w:r w:rsidR="000E1F24" w:rsidRPr="00B709D1">
          <w:rPr>
            <w:rStyle w:val="Hyperlink"/>
            <w:noProof/>
          </w:rPr>
          <w:t>Figure 25. Box and whisker plot showing the modelled streambed height for the 2014–15 watering year. The reference line of 1 m indicates a modelled Murray Mouth depth.</w:t>
        </w:r>
        <w:r w:rsidR="000E1F24">
          <w:rPr>
            <w:noProof/>
            <w:webHidden/>
          </w:rPr>
          <w:tab/>
        </w:r>
        <w:r w:rsidR="000E1F24">
          <w:rPr>
            <w:noProof/>
            <w:webHidden/>
          </w:rPr>
          <w:fldChar w:fldCharType="begin"/>
        </w:r>
        <w:r w:rsidR="000E1F24">
          <w:rPr>
            <w:noProof/>
            <w:webHidden/>
          </w:rPr>
          <w:instrText xml:space="preserve"> PAGEREF _Toc467072847 \h </w:instrText>
        </w:r>
        <w:r w:rsidR="000E1F24">
          <w:rPr>
            <w:noProof/>
            <w:webHidden/>
          </w:rPr>
        </w:r>
        <w:r w:rsidR="000E1F24">
          <w:rPr>
            <w:noProof/>
            <w:webHidden/>
          </w:rPr>
          <w:fldChar w:fldCharType="separate"/>
        </w:r>
        <w:r w:rsidR="000E1F24">
          <w:rPr>
            <w:noProof/>
            <w:webHidden/>
          </w:rPr>
          <w:t>44</w:t>
        </w:r>
        <w:r w:rsidR="000E1F24">
          <w:rPr>
            <w:noProof/>
            <w:webHidden/>
          </w:rPr>
          <w:fldChar w:fldCharType="end"/>
        </w:r>
      </w:hyperlink>
    </w:p>
    <w:p w14:paraId="280807FB" w14:textId="6DB5EAE9" w:rsidR="000E1F24" w:rsidRDefault="00641F7D">
      <w:pPr>
        <w:pStyle w:val="TableofFigures"/>
        <w:rPr>
          <w:rFonts w:eastAsiaTheme="minorEastAsia" w:cstheme="minorBidi"/>
          <w:noProof/>
          <w:color w:val="auto"/>
          <w:sz w:val="22"/>
          <w:szCs w:val="22"/>
        </w:rPr>
      </w:pPr>
      <w:hyperlink w:anchor="_Toc467072848" w:history="1">
        <w:r w:rsidR="000E1F24" w:rsidRPr="00B709D1">
          <w:rPr>
            <w:rStyle w:val="Hyperlink"/>
            <w:noProof/>
          </w:rPr>
          <w:t>Figure 26. Modelled change in the Murray Mouth bed depth for the counterfactual scenario (modelled pre-buyback) and an actual scenario (modelled actual). Lake level and diurnal tide ratio index at Goolwa Barrage</w:t>
        </w:r>
        <w:r w:rsidR="000E1F24">
          <w:rPr>
            <w:noProof/>
            <w:webHidden/>
          </w:rPr>
          <w:tab/>
        </w:r>
        <w:r w:rsidR="000E1F24">
          <w:rPr>
            <w:noProof/>
            <w:webHidden/>
          </w:rPr>
          <w:fldChar w:fldCharType="begin"/>
        </w:r>
        <w:r w:rsidR="000E1F24">
          <w:rPr>
            <w:noProof/>
            <w:webHidden/>
          </w:rPr>
          <w:instrText xml:space="preserve"> PAGEREF _Toc467072848 \h </w:instrText>
        </w:r>
        <w:r w:rsidR="000E1F24">
          <w:rPr>
            <w:noProof/>
            <w:webHidden/>
          </w:rPr>
        </w:r>
        <w:r w:rsidR="000E1F24">
          <w:rPr>
            <w:noProof/>
            <w:webHidden/>
          </w:rPr>
          <w:fldChar w:fldCharType="separate"/>
        </w:r>
        <w:r w:rsidR="000E1F24">
          <w:rPr>
            <w:noProof/>
            <w:webHidden/>
          </w:rPr>
          <w:t>45</w:t>
        </w:r>
        <w:r w:rsidR="000E1F24">
          <w:rPr>
            <w:noProof/>
            <w:webHidden/>
          </w:rPr>
          <w:fldChar w:fldCharType="end"/>
        </w:r>
      </w:hyperlink>
    </w:p>
    <w:p w14:paraId="572702EC" w14:textId="5AEBC393" w:rsidR="000E1F24" w:rsidRDefault="00641F7D">
      <w:pPr>
        <w:pStyle w:val="TableofFigures"/>
        <w:rPr>
          <w:rFonts w:eastAsiaTheme="minorEastAsia" w:cstheme="minorBidi"/>
          <w:noProof/>
          <w:color w:val="auto"/>
          <w:sz w:val="22"/>
          <w:szCs w:val="22"/>
        </w:rPr>
      </w:pPr>
      <w:hyperlink w:anchor="_Toc467072849" w:history="1">
        <w:r w:rsidR="000E1F24" w:rsidRPr="00B709D1">
          <w:rPr>
            <w:rStyle w:val="Hyperlink"/>
            <w:noProof/>
          </w:rPr>
          <w:t xml:space="preserve">Figure 27. Streamflows at sites in the Darling, Warrego, Condamine–Balonne, Barwon and Border Rivers valleys. </w:t>
        </w:r>
        <w:r w:rsidR="000E1F24" w:rsidRPr="00B709D1">
          <w:rPr>
            <w:rStyle w:val="Hyperlink"/>
            <w:noProof/>
            <w:lang w:val="en-US"/>
          </w:rPr>
          <w:t>Contributions of Commonwealth environmental water .</w:t>
        </w:r>
        <w:r w:rsidR="000E1F24">
          <w:rPr>
            <w:noProof/>
            <w:webHidden/>
          </w:rPr>
          <w:tab/>
        </w:r>
        <w:r w:rsidR="000E1F24">
          <w:rPr>
            <w:noProof/>
            <w:webHidden/>
          </w:rPr>
          <w:fldChar w:fldCharType="begin"/>
        </w:r>
        <w:r w:rsidR="000E1F24">
          <w:rPr>
            <w:noProof/>
            <w:webHidden/>
          </w:rPr>
          <w:instrText xml:space="preserve"> PAGEREF _Toc467072849 \h </w:instrText>
        </w:r>
        <w:r w:rsidR="000E1F24">
          <w:rPr>
            <w:noProof/>
            <w:webHidden/>
          </w:rPr>
        </w:r>
        <w:r w:rsidR="000E1F24">
          <w:rPr>
            <w:noProof/>
            <w:webHidden/>
          </w:rPr>
          <w:fldChar w:fldCharType="separate"/>
        </w:r>
        <w:r w:rsidR="000E1F24">
          <w:rPr>
            <w:noProof/>
            <w:webHidden/>
          </w:rPr>
          <w:t>48</w:t>
        </w:r>
        <w:r w:rsidR="000E1F24">
          <w:rPr>
            <w:noProof/>
            <w:webHidden/>
          </w:rPr>
          <w:fldChar w:fldCharType="end"/>
        </w:r>
      </w:hyperlink>
    </w:p>
    <w:p w14:paraId="768456BC" w14:textId="77777777" w:rsidR="00A124CD" w:rsidRDefault="00205C63" w:rsidP="006C3233">
      <w:pPr>
        <w:pStyle w:val="TableofFigures"/>
        <w:sectPr w:rsidR="00A124CD" w:rsidSect="00A124CD">
          <w:headerReference w:type="default" r:id="rId21"/>
          <w:footerReference w:type="default" r:id="rId22"/>
          <w:pgSz w:w="11907" w:h="16839" w:code="9"/>
          <w:pgMar w:top="1440" w:right="1440" w:bottom="1440" w:left="1440" w:header="708" w:footer="708" w:gutter="0"/>
          <w:pgNumType w:fmt="lowerRoman" w:start="1"/>
          <w:cols w:space="708"/>
          <w:docGrid w:linePitch="360"/>
        </w:sectPr>
      </w:pPr>
      <w:r w:rsidRPr="006C3233">
        <w:fldChar w:fldCharType="end"/>
      </w:r>
    </w:p>
    <w:p w14:paraId="4E0050FC" w14:textId="77777777" w:rsidR="00ED7B7C" w:rsidRPr="00B10256" w:rsidRDefault="00972694" w:rsidP="00B10256">
      <w:pPr>
        <w:pStyle w:val="Heading1"/>
        <w:ind w:left="720" w:hanging="720"/>
      </w:pPr>
      <w:bookmarkStart w:id="36" w:name="_Toc455385169"/>
      <w:bookmarkStart w:id="37" w:name="_Toc465086942"/>
      <w:bookmarkStart w:id="38" w:name="_Toc467072989"/>
      <w:bookmarkEnd w:id="34"/>
      <w:bookmarkEnd w:id="35"/>
      <w:r>
        <w:t>Introduction</w:t>
      </w:r>
      <w:bookmarkEnd w:id="36"/>
      <w:bookmarkEnd w:id="37"/>
      <w:bookmarkEnd w:id="38"/>
    </w:p>
    <w:p w14:paraId="7D2FBE51" w14:textId="77777777" w:rsidR="00733102" w:rsidRPr="00B10256" w:rsidRDefault="00EB489A" w:rsidP="00B10256">
      <w:pPr>
        <w:pStyle w:val="Heading2"/>
        <w:ind w:left="720" w:hanging="720"/>
      </w:pPr>
      <w:bookmarkStart w:id="39" w:name="_Toc455385170"/>
      <w:bookmarkStart w:id="40" w:name="_Toc465086943"/>
      <w:bookmarkStart w:id="41" w:name="_Toc467072990"/>
      <w:r>
        <w:t>Background</w:t>
      </w:r>
      <w:bookmarkEnd w:id="39"/>
      <w:bookmarkEnd w:id="40"/>
      <w:bookmarkEnd w:id="41"/>
    </w:p>
    <w:p w14:paraId="2BA52369" w14:textId="15FCC366" w:rsidR="00ED07FF" w:rsidRDefault="00733102" w:rsidP="00972694">
      <w:r>
        <w:t>The management of Commonwealth environmental water holdings is one of the princip</w:t>
      </w:r>
      <w:r w:rsidR="008D4BB9">
        <w:t>al</w:t>
      </w:r>
      <w:r>
        <w:t xml:space="preserve"> means by which the </w:t>
      </w:r>
      <w:r w:rsidR="008D4BB9">
        <w:t xml:space="preserve">Australian </w:t>
      </w:r>
      <w:r>
        <w:t xml:space="preserve">Government seeks to achieve the Basin Plan </w:t>
      </w:r>
      <w:r w:rsidR="00ED07FF">
        <w:t xml:space="preserve">environmental </w:t>
      </w:r>
      <w:r>
        <w:t>objectives.</w:t>
      </w:r>
      <w:r w:rsidR="00B55471">
        <w:t xml:space="preserve"> </w:t>
      </w:r>
      <w:r>
        <w:t xml:space="preserve">The </w:t>
      </w:r>
      <w:r w:rsidR="008D4BB9">
        <w:t>Commonwealth Environmental Water Office (</w:t>
      </w:r>
      <w:r>
        <w:t>CEWO</w:t>
      </w:r>
      <w:r w:rsidR="008D4BB9">
        <w:t>)</w:t>
      </w:r>
      <w:r>
        <w:t xml:space="preserve"> holds entitlements for around 2400</w:t>
      </w:r>
      <w:r w:rsidR="008D4BB9">
        <w:t> </w:t>
      </w:r>
      <w:r w:rsidR="00ED07FF">
        <w:t>giga</w:t>
      </w:r>
      <w:r w:rsidR="002250EE">
        <w:t>litres</w:t>
      </w:r>
      <w:r w:rsidR="00ED07FF">
        <w:t xml:space="preserve"> (</w:t>
      </w:r>
      <w:r>
        <w:t>GL</w:t>
      </w:r>
      <w:r w:rsidR="00ED07FF">
        <w:t>)</w:t>
      </w:r>
      <w:r>
        <w:t xml:space="preserve"> of water</w:t>
      </w:r>
      <w:r w:rsidR="00BB1D79">
        <w:t>,</w:t>
      </w:r>
      <w:r>
        <w:t xml:space="preserve"> providing a long-term average annual yield of over 1600</w:t>
      </w:r>
      <w:r w:rsidR="002F327D">
        <w:t> </w:t>
      </w:r>
      <w:r>
        <w:t>GL.</w:t>
      </w:r>
      <w:r w:rsidR="00B55471">
        <w:t xml:space="preserve"> </w:t>
      </w:r>
      <w:r>
        <w:t>The holdings are managed to achieve specified environmental outcomes through a series of water</w:t>
      </w:r>
      <w:r w:rsidR="00BB1D79">
        <w:t>ing</w:t>
      </w:r>
      <w:r>
        <w:t xml:space="preserve"> actions every year.</w:t>
      </w:r>
      <w:r w:rsidR="00B55471">
        <w:t xml:space="preserve"> </w:t>
      </w:r>
    </w:p>
    <w:p w14:paraId="794C41E4" w14:textId="0F6BF54C" w:rsidR="006C1E7A" w:rsidRDefault="00733102" w:rsidP="00972694">
      <w:r>
        <w:t>Th</w:t>
      </w:r>
      <w:r w:rsidR="00ED07FF">
        <w:t xml:space="preserve">is report </w:t>
      </w:r>
      <w:r>
        <w:t xml:space="preserve">seeks to </w:t>
      </w:r>
      <w:r w:rsidR="00CF7B27">
        <w:t>evaluate the hydrological outcomes</w:t>
      </w:r>
      <w:r w:rsidR="00BB1D79">
        <w:t xml:space="preserve"> of</w:t>
      </w:r>
      <w:r w:rsidR="00CF7B27">
        <w:t xml:space="preserve"> </w:t>
      </w:r>
      <w:r w:rsidR="00ED07FF">
        <w:t xml:space="preserve">the </w:t>
      </w:r>
      <w:r w:rsidR="00CF7B27">
        <w:t>CEWO’s water management decisions on two Basin Plan objectives</w:t>
      </w:r>
      <w:r w:rsidR="00BB1D79">
        <w:t>. Specifically, it aims to check that t</w:t>
      </w:r>
      <w:r w:rsidR="006C1E7A">
        <w:t>here is no loss of, or degradation in, the following:</w:t>
      </w:r>
    </w:p>
    <w:p w14:paraId="7D88C45B" w14:textId="10779855" w:rsidR="006C1E7A" w:rsidRDefault="002F327D" w:rsidP="00BE3525">
      <w:pPr>
        <w:pStyle w:val="ListParagraph"/>
        <w:numPr>
          <w:ilvl w:val="0"/>
          <w:numId w:val="15"/>
        </w:numPr>
        <w:ind w:left="360" w:hanging="360"/>
      </w:pPr>
      <w:r>
        <w:t>f</w:t>
      </w:r>
      <w:r w:rsidR="006C1E7A">
        <w:t>low regimes</w:t>
      </w:r>
      <w:r w:rsidR="00BB1D79">
        <w:t>,</w:t>
      </w:r>
      <w:r w:rsidR="006C1E7A">
        <w:t xml:space="preserve"> which include relevant flow components set out in </w:t>
      </w:r>
      <w:r w:rsidR="00BB1D79">
        <w:t xml:space="preserve">the </w:t>
      </w:r>
      <w:r w:rsidR="002649C4">
        <w:t xml:space="preserve">Basin Plan </w:t>
      </w:r>
      <w:r w:rsidR="00BB1D79">
        <w:t>(</w:t>
      </w:r>
      <w:r w:rsidR="002649C4">
        <w:t xml:space="preserve">Section </w:t>
      </w:r>
      <w:r w:rsidR="006C1E7A">
        <w:t>8.51(1)(b)</w:t>
      </w:r>
      <w:r w:rsidR="002649C4">
        <w:t>)</w:t>
      </w:r>
    </w:p>
    <w:p w14:paraId="02E1D312" w14:textId="77777777" w:rsidR="00BB1D79" w:rsidRPr="00DE771E" w:rsidRDefault="00BB1D79" w:rsidP="00BB1D79">
      <w:pPr>
        <w:pStyle w:val="ListParagraph"/>
        <w:ind w:left="360"/>
        <w:rPr>
          <w:sz w:val="10"/>
          <w:szCs w:val="10"/>
        </w:rPr>
      </w:pPr>
    </w:p>
    <w:p w14:paraId="2C6AFE55" w14:textId="243B547F" w:rsidR="006C1E7A" w:rsidRDefault="002D7951" w:rsidP="00BE3525">
      <w:pPr>
        <w:pStyle w:val="ListParagraph"/>
        <w:numPr>
          <w:ilvl w:val="0"/>
          <w:numId w:val="15"/>
        </w:numPr>
        <w:ind w:left="360" w:hanging="360"/>
      </w:pPr>
      <w:r>
        <w:t>h</w:t>
      </w:r>
      <w:r w:rsidR="006C1E7A">
        <w:t>ydrologic</w:t>
      </w:r>
      <w:r w:rsidR="009D1F17">
        <w:t>al</w:t>
      </w:r>
      <w:r w:rsidR="006C1E7A">
        <w:t xml:space="preserve"> connectivity between the river and floodplain and between hydrologically connected valleys</w:t>
      </w:r>
      <w:r w:rsidR="00BB1D79">
        <w:t>.</w:t>
      </w:r>
    </w:p>
    <w:p w14:paraId="1FABBD7A" w14:textId="1C51CC38" w:rsidR="00CF7B27" w:rsidRDefault="00CF7B27" w:rsidP="00C96E5D">
      <w:r>
        <w:t xml:space="preserve">Over the course of the </w:t>
      </w:r>
      <w:r w:rsidR="00BB1D79">
        <w:t>Long Term Intervention Monitoring (</w:t>
      </w:r>
      <w:r>
        <w:t>LTIM</w:t>
      </w:r>
      <w:r w:rsidR="00BB1D79">
        <w:t>)</w:t>
      </w:r>
      <w:r>
        <w:t xml:space="preserve"> </w:t>
      </w:r>
      <w:r w:rsidR="00ED07FF">
        <w:t>P</w:t>
      </w:r>
      <w:r>
        <w:t>roject</w:t>
      </w:r>
      <w:r w:rsidR="002F327D">
        <w:t>,</w:t>
      </w:r>
      <w:r>
        <w:t xml:space="preserve"> it is envisaged that the capacity to evaluate hydrological outcomes will increase to enable inclusion of all the </w:t>
      </w:r>
      <w:r w:rsidR="00536789">
        <w:t xml:space="preserve">Murray–Darling </w:t>
      </w:r>
      <w:r>
        <w:t xml:space="preserve">Basin’s </w:t>
      </w:r>
      <w:r w:rsidR="00FC0E05">
        <w:t xml:space="preserve">(MDB’s) </w:t>
      </w:r>
      <w:r>
        <w:t>major river valleys and to consider the effects of both individual water</w:t>
      </w:r>
      <w:r w:rsidR="003A1416">
        <w:t>ing</w:t>
      </w:r>
      <w:r>
        <w:t xml:space="preserve"> actions and the transfer of water from consumptive use to environmental use on flow regimes.</w:t>
      </w:r>
      <w:r w:rsidR="00B55471">
        <w:t xml:space="preserve"> </w:t>
      </w:r>
    </w:p>
    <w:p w14:paraId="1A90BD73" w14:textId="6BFF913B" w:rsidR="006C1E7A" w:rsidRDefault="00CF7B27" w:rsidP="00E2308F">
      <w:pPr>
        <w:spacing w:after="120"/>
      </w:pPr>
      <w:r>
        <w:t xml:space="preserve">The </w:t>
      </w:r>
      <w:r w:rsidR="003A1416">
        <w:t>H</w:t>
      </w:r>
      <w:r>
        <w:t xml:space="preserve">ydrology evaluation underpins the evaluation of ecological outcomes by the other </w:t>
      </w:r>
      <w:r w:rsidR="00386BCF">
        <w:t>ecological indicators that are evaluated at the Basin</w:t>
      </w:r>
      <w:r w:rsidR="003A1416">
        <w:t xml:space="preserve"> </w:t>
      </w:r>
      <w:r w:rsidR="00386BCF">
        <w:t>scale (called ‘</w:t>
      </w:r>
      <w:r>
        <w:t>Basin Matters</w:t>
      </w:r>
      <w:r w:rsidR="00386BCF">
        <w:t>’: Fish, Vegetation</w:t>
      </w:r>
      <w:r w:rsidR="003A1416">
        <w:t xml:space="preserve"> Diversity</w:t>
      </w:r>
      <w:r w:rsidR="00386BCF">
        <w:t xml:space="preserve">, </w:t>
      </w:r>
      <w:r w:rsidR="003A1416">
        <w:t>Ecosystem Diversity</w:t>
      </w:r>
      <w:r w:rsidR="00386BCF">
        <w:t xml:space="preserve">, Stream Metabolism </w:t>
      </w:r>
      <w:r w:rsidR="003A1416">
        <w:t>and</w:t>
      </w:r>
      <w:r w:rsidR="00386BCF">
        <w:t xml:space="preserve"> Water Quality, and Generic Diversity)</w:t>
      </w:r>
      <w:r>
        <w:t>.</w:t>
      </w:r>
      <w:r w:rsidR="00B55471">
        <w:t xml:space="preserve"> </w:t>
      </w:r>
      <w:r w:rsidR="006C1E7A">
        <w:t>This is a three</w:t>
      </w:r>
      <w:r w:rsidR="00BB1D79">
        <w:t>-</w:t>
      </w:r>
      <w:r w:rsidR="006C1E7A">
        <w:t>step process:</w:t>
      </w:r>
    </w:p>
    <w:p w14:paraId="3DC0AD3C" w14:textId="77777777" w:rsidR="006C1E7A" w:rsidRDefault="006C1E7A" w:rsidP="00E2308F">
      <w:pPr>
        <w:pStyle w:val="ListBullet"/>
        <w:numPr>
          <w:ilvl w:val="0"/>
          <w:numId w:val="13"/>
        </w:numPr>
        <w:ind w:left="360"/>
      </w:pPr>
      <w:r>
        <w:t xml:space="preserve">Identify flow outcomes to support evaluation of Commonwealth </w:t>
      </w:r>
      <w:r w:rsidR="00BB1D79">
        <w:t>e</w:t>
      </w:r>
      <w:r>
        <w:t xml:space="preserve">nvironmental </w:t>
      </w:r>
      <w:r w:rsidR="00BB1D79">
        <w:t>w</w:t>
      </w:r>
      <w:r>
        <w:t>ater effects on flow regime</w:t>
      </w:r>
      <w:r w:rsidR="00BB1D79">
        <w:t>.</w:t>
      </w:r>
    </w:p>
    <w:p w14:paraId="23C2A313" w14:textId="77777777" w:rsidR="00BB1D79" w:rsidRPr="00DE771E" w:rsidRDefault="00BB1D79" w:rsidP="00BB1D79">
      <w:pPr>
        <w:pStyle w:val="ListBullet"/>
        <w:numPr>
          <w:ilvl w:val="0"/>
          <w:numId w:val="0"/>
        </w:numPr>
        <w:ind w:left="360"/>
        <w:rPr>
          <w:sz w:val="10"/>
          <w:szCs w:val="10"/>
        </w:rPr>
      </w:pPr>
    </w:p>
    <w:p w14:paraId="7CF6E64B" w14:textId="77777777" w:rsidR="006C1E7A" w:rsidRDefault="006C1E7A" w:rsidP="00E2308F">
      <w:pPr>
        <w:pStyle w:val="ListBullet"/>
        <w:numPr>
          <w:ilvl w:val="0"/>
          <w:numId w:val="13"/>
        </w:numPr>
        <w:ind w:left="360"/>
      </w:pPr>
      <w:r>
        <w:t>Identify resultant hydraulic outcomes to enable evaluation of whether environmental flow management achieved the expected hydraulic and connectivity outcomes.</w:t>
      </w:r>
      <w:r w:rsidR="00B55471">
        <w:t xml:space="preserve"> </w:t>
      </w:r>
      <w:r>
        <w:t>This takes the form of inundation mapping across the Basin.</w:t>
      </w:r>
    </w:p>
    <w:p w14:paraId="26EDB5A5" w14:textId="77777777" w:rsidR="00BB1D79" w:rsidRPr="00DE771E" w:rsidRDefault="00BB1D79" w:rsidP="00BB1D79">
      <w:pPr>
        <w:pStyle w:val="ListBullet"/>
        <w:numPr>
          <w:ilvl w:val="0"/>
          <w:numId w:val="0"/>
        </w:numPr>
        <w:ind w:left="360"/>
        <w:rPr>
          <w:sz w:val="10"/>
          <w:szCs w:val="10"/>
        </w:rPr>
      </w:pPr>
    </w:p>
    <w:p w14:paraId="085E5216" w14:textId="77777777" w:rsidR="006C1E7A" w:rsidRDefault="006C1E7A" w:rsidP="00E2308F">
      <w:pPr>
        <w:pStyle w:val="ListBullet"/>
        <w:numPr>
          <w:ilvl w:val="0"/>
          <w:numId w:val="13"/>
        </w:numPr>
        <w:ind w:left="360"/>
      </w:pPr>
      <w:r>
        <w:t>The hydraulic outcomes are then used to evaluate the environmental outcomes and, over time, improve our understanding of environmental water requirements</w:t>
      </w:r>
      <w:r w:rsidR="00CF7B27">
        <w:t>.</w:t>
      </w:r>
    </w:p>
    <w:p w14:paraId="257FD2FC" w14:textId="467367F0" w:rsidR="00CB0EAC" w:rsidRDefault="00CB0EAC" w:rsidP="00E2308F">
      <w:r w:rsidRPr="00CB0EAC">
        <w:t>In this first report, Basin</w:t>
      </w:r>
      <w:r w:rsidR="003A1416">
        <w:t>-</w:t>
      </w:r>
      <w:r w:rsidRPr="00CB0EAC">
        <w:t>wide evaluation of hydraulic outcomes has been</w:t>
      </w:r>
      <w:r>
        <w:t xml:space="preserve"> limited to inundation mapping. </w:t>
      </w:r>
      <w:r w:rsidRPr="00CB0EAC">
        <w:t xml:space="preserve">Other outcomes may be </w:t>
      </w:r>
      <w:r>
        <w:t>assessed in future years.</w:t>
      </w:r>
    </w:p>
    <w:p w14:paraId="33CDE1D8" w14:textId="5467446B" w:rsidR="006C1E7A" w:rsidRPr="00733102" w:rsidRDefault="006C1E7A" w:rsidP="00E2308F">
      <w:r w:rsidRPr="00577562">
        <w:t>Th</w:t>
      </w:r>
      <w:r>
        <w:t>is</w:t>
      </w:r>
      <w:r w:rsidRPr="00577562">
        <w:t xml:space="preserve"> </w:t>
      </w:r>
      <w:r>
        <w:t xml:space="preserve">evaluation of the effect of </w:t>
      </w:r>
      <w:r w:rsidR="00386BCF">
        <w:t xml:space="preserve">Commonwealth environmental </w:t>
      </w:r>
      <w:r>
        <w:t xml:space="preserve">water delivery on flow regime is a collaborative undertaking by </w:t>
      </w:r>
      <w:r w:rsidR="007E2E1D">
        <w:t xml:space="preserve">the </w:t>
      </w:r>
      <w:r>
        <w:t xml:space="preserve">CEWO, </w:t>
      </w:r>
      <w:r w:rsidR="00972694">
        <w:t>the Murray–Darling Basin Authority (</w:t>
      </w:r>
      <w:r>
        <w:t>MDBA</w:t>
      </w:r>
      <w:r w:rsidR="00972694">
        <w:t>)</w:t>
      </w:r>
      <w:r>
        <w:t xml:space="preserve"> and </w:t>
      </w:r>
      <w:r w:rsidR="00972694">
        <w:t>the Murray–Darling Freshwater Research Centre (</w:t>
      </w:r>
      <w:r>
        <w:t>MDFRC</w:t>
      </w:r>
      <w:r w:rsidR="00972694">
        <w:t>)</w:t>
      </w:r>
      <w:r>
        <w:t xml:space="preserve">. </w:t>
      </w:r>
      <w:r w:rsidR="003209D3">
        <w:t xml:space="preserve">The </w:t>
      </w:r>
      <w:r>
        <w:t xml:space="preserve">MDBA is responsible for </w:t>
      </w:r>
      <w:r w:rsidR="007B56FF">
        <w:t xml:space="preserve">coordinating </w:t>
      </w:r>
      <w:r>
        <w:t>hydrological modelling</w:t>
      </w:r>
      <w:r w:rsidR="003A1416">
        <w:t>,</w:t>
      </w:r>
      <w:r w:rsidR="00972694">
        <w:t xml:space="preserve"> </w:t>
      </w:r>
      <w:r w:rsidR="007B56FF">
        <w:t>including contributions from state modellers</w:t>
      </w:r>
      <w:r>
        <w:t xml:space="preserve">. The </w:t>
      </w:r>
      <w:r w:rsidR="004C6BDC">
        <w:t xml:space="preserve">CEWO </w:t>
      </w:r>
      <w:r>
        <w:t xml:space="preserve">coordinates compilation of operational data to characterise </w:t>
      </w:r>
      <w:r w:rsidR="007E2E1D">
        <w:t xml:space="preserve">Commonwealth </w:t>
      </w:r>
      <w:r>
        <w:t>environmental water deliver</w:t>
      </w:r>
      <w:r w:rsidR="004C6BDC">
        <w:t>y</w:t>
      </w:r>
      <w:r>
        <w:t xml:space="preserve">. </w:t>
      </w:r>
      <w:r w:rsidR="003209D3">
        <w:t xml:space="preserve">The </w:t>
      </w:r>
      <w:r>
        <w:t xml:space="preserve">MDFRC and its collaborators undertake the analysis and interpretation of these data to evaluate </w:t>
      </w:r>
      <w:r w:rsidR="00972694">
        <w:t>B</w:t>
      </w:r>
      <w:r>
        <w:t>asin-scale hydrological outcomes.</w:t>
      </w:r>
      <w:r w:rsidR="00CF7B27">
        <w:t xml:space="preserve"> </w:t>
      </w:r>
    </w:p>
    <w:p w14:paraId="6A717354" w14:textId="77777777" w:rsidR="00EA1282" w:rsidRPr="00733102" w:rsidRDefault="00EA1282" w:rsidP="00E2308F">
      <w:bookmarkStart w:id="42" w:name="_Toc455385171"/>
    </w:p>
    <w:p w14:paraId="7C5DDC34" w14:textId="77777777" w:rsidR="00ED7B7C" w:rsidRPr="00B10256" w:rsidRDefault="00077511" w:rsidP="00B10256">
      <w:pPr>
        <w:pStyle w:val="Heading2"/>
        <w:ind w:left="720" w:hanging="720"/>
      </w:pPr>
      <w:bookmarkStart w:id="43" w:name="_Toc465086944"/>
      <w:bookmarkStart w:id="44" w:name="_Toc467072991"/>
      <w:r>
        <w:t xml:space="preserve">Context in </w:t>
      </w:r>
      <w:r w:rsidR="00E2308F" w:rsidRPr="00B10256">
        <w:t>2014–</w:t>
      </w:r>
      <w:r w:rsidR="00733102" w:rsidRPr="00B10256">
        <w:t>15</w:t>
      </w:r>
      <w:bookmarkEnd w:id="42"/>
      <w:bookmarkEnd w:id="43"/>
      <w:bookmarkEnd w:id="44"/>
    </w:p>
    <w:p w14:paraId="37D5B4B2" w14:textId="11DD4A51" w:rsidR="00ED7B7C" w:rsidRPr="00D97BC0" w:rsidRDefault="00ED7B7C" w:rsidP="00E2308F">
      <w:pPr>
        <w:rPr>
          <w:lang w:val="en-US"/>
        </w:rPr>
      </w:pPr>
      <w:r w:rsidRPr="00854669">
        <w:t>Th</w:t>
      </w:r>
      <w:r>
        <w:t>is</w:t>
      </w:r>
      <w:r w:rsidRPr="00854669">
        <w:t xml:space="preserve"> </w:t>
      </w:r>
      <w:r>
        <w:t>report</w:t>
      </w:r>
      <w:r w:rsidRPr="00854669">
        <w:t xml:space="preserve"> </w:t>
      </w:r>
      <w:r>
        <w:t xml:space="preserve">provides an </w:t>
      </w:r>
      <w:r w:rsidRPr="00854669">
        <w:t>evaluat</w:t>
      </w:r>
      <w:r>
        <w:t>ion of</w:t>
      </w:r>
      <w:r w:rsidRPr="00854669">
        <w:t xml:space="preserve"> the </w:t>
      </w:r>
      <w:r>
        <w:t>contribution</w:t>
      </w:r>
      <w:r w:rsidRPr="00854669">
        <w:t xml:space="preserve"> of Commonwealth environmental water </w:t>
      </w:r>
      <w:r>
        <w:t>to</w:t>
      </w:r>
      <w:r w:rsidRPr="00854669">
        <w:t xml:space="preserve"> </w:t>
      </w:r>
      <w:r>
        <w:t>flow regimes and hydrological</w:t>
      </w:r>
      <w:r w:rsidR="00C62EFE">
        <w:t xml:space="preserve"> connectivity across the Murray–</w:t>
      </w:r>
      <w:r>
        <w:t>Darling Basin</w:t>
      </w:r>
      <w:r w:rsidRPr="00854669">
        <w:t xml:space="preserve">. </w:t>
      </w:r>
      <w:r>
        <w:t>The evaluation is</w:t>
      </w:r>
      <w:r w:rsidR="00C62EFE">
        <w:t xml:space="preserve"> limited temporally to the 2014–</w:t>
      </w:r>
      <w:r w:rsidRPr="00854669">
        <w:t>15 water</w:t>
      </w:r>
      <w:r w:rsidR="00C62EFE">
        <w:t>ing</w:t>
      </w:r>
      <w:r w:rsidRPr="00854669">
        <w:t xml:space="preserve"> year, which extended from 1 July 2014 to 30 June 2015 and focuses on the valleys of the M</w:t>
      </w:r>
      <w:r w:rsidR="00FC0E05">
        <w:t>DB</w:t>
      </w:r>
      <w:r w:rsidRPr="00854669">
        <w:t xml:space="preserve"> where Commonwealth environment</w:t>
      </w:r>
      <w:r w:rsidR="00C62EFE">
        <w:t>al</w:t>
      </w:r>
      <w:r w:rsidRPr="00854669">
        <w:t xml:space="preserve"> water was delivered. </w:t>
      </w:r>
    </w:p>
    <w:p w14:paraId="1C81E99B" w14:textId="0B22AB37" w:rsidR="00ED7B7C" w:rsidRPr="00DF2888" w:rsidRDefault="00ED7B7C" w:rsidP="00E2308F">
      <w:pPr>
        <w:rPr>
          <w:lang w:val="en-US"/>
        </w:rPr>
      </w:pPr>
      <w:r>
        <w:t xml:space="preserve">This evaluation is one component of the broader LTIM </w:t>
      </w:r>
      <w:r w:rsidR="007E2E1D">
        <w:t xml:space="preserve">Project </w:t>
      </w:r>
      <w:r>
        <w:t xml:space="preserve">for </w:t>
      </w:r>
      <w:r w:rsidR="007E2E1D">
        <w:t xml:space="preserve">the </w:t>
      </w:r>
      <w:r w:rsidR="00C62EFE">
        <w:t>CEWO</w:t>
      </w:r>
      <w:r>
        <w:t xml:space="preserve">, which </w:t>
      </w:r>
      <w:r w:rsidRPr="00D97BC0">
        <w:rPr>
          <w:lang w:val="en-US"/>
        </w:rPr>
        <w:t>seeks to evaluate the ecological outcomes of the management of Commonwealth environmental water and its contribution to the environmental objectives of the Basin Plan</w:t>
      </w:r>
      <w:r>
        <w:rPr>
          <w:lang w:val="en-US"/>
        </w:rPr>
        <w:t>.</w:t>
      </w:r>
      <w:r w:rsidRPr="00D97BC0">
        <w:rPr>
          <w:lang w:val="en-US"/>
        </w:rPr>
        <w:t xml:space="preserve"> </w:t>
      </w:r>
      <w:r>
        <w:rPr>
          <w:lang w:val="en-US"/>
        </w:rPr>
        <w:t>These hydrological outcomes are specifically targeted in the Basin</w:t>
      </w:r>
      <w:r w:rsidR="002D7951">
        <w:rPr>
          <w:lang w:val="en-US"/>
        </w:rPr>
        <w:t>-wide</w:t>
      </w:r>
      <w:r>
        <w:rPr>
          <w:lang w:val="en-US"/>
        </w:rPr>
        <w:t xml:space="preserve"> Environmental Watering Strategy and Annual Environmental Watering Priorities</w:t>
      </w:r>
      <w:r w:rsidRPr="00DF2888">
        <w:rPr>
          <w:lang w:val="en-US"/>
        </w:rPr>
        <w:t xml:space="preserve">. </w:t>
      </w:r>
      <w:r>
        <w:rPr>
          <w:lang w:val="en-US"/>
        </w:rPr>
        <w:t>Hydrological outcomes also inform the broader evaluation</w:t>
      </w:r>
      <w:r w:rsidRPr="00DF2888">
        <w:rPr>
          <w:lang w:val="en-US"/>
        </w:rPr>
        <w:t xml:space="preserve"> for biodiversity, ecosystem function and resilience a</w:t>
      </w:r>
      <w:r>
        <w:rPr>
          <w:lang w:val="en-US"/>
        </w:rPr>
        <w:t>t the Basin scale.</w:t>
      </w:r>
    </w:p>
    <w:p w14:paraId="28EB9963" w14:textId="4034BDC3" w:rsidR="005D09E0" w:rsidRDefault="005D09E0" w:rsidP="00403854">
      <w:pPr>
        <w:pStyle w:val="CommentText"/>
        <w:rPr>
          <w:noProof/>
        </w:rPr>
      </w:pPr>
      <w:r>
        <w:rPr>
          <w:noProof/>
        </w:rPr>
        <w:t xml:space="preserve">The valleys used for the </w:t>
      </w:r>
      <w:r w:rsidR="004218C5">
        <w:rPr>
          <w:noProof/>
        </w:rPr>
        <w:t>LTIM Project Basin</w:t>
      </w:r>
      <w:r w:rsidR="00536789">
        <w:rPr>
          <w:noProof/>
        </w:rPr>
        <w:t>-</w:t>
      </w:r>
      <w:r w:rsidR="004218C5">
        <w:rPr>
          <w:noProof/>
        </w:rPr>
        <w:t xml:space="preserve">scale </w:t>
      </w:r>
      <w:r>
        <w:rPr>
          <w:noProof/>
        </w:rPr>
        <w:t xml:space="preserve">hydrological assessment are adapted from the </w:t>
      </w:r>
      <w:r w:rsidR="004218C5">
        <w:rPr>
          <w:noProof/>
        </w:rPr>
        <w:t>Murray</w:t>
      </w:r>
      <w:r w:rsidR="00536789">
        <w:rPr>
          <w:noProof/>
        </w:rPr>
        <w:t>–</w:t>
      </w:r>
      <w:r w:rsidR="004218C5">
        <w:rPr>
          <w:noProof/>
        </w:rPr>
        <w:t>Darling Basin Sustainable Rivers Audit</w:t>
      </w:r>
      <w:r>
        <w:rPr>
          <w:noProof/>
        </w:rPr>
        <w:t xml:space="preserve"> valley boundaries (Figure 1). These valley boundaries are the most closely aligned with the h</w:t>
      </w:r>
      <w:r w:rsidR="004218C5">
        <w:rPr>
          <w:noProof/>
        </w:rPr>
        <w:t>ydrolog</w:t>
      </w:r>
      <w:r>
        <w:rPr>
          <w:noProof/>
        </w:rPr>
        <w:t>ical assessment sites to enable meaningful assessments of</w:t>
      </w:r>
      <w:r w:rsidR="004218C5">
        <w:rPr>
          <w:noProof/>
        </w:rPr>
        <w:t xml:space="preserve"> Commonwealth environmental water</w:t>
      </w:r>
      <w:r>
        <w:rPr>
          <w:noProof/>
        </w:rPr>
        <w:t>.</w:t>
      </w:r>
    </w:p>
    <w:p w14:paraId="33699C44" w14:textId="59014335" w:rsidR="00403854" w:rsidRDefault="00C052B5" w:rsidP="00C16744">
      <w:pPr>
        <w:jc w:val="center"/>
        <w:rPr>
          <w:noProof/>
          <w:lang w:eastAsia="en-AU"/>
        </w:rPr>
      </w:pPr>
      <w:r>
        <w:rPr>
          <w:noProof/>
          <w:lang w:eastAsia="en-AU"/>
        </w:rPr>
        <w:drawing>
          <wp:inline distT="0" distB="0" distL="0" distR="0" wp14:anchorId="207C2804" wp14:editId="5F5164E2">
            <wp:extent cx="4858603" cy="6877998"/>
            <wp:effectExtent l="0" t="0" r="0" b="0"/>
            <wp:docPr id="61" name="Picture 61" descr="Macintosh HD:private:var:folders:0m:s40yzg651fs98rjxy4v599x42l4h3v:T:TemporaryItems:MapforM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private:var:folders:0m:s40yzg651fs98rjxy4v599x42l4h3v:T:TemporaryItems:MapforMikeS.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63386" cy="6884768"/>
                    </a:xfrm>
                    <a:prstGeom prst="rect">
                      <a:avLst/>
                    </a:prstGeom>
                    <a:noFill/>
                    <a:ln>
                      <a:noFill/>
                    </a:ln>
                  </pic:spPr>
                </pic:pic>
              </a:graphicData>
            </a:graphic>
          </wp:inline>
        </w:drawing>
      </w:r>
    </w:p>
    <w:p w14:paraId="68513C0E" w14:textId="4260B516" w:rsidR="00403854" w:rsidRPr="00964FC9" w:rsidRDefault="00403854" w:rsidP="00536789">
      <w:pPr>
        <w:pStyle w:val="FigureCaption"/>
        <w:ind w:firstLine="720"/>
        <w:rPr>
          <w:noProof/>
          <w:lang w:eastAsia="en-AU"/>
        </w:rPr>
      </w:pPr>
      <w:bookmarkStart w:id="45" w:name="_Toc467072823"/>
      <w:r>
        <w:t xml:space="preserve">Figure </w:t>
      </w:r>
      <w:r w:rsidR="00641F7D">
        <w:fldChar w:fldCharType="begin"/>
      </w:r>
      <w:r w:rsidR="00641F7D">
        <w:instrText xml:space="preserve"> SEQ Figure \* ARABIC </w:instrText>
      </w:r>
      <w:r w:rsidR="00641F7D">
        <w:fldChar w:fldCharType="separate"/>
      </w:r>
      <w:r w:rsidR="003425A6">
        <w:rPr>
          <w:noProof/>
        </w:rPr>
        <w:t>1</w:t>
      </w:r>
      <w:r w:rsidR="00641F7D">
        <w:rPr>
          <w:noProof/>
        </w:rPr>
        <w:fldChar w:fldCharType="end"/>
      </w:r>
      <w:r w:rsidR="00B44EDE">
        <w:t>.</w:t>
      </w:r>
      <w:r>
        <w:t xml:space="preserve"> </w:t>
      </w:r>
      <w:r w:rsidRPr="00536789">
        <w:rPr>
          <w:b w:val="0"/>
        </w:rPr>
        <w:t xml:space="preserve">Valleys </w:t>
      </w:r>
      <w:r w:rsidRPr="00536789">
        <w:rPr>
          <w:b w:val="0"/>
          <w:noProof/>
          <w:lang w:eastAsia="en-AU"/>
        </w:rPr>
        <w:t>used for 2014-15 hydrological assessment</w:t>
      </w:r>
      <w:r w:rsidR="00B44EDE">
        <w:rPr>
          <w:b w:val="0"/>
          <w:noProof/>
          <w:lang w:eastAsia="en-AU"/>
        </w:rPr>
        <w:t>.</w:t>
      </w:r>
      <w:bookmarkEnd w:id="45"/>
    </w:p>
    <w:p w14:paraId="0DC3F40E" w14:textId="130FDF44" w:rsidR="004218C5" w:rsidRDefault="004218C5" w:rsidP="00294B16">
      <w:pPr>
        <w:pStyle w:val="CommentText"/>
      </w:pPr>
      <w:r>
        <w:rPr>
          <w:noProof/>
        </w:rPr>
        <w:t xml:space="preserve">In 2014–15, valleys where Commonwealth environmental watering occurred experienced average to very much below average rainfall conditions (Figure </w:t>
      </w:r>
      <w:r w:rsidR="00930E4E">
        <w:rPr>
          <w:noProof/>
        </w:rPr>
        <w:t>2</w:t>
      </w:r>
      <w:r>
        <w:rPr>
          <w:noProof/>
        </w:rPr>
        <w:t xml:space="preserve">). Ten valleys experienced average rainfall conditions (Central Murray, Condamine, Upper Darling, Gwydir, Lachlan, Lower Murray, Macquarie, Murrumbidgee and Warrego rivers and Border Rivers), while three valleys experienced below average rainfall conditions (Broken, Ovens and Edward–Wakool) and three valleys (Campaspe, Loddong and Goulburn — all in Victoria) experienced very much below average rainfall conditions. In the southern Basin, Victoria experienced the lowest rainfall on record. Similarly, the storages from which the majority of regulated Commonwealth environmental water is ordered declined. Storages across the Basin declined, between 5% (Burrendong in the Macquarie) and 33% (Eppalock in the Campaspe), with the average storage declining 19% over the course of the </w:t>
      </w:r>
      <w:r w:rsidR="00BB6FDD">
        <w:rPr>
          <w:noProof/>
        </w:rPr>
        <w:t>water</w:t>
      </w:r>
      <w:r w:rsidR="000D72A2">
        <w:rPr>
          <w:noProof/>
        </w:rPr>
        <w:t>ing</w:t>
      </w:r>
      <w:r>
        <w:rPr>
          <w:noProof/>
        </w:rPr>
        <w:t xml:space="preserve"> year.</w:t>
      </w:r>
      <w:r w:rsidR="003425A6">
        <w:rPr>
          <w:noProof/>
        </w:rPr>
        <w:t xml:space="preserve"> </w:t>
      </w:r>
      <w:r>
        <w:t>Menindee Lakes reached very low storage levels and releases into Lower Darling ceased during the 2014</w:t>
      </w:r>
      <w:r w:rsidR="000D72A2">
        <w:t>–</w:t>
      </w:r>
      <w:r>
        <w:t>15 year.</w:t>
      </w:r>
    </w:p>
    <w:p w14:paraId="31B67E59" w14:textId="5F48DB56" w:rsidR="00C16744" w:rsidRDefault="003648C8" w:rsidP="008F6EB2">
      <w:pPr>
        <w:jc w:val="center"/>
        <w:rPr>
          <w:lang w:eastAsia="en-AU"/>
        </w:rPr>
      </w:pPr>
      <w:r>
        <w:rPr>
          <w:noProof/>
          <w:lang w:eastAsia="en-AU"/>
        </w:rPr>
        <w:drawing>
          <wp:inline distT="0" distB="0" distL="0" distR="0" wp14:anchorId="22289F3A" wp14:editId="6F0649C4">
            <wp:extent cx="5270500" cy="7461885"/>
            <wp:effectExtent l="0" t="0" r="6350" b="5715"/>
            <wp:docPr id="1" name="Picture 1" descr="Basin1409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n140920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70500" cy="7461885"/>
                    </a:xfrm>
                    <a:prstGeom prst="rect">
                      <a:avLst/>
                    </a:prstGeom>
                    <a:noFill/>
                    <a:ln>
                      <a:noFill/>
                    </a:ln>
                  </pic:spPr>
                </pic:pic>
              </a:graphicData>
            </a:graphic>
          </wp:inline>
        </w:drawing>
      </w:r>
    </w:p>
    <w:p w14:paraId="48562834" w14:textId="2614A89B" w:rsidR="004218C5" w:rsidRPr="00D01E89" w:rsidRDefault="004218C5" w:rsidP="00CF4BFE">
      <w:pPr>
        <w:pStyle w:val="FigureCaption"/>
      </w:pPr>
      <w:bookmarkStart w:id="46" w:name="_Toc467072824"/>
      <w:r w:rsidRPr="00D01E89">
        <w:t xml:space="preserve">Figure </w:t>
      </w:r>
      <w:r w:rsidR="00641F7D">
        <w:fldChar w:fldCharType="begin"/>
      </w:r>
      <w:r w:rsidR="00641F7D">
        <w:instrText xml:space="preserve"> SEQ Figure \* ARABIC </w:instrText>
      </w:r>
      <w:r w:rsidR="00641F7D">
        <w:fldChar w:fldCharType="separate"/>
      </w:r>
      <w:r w:rsidR="003425A6">
        <w:rPr>
          <w:noProof/>
        </w:rPr>
        <w:t>2</w:t>
      </w:r>
      <w:r w:rsidR="00641F7D">
        <w:rPr>
          <w:noProof/>
        </w:rPr>
        <w:fldChar w:fldCharType="end"/>
      </w:r>
      <w:r>
        <w:t>.</w:t>
      </w:r>
      <w:r w:rsidRPr="00D01E89">
        <w:t xml:space="preserve"> </w:t>
      </w:r>
      <w:r w:rsidRPr="00964FC9">
        <w:rPr>
          <w:b w:val="0"/>
        </w:rPr>
        <w:t>Gauges evaluated, areas inundated, streams watered by Commonwealth environmental water, and rainfall conditions during the 2014–15 watering year.</w:t>
      </w:r>
      <w:bookmarkEnd w:id="46"/>
    </w:p>
    <w:p w14:paraId="71E8F278" w14:textId="5444695F" w:rsidR="002649C4" w:rsidRPr="00907A24" w:rsidRDefault="002649C4" w:rsidP="00B10256">
      <w:pPr>
        <w:pStyle w:val="Heading2"/>
        <w:ind w:left="720" w:hanging="720"/>
      </w:pPr>
      <w:bookmarkStart w:id="47" w:name="_Toc455385172"/>
      <w:bookmarkStart w:id="48" w:name="_Toc465086945"/>
      <w:bookmarkStart w:id="49" w:name="_Toc467072992"/>
      <w:r w:rsidRPr="00907A24">
        <w:t>Su</w:t>
      </w:r>
      <w:r w:rsidR="00B10256" w:rsidRPr="00907A24">
        <w:t xml:space="preserve">mmary of </w:t>
      </w:r>
      <w:r w:rsidR="0086104E">
        <w:t>w</w:t>
      </w:r>
      <w:r w:rsidR="0086104E" w:rsidRPr="00907A24">
        <w:t>ater</w:t>
      </w:r>
      <w:r w:rsidR="0086104E">
        <w:t>ing</w:t>
      </w:r>
      <w:r w:rsidR="0086104E" w:rsidRPr="00907A24">
        <w:t xml:space="preserve"> </w:t>
      </w:r>
      <w:r w:rsidR="0086104E">
        <w:t>a</w:t>
      </w:r>
      <w:r w:rsidR="00B10256" w:rsidRPr="00907A24">
        <w:t>ctions for 2014–</w:t>
      </w:r>
      <w:r w:rsidRPr="00907A24">
        <w:t>15</w:t>
      </w:r>
      <w:bookmarkEnd w:id="47"/>
      <w:bookmarkEnd w:id="48"/>
      <w:bookmarkEnd w:id="49"/>
    </w:p>
    <w:p w14:paraId="10AAD5B1" w14:textId="257CB6F4" w:rsidR="004C6BDC" w:rsidRPr="00907A24" w:rsidRDefault="004C6BDC" w:rsidP="00E2308F">
      <w:pPr>
        <w:rPr>
          <w:lang w:eastAsia="en-AU"/>
        </w:rPr>
      </w:pPr>
      <w:r w:rsidRPr="00907A24">
        <w:rPr>
          <w:lang w:eastAsia="en-AU"/>
        </w:rPr>
        <w:t>The CEWO had 1021</w:t>
      </w:r>
      <w:r w:rsidR="00EB489A" w:rsidRPr="00907A24">
        <w:rPr>
          <w:lang w:eastAsia="en-AU"/>
        </w:rPr>
        <w:t xml:space="preserve"> </w:t>
      </w:r>
      <w:r w:rsidRPr="00907A24">
        <w:rPr>
          <w:lang w:eastAsia="en-AU"/>
        </w:rPr>
        <w:t>GL of water allocated and brought forward 450</w:t>
      </w:r>
      <w:r w:rsidR="00EB489A" w:rsidRPr="00907A24">
        <w:rPr>
          <w:lang w:eastAsia="en-AU"/>
        </w:rPr>
        <w:t xml:space="preserve"> </w:t>
      </w:r>
      <w:r w:rsidRPr="00907A24">
        <w:rPr>
          <w:lang w:eastAsia="en-AU"/>
        </w:rPr>
        <w:t>G</w:t>
      </w:r>
      <w:r w:rsidR="00EB489A" w:rsidRPr="00907A24">
        <w:rPr>
          <w:lang w:eastAsia="en-AU"/>
        </w:rPr>
        <w:t>L</w:t>
      </w:r>
      <w:r w:rsidRPr="00907A24">
        <w:rPr>
          <w:lang w:eastAsia="en-AU"/>
        </w:rPr>
        <w:t xml:space="preserve"> </w:t>
      </w:r>
      <w:r w:rsidR="002250EE">
        <w:rPr>
          <w:lang w:eastAsia="en-AU"/>
        </w:rPr>
        <w:t>from the previous year</w:t>
      </w:r>
      <w:r w:rsidR="0086104E">
        <w:rPr>
          <w:lang w:eastAsia="en-AU"/>
        </w:rPr>
        <w:t>,</w:t>
      </w:r>
      <w:r w:rsidR="002250EE">
        <w:rPr>
          <w:lang w:eastAsia="en-AU"/>
        </w:rPr>
        <w:t xml:space="preserve"> </w:t>
      </w:r>
      <w:r w:rsidRPr="00907A24">
        <w:rPr>
          <w:lang w:eastAsia="en-AU"/>
        </w:rPr>
        <w:t xml:space="preserve">giving </w:t>
      </w:r>
      <w:r w:rsidR="0086104E">
        <w:rPr>
          <w:lang w:eastAsia="en-AU"/>
        </w:rPr>
        <w:t>it</w:t>
      </w:r>
      <w:r w:rsidRPr="00907A24">
        <w:rPr>
          <w:lang w:eastAsia="en-AU"/>
        </w:rPr>
        <w:t xml:space="preserve"> </w:t>
      </w:r>
      <w:r w:rsidR="002250EE">
        <w:rPr>
          <w:lang w:eastAsia="en-AU"/>
        </w:rPr>
        <w:t xml:space="preserve">up to </w:t>
      </w:r>
      <w:r w:rsidRPr="00907A24">
        <w:rPr>
          <w:lang w:eastAsia="en-AU"/>
        </w:rPr>
        <w:t>1471</w:t>
      </w:r>
      <w:r w:rsidR="004629D2">
        <w:rPr>
          <w:lang w:eastAsia="en-AU"/>
        </w:rPr>
        <w:t> </w:t>
      </w:r>
      <w:r w:rsidRPr="00907A24">
        <w:rPr>
          <w:lang w:eastAsia="en-AU"/>
        </w:rPr>
        <w:t>GL of water to be allocated in the 20</w:t>
      </w:r>
      <w:r w:rsidR="00E2308F" w:rsidRPr="00907A24">
        <w:rPr>
          <w:lang w:eastAsia="en-AU"/>
        </w:rPr>
        <w:t>14–</w:t>
      </w:r>
      <w:r w:rsidRPr="00907A24">
        <w:rPr>
          <w:lang w:eastAsia="en-AU"/>
        </w:rPr>
        <w:t xml:space="preserve">15 </w:t>
      </w:r>
      <w:r w:rsidR="0086104E" w:rsidRPr="00907A24">
        <w:rPr>
          <w:lang w:eastAsia="en-AU"/>
        </w:rPr>
        <w:t>water</w:t>
      </w:r>
      <w:r w:rsidR="0086104E">
        <w:rPr>
          <w:lang w:eastAsia="en-AU"/>
        </w:rPr>
        <w:t>ing</w:t>
      </w:r>
      <w:r w:rsidRPr="00907A24">
        <w:rPr>
          <w:lang w:eastAsia="en-AU"/>
        </w:rPr>
        <w:t xml:space="preserve"> year of which 1014</w:t>
      </w:r>
      <w:r w:rsidR="00EB489A" w:rsidRPr="00907A24">
        <w:rPr>
          <w:lang w:eastAsia="en-AU"/>
        </w:rPr>
        <w:t xml:space="preserve"> </w:t>
      </w:r>
      <w:r w:rsidRPr="00907A24">
        <w:rPr>
          <w:lang w:eastAsia="en-AU"/>
        </w:rPr>
        <w:t>G</w:t>
      </w:r>
      <w:r w:rsidR="00EB489A" w:rsidRPr="00907A24">
        <w:rPr>
          <w:lang w:eastAsia="en-AU"/>
        </w:rPr>
        <w:t>L</w:t>
      </w:r>
      <w:r w:rsidRPr="00907A24">
        <w:rPr>
          <w:lang w:eastAsia="en-AU"/>
        </w:rPr>
        <w:t xml:space="preserve"> was </w:t>
      </w:r>
      <w:r w:rsidR="002250EE">
        <w:rPr>
          <w:lang w:eastAsia="en-AU"/>
        </w:rPr>
        <w:t>delivered and the remainder was carried over</w:t>
      </w:r>
      <w:r w:rsidRPr="00907A24">
        <w:rPr>
          <w:lang w:eastAsia="en-AU"/>
        </w:rPr>
        <w:t>.</w:t>
      </w:r>
      <w:r w:rsidR="00B55471" w:rsidRPr="00907A24">
        <w:rPr>
          <w:lang w:eastAsia="en-AU"/>
        </w:rPr>
        <w:t xml:space="preserve"> </w:t>
      </w:r>
      <w:r w:rsidRPr="00907A24">
        <w:rPr>
          <w:lang w:eastAsia="en-AU"/>
        </w:rPr>
        <w:t>The CEWO undertook</w:t>
      </w:r>
      <w:r w:rsidR="00AD2493" w:rsidRPr="00907A24">
        <w:rPr>
          <w:lang w:eastAsia="en-AU"/>
        </w:rPr>
        <w:t xml:space="preserve"> </w:t>
      </w:r>
      <w:r w:rsidRPr="00907A24">
        <w:rPr>
          <w:lang w:eastAsia="en-AU"/>
        </w:rPr>
        <w:t>water</w:t>
      </w:r>
      <w:r w:rsidR="00EB489A" w:rsidRPr="00907A24">
        <w:rPr>
          <w:lang w:eastAsia="en-AU"/>
        </w:rPr>
        <w:t>ing</w:t>
      </w:r>
      <w:r w:rsidRPr="00907A24">
        <w:rPr>
          <w:lang w:eastAsia="en-AU"/>
        </w:rPr>
        <w:t xml:space="preserve"> actions across </w:t>
      </w:r>
      <w:r w:rsidR="002C3A8C" w:rsidRPr="00907A24">
        <w:rPr>
          <w:lang w:eastAsia="en-AU"/>
        </w:rPr>
        <w:t>16</w:t>
      </w:r>
      <w:r w:rsidRPr="00907A24">
        <w:rPr>
          <w:lang w:eastAsia="en-AU"/>
        </w:rPr>
        <w:t xml:space="preserve"> river valleys</w:t>
      </w:r>
      <w:r w:rsidR="00FE77C9">
        <w:rPr>
          <w:vertAlign w:val="superscript"/>
          <w:lang w:eastAsia="en-AU"/>
        </w:rPr>
        <w:t>3</w:t>
      </w:r>
      <w:r w:rsidR="00FE77C9">
        <w:rPr>
          <w:lang w:eastAsia="en-AU"/>
        </w:rPr>
        <w:t xml:space="preserve"> </w:t>
      </w:r>
      <w:r w:rsidR="00DA7A6B">
        <w:rPr>
          <w:lang w:eastAsia="en-AU"/>
        </w:rPr>
        <w:t xml:space="preserve">refer to the Report Card </w:t>
      </w:r>
      <w:r w:rsidR="00FE77C9">
        <w:rPr>
          <w:lang w:eastAsia="en-AU"/>
        </w:rPr>
        <w:t xml:space="preserve">Annex for further detail </w:t>
      </w:r>
      <w:r w:rsidR="00DA7A6B">
        <w:rPr>
          <w:lang w:eastAsia="en-AU"/>
        </w:rPr>
        <w:t>(Annex 1-13 Report Card)</w:t>
      </w:r>
      <w:r w:rsidRPr="00907A24">
        <w:rPr>
          <w:lang w:eastAsia="en-AU"/>
        </w:rPr>
        <w:t>.</w:t>
      </w:r>
      <w:r w:rsidR="00B55471" w:rsidRPr="00907A24">
        <w:rPr>
          <w:lang w:eastAsia="en-AU"/>
        </w:rPr>
        <w:t xml:space="preserve"> </w:t>
      </w:r>
      <w:r w:rsidRPr="00907A24">
        <w:rPr>
          <w:lang w:eastAsia="en-AU"/>
        </w:rPr>
        <w:t xml:space="preserve">The actions included </w:t>
      </w:r>
      <w:r w:rsidR="002C3A8C" w:rsidRPr="00907A24">
        <w:rPr>
          <w:lang w:eastAsia="en-AU"/>
        </w:rPr>
        <w:t>12</w:t>
      </w:r>
      <w:r w:rsidRPr="00907A24">
        <w:rPr>
          <w:lang w:eastAsia="en-AU"/>
        </w:rPr>
        <w:t xml:space="preserve"> base flow water</w:t>
      </w:r>
      <w:r w:rsidR="00EB489A" w:rsidRPr="00907A24">
        <w:rPr>
          <w:lang w:eastAsia="en-AU"/>
        </w:rPr>
        <w:t>ing</w:t>
      </w:r>
      <w:r w:rsidRPr="00907A24">
        <w:rPr>
          <w:lang w:eastAsia="en-AU"/>
        </w:rPr>
        <w:t xml:space="preserve"> actions, </w:t>
      </w:r>
      <w:r w:rsidR="002C3A8C" w:rsidRPr="00907A24">
        <w:rPr>
          <w:lang w:eastAsia="en-AU"/>
        </w:rPr>
        <w:t>25</w:t>
      </w:r>
      <w:r w:rsidRPr="00907A24">
        <w:rPr>
          <w:lang w:eastAsia="en-AU"/>
        </w:rPr>
        <w:t xml:space="preserve"> freshes and infrastructure</w:t>
      </w:r>
      <w:r w:rsidR="00EB489A" w:rsidRPr="00907A24">
        <w:rPr>
          <w:lang w:eastAsia="en-AU"/>
        </w:rPr>
        <w:t>-</w:t>
      </w:r>
      <w:r w:rsidRPr="00907A24">
        <w:rPr>
          <w:lang w:eastAsia="en-AU"/>
        </w:rPr>
        <w:t>facilitated wetland inundations (Table</w:t>
      </w:r>
      <w:r w:rsidR="00EB489A" w:rsidRPr="00907A24">
        <w:rPr>
          <w:lang w:eastAsia="en-AU"/>
        </w:rPr>
        <w:t> </w:t>
      </w:r>
      <w:r w:rsidRPr="00907A24">
        <w:rPr>
          <w:lang w:eastAsia="en-AU"/>
        </w:rPr>
        <w:t>1).</w:t>
      </w:r>
      <w:r w:rsidR="00B55471" w:rsidRPr="00907A24">
        <w:rPr>
          <w:lang w:eastAsia="en-AU"/>
        </w:rPr>
        <w:t xml:space="preserve"> </w:t>
      </w:r>
      <w:r w:rsidRPr="00907A24">
        <w:rPr>
          <w:lang w:eastAsia="en-AU"/>
        </w:rPr>
        <w:t>Further information on the associated expected outcomes for these water</w:t>
      </w:r>
      <w:r w:rsidR="00EB489A" w:rsidRPr="00907A24">
        <w:rPr>
          <w:lang w:eastAsia="en-AU"/>
        </w:rPr>
        <w:t>ing</w:t>
      </w:r>
      <w:r w:rsidRPr="00907A24">
        <w:rPr>
          <w:lang w:eastAsia="en-AU"/>
        </w:rPr>
        <w:t xml:space="preserve"> actions is included in </w:t>
      </w:r>
      <w:r w:rsidR="004F0268">
        <w:rPr>
          <w:lang w:eastAsia="en-AU"/>
        </w:rPr>
        <w:t>Appendix</w:t>
      </w:r>
      <w:r w:rsidRPr="00907A24">
        <w:rPr>
          <w:lang w:eastAsia="en-AU"/>
        </w:rPr>
        <w:t xml:space="preserve"> A </w:t>
      </w:r>
      <w:r w:rsidR="00BF7F9F">
        <w:rPr>
          <w:lang w:eastAsia="en-AU"/>
        </w:rPr>
        <w:t xml:space="preserve">of the Basin synthesis report </w:t>
      </w:r>
      <w:r w:rsidRPr="00907A24">
        <w:rPr>
          <w:lang w:eastAsia="en-AU"/>
        </w:rPr>
        <w:t xml:space="preserve">and the relevant </w:t>
      </w:r>
      <w:r w:rsidR="00E41534">
        <w:rPr>
          <w:lang w:eastAsia="en-AU"/>
        </w:rPr>
        <w:t xml:space="preserve">companion </w:t>
      </w:r>
      <w:r w:rsidRPr="00907A24">
        <w:rPr>
          <w:lang w:eastAsia="en-AU"/>
        </w:rPr>
        <w:t>Basin Matter evaluation reports.</w:t>
      </w:r>
      <w:r w:rsidR="00B55471" w:rsidRPr="00907A24">
        <w:rPr>
          <w:lang w:eastAsia="en-AU"/>
        </w:rPr>
        <w:t xml:space="preserve"> </w:t>
      </w:r>
    </w:p>
    <w:p w14:paraId="5F17BCFD" w14:textId="4A59EA63" w:rsidR="00171873" w:rsidRDefault="00171873" w:rsidP="00964FC9">
      <w:pPr>
        <w:pStyle w:val="TableCaption"/>
        <w:rPr>
          <w:b w:val="0"/>
        </w:rPr>
      </w:pPr>
      <w:bookmarkStart w:id="50" w:name="_Toc455385246"/>
      <w:bookmarkStart w:id="51" w:name="_Toc465086994"/>
      <w:bookmarkStart w:id="52" w:name="_Toc466036373"/>
      <w:r>
        <w:t xml:space="preserve">Table </w:t>
      </w:r>
      <w:r w:rsidR="00641F7D">
        <w:fldChar w:fldCharType="begin"/>
      </w:r>
      <w:r w:rsidR="00641F7D">
        <w:instrText xml:space="preserve"> SEQ Table \* ARABIC </w:instrText>
      </w:r>
      <w:r w:rsidR="00641F7D">
        <w:fldChar w:fldCharType="separate"/>
      </w:r>
      <w:r w:rsidR="003425A6">
        <w:rPr>
          <w:noProof/>
        </w:rPr>
        <w:t>1</w:t>
      </w:r>
      <w:r w:rsidR="00641F7D">
        <w:rPr>
          <w:noProof/>
        </w:rPr>
        <w:fldChar w:fldCharType="end"/>
      </w:r>
      <w:r w:rsidR="0086104E">
        <w:t>.</w:t>
      </w:r>
      <w:r>
        <w:t xml:space="preserve"> </w:t>
      </w:r>
      <w:r w:rsidRPr="00964FC9">
        <w:rPr>
          <w:b w:val="0"/>
        </w:rPr>
        <w:t xml:space="preserve">Summary of </w:t>
      </w:r>
      <w:r w:rsidR="00E41534">
        <w:rPr>
          <w:b w:val="0"/>
        </w:rPr>
        <w:t>Commonwealth Environmental Water Office (</w:t>
      </w:r>
      <w:r w:rsidRPr="00964FC9">
        <w:rPr>
          <w:b w:val="0"/>
        </w:rPr>
        <w:t>CEWO</w:t>
      </w:r>
      <w:r w:rsidR="00E41534">
        <w:rPr>
          <w:b w:val="0"/>
        </w:rPr>
        <w:t>)</w:t>
      </w:r>
      <w:r w:rsidRPr="00964FC9">
        <w:rPr>
          <w:b w:val="0"/>
        </w:rPr>
        <w:t xml:space="preserve"> water</w:t>
      </w:r>
      <w:r w:rsidR="006C0571" w:rsidRPr="00964FC9">
        <w:rPr>
          <w:b w:val="0"/>
        </w:rPr>
        <w:t>ing</w:t>
      </w:r>
      <w:r w:rsidRPr="00964FC9">
        <w:rPr>
          <w:b w:val="0"/>
        </w:rPr>
        <w:t xml:space="preserve"> actions by </w:t>
      </w:r>
      <w:r w:rsidR="00BA5B6C" w:rsidRPr="00964FC9">
        <w:rPr>
          <w:b w:val="0"/>
        </w:rPr>
        <w:t>valley</w:t>
      </w:r>
      <w:r w:rsidRPr="00964FC9">
        <w:rPr>
          <w:b w:val="0"/>
        </w:rPr>
        <w:t xml:space="preserve">. Note that there were </w:t>
      </w:r>
      <w:r w:rsidR="0086104E" w:rsidRPr="00964FC9">
        <w:rPr>
          <w:b w:val="0"/>
        </w:rPr>
        <w:t>two</w:t>
      </w:r>
      <w:r w:rsidRPr="00964FC9">
        <w:rPr>
          <w:b w:val="0"/>
        </w:rPr>
        <w:t xml:space="preserve"> additional water</w:t>
      </w:r>
      <w:r w:rsidR="0086104E" w:rsidRPr="00964FC9">
        <w:rPr>
          <w:b w:val="0"/>
        </w:rPr>
        <w:t>ing</w:t>
      </w:r>
      <w:r w:rsidRPr="00964FC9">
        <w:rPr>
          <w:b w:val="0"/>
        </w:rPr>
        <w:t xml:space="preserve"> actions; </w:t>
      </w:r>
      <w:r w:rsidR="0086104E" w:rsidRPr="00964FC9">
        <w:rPr>
          <w:b w:val="0"/>
        </w:rPr>
        <w:t>one</w:t>
      </w:r>
      <w:r w:rsidRPr="00964FC9">
        <w:rPr>
          <w:b w:val="0"/>
        </w:rPr>
        <w:t xml:space="preserve"> in the Broken that was both a </w:t>
      </w:r>
      <w:r w:rsidR="0086104E" w:rsidRPr="00964FC9">
        <w:rPr>
          <w:b w:val="0"/>
        </w:rPr>
        <w:t>b</w:t>
      </w:r>
      <w:r w:rsidRPr="00964FC9">
        <w:rPr>
          <w:b w:val="0"/>
        </w:rPr>
        <w:t xml:space="preserve">ase </w:t>
      </w:r>
      <w:r w:rsidR="0086104E" w:rsidRPr="00964FC9">
        <w:rPr>
          <w:b w:val="0"/>
        </w:rPr>
        <w:t>f</w:t>
      </w:r>
      <w:r w:rsidRPr="00964FC9">
        <w:rPr>
          <w:b w:val="0"/>
        </w:rPr>
        <w:t>low</w:t>
      </w:r>
      <w:r w:rsidR="008A657E" w:rsidRPr="00964FC9">
        <w:rPr>
          <w:b w:val="0"/>
        </w:rPr>
        <w:t>;</w:t>
      </w:r>
      <w:r w:rsidRPr="00964FC9">
        <w:rPr>
          <w:b w:val="0"/>
        </w:rPr>
        <w:t xml:space="preserve"> and an inundation and one in the Edward</w:t>
      </w:r>
      <w:r w:rsidR="0086104E" w:rsidRPr="00964FC9">
        <w:rPr>
          <w:b w:val="0"/>
        </w:rPr>
        <w:t>–</w:t>
      </w:r>
      <w:r w:rsidRPr="00964FC9">
        <w:rPr>
          <w:b w:val="0"/>
        </w:rPr>
        <w:t>Wakool that managed a flow recession.</w:t>
      </w:r>
      <w:bookmarkEnd w:id="50"/>
      <w:bookmarkEnd w:id="51"/>
      <w:bookmarkEnd w:id="52"/>
    </w:p>
    <w:tbl>
      <w:tblPr>
        <w:tblW w:w="6961" w:type="dxa"/>
        <w:tblInd w:w="93" w:type="dxa"/>
        <w:tblLook w:val="04A0" w:firstRow="1" w:lastRow="0" w:firstColumn="1" w:lastColumn="0" w:noHBand="0" w:noVBand="1"/>
      </w:tblPr>
      <w:tblGrid>
        <w:gridCol w:w="1447"/>
        <w:gridCol w:w="1023"/>
        <w:gridCol w:w="1022"/>
        <w:gridCol w:w="492"/>
        <w:gridCol w:w="473"/>
        <w:gridCol w:w="520"/>
        <w:gridCol w:w="473"/>
        <w:gridCol w:w="519"/>
        <w:gridCol w:w="473"/>
        <w:gridCol w:w="519"/>
      </w:tblGrid>
      <w:tr w:rsidR="00354FFC" w:rsidRPr="00354FFC" w14:paraId="451A0902" w14:textId="77777777" w:rsidTr="00354FFC">
        <w:trPr>
          <w:cantSplit/>
          <w:trHeight w:val="1116"/>
        </w:trPr>
        <w:tc>
          <w:tcPr>
            <w:tcW w:w="144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BC3580" w14:textId="77777777" w:rsidR="00354FFC" w:rsidRPr="00354FFC" w:rsidRDefault="00354FFC" w:rsidP="00354FFC">
            <w:pPr>
              <w:spacing w:after="0"/>
              <w:jc w:val="both"/>
              <w:rPr>
                <w:rFonts w:ascii="Calibri" w:hAnsi="Calibri"/>
                <w:b/>
                <w:bCs/>
                <w:kern w:val="0"/>
                <w:sz w:val="20"/>
                <w:lang w:eastAsia="en-AU"/>
              </w:rPr>
            </w:pPr>
            <w:r w:rsidRPr="00354FFC">
              <w:rPr>
                <w:rFonts w:ascii="Calibri" w:hAnsi="Calibri"/>
                <w:b/>
                <w:bCs/>
                <w:kern w:val="0"/>
                <w:sz w:val="20"/>
                <w:lang w:eastAsia="en-AU"/>
              </w:rPr>
              <w:t>Valley</w:t>
            </w:r>
          </w:p>
        </w:tc>
        <w:tc>
          <w:tcPr>
            <w:tcW w:w="1023" w:type="dxa"/>
            <w:tcBorders>
              <w:top w:val="single" w:sz="8" w:space="0" w:color="auto"/>
              <w:left w:val="nil"/>
              <w:bottom w:val="single" w:sz="8" w:space="0" w:color="auto"/>
              <w:right w:val="single" w:sz="8" w:space="0" w:color="auto"/>
            </w:tcBorders>
            <w:shd w:val="clear" w:color="auto" w:fill="auto"/>
            <w:vAlign w:val="center"/>
            <w:hideMark/>
          </w:tcPr>
          <w:p w14:paraId="255D52EF" w14:textId="77777777" w:rsidR="00354FFC" w:rsidRPr="00354FFC" w:rsidRDefault="00354FFC" w:rsidP="00354FFC">
            <w:pPr>
              <w:spacing w:after="0"/>
              <w:jc w:val="center"/>
              <w:rPr>
                <w:rFonts w:ascii="Calibri" w:hAnsi="Calibri"/>
                <w:b/>
                <w:bCs/>
                <w:kern w:val="0"/>
                <w:sz w:val="20"/>
                <w:lang w:eastAsia="en-AU"/>
              </w:rPr>
            </w:pPr>
            <w:r w:rsidRPr="00354FFC">
              <w:rPr>
                <w:rFonts w:ascii="Calibri" w:hAnsi="Calibri" w:cstheme="minorHAnsi"/>
                <w:b/>
                <w:bCs/>
                <w:kern w:val="0"/>
                <w:sz w:val="20"/>
                <w:lang w:eastAsia="en-AU"/>
              </w:rPr>
              <w:t>Volume of water approved (ML)</w:t>
            </w:r>
          </w:p>
        </w:tc>
        <w:tc>
          <w:tcPr>
            <w:tcW w:w="1022" w:type="dxa"/>
            <w:tcBorders>
              <w:top w:val="single" w:sz="8" w:space="0" w:color="auto"/>
              <w:left w:val="nil"/>
              <w:bottom w:val="single" w:sz="8" w:space="0" w:color="auto"/>
              <w:right w:val="single" w:sz="8" w:space="0" w:color="auto"/>
            </w:tcBorders>
            <w:shd w:val="clear" w:color="auto" w:fill="auto"/>
            <w:vAlign w:val="center"/>
            <w:hideMark/>
          </w:tcPr>
          <w:p w14:paraId="08434FBA" w14:textId="77777777" w:rsidR="00354FFC" w:rsidRPr="00354FFC" w:rsidRDefault="00354FFC" w:rsidP="00354FFC">
            <w:pPr>
              <w:spacing w:after="0"/>
              <w:jc w:val="center"/>
              <w:rPr>
                <w:rFonts w:ascii="Calibri" w:hAnsi="Calibri"/>
                <w:b/>
                <w:bCs/>
                <w:kern w:val="0"/>
                <w:sz w:val="20"/>
                <w:lang w:eastAsia="en-AU"/>
              </w:rPr>
            </w:pPr>
            <w:r w:rsidRPr="00354FFC">
              <w:rPr>
                <w:rFonts w:ascii="Calibri" w:hAnsi="Calibri" w:cstheme="minorHAnsi"/>
                <w:b/>
                <w:bCs/>
                <w:kern w:val="0"/>
                <w:sz w:val="20"/>
                <w:lang w:eastAsia="en-AU"/>
              </w:rPr>
              <w:t>Volume of water delivered (ML)</w:t>
            </w:r>
          </w:p>
        </w:tc>
        <w:tc>
          <w:tcPr>
            <w:tcW w:w="492" w:type="dxa"/>
            <w:tcBorders>
              <w:top w:val="single" w:sz="8" w:space="0" w:color="auto"/>
              <w:left w:val="nil"/>
              <w:bottom w:val="single" w:sz="8" w:space="0" w:color="auto"/>
              <w:right w:val="single" w:sz="8" w:space="0" w:color="auto"/>
            </w:tcBorders>
            <w:shd w:val="clear" w:color="auto" w:fill="auto"/>
            <w:textDirection w:val="btLr"/>
            <w:vAlign w:val="center"/>
            <w:hideMark/>
          </w:tcPr>
          <w:p w14:paraId="19564F31" w14:textId="77777777" w:rsidR="00354FFC" w:rsidRPr="00354FFC" w:rsidRDefault="00354FFC" w:rsidP="00354FFC">
            <w:pPr>
              <w:spacing w:after="0"/>
              <w:jc w:val="center"/>
              <w:rPr>
                <w:rFonts w:ascii="Calibri" w:hAnsi="Calibri"/>
                <w:b/>
                <w:bCs/>
                <w:kern w:val="0"/>
                <w:sz w:val="20"/>
                <w:lang w:eastAsia="en-AU"/>
              </w:rPr>
            </w:pPr>
            <w:r w:rsidRPr="00354FFC">
              <w:rPr>
                <w:rFonts w:ascii="Calibri" w:hAnsi="Calibri"/>
                <w:b/>
                <w:bCs/>
                <w:kern w:val="0"/>
                <w:sz w:val="20"/>
                <w:lang w:eastAsia="en-AU"/>
              </w:rPr>
              <w:t>Base</w:t>
            </w:r>
          </w:p>
        </w:tc>
        <w:tc>
          <w:tcPr>
            <w:tcW w:w="473" w:type="dxa"/>
            <w:tcBorders>
              <w:top w:val="single" w:sz="8" w:space="0" w:color="auto"/>
              <w:left w:val="nil"/>
              <w:bottom w:val="single" w:sz="8" w:space="0" w:color="auto"/>
              <w:right w:val="single" w:sz="8" w:space="0" w:color="auto"/>
            </w:tcBorders>
            <w:shd w:val="clear" w:color="auto" w:fill="auto"/>
            <w:textDirection w:val="btLr"/>
            <w:vAlign w:val="center"/>
            <w:hideMark/>
          </w:tcPr>
          <w:p w14:paraId="1F28BC41" w14:textId="77777777" w:rsidR="00354FFC" w:rsidRPr="00354FFC" w:rsidRDefault="00354FFC" w:rsidP="00354FFC">
            <w:pPr>
              <w:spacing w:after="0"/>
              <w:jc w:val="center"/>
              <w:rPr>
                <w:rFonts w:ascii="Calibri" w:hAnsi="Calibri"/>
                <w:b/>
                <w:bCs/>
                <w:kern w:val="0"/>
                <w:sz w:val="20"/>
                <w:lang w:eastAsia="en-AU"/>
              </w:rPr>
            </w:pPr>
            <w:r w:rsidRPr="00354FFC">
              <w:rPr>
                <w:rFonts w:ascii="Calibri" w:hAnsi="Calibri"/>
                <w:b/>
                <w:bCs/>
                <w:kern w:val="0"/>
                <w:sz w:val="20"/>
                <w:lang w:eastAsia="en-AU"/>
              </w:rPr>
              <w:t>Fresh</w:t>
            </w:r>
          </w:p>
        </w:tc>
        <w:tc>
          <w:tcPr>
            <w:tcW w:w="520" w:type="dxa"/>
            <w:tcBorders>
              <w:top w:val="single" w:sz="8" w:space="0" w:color="auto"/>
              <w:left w:val="nil"/>
              <w:bottom w:val="single" w:sz="8" w:space="0" w:color="auto"/>
              <w:right w:val="single" w:sz="8" w:space="0" w:color="auto"/>
            </w:tcBorders>
            <w:shd w:val="clear" w:color="auto" w:fill="auto"/>
            <w:textDirection w:val="btLr"/>
            <w:vAlign w:val="center"/>
            <w:hideMark/>
          </w:tcPr>
          <w:p w14:paraId="78CADEF4" w14:textId="77777777" w:rsidR="00354FFC" w:rsidRPr="00354FFC" w:rsidRDefault="00354FFC" w:rsidP="00354FFC">
            <w:pPr>
              <w:spacing w:after="0"/>
              <w:jc w:val="center"/>
              <w:rPr>
                <w:rFonts w:ascii="Calibri" w:hAnsi="Calibri"/>
                <w:b/>
                <w:bCs/>
                <w:kern w:val="0"/>
                <w:sz w:val="20"/>
                <w:lang w:eastAsia="en-AU"/>
              </w:rPr>
            </w:pPr>
            <w:r w:rsidRPr="00354FFC">
              <w:rPr>
                <w:rFonts w:ascii="Calibri" w:hAnsi="Calibri"/>
                <w:b/>
                <w:bCs/>
                <w:kern w:val="0"/>
                <w:sz w:val="20"/>
                <w:lang w:eastAsia="en-AU"/>
              </w:rPr>
              <w:t>Bankfull</w:t>
            </w:r>
          </w:p>
        </w:tc>
        <w:tc>
          <w:tcPr>
            <w:tcW w:w="473" w:type="dxa"/>
            <w:tcBorders>
              <w:top w:val="single" w:sz="8" w:space="0" w:color="auto"/>
              <w:left w:val="nil"/>
              <w:bottom w:val="single" w:sz="8" w:space="0" w:color="auto"/>
              <w:right w:val="single" w:sz="8" w:space="0" w:color="auto"/>
            </w:tcBorders>
            <w:shd w:val="clear" w:color="auto" w:fill="auto"/>
            <w:textDirection w:val="btLr"/>
            <w:vAlign w:val="center"/>
            <w:hideMark/>
          </w:tcPr>
          <w:p w14:paraId="19D83293" w14:textId="77777777" w:rsidR="00354FFC" w:rsidRPr="00354FFC" w:rsidRDefault="00354FFC" w:rsidP="00354FFC">
            <w:pPr>
              <w:spacing w:after="0"/>
              <w:jc w:val="center"/>
              <w:rPr>
                <w:rFonts w:ascii="Calibri" w:hAnsi="Calibri"/>
                <w:b/>
                <w:bCs/>
                <w:kern w:val="0"/>
                <w:sz w:val="20"/>
                <w:lang w:eastAsia="en-AU"/>
              </w:rPr>
            </w:pPr>
            <w:r w:rsidRPr="00354FFC">
              <w:rPr>
                <w:rFonts w:ascii="Calibri" w:hAnsi="Calibri"/>
                <w:b/>
                <w:bCs/>
                <w:kern w:val="0"/>
                <w:sz w:val="20"/>
                <w:lang w:eastAsia="en-AU"/>
              </w:rPr>
              <w:t>Overbank</w:t>
            </w:r>
          </w:p>
        </w:tc>
        <w:tc>
          <w:tcPr>
            <w:tcW w:w="519" w:type="dxa"/>
            <w:tcBorders>
              <w:top w:val="single" w:sz="8" w:space="0" w:color="auto"/>
              <w:left w:val="nil"/>
              <w:bottom w:val="single" w:sz="8" w:space="0" w:color="auto"/>
              <w:right w:val="single" w:sz="8" w:space="0" w:color="auto"/>
            </w:tcBorders>
            <w:shd w:val="clear" w:color="auto" w:fill="auto"/>
            <w:textDirection w:val="btLr"/>
            <w:vAlign w:val="center"/>
            <w:hideMark/>
          </w:tcPr>
          <w:p w14:paraId="1618F584" w14:textId="77777777" w:rsidR="00354FFC" w:rsidRPr="00354FFC" w:rsidRDefault="00354FFC" w:rsidP="00354FFC">
            <w:pPr>
              <w:spacing w:after="0"/>
              <w:jc w:val="center"/>
              <w:rPr>
                <w:rFonts w:ascii="Calibri" w:hAnsi="Calibri"/>
                <w:b/>
                <w:bCs/>
                <w:kern w:val="0"/>
                <w:sz w:val="20"/>
                <w:lang w:eastAsia="en-AU"/>
              </w:rPr>
            </w:pPr>
            <w:r w:rsidRPr="00354FFC">
              <w:rPr>
                <w:rFonts w:ascii="Calibri" w:hAnsi="Calibri"/>
                <w:b/>
                <w:bCs/>
                <w:kern w:val="0"/>
                <w:sz w:val="20"/>
                <w:lang w:eastAsia="en-AU"/>
              </w:rPr>
              <w:t>Inundate</w:t>
            </w:r>
          </w:p>
        </w:tc>
        <w:tc>
          <w:tcPr>
            <w:tcW w:w="473" w:type="dxa"/>
            <w:tcBorders>
              <w:top w:val="single" w:sz="8" w:space="0" w:color="auto"/>
              <w:left w:val="nil"/>
              <w:bottom w:val="single" w:sz="8" w:space="0" w:color="auto"/>
              <w:right w:val="single" w:sz="8" w:space="0" w:color="auto"/>
            </w:tcBorders>
            <w:shd w:val="clear" w:color="auto" w:fill="auto"/>
            <w:textDirection w:val="btLr"/>
            <w:vAlign w:val="center"/>
            <w:hideMark/>
          </w:tcPr>
          <w:p w14:paraId="568F80B3" w14:textId="77777777" w:rsidR="00354FFC" w:rsidRPr="00354FFC" w:rsidRDefault="00354FFC" w:rsidP="00354FFC">
            <w:pPr>
              <w:spacing w:after="0"/>
              <w:jc w:val="center"/>
              <w:rPr>
                <w:rFonts w:ascii="Calibri" w:hAnsi="Calibri"/>
                <w:b/>
                <w:bCs/>
                <w:kern w:val="0"/>
                <w:sz w:val="20"/>
                <w:lang w:eastAsia="en-AU"/>
              </w:rPr>
            </w:pPr>
            <w:r w:rsidRPr="00354FFC">
              <w:rPr>
                <w:rFonts w:ascii="Calibri" w:hAnsi="Calibri"/>
                <w:b/>
                <w:bCs/>
                <w:kern w:val="0"/>
                <w:sz w:val="20"/>
                <w:lang w:eastAsia="en-AU"/>
              </w:rPr>
              <w:t>In-channel</w:t>
            </w:r>
          </w:p>
        </w:tc>
        <w:tc>
          <w:tcPr>
            <w:tcW w:w="519" w:type="dxa"/>
            <w:tcBorders>
              <w:top w:val="single" w:sz="8" w:space="0" w:color="auto"/>
              <w:left w:val="nil"/>
              <w:bottom w:val="single" w:sz="8" w:space="0" w:color="auto"/>
              <w:right w:val="single" w:sz="8" w:space="0" w:color="auto"/>
            </w:tcBorders>
            <w:shd w:val="clear" w:color="auto" w:fill="auto"/>
            <w:textDirection w:val="btLr"/>
            <w:vAlign w:val="center"/>
            <w:hideMark/>
          </w:tcPr>
          <w:p w14:paraId="5A493243" w14:textId="77777777" w:rsidR="00354FFC" w:rsidRPr="00354FFC" w:rsidRDefault="00354FFC" w:rsidP="00354FFC">
            <w:pPr>
              <w:spacing w:after="0"/>
              <w:rPr>
                <w:rFonts w:ascii="Calibri" w:hAnsi="Calibri"/>
                <w:b/>
                <w:bCs/>
                <w:kern w:val="0"/>
                <w:sz w:val="20"/>
                <w:lang w:eastAsia="en-AU"/>
              </w:rPr>
            </w:pPr>
            <w:r w:rsidRPr="00354FFC">
              <w:rPr>
                <w:rFonts w:ascii="Calibri" w:hAnsi="Calibri"/>
                <w:b/>
                <w:bCs/>
                <w:kern w:val="0"/>
                <w:sz w:val="20"/>
                <w:lang w:eastAsia="en-AU"/>
              </w:rPr>
              <w:t>Base &amp; fresh</w:t>
            </w:r>
          </w:p>
        </w:tc>
      </w:tr>
      <w:tr w:rsidR="00354FFC" w:rsidRPr="00354FFC" w14:paraId="75F98F4F" w14:textId="77777777" w:rsidTr="00354FFC">
        <w:trPr>
          <w:trHeight w:val="300"/>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12D8754F"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Gwydir</w:t>
            </w:r>
          </w:p>
        </w:tc>
        <w:tc>
          <w:tcPr>
            <w:tcW w:w="1023" w:type="dxa"/>
            <w:tcBorders>
              <w:top w:val="nil"/>
              <w:left w:val="nil"/>
              <w:bottom w:val="single" w:sz="8" w:space="0" w:color="auto"/>
              <w:right w:val="single" w:sz="8" w:space="0" w:color="auto"/>
            </w:tcBorders>
            <w:shd w:val="clear" w:color="auto" w:fill="auto"/>
            <w:vAlign w:val="center"/>
            <w:hideMark/>
          </w:tcPr>
          <w:p w14:paraId="15191A8A"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75 000</w:t>
            </w:r>
          </w:p>
        </w:tc>
        <w:tc>
          <w:tcPr>
            <w:tcW w:w="1022" w:type="dxa"/>
            <w:tcBorders>
              <w:top w:val="nil"/>
              <w:left w:val="nil"/>
              <w:bottom w:val="single" w:sz="8" w:space="0" w:color="auto"/>
              <w:right w:val="single" w:sz="8" w:space="0" w:color="auto"/>
            </w:tcBorders>
            <w:shd w:val="clear" w:color="auto" w:fill="auto"/>
            <w:vAlign w:val="center"/>
            <w:hideMark/>
          </w:tcPr>
          <w:p w14:paraId="7F1BD481"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56 639</w:t>
            </w:r>
          </w:p>
        </w:tc>
        <w:tc>
          <w:tcPr>
            <w:tcW w:w="492" w:type="dxa"/>
            <w:tcBorders>
              <w:top w:val="nil"/>
              <w:left w:val="nil"/>
              <w:bottom w:val="single" w:sz="8" w:space="0" w:color="auto"/>
              <w:right w:val="single" w:sz="8" w:space="0" w:color="auto"/>
            </w:tcBorders>
            <w:shd w:val="clear" w:color="auto" w:fill="auto"/>
            <w:vAlign w:val="center"/>
            <w:hideMark/>
          </w:tcPr>
          <w:p w14:paraId="69B457CA"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4698D50C"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2</w:t>
            </w:r>
          </w:p>
        </w:tc>
        <w:tc>
          <w:tcPr>
            <w:tcW w:w="520" w:type="dxa"/>
            <w:tcBorders>
              <w:top w:val="nil"/>
              <w:left w:val="nil"/>
              <w:bottom w:val="single" w:sz="8" w:space="0" w:color="auto"/>
              <w:right w:val="single" w:sz="8" w:space="0" w:color="auto"/>
            </w:tcBorders>
            <w:shd w:val="clear" w:color="auto" w:fill="auto"/>
            <w:vAlign w:val="center"/>
            <w:hideMark/>
          </w:tcPr>
          <w:p w14:paraId="70320014"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4939ED7C"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4E588F61"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2</w:t>
            </w:r>
          </w:p>
        </w:tc>
        <w:tc>
          <w:tcPr>
            <w:tcW w:w="473" w:type="dxa"/>
            <w:tcBorders>
              <w:top w:val="nil"/>
              <w:left w:val="nil"/>
              <w:bottom w:val="single" w:sz="8" w:space="0" w:color="auto"/>
              <w:right w:val="single" w:sz="8" w:space="0" w:color="auto"/>
            </w:tcBorders>
            <w:shd w:val="clear" w:color="auto" w:fill="auto"/>
            <w:noWrap/>
            <w:vAlign w:val="center"/>
            <w:hideMark/>
          </w:tcPr>
          <w:p w14:paraId="36815434"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1A88322C"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77391199" w14:textId="77777777" w:rsidTr="00354FFC">
        <w:trPr>
          <w:trHeight w:val="564"/>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01FBB4ED"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Murrumbidgee</w:t>
            </w:r>
          </w:p>
        </w:tc>
        <w:tc>
          <w:tcPr>
            <w:tcW w:w="1023" w:type="dxa"/>
            <w:tcBorders>
              <w:top w:val="nil"/>
              <w:left w:val="nil"/>
              <w:bottom w:val="single" w:sz="8" w:space="0" w:color="auto"/>
              <w:right w:val="single" w:sz="8" w:space="0" w:color="auto"/>
            </w:tcBorders>
            <w:shd w:val="clear" w:color="auto" w:fill="auto"/>
            <w:vAlign w:val="center"/>
            <w:hideMark/>
          </w:tcPr>
          <w:p w14:paraId="305898E1"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571 820</w:t>
            </w:r>
          </w:p>
        </w:tc>
        <w:tc>
          <w:tcPr>
            <w:tcW w:w="1022" w:type="dxa"/>
            <w:tcBorders>
              <w:top w:val="nil"/>
              <w:left w:val="nil"/>
              <w:bottom w:val="single" w:sz="8" w:space="0" w:color="auto"/>
              <w:right w:val="single" w:sz="8" w:space="0" w:color="auto"/>
            </w:tcBorders>
            <w:shd w:val="clear" w:color="auto" w:fill="auto"/>
            <w:vAlign w:val="center"/>
            <w:hideMark/>
          </w:tcPr>
          <w:p w14:paraId="51EDACBB"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152 560</w:t>
            </w:r>
          </w:p>
        </w:tc>
        <w:tc>
          <w:tcPr>
            <w:tcW w:w="492" w:type="dxa"/>
            <w:tcBorders>
              <w:top w:val="nil"/>
              <w:left w:val="nil"/>
              <w:bottom w:val="single" w:sz="8" w:space="0" w:color="auto"/>
              <w:right w:val="single" w:sz="8" w:space="0" w:color="auto"/>
            </w:tcBorders>
            <w:shd w:val="clear" w:color="auto" w:fill="auto"/>
            <w:vAlign w:val="center"/>
            <w:hideMark/>
          </w:tcPr>
          <w:p w14:paraId="26086D3C"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2C534E78"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20" w:type="dxa"/>
            <w:tcBorders>
              <w:top w:val="nil"/>
              <w:left w:val="nil"/>
              <w:bottom w:val="single" w:sz="8" w:space="0" w:color="auto"/>
              <w:right w:val="single" w:sz="8" w:space="0" w:color="auto"/>
            </w:tcBorders>
            <w:shd w:val="clear" w:color="auto" w:fill="auto"/>
            <w:vAlign w:val="center"/>
            <w:hideMark/>
          </w:tcPr>
          <w:p w14:paraId="12F629DD"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08B0B5B7"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7E37EA52"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8</w:t>
            </w:r>
          </w:p>
        </w:tc>
        <w:tc>
          <w:tcPr>
            <w:tcW w:w="473" w:type="dxa"/>
            <w:tcBorders>
              <w:top w:val="nil"/>
              <w:left w:val="nil"/>
              <w:bottom w:val="single" w:sz="8" w:space="0" w:color="auto"/>
              <w:right w:val="single" w:sz="8" w:space="0" w:color="auto"/>
            </w:tcBorders>
            <w:shd w:val="clear" w:color="auto" w:fill="auto"/>
            <w:noWrap/>
            <w:vAlign w:val="center"/>
            <w:hideMark/>
          </w:tcPr>
          <w:p w14:paraId="42253883"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28F5C2A6"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4EF2E8EA" w14:textId="77777777" w:rsidTr="00354FFC">
        <w:trPr>
          <w:trHeight w:val="588"/>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63651CBB"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Lower Murray</w:t>
            </w:r>
            <w:r w:rsidRPr="00354FFC">
              <w:rPr>
                <w:rFonts w:ascii="Calibri" w:hAnsi="Calibri"/>
                <w:kern w:val="0"/>
                <w:sz w:val="20"/>
                <w:vertAlign w:val="superscript"/>
                <w:lang w:eastAsia="en-AU"/>
              </w:rPr>
              <w:t>1</w:t>
            </w:r>
          </w:p>
        </w:tc>
        <w:tc>
          <w:tcPr>
            <w:tcW w:w="1023" w:type="dxa"/>
            <w:tcBorders>
              <w:top w:val="nil"/>
              <w:left w:val="nil"/>
              <w:bottom w:val="single" w:sz="8" w:space="0" w:color="auto"/>
              <w:right w:val="single" w:sz="8" w:space="0" w:color="auto"/>
            </w:tcBorders>
            <w:shd w:val="clear" w:color="auto" w:fill="auto"/>
            <w:vAlign w:val="center"/>
            <w:hideMark/>
          </w:tcPr>
          <w:p w14:paraId="390C1F68"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801 367</w:t>
            </w:r>
          </w:p>
        </w:tc>
        <w:tc>
          <w:tcPr>
            <w:tcW w:w="1022" w:type="dxa"/>
            <w:tcBorders>
              <w:top w:val="nil"/>
              <w:left w:val="nil"/>
              <w:bottom w:val="single" w:sz="8" w:space="0" w:color="auto"/>
              <w:right w:val="single" w:sz="8" w:space="0" w:color="auto"/>
            </w:tcBorders>
            <w:shd w:val="clear" w:color="auto" w:fill="auto"/>
            <w:vAlign w:val="center"/>
            <w:hideMark/>
          </w:tcPr>
          <w:p w14:paraId="211D9AB8"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592 723.4</w:t>
            </w:r>
          </w:p>
        </w:tc>
        <w:tc>
          <w:tcPr>
            <w:tcW w:w="492" w:type="dxa"/>
            <w:tcBorders>
              <w:top w:val="nil"/>
              <w:left w:val="nil"/>
              <w:bottom w:val="single" w:sz="8" w:space="0" w:color="auto"/>
              <w:right w:val="single" w:sz="8" w:space="0" w:color="auto"/>
            </w:tcBorders>
            <w:shd w:val="clear" w:color="auto" w:fill="auto"/>
            <w:vAlign w:val="center"/>
            <w:hideMark/>
          </w:tcPr>
          <w:p w14:paraId="07C558B1"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2</w:t>
            </w:r>
          </w:p>
        </w:tc>
        <w:tc>
          <w:tcPr>
            <w:tcW w:w="473" w:type="dxa"/>
            <w:tcBorders>
              <w:top w:val="nil"/>
              <w:left w:val="nil"/>
              <w:bottom w:val="single" w:sz="8" w:space="0" w:color="auto"/>
              <w:right w:val="single" w:sz="8" w:space="0" w:color="auto"/>
            </w:tcBorders>
            <w:shd w:val="clear" w:color="auto" w:fill="auto"/>
            <w:vAlign w:val="center"/>
            <w:hideMark/>
          </w:tcPr>
          <w:p w14:paraId="38E83B98"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1</w:t>
            </w:r>
          </w:p>
        </w:tc>
        <w:tc>
          <w:tcPr>
            <w:tcW w:w="520" w:type="dxa"/>
            <w:tcBorders>
              <w:top w:val="nil"/>
              <w:left w:val="nil"/>
              <w:bottom w:val="single" w:sz="8" w:space="0" w:color="auto"/>
              <w:right w:val="single" w:sz="8" w:space="0" w:color="auto"/>
            </w:tcBorders>
            <w:shd w:val="clear" w:color="auto" w:fill="auto"/>
            <w:vAlign w:val="center"/>
            <w:hideMark/>
          </w:tcPr>
          <w:p w14:paraId="40430006"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6564BCCB"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64ABB70C"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21</w:t>
            </w:r>
          </w:p>
        </w:tc>
        <w:tc>
          <w:tcPr>
            <w:tcW w:w="473" w:type="dxa"/>
            <w:tcBorders>
              <w:top w:val="nil"/>
              <w:left w:val="nil"/>
              <w:bottom w:val="single" w:sz="8" w:space="0" w:color="auto"/>
              <w:right w:val="single" w:sz="8" w:space="0" w:color="auto"/>
            </w:tcBorders>
            <w:shd w:val="clear" w:color="auto" w:fill="auto"/>
            <w:noWrap/>
            <w:vAlign w:val="center"/>
            <w:hideMark/>
          </w:tcPr>
          <w:p w14:paraId="2A9A3881"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79766AFA"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207CB2B3" w14:textId="77777777" w:rsidTr="00354FFC">
        <w:trPr>
          <w:trHeight w:val="588"/>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57DE28A8"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Central Murray</w:t>
            </w:r>
            <w:r w:rsidRPr="00354FFC">
              <w:rPr>
                <w:rFonts w:ascii="Calibri" w:hAnsi="Calibri"/>
                <w:kern w:val="0"/>
                <w:sz w:val="20"/>
                <w:vertAlign w:val="superscript"/>
                <w:lang w:eastAsia="en-AU"/>
              </w:rPr>
              <w:t>2</w:t>
            </w:r>
          </w:p>
        </w:tc>
        <w:tc>
          <w:tcPr>
            <w:tcW w:w="1023" w:type="dxa"/>
            <w:tcBorders>
              <w:top w:val="nil"/>
              <w:left w:val="nil"/>
              <w:bottom w:val="single" w:sz="8" w:space="0" w:color="auto"/>
              <w:right w:val="single" w:sz="8" w:space="0" w:color="auto"/>
            </w:tcBorders>
            <w:shd w:val="clear" w:color="auto" w:fill="auto"/>
            <w:vAlign w:val="center"/>
            <w:hideMark/>
          </w:tcPr>
          <w:p w14:paraId="00CA9219"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104 366.9</w:t>
            </w:r>
          </w:p>
        </w:tc>
        <w:tc>
          <w:tcPr>
            <w:tcW w:w="1022" w:type="dxa"/>
            <w:tcBorders>
              <w:top w:val="nil"/>
              <w:left w:val="nil"/>
              <w:bottom w:val="single" w:sz="8" w:space="0" w:color="auto"/>
              <w:right w:val="single" w:sz="8" w:space="0" w:color="auto"/>
            </w:tcBorders>
            <w:shd w:val="clear" w:color="auto" w:fill="auto"/>
            <w:vAlign w:val="center"/>
            <w:hideMark/>
          </w:tcPr>
          <w:p w14:paraId="76536D1F"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59 726</w:t>
            </w:r>
          </w:p>
        </w:tc>
        <w:tc>
          <w:tcPr>
            <w:tcW w:w="492" w:type="dxa"/>
            <w:tcBorders>
              <w:top w:val="nil"/>
              <w:left w:val="nil"/>
              <w:bottom w:val="single" w:sz="8" w:space="0" w:color="auto"/>
              <w:right w:val="single" w:sz="8" w:space="0" w:color="auto"/>
            </w:tcBorders>
            <w:shd w:val="clear" w:color="auto" w:fill="auto"/>
            <w:vAlign w:val="center"/>
            <w:hideMark/>
          </w:tcPr>
          <w:p w14:paraId="798E2643"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5D5EC236"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20" w:type="dxa"/>
            <w:tcBorders>
              <w:top w:val="nil"/>
              <w:left w:val="nil"/>
              <w:bottom w:val="single" w:sz="8" w:space="0" w:color="auto"/>
              <w:right w:val="single" w:sz="8" w:space="0" w:color="auto"/>
            </w:tcBorders>
            <w:shd w:val="clear" w:color="auto" w:fill="auto"/>
            <w:vAlign w:val="center"/>
            <w:hideMark/>
          </w:tcPr>
          <w:p w14:paraId="174D84C9"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13EBCD77"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58361BC8"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9</w:t>
            </w:r>
          </w:p>
        </w:tc>
        <w:tc>
          <w:tcPr>
            <w:tcW w:w="473" w:type="dxa"/>
            <w:tcBorders>
              <w:top w:val="nil"/>
              <w:left w:val="nil"/>
              <w:bottom w:val="single" w:sz="8" w:space="0" w:color="auto"/>
              <w:right w:val="single" w:sz="8" w:space="0" w:color="auto"/>
            </w:tcBorders>
            <w:shd w:val="clear" w:color="auto" w:fill="auto"/>
            <w:noWrap/>
            <w:vAlign w:val="center"/>
            <w:hideMark/>
          </w:tcPr>
          <w:p w14:paraId="2ED4A16C"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1</w:t>
            </w:r>
          </w:p>
        </w:tc>
        <w:tc>
          <w:tcPr>
            <w:tcW w:w="519" w:type="dxa"/>
            <w:tcBorders>
              <w:top w:val="nil"/>
              <w:left w:val="nil"/>
              <w:bottom w:val="single" w:sz="8" w:space="0" w:color="auto"/>
              <w:right w:val="single" w:sz="8" w:space="0" w:color="auto"/>
            </w:tcBorders>
            <w:shd w:val="clear" w:color="auto" w:fill="auto"/>
            <w:noWrap/>
            <w:vAlign w:val="center"/>
            <w:hideMark/>
          </w:tcPr>
          <w:p w14:paraId="2E4176F0"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6AD6E4C7" w14:textId="77777777" w:rsidTr="00354FFC">
        <w:trPr>
          <w:trHeight w:val="588"/>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6AE04AE0"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Border Rivers</w:t>
            </w:r>
            <w:r w:rsidRPr="00354FFC">
              <w:rPr>
                <w:rFonts w:ascii="Calibri" w:hAnsi="Calibri"/>
                <w:kern w:val="0"/>
                <w:sz w:val="20"/>
                <w:vertAlign w:val="superscript"/>
                <w:lang w:eastAsia="en-AU"/>
              </w:rPr>
              <w:t>3,4</w:t>
            </w:r>
          </w:p>
        </w:tc>
        <w:tc>
          <w:tcPr>
            <w:tcW w:w="1023" w:type="dxa"/>
            <w:tcBorders>
              <w:top w:val="nil"/>
              <w:left w:val="nil"/>
              <w:bottom w:val="single" w:sz="8" w:space="0" w:color="auto"/>
              <w:right w:val="single" w:sz="8" w:space="0" w:color="auto"/>
            </w:tcBorders>
            <w:shd w:val="clear" w:color="auto" w:fill="auto"/>
            <w:vAlign w:val="center"/>
            <w:hideMark/>
          </w:tcPr>
          <w:p w14:paraId="39A56903"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Up to 11 970</w:t>
            </w:r>
          </w:p>
        </w:tc>
        <w:tc>
          <w:tcPr>
            <w:tcW w:w="1022" w:type="dxa"/>
            <w:tcBorders>
              <w:top w:val="nil"/>
              <w:left w:val="nil"/>
              <w:bottom w:val="single" w:sz="8" w:space="0" w:color="auto"/>
              <w:right w:val="single" w:sz="8" w:space="0" w:color="auto"/>
            </w:tcBorders>
            <w:shd w:val="clear" w:color="auto" w:fill="auto"/>
            <w:vAlign w:val="center"/>
            <w:hideMark/>
          </w:tcPr>
          <w:p w14:paraId="19BA78AD"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3229</w:t>
            </w:r>
          </w:p>
        </w:tc>
        <w:tc>
          <w:tcPr>
            <w:tcW w:w="492" w:type="dxa"/>
            <w:tcBorders>
              <w:top w:val="nil"/>
              <w:left w:val="nil"/>
              <w:bottom w:val="single" w:sz="8" w:space="0" w:color="auto"/>
              <w:right w:val="single" w:sz="8" w:space="0" w:color="auto"/>
            </w:tcBorders>
            <w:shd w:val="clear" w:color="auto" w:fill="auto"/>
            <w:vAlign w:val="center"/>
            <w:hideMark/>
          </w:tcPr>
          <w:p w14:paraId="21B43D7F"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1AA7F0E7"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6</w:t>
            </w:r>
          </w:p>
        </w:tc>
        <w:tc>
          <w:tcPr>
            <w:tcW w:w="520" w:type="dxa"/>
            <w:tcBorders>
              <w:top w:val="nil"/>
              <w:left w:val="nil"/>
              <w:bottom w:val="single" w:sz="8" w:space="0" w:color="auto"/>
              <w:right w:val="single" w:sz="8" w:space="0" w:color="auto"/>
            </w:tcBorders>
            <w:shd w:val="clear" w:color="auto" w:fill="auto"/>
            <w:vAlign w:val="center"/>
            <w:hideMark/>
          </w:tcPr>
          <w:p w14:paraId="37D19780"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2</w:t>
            </w:r>
          </w:p>
        </w:tc>
        <w:tc>
          <w:tcPr>
            <w:tcW w:w="473" w:type="dxa"/>
            <w:tcBorders>
              <w:top w:val="nil"/>
              <w:left w:val="nil"/>
              <w:bottom w:val="single" w:sz="8" w:space="0" w:color="auto"/>
              <w:right w:val="single" w:sz="8" w:space="0" w:color="auto"/>
            </w:tcBorders>
            <w:shd w:val="clear" w:color="auto" w:fill="auto"/>
            <w:vAlign w:val="center"/>
            <w:hideMark/>
          </w:tcPr>
          <w:p w14:paraId="7EADCB35"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6C59BBEB"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498B1663"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77E6C315"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51A672C4" w14:textId="77777777" w:rsidTr="00354FFC">
        <w:trPr>
          <w:trHeight w:val="588"/>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51139290"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Condamine</w:t>
            </w:r>
            <w:r w:rsidRPr="00354FFC">
              <w:rPr>
                <w:rFonts w:ascii="Calibri" w:hAnsi="Calibri"/>
                <w:kern w:val="0"/>
                <w:sz w:val="20"/>
                <w:vertAlign w:val="superscript"/>
                <w:lang w:eastAsia="en-AU"/>
              </w:rPr>
              <w:t>3,5</w:t>
            </w:r>
          </w:p>
        </w:tc>
        <w:tc>
          <w:tcPr>
            <w:tcW w:w="1023" w:type="dxa"/>
            <w:tcBorders>
              <w:top w:val="nil"/>
              <w:left w:val="nil"/>
              <w:bottom w:val="single" w:sz="8" w:space="0" w:color="auto"/>
              <w:right w:val="single" w:sz="8" w:space="0" w:color="auto"/>
            </w:tcBorders>
            <w:shd w:val="clear" w:color="auto" w:fill="auto"/>
            <w:vAlign w:val="center"/>
            <w:hideMark/>
          </w:tcPr>
          <w:p w14:paraId="76EA8A48"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Up to 168 890</w:t>
            </w:r>
          </w:p>
        </w:tc>
        <w:tc>
          <w:tcPr>
            <w:tcW w:w="1022" w:type="dxa"/>
            <w:tcBorders>
              <w:top w:val="nil"/>
              <w:left w:val="nil"/>
              <w:bottom w:val="single" w:sz="8" w:space="0" w:color="auto"/>
              <w:right w:val="single" w:sz="8" w:space="0" w:color="auto"/>
            </w:tcBorders>
            <w:shd w:val="clear" w:color="auto" w:fill="auto"/>
            <w:vAlign w:val="center"/>
            <w:hideMark/>
          </w:tcPr>
          <w:p w14:paraId="1EC7E28C"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17 392</w:t>
            </w:r>
          </w:p>
        </w:tc>
        <w:tc>
          <w:tcPr>
            <w:tcW w:w="492" w:type="dxa"/>
            <w:tcBorders>
              <w:top w:val="nil"/>
              <w:left w:val="nil"/>
              <w:bottom w:val="single" w:sz="8" w:space="0" w:color="auto"/>
              <w:right w:val="single" w:sz="8" w:space="0" w:color="auto"/>
            </w:tcBorders>
            <w:shd w:val="clear" w:color="auto" w:fill="auto"/>
            <w:vAlign w:val="center"/>
            <w:hideMark/>
          </w:tcPr>
          <w:p w14:paraId="754AC808"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50E8DD6E"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2</w:t>
            </w:r>
          </w:p>
        </w:tc>
        <w:tc>
          <w:tcPr>
            <w:tcW w:w="520" w:type="dxa"/>
            <w:tcBorders>
              <w:top w:val="nil"/>
              <w:left w:val="nil"/>
              <w:bottom w:val="single" w:sz="8" w:space="0" w:color="auto"/>
              <w:right w:val="single" w:sz="8" w:space="0" w:color="auto"/>
            </w:tcBorders>
            <w:shd w:val="clear" w:color="auto" w:fill="auto"/>
            <w:vAlign w:val="center"/>
            <w:hideMark/>
          </w:tcPr>
          <w:p w14:paraId="1083AED6"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26D71478"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2439196F"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3D9188FF"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13417807"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3A69843F" w14:textId="77777777" w:rsidTr="00354FFC">
        <w:trPr>
          <w:trHeight w:val="588"/>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798DBB51"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Upper Darling</w:t>
            </w:r>
            <w:r w:rsidRPr="00354FFC">
              <w:rPr>
                <w:rFonts w:ascii="Calibri" w:hAnsi="Calibri"/>
                <w:kern w:val="0"/>
                <w:sz w:val="20"/>
                <w:vertAlign w:val="superscript"/>
                <w:lang w:eastAsia="en-AU"/>
              </w:rPr>
              <w:t>3,6</w:t>
            </w:r>
          </w:p>
        </w:tc>
        <w:tc>
          <w:tcPr>
            <w:tcW w:w="1023" w:type="dxa"/>
            <w:tcBorders>
              <w:top w:val="nil"/>
              <w:left w:val="nil"/>
              <w:bottom w:val="single" w:sz="8" w:space="0" w:color="auto"/>
              <w:right w:val="single" w:sz="8" w:space="0" w:color="auto"/>
            </w:tcBorders>
            <w:shd w:val="clear" w:color="auto" w:fill="auto"/>
            <w:vAlign w:val="center"/>
            <w:hideMark/>
          </w:tcPr>
          <w:p w14:paraId="4D5804C4"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Up to 24 279</w:t>
            </w:r>
          </w:p>
        </w:tc>
        <w:tc>
          <w:tcPr>
            <w:tcW w:w="1022" w:type="dxa"/>
            <w:tcBorders>
              <w:top w:val="nil"/>
              <w:left w:val="nil"/>
              <w:bottom w:val="single" w:sz="8" w:space="0" w:color="auto"/>
              <w:right w:val="single" w:sz="8" w:space="0" w:color="auto"/>
            </w:tcBorders>
            <w:shd w:val="clear" w:color="auto" w:fill="auto"/>
            <w:vAlign w:val="center"/>
            <w:hideMark/>
          </w:tcPr>
          <w:p w14:paraId="44BBB416"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1760.76</w:t>
            </w:r>
          </w:p>
        </w:tc>
        <w:tc>
          <w:tcPr>
            <w:tcW w:w="492" w:type="dxa"/>
            <w:tcBorders>
              <w:top w:val="nil"/>
              <w:left w:val="nil"/>
              <w:bottom w:val="single" w:sz="8" w:space="0" w:color="auto"/>
              <w:right w:val="single" w:sz="8" w:space="0" w:color="auto"/>
            </w:tcBorders>
            <w:shd w:val="clear" w:color="auto" w:fill="auto"/>
            <w:vAlign w:val="center"/>
            <w:hideMark/>
          </w:tcPr>
          <w:p w14:paraId="6FF88482"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2C006B3C"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3</w:t>
            </w:r>
          </w:p>
        </w:tc>
        <w:tc>
          <w:tcPr>
            <w:tcW w:w="520" w:type="dxa"/>
            <w:tcBorders>
              <w:top w:val="nil"/>
              <w:left w:val="nil"/>
              <w:bottom w:val="single" w:sz="8" w:space="0" w:color="auto"/>
              <w:right w:val="single" w:sz="8" w:space="0" w:color="auto"/>
            </w:tcBorders>
            <w:shd w:val="clear" w:color="auto" w:fill="auto"/>
            <w:vAlign w:val="center"/>
            <w:hideMark/>
          </w:tcPr>
          <w:p w14:paraId="271EA7F4"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5E1DF63C"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3E7C3749"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3E61BD0B"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469E1A73"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59CF9715" w14:textId="77777777" w:rsidTr="00354FFC">
        <w:trPr>
          <w:trHeight w:val="564"/>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7D032FE3"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Warrego</w:t>
            </w:r>
            <w:r w:rsidRPr="00354FFC">
              <w:rPr>
                <w:rFonts w:ascii="Calibri" w:hAnsi="Calibri"/>
                <w:kern w:val="0"/>
                <w:sz w:val="20"/>
                <w:vertAlign w:val="superscript"/>
                <w:lang w:eastAsia="en-AU"/>
              </w:rPr>
              <w:t>3</w:t>
            </w:r>
          </w:p>
        </w:tc>
        <w:tc>
          <w:tcPr>
            <w:tcW w:w="1023" w:type="dxa"/>
            <w:tcBorders>
              <w:top w:val="nil"/>
              <w:left w:val="nil"/>
              <w:bottom w:val="single" w:sz="8" w:space="0" w:color="auto"/>
              <w:right w:val="single" w:sz="8" w:space="0" w:color="auto"/>
            </w:tcBorders>
            <w:shd w:val="clear" w:color="auto" w:fill="auto"/>
            <w:vAlign w:val="center"/>
            <w:hideMark/>
          </w:tcPr>
          <w:p w14:paraId="7E5110D8"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Up to 41 982</w:t>
            </w:r>
          </w:p>
        </w:tc>
        <w:tc>
          <w:tcPr>
            <w:tcW w:w="1022" w:type="dxa"/>
            <w:tcBorders>
              <w:top w:val="nil"/>
              <w:left w:val="nil"/>
              <w:bottom w:val="single" w:sz="8" w:space="0" w:color="auto"/>
              <w:right w:val="single" w:sz="8" w:space="0" w:color="auto"/>
            </w:tcBorders>
            <w:shd w:val="clear" w:color="auto" w:fill="auto"/>
            <w:vAlign w:val="center"/>
            <w:hideMark/>
          </w:tcPr>
          <w:p w14:paraId="07003891"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2541.7</w:t>
            </w:r>
          </w:p>
        </w:tc>
        <w:tc>
          <w:tcPr>
            <w:tcW w:w="492" w:type="dxa"/>
            <w:tcBorders>
              <w:top w:val="nil"/>
              <w:left w:val="nil"/>
              <w:bottom w:val="single" w:sz="8" w:space="0" w:color="auto"/>
              <w:right w:val="single" w:sz="8" w:space="0" w:color="auto"/>
            </w:tcBorders>
            <w:shd w:val="clear" w:color="auto" w:fill="auto"/>
            <w:vAlign w:val="center"/>
            <w:hideMark/>
          </w:tcPr>
          <w:p w14:paraId="2E86BD29"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0213A75D"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3</w:t>
            </w:r>
          </w:p>
        </w:tc>
        <w:tc>
          <w:tcPr>
            <w:tcW w:w="520" w:type="dxa"/>
            <w:tcBorders>
              <w:top w:val="nil"/>
              <w:left w:val="nil"/>
              <w:bottom w:val="single" w:sz="8" w:space="0" w:color="auto"/>
              <w:right w:val="single" w:sz="8" w:space="0" w:color="auto"/>
            </w:tcBorders>
            <w:shd w:val="clear" w:color="auto" w:fill="auto"/>
            <w:vAlign w:val="center"/>
            <w:hideMark/>
          </w:tcPr>
          <w:p w14:paraId="4708499E"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23FCFA09"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3B10E843"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12AB26A3"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4AF5FBF4"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1109708D" w14:textId="77777777" w:rsidTr="00354FFC">
        <w:trPr>
          <w:trHeight w:val="300"/>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0BE3D97F"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Lachlan</w:t>
            </w:r>
          </w:p>
        </w:tc>
        <w:tc>
          <w:tcPr>
            <w:tcW w:w="1023" w:type="dxa"/>
            <w:tcBorders>
              <w:top w:val="nil"/>
              <w:left w:val="nil"/>
              <w:bottom w:val="single" w:sz="8" w:space="0" w:color="auto"/>
              <w:right w:val="single" w:sz="8" w:space="0" w:color="auto"/>
            </w:tcBorders>
            <w:shd w:val="clear" w:color="auto" w:fill="auto"/>
            <w:vAlign w:val="center"/>
            <w:hideMark/>
          </w:tcPr>
          <w:p w14:paraId="3F1BA0F2"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15 000</w:t>
            </w:r>
          </w:p>
        </w:tc>
        <w:tc>
          <w:tcPr>
            <w:tcW w:w="1022" w:type="dxa"/>
            <w:tcBorders>
              <w:top w:val="nil"/>
              <w:left w:val="nil"/>
              <w:bottom w:val="single" w:sz="8" w:space="0" w:color="auto"/>
              <w:right w:val="single" w:sz="8" w:space="0" w:color="auto"/>
            </w:tcBorders>
            <w:shd w:val="clear" w:color="auto" w:fill="auto"/>
            <w:vAlign w:val="center"/>
            <w:hideMark/>
          </w:tcPr>
          <w:p w14:paraId="21FA4C84"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5000</w:t>
            </w:r>
          </w:p>
        </w:tc>
        <w:tc>
          <w:tcPr>
            <w:tcW w:w="492" w:type="dxa"/>
            <w:tcBorders>
              <w:top w:val="nil"/>
              <w:left w:val="nil"/>
              <w:bottom w:val="single" w:sz="8" w:space="0" w:color="auto"/>
              <w:right w:val="single" w:sz="8" w:space="0" w:color="auto"/>
            </w:tcBorders>
            <w:shd w:val="clear" w:color="auto" w:fill="auto"/>
            <w:vAlign w:val="center"/>
            <w:hideMark/>
          </w:tcPr>
          <w:p w14:paraId="1A562D50"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771502DE"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1</w:t>
            </w:r>
          </w:p>
        </w:tc>
        <w:tc>
          <w:tcPr>
            <w:tcW w:w="520" w:type="dxa"/>
            <w:tcBorders>
              <w:top w:val="nil"/>
              <w:left w:val="nil"/>
              <w:bottom w:val="single" w:sz="8" w:space="0" w:color="auto"/>
              <w:right w:val="single" w:sz="8" w:space="0" w:color="auto"/>
            </w:tcBorders>
            <w:shd w:val="clear" w:color="auto" w:fill="auto"/>
            <w:vAlign w:val="center"/>
            <w:hideMark/>
          </w:tcPr>
          <w:p w14:paraId="7C1BF050"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56DF1C08"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48433932"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55F60848"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5AA8992E"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3ACE1B62" w14:textId="77777777" w:rsidTr="00354FFC">
        <w:trPr>
          <w:trHeight w:val="564"/>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322F87D9"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Macquarie</w:t>
            </w:r>
          </w:p>
        </w:tc>
        <w:tc>
          <w:tcPr>
            <w:tcW w:w="1023" w:type="dxa"/>
            <w:tcBorders>
              <w:top w:val="nil"/>
              <w:left w:val="nil"/>
              <w:bottom w:val="single" w:sz="8" w:space="0" w:color="auto"/>
              <w:right w:val="single" w:sz="8" w:space="0" w:color="auto"/>
            </w:tcBorders>
            <w:shd w:val="clear" w:color="auto" w:fill="auto"/>
            <w:vAlign w:val="center"/>
            <w:hideMark/>
          </w:tcPr>
          <w:p w14:paraId="647B5344"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19 337</w:t>
            </w:r>
          </w:p>
        </w:tc>
        <w:tc>
          <w:tcPr>
            <w:tcW w:w="1022" w:type="dxa"/>
            <w:tcBorders>
              <w:top w:val="nil"/>
              <w:left w:val="nil"/>
              <w:bottom w:val="single" w:sz="8" w:space="0" w:color="auto"/>
              <w:right w:val="single" w:sz="8" w:space="0" w:color="auto"/>
            </w:tcBorders>
            <w:shd w:val="clear" w:color="auto" w:fill="auto"/>
            <w:vAlign w:val="center"/>
            <w:hideMark/>
          </w:tcPr>
          <w:p w14:paraId="6A3643D3"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10 000</w:t>
            </w:r>
          </w:p>
        </w:tc>
        <w:tc>
          <w:tcPr>
            <w:tcW w:w="492" w:type="dxa"/>
            <w:tcBorders>
              <w:top w:val="nil"/>
              <w:left w:val="nil"/>
              <w:bottom w:val="single" w:sz="8" w:space="0" w:color="auto"/>
              <w:right w:val="single" w:sz="8" w:space="0" w:color="auto"/>
            </w:tcBorders>
            <w:shd w:val="clear" w:color="auto" w:fill="auto"/>
            <w:vAlign w:val="center"/>
            <w:hideMark/>
          </w:tcPr>
          <w:p w14:paraId="3ED4D39D"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05C6FF56"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20" w:type="dxa"/>
            <w:tcBorders>
              <w:top w:val="nil"/>
              <w:left w:val="nil"/>
              <w:bottom w:val="single" w:sz="8" w:space="0" w:color="auto"/>
              <w:right w:val="single" w:sz="8" w:space="0" w:color="auto"/>
            </w:tcBorders>
            <w:shd w:val="clear" w:color="auto" w:fill="auto"/>
            <w:vAlign w:val="center"/>
            <w:hideMark/>
          </w:tcPr>
          <w:p w14:paraId="3E3E3CCA"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74AEF436"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76DBABDB"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1</w:t>
            </w:r>
          </w:p>
        </w:tc>
        <w:tc>
          <w:tcPr>
            <w:tcW w:w="473" w:type="dxa"/>
            <w:tcBorders>
              <w:top w:val="nil"/>
              <w:left w:val="nil"/>
              <w:bottom w:val="single" w:sz="8" w:space="0" w:color="auto"/>
              <w:right w:val="single" w:sz="8" w:space="0" w:color="auto"/>
            </w:tcBorders>
            <w:shd w:val="clear" w:color="auto" w:fill="auto"/>
            <w:noWrap/>
            <w:vAlign w:val="center"/>
            <w:hideMark/>
          </w:tcPr>
          <w:p w14:paraId="645CF481"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5D1CF41E"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509DBC6E" w14:textId="77777777" w:rsidTr="00354FFC">
        <w:trPr>
          <w:trHeight w:val="300"/>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0FFD5B71"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Loddon</w:t>
            </w:r>
          </w:p>
        </w:tc>
        <w:tc>
          <w:tcPr>
            <w:tcW w:w="1023" w:type="dxa"/>
            <w:tcBorders>
              <w:top w:val="nil"/>
              <w:left w:val="nil"/>
              <w:bottom w:val="single" w:sz="8" w:space="0" w:color="auto"/>
              <w:right w:val="single" w:sz="8" w:space="0" w:color="auto"/>
            </w:tcBorders>
            <w:shd w:val="clear" w:color="auto" w:fill="auto"/>
            <w:vAlign w:val="center"/>
            <w:hideMark/>
          </w:tcPr>
          <w:p w14:paraId="05A9B38E"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3396.5</w:t>
            </w:r>
          </w:p>
        </w:tc>
        <w:tc>
          <w:tcPr>
            <w:tcW w:w="1022" w:type="dxa"/>
            <w:tcBorders>
              <w:top w:val="nil"/>
              <w:left w:val="nil"/>
              <w:bottom w:val="single" w:sz="8" w:space="0" w:color="auto"/>
              <w:right w:val="single" w:sz="8" w:space="0" w:color="auto"/>
            </w:tcBorders>
            <w:shd w:val="clear" w:color="auto" w:fill="auto"/>
            <w:vAlign w:val="center"/>
            <w:hideMark/>
          </w:tcPr>
          <w:p w14:paraId="5A59F639"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2869.5</w:t>
            </w:r>
          </w:p>
        </w:tc>
        <w:tc>
          <w:tcPr>
            <w:tcW w:w="492" w:type="dxa"/>
            <w:tcBorders>
              <w:top w:val="nil"/>
              <w:left w:val="nil"/>
              <w:bottom w:val="single" w:sz="8" w:space="0" w:color="auto"/>
              <w:right w:val="single" w:sz="8" w:space="0" w:color="auto"/>
            </w:tcBorders>
            <w:shd w:val="clear" w:color="auto" w:fill="auto"/>
            <w:vAlign w:val="center"/>
            <w:hideMark/>
          </w:tcPr>
          <w:p w14:paraId="4847C5EB"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0480A0B7"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1</w:t>
            </w:r>
          </w:p>
        </w:tc>
        <w:tc>
          <w:tcPr>
            <w:tcW w:w="520" w:type="dxa"/>
            <w:tcBorders>
              <w:top w:val="nil"/>
              <w:left w:val="nil"/>
              <w:bottom w:val="single" w:sz="8" w:space="0" w:color="auto"/>
              <w:right w:val="single" w:sz="8" w:space="0" w:color="auto"/>
            </w:tcBorders>
            <w:shd w:val="clear" w:color="auto" w:fill="auto"/>
            <w:vAlign w:val="center"/>
            <w:hideMark/>
          </w:tcPr>
          <w:p w14:paraId="55A245E0"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4D5F8175"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63F65299"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7BCBA367"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4E488EDE"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2E51F5F1" w14:textId="77777777" w:rsidTr="00354FFC">
        <w:trPr>
          <w:trHeight w:val="312"/>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4E52A35F"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Broken</w:t>
            </w:r>
            <w:r w:rsidRPr="00354FFC">
              <w:rPr>
                <w:rFonts w:ascii="Calibri" w:hAnsi="Calibri"/>
                <w:kern w:val="0"/>
                <w:sz w:val="20"/>
                <w:vertAlign w:val="superscript"/>
                <w:lang w:eastAsia="en-AU"/>
              </w:rPr>
              <w:t>7,8</w:t>
            </w:r>
          </w:p>
        </w:tc>
        <w:tc>
          <w:tcPr>
            <w:tcW w:w="1023" w:type="dxa"/>
            <w:tcBorders>
              <w:top w:val="nil"/>
              <w:left w:val="nil"/>
              <w:bottom w:val="single" w:sz="8" w:space="0" w:color="auto"/>
              <w:right w:val="single" w:sz="8" w:space="0" w:color="auto"/>
            </w:tcBorders>
            <w:shd w:val="clear" w:color="auto" w:fill="auto"/>
            <w:vAlign w:val="center"/>
            <w:hideMark/>
          </w:tcPr>
          <w:p w14:paraId="5352646E"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50 500</w:t>
            </w:r>
          </w:p>
        </w:tc>
        <w:tc>
          <w:tcPr>
            <w:tcW w:w="1022" w:type="dxa"/>
            <w:tcBorders>
              <w:top w:val="nil"/>
              <w:left w:val="nil"/>
              <w:bottom w:val="single" w:sz="8" w:space="0" w:color="auto"/>
              <w:right w:val="single" w:sz="8" w:space="0" w:color="auto"/>
            </w:tcBorders>
            <w:shd w:val="clear" w:color="auto" w:fill="auto"/>
            <w:vAlign w:val="center"/>
            <w:hideMark/>
          </w:tcPr>
          <w:p w14:paraId="1AE39F8A"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32 878.5</w:t>
            </w:r>
          </w:p>
        </w:tc>
        <w:tc>
          <w:tcPr>
            <w:tcW w:w="492" w:type="dxa"/>
            <w:tcBorders>
              <w:top w:val="nil"/>
              <w:left w:val="nil"/>
              <w:bottom w:val="single" w:sz="8" w:space="0" w:color="auto"/>
              <w:right w:val="single" w:sz="8" w:space="0" w:color="auto"/>
            </w:tcBorders>
            <w:shd w:val="clear" w:color="auto" w:fill="auto"/>
            <w:vAlign w:val="center"/>
            <w:hideMark/>
          </w:tcPr>
          <w:p w14:paraId="296C20DD"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3</w:t>
            </w:r>
          </w:p>
        </w:tc>
        <w:tc>
          <w:tcPr>
            <w:tcW w:w="473" w:type="dxa"/>
            <w:tcBorders>
              <w:top w:val="nil"/>
              <w:left w:val="nil"/>
              <w:bottom w:val="single" w:sz="8" w:space="0" w:color="auto"/>
              <w:right w:val="single" w:sz="8" w:space="0" w:color="auto"/>
            </w:tcBorders>
            <w:shd w:val="clear" w:color="auto" w:fill="auto"/>
            <w:vAlign w:val="center"/>
            <w:hideMark/>
          </w:tcPr>
          <w:p w14:paraId="34358CD0"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20" w:type="dxa"/>
            <w:tcBorders>
              <w:top w:val="nil"/>
              <w:left w:val="nil"/>
              <w:bottom w:val="single" w:sz="8" w:space="0" w:color="auto"/>
              <w:right w:val="single" w:sz="8" w:space="0" w:color="auto"/>
            </w:tcBorders>
            <w:shd w:val="clear" w:color="auto" w:fill="auto"/>
            <w:vAlign w:val="center"/>
            <w:hideMark/>
          </w:tcPr>
          <w:p w14:paraId="0567C8D4"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79902881"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2A6EE59C"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7B6B582D"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6022B3A0"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6BA250C4" w14:textId="77777777" w:rsidTr="00354FFC">
        <w:trPr>
          <w:trHeight w:val="588"/>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1954D8D9"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Goulburn</w:t>
            </w:r>
            <w:r w:rsidRPr="00354FFC">
              <w:rPr>
                <w:rFonts w:ascii="Calibri" w:hAnsi="Calibri"/>
                <w:kern w:val="0"/>
                <w:sz w:val="20"/>
                <w:vertAlign w:val="superscript"/>
                <w:lang w:eastAsia="en-AU"/>
              </w:rPr>
              <w:t>9</w:t>
            </w:r>
          </w:p>
        </w:tc>
        <w:tc>
          <w:tcPr>
            <w:tcW w:w="1023" w:type="dxa"/>
            <w:tcBorders>
              <w:top w:val="nil"/>
              <w:left w:val="nil"/>
              <w:bottom w:val="single" w:sz="8" w:space="0" w:color="auto"/>
              <w:right w:val="single" w:sz="8" w:space="0" w:color="auto"/>
            </w:tcBorders>
            <w:shd w:val="clear" w:color="auto" w:fill="auto"/>
            <w:vAlign w:val="center"/>
            <w:hideMark/>
          </w:tcPr>
          <w:p w14:paraId="670FBC72"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275 000</w:t>
            </w:r>
          </w:p>
        </w:tc>
        <w:tc>
          <w:tcPr>
            <w:tcW w:w="1022" w:type="dxa"/>
            <w:tcBorders>
              <w:top w:val="nil"/>
              <w:left w:val="nil"/>
              <w:bottom w:val="single" w:sz="8" w:space="0" w:color="auto"/>
              <w:right w:val="single" w:sz="8" w:space="0" w:color="auto"/>
            </w:tcBorders>
            <w:shd w:val="clear" w:color="auto" w:fill="auto"/>
            <w:vAlign w:val="center"/>
            <w:hideMark/>
          </w:tcPr>
          <w:p w14:paraId="61BD436B"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225 883.8</w:t>
            </w:r>
          </w:p>
        </w:tc>
        <w:tc>
          <w:tcPr>
            <w:tcW w:w="492" w:type="dxa"/>
            <w:tcBorders>
              <w:top w:val="nil"/>
              <w:left w:val="nil"/>
              <w:bottom w:val="single" w:sz="8" w:space="0" w:color="auto"/>
              <w:right w:val="single" w:sz="8" w:space="0" w:color="auto"/>
            </w:tcBorders>
            <w:shd w:val="clear" w:color="auto" w:fill="auto"/>
            <w:vAlign w:val="center"/>
            <w:hideMark/>
          </w:tcPr>
          <w:p w14:paraId="34D05031"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4</w:t>
            </w:r>
          </w:p>
        </w:tc>
        <w:tc>
          <w:tcPr>
            <w:tcW w:w="473" w:type="dxa"/>
            <w:tcBorders>
              <w:top w:val="nil"/>
              <w:left w:val="nil"/>
              <w:bottom w:val="single" w:sz="8" w:space="0" w:color="auto"/>
              <w:right w:val="single" w:sz="8" w:space="0" w:color="auto"/>
            </w:tcBorders>
            <w:shd w:val="clear" w:color="auto" w:fill="auto"/>
            <w:vAlign w:val="center"/>
            <w:hideMark/>
          </w:tcPr>
          <w:p w14:paraId="36A125FE"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4</w:t>
            </w:r>
          </w:p>
        </w:tc>
        <w:tc>
          <w:tcPr>
            <w:tcW w:w="520" w:type="dxa"/>
            <w:tcBorders>
              <w:top w:val="nil"/>
              <w:left w:val="nil"/>
              <w:bottom w:val="single" w:sz="8" w:space="0" w:color="auto"/>
              <w:right w:val="single" w:sz="8" w:space="0" w:color="auto"/>
            </w:tcBorders>
            <w:shd w:val="clear" w:color="auto" w:fill="auto"/>
            <w:vAlign w:val="center"/>
            <w:hideMark/>
          </w:tcPr>
          <w:p w14:paraId="5F3B51F8"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01C488FD"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6BC808FB"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1</w:t>
            </w:r>
          </w:p>
        </w:tc>
        <w:tc>
          <w:tcPr>
            <w:tcW w:w="473" w:type="dxa"/>
            <w:tcBorders>
              <w:top w:val="nil"/>
              <w:left w:val="nil"/>
              <w:bottom w:val="single" w:sz="8" w:space="0" w:color="auto"/>
              <w:right w:val="single" w:sz="8" w:space="0" w:color="auto"/>
            </w:tcBorders>
            <w:shd w:val="clear" w:color="auto" w:fill="auto"/>
            <w:noWrap/>
            <w:vAlign w:val="center"/>
            <w:hideMark/>
          </w:tcPr>
          <w:p w14:paraId="740D726E"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42EBD049"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02304E0B" w14:textId="77777777" w:rsidTr="00354FFC">
        <w:trPr>
          <w:trHeight w:val="588"/>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4D015DA6"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Edward–Wakool</w:t>
            </w:r>
            <w:r w:rsidRPr="00354FFC">
              <w:rPr>
                <w:rFonts w:ascii="Calibri" w:hAnsi="Calibri"/>
                <w:kern w:val="0"/>
                <w:sz w:val="20"/>
                <w:vertAlign w:val="superscript"/>
                <w:lang w:eastAsia="en-AU"/>
              </w:rPr>
              <w:t>10</w:t>
            </w:r>
          </w:p>
        </w:tc>
        <w:tc>
          <w:tcPr>
            <w:tcW w:w="1023" w:type="dxa"/>
            <w:tcBorders>
              <w:top w:val="nil"/>
              <w:left w:val="nil"/>
              <w:bottom w:val="single" w:sz="8" w:space="0" w:color="auto"/>
              <w:right w:val="single" w:sz="8" w:space="0" w:color="auto"/>
            </w:tcBorders>
            <w:shd w:val="clear" w:color="auto" w:fill="auto"/>
            <w:vAlign w:val="center"/>
            <w:hideMark/>
          </w:tcPr>
          <w:p w14:paraId="4872791A"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70 000</w:t>
            </w:r>
          </w:p>
        </w:tc>
        <w:tc>
          <w:tcPr>
            <w:tcW w:w="1022" w:type="dxa"/>
            <w:tcBorders>
              <w:top w:val="nil"/>
              <w:left w:val="nil"/>
              <w:bottom w:val="single" w:sz="8" w:space="0" w:color="auto"/>
              <w:right w:val="single" w:sz="8" w:space="0" w:color="auto"/>
            </w:tcBorders>
            <w:shd w:val="clear" w:color="auto" w:fill="auto"/>
            <w:vAlign w:val="center"/>
            <w:hideMark/>
          </w:tcPr>
          <w:p w14:paraId="6A9CC571"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39 562</w:t>
            </w:r>
          </w:p>
        </w:tc>
        <w:tc>
          <w:tcPr>
            <w:tcW w:w="492" w:type="dxa"/>
            <w:tcBorders>
              <w:top w:val="nil"/>
              <w:left w:val="nil"/>
              <w:bottom w:val="single" w:sz="8" w:space="0" w:color="auto"/>
              <w:right w:val="single" w:sz="8" w:space="0" w:color="auto"/>
            </w:tcBorders>
            <w:shd w:val="clear" w:color="auto" w:fill="auto"/>
            <w:vAlign w:val="center"/>
            <w:hideMark/>
          </w:tcPr>
          <w:p w14:paraId="1B4F6894"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2</w:t>
            </w:r>
          </w:p>
        </w:tc>
        <w:tc>
          <w:tcPr>
            <w:tcW w:w="473" w:type="dxa"/>
            <w:tcBorders>
              <w:top w:val="nil"/>
              <w:left w:val="nil"/>
              <w:bottom w:val="single" w:sz="8" w:space="0" w:color="auto"/>
              <w:right w:val="single" w:sz="8" w:space="0" w:color="auto"/>
            </w:tcBorders>
            <w:shd w:val="clear" w:color="auto" w:fill="auto"/>
            <w:vAlign w:val="center"/>
            <w:hideMark/>
          </w:tcPr>
          <w:p w14:paraId="506BB827"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20" w:type="dxa"/>
            <w:tcBorders>
              <w:top w:val="nil"/>
              <w:left w:val="nil"/>
              <w:bottom w:val="single" w:sz="8" w:space="0" w:color="auto"/>
              <w:right w:val="single" w:sz="8" w:space="0" w:color="auto"/>
            </w:tcBorders>
            <w:shd w:val="clear" w:color="auto" w:fill="auto"/>
            <w:vAlign w:val="center"/>
            <w:hideMark/>
          </w:tcPr>
          <w:p w14:paraId="4F848775"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2A4D84CC"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7AEC5229"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5718D6BE"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6EF32DC8"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2</w:t>
            </w:r>
          </w:p>
        </w:tc>
      </w:tr>
      <w:tr w:rsidR="00354FFC" w:rsidRPr="00354FFC" w14:paraId="2BA7DCE7" w14:textId="77777777" w:rsidTr="00354FFC">
        <w:trPr>
          <w:trHeight w:val="300"/>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122E9D31"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Ovens</w:t>
            </w:r>
          </w:p>
        </w:tc>
        <w:tc>
          <w:tcPr>
            <w:tcW w:w="1023" w:type="dxa"/>
            <w:tcBorders>
              <w:top w:val="nil"/>
              <w:left w:val="nil"/>
              <w:bottom w:val="single" w:sz="8" w:space="0" w:color="auto"/>
              <w:right w:val="single" w:sz="8" w:space="0" w:color="auto"/>
            </w:tcBorders>
            <w:shd w:val="clear" w:color="auto" w:fill="auto"/>
            <w:vAlign w:val="center"/>
            <w:hideMark/>
          </w:tcPr>
          <w:p w14:paraId="21512630"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70</w:t>
            </w:r>
          </w:p>
        </w:tc>
        <w:tc>
          <w:tcPr>
            <w:tcW w:w="1022" w:type="dxa"/>
            <w:tcBorders>
              <w:top w:val="nil"/>
              <w:left w:val="nil"/>
              <w:bottom w:val="single" w:sz="8" w:space="0" w:color="auto"/>
              <w:right w:val="single" w:sz="8" w:space="0" w:color="auto"/>
            </w:tcBorders>
            <w:shd w:val="clear" w:color="auto" w:fill="auto"/>
            <w:vAlign w:val="center"/>
            <w:hideMark/>
          </w:tcPr>
          <w:p w14:paraId="4132D18F"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70</w:t>
            </w:r>
          </w:p>
        </w:tc>
        <w:tc>
          <w:tcPr>
            <w:tcW w:w="492" w:type="dxa"/>
            <w:tcBorders>
              <w:top w:val="nil"/>
              <w:left w:val="nil"/>
              <w:bottom w:val="single" w:sz="8" w:space="0" w:color="auto"/>
              <w:right w:val="single" w:sz="8" w:space="0" w:color="auto"/>
            </w:tcBorders>
            <w:shd w:val="clear" w:color="auto" w:fill="auto"/>
            <w:vAlign w:val="center"/>
            <w:hideMark/>
          </w:tcPr>
          <w:p w14:paraId="559E37C9"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2</w:t>
            </w:r>
          </w:p>
        </w:tc>
        <w:tc>
          <w:tcPr>
            <w:tcW w:w="473" w:type="dxa"/>
            <w:tcBorders>
              <w:top w:val="nil"/>
              <w:left w:val="nil"/>
              <w:bottom w:val="single" w:sz="8" w:space="0" w:color="auto"/>
              <w:right w:val="single" w:sz="8" w:space="0" w:color="auto"/>
            </w:tcBorders>
            <w:shd w:val="clear" w:color="auto" w:fill="auto"/>
            <w:vAlign w:val="center"/>
            <w:hideMark/>
          </w:tcPr>
          <w:p w14:paraId="31CEF5E2"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20" w:type="dxa"/>
            <w:tcBorders>
              <w:top w:val="nil"/>
              <w:left w:val="nil"/>
              <w:bottom w:val="single" w:sz="8" w:space="0" w:color="auto"/>
              <w:right w:val="single" w:sz="8" w:space="0" w:color="auto"/>
            </w:tcBorders>
            <w:shd w:val="clear" w:color="auto" w:fill="auto"/>
            <w:vAlign w:val="center"/>
            <w:hideMark/>
          </w:tcPr>
          <w:p w14:paraId="6BBBAD19"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19EC9BA9"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251C5460"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4ADDA045"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335A5627"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r w:rsidR="00354FFC" w:rsidRPr="00354FFC" w14:paraId="3BA70CA5" w14:textId="77777777" w:rsidTr="00354FFC">
        <w:trPr>
          <w:trHeight w:val="564"/>
        </w:trPr>
        <w:tc>
          <w:tcPr>
            <w:tcW w:w="1447" w:type="dxa"/>
            <w:tcBorders>
              <w:top w:val="nil"/>
              <w:left w:val="single" w:sz="8" w:space="0" w:color="auto"/>
              <w:bottom w:val="single" w:sz="8" w:space="0" w:color="auto"/>
              <w:right w:val="single" w:sz="8" w:space="0" w:color="auto"/>
            </w:tcBorders>
            <w:shd w:val="clear" w:color="auto" w:fill="auto"/>
            <w:vAlign w:val="center"/>
            <w:hideMark/>
          </w:tcPr>
          <w:p w14:paraId="61D24F60" w14:textId="77777777" w:rsidR="00354FFC" w:rsidRPr="00354FFC" w:rsidRDefault="00354FFC" w:rsidP="00354FFC">
            <w:pPr>
              <w:spacing w:after="0"/>
              <w:rPr>
                <w:rFonts w:ascii="Calibri" w:hAnsi="Calibri"/>
                <w:kern w:val="0"/>
                <w:sz w:val="20"/>
                <w:lang w:eastAsia="en-AU"/>
              </w:rPr>
            </w:pPr>
            <w:r w:rsidRPr="00354FFC">
              <w:rPr>
                <w:rFonts w:ascii="Calibri" w:hAnsi="Calibri"/>
                <w:kern w:val="0"/>
                <w:sz w:val="20"/>
                <w:lang w:eastAsia="en-AU"/>
              </w:rPr>
              <w:t>Campaspe</w:t>
            </w:r>
          </w:p>
        </w:tc>
        <w:tc>
          <w:tcPr>
            <w:tcW w:w="1023" w:type="dxa"/>
            <w:tcBorders>
              <w:top w:val="nil"/>
              <w:left w:val="nil"/>
              <w:bottom w:val="single" w:sz="8" w:space="0" w:color="auto"/>
              <w:right w:val="single" w:sz="8" w:space="0" w:color="auto"/>
            </w:tcBorders>
            <w:shd w:val="clear" w:color="auto" w:fill="auto"/>
            <w:vAlign w:val="center"/>
            <w:hideMark/>
          </w:tcPr>
          <w:p w14:paraId="5C3BFE53"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7086</w:t>
            </w:r>
          </w:p>
        </w:tc>
        <w:tc>
          <w:tcPr>
            <w:tcW w:w="1022" w:type="dxa"/>
            <w:tcBorders>
              <w:top w:val="nil"/>
              <w:left w:val="nil"/>
              <w:bottom w:val="single" w:sz="8" w:space="0" w:color="auto"/>
              <w:right w:val="single" w:sz="8" w:space="0" w:color="auto"/>
            </w:tcBorders>
            <w:shd w:val="clear" w:color="auto" w:fill="auto"/>
            <w:vAlign w:val="center"/>
            <w:hideMark/>
          </w:tcPr>
          <w:p w14:paraId="049897F0" w14:textId="77777777" w:rsidR="00354FFC" w:rsidRPr="00354FFC" w:rsidRDefault="00354FFC" w:rsidP="00354FFC">
            <w:pPr>
              <w:spacing w:after="0"/>
              <w:jc w:val="center"/>
              <w:rPr>
                <w:rFonts w:ascii="Calibri" w:hAnsi="Calibri"/>
                <w:kern w:val="0"/>
                <w:sz w:val="20"/>
                <w:lang w:eastAsia="en-AU"/>
              </w:rPr>
            </w:pPr>
            <w:r w:rsidRPr="00354FFC">
              <w:rPr>
                <w:rFonts w:ascii="Calibri" w:hAnsi="Calibri"/>
                <w:kern w:val="0"/>
                <w:sz w:val="20"/>
                <w:lang w:eastAsia="en-AU"/>
              </w:rPr>
              <w:t>5791.4</w:t>
            </w:r>
          </w:p>
        </w:tc>
        <w:tc>
          <w:tcPr>
            <w:tcW w:w="492" w:type="dxa"/>
            <w:tcBorders>
              <w:top w:val="nil"/>
              <w:left w:val="nil"/>
              <w:bottom w:val="single" w:sz="8" w:space="0" w:color="auto"/>
              <w:right w:val="single" w:sz="8" w:space="0" w:color="auto"/>
            </w:tcBorders>
            <w:shd w:val="clear" w:color="auto" w:fill="auto"/>
            <w:vAlign w:val="center"/>
            <w:hideMark/>
          </w:tcPr>
          <w:p w14:paraId="6D09873C"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2195F9B7" w14:textId="77777777" w:rsidR="00354FFC" w:rsidRPr="00354FFC" w:rsidRDefault="00354FFC" w:rsidP="00354FFC">
            <w:pPr>
              <w:spacing w:after="0"/>
              <w:jc w:val="center"/>
              <w:rPr>
                <w:rFonts w:ascii="Calibri" w:hAnsi="Calibri"/>
                <w:kern w:val="0"/>
                <w:sz w:val="18"/>
                <w:szCs w:val="18"/>
                <w:lang w:eastAsia="en-AU"/>
              </w:rPr>
            </w:pPr>
            <w:r w:rsidRPr="00354FFC">
              <w:rPr>
                <w:rFonts w:ascii="Calibri" w:hAnsi="Calibri"/>
                <w:kern w:val="0"/>
                <w:sz w:val="18"/>
                <w:szCs w:val="18"/>
                <w:lang w:eastAsia="en-AU"/>
              </w:rPr>
              <w:t>1</w:t>
            </w:r>
          </w:p>
        </w:tc>
        <w:tc>
          <w:tcPr>
            <w:tcW w:w="520" w:type="dxa"/>
            <w:tcBorders>
              <w:top w:val="nil"/>
              <w:left w:val="nil"/>
              <w:bottom w:val="single" w:sz="8" w:space="0" w:color="auto"/>
              <w:right w:val="single" w:sz="8" w:space="0" w:color="auto"/>
            </w:tcBorders>
            <w:shd w:val="clear" w:color="auto" w:fill="auto"/>
            <w:vAlign w:val="center"/>
            <w:hideMark/>
          </w:tcPr>
          <w:p w14:paraId="1199B122"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vAlign w:val="center"/>
            <w:hideMark/>
          </w:tcPr>
          <w:p w14:paraId="502D1C0C"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vAlign w:val="center"/>
            <w:hideMark/>
          </w:tcPr>
          <w:p w14:paraId="6D99E920"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473" w:type="dxa"/>
            <w:tcBorders>
              <w:top w:val="nil"/>
              <w:left w:val="nil"/>
              <w:bottom w:val="single" w:sz="8" w:space="0" w:color="auto"/>
              <w:right w:val="single" w:sz="8" w:space="0" w:color="auto"/>
            </w:tcBorders>
            <w:shd w:val="clear" w:color="auto" w:fill="auto"/>
            <w:noWrap/>
            <w:vAlign w:val="center"/>
            <w:hideMark/>
          </w:tcPr>
          <w:p w14:paraId="449158A0"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c>
          <w:tcPr>
            <w:tcW w:w="519" w:type="dxa"/>
            <w:tcBorders>
              <w:top w:val="nil"/>
              <w:left w:val="nil"/>
              <w:bottom w:val="single" w:sz="8" w:space="0" w:color="auto"/>
              <w:right w:val="single" w:sz="8" w:space="0" w:color="auto"/>
            </w:tcBorders>
            <w:shd w:val="clear" w:color="auto" w:fill="auto"/>
            <w:noWrap/>
            <w:vAlign w:val="center"/>
            <w:hideMark/>
          </w:tcPr>
          <w:p w14:paraId="1701D076" w14:textId="77777777" w:rsidR="00354FFC" w:rsidRPr="00354FFC" w:rsidRDefault="00354FFC" w:rsidP="00354FFC">
            <w:pPr>
              <w:spacing w:after="0"/>
              <w:rPr>
                <w:rFonts w:ascii="Calibri" w:hAnsi="Calibri"/>
                <w:kern w:val="0"/>
                <w:szCs w:val="22"/>
                <w:lang w:eastAsia="en-AU"/>
              </w:rPr>
            </w:pPr>
            <w:r w:rsidRPr="00354FFC">
              <w:rPr>
                <w:rFonts w:ascii="Calibri" w:hAnsi="Calibri"/>
                <w:kern w:val="0"/>
                <w:szCs w:val="22"/>
                <w:lang w:eastAsia="en-AU"/>
              </w:rPr>
              <w:t> </w:t>
            </w:r>
          </w:p>
        </w:tc>
      </w:tr>
    </w:tbl>
    <w:p w14:paraId="3385C0F8" w14:textId="77777777" w:rsidR="00964FC9" w:rsidRDefault="00964FC9" w:rsidP="009874AE">
      <w:pPr>
        <w:spacing w:after="0"/>
        <w:jc w:val="right"/>
        <w:rPr>
          <w:sz w:val="18"/>
          <w:szCs w:val="18"/>
          <w:vertAlign w:val="superscript"/>
          <w:lang w:eastAsia="en-AU"/>
        </w:rPr>
      </w:pPr>
    </w:p>
    <w:p w14:paraId="2D518137" w14:textId="77777777" w:rsidR="001B33D0" w:rsidRPr="00171873" w:rsidRDefault="001B33D0" w:rsidP="001B33D0">
      <w:pPr>
        <w:spacing w:after="0"/>
        <w:rPr>
          <w:sz w:val="18"/>
          <w:szCs w:val="18"/>
          <w:lang w:eastAsia="en-AU"/>
        </w:rPr>
      </w:pPr>
      <w:r w:rsidRPr="00171873">
        <w:rPr>
          <w:sz w:val="18"/>
          <w:szCs w:val="18"/>
          <w:vertAlign w:val="superscript"/>
          <w:lang w:eastAsia="en-AU"/>
        </w:rPr>
        <w:t>1</w:t>
      </w:r>
      <w:r w:rsidRPr="00171873">
        <w:rPr>
          <w:sz w:val="18"/>
          <w:szCs w:val="18"/>
          <w:lang w:eastAsia="en-AU"/>
        </w:rPr>
        <w:t xml:space="preserve">Broad actions lumped as per </w:t>
      </w:r>
      <w:r>
        <w:rPr>
          <w:sz w:val="18"/>
          <w:szCs w:val="18"/>
          <w:lang w:eastAsia="en-AU"/>
        </w:rPr>
        <w:t xml:space="preserve">unpublished </w:t>
      </w:r>
      <w:r w:rsidRPr="00171873">
        <w:rPr>
          <w:sz w:val="18"/>
          <w:szCs w:val="18"/>
          <w:lang w:eastAsia="en-AU"/>
        </w:rPr>
        <w:t>acquittal reports</w:t>
      </w:r>
      <w:r>
        <w:rPr>
          <w:sz w:val="18"/>
          <w:szCs w:val="18"/>
          <w:lang w:eastAsia="en-AU"/>
        </w:rPr>
        <w:t xml:space="preserve"> supplied by the CEWO.  The Central Murray includes the reaches downstream of Hume Dam to approximately 8km upstream of the Darling and Murray confluence.  For the purposes of this report the Hattah Lakes have been reported in the Central Murray valley. The Lower Murray valley includes the reaches downstream of the Darling and Murray confluence to the Murray Mouth.</w:t>
      </w:r>
    </w:p>
    <w:p w14:paraId="2AD6E0BE" w14:textId="77777777" w:rsidR="001B33D0" w:rsidRDefault="001B33D0" w:rsidP="001B33D0">
      <w:pPr>
        <w:spacing w:after="0"/>
        <w:rPr>
          <w:sz w:val="18"/>
          <w:szCs w:val="18"/>
          <w:lang w:eastAsia="en-AU"/>
        </w:rPr>
      </w:pPr>
      <w:r w:rsidRPr="00171873">
        <w:rPr>
          <w:sz w:val="18"/>
          <w:szCs w:val="18"/>
          <w:vertAlign w:val="superscript"/>
          <w:lang w:eastAsia="en-AU"/>
        </w:rPr>
        <w:t>2</w:t>
      </w:r>
      <w:r w:rsidRPr="00171873">
        <w:rPr>
          <w:sz w:val="18"/>
          <w:szCs w:val="18"/>
          <w:lang w:eastAsia="en-AU"/>
        </w:rPr>
        <w:t xml:space="preserve">Broad actions lumped as per </w:t>
      </w:r>
      <w:r>
        <w:rPr>
          <w:sz w:val="18"/>
          <w:szCs w:val="18"/>
          <w:lang w:eastAsia="en-AU"/>
        </w:rPr>
        <w:t xml:space="preserve">unpublished </w:t>
      </w:r>
      <w:r w:rsidRPr="00171873">
        <w:rPr>
          <w:sz w:val="18"/>
          <w:szCs w:val="18"/>
          <w:lang w:eastAsia="en-AU"/>
        </w:rPr>
        <w:t>acquittal reports</w:t>
      </w:r>
      <w:r>
        <w:rPr>
          <w:sz w:val="18"/>
          <w:szCs w:val="18"/>
          <w:lang w:eastAsia="en-AU"/>
        </w:rPr>
        <w:t xml:space="preserve"> supplied by the CEWO.</w:t>
      </w:r>
    </w:p>
    <w:p w14:paraId="107890A0" w14:textId="7E8E9F81" w:rsidR="001B33D0" w:rsidRDefault="001B33D0" w:rsidP="001B33D0">
      <w:pPr>
        <w:spacing w:after="0"/>
        <w:rPr>
          <w:spacing w:val="-2"/>
          <w:sz w:val="18"/>
          <w:szCs w:val="18"/>
          <w:lang w:eastAsia="en-AU"/>
        </w:rPr>
      </w:pPr>
      <w:r>
        <w:rPr>
          <w:sz w:val="18"/>
          <w:szCs w:val="18"/>
          <w:vertAlign w:val="superscript"/>
          <w:lang w:eastAsia="en-AU"/>
        </w:rPr>
        <w:t xml:space="preserve">3 </w:t>
      </w:r>
      <w:bookmarkStart w:id="53" w:name="OLE_LINK1"/>
      <w:bookmarkStart w:id="54" w:name="OLE_LINK2"/>
      <w:r>
        <w:rPr>
          <w:sz w:val="18"/>
          <w:szCs w:val="18"/>
          <w:lang w:eastAsia="en-AU"/>
        </w:rPr>
        <w:t>T</w:t>
      </w:r>
      <w:r w:rsidR="00354FFC">
        <w:rPr>
          <w:sz w:val="18"/>
          <w:szCs w:val="18"/>
          <w:lang w:eastAsia="en-AU"/>
        </w:rPr>
        <w:t>he Border Rivers, Condamine, Upper Darling and Warrego comprise the northern unregulated valleys.  T</w:t>
      </w:r>
      <w:r w:rsidRPr="00341F0E">
        <w:rPr>
          <w:spacing w:val="-2"/>
          <w:sz w:val="18"/>
          <w:szCs w:val="18"/>
          <w:lang w:eastAsia="en-AU"/>
        </w:rPr>
        <w:t xml:space="preserve">he approved volume </w:t>
      </w:r>
      <w:r>
        <w:rPr>
          <w:spacing w:val="-2"/>
          <w:sz w:val="18"/>
          <w:szCs w:val="18"/>
          <w:lang w:eastAsia="en-AU"/>
        </w:rPr>
        <w:t xml:space="preserve">for unregulated entitlements </w:t>
      </w:r>
      <w:r w:rsidRPr="00341F0E">
        <w:rPr>
          <w:spacing w:val="-2"/>
          <w:sz w:val="18"/>
          <w:szCs w:val="18"/>
          <w:lang w:eastAsia="en-AU"/>
        </w:rPr>
        <w:t>is the maximum volume that can be taken based on access conditions and annual or multi-year limits for entitlements. Ability to access water is subject to unregulated trigger flows</w:t>
      </w:r>
      <w:bookmarkEnd w:id="53"/>
      <w:bookmarkEnd w:id="54"/>
      <w:r w:rsidRPr="00341F0E">
        <w:rPr>
          <w:spacing w:val="-2"/>
          <w:sz w:val="18"/>
          <w:szCs w:val="18"/>
          <w:lang w:eastAsia="en-AU"/>
        </w:rPr>
        <w:t>.</w:t>
      </w:r>
    </w:p>
    <w:p w14:paraId="7C50F50E" w14:textId="77777777" w:rsidR="001B33D0" w:rsidRPr="00F46BC1" w:rsidRDefault="001B33D0" w:rsidP="001B33D0">
      <w:pPr>
        <w:spacing w:after="0"/>
        <w:rPr>
          <w:sz w:val="18"/>
          <w:szCs w:val="18"/>
          <w:lang w:eastAsia="en-AU"/>
        </w:rPr>
      </w:pPr>
      <w:r>
        <w:rPr>
          <w:spacing w:val="-2"/>
          <w:sz w:val="18"/>
          <w:szCs w:val="18"/>
          <w:vertAlign w:val="superscript"/>
          <w:lang w:eastAsia="en-AU"/>
        </w:rPr>
        <w:t>4</w:t>
      </w:r>
      <w:r>
        <w:rPr>
          <w:spacing w:val="-2"/>
          <w:sz w:val="18"/>
          <w:szCs w:val="18"/>
          <w:lang w:eastAsia="en-AU"/>
        </w:rPr>
        <w:t>Includes the Moonie valley.</w:t>
      </w:r>
    </w:p>
    <w:p w14:paraId="48D61D5C" w14:textId="77777777" w:rsidR="001B33D0" w:rsidRDefault="001B33D0" w:rsidP="001B33D0">
      <w:pPr>
        <w:spacing w:after="0"/>
        <w:rPr>
          <w:sz w:val="18"/>
          <w:szCs w:val="18"/>
          <w:lang w:eastAsia="en-AU"/>
        </w:rPr>
      </w:pPr>
      <w:r>
        <w:rPr>
          <w:sz w:val="18"/>
          <w:szCs w:val="18"/>
          <w:vertAlign w:val="superscript"/>
          <w:lang w:eastAsia="en-AU"/>
        </w:rPr>
        <w:t>5</w:t>
      </w:r>
      <w:r>
        <w:rPr>
          <w:sz w:val="18"/>
          <w:szCs w:val="18"/>
          <w:lang w:eastAsia="en-AU"/>
        </w:rPr>
        <w:t>Includes the Balonne valley.</w:t>
      </w:r>
    </w:p>
    <w:p w14:paraId="59313540" w14:textId="77777777" w:rsidR="001B33D0" w:rsidRPr="00F46BC1" w:rsidRDefault="001B33D0" w:rsidP="001B33D0">
      <w:pPr>
        <w:spacing w:after="0"/>
        <w:rPr>
          <w:sz w:val="18"/>
          <w:szCs w:val="18"/>
          <w:lang w:eastAsia="en-AU"/>
        </w:rPr>
      </w:pPr>
      <w:r>
        <w:rPr>
          <w:sz w:val="18"/>
          <w:szCs w:val="18"/>
          <w:vertAlign w:val="superscript"/>
          <w:lang w:eastAsia="en-AU"/>
        </w:rPr>
        <w:t>6</w:t>
      </w:r>
      <w:r>
        <w:rPr>
          <w:sz w:val="18"/>
          <w:szCs w:val="18"/>
          <w:lang w:eastAsia="en-AU"/>
        </w:rPr>
        <w:t>Includes the Barwon and Darling valleys above Menindee.</w:t>
      </w:r>
    </w:p>
    <w:p w14:paraId="4FD4C87E" w14:textId="77777777" w:rsidR="001B33D0" w:rsidRPr="00171873" w:rsidRDefault="001B33D0" w:rsidP="001B33D0">
      <w:pPr>
        <w:spacing w:after="0"/>
        <w:rPr>
          <w:sz w:val="18"/>
          <w:szCs w:val="18"/>
          <w:lang w:eastAsia="en-AU"/>
        </w:rPr>
      </w:pPr>
      <w:r>
        <w:rPr>
          <w:sz w:val="18"/>
          <w:szCs w:val="18"/>
          <w:vertAlign w:val="superscript"/>
          <w:lang w:eastAsia="en-AU"/>
        </w:rPr>
        <w:t>7</w:t>
      </w:r>
      <w:r w:rsidRPr="00171873">
        <w:rPr>
          <w:sz w:val="18"/>
          <w:szCs w:val="18"/>
          <w:lang w:eastAsia="en-AU"/>
        </w:rPr>
        <w:t xml:space="preserve">Event-based volumes are re-credited flow from </w:t>
      </w:r>
      <w:r>
        <w:rPr>
          <w:sz w:val="18"/>
          <w:szCs w:val="18"/>
          <w:lang w:eastAsia="en-AU"/>
        </w:rPr>
        <w:t>L</w:t>
      </w:r>
      <w:r w:rsidRPr="00171873">
        <w:rPr>
          <w:sz w:val="18"/>
          <w:szCs w:val="18"/>
          <w:lang w:eastAsia="en-AU"/>
        </w:rPr>
        <w:t xml:space="preserve">ower Broken Creek </w:t>
      </w:r>
      <w:r>
        <w:rPr>
          <w:sz w:val="18"/>
          <w:szCs w:val="18"/>
          <w:lang w:eastAsia="en-AU"/>
        </w:rPr>
        <w:t xml:space="preserve">(LBC) </w:t>
      </w:r>
      <w:r w:rsidRPr="00171873">
        <w:rPr>
          <w:sz w:val="18"/>
          <w:szCs w:val="18"/>
          <w:lang w:eastAsia="en-AU"/>
        </w:rPr>
        <w:t>to the River Murray at Rices Weir (i.e. losses in LBC have been removed) and will differ from official accounted volumes (volumes delivered at Rices Weir (pre losses)</w:t>
      </w:r>
      <w:r>
        <w:rPr>
          <w:sz w:val="18"/>
          <w:szCs w:val="18"/>
          <w:lang w:eastAsia="en-AU"/>
        </w:rPr>
        <w:t>.</w:t>
      </w:r>
    </w:p>
    <w:p w14:paraId="311C675C" w14:textId="77777777" w:rsidR="001B33D0" w:rsidRPr="00171873" w:rsidRDefault="001B33D0" w:rsidP="001B33D0">
      <w:pPr>
        <w:spacing w:after="0"/>
        <w:rPr>
          <w:sz w:val="18"/>
          <w:szCs w:val="18"/>
          <w:lang w:eastAsia="en-AU"/>
        </w:rPr>
      </w:pPr>
      <w:r>
        <w:rPr>
          <w:sz w:val="18"/>
          <w:szCs w:val="18"/>
          <w:vertAlign w:val="superscript"/>
          <w:lang w:eastAsia="en-AU"/>
        </w:rPr>
        <w:t>8</w:t>
      </w:r>
      <w:r w:rsidRPr="00171873">
        <w:rPr>
          <w:sz w:val="18"/>
          <w:szCs w:val="18"/>
          <w:lang w:eastAsia="en-AU"/>
        </w:rPr>
        <w:t>There was one additional water action in the Broken that was both a base-flow and an inundation flow</w:t>
      </w:r>
      <w:r>
        <w:rPr>
          <w:sz w:val="18"/>
          <w:szCs w:val="18"/>
          <w:lang w:eastAsia="en-AU"/>
        </w:rPr>
        <w:t>.</w:t>
      </w:r>
    </w:p>
    <w:p w14:paraId="29B6093E" w14:textId="77777777" w:rsidR="001B33D0" w:rsidRPr="00171873" w:rsidRDefault="001B33D0" w:rsidP="001B33D0">
      <w:pPr>
        <w:spacing w:after="0"/>
        <w:rPr>
          <w:sz w:val="18"/>
          <w:szCs w:val="18"/>
          <w:lang w:eastAsia="en-AU"/>
        </w:rPr>
      </w:pPr>
      <w:r>
        <w:rPr>
          <w:sz w:val="18"/>
          <w:szCs w:val="18"/>
          <w:vertAlign w:val="superscript"/>
          <w:lang w:eastAsia="en-AU"/>
        </w:rPr>
        <w:t>9</w:t>
      </w:r>
      <w:r w:rsidRPr="00171873">
        <w:rPr>
          <w:sz w:val="18"/>
          <w:szCs w:val="18"/>
          <w:lang w:eastAsia="en-AU"/>
        </w:rPr>
        <w:t xml:space="preserve">Event-based volumes are delivered volumes at McCoys Bridge and may differ from official accounted volumes, which are based on releases from Goulburn Weir (near Murchison) - i.e. losses are incurred </w:t>
      </w:r>
      <w:r w:rsidRPr="00171873">
        <w:rPr>
          <w:i/>
          <w:sz w:val="18"/>
          <w:szCs w:val="18"/>
          <w:lang w:eastAsia="en-AU"/>
        </w:rPr>
        <w:t>en route</w:t>
      </w:r>
      <w:r w:rsidRPr="00171873">
        <w:rPr>
          <w:sz w:val="18"/>
          <w:szCs w:val="18"/>
          <w:lang w:eastAsia="en-AU"/>
        </w:rPr>
        <w:t xml:space="preserve"> from the accounting point (GW), to the environmental water delivery reach (McCoy’s).</w:t>
      </w:r>
    </w:p>
    <w:p w14:paraId="478D5AAD" w14:textId="77777777" w:rsidR="001B33D0" w:rsidRPr="00171873" w:rsidRDefault="001B33D0" w:rsidP="001B33D0">
      <w:pPr>
        <w:spacing w:after="0"/>
        <w:rPr>
          <w:sz w:val="18"/>
          <w:szCs w:val="18"/>
          <w:lang w:eastAsia="en-AU"/>
        </w:rPr>
      </w:pPr>
      <w:r>
        <w:rPr>
          <w:sz w:val="18"/>
          <w:szCs w:val="18"/>
          <w:vertAlign w:val="superscript"/>
          <w:lang w:eastAsia="en-AU"/>
        </w:rPr>
        <w:t>10</w:t>
      </w:r>
      <w:r w:rsidRPr="00171873">
        <w:rPr>
          <w:sz w:val="18"/>
          <w:szCs w:val="18"/>
          <w:vertAlign w:val="superscript"/>
          <w:lang w:eastAsia="en-AU"/>
        </w:rPr>
        <w:t xml:space="preserve"> </w:t>
      </w:r>
      <w:r w:rsidRPr="00171873">
        <w:rPr>
          <w:sz w:val="18"/>
          <w:szCs w:val="18"/>
          <w:lang w:eastAsia="en-AU"/>
        </w:rPr>
        <w:t>There was one additional water action in the Edward-Wakool that was to manage a flow recession.</w:t>
      </w:r>
      <w:r>
        <w:rPr>
          <w:sz w:val="18"/>
          <w:szCs w:val="18"/>
          <w:lang w:eastAsia="en-AU"/>
        </w:rPr>
        <w:t xml:space="preserve">  The Edward-Wakool is reported separately from the Central Murray valley, so as to align with LTIM selected area inputs.</w:t>
      </w:r>
    </w:p>
    <w:p w14:paraId="73A20409" w14:textId="77777777" w:rsidR="006E6720" w:rsidRDefault="006E6720" w:rsidP="00171873">
      <w:pPr>
        <w:spacing w:after="0"/>
        <w:rPr>
          <w:sz w:val="18"/>
          <w:szCs w:val="18"/>
          <w:lang w:eastAsia="en-AU"/>
        </w:rPr>
      </w:pPr>
    </w:p>
    <w:p w14:paraId="116B4AA7" w14:textId="4F86AFCA" w:rsidR="00E41534" w:rsidRPr="00907A24" w:rsidRDefault="00E41534" w:rsidP="00E41534">
      <w:pPr>
        <w:rPr>
          <w:lang w:eastAsia="en-AU"/>
        </w:rPr>
      </w:pPr>
      <w:r w:rsidRPr="00907A24">
        <w:rPr>
          <w:lang w:eastAsia="en-AU"/>
        </w:rPr>
        <w:t xml:space="preserve">The largest volumes of Commonwealth environmental water were allocated to </w:t>
      </w:r>
      <w:r w:rsidR="00FA4C90">
        <w:rPr>
          <w:lang w:eastAsia="en-AU"/>
        </w:rPr>
        <w:t>eight</w:t>
      </w:r>
      <w:r w:rsidRPr="00907A24">
        <w:rPr>
          <w:lang w:eastAsia="en-AU"/>
        </w:rPr>
        <w:t xml:space="preserve"> water</w:t>
      </w:r>
      <w:r w:rsidR="00FA4C90">
        <w:rPr>
          <w:lang w:eastAsia="en-AU"/>
        </w:rPr>
        <w:t>ing</w:t>
      </w:r>
      <w:r w:rsidRPr="00907A24">
        <w:rPr>
          <w:lang w:eastAsia="en-AU"/>
        </w:rPr>
        <w:t xml:space="preserve"> actions in the Goulburn–Broken system (226 GL) and </w:t>
      </w:r>
      <w:r w:rsidR="00B5593E">
        <w:rPr>
          <w:lang w:eastAsia="en-AU"/>
        </w:rPr>
        <w:t>six</w:t>
      </w:r>
      <w:r w:rsidRPr="00907A24">
        <w:rPr>
          <w:lang w:eastAsia="en-AU"/>
        </w:rPr>
        <w:t xml:space="preserve"> water</w:t>
      </w:r>
      <w:r w:rsidR="00B5593E">
        <w:rPr>
          <w:lang w:eastAsia="en-AU"/>
        </w:rPr>
        <w:t>ing</w:t>
      </w:r>
      <w:r w:rsidRPr="00907A24">
        <w:rPr>
          <w:lang w:eastAsia="en-AU"/>
        </w:rPr>
        <w:t xml:space="preserve"> actions in the Murray River (581 GL) which, when combined, accounted for 79% of the Commonwealth’s total allocation for the 2014–15 year. Other large </w:t>
      </w:r>
      <w:r>
        <w:rPr>
          <w:lang w:eastAsia="en-AU"/>
        </w:rPr>
        <w:t>deliveries</w:t>
      </w:r>
      <w:r w:rsidRPr="00907A24">
        <w:rPr>
          <w:lang w:eastAsia="en-AU"/>
        </w:rPr>
        <w:t xml:space="preserve"> were made in the Murrumbidgee River (</w:t>
      </w:r>
      <w:r w:rsidR="00B5593E">
        <w:rPr>
          <w:lang w:eastAsia="en-AU"/>
        </w:rPr>
        <w:t>eight</w:t>
      </w:r>
      <w:r w:rsidRPr="00907A24">
        <w:rPr>
          <w:lang w:eastAsia="en-AU"/>
        </w:rPr>
        <w:t xml:space="preserve"> watering actions) and Gwydir river system (</w:t>
      </w:r>
      <w:r w:rsidR="00B5593E">
        <w:rPr>
          <w:lang w:eastAsia="en-AU"/>
        </w:rPr>
        <w:t>four</w:t>
      </w:r>
      <w:r w:rsidRPr="00907A24">
        <w:rPr>
          <w:lang w:eastAsia="en-AU"/>
        </w:rPr>
        <w:t xml:space="preserve"> watering actions).</w:t>
      </w:r>
    </w:p>
    <w:p w14:paraId="7D5DC569" w14:textId="2BB1F890" w:rsidR="00E41534" w:rsidRPr="00E41534" w:rsidRDefault="00E41534" w:rsidP="00E41534">
      <w:pPr>
        <w:rPr>
          <w:lang w:eastAsia="en-AU"/>
        </w:rPr>
      </w:pPr>
      <w:r w:rsidRPr="00907A24">
        <w:rPr>
          <w:lang w:eastAsia="en-AU"/>
        </w:rPr>
        <w:t>Many of these water</w:t>
      </w:r>
      <w:r>
        <w:rPr>
          <w:lang w:eastAsia="en-AU"/>
        </w:rPr>
        <w:t>ing</w:t>
      </w:r>
      <w:r w:rsidRPr="00907A24">
        <w:rPr>
          <w:lang w:eastAsia="en-AU"/>
        </w:rPr>
        <w:t xml:space="preserve"> actions were undertaken collaboratively or sought to piggyback on </w:t>
      </w:r>
      <w:r>
        <w:rPr>
          <w:lang w:eastAsia="en-AU"/>
        </w:rPr>
        <w:t xml:space="preserve">unregulated </w:t>
      </w:r>
      <w:r w:rsidRPr="00907A24">
        <w:rPr>
          <w:lang w:eastAsia="en-AU"/>
        </w:rPr>
        <w:t>flow events.</w:t>
      </w:r>
    </w:p>
    <w:p w14:paraId="7F366BDE" w14:textId="77777777" w:rsidR="00ED7B7C" w:rsidRPr="00B10256" w:rsidRDefault="00ED7B7C" w:rsidP="00B10256">
      <w:pPr>
        <w:pStyle w:val="Heading2"/>
        <w:ind w:left="720" w:hanging="720"/>
      </w:pPr>
      <w:bookmarkStart w:id="55" w:name="_Toc455385173"/>
      <w:bookmarkStart w:id="56" w:name="_Toc465086946"/>
      <w:bookmarkStart w:id="57" w:name="_Toc467072993"/>
      <w:r w:rsidRPr="00B10256">
        <w:t xml:space="preserve">Hydrological </w:t>
      </w:r>
      <w:r w:rsidR="004F70E9">
        <w:t>c</w:t>
      </w:r>
      <w:r w:rsidRPr="00B10256">
        <w:t>ontribution of C</w:t>
      </w:r>
      <w:r w:rsidR="004F70E9">
        <w:t>ommonwealth environmental water</w:t>
      </w:r>
      <w:r w:rsidRPr="00B10256">
        <w:t xml:space="preserve"> </w:t>
      </w:r>
      <w:r w:rsidR="00207A95" w:rsidRPr="00B10256">
        <w:t>to flow regimes in 2014</w:t>
      </w:r>
      <w:r w:rsidR="0058425C" w:rsidRPr="00B10256">
        <w:t>–</w:t>
      </w:r>
      <w:r w:rsidR="00207A95" w:rsidRPr="00B10256">
        <w:t>15</w:t>
      </w:r>
      <w:bookmarkEnd w:id="55"/>
      <w:bookmarkEnd w:id="56"/>
      <w:bookmarkEnd w:id="57"/>
    </w:p>
    <w:p w14:paraId="65D524BF" w14:textId="5EB1C2B8" w:rsidR="00ED7B7C" w:rsidRPr="00BB4C71" w:rsidRDefault="00ED7B7C" w:rsidP="00E2308F">
      <w:pPr>
        <w:rPr>
          <w:lang w:eastAsia="en-AU"/>
        </w:rPr>
      </w:pPr>
      <w:r w:rsidRPr="00BB4C71">
        <w:t>Commonwealth environmental water made an important contribution to improved flow regimes across the M</w:t>
      </w:r>
      <w:r w:rsidR="00FC0E05">
        <w:t>DB</w:t>
      </w:r>
      <w:r w:rsidR="005401CF">
        <w:t xml:space="preserve"> (Figure 2)</w:t>
      </w:r>
      <w:r w:rsidR="008E2AE0">
        <w:t>,</w:t>
      </w:r>
      <w:r w:rsidRPr="00BB4C71">
        <w:t xml:space="preserve"> including a contribution to: base flows in the Goulburn, Murrumbidgee and </w:t>
      </w:r>
      <w:r w:rsidR="008E2AE0">
        <w:t>L</w:t>
      </w:r>
      <w:r w:rsidRPr="00BB4C71">
        <w:t xml:space="preserve">ower Murray </w:t>
      </w:r>
      <w:r w:rsidR="008E2AE0">
        <w:t>r</w:t>
      </w:r>
      <w:r w:rsidRPr="00BB4C71">
        <w:t xml:space="preserve">ivers; the low flow fresh regime in the </w:t>
      </w:r>
      <w:r w:rsidR="008E2AE0">
        <w:t>L</w:t>
      </w:r>
      <w:r w:rsidRPr="00BB4C71">
        <w:t>ower Murray</w:t>
      </w:r>
      <w:r w:rsidR="008E2AE0">
        <w:t>,</w:t>
      </w:r>
      <w:r w:rsidRPr="00BB4C71">
        <w:t xml:space="preserve"> Darling, Loddon, Goulburn, Lachlan, Macquarie and Gwydir rivers; and medium freshes in the Loddon</w:t>
      </w:r>
      <w:r w:rsidR="008E2AE0">
        <w:t>,</w:t>
      </w:r>
      <w:r w:rsidRPr="00BB4C71">
        <w:t xml:space="preserve"> Campaspe, Murrumbidgee, Lachlan</w:t>
      </w:r>
      <w:r w:rsidR="00403854">
        <w:t xml:space="preserve"> and </w:t>
      </w:r>
      <w:r w:rsidRPr="00BB4C71">
        <w:t xml:space="preserve">Macquarie valleys. Commonwealth environmental water was also delivered to wetlands </w:t>
      </w:r>
      <w:r w:rsidRPr="00BB4C71">
        <w:rPr>
          <w:lang w:eastAsia="en-AU"/>
        </w:rPr>
        <w:t xml:space="preserve">in the Border Rivers, Condamine, Warrego, Gwydir, Macquarie, Murrumbidgee, Lachlan, Broken and </w:t>
      </w:r>
      <w:r w:rsidR="008E2AE0">
        <w:rPr>
          <w:lang w:eastAsia="en-AU"/>
        </w:rPr>
        <w:t>L</w:t>
      </w:r>
      <w:r w:rsidRPr="00BB4C71">
        <w:rPr>
          <w:lang w:eastAsia="en-AU"/>
        </w:rPr>
        <w:t>ower Murray</w:t>
      </w:r>
      <w:r w:rsidR="00AF55B2">
        <w:rPr>
          <w:lang w:eastAsia="en-AU"/>
        </w:rPr>
        <w:t xml:space="preserve"> </w:t>
      </w:r>
      <w:r w:rsidR="00B43C15">
        <w:rPr>
          <w:lang w:eastAsia="en-AU"/>
        </w:rPr>
        <w:t>valleys</w:t>
      </w:r>
      <w:r w:rsidRPr="00BB4C71">
        <w:rPr>
          <w:lang w:eastAsia="en-AU"/>
        </w:rPr>
        <w:t xml:space="preserve">. </w:t>
      </w:r>
    </w:p>
    <w:p w14:paraId="3CEFB264" w14:textId="1B3236AC" w:rsidR="00FE7B61" w:rsidRDefault="00ED7B7C" w:rsidP="00E2308F">
      <w:pPr>
        <w:rPr>
          <w:lang w:eastAsia="en-AU"/>
        </w:rPr>
      </w:pPr>
      <w:r w:rsidRPr="00BB4C71">
        <w:rPr>
          <w:lang w:eastAsia="en-AU"/>
        </w:rPr>
        <w:t xml:space="preserve">It was possible to assess the contribution of </w:t>
      </w:r>
      <w:r w:rsidR="00FE7B61">
        <w:rPr>
          <w:lang w:eastAsia="en-AU"/>
        </w:rPr>
        <w:t xml:space="preserve">Commonwealth </w:t>
      </w:r>
      <w:r w:rsidR="009111A7">
        <w:rPr>
          <w:lang w:eastAsia="en-AU"/>
        </w:rPr>
        <w:t>e</w:t>
      </w:r>
      <w:r w:rsidR="00FE7B61">
        <w:rPr>
          <w:lang w:eastAsia="en-AU"/>
        </w:rPr>
        <w:t xml:space="preserve">nvironmental </w:t>
      </w:r>
      <w:r w:rsidR="009111A7">
        <w:rPr>
          <w:lang w:eastAsia="en-AU"/>
        </w:rPr>
        <w:t>w</w:t>
      </w:r>
      <w:r w:rsidR="00FE7B61">
        <w:rPr>
          <w:lang w:eastAsia="en-AU"/>
        </w:rPr>
        <w:t>ater</w:t>
      </w:r>
      <w:r w:rsidRPr="00BB4C71">
        <w:rPr>
          <w:lang w:eastAsia="en-AU"/>
        </w:rPr>
        <w:t xml:space="preserve"> to seven </w:t>
      </w:r>
      <w:r w:rsidR="0072576D">
        <w:rPr>
          <w:lang w:eastAsia="en-AU"/>
        </w:rPr>
        <w:t xml:space="preserve">MDBA </w:t>
      </w:r>
      <w:r w:rsidR="007128A0">
        <w:rPr>
          <w:lang w:eastAsia="en-AU"/>
        </w:rPr>
        <w:t>Annual Environmental Water P</w:t>
      </w:r>
      <w:r w:rsidRPr="00BB4C71">
        <w:rPr>
          <w:lang w:eastAsia="en-AU"/>
        </w:rPr>
        <w:t>riorities for 2014</w:t>
      </w:r>
      <w:r w:rsidR="0058425C">
        <w:rPr>
          <w:lang w:eastAsia="en-AU"/>
        </w:rPr>
        <w:t>–</w:t>
      </w:r>
      <w:r w:rsidRPr="00BB4C71">
        <w:rPr>
          <w:lang w:eastAsia="en-AU"/>
        </w:rPr>
        <w:t xml:space="preserve">15 (Table </w:t>
      </w:r>
      <w:r w:rsidR="00BA5B6C">
        <w:rPr>
          <w:lang w:eastAsia="en-AU"/>
        </w:rPr>
        <w:t>2</w:t>
      </w:r>
      <w:r w:rsidRPr="00BB4C71">
        <w:rPr>
          <w:lang w:eastAsia="en-AU"/>
        </w:rPr>
        <w:t>).</w:t>
      </w:r>
      <w:r w:rsidR="00B55471">
        <w:rPr>
          <w:lang w:eastAsia="en-AU"/>
        </w:rPr>
        <w:t xml:space="preserve"> </w:t>
      </w:r>
      <w:r w:rsidR="005A0100">
        <w:rPr>
          <w:lang w:eastAsia="en-AU"/>
        </w:rPr>
        <w:t xml:space="preserve">Commonwealth environmental water </w:t>
      </w:r>
      <w:r w:rsidR="007128A0">
        <w:rPr>
          <w:lang w:eastAsia="en-AU"/>
        </w:rPr>
        <w:t>contributed to the</w:t>
      </w:r>
      <w:r w:rsidR="0072576D">
        <w:rPr>
          <w:lang w:eastAsia="en-AU"/>
        </w:rPr>
        <w:t>se p</w:t>
      </w:r>
      <w:r w:rsidR="007128A0">
        <w:rPr>
          <w:lang w:eastAsia="en-AU"/>
        </w:rPr>
        <w:t>riorities by</w:t>
      </w:r>
      <w:r w:rsidR="00FE7B61">
        <w:rPr>
          <w:lang w:eastAsia="en-AU"/>
        </w:rPr>
        <w:t>:</w:t>
      </w:r>
      <w:r w:rsidR="00FE7B61" w:rsidRPr="00FE7B61">
        <w:rPr>
          <w:lang w:eastAsia="en-AU"/>
        </w:rPr>
        <w:t xml:space="preserve"> </w:t>
      </w:r>
    </w:p>
    <w:p w14:paraId="529B7B99" w14:textId="1EF7FEA4" w:rsidR="00FE7B61" w:rsidRDefault="004F58CC" w:rsidP="00982E86">
      <w:pPr>
        <w:pStyle w:val="ListBullet"/>
        <w:ind w:left="540"/>
        <w:rPr>
          <w:lang w:eastAsia="en-AU"/>
        </w:rPr>
      </w:pPr>
      <w:r>
        <w:rPr>
          <w:lang w:eastAsia="en-AU"/>
        </w:rPr>
        <w:t>a</w:t>
      </w:r>
      <w:r w:rsidR="005A0100">
        <w:rPr>
          <w:lang w:eastAsia="en-AU"/>
        </w:rPr>
        <w:t>chievi</w:t>
      </w:r>
      <w:r w:rsidR="0010736B">
        <w:rPr>
          <w:lang w:eastAsia="en-AU"/>
        </w:rPr>
        <w:t>ng</w:t>
      </w:r>
      <w:r w:rsidR="005A0100">
        <w:rPr>
          <w:lang w:eastAsia="en-AU"/>
        </w:rPr>
        <w:t xml:space="preserve"> </w:t>
      </w:r>
      <w:r w:rsidR="00FE7B61" w:rsidRPr="00FE7B61">
        <w:rPr>
          <w:lang w:eastAsia="en-AU"/>
        </w:rPr>
        <w:t xml:space="preserve">significant wetland inundation </w:t>
      </w:r>
      <w:r w:rsidR="00FE7B61">
        <w:rPr>
          <w:lang w:eastAsia="en-AU"/>
        </w:rPr>
        <w:t>and deliver</w:t>
      </w:r>
      <w:r w:rsidR="0010736B">
        <w:rPr>
          <w:lang w:eastAsia="en-AU"/>
        </w:rPr>
        <w:t>ing</w:t>
      </w:r>
      <w:r w:rsidR="00FE7B61">
        <w:rPr>
          <w:lang w:eastAsia="en-AU"/>
        </w:rPr>
        <w:t xml:space="preserve"> a medium and high fresh in the Gwydir Valley with the objective of improving wetland condition and meeting instream ecological needs</w:t>
      </w:r>
    </w:p>
    <w:p w14:paraId="31E16B2F" w14:textId="77777777" w:rsidR="00DE771E" w:rsidRPr="00DE771E" w:rsidRDefault="00DE771E" w:rsidP="00982E86">
      <w:pPr>
        <w:pStyle w:val="ListBullet"/>
        <w:numPr>
          <w:ilvl w:val="0"/>
          <w:numId w:val="0"/>
        </w:numPr>
        <w:ind w:left="540" w:hanging="360"/>
        <w:rPr>
          <w:sz w:val="10"/>
          <w:szCs w:val="10"/>
          <w:lang w:eastAsia="en-AU"/>
        </w:rPr>
      </w:pPr>
    </w:p>
    <w:p w14:paraId="2FD9B24E" w14:textId="7C920956" w:rsidR="00ED7B7C" w:rsidRDefault="004F58CC" w:rsidP="00982E86">
      <w:pPr>
        <w:pStyle w:val="ListBullet"/>
        <w:ind w:left="540"/>
        <w:rPr>
          <w:lang w:eastAsia="en-AU"/>
        </w:rPr>
      </w:pPr>
      <w:r>
        <w:rPr>
          <w:lang w:eastAsia="en-AU"/>
        </w:rPr>
        <w:t>f</w:t>
      </w:r>
      <w:r w:rsidR="00FE7B61" w:rsidRPr="00FE7B61">
        <w:rPr>
          <w:lang w:eastAsia="en-AU"/>
        </w:rPr>
        <w:t>ill</w:t>
      </w:r>
      <w:r w:rsidR="00FE7B61">
        <w:rPr>
          <w:lang w:eastAsia="en-AU"/>
        </w:rPr>
        <w:t>ing</w:t>
      </w:r>
      <w:r w:rsidR="00FE7B61" w:rsidRPr="00FE7B61">
        <w:rPr>
          <w:lang w:eastAsia="en-AU"/>
        </w:rPr>
        <w:t xml:space="preserve"> wetlands along the mid-Murrumbidgee</w:t>
      </w:r>
      <w:r w:rsidR="00DE771E">
        <w:rPr>
          <w:lang w:eastAsia="en-AU"/>
        </w:rPr>
        <w:t xml:space="preserve"> river system</w:t>
      </w:r>
      <w:r w:rsidR="00FE7B61" w:rsidRPr="00FE7B61">
        <w:rPr>
          <w:lang w:eastAsia="en-AU"/>
        </w:rPr>
        <w:t xml:space="preserve"> and in the lower Murrumbidgee</w:t>
      </w:r>
      <w:r w:rsidR="00FE7B61">
        <w:rPr>
          <w:lang w:eastAsia="en-AU"/>
        </w:rPr>
        <w:t xml:space="preserve"> to </w:t>
      </w:r>
      <w:r w:rsidR="00FE7B61" w:rsidRPr="00FE7B61">
        <w:rPr>
          <w:lang w:eastAsia="en-AU"/>
        </w:rPr>
        <w:t>improve the condition of wetland vegetation communities i</w:t>
      </w:r>
      <w:r w:rsidR="006A6BF6">
        <w:rPr>
          <w:lang w:eastAsia="en-AU"/>
        </w:rPr>
        <w:t>n the mid-Murrumbidgee wetlands</w:t>
      </w:r>
    </w:p>
    <w:p w14:paraId="4D9A3812" w14:textId="77777777" w:rsidR="00DE771E" w:rsidRPr="00DE771E" w:rsidRDefault="00DE771E" w:rsidP="00982E86">
      <w:pPr>
        <w:pStyle w:val="ListBullet"/>
        <w:numPr>
          <w:ilvl w:val="0"/>
          <w:numId w:val="0"/>
        </w:numPr>
        <w:ind w:left="540" w:hanging="360"/>
        <w:rPr>
          <w:sz w:val="10"/>
          <w:szCs w:val="10"/>
          <w:lang w:eastAsia="en-AU"/>
        </w:rPr>
      </w:pPr>
    </w:p>
    <w:p w14:paraId="3065ED4C" w14:textId="34CC927C" w:rsidR="006A6BF6" w:rsidRDefault="004F58CC" w:rsidP="00982E86">
      <w:pPr>
        <w:pStyle w:val="ListBullet"/>
        <w:ind w:left="540"/>
        <w:rPr>
          <w:lang w:eastAsia="en-AU"/>
        </w:rPr>
      </w:pPr>
      <w:r>
        <w:rPr>
          <w:lang w:eastAsia="en-AU"/>
        </w:rPr>
        <w:t>d</w:t>
      </w:r>
      <w:r w:rsidR="007128A0">
        <w:rPr>
          <w:lang w:eastAsia="en-AU"/>
        </w:rPr>
        <w:t xml:space="preserve">elivering </w:t>
      </w:r>
      <w:r w:rsidR="00FE7B61" w:rsidRPr="00FE7B61">
        <w:rPr>
          <w:lang w:eastAsia="en-AU"/>
        </w:rPr>
        <w:t xml:space="preserve">two </w:t>
      </w:r>
      <w:r w:rsidR="006A6BF6">
        <w:rPr>
          <w:lang w:eastAsia="en-AU"/>
        </w:rPr>
        <w:t>fresh events</w:t>
      </w:r>
      <w:r w:rsidR="005A0100">
        <w:rPr>
          <w:lang w:eastAsia="en-AU"/>
        </w:rPr>
        <w:t xml:space="preserve"> in</w:t>
      </w:r>
      <w:r w:rsidR="006A6BF6">
        <w:rPr>
          <w:lang w:eastAsia="en-AU"/>
        </w:rPr>
        <w:t xml:space="preserve"> the Macquarie River to support native fish populations and </w:t>
      </w:r>
      <w:r w:rsidR="006A6BF6" w:rsidRPr="006A6BF6">
        <w:rPr>
          <w:lang w:eastAsia="en-AU"/>
        </w:rPr>
        <w:t>wetland inundation in the Macquarie Marshes</w:t>
      </w:r>
    </w:p>
    <w:p w14:paraId="514D3F85" w14:textId="77777777" w:rsidR="00DE771E" w:rsidRPr="00DE771E" w:rsidRDefault="00DE771E" w:rsidP="00982E86">
      <w:pPr>
        <w:pStyle w:val="ListBullet"/>
        <w:numPr>
          <w:ilvl w:val="0"/>
          <w:numId w:val="0"/>
        </w:numPr>
        <w:ind w:left="540" w:hanging="360"/>
        <w:rPr>
          <w:sz w:val="10"/>
          <w:szCs w:val="10"/>
          <w:lang w:eastAsia="en-AU"/>
        </w:rPr>
      </w:pPr>
    </w:p>
    <w:p w14:paraId="1B8AB307" w14:textId="332F4E4D" w:rsidR="006A6BF6" w:rsidRDefault="004F58CC" w:rsidP="00982E86">
      <w:pPr>
        <w:pStyle w:val="ListBullet"/>
        <w:ind w:left="540"/>
        <w:rPr>
          <w:lang w:eastAsia="en-AU"/>
        </w:rPr>
      </w:pPr>
      <w:r>
        <w:rPr>
          <w:lang w:eastAsia="en-AU"/>
        </w:rPr>
        <w:t>p</w:t>
      </w:r>
      <w:r w:rsidR="006A6BF6" w:rsidRPr="006A6BF6">
        <w:rPr>
          <w:lang w:eastAsia="en-AU"/>
        </w:rPr>
        <w:t>roviding winter flows to tributaries of the Murray</w:t>
      </w:r>
      <w:r w:rsidR="006A6BF6">
        <w:rPr>
          <w:lang w:eastAsia="en-AU"/>
        </w:rPr>
        <w:t xml:space="preserve"> </w:t>
      </w:r>
      <w:r w:rsidR="00DE771E">
        <w:rPr>
          <w:lang w:eastAsia="en-AU"/>
        </w:rPr>
        <w:t xml:space="preserve">River </w:t>
      </w:r>
      <w:r w:rsidR="006A6BF6">
        <w:rPr>
          <w:lang w:eastAsia="en-AU"/>
        </w:rPr>
        <w:t xml:space="preserve">to </w:t>
      </w:r>
      <w:r w:rsidR="00DE771E">
        <w:rPr>
          <w:lang w:eastAsia="en-AU"/>
        </w:rPr>
        <w:t>i</w:t>
      </w:r>
      <w:r w:rsidR="006A6BF6" w:rsidRPr="006A6BF6">
        <w:rPr>
          <w:lang w:eastAsia="en-AU"/>
        </w:rPr>
        <w:t>mprove survival, recruitment and condition of native fish</w:t>
      </w:r>
    </w:p>
    <w:p w14:paraId="3302C1A0" w14:textId="77777777" w:rsidR="00DE771E" w:rsidRPr="00DE771E" w:rsidRDefault="00DE771E" w:rsidP="00982E86">
      <w:pPr>
        <w:pStyle w:val="ListBullet"/>
        <w:numPr>
          <w:ilvl w:val="0"/>
          <w:numId w:val="0"/>
        </w:numPr>
        <w:ind w:left="540" w:hanging="360"/>
        <w:rPr>
          <w:sz w:val="10"/>
          <w:szCs w:val="10"/>
          <w:lang w:eastAsia="en-AU"/>
        </w:rPr>
      </w:pPr>
    </w:p>
    <w:p w14:paraId="0BCAE5CE" w14:textId="033C20F9" w:rsidR="00ED7B7C" w:rsidRDefault="004F58CC" w:rsidP="00982E86">
      <w:pPr>
        <w:pStyle w:val="ListBullet"/>
        <w:ind w:left="540"/>
        <w:rPr>
          <w:lang w:eastAsia="en-AU"/>
        </w:rPr>
      </w:pPr>
      <w:r>
        <w:rPr>
          <w:lang w:eastAsia="en-AU"/>
        </w:rPr>
        <w:t>a</w:t>
      </w:r>
      <w:r w:rsidR="007B5030">
        <w:rPr>
          <w:lang w:eastAsia="en-AU"/>
        </w:rPr>
        <w:t xml:space="preserve">chieving </w:t>
      </w:r>
      <w:r w:rsidR="00874B7F">
        <w:rPr>
          <w:lang w:eastAsia="en-AU"/>
        </w:rPr>
        <w:t xml:space="preserve">the </w:t>
      </w:r>
      <w:r w:rsidR="007B5030">
        <w:rPr>
          <w:lang w:eastAsia="en-AU"/>
        </w:rPr>
        <w:t>hydrological</w:t>
      </w:r>
      <w:r w:rsidR="006A6BF6" w:rsidRPr="006A6BF6">
        <w:rPr>
          <w:lang w:eastAsia="en-AU"/>
        </w:rPr>
        <w:t xml:space="preserve"> targets set for the </w:t>
      </w:r>
      <w:r w:rsidR="006C34BF">
        <w:rPr>
          <w:lang w:eastAsia="en-AU"/>
        </w:rPr>
        <w:t>L</w:t>
      </w:r>
      <w:r w:rsidR="006A6BF6" w:rsidRPr="006A6BF6">
        <w:rPr>
          <w:lang w:eastAsia="en-AU"/>
        </w:rPr>
        <w:t>ower Lakes in the Basin</w:t>
      </w:r>
      <w:r>
        <w:rPr>
          <w:lang w:eastAsia="en-AU"/>
        </w:rPr>
        <w:t>-wide</w:t>
      </w:r>
      <w:r w:rsidR="006A6BF6" w:rsidRPr="006A6BF6">
        <w:rPr>
          <w:lang w:eastAsia="en-AU"/>
        </w:rPr>
        <w:t xml:space="preserve"> </w:t>
      </w:r>
      <w:r w:rsidR="00E03E3F">
        <w:rPr>
          <w:lang w:eastAsia="en-AU"/>
        </w:rPr>
        <w:t>Environmental</w:t>
      </w:r>
      <w:r w:rsidR="006A6BF6" w:rsidRPr="006A6BF6">
        <w:rPr>
          <w:lang w:eastAsia="en-AU"/>
        </w:rPr>
        <w:t xml:space="preserve"> Watering Strategy</w:t>
      </w:r>
      <w:r w:rsidR="006A6BF6">
        <w:rPr>
          <w:lang w:eastAsia="en-AU"/>
        </w:rPr>
        <w:t>, but di</w:t>
      </w:r>
      <w:r w:rsidR="006A6BF6" w:rsidRPr="006A6BF6">
        <w:rPr>
          <w:lang w:eastAsia="en-AU"/>
        </w:rPr>
        <w:t xml:space="preserve">scharge through the barrages and the mouth </w:t>
      </w:r>
      <w:r w:rsidR="006A6BF6">
        <w:rPr>
          <w:lang w:eastAsia="en-AU"/>
        </w:rPr>
        <w:t xml:space="preserve">were </w:t>
      </w:r>
      <w:r w:rsidR="006A6BF6" w:rsidRPr="006A6BF6">
        <w:rPr>
          <w:lang w:eastAsia="en-AU"/>
        </w:rPr>
        <w:t>low relative to the target flows and will need to be increased in future years</w:t>
      </w:r>
      <w:r w:rsidR="007B5030">
        <w:rPr>
          <w:lang w:eastAsia="en-AU"/>
        </w:rPr>
        <w:t>.</w:t>
      </w:r>
    </w:p>
    <w:p w14:paraId="01DEB8AD" w14:textId="0E41F2D9" w:rsidR="00ED7B7C" w:rsidRPr="00D01E89" w:rsidRDefault="00ED7B7C" w:rsidP="005C230D">
      <w:pPr>
        <w:pStyle w:val="TableCaption"/>
        <w:keepNext/>
      </w:pPr>
      <w:bookmarkStart w:id="58" w:name="_Toc455385247"/>
      <w:bookmarkStart w:id="59" w:name="_Toc465086995"/>
      <w:bookmarkStart w:id="60" w:name="_Toc466036374"/>
      <w:r w:rsidRPr="00D01E89">
        <w:t xml:space="preserve">Table </w:t>
      </w:r>
      <w:r w:rsidR="00641F7D">
        <w:fldChar w:fldCharType="begin"/>
      </w:r>
      <w:r w:rsidR="00641F7D">
        <w:instrText xml:space="preserve"> SEQ Table \* ARABIC </w:instrText>
      </w:r>
      <w:r w:rsidR="00641F7D">
        <w:fldChar w:fldCharType="separate"/>
      </w:r>
      <w:r w:rsidR="003425A6">
        <w:rPr>
          <w:noProof/>
        </w:rPr>
        <w:t>2</w:t>
      </w:r>
      <w:r w:rsidR="00641F7D">
        <w:rPr>
          <w:noProof/>
        </w:rPr>
        <w:fldChar w:fldCharType="end"/>
      </w:r>
      <w:r w:rsidR="00EB489A">
        <w:t>.</w:t>
      </w:r>
      <w:r w:rsidRPr="00D01E89">
        <w:t xml:space="preserve"> </w:t>
      </w:r>
      <w:r w:rsidRPr="00BB72E4">
        <w:rPr>
          <w:b w:val="0"/>
        </w:rPr>
        <w:t xml:space="preserve">Contribution of Commonwealth environmental water to </w:t>
      </w:r>
      <w:r w:rsidR="00EB489A">
        <w:rPr>
          <w:b w:val="0"/>
        </w:rPr>
        <w:t>Murray–Darling Basin Authority (</w:t>
      </w:r>
      <w:r w:rsidRPr="00EB489A">
        <w:rPr>
          <w:b w:val="0"/>
        </w:rPr>
        <w:t>MDBA</w:t>
      </w:r>
      <w:r w:rsidR="00EB489A">
        <w:rPr>
          <w:b w:val="0"/>
        </w:rPr>
        <w:t>)</w:t>
      </w:r>
      <w:r w:rsidRPr="00EB489A">
        <w:rPr>
          <w:b w:val="0"/>
        </w:rPr>
        <w:t xml:space="preserve"> </w:t>
      </w:r>
      <w:r w:rsidR="00BC70CB">
        <w:rPr>
          <w:b w:val="0"/>
        </w:rPr>
        <w:t xml:space="preserve">Annual </w:t>
      </w:r>
      <w:r w:rsidRPr="00EB489A">
        <w:rPr>
          <w:b w:val="0"/>
        </w:rPr>
        <w:t>Environmental Watering Priorities</w:t>
      </w:r>
      <w:r w:rsidR="00EB489A" w:rsidRPr="00EB489A">
        <w:rPr>
          <w:b w:val="0"/>
        </w:rPr>
        <w:t>.</w:t>
      </w:r>
      <w:bookmarkEnd w:id="58"/>
      <w:bookmarkEnd w:id="59"/>
      <w:bookmarkEnd w:id="60"/>
    </w:p>
    <w:tbl>
      <w:tblPr>
        <w:tblStyle w:val="TableGrid"/>
        <w:tblW w:w="0" w:type="auto"/>
        <w:tblLook w:val="04A0" w:firstRow="1" w:lastRow="0" w:firstColumn="1" w:lastColumn="0" w:noHBand="0" w:noVBand="1"/>
      </w:tblPr>
      <w:tblGrid>
        <w:gridCol w:w="2797"/>
        <w:gridCol w:w="5833"/>
      </w:tblGrid>
      <w:tr w:rsidR="00ED7B7C" w:rsidRPr="00C95165" w14:paraId="4EB9265F" w14:textId="77777777" w:rsidTr="00982E86">
        <w:trPr>
          <w:tblHeader/>
        </w:trPr>
        <w:tc>
          <w:tcPr>
            <w:tcW w:w="2851" w:type="dxa"/>
          </w:tcPr>
          <w:p w14:paraId="585F7819" w14:textId="09696A2F" w:rsidR="00ED7B7C" w:rsidRPr="00D74C9E" w:rsidRDefault="00ED7B7C" w:rsidP="00C044E7">
            <w:pPr>
              <w:pStyle w:val="TableHeading"/>
              <w:jc w:val="left"/>
            </w:pPr>
            <w:r w:rsidRPr="00D74C9E">
              <w:t>MDBA 2014</w:t>
            </w:r>
            <w:r w:rsidR="0058425C">
              <w:t>–</w:t>
            </w:r>
            <w:r w:rsidRPr="00D74C9E">
              <w:t xml:space="preserve">15 </w:t>
            </w:r>
            <w:r w:rsidR="00BE4DAD">
              <w:t xml:space="preserve">Annual </w:t>
            </w:r>
            <w:r w:rsidRPr="00D74C9E">
              <w:t>Environmental Watering Priority</w:t>
            </w:r>
          </w:p>
        </w:tc>
        <w:tc>
          <w:tcPr>
            <w:tcW w:w="6005" w:type="dxa"/>
          </w:tcPr>
          <w:p w14:paraId="618F3A36" w14:textId="77777777" w:rsidR="00ED7B7C" w:rsidRPr="00D74C9E" w:rsidRDefault="00ED7B7C" w:rsidP="00950065">
            <w:pPr>
              <w:pStyle w:val="TableHeading"/>
            </w:pPr>
            <w:r w:rsidRPr="00D74C9E">
              <w:t xml:space="preserve">Summary of </w:t>
            </w:r>
            <w:r w:rsidR="00950065">
              <w:t>o</w:t>
            </w:r>
            <w:r w:rsidRPr="00D74C9E">
              <w:t xml:space="preserve">utcomes and Commonwealth environmental water </w:t>
            </w:r>
            <w:r w:rsidR="00950065">
              <w:t>c</w:t>
            </w:r>
            <w:r w:rsidRPr="00D74C9E">
              <w:t>ontribution</w:t>
            </w:r>
          </w:p>
        </w:tc>
      </w:tr>
      <w:tr w:rsidR="00ED7B7C" w:rsidRPr="00C95165" w14:paraId="40D6B360" w14:textId="77777777" w:rsidTr="00982E86">
        <w:tc>
          <w:tcPr>
            <w:tcW w:w="2851" w:type="dxa"/>
          </w:tcPr>
          <w:p w14:paraId="3001F4E9" w14:textId="70681FC0" w:rsidR="00ED7B7C" w:rsidRPr="00D01E89" w:rsidRDefault="00ED7B7C" w:rsidP="00FD6EDF">
            <w:pPr>
              <w:pStyle w:val="TableText"/>
              <w:spacing w:before="60" w:after="60"/>
              <w:jc w:val="left"/>
            </w:pPr>
            <w:r w:rsidRPr="00D01E89">
              <w:t>Improve the condition and maintain the extent of wetland vegetation communities in the Gwydir Wetlands (including Ramsar sites) by restoring hydrological connectivity and a flow regime that meet ecological requirements.</w:t>
            </w:r>
          </w:p>
        </w:tc>
        <w:tc>
          <w:tcPr>
            <w:tcW w:w="6005" w:type="dxa"/>
          </w:tcPr>
          <w:p w14:paraId="561D65C9" w14:textId="0EB05A3E" w:rsidR="00ED7B7C" w:rsidRPr="00D01E89" w:rsidRDefault="00ED7B7C" w:rsidP="00BB6FDD">
            <w:pPr>
              <w:pStyle w:val="TableText"/>
              <w:spacing w:before="60" w:after="60"/>
              <w:jc w:val="left"/>
            </w:pPr>
            <w:r w:rsidRPr="00D01E89">
              <w:t>The available environmental water was well</w:t>
            </w:r>
            <w:r w:rsidR="00BC70CB">
              <w:t xml:space="preserve"> </w:t>
            </w:r>
            <w:r w:rsidRPr="00D01E89">
              <w:t xml:space="preserve">targeted to achieve this </w:t>
            </w:r>
            <w:r w:rsidR="0072576D">
              <w:t>p</w:t>
            </w:r>
            <w:r w:rsidRPr="00D01E89">
              <w:t>riorit</w:t>
            </w:r>
            <w:r w:rsidR="00BC70CB">
              <w:t>y</w:t>
            </w:r>
            <w:r w:rsidRPr="00D01E89">
              <w:t xml:space="preserve">. The Commonwealth environmental water contributed to significant wetland inundation along Mallowa Creek and </w:t>
            </w:r>
            <w:r w:rsidR="000E14BB">
              <w:t xml:space="preserve">provided </w:t>
            </w:r>
            <w:r w:rsidRPr="00D01E89">
              <w:t xml:space="preserve">some limited inundation along the lower Gwydir River and Gingham Watercourse. These inundations took place over </w:t>
            </w:r>
            <w:r w:rsidR="00BC70CB">
              <w:t>s</w:t>
            </w:r>
            <w:r w:rsidRPr="00D01E89">
              <w:t>pring</w:t>
            </w:r>
            <w:r w:rsidR="0058425C">
              <w:t>–</w:t>
            </w:r>
            <w:r w:rsidR="00BC70CB">
              <w:t>s</w:t>
            </w:r>
            <w:r w:rsidRPr="00D01E89">
              <w:t>ummer. In October</w:t>
            </w:r>
            <w:r w:rsidR="00BB466B">
              <w:t xml:space="preserve"> 2014</w:t>
            </w:r>
            <w:r w:rsidRPr="00D01E89">
              <w:t>, the Commonwealth environmental water delivered a high fresh in Carole Cr</w:t>
            </w:r>
            <w:r w:rsidR="00BC70CB">
              <w:t>eek</w:t>
            </w:r>
            <w:r w:rsidRPr="00D01E89">
              <w:t xml:space="preserve"> and a medium fresh in </w:t>
            </w:r>
            <w:r w:rsidR="002C3A8C">
              <w:t>Mehi</w:t>
            </w:r>
            <w:r w:rsidRPr="00D01E89">
              <w:t xml:space="preserve"> River. In total, </w:t>
            </w:r>
            <w:r w:rsidRPr="00D01E89">
              <w:rPr>
                <w:lang w:val="en-US"/>
              </w:rPr>
              <w:t>Commonwealth environmental water contributed to 12</w:t>
            </w:r>
            <w:r w:rsidR="004F58CC">
              <w:rPr>
                <w:lang w:val="en-US"/>
              </w:rPr>
              <w:t>,</w:t>
            </w:r>
            <w:r w:rsidRPr="00D01E89">
              <w:rPr>
                <w:lang w:val="en-US"/>
              </w:rPr>
              <w:t xml:space="preserve">660 </w:t>
            </w:r>
            <w:r w:rsidR="004D049B">
              <w:rPr>
                <w:lang w:val="en-US"/>
              </w:rPr>
              <w:t>hectares (</w:t>
            </w:r>
            <w:r w:rsidRPr="00D01E89">
              <w:rPr>
                <w:lang w:val="en-US"/>
              </w:rPr>
              <w:t>ha</w:t>
            </w:r>
            <w:r w:rsidR="004D049B">
              <w:rPr>
                <w:lang w:val="en-US"/>
              </w:rPr>
              <w:t>)</w:t>
            </w:r>
            <w:r w:rsidRPr="00D01E89">
              <w:rPr>
                <w:lang w:val="en-US"/>
              </w:rPr>
              <w:t xml:space="preserve"> of floodplain inundation in the Gwydir Valley</w:t>
            </w:r>
            <w:r w:rsidR="00BB6FDD">
              <w:rPr>
                <w:lang w:val="en-US"/>
              </w:rPr>
              <w:t>.</w:t>
            </w:r>
          </w:p>
        </w:tc>
      </w:tr>
      <w:tr w:rsidR="00ED7B7C" w:rsidRPr="00C95165" w14:paraId="424236A6" w14:textId="77777777" w:rsidTr="00982E86">
        <w:tc>
          <w:tcPr>
            <w:tcW w:w="2943" w:type="dxa"/>
          </w:tcPr>
          <w:p w14:paraId="07AC3E2C" w14:textId="77777777" w:rsidR="00ED7B7C" w:rsidRPr="00D01E89" w:rsidRDefault="00ED7B7C" w:rsidP="00FD6EDF">
            <w:pPr>
              <w:pStyle w:val="TableText"/>
              <w:spacing w:before="60" w:after="60"/>
              <w:jc w:val="left"/>
            </w:pPr>
            <w:r w:rsidRPr="00D01E89">
              <w:t>Improve the condition of wetland vegetation communities in the mid-Murrumbidgee wetlands through a winter or spring fresh.</w:t>
            </w:r>
          </w:p>
        </w:tc>
        <w:tc>
          <w:tcPr>
            <w:tcW w:w="6293" w:type="dxa"/>
          </w:tcPr>
          <w:p w14:paraId="75D9DEB8" w14:textId="35104A50" w:rsidR="00ED7B7C" w:rsidRPr="00D01E89" w:rsidRDefault="00ED7B7C" w:rsidP="00982E86">
            <w:pPr>
              <w:pStyle w:val="TableText"/>
              <w:spacing w:before="60" w:after="60"/>
              <w:jc w:val="left"/>
            </w:pPr>
            <w:r w:rsidRPr="00D01E89">
              <w:t>Commonwealth environmental water allocation was used to fill wetlands along the mid-Murrumbidgee and in the lower Murrumbidgee</w:t>
            </w:r>
            <w:r w:rsidR="000E14BB">
              <w:t xml:space="preserve"> (</w:t>
            </w:r>
            <w:r w:rsidR="00BC70CB">
              <w:t>L</w:t>
            </w:r>
            <w:r w:rsidR="000E14BB">
              <w:t>owbidgee)</w:t>
            </w:r>
            <w:r w:rsidRPr="00D01E89">
              <w:t xml:space="preserve">. The extensive inundation achieved in the </w:t>
            </w:r>
            <w:r w:rsidR="00BC70CB">
              <w:t>L</w:t>
            </w:r>
            <w:r w:rsidRPr="00D01E89">
              <w:t xml:space="preserve">owbidgee contributed to the </w:t>
            </w:r>
            <w:r w:rsidR="00D74C9E" w:rsidRPr="00D01E89">
              <w:t>long-term</w:t>
            </w:r>
            <w:r w:rsidRPr="00D01E89">
              <w:t xml:space="preserve"> ecological objectives of the Basin Plan and </w:t>
            </w:r>
            <w:r w:rsidR="000E14BB">
              <w:t xml:space="preserve">were </w:t>
            </w:r>
            <w:r w:rsidRPr="00D01E89">
              <w:t>the result of successful collaborati</w:t>
            </w:r>
            <w:r w:rsidR="000E14BB">
              <w:t>on between</w:t>
            </w:r>
            <w:r w:rsidRPr="00D01E89">
              <w:t xml:space="preserve"> </w:t>
            </w:r>
            <w:r w:rsidR="00C044E7">
              <w:t xml:space="preserve">New South </w:t>
            </w:r>
            <w:r w:rsidR="004725DB">
              <w:t>Wales</w:t>
            </w:r>
            <w:r w:rsidR="008D1FAD">
              <w:t xml:space="preserve"> </w:t>
            </w:r>
            <w:r w:rsidRPr="00D01E89">
              <w:t xml:space="preserve">and </w:t>
            </w:r>
            <w:r w:rsidR="000E14BB">
              <w:t xml:space="preserve">the </w:t>
            </w:r>
            <w:r w:rsidRPr="00D01E89">
              <w:t>Commonwealth</w:t>
            </w:r>
            <w:r w:rsidR="000E14BB">
              <w:t>.</w:t>
            </w:r>
          </w:p>
        </w:tc>
      </w:tr>
      <w:tr w:rsidR="00ED7B7C" w:rsidRPr="00C95165" w14:paraId="77AA1C3C" w14:textId="77777777" w:rsidTr="00982E86">
        <w:tc>
          <w:tcPr>
            <w:tcW w:w="2851" w:type="dxa"/>
            <w:shd w:val="clear" w:color="auto" w:fill="FFFFFF" w:themeFill="background1"/>
          </w:tcPr>
          <w:p w14:paraId="01375740" w14:textId="77777777" w:rsidR="00ED7B7C" w:rsidRPr="00D01E89" w:rsidRDefault="00ED7B7C" w:rsidP="00FD6EDF">
            <w:pPr>
              <w:pStyle w:val="TableText"/>
              <w:spacing w:before="60" w:after="60"/>
              <w:jc w:val="left"/>
            </w:pPr>
            <w:r w:rsidRPr="00D01E89">
              <w:t>Improve native fish habitat within the Macquarie River below Burrendong Dam by restoring a more natural flow regime and addressing cold water pollution.</w:t>
            </w:r>
          </w:p>
        </w:tc>
        <w:tc>
          <w:tcPr>
            <w:tcW w:w="6005" w:type="dxa"/>
            <w:shd w:val="clear" w:color="auto" w:fill="FFFFFF" w:themeFill="background1"/>
          </w:tcPr>
          <w:p w14:paraId="431AD6AA" w14:textId="1E82B1BA" w:rsidR="00ED7B7C" w:rsidRPr="00D01E89" w:rsidRDefault="00ED7B7C" w:rsidP="00643B20">
            <w:pPr>
              <w:pStyle w:val="TableText"/>
              <w:spacing w:before="60" w:after="60"/>
              <w:jc w:val="left"/>
            </w:pPr>
            <w:r w:rsidRPr="00D01E89">
              <w:t xml:space="preserve">Commonwealth environmental water contributed to </w:t>
            </w:r>
            <w:r w:rsidR="00643B20">
              <w:t>one of the two</w:t>
            </w:r>
            <w:r w:rsidRPr="00D01E89">
              <w:t xml:space="preserve"> low fresh events in spring</w:t>
            </w:r>
            <w:r w:rsidR="004725DB">
              <w:t>,</w:t>
            </w:r>
            <w:r w:rsidRPr="00D01E89">
              <w:t xml:space="preserve"> with the second one exceeding the moderate fresh threshold as the channel size declines within the Macquarie Marshes. Irrigation releases </w:t>
            </w:r>
            <w:r w:rsidR="000E14BB">
              <w:t>(</w:t>
            </w:r>
            <w:r w:rsidRPr="00D01E89">
              <w:t>possibly combined with unregulated tributary inflows</w:t>
            </w:r>
            <w:r w:rsidR="000E14BB">
              <w:t>)</w:t>
            </w:r>
            <w:r w:rsidRPr="00D01E89">
              <w:t xml:space="preserve"> provided additional flow variability </w:t>
            </w:r>
            <w:r w:rsidR="00563A4D">
              <w:t>during periods of low flow</w:t>
            </w:r>
            <w:r w:rsidRPr="00D01E89">
              <w:t xml:space="preserve"> between December </w:t>
            </w:r>
            <w:r w:rsidR="00DF65FA">
              <w:t xml:space="preserve">2014 </w:t>
            </w:r>
            <w:r w:rsidRPr="00D01E89">
              <w:t>and May</w:t>
            </w:r>
            <w:r w:rsidR="00DF65FA">
              <w:t xml:space="preserve"> 2015</w:t>
            </w:r>
            <w:r w:rsidRPr="00D01E89">
              <w:t>. These outcomes go some</w:t>
            </w:r>
            <w:r w:rsidR="00950065">
              <w:t xml:space="preserve"> </w:t>
            </w:r>
            <w:r w:rsidRPr="00D01E89">
              <w:t xml:space="preserve">way towards achieving the </w:t>
            </w:r>
            <w:r w:rsidR="000E14BB">
              <w:t>B</w:t>
            </w:r>
            <w:r w:rsidR="000E14BB" w:rsidRPr="00D01E89">
              <w:t xml:space="preserve">asin </w:t>
            </w:r>
            <w:r w:rsidR="00BC70CB">
              <w:t>A</w:t>
            </w:r>
            <w:r w:rsidRPr="00D01E89">
              <w:t xml:space="preserve">nnual </w:t>
            </w:r>
            <w:r w:rsidR="00BC70CB">
              <w:t>E</w:t>
            </w:r>
            <w:r w:rsidRPr="00D01E89">
              <w:t xml:space="preserve">nvironmental </w:t>
            </w:r>
            <w:r w:rsidR="00BC70CB">
              <w:t>W</w:t>
            </w:r>
            <w:r w:rsidRPr="00D01E89">
              <w:t xml:space="preserve">atering </w:t>
            </w:r>
            <w:r w:rsidR="00BC70CB">
              <w:t>P</w:t>
            </w:r>
            <w:r w:rsidRPr="00D01E89">
              <w:t xml:space="preserve">riority for the Macquarie River. Environmental watering actions were also provided for wetland inundation in the Macquarie Marshes, which is an important contribution to </w:t>
            </w:r>
            <w:r w:rsidR="00755BC5" w:rsidRPr="00982E86">
              <w:t>the overall environmental objectives in the Basin Plan (Section 8</w:t>
            </w:r>
            <w:r w:rsidR="004725DB">
              <w:t>,</w:t>
            </w:r>
            <w:r w:rsidR="00755BC5" w:rsidRPr="00982E86">
              <w:t xml:space="preserve"> Part 2</w:t>
            </w:r>
            <w:r w:rsidR="00755BC5" w:rsidRPr="004725DB">
              <w:t>)</w:t>
            </w:r>
            <w:r w:rsidR="004725DB">
              <w:t>,</w:t>
            </w:r>
            <w:r w:rsidR="00755BC5" w:rsidRPr="00982E86">
              <w:t xml:space="preserve"> including objectives related to protection of R</w:t>
            </w:r>
            <w:r w:rsidR="00037703">
              <w:t>amsar</w:t>
            </w:r>
            <w:r w:rsidR="00755BC5" w:rsidRPr="00982E86">
              <w:t xml:space="preserve"> wetlands and connectivity within and between water-dependent ecosystems</w:t>
            </w:r>
            <w:r w:rsidRPr="00D01E89">
              <w:t xml:space="preserve">. </w:t>
            </w:r>
          </w:p>
        </w:tc>
      </w:tr>
      <w:tr w:rsidR="00ED7B7C" w:rsidRPr="00C95165" w14:paraId="73C6C185" w14:textId="77777777" w:rsidTr="00982E86">
        <w:tc>
          <w:tcPr>
            <w:tcW w:w="2851" w:type="dxa"/>
            <w:shd w:val="clear" w:color="auto" w:fill="FFFFFF" w:themeFill="background1"/>
          </w:tcPr>
          <w:p w14:paraId="540A255A" w14:textId="36495843" w:rsidR="00ED7B7C" w:rsidRPr="00D01E89" w:rsidRDefault="00BE4DAD" w:rsidP="00FD6EDF">
            <w:pPr>
              <w:pStyle w:val="TableText"/>
              <w:spacing w:before="60" w:after="60"/>
              <w:jc w:val="left"/>
            </w:pPr>
            <w:r>
              <w:t>P</w:t>
            </w:r>
            <w:r w:rsidR="00ED7B7C" w:rsidRPr="00D01E89">
              <w:t xml:space="preserve">riorities include two that relate to the Murray </w:t>
            </w:r>
            <w:r w:rsidR="00BC70CB">
              <w:t>river s</w:t>
            </w:r>
            <w:r w:rsidR="00ED7B7C" w:rsidRPr="00D01E89">
              <w:t xml:space="preserve">ystem and its tributaries: (1) </w:t>
            </w:r>
            <w:r w:rsidR="00BC70CB">
              <w:t>i</w:t>
            </w:r>
            <w:r w:rsidR="00ED7B7C" w:rsidRPr="00D01E89">
              <w:t xml:space="preserve">mprove riparian, littoral and aquatic vegetation (e.g. </w:t>
            </w:r>
            <w:r w:rsidR="00ED7B7C" w:rsidRPr="00BB72E4">
              <w:rPr>
                <w:i/>
              </w:rPr>
              <w:t>Ruppia tuberosa</w:t>
            </w:r>
            <w:r w:rsidR="00ED7B7C" w:rsidRPr="00D01E89">
              <w:t>) and native fish populations by increasing ecosystem connectivity through coordinating water delivery in the Murray</w:t>
            </w:r>
            <w:r w:rsidR="00BC70CB">
              <w:t xml:space="preserve"> river</w:t>
            </w:r>
            <w:r w:rsidR="00ED7B7C" w:rsidRPr="00D01E89">
              <w:t xml:space="preserve"> system; and (2) </w:t>
            </w:r>
            <w:r w:rsidR="00BC70CB">
              <w:t>i</w:t>
            </w:r>
            <w:r w:rsidR="00ED7B7C" w:rsidRPr="00D01E89">
              <w:t>mprove survival, recruitment and condition of native fish populations by providing winter flows to tributaries and creeks of the Murray</w:t>
            </w:r>
            <w:r w:rsidR="00BC70CB">
              <w:t xml:space="preserve"> River</w:t>
            </w:r>
            <w:r w:rsidR="00ED7B7C" w:rsidRPr="00D01E89">
              <w:t xml:space="preserve"> and through the barrages to the Coorong.</w:t>
            </w:r>
          </w:p>
        </w:tc>
        <w:tc>
          <w:tcPr>
            <w:tcW w:w="6005" w:type="dxa"/>
            <w:shd w:val="clear" w:color="auto" w:fill="FFFFFF" w:themeFill="background1"/>
          </w:tcPr>
          <w:p w14:paraId="2447DBC4" w14:textId="42B9E5B0" w:rsidR="00ED7B7C" w:rsidRPr="00D01E89" w:rsidRDefault="00ED7B7C" w:rsidP="00436F67">
            <w:pPr>
              <w:pStyle w:val="TableText"/>
              <w:spacing w:before="60" w:after="60"/>
              <w:jc w:val="left"/>
            </w:pPr>
            <w:r w:rsidRPr="00D01E89">
              <w:t xml:space="preserve">Moderate low flows </w:t>
            </w:r>
            <w:r w:rsidR="00436F67">
              <w:t>we</w:t>
            </w:r>
            <w:r w:rsidRPr="00D01E89">
              <w:t xml:space="preserve">re largely maintained throughout the Murray </w:t>
            </w:r>
            <w:r w:rsidR="004725DB">
              <w:t>r</w:t>
            </w:r>
            <w:r w:rsidRPr="00D01E89">
              <w:t xml:space="preserve">iver </w:t>
            </w:r>
            <w:r w:rsidR="004725DB">
              <w:t>s</w:t>
            </w:r>
            <w:r w:rsidRPr="00D01E89">
              <w:t xml:space="preserve">ystem although there </w:t>
            </w:r>
            <w:r w:rsidR="00436F67">
              <w:t>we</w:t>
            </w:r>
            <w:r w:rsidRPr="00D01E89">
              <w:t xml:space="preserve">re periods of very low flow in the Campaspe and Loddon </w:t>
            </w:r>
            <w:r w:rsidR="004725DB">
              <w:t>r</w:t>
            </w:r>
            <w:r w:rsidRPr="00D01E89">
              <w:t>ivers. Environmental watering actions produced multiple low freshes in most of these valleys (Goulburn, Loddon, Campaspe, Edward</w:t>
            </w:r>
            <w:r w:rsidR="0058425C">
              <w:t>–</w:t>
            </w:r>
            <w:r w:rsidRPr="00D01E89">
              <w:t xml:space="preserve">Wakool and Central Murray) and most sites </w:t>
            </w:r>
            <w:r w:rsidR="00563A4D">
              <w:t>experienced</w:t>
            </w:r>
            <w:r w:rsidR="00563A4D" w:rsidRPr="00D01E89">
              <w:t xml:space="preserve"> </w:t>
            </w:r>
            <w:r w:rsidRPr="00D01E89">
              <w:t>some flow variability during the irrigation season. Winter flows were maintained at or above the medium low</w:t>
            </w:r>
            <w:r w:rsidR="004929E7">
              <w:t>-</w:t>
            </w:r>
            <w:r w:rsidRPr="00D01E89">
              <w:t xml:space="preserve">flow threshold in </w:t>
            </w:r>
            <w:r w:rsidR="004725DB">
              <w:t xml:space="preserve">the </w:t>
            </w:r>
            <w:r w:rsidRPr="00D01E89">
              <w:t xml:space="preserve">Goulburn River, and both Central and </w:t>
            </w:r>
            <w:r w:rsidR="004725DB">
              <w:t>L</w:t>
            </w:r>
            <w:r w:rsidRPr="00D01E89">
              <w:t xml:space="preserve">ower Murray </w:t>
            </w:r>
            <w:r w:rsidR="004725DB">
              <w:t>r</w:t>
            </w:r>
            <w:r w:rsidRPr="00D01E89">
              <w:t xml:space="preserve">iver reaches. </w:t>
            </w:r>
            <w:r w:rsidR="00563A4D">
              <w:t>W</w:t>
            </w:r>
            <w:r w:rsidRPr="00D01E89">
              <w:t>inter flow fresh</w:t>
            </w:r>
            <w:r w:rsidR="00563A4D">
              <w:t>es were delivered</w:t>
            </w:r>
            <w:r w:rsidR="00B55471">
              <w:t xml:space="preserve"> </w:t>
            </w:r>
            <w:r w:rsidRPr="00D01E89">
              <w:t>in the Goulburn River, Ya</w:t>
            </w:r>
            <w:r w:rsidR="008747C8">
              <w:t>l</w:t>
            </w:r>
            <w:r w:rsidRPr="00D01E89">
              <w:t>lakool Creek, Campaspe River and Central Murray River. A number of wetland</w:t>
            </w:r>
            <w:r w:rsidR="00563A4D">
              <w:t>s</w:t>
            </w:r>
            <w:r w:rsidRPr="00D01E89">
              <w:t xml:space="preserve"> were </w:t>
            </w:r>
            <w:r w:rsidR="00563A4D">
              <w:t>inundated</w:t>
            </w:r>
            <w:r w:rsidR="00563A4D" w:rsidRPr="00D01E89">
              <w:t xml:space="preserve"> </w:t>
            </w:r>
            <w:r w:rsidRPr="00D01E89">
              <w:t>using environmental water along the Central and Lower Murray in addition to Moodies Swamp along the Broken Creek and several wetlands on Yanco Creek. Given 2014</w:t>
            </w:r>
            <w:r w:rsidR="0058425C">
              <w:t>–</w:t>
            </w:r>
            <w:r w:rsidRPr="00D01E89">
              <w:t xml:space="preserve">15 was considered a dry year in terms of water resource availability in the southern </w:t>
            </w:r>
            <w:r w:rsidR="004725DB">
              <w:t>B</w:t>
            </w:r>
            <w:r w:rsidRPr="00D01E89">
              <w:t xml:space="preserve">asin, environmental water was effectively used to meet the MDBA annual watering targets across the Murray River and entire </w:t>
            </w:r>
            <w:r w:rsidR="004725DB">
              <w:t>s</w:t>
            </w:r>
            <w:r w:rsidRPr="00D01E89">
              <w:t>outhern-</w:t>
            </w:r>
            <w:r w:rsidR="004725DB">
              <w:t>c</w:t>
            </w:r>
            <w:r w:rsidRPr="00D01E89">
              <w:t xml:space="preserve">onnected river system. Commonwealth environmental water made a significant contribution to this outcome and worked </w:t>
            </w:r>
            <w:r w:rsidR="004725DB">
              <w:t>together</w:t>
            </w:r>
            <w:r w:rsidRPr="00D01E89">
              <w:t xml:space="preserve"> with water provided by other environmental water holders. However</w:t>
            </w:r>
            <w:r w:rsidR="004725DB">
              <w:t>,</w:t>
            </w:r>
            <w:r w:rsidRPr="00D01E89">
              <w:t xml:space="preserve"> there was limited success in achieving significant flow freshes in the </w:t>
            </w:r>
            <w:r w:rsidR="004725DB">
              <w:t>L</w:t>
            </w:r>
            <w:r w:rsidRPr="00D01E89">
              <w:t xml:space="preserve">ower Murray River. Stable flows </w:t>
            </w:r>
            <w:r w:rsidR="007160C4">
              <w:t xml:space="preserve">were </w:t>
            </w:r>
            <w:r w:rsidRPr="00D01E89">
              <w:t xml:space="preserve">maintained throughout the irrigation season upstream of Barmah </w:t>
            </w:r>
            <w:r w:rsidR="004725DB">
              <w:t>C</w:t>
            </w:r>
            <w:r w:rsidRPr="00D01E89">
              <w:t xml:space="preserve">hoke, </w:t>
            </w:r>
            <w:r w:rsidR="007160C4">
              <w:t xml:space="preserve">with </w:t>
            </w:r>
            <w:r w:rsidRPr="00D01E89">
              <w:t xml:space="preserve">periods of exceptionally low flow in </w:t>
            </w:r>
            <w:r w:rsidR="004725DB">
              <w:t xml:space="preserve">the </w:t>
            </w:r>
            <w:r w:rsidRPr="00D01E89">
              <w:t xml:space="preserve">Campsape and Loddon </w:t>
            </w:r>
            <w:r w:rsidR="004725DB">
              <w:t>r</w:t>
            </w:r>
            <w:r w:rsidRPr="00D01E89">
              <w:t xml:space="preserve">ivers and limited success in delivering winter flow freshes in many sites. Note that we consider outcomes in the Coorong, Lower Lakes and Murray </w:t>
            </w:r>
            <w:r w:rsidR="00B43C15">
              <w:t>M</w:t>
            </w:r>
            <w:r w:rsidRPr="00D01E89">
              <w:t xml:space="preserve">outh system separately, in the following </w:t>
            </w:r>
            <w:r w:rsidR="004929E7">
              <w:t>entry</w:t>
            </w:r>
            <w:r w:rsidRPr="00D01E89">
              <w:t xml:space="preserve">. </w:t>
            </w:r>
          </w:p>
        </w:tc>
      </w:tr>
      <w:tr w:rsidR="00ED7B7C" w:rsidRPr="00C95165" w14:paraId="2B7C5A0C" w14:textId="77777777" w:rsidTr="00982E86">
        <w:tc>
          <w:tcPr>
            <w:tcW w:w="2851" w:type="dxa"/>
          </w:tcPr>
          <w:p w14:paraId="2AFB0AEC" w14:textId="4D1B5465" w:rsidR="00ED7B7C" w:rsidRPr="00D01E89" w:rsidRDefault="00ED7B7C" w:rsidP="00FD6EDF">
            <w:pPr>
              <w:pStyle w:val="TableText"/>
              <w:spacing w:before="60" w:after="60"/>
              <w:jc w:val="left"/>
            </w:pPr>
            <w:r w:rsidRPr="00D01E89">
              <w:t>The MDBA Basin</w:t>
            </w:r>
            <w:r w:rsidR="006034B2">
              <w:t>-wide</w:t>
            </w:r>
            <w:r w:rsidRPr="00D01E89">
              <w:t xml:space="preserve"> </w:t>
            </w:r>
            <w:r w:rsidR="00BE4DAD">
              <w:t>Environmental</w:t>
            </w:r>
            <w:r w:rsidRPr="00D01E89">
              <w:t xml:space="preserve"> Watering Strategy sets targets to maintain the level of the </w:t>
            </w:r>
            <w:r w:rsidR="00B43C15">
              <w:t xml:space="preserve">Lower </w:t>
            </w:r>
            <w:r w:rsidRPr="00D01E89">
              <w:t>Lakes, minimum annual flows through the barrages, and</w:t>
            </w:r>
            <w:r w:rsidR="00B55471">
              <w:t xml:space="preserve"> </w:t>
            </w:r>
            <w:r w:rsidRPr="00D01E89">
              <w:t xml:space="preserve">Murray </w:t>
            </w:r>
            <w:r w:rsidR="00A35761">
              <w:t>M</w:t>
            </w:r>
            <w:r w:rsidRPr="00D01E89">
              <w:t>outh openness.</w:t>
            </w:r>
          </w:p>
        </w:tc>
        <w:tc>
          <w:tcPr>
            <w:tcW w:w="6005" w:type="dxa"/>
          </w:tcPr>
          <w:p w14:paraId="7BDEC018" w14:textId="2C8188ED" w:rsidR="00ED7B7C" w:rsidRPr="00D01E89" w:rsidRDefault="00ED7B7C" w:rsidP="00FD6EDF">
            <w:pPr>
              <w:pStyle w:val="TableText"/>
              <w:spacing w:before="60" w:after="60"/>
              <w:jc w:val="left"/>
            </w:pPr>
            <w:r w:rsidRPr="00D01E89">
              <w:t xml:space="preserve">Commonwealth environmental water contributed to the targets set for the </w:t>
            </w:r>
            <w:r w:rsidR="00B171C9">
              <w:t>L</w:t>
            </w:r>
            <w:r w:rsidRPr="00D01E89">
              <w:t>ower Lakes in the Basin</w:t>
            </w:r>
            <w:r w:rsidR="006034B2">
              <w:t>-wide</w:t>
            </w:r>
            <w:r w:rsidRPr="00D01E89">
              <w:t xml:space="preserve"> </w:t>
            </w:r>
            <w:r w:rsidR="00BE4DAD">
              <w:t>Environmental</w:t>
            </w:r>
            <w:r w:rsidRPr="00D01E89">
              <w:t xml:space="preserve"> Watering Strategy. However, discharge through the barrages and the mouth </w:t>
            </w:r>
            <w:r w:rsidR="007160C4">
              <w:t xml:space="preserve">were </w:t>
            </w:r>
            <w:r w:rsidRPr="00D01E89">
              <w:t xml:space="preserve">low relative to the target flows and will need to be increased in future years if the </w:t>
            </w:r>
            <w:r w:rsidR="007160C4">
              <w:t xml:space="preserve">rolling </w:t>
            </w:r>
            <w:r w:rsidR="008747C8">
              <w:t>3-</w:t>
            </w:r>
            <w:r w:rsidRPr="00D01E89">
              <w:t>year average is to meet the discharge target</w:t>
            </w:r>
            <w:r w:rsidR="006A6BF6">
              <w:t>.</w:t>
            </w:r>
          </w:p>
        </w:tc>
      </w:tr>
      <w:tr w:rsidR="00ED7B7C" w:rsidRPr="00C95165" w14:paraId="3D9CDF08" w14:textId="77777777" w:rsidTr="00982E86">
        <w:tc>
          <w:tcPr>
            <w:tcW w:w="2943" w:type="dxa"/>
          </w:tcPr>
          <w:p w14:paraId="5C97459D" w14:textId="70AD76D6" w:rsidR="00ED7B7C" w:rsidRPr="00D01E89" w:rsidRDefault="00ED7B7C" w:rsidP="00FD6EDF">
            <w:pPr>
              <w:pStyle w:val="TableText"/>
              <w:spacing w:before="60" w:after="60"/>
              <w:jc w:val="left"/>
              <w:rPr>
                <w:iCs/>
              </w:rPr>
            </w:pPr>
            <w:r w:rsidRPr="00D01E89">
              <w:rPr>
                <w:iCs/>
              </w:rPr>
              <w:t>Improve survival of native fish populations by enhancing and protecting dry</w:t>
            </w:r>
            <w:r w:rsidR="004929E7">
              <w:rPr>
                <w:iCs/>
              </w:rPr>
              <w:t>-</w:t>
            </w:r>
            <w:r w:rsidRPr="00D01E89">
              <w:rPr>
                <w:iCs/>
              </w:rPr>
              <w:t>period refuge habitat in the northern Basin.</w:t>
            </w:r>
            <w:r w:rsidR="00B55471">
              <w:rPr>
                <w:iCs/>
              </w:rPr>
              <w:t xml:space="preserve"> </w:t>
            </w:r>
          </w:p>
        </w:tc>
        <w:tc>
          <w:tcPr>
            <w:tcW w:w="6293" w:type="dxa"/>
          </w:tcPr>
          <w:p w14:paraId="32568E46" w14:textId="6E021A00" w:rsidR="002863CD" w:rsidRPr="002863CD" w:rsidRDefault="007160C4" w:rsidP="00866584">
            <w:pPr>
              <w:pStyle w:val="TableText"/>
              <w:spacing w:before="60" w:after="60"/>
              <w:jc w:val="left"/>
            </w:pPr>
            <w:r w:rsidRPr="00D01E89">
              <w:t xml:space="preserve">The significant volumes of water delivered in the Gwydir and Macquarie </w:t>
            </w:r>
            <w:r w:rsidR="00795D00">
              <w:t>r</w:t>
            </w:r>
            <w:r w:rsidRPr="00D01E89">
              <w:t>ivers</w:t>
            </w:r>
            <w:r w:rsidR="00795D00">
              <w:t>,</w:t>
            </w:r>
            <w:r w:rsidRPr="00D01E89">
              <w:t xml:space="preserve"> including wetland watering</w:t>
            </w:r>
            <w:r w:rsidR="00795D00">
              <w:t>,</w:t>
            </w:r>
            <w:r w:rsidRPr="00D01E89">
              <w:t xml:space="preserve"> is likely to have made an important </w:t>
            </w:r>
            <w:r>
              <w:t>contribut</w:t>
            </w:r>
            <w:r w:rsidR="00795D00">
              <w:t>ion</w:t>
            </w:r>
            <w:r>
              <w:t xml:space="preserve"> towards th</w:t>
            </w:r>
            <w:r w:rsidR="00795D00">
              <w:t>ese</w:t>
            </w:r>
            <w:r>
              <w:t xml:space="preserve"> protecting dry</w:t>
            </w:r>
            <w:r w:rsidR="004929E7">
              <w:t>-</w:t>
            </w:r>
            <w:r>
              <w:t>period refuges.</w:t>
            </w:r>
            <w:r w:rsidR="00B55471">
              <w:t xml:space="preserve"> </w:t>
            </w:r>
            <w:r>
              <w:t xml:space="preserve">For other northern </w:t>
            </w:r>
            <w:r w:rsidR="00795D00">
              <w:t>B</w:t>
            </w:r>
            <w:r>
              <w:t>asin rivers,</w:t>
            </w:r>
            <w:r w:rsidRPr="00D01E89">
              <w:t xml:space="preserve"> </w:t>
            </w:r>
            <w:r>
              <w:t>s</w:t>
            </w:r>
            <w:r w:rsidR="00ED7B7C" w:rsidRPr="00D01E89">
              <w:t>treamflow data indicat</w:t>
            </w:r>
            <w:r>
              <w:t>e that the</w:t>
            </w:r>
            <w:r w:rsidR="00ED7B7C" w:rsidRPr="00D01E89">
              <w:t xml:space="preserve"> contribution of Commonwealth environmental water </w:t>
            </w:r>
            <w:r>
              <w:t>to sustaining dry</w:t>
            </w:r>
            <w:r w:rsidR="004929E7">
              <w:t>-</w:t>
            </w:r>
            <w:r>
              <w:t xml:space="preserve">period refuges (e.g. in-channel pools) </w:t>
            </w:r>
            <w:r w:rsidR="00DC500E">
              <w:t>is limited (A</w:t>
            </w:r>
            <w:r w:rsidR="004929E7">
              <w:t>nnex A</w:t>
            </w:r>
            <w:r w:rsidR="00ED7B7C" w:rsidRPr="00D01E89">
              <w:t>). Data that ha</w:t>
            </w:r>
            <w:r w:rsidR="00795D00">
              <w:t>ve</w:t>
            </w:r>
            <w:r w:rsidR="00ED7B7C" w:rsidRPr="00D01E89">
              <w:t xml:space="preserve"> be</w:t>
            </w:r>
            <w:r w:rsidR="006A6BF6">
              <w:t>e</w:t>
            </w:r>
            <w:r w:rsidR="00ED7B7C" w:rsidRPr="00D01E89">
              <w:t xml:space="preserve">n provided by agencies indicate that there was very little success in contributing to this objective in the </w:t>
            </w:r>
            <w:r w:rsidR="00866584">
              <w:t xml:space="preserve">Border Rivers and the </w:t>
            </w:r>
            <w:r w:rsidR="00ED7B7C" w:rsidRPr="00D01E89">
              <w:t xml:space="preserve">Warrego, Condamine and Upper Darling </w:t>
            </w:r>
            <w:r w:rsidR="00357271">
              <w:t>r</w:t>
            </w:r>
            <w:r w:rsidR="00ED7B7C" w:rsidRPr="00D01E89">
              <w:t>ivers.</w:t>
            </w:r>
          </w:p>
        </w:tc>
      </w:tr>
      <w:tr w:rsidR="00ED7B7C" w:rsidRPr="00C95165" w14:paraId="7CD73F6B" w14:textId="77777777" w:rsidTr="00982E86">
        <w:tc>
          <w:tcPr>
            <w:tcW w:w="2943" w:type="dxa"/>
            <w:shd w:val="clear" w:color="auto" w:fill="FFFFFF" w:themeFill="background1"/>
          </w:tcPr>
          <w:p w14:paraId="46251A4F" w14:textId="77777777" w:rsidR="00ED7B7C" w:rsidRPr="00D01E89" w:rsidRDefault="00ED7B7C" w:rsidP="00FD6EDF">
            <w:pPr>
              <w:pStyle w:val="TableText"/>
              <w:spacing w:before="60" w:after="60"/>
              <w:jc w:val="left"/>
            </w:pPr>
            <w:r w:rsidRPr="00D01E89">
              <w:t>Maintain waterbird habitat, including refuge sites and food sources, to support waterbird populations across the Murray–Darling Basin. Support waterbird breeding where feasible.</w:t>
            </w:r>
          </w:p>
        </w:tc>
        <w:tc>
          <w:tcPr>
            <w:tcW w:w="6293" w:type="dxa"/>
            <w:shd w:val="clear" w:color="auto" w:fill="FFFFFF" w:themeFill="background1"/>
          </w:tcPr>
          <w:p w14:paraId="186F31D4" w14:textId="5C9CF574" w:rsidR="00ED7B7C" w:rsidRPr="00D01E89" w:rsidRDefault="00ED7B7C" w:rsidP="00FD6EDF">
            <w:pPr>
              <w:pStyle w:val="TableText"/>
              <w:spacing w:before="60" w:after="60"/>
              <w:jc w:val="left"/>
            </w:pPr>
            <w:r w:rsidRPr="00D01E89">
              <w:t xml:space="preserve">We have not been able to assess the contribution of Commonwealth environmental watering actions to hydrological outcomes against this objective </w:t>
            </w:r>
            <w:r w:rsidR="00867B17">
              <w:t>as only</w:t>
            </w:r>
            <w:r w:rsidRPr="00D01E89">
              <w:t xml:space="preserve"> limited and inconsistent information</w:t>
            </w:r>
            <w:r w:rsidR="00867B17">
              <w:t xml:space="preserve"> is</w:t>
            </w:r>
            <w:r w:rsidRPr="00D01E89">
              <w:t xml:space="preserve"> available on floodplain inundation at the </w:t>
            </w:r>
            <w:r w:rsidR="00867B17">
              <w:t>B</w:t>
            </w:r>
            <w:r w:rsidRPr="00D01E89">
              <w:t>asin</w:t>
            </w:r>
            <w:r w:rsidR="00867B17">
              <w:t xml:space="preserve"> </w:t>
            </w:r>
            <w:r w:rsidRPr="00D01E89">
              <w:t>scale.</w:t>
            </w:r>
            <w:r w:rsidR="00B55471">
              <w:t xml:space="preserve"> </w:t>
            </w:r>
          </w:p>
        </w:tc>
      </w:tr>
    </w:tbl>
    <w:p w14:paraId="4DBB6484" w14:textId="77777777" w:rsidR="00ED7B7C" w:rsidRDefault="00ED7B7C" w:rsidP="00ED7B7C">
      <w:bookmarkStart w:id="61" w:name="_Toc466019757"/>
      <w:bookmarkStart w:id="62" w:name="_Toc466019758"/>
      <w:bookmarkStart w:id="63" w:name="_Toc466019760"/>
      <w:bookmarkStart w:id="64" w:name="_Toc455385174"/>
      <w:bookmarkEnd w:id="61"/>
      <w:bookmarkEnd w:id="62"/>
      <w:bookmarkEnd w:id="63"/>
    </w:p>
    <w:p w14:paraId="52C7C692" w14:textId="77777777" w:rsidR="002329A6" w:rsidRDefault="002329A6">
      <w:pPr>
        <w:spacing w:after="200" w:line="276" w:lineRule="auto"/>
        <w:rPr>
          <w:rFonts w:eastAsiaTheme="majorEastAsia" w:cstheme="majorBidi"/>
          <w:b/>
          <w:bCs/>
          <w:color w:val="auto"/>
          <w:sz w:val="32"/>
          <w:szCs w:val="28"/>
        </w:rPr>
      </w:pPr>
      <w:bookmarkStart w:id="65" w:name="_Toc465086947"/>
      <w:r>
        <w:br w:type="page"/>
      </w:r>
    </w:p>
    <w:p w14:paraId="5C44F76F" w14:textId="0CA937A1" w:rsidR="00ED7B7C" w:rsidRPr="00B10256" w:rsidRDefault="00ED7B7C" w:rsidP="00B10256">
      <w:pPr>
        <w:pStyle w:val="Heading1"/>
        <w:ind w:left="720" w:hanging="720"/>
      </w:pPr>
      <w:bookmarkStart w:id="66" w:name="_Toc467072994"/>
      <w:r w:rsidRPr="00B10256">
        <w:t>Method</w:t>
      </w:r>
      <w:bookmarkEnd w:id="65"/>
      <w:r w:rsidR="00EA1282">
        <w:t>s</w:t>
      </w:r>
      <w:bookmarkEnd w:id="64"/>
      <w:bookmarkEnd w:id="66"/>
      <w:r w:rsidRPr="00B10256">
        <w:t xml:space="preserve"> </w:t>
      </w:r>
    </w:p>
    <w:p w14:paraId="5CD53C68" w14:textId="77777777" w:rsidR="00ED7B7C" w:rsidRPr="00B10256" w:rsidRDefault="00ED7B7C" w:rsidP="00B10256">
      <w:pPr>
        <w:pStyle w:val="Heading2"/>
      </w:pPr>
      <w:bookmarkStart w:id="67" w:name="_Toc455385175"/>
      <w:bookmarkStart w:id="68" w:name="_Toc465086948"/>
      <w:bookmarkStart w:id="69" w:name="_Toc467072995"/>
      <w:r w:rsidRPr="00B10256">
        <w:t xml:space="preserve">Observations of </w:t>
      </w:r>
      <w:r w:rsidR="008747C8">
        <w:t>s</w:t>
      </w:r>
      <w:r w:rsidRPr="00B10256">
        <w:t>treamflows</w:t>
      </w:r>
      <w:bookmarkEnd w:id="67"/>
      <w:bookmarkEnd w:id="68"/>
      <w:bookmarkEnd w:id="69"/>
    </w:p>
    <w:p w14:paraId="7B7B4EE0" w14:textId="4A25C626" w:rsidR="00ED7B7C" w:rsidRPr="00B822BC" w:rsidRDefault="00ED7B7C" w:rsidP="00ED7B7C">
      <w:r>
        <w:t xml:space="preserve">The </w:t>
      </w:r>
      <w:r w:rsidR="008747C8">
        <w:t>B</w:t>
      </w:r>
      <w:r>
        <w:t xml:space="preserve">asin-scale hydrology </w:t>
      </w:r>
      <w:r w:rsidRPr="007431FA">
        <w:t xml:space="preserve">evaluation </w:t>
      </w:r>
      <w:r>
        <w:t>uses</w:t>
      </w:r>
      <w:r w:rsidRPr="007431FA">
        <w:t xml:space="preserve"> </w:t>
      </w:r>
      <w:r>
        <w:t>streamflow series for the 2014</w:t>
      </w:r>
      <w:r w:rsidR="0058425C">
        <w:t>–</w:t>
      </w:r>
      <w:r>
        <w:t xml:space="preserve">15 </w:t>
      </w:r>
      <w:r w:rsidR="007E3C61">
        <w:t xml:space="preserve">watering </w:t>
      </w:r>
      <w:r>
        <w:t xml:space="preserve">year, </w:t>
      </w:r>
      <w:r w:rsidRPr="007431FA">
        <w:t xml:space="preserve">derived </w:t>
      </w:r>
      <w:r>
        <w:t>for</w:t>
      </w:r>
      <w:r w:rsidRPr="007431FA">
        <w:t xml:space="preserve"> </w:t>
      </w:r>
      <w:r>
        <w:t>10</w:t>
      </w:r>
      <w:r w:rsidR="0074436B">
        <w:t>9</w:t>
      </w:r>
      <w:r>
        <w:t xml:space="preserve"> sites</w:t>
      </w:r>
      <w:r w:rsidRPr="007431FA">
        <w:t xml:space="preserve"> </w:t>
      </w:r>
      <w:r>
        <w:t xml:space="preserve">across the </w:t>
      </w:r>
      <w:r w:rsidR="000D5AD6">
        <w:t>MDB</w:t>
      </w:r>
      <w:r w:rsidRPr="007431FA">
        <w:t>.</w:t>
      </w:r>
      <w:r>
        <w:t xml:space="preserve"> This includes observ</w:t>
      </w:r>
      <w:r w:rsidR="007160C4">
        <w:t>ations of</w:t>
      </w:r>
      <w:r>
        <w:t xml:space="preserve"> streamflow </w:t>
      </w:r>
      <w:r w:rsidRPr="007431FA">
        <w:t xml:space="preserve">data available online at the respective </w:t>
      </w:r>
      <w:r w:rsidR="007E3C61">
        <w:t>j</w:t>
      </w:r>
      <w:r w:rsidRPr="007431FA">
        <w:t>urisdiction</w:t>
      </w:r>
      <w:r>
        <w:t xml:space="preserve">al websites (Table </w:t>
      </w:r>
      <w:r w:rsidR="000D5AD6">
        <w:t>3</w:t>
      </w:r>
      <w:r w:rsidRPr="007431FA">
        <w:t>).</w:t>
      </w:r>
      <w:r>
        <w:t xml:space="preserve"> D</w:t>
      </w:r>
      <w:r w:rsidRPr="007431FA">
        <w:t>ischarge</w:t>
      </w:r>
      <w:r w:rsidR="00A37E6C">
        <w:t>, i.e. megalitres per day</w:t>
      </w:r>
      <w:r w:rsidRPr="007431FA">
        <w:t xml:space="preserve"> </w:t>
      </w:r>
      <w:r>
        <w:t>(</w:t>
      </w:r>
      <w:r w:rsidRPr="007431FA">
        <w:t>ML/day)</w:t>
      </w:r>
      <w:r w:rsidR="00A37E6C">
        <w:t>,</w:t>
      </w:r>
      <w:r w:rsidRPr="007431FA">
        <w:t xml:space="preserve"> </w:t>
      </w:r>
      <w:r>
        <w:t>and height (</w:t>
      </w:r>
      <w:r w:rsidRPr="007431FA">
        <w:t>m</w:t>
      </w:r>
      <w:r w:rsidR="00A37E6C">
        <w:t>etres</w:t>
      </w:r>
      <w:r w:rsidRPr="007431FA">
        <w:t xml:space="preserve">) </w:t>
      </w:r>
      <w:r>
        <w:t>were the primary variables used for assessing river and lake</w:t>
      </w:r>
      <w:r w:rsidR="00964FC9">
        <w:t xml:space="preserve"> </w:t>
      </w:r>
      <w:r>
        <w:t>habitat</w:t>
      </w:r>
      <w:r w:rsidR="007E3C61">
        <w:t>,</w:t>
      </w:r>
      <w:r>
        <w:t xml:space="preserve"> respectively. Data suitable for quantitative evaluation w</w:t>
      </w:r>
      <w:r w:rsidR="007E3C61">
        <w:t>ere</w:t>
      </w:r>
      <w:r>
        <w:t xml:space="preserve"> available at 10</w:t>
      </w:r>
      <w:r w:rsidR="0074436B">
        <w:t>9</w:t>
      </w:r>
      <w:r w:rsidRPr="007431FA">
        <w:t xml:space="preserve"> </w:t>
      </w:r>
      <w:r>
        <w:t>sites</w:t>
      </w:r>
      <w:r w:rsidRPr="007431FA">
        <w:t xml:space="preserve"> </w:t>
      </w:r>
      <w:r>
        <w:t xml:space="preserve">across 18 valleys (Table </w:t>
      </w:r>
      <w:r w:rsidR="000D5AD6">
        <w:t>4</w:t>
      </w:r>
      <w:r w:rsidRPr="007431FA">
        <w:t>).</w:t>
      </w:r>
      <w:r>
        <w:t xml:space="preserve"> It was assumed </w:t>
      </w:r>
      <w:r w:rsidRPr="007431FA">
        <w:t xml:space="preserve">that the minimum requirements set by the </w:t>
      </w:r>
      <w:r w:rsidR="008747C8">
        <w:t>International Organization for Standardization (</w:t>
      </w:r>
      <w:r w:rsidRPr="007431FA">
        <w:t>ISO</w:t>
      </w:r>
      <w:r w:rsidR="008747C8">
        <w:t>)</w:t>
      </w:r>
      <w:r w:rsidRPr="007431FA">
        <w:t xml:space="preserve"> standard (ICS.17.120:20) </w:t>
      </w:r>
      <w:r w:rsidR="005D473D">
        <w:t xml:space="preserve">for </w:t>
      </w:r>
      <w:r w:rsidRPr="007431FA">
        <w:t xml:space="preserve">flow in open channels have been met </w:t>
      </w:r>
      <w:r>
        <w:t>by the custodians of the gauge station</w:t>
      </w:r>
      <w:r w:rsidR="000D5AD6">
        <w:t>s</w:t>
      </w:r>
      <w:r>
        <w:t>, so we provided no further assessment of data quality other than checking for complete records</w:t>
      </w:r>
      <w:r w:rsidR="00FD6EDF">
        <w:t>.</w:t>
      </w:r>
    </w:p>
    <w:p w14:paraId="448DD332" w14:textId="3215731A" w:rsidR="00ED7B7C" w:rsidRPr="00D01E89" w:rsidRDefault="00ED7B7C" w:rsidP="008747C8">
      <w:pPr>
        <w:pStyle w:val="TableCaption"/>
        <w:ind w:left="630" w:right="1440"/>
      </w:pPr>
      <w:bookmarkStart w:id="70" w:name="_Toc455385248"/>
      <w:bookmarkStart w:id="71" w:name="_Toc465086996"/>
      <w:bookmarkStart w:id="72" w:name="_Toc466036375"/>
      <w:r w:rsidRPr="00ED7B7C">
        <w:t xml:space="preserve">Table </w:t>
      </w:r>
      <w:r w:rsidR="00641F7D">
        <w:fldChar w:fldCharType="begin"/>
      </w:r>
      <w:r w:rsidR="00641F7D">
        <w:instrText xml:space="preserve"> SEQ Table \* ARABIC </w:instrText>
      </w:r>
      <w:r w:rsidR="00641F7D">
        <w:fldChar w:fldCharType="separate"/>
      </w:r>
      <w:r w:rsidR="003425A6">
        <w:rPr>
          <w:noProof/>
        </w:rPr>
        <w:t>3</w:t>
      </w:r>
      <w:r w:rsidR="00641F7D">
        <w:rPr>
          <w:noProof/>
        </w:rPr>
        <w:fldChar w:fldCharType="end"/>
      </w:r>
      <w:r w:rsidR="008747C8">
        <w:t>.</w:t>
      </w:r>
      <w:r w:rsidRPr="00ED7B7C">
        <w:t xml:space="preserve"> </w:t>
      </w:r>
      <w:r w:rsidRPr="005348DF">
        <w:rPr>
          <w:b w:val="0"/>
        </w:rPr>
        <w:t>Websites used to source discharge data for 10</w:t>
      </w:r>
      <w:r w:rsidR="0074436B">
        <w:rPr>
          <w:b w:val="0"/>
        </w:rPr>
        <w:t>9</w:t>
      </w:r>
      <w:r w:rsidRPr="005348DF">
        <w:rPr>
          <w:b w:val="0"/>
        </w:rPr>
        <w:t xml:space="preserve"> gauge stations in the Murray</w:t>
      </w:r>
      <w:r w:rsidR="008747C8" w:rsidRPr="005348DF">
        <w:rPr>
          <w:b w:val="0"/>
        </w:rPr>
        <w:t>–</w:t>
      </w:r>
      <w:r w:rsidRPr="005348DF">
        <w:rPr>
          <w:b w:val="0"/>
        </w:rPr>
        <w:t>Darling Basin.</w:t>
      </w:r>
      <w:bookmarkEnd w:id="70"/>
      <w:bookmarkEnd w:id="71"/>
      <w:bookmarkEnd w:id="72"/>
    </w:p>
    <w:tbl>
      <w:tblPr>
        <w:tblW w:w="6570" w:type="dxa"/>
        <w:tblInd w:w="738" w:type="dxa"/>
        <w:tblLook w:val="04A0" w:firstRow="1" w:lastRow="0" w:firstColumn="1" w:lastColumn="0" w:noHBand="0" w:noVBand="1"/>
      </w:tblPr>
      <w:tblGrid>
        <w:gridCol w:w="2250"/>
        <w:gridCol w:w="4320"/>
      </w:tblGrid>
      <w:tr w:rsidR="00ED7B7C" w:rsidRPr="007431FA" w14:paraId="460B943B" w14:textId="77777777" w:rsidTr="000E51E1">
        <w:trPr>
          <w:trHeight w:val="288"/>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C0DB1" w14:textId="77777777" w:rsidR="00ED7B7C" w:rsidRPr="007431FA" w:rsidRDefault="00ED7B7C" w:rsidP="00FD6EDF">
            <w:pPr>
              <w:pStyle w:val="TableHeading"/>
              <w:spacing w:before="60" w:after="60"/>
              <w:rPr>
                <w:lang w:eastAsia="en-AU"/>
              </w:rPr>
            </w:pPr>
            <w:r w:rsidRPr="007431FA">
              <w:rPr>
                <w:lang w:eastAsia="en-AU"/>
              </w:rPr>
              <w:t>Jurisdiction</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14:paraId="6DD601AF" w14:textId="77777777" w:rsidR="00ED7B7C" w:rsidRPr="007431FA" w:rsidRDefault="00ED7B7C" w:rsidP="00FD6EDF">
            <w:pPr>
              <w:pStyle w:val="TableHeading"/>
              <w:spacing w:before="60" w:after="60"/>
              <w:rPr>
                <w:lang w:eastAsia="en-AU"/>
              </w:rPr>
            </w:pPr>
            <w:r w:rsidRPr="007431FA">
              <w:rPr>
                <w:lang w:eastAsia="en-AU"/>
              </w:rPr>
              <w:t>Water monitoring website</w:t>
            </w:r>
          </w:p>
        </w:tc>
      </w:tr>
      <w:tr w:rsidR="00ED7B7C" w:rsidRPr="007431FA" w14:paraId="5A5B687B" w14:textId="77777777" w:rsidTr="000E51E1">
        <w:trPr>
          <w:trHeight w:val="288"/>
        </w:trPr>
        <w:tc>
          <w:tcPr>
            <w:tcW w:w="2250" w:type="dxa"/>
            <w:tcBorders>
              <w:top w:val="nil"/>
              <w:left w:val="single" w:sz="4" w:space="0" w:color="auto"/>
              <w:bottom w:val="single" w:sz="4" w:space="0" w:color="auto"/>
              <w:right w:val="single" w:sz="4" w:space="0" w:color="auto"/>
            </w:tcBorders>
            <w:shd w:val="clear" w:color="auto" w:fill="auto"/>
            <w:noWrap/>
            <w:hideMark/>
          </w:tcPr>
          <w:p w14:paraId="45426670" w14:textId="5F551E26" w:rsidR="00ED7B7C" w:rsidRPr="007431FA" w:rsidRDefault="00CF4BFE" w:rsidP="00FD6EDF">
            <w:pPr>
              <w:pStyle w:val="TableText"/>
              <w:spacing w:before="60" w:after="60"/>
              <w:jc w:val="left"/>
              <w:rPr>
                <w:lang w:eastAsia="en-AU"/>
              </w:rPr>
            </w:pPr>
            <w:r>
              <w:rPr>
                <w:lang w:eastAsia="en-AU"/>
              </w:rPr>
              <w:t>New South Wales</w:t>
            </w:r>
          </w:p>
        </w:tc>
        <w:tc>
          <w:tcPr>
            <w:tcW w:w="4320" w:type="dxa"/>
            <w:tcBorders>
              <w:top w:val="nil"/>
              <w:left w:val="nil"/>
              <w:bottom w:val="single" w:sz="4" w:space="0" w:color="auto"/>
              <w:right w:val="single" w:sz="4" w:space="0" w:color="auto"/>
            </w:tcBorders>
            <w:shd w:val="clear" w:color="auto" w:fill="auto"/>
            <w:noWrap/>
            <w:hideMark/>
          </w:tcPr>
          <w:p w14:paraId="1F60A9B6" w14:textId="77777777" w:rsidR="00ED7B7C" w:rsidRPr="007431FA" w:rsidRDefault="00ED7B7C" w:rsidP="00FD6EDF">
            <w:pPr>
              <w:pStyle w:val="TableText"/>
              <w:spacing w:before="60" w:after="60"/>
              <w:jc w:val="left"/>
              <w:rPr>
                <w:lang w:eastAsia="en-AU"/>
              </w:rPr>
            </w:pPr>
            <w:r w:rsidRPr="007431FA">
              <w:rPr>
                <w:lang w:eastAsia="en-AU"/>
              </w:rPr>
              <w:t>http://waterinfo.nsw.gov.au</w:t>
            </w:r>
          </w:p>
        </w:tc>
      </w:tr>
      <w:tr w:rsidR="00ED7B7C" w:rsidRPr="007431FA" w14:paraId="467E2F69" w14:textId="77777777" w:rsidTr="000E51E1">
        <w:trPr>
          <w:trHeight w:val="288"/>
        </w:trPr>
        <w:tc>
          <w:tcPr>
            <w:tcW w:w="2250" w:type="dxa"/>
            <w:tcBorders>
              <w:top w:val="nil"/>
              <w:left w:val="single" w:sz="4" w:space="0" w:color="auto"/>
              <w:bottom w:val="single" w:sz="4" w:space="0" w:color="auto"/>
              <w:right w:val="single" w:sz="4" w:space="0" w:color="auto"/>
            </w:tcBorders>
            <w:shd w:val="clear" w:color="auto" w:fill="auto"/>
            <w:noWrap/>
            <w:hideMark/>
          </w:tcPr>
          <w:p w14:paraId="7FC42DD1" w14:textId="491C0810" w:rsidR="00ED7B7C" w:rsidRPr="007431FA" w:rsidRDefault="008747C8" w:rsidP="00FD6EDF">
            <w:pPr>
              <w:pStyle w:val="TableText"/>
              <w:spacing w:before="60" w:after="60"/>
              <w:jc w:val="left"/>
              <w:rPr>
                <w:lang w:eastAsia="en-AU"/>
              </w:rPr>
            </w:pPr>
            <w:r>
              <w:rPr>
                <w:lang w:eastAsia="en-AU"/>
              </w:rPr>
              <w:t>South Australia</w:t>
            </w:r>
          </w:p>
        </w:tc>
        <w:tc>
          <w:tcPr>
            <w:tcW w:w="4320" w:type="dxa"/>
            <w:tcBorders>
              <w:top w:val="nil"/>
              <w:left w:val="nil"/>
              <w:bottom w:val="single" w:sz="4" w:space="0" w:color="auto"/>
              <w:right w:val="single" w:sz="4" w:space="0" w:color="auto"/>
            </w:tcBorders>
            <w:shd w:val="clear" w:color="auto" w:fill="auto"/>
            <w:noWrap/>
            <w:hideMark/>
          </w:tcPr>
          <w:p w14:paraId="241EA3CA" w14:textId="77777777" w:rsidR="00ED7B7C" w:rsidRPr="008747C8" w:rsidRDefault="00ED7B7C" w:rsidP="00FD6EDF">
            <w:pPr>
              <w:pStyle w:val="TableText"/>
              <w:spacing w:before="60" w:after="60"/>
              <w:jc w:val="left"/>
              <w:rPr>
                <w:color w:val="0000FF"/>
                <w:lang w:eastAsia="en-AU"/>
              </w:rPr>
            </w:pPr>
            <w:r w:rsidRPr="008747C8">
              <w:rPr>
                <w:color w:val="auto"/>
                <w:lang w:eastAsia="en-AU"/>
              </w:rPr>
              <w:t>https://www.waterconnect.sa.gov.au</w:t>
            </w:r>
          </w:p>
        </w:tc>
      </w:tr>
      <w:tr w:rsidR="00ED7B7C" w:rsidRPr="007431FA" w14:paraId="7A9229C1" w14:textId="77777777" w:rsidTr="000E51E1">
        <w:trPr>
          <w:trHeight w:val="288"/>
        </w:trPr>
        <w:tc>
          <w:tcPr>
            <w:tcW w:w="2250" w:type="dxa"/>
            <w:tcBorders>
              <w:top w:val="nil"/>
              <w:left w:val="single" w:sz="4" w:space="0" w:color="auto"/>
              <w:bottom w:val="single" w:sz="4" w:space="0" w:color="auto"/>
              <w:right w:val="single" w:sz="4" w:space="0" w:color="auto"/>
            </w:tcBorders>
            <w:shd w:val="clear" w:color="auto" w:fill="auto"/>
            <w:noWrap/>
            <w:hideMark/>
          </w:tcPr>
          <w:p w14:paraId="71ED9D5E" w14:textId="1F27B311" w:rsidR="00ED7B7C" w:rsidRPr="007431FA" w:rsidRDefault="008747C8" w:rsidP="00FD6EDF">
            <w:pPr>
              <w:pStyle w:val="TableText"/>
              <w:spacing w:before="60" w:after="60"/>
              <w:jc w:val="left"/>
              <w:rPr>
                <w:lang w:eastAsia="en-AU"/>
              </w:rPr>
            </w:pPr>
            <w:r>
              <w:rPr>
                <w:lang w:eastAsia="en-AU"/>
              </w:rPr>
              <w:t>Queensland</w:t>
            </w:r>
          </w:p>
        </w:tc>
        <w:tc>
          <w:tcPr>
            <w:tcW w:w="4320" w:type="dxa"/>
            <w:tcBorders>
              <w:top w:val="nil"/>
              <w:left w:val="nil"/>
              <w:bottom w:val="single" w:sz="4" w:space="0" w:color="auto"/>
              <w:right w:val="single" w:sz="4" w:space="0" w:color="auto"/>
            </w:tcBorders>
            <w:shd w:val="clear" w:color="auto" w:fill="auto"/>
            <w:noWrap/>
            <w:hideMark/>
          </w:tcPr>
          <w:p w14:paraId="43BB1144" w14:textId="77777777" w:rsidR="00ED7B7C" w:rsidRPr="007431FA" w:rsidRDefault="00ED7B7C" w:rsidP="00FD6EDF">
            <w:pPr>
              <w:pStyle w:val="TableText"/>
              <w:spacing w:before="60" w:after="60"/>
              <w:jc w:val="left"/>
              <w:rPr>
                <w:lang w:eastAsia="en-AU"/>
              </w:rPr>
            </w:pPr>
            <w:r w:rsidRPr="007431FA">
              <w:rPr>
                <w:lang w:eastAsia="en-AU"/>
              </w:rPr>
              <w:t>https://water-monitoring.information.qld.gov.au</w:t>
            </w:r>
          </w:p>
        </w:tc>
      </w:tr>
      <w:tr w:rsidR="00ED7B7C" w:rsidRPr="007431FA" w14:paraId="632A03BF" w14:textId="77777777" w:rsidTr="000E51E1">
        <w:trPr>
          <w:trHeight w:val="288"/>
        </w:trPr>
        <w:tc>
          <w:tcPr>
            <w:tcW w:w="2250" w:type="dxa"/>
            <w:tcBorders>
              <w:top w:val="nil"/>
              <w:left w:val="single" w:sz="4" w:space="0" w:color="auto"/>
              <w:bottom w:val="single" w:sz="4" w:space="0" w:color="auto"/>
              <w:right w:val="single" w:sz="4" w:space="0" w:color="auto"/>
            </w:tcBorders>
            <w:shd w:val="clear" w:color="auto" w:fill="auto"/>
            <w:noWrap/>
            <w:hideMark/>
          </w:tcPr>
          <w:p w14:paraId="5458B8F7" w14:textId="510D5F14" w:rsidR="00ED7B7C" w:rsidRPr="007431FA" w:rsidRDefault="00ED7B7C" w:rsidP="00FD6EDF">
            <w:pPr>
              <w:pStyle w:val="TableText"/>
              <w:spacing w:before="60" w:after="60"/>
              <w:jc w:val="left"/>
              <w:rPr>
                <w:lang w:eastAsia="en-AU"/>
              </w:rPr>
            </w:pPr>
            <w:r w:rsidRPr="007431FA">
              <w:rPr>
                <w:lang w:eastAsia="en-AU"/>
              </w:rPr>
              <w:t>Vic</w:t>
            </w:r>
            <w:r w:rsidR="008747C8">
              <w:rPr>
                <w:lang w:eastAsia="en-AU"/>
              </w:rPr>
              <w:t>toria</w:t>
            </w:r>
          </w:p>
        </w:tc>
        <w:tc>
          <w:tcPr>
            <w:tcW w:w="4320" w:type="dxa"/>
            <w:tcBorders>
              <w:top w:val="nil"/>
              <w:left w:val="nil"/>
              <w:bottom w:val="single" w:sz="4" w:space="0" w:color="auto"/>
              <w:right w:val="single" w:sz="4" w:space="0" w:color="auto"/>
            </w:tcBorders>
            <w:shd w:val="clear" w:color="auto" w:fill="auto"/>
            <w:noWrap/>
            <w:hideMark/>
          </w:tcPr>
          <w:p w14:paraId="6ABCAC47" w14:textId="77777777" w:rsidR="00ED7B7C" w:rsidRPr="007431FA" w:rsidRDefault="00ED7B7C" w:rsidP="00FD6EDF">
            <w:pPr>
              <w:pStyle w:val="TableText"/>
              <w:spacing w:before="60" w:after="60"/>
              <w:jc w:val="left"/>
              <w:rPr>
                <w:lang w:eastAsia="en-AU"/>
              </w:rPr>
            </w:pPr>
            <w:r w:rsidRPr="007431FA">
              <w:rPr>
                <w:lang w:eastAsia="en-AU"/>
              </w:rPr>
              <w:t>http://data.water.vic.gov.au/monitoring.htm</w:t>
            </w:r>
          </w:p>
        </w:tc>
      </w:tr>
    </w:tbl>
    <w:p w14:paraId="5DDE9C10" w14:textId="77777777" w:rsidR="00ED7B7C" w:rsidRPr="00B10256" w:rsidRDefault="00ED7B7C" w:rsidP="004A1208">
      <w:pPr>
        <w:pStyle w:val="Heading2"/>
        <w:ind w:left="720" w:hanging="720"/>
      </w:pPr>
      <w:bookmarkStart w:id="73" w:name="_Toc455385176"/>
      <w:bookmarkStart w:id="74" w:name="_Toc465086949"/>
      <w:bookmarkStart w:id="75" w:name="_Toc467072996"/>
      <w:r w:rsidRPr="00B10256">
        <w:t xml:space="preserve">Baseline </w:t>
      </w:r>
      <w:r w:rsidR="005D473D">
        <w:t>h</w:t>
      </w:r>
      <w:r w:rsidRPr="00B10256">
        <w:t xml:space="preserve">ydrology </w:t>
      </w:r>
      <w:r w:rsidR="005D473D">
        <w:t>s</w:t>
      </w:r>
      <w:r w:rsidRPr="00B10256">
        <w:t>cenarios</w:t>
      </w:r>
      <w:bookmarkEnd w:id="73"/>
      <w:bookmarkEnd w:id="74"/>
      <w:bookmarkEnd w:id="75"/>
    </w:p>
    <w:p w14:paraId="4015FE4F" w14:textId="09055C2F" w:rsidR="00ED7B7C" w:rsidRPr="007431FA" w:rsidRDefault="00ED7B7C" w:rsidP="00ED7B7C">
      <w:r>
        <w:t>The evaluation is based on a comparison of observed hydrology (i.e. daily streamflow time-series for the 2014</w:t>
      </w:r>
      <w:r w:rsidR="0058425C">
        <w:t>–</w:t>
      </w:r>
      <w:r>
        <w:t xml:space="preserve">15 </w:t>
      </w:r>
      <w:r w:rsidR="005D473D">
        <w:t xml:space="preserve">watering </w:t>
      </w:r>
      <w:r>
        <w:t>year) with baseline hydrology represented by daily streamflows for the 2014</w:t>
      </w:r>
      <w:r w:rsidR="0058425C">
        <w:t>–</w:t>
      </w:r>
      <w:r>
        <w:t>15 year in the absence of Commonwealth environmental water. In most cases</w:t>
      </w:r>
      <w:r w:rsidR="005D473D">
        <w:t>,</w:t>
      </w:r>
      <w:r>
        <w:t xml:space="preserve"> the baseline hydrology </w:t>
      </w:r>
      <w:r w:rsidR="005D473D">
        <w:t>was</w:t>
      </w:r>
      <w:r>
        <w:t xml:space="preserve"> estimated as actual flows less those flows delivered from an environmental water entitlement. However, in cases where the baseline </w:t>
      </w:r>
      <w:r w:rsidR="005D473D">
        <w:t>was</w:t>
      </w:r>
      <w:r>
        <w:t xml:space="preserve"> calculated using the </w:t>
      </w:r>
      <w:r w:rsidR="005D473D">
        <w:t>w</w:t>
      </w:r>
      <w:r w:rsidRPr="005D473D">
        <w:t xml:space="preserve">ater </w:t>
      </w:r>
      <w:r w:rsidR="005D473D" w:rsidRPr="00BB72E4">
        <w:t>p</w:t>
      </w:r>
      <w:r w:rsidRPr="00BB72E4">
        <w:t xml:space="preserve">lanning </w:t>
      </w:r>
      <w:r w:rsidR="005D473D" w:rsidRPr="00BB72E4">
        <w:t>m</w:t>
      </w:r>
      <w:r w:rsidRPr="00BB72E4">
        <w:t>odel</w:t>
      </w:r>
      <w:r>
        <w:t xml:space="preserve"> method (descri</w:t>
      </w:r>
      <w:r w:rsidR="005D473D">
        <w:t>b</w:t>
      </w:r>
      <w:r>
        <w:t xml:space="preserve">ed below), a further adjustment </w:t>
      </w:r>
      <w:r w:rsidR="005D473D">
        <w:t>was</w:t>
      </w:r>
      <w:r>
        <w:t xml:space="preserve"> made so that the baseline hydrology represent</w:t>
      </w:r>
      <w:r w:rsidR="005D473D">
        <w:t>ed</w:t>
      </w:r>
      <w:r>
        <w:t xml:space="preserve"> streamflows that would have occurred in the 2014</w:t>
      </w:r>
      <w:r w:rsidR="0058425C">
        <w:t>–</w:t>
      </w:r>
      <w:r>
        <w:t xml:space="preserve">15 year if the Commonwealth water portfolio had never been procured (i.e. agricultural water entitlements resemble those </w:t>
      </w:r>
      <w:r w:rsidR="007617B2">
        <w:t>before</w:t>
      </w:r>
      <w:r>
        <w:t xml:space="preserve"> establishment of the Commonwealth environmental water program). This latter case allows evaluation of the combined consequences of the Commonwealth environmental water recovery and delivery program. In the future, we hope to work with data providers to extend the </w:t>
      </w:r>
      <w:r w:rsidR="005D473D">
        <w:t xml:space="preserve">water </w:t>
      </w:r>
      <w:r>
        <w:t xml:space="preserve">planning model approach </w:t>
      </w:r>
      <w:r w:rsidR="005D473D">
        <w:t xml:space="preserve">(see below) </w:t>
      </w:r>
      <w:r>
        <w:t>to more sites.</w:t>
      </w:r>
    </w:p>
    <w:p w14:paraId="26C9F724" w14:textId="2DAE295A" w:rsidR="00ED7B7C" w:rsidRPr="004A1208" w:rsidRDefault="00ED7B7C" w:rsidP="00ED7B7C">
      <w:r w:rsidRPr="00C96E5D">
        <w:t>Baseline hydrology for the 2014</w:t>
      </w:r>
      <w:r w:rsidR="0058425C">
        <w:t>–</w:t>
      </w:r>
      <w:r w:rsidRPr="00C96E5D">
        <w:t xml:space="preserve">15 year was derived by several agencies (Table </w:t>
      </w:r>
      <w:r w:rsidR="007617B2">
        <w:t>4</w:t>
      </w:r>
      <w:r w:rsidRPr="00C96E5D">
        <w:t xml:space="preserve">) using one of the </w:t>
      </w:r>
      <w:r w:rsidRPr="004A1208">
        <w:t>following three approaches: water accounting model; water planning model; and point derivation.</w:t>
      </w:r>
    </w:p>
    <w:p w14:paraId="53FBD868" w14:textId="0D7536F8" w:rsidR="009A0A65" w:rsidRDefault="00ED7B7C" w:rsidP="004A1208">
      <w:pPr>
        <w:pStyle w:val="ListParagraph"/>
        <w:numPr>
          <w:ilvl w:val="0"/>
          <w:numId w:val="6"/>
        </w:numPr>
        <w:ind w:left="360"/>
      </w:pPr>
      <w:r w:rsidRPr="001C7963">
        <w:rPr>
          <w:i/>
        </w:rPr>
        <w:t>Water accounting model:</w:t>
      </w:r>
      <w:r w:rsidRPr="004A1208">
        <w:t xml:space="preserve"> This approach is based on a mass balance of water in river reaches between gauging stations with a fixed lag time to allow for travel times as well as estimates of losses and gains. Operators enter known factors</w:t>
      </w:r>
      <w:r w:rsidR="005D473D">
        <w:t>,</w:t>
      </w:r>
      <w:r w:rsidRPr="004A1208">
        <w:t xml:space="preserve"> such as water orders</w:t>
      </w:r>
      <w:r w:rsidR="005D473D">
        <w:t xml:space="preserve"> and</w:t>
      </w:r>
      <w:r w:rsidRPr="004A1208">
        <w:t xml:space="preserve"> water taken</w:t>
      </w:r>
      <w:r w:rsidR="005D473D">
        <w:t>,</w:t>
      </w:r>
      <w:r w:rsidRPr="004A1208">
        <w:t xml:space="preserve"> and use empirical data</w:t>
      </w:r>
      <w:r w:rsidR="005D473D">
        <w:t>,</w:t>
      </w:r>
      <w:r w:rsidRPr="004A1208">
        <w:t xml:space="preserve"> such as actual unaccounted differences and meteorological data</w:t>
      </w:r>
      <w:r w:rsidR="005D473D">
        <w:t>,</w:t>
      </w:r>
      <w:r w:rsidRPr="004A1208">
        <w:t xml:space="preserve"> to calculate available flows at nominated gauge stations. Based on these data, the data provider estimates the Commonwea</w:t>
      </w:r>
      <w:r w:rsidR="008D1FAD">
        <w:t>lth environmental water and non–</w:t>
      </w:r>
      <w:r w:rsidRPr="004A1208">
        <w:t>Commonwealth environmental water component</w:t>
      </w:r>
      <w:r w:rsidR="005D473D">
        <w:t>s</w:t>
      </w:r>
      <w:r w:rsidRPr="004A1208">
        <w:t xml:space="preserve"> of the observed time-series. The baseline scenario is derived by subtracting the environmental water component from the observed hydrograph at the streamflow g</w:t>
      </w:r>
      <w:r w:rsidR="005D473D">
        <w:t>au</w:t>
      </w:r>
      <w:r w:rsidRPr="004A1208">
        <w:t>ge. This approach is used by river operators (</w:t>
      </w:r>
      <w:r w:rsidR="008D1FAD">
        <w:t>Goulburn–Murray Water (</w:t>
      </w:r>
      <w:r w:rsidRPr="004A1208">
        <w:t>GMW</w:t>
      </w:r>
      <w:r w:rsidR="008D1FAD">
        <w:t>)</w:t>
      </w:r>
      <w:r w:rsidRPr="004A1208">
        <w:t xml:space="preserve"> and WaterNSW) to provide baseline s</w:t>
      </w:r>
      <w:r w:rsidR="008D1FAD">
        <w:t>t</w:t>
      </w:r>
      <w:r w:rsidRPr="004A1208">
        <w:t xml:space="preserve">reamflow series in the Victorian tributaries (Goulburn, Broken, Campaspe, Loddon, Ovens) and regulated valleys of </w:t>
      </w:r>
      <w:r w:rsidR="009802BF">
        <w:t>New South Wales (</w:t>
      </w:r>
      <w:r w:rsidRPr="004A1208">
        <w:t>NSW</w:t>
      </w:r>
      <w:r w:rsidR="009802BF">
        <w:t>)</w:t>
      </w:r>
      <w:r w:rsidRPr="004A1208">
        <w:t xml:space="preserve"> (Murrumbidgee, Lachlan, Macquarie, Gwydir, Edward</w:t>
      </w:r>
      <w:r w:rsidR="0058425C" w:rsidRPr="004A1208">
        <w:t>–</w:t>
      </w:r>
      <w:r w:rsidRPr="004A1208">
        <w:t xml:space="preserve">Wakool). </w:t>
      </w:r>
    </w:p>
    <w:p w14:paraId="7C7C81DE" w14:textId="77777777" w:rsidR="009A0A65" w:rsidRDefault="009A0A65" w:rsidP="00185CB2">
      <w:pPr>
        <w:pStyle w:val="ListParagraph"/>
        <w:ind w:left="360"/>
      </w:pPr>
    </w:p>
    <w:p w14:paraId="2D1ADCC6" w14:textId="64B650E8" w:rsidR="00ED7B7C" w:rsidRPr="001C7963" w:rsidRDefault="00ED7B7C" w:rsidP="004F0268">
      <w:pPr>
        <w:pStyle w:val="ListParagraph"/>
        <w:ind w:left="360"/>
      </w:pPr>
      <w:r w:rsidRPr="004A1208">
        <w:t xml:space="preserve">This approach is used to provide the time-series of environmental water provided by Commonwealth </w:t>
      </w:r>
      <w:r w:rsidR="009802BF">
        <w:t>E</w:t>
      </w:r>
      <w:r w:rsidRPr="004A1208">
        <w:t xml:space="preserve">nvironmental </w:t>
      </w:r>
      <w:r w:rsidR="009802BF">
        <w:t>W</w:t>
      </w:r>
      <w:r w:rsidRPr="004A1208">
        <w:t xml:space="preserve">ater </w:t>
      </w:r>
      <w:r w:rsidR="009802BF">
        <w:t>H</w:t>
      </w:r>
      <w:r w:rsidR="008D1FAD">
        <w:t>olders and non–</w:t>
      </w:r>
      <w:r w:rsidRPr="004A1208">
        <w:t>Commonwealth environmental water holders sep</w:t>
      </w:r>
      <w:r w:rsidR="00FD6EDF">
        <w:t>a</w:t>
      </w:r>
      <w:r w:rsidRPr="004A1208">
        <w:t>rately.</w:t>
      </w:r>
    </w:p>
    <w:p w14:paraId="7A945059" w14:textId="77777777" w:rsidR="001C7963" w:rsidRPr="001C7963" w:rsidRDefault="001C7963" w:rsidP="001C7963">
      <w:pPr>
        <w:pStyle w:val="ListParagraph"/>
        <w:ind w:left="360"/>
        <w:rPr>
          <w:sz w:val="12"/>
          <w:szCs w:val="12"/>
        </w:rPr>
      </w:pPr>
    </w:p>
    <w:p w14:paraId="26DB5DEB" w14:textId="3F0D46D1" w:rsidR="001C7963" w:rsidRDefault="00ED7B7C" w:rsidP="004A1208">
      <w:pPr>
        <w:pStyle w:val="ListParagraph"/>
        <w:numPr>
          <w:ilvl w:val="0"/>
          <w:numId w:val="6"/>
        </w:numPr>
        <w:ind w:left="360"/>
      </w:pPr>
      <w:r w:rsidRPr="001C7963">
        <w:rPr>
          <w:i/>
        </w:rPr>
        <w:t>Water planning model:</w:t>
      </w:r>
      <w:r w:rsidRPr="004A1208">
        <w:t xml:space="preserve"> The method was developed by MDBA and applied in the Murray River. In this method, </w:t>
      </w:r>
      <w:r w:rsidR="008D1FAD">
        <w:t>t</w:t>
      </w:r>
      <w:r w:rsidRPr="004A1208">
        <w:t xml:space="preserve">wo scenarios were modelled, </w:t>
      </w:r>
      <w:r w:rsidR="00C8030B" w:rsidRPr="004A1208">
        <w:t>‘</w:t>
      </w:r>
      <w:r w:rsidR="002C2E20">
        <w:t xml:space="preserve">modelled </w:t>
      </w:r>
      <w:r w:rsidRPr="004A1208">
        <w:t>pre-buyback</w:t>
      </w:r>
      <w:r w:rsidR="00C8030B" w:rsidRPr="004A1208">
        <w:t>’</w:t>
      </w:r>
      <w:r w:rsidRPr="004A1208">
        <w:t xml:space="preserve"> and </w:t>
      </w:r>
      <w:r w:rsidR="00C8030B" w:rsidRPr="004A1208">
        <w:t>‘</w:t>
      </w:r>
      <w:r w:rsidRPr="004A1208">
        <w:t>modelled actual</w:t>
      </w:r>
      <w:r w:rsidR="00C8030B" w:rsidRPr="004A1208">
        <w:t>’</w:t>
      </w:r>
      <w:r w:rsidR="008D1FAD">
        <w:t>,</w:t>
      </w:r>
      <w:r w:rsidRPr="004A1208">
        <w:t xml:space="preserve"> for the period from July 2014 to June 2015</w:t>
      </w:r>
      <w:r w:rsidR="00846927">
        <w:t>,</w:t>
      </w:r>
      <w:r w:rsidRPr="004A1208">
        <w:t xml:space="preserve"> using the MSM-Big</w:t>
      </w:r>
      <w:r w:rsidR="008D1FAD">
        <w:t>M</w:t>
      </w:r>
      <w:r w:rsidRPr="004A1208">
        <w:t>od modelling suite. The difference between the two model runs g</w:t>
      </w:r>
      <w:r w:rsidR="008D1FAD">
        <w:t>ave</w:t>
      </w:r>
      <w:r w:rsidRPr="004A1208">
        <w:t xml:space="preserve"> the impact of environmental water recovery (and use) during 2014</w:t>
      </w:r>
      <w:r w:rsidR="0058425C" w:rsidRPr="004A1208">
        <w:t>–</w:t>
      </w:r>
      <w:r w:rsidRPr="004A1208">
        <w:t xml:space="preserve">15. The </w:t>
      </w:r>
      <w:r w:rsidR="00C8030B" w:rsidRPr="004A1208">
        <w:t>‘</w:t>
      </w:r>
      <w:r w:rsidRPr="004A1208">
        <w:t>modelled actual</w:t>
      </w:r>
      <w:r w:rsidR="00C8030B" w:rsidRPr="004A1208">
        <w:t>’</w:t>
      </w:r>
      <w:r w:rsidRPr="004A1208">
        <w:t xml:space="preserve"> flow differs from the actual observed flow at streamflow gauges because of model error. In order to avoid artefacts associated with this error, we recalculated the </w:t>
      </w:r>
      <w:r w:rsidR="00C8030B" w:rsidRPr="004A1208">
        <w:t>‘</w:t>
      </w:r>
      <w:r w:rsidRPr="004A1208">
        <w:t>pre-buyback</w:t>
      </w:r>
      <w:r w:rsidR="00C8030B" w:rsidRPr="004A1208">
        <w:t>’</w:t>
      </w:r>
      <w:r w:rsidRPr="004A1208">
        <w:t xml:space="preserve"> case by subtracting the difference (i.e. the modelled actual minus the modelled pre-buyback flows) from the actual observed flows. The resulting flow series is used as the baseline. In this model, the total environmental water entitlement is treated as a single component and there is no separate treatment of Commonwealth environmental water and non</w:t>
      </w:r>
      <w:r w:rsidR="008D1FAD">
        <w:t>–</w:t>
      </w:r>
      <w:r w:rsidRPr="004A1208">
        <w:t>Commonwealth environmental water.</w:t>
      </w:r>
    </w:p>
    <w:p w14:paraId="48AED650" w14:textId="77777777" w:rsidR="00ED7B7C" w:rsidRPr="001C7963" w:rsidRDefault="00ED7B7C" w:rsidP="001C7963">
      <w:pPr>
        <w:pStyle w:val="ListParagraph"/>
        <w:ind w:left="360"/>
        <w:rPr>
          <w:sz w:val="12"/>
          <w:szCs w:val="12"/>
        </w:rPr>
      </w:pPr>
      <w:r w:rsidRPr="004A1208">
        <w:t xml:space="preserve"> </w:t>
      </w:r>
    </w:p>
    <w:p w14:paraId="7660A203" w14:textId="6A5CBD8B" w:rsidR="00ED7B7C" w:rsidRPr="004A1208" w:rsidRDefault="00ED7B7C" w:rsidP="004A1208">
      <w:pPr>
        <w:pStyle w:val="ListParagraph"/>
        <w:numPr>
          <w:ilvl w:val="0"/>
          <w:numId w:val="6"/>
        </w:numPr>
        <w:ind w:left="360"/>
      </w:pPr>
      <w:r w:rsidRPr="001C7963">
        <w:rPr>
          <w:i/>
        </w:rPr>
        <w:t>Point derivation:</w:t>
      </w:r>
      <w:r w:rsidRPr="004A1208">
        <w:t xml:space="preserve"> This method was developed in</w:t>
      </w:r>
      <w:r w:rsidR="00F20096">
        <w:t>-</w:t>
      </w:r>
      <w:r w:rsidRPr="004A1208">
        <w:t xml:space="preserve">house by </w:t>
      </w:r>
      <w:r w:rsidR="007E2E1D">
        <w:t xml:space="preserve">the </w:t>
      </w:r>
      <w:r w:rsidRPr="004A1208">
        <w:t>C</w:t>
      </w:r>
      <w:r w:rsidR="006A590A">
        <w:t>EWO</w:t>
      </w:r>
      <w:r w:rsidRPr="004A1208">
        <w:t xml:space="preserve"> and was applied to the unregulated valleys of </w:t>
      </w:r>
      <w:r w:rsidR="009A0A65">
        <w:t>NSW</w:t>
      </w:r>
      <w:r w:rsidRPr="004A1208">
        <w:t xml:space="preserve"> and Q</w:t>
      </w:r>
      <w:r w:rsidR="006A590A">
        <w:t>ueenslan</w:t>
      </w:r>
      <w:r w:rsidRPr="004A1208">
        <w:t xml:space="preserve">d (Border Rivers, </w:t>
      </w:r>
      <w:r w:rsidR="00866584">
        <w:t xml:space="preserve">and </w:t>
      </w:r>
      <w:r w:rsidRPr="004A1208">
        <w:t>Condamine, Warrego</w:t>
      </w:r>
      <w:r w:rsidR="00866584">
        <w:t xml:space="preserve"> and</w:t>
      </w:r>
      <w:r w:rsidRPr="004A1208">
        <w:t xml:space="preserve"> Upper Darling</w:t>
      </w:r>
      <w:r w:rsidR="00866584">
        <w:t xml:space="preserve"> rivers</w:t>
      </w:r>
      <w:r w:rsidRPr="004A1208">
        <w:t>). The C</w:t>
      </w:r>
      <w:r w:rsidR="006A590A">
        <w:t>EWO</w:t>
      </w:r>
      <w:r w:rsidRPr="004A1208">
        <w:t xml:space="preserve"> monitors real-time river data, to detect when access to Commonwealth unregulated entitlements is triggered. Gauge data in conjunction with official announcements of water</w:t>
      </w:r>
      <w:r w:rsidR="006A590A">
        <w:t>-</w:t>
      </w:r>
      <w:r w:rsidRPr="004A1208">
        <w:t>harvesting access in unregulated systems (</w:t>
      </w:r>
      <w:r w:rsidR="00866584">
        <w:t xml:space="preserve">Border Rivers and </w:t>
      </w:r>
      <w:r w:rsidRPr="004A1208">
        <w:t>Lower Balonne</w:t>
      </w:r>
      <w:r w:rsidR="00866584">
        <w:t xml:space="preserve"> and</w:t>
      </w:r>
      <w:r w:rsidRPr="004A1208">
        <w:t xml:space="preserve"> Warrego</w:t>
      </w:r>
      <w:r w:rsidR="00866584">
        <w:t xml:space="preserve"> rivers</w:t>
      </w:r>
      <w:r w:rsidRPr="004A1208">
        <w:t xml:space="preserve">) </w:t>
      </w:r>
      <w:r w:rsidR="00F20096">
        <w:t>are</w:t>
      </w:r>
      <w:r w:rsidRPr="004A1208">
        <w:t xml:space="preserve"> then used to estimate instream use. Volumes are accounted for in accordance with the licence (access) conditions of each entitlement in the same way that other water users manage their take, where water is assumed to be used at all available opportunities (when flow conditions are triggered) up to the allowed limits. This approach reflects the use pattern of the majority of irrigators in unregulated systems and hence the volumes and pattern of flows that have been reinstated. The baseline scenario was derived by subtracting the Commonwealth environmental water component from the hydrograph. </w:t>
      </w:r>
    </w:p>
    <w:p w14:paraId="74343CF4" w14:textId="77777777" w:rsidR="00ED7B7C" w:rsidRPr="00C96E5D" w:rsidRDefault="00ED7B7C" w:rsidP="00ED7B7C">
      <w:r w:rsidRPr="00C96E5D">
        <w:t xml:space="preserve">In many cases, Commonwealth environmental water delivery is coordinated with delivery of water by other environmental water holders. In such cases, the evaluation considers the combined hydrological effect of all environmental water delivery. Where possible, we also indicate the contribution of the Commonwealth environmental water component to the total hydrological effect of all environmental water. </w:t>
      </w:r>
    </w:p>
    <w:p w14:paraId="7D30CB13" w14:textId="53EB9748" w:rsidR="001B36EE" w:rsidRDefault="00ED7B7C" w:rsidP="001B36EE">
      <w:pPr>
        <w:spacing w:after="320"/>
        <w:rPr>
          <w:rFonts w:asciiTheme="majorHAnsi" w:hAnsiTheme="majorHAnsi"/>
        </w:rPr>
      </w:pPr>
      <w:r w:rsidRPr="00C96E5D">
        <w:t>Importantly, none of these methods account for planned environmental water. The focus of this evaluation is on the contribution of Commonwealth environmental water</w:t>
      </w:r>
      <w:r w:rsidR="006A590A">
        <w:t>–</w:t>
      </w:r>
      <w:r w:rsidRPr="00C96E5D">
        <w:t>held environmental water allocations or other environmental water allocations delivered in coordination with this Commonwealth environmental water</w:t>
      </w:r>
      <w:r>
        <w:rPr>
          <w:rFonts w:asciiTheme="majorHAnsi" w:hAnsiTheme="majorHAnsi"/>
        </w:rPr>
        <w:t>.</w:t>
      </w:r>
    </w:p>
    <w:p w14:paraId="106A3D0F" w14:textId="77777777" w:rsidR="00F20220" w:rsidRDefault="00F20220" w:rsidP="001B36EE">
      <w:pPr>
        <w:spacing w:after="320"/>
        <w:rPr>
          <w:rFonts w:asciiTheme="majorHAnsi" w:hAnsiTheme="majorHAnsi"/>
        </w:rPr>
      </w:pPr>
    </w:p>
    <w:p w14:paraId="158F1ADD" w14:textId="77777777" w:rsidR="002329A6" w:rsidRDefault="002329A6">
      <w:pPr>
        <w:spacing w:after="200" w:line="276" w:lineRule="auto"/>
        <w:rPr>
          <w:b/>
          <w:sz w:val="20"/>
        </w:rPr>
      </w:pPr>
      <w:bookmarkStart w:id="76" w:name="_Toc455385249"/>
      <w:bookmarkStart w:id="77" w:name="_Toc465086997"/>
      <w:bookmarkStart w:id="78" w:name="_Toc466036376"/>
      <w:r>
        <w:br w:type="page"/>
      </w:r>
    </w:p>
    <w:p w14:paraId="2D9BE995" w14:textId="39E15BE4" w:rsidR="00ED7B7C" w:rsidRPr="00D01E89" w:rsidRDefault="00ED7B7C" w:rsidP="001C7963">
      <w:pPr>
        <w:pStyle w:val="TableCaption"/>
        <w:ind w:left="270" w:right="380"/>
      </w:pPr>
      <w:r w:rsidRPr="00ED7B7C">
        <w:t xml:space="preserve">Table </w:t>
      </w:r>
      <w:r w:rsidR="00641F7D">
        <w:fldChar w:fldCharType="begin"/>
      </w:r>
      <w:r w:rsidR="00641F7D">
        <w:instrText xml:space="preserve"> SEQ Table \* ARABIC </w:instrText>
      </w:r>
      <w:r w:rsidR="00641F7D">
        <w:fldChar w:fldCharType="separate"/>
      </w:r>
      <w:r w:rsidR="003425A6">
        <w:rPr>
          <w:noProof/>
        </w:rPr>
        <w:t>4</w:t>
      </w:r>
      <w:r w:rsidR="00641F7D">
        <w:rPr>
          <w:noProof/>
        </w:rPr>
        <w:fldChar w:fldCharType="end"/>
      </w:r>
      <w:r w:rsidR="00FD6EDF">
        <w:t>.</w:t>
      </w:r>
      <w:r w:rsidRPr="00ED7B7C">
        <w:t xml:space="preserve"> </w:t>
      </w:r>
      <w:r w:rsidRPr="00BB72E4">
        <w:rPr>
          <w:b w:val="0"/>
        </w:rPr>
        <w:t>The 10</w:t>
      </w:r>
      <w:r w:rsidR="00316D2B">
        <w:rPr>
          <w:b w:val="0"/>
        </w:rPr>
        <w:t xml:space="preserve">9 </w:t>
      </w:r>
      <w:r w:rsidRPr="00BB72E4">
        <w:rPr>
          <w:b w:val="0"/>
        </w:rPr>
        <w:t>sites used to evaluate Commonwealth environmental water in the 2014</w:t>
      </w:r>
      <w:r w:rsidR="0058425C" w:rsidRPr="00BB72E4">
        <w:rPr>
          <w:b w:val="0"/>
        </w:rPr>
        <w:t>–</w:t>
      </w:r>
      <w:r w:rsidRPr="00BB72E4">
        <w:rPr>
          <w:b w:val="0"/>
        </w:rPr>
        <w:t>15 water</w:t>
      </w:r>
      <w:r w:rsidR="00FD6EDF" w:rsidRPr="00BB72E4">
        <w:rPr>
          <w:b w:val="0"/>
        </w:rPr>
        <w:t>ing</w:t>
      </w:r>
      <w:r w:rsidRPr="00BB72E4">
        <w:rPr>
          <w:b w:val="0"/>
        </w:rPr>
        <w:t xml:space="preserve"> year</w:t>
      </w:r>
      <w:r w:rsidR="00FD6EDF" w:rsidRPr="00BB72E4">
        <w:rPr>
          <w:b w:val="0"/>
        </w:rPr>
        <w:t>,</w:t>
      </w:r>
      <w:r w:rsidRPr="00BB72E4">
        <w:rPr>
          <w:b w:val="0"/>
        </w:rPr>
        <w:t xml:space="preserve"> including </w:t>
      </w:r>
      <w:r w:rsidR="00FD6EDF" w:rsidRPr="00BB72E4">
        <w:rPr>
          <w:b w:val="0"/>
        </w:rPr>
        <w:t xml:space="preserve">an outline of </w:t>
      </w:r>
      <w:r w:rsidRPr="00BB72E4">
        <w:rPr>
          <w:b w:val="0"/>
        </w:rPr>
        <w:t>the method used to account environmental water.</w:t>
      </w:r>
      <w:bookmarkEnd w:id="76"/>
      <w:bookmarkEnd w:id="77"/>
      <w:bookmarkEnd w:id="78"/>
    </w:p>
    <w:tbl>
      <w:tblPr>
        <w:tblW w:w="83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856"/>
        <w:gridCol w:w="3245"/>
        <w:gridCol w:w="1426"/>
        <w:gridCol w:w="1301"/>
      </w:tblGrid>
      <w:tr w:rsidR="00ED7B7C" w:rsidRPr="000E14D2" w14:paraId="077C1689" w14:textId="77777777" w:rsidTr="005C22DD">
        <w:trPr>
          <w:trHeight w:val="288"/>
          <w:tblHeader/>
        </w:trPr>
        <w:tc>
          <w:tcPr>
            <w:tcW w:w="1569" w:type="dxa"/>
            <w:shd w:val="clear" w:color="auto" w:fill="auto"/>
            <w:noWrap/>
            <w:vAlign w:val="center"/>
            <w:hideMark/>
          </w:tcPr>
          <w:p w14:paraId="515CC568" w14:textId="77777777" w:rsidR="00ED7B7C" w:rsidRPr="00C96E5D" w:rsidRDefault="00ED7B7C" w:rsidP="00FD6EDF">
            <w:pPr>
              <w:pStyle w:val="TableHeading"/>
              <w:spacing w:before="60" w:after="60"/>
              <w:jc w:val="left"/>
              <w:rPr>
                <w:lang w:eastAsia="en-AU"/>
              </w:rPr>
            </w:pPr>
            <w:r w:rsidRPr="00C96E5D">
              <w:rPr>
                <w:lang w:eastAsia="en-AU"/>
              </w:rPr>
              <w:t xml:space="preserve">Valley </w:t>
            </w:r>
            <w:r w:rsidR="00FD6EDF">
              <w:rPr>
                <w:lang w:eastAsia="en-AU"/>
              </w:rPr>
              <w:t>n</w:t>
            </w:r>
            <w:r w:rsidRPr="00C96E5D">
              <w:rPr>
                <w:lang w:eastAsia="en-AU"/>
              </w:rPr>
              <w:t>ame</w:t>
            </w:r>
          </w:p>
        </w:tc>
        <w:tc>
          <w:tcPr>
            <w:tcW w:w="856" w:type="dxa"/>
            <w:shd w:val="clear" w:color="auto" w:fill="auto"/>
            <w:noWrap/>
            <w:vAlign w:val="center"/>
            <w:hideMark/>
          </w:tcPr>
          <w:p w14:paraId="6F0DFD2C" w14:textId="24B59827" w:rsidR="00ED7B7C" w:rsidRPr="00C96E5D" w:rsidRDefault="009A2B19" w:rsidP="00FD6EDF">
            <w:pPr>
              <w:pStyle w:val="TableHeading"/>
              <w:spacing w:before="60" w:after="60"/>
              <w:jc w:val="left"/>
              <w:rPr>
                <w:lang w:eastAsia="en-AU"/>
              </w:rPr>
            </w:pPr>
            <w:r>
              <w:rPr>
                <w:lang w:eastAsia="en-AU"/>
              </w:rPr>
              <w:t>Site</w:t>
            </w:r>
            <w:r w:rsidR="00ED7B7C" w:rsidRPr="00C96E5D">
              <w:rPr>
                <w:lang w:eastAsia="en-AU"/>
              </w:rPr>
              <w:t xml:space="preserve"> </w:t>
            </w:r>
            <w:r w:rsidR="00FD6EDF">
              <w:rPr>
                <w:lang w:eastAsia="en-AU"/>
              </w:rPr>
              <w:t>c</w:t>
            </w:r>
            <w:r w:rsidR="00ED7B7C" w:rsidRPr="00C96E5D">
              <w:rPr>
                <w:lang w:eastAsia="en-AU"/>
              </w:rPr>
              <w:t>ount</w:t>
            </w:r>
          </w:p>
        </w:tc>
        <w:tc>
          <w:tcPr>
            <w:tcW w:w="3245" w:type="dxa"/>
            <w:vAlign w:val="center"/>
          </w:tcPr>
          <w:p w14:paraId="06B66B63" w14:textId="02A2D99A" w:rsidR="00ED7B7C" w:rsidRPr="00C96E5D" w:rsidRDefault="00ED7B7C" w:rsidP="00FD6EDF">
            <w:pPr>
              <w:pStyle w:val="TableHeading"/>
              <w:spacing w:before="60" w:after="60"/>
              <w:jc w:val="left"/>
              <w:rPr>
                <w:lang w:eastAsia="en-AU"/>
              </w:rPr>
            </w:pPr>
            <w:r w:rsidRPr="00C96E5D">
              <w:rPr>
                <w:lang w:eastAsia="en-AU"/>
              </w:rPr>
              <w:t xml:space="preserve">Site </w:t>
            </w:r>
            <w:r w:rsidR="00FD6EDF">
              <w:rPr>
                <w:lang w:eastAsia="en-AU"/>
              </w:rPr>
              <w:t>n</w:t>
            </w:r>
            <w:r w:rsidRPr="00C96E5D">
              <w:rPr>
                <w:lang w:eastAsia="en-AU"/>
              </w:rPr>
              <w:t>ame</w:t>
            </w:r>
            <w:r w:rsidR="009A2B19">
              <w:rPr>
                <w:lang w:eastAsia="en-AU"/>
              </w:rPr>
              <w:t>s</w:t>
            </w:r>
          </w:p>
        </w:tc>
        <w:tc>
          <w:tcPr>
            <w:tcW w:w="1426" w:type="dxa"/>
            <w:vAlign w:val="center"/>
          </w:tcPr>
          <w:p w14:paraId="1F4265BF" w14:textId="77777777" w:rsidR="00ED7B7C" w:rsidRPr="00C96E5D" w:rsidRDefault="00ED7B7C" w:rsidP="00FD6EDF">
            <w:pPr>
              <w:pStyle w:val="TableHeading"/>
              <w:spacing w:before="60" w:after="60"/>
              <w:jc w:val="left"/>
              <w:rPr>
                <w:lang w:eastAsia="en-AU"/>
              </w:rPr>
            </w:pPr>
            <w:r w:rsidRPr="00C96E5D">
              <w:rPr>
                <w:lang w:eastAsia="en-AU"/>
              </w:rPr>
              <w:t>Baseline modelling approach</w:t>
            </w:r>
          </w:p>
        </w:tc>
        <w:tc>
          <w:tcPr>
            <w:tcW w:w="1301" w:type="dxa"/>
            <w:vAlign w:val="center"/>
          </w:tcPr>
          <w:p w14:paraId="51460D61" w14:textId="72C45AC6" w:rsidR="00ED7B7C" w:rsidRPr="00C96E5D" w:rsidRDefault="00ED7B7C" w:rsidP="00FD6EDF">
            <w:pPr>
              <w:pStyle w:val="TableHeading"/>
              <w:spacing w:before="60" w:after="60"/>
              <w:jc w:val="left"/>
              <w:rPr>
                <w:lang w:eastAsia="en-AU"/>
              </w:rPr>
            </w:pPr>
            <w:r w:rsidRPr="00C96E5D">
              <w:rPr>
                <w:lang w:eastAsia="en-AU"/>
              </w:rPr>
              <w:t>Data owner</w:t>
            </w:r>
            <w:r w:rsidR="009A0A65">
              <w:rPr>
                <w:lang w:eastAsia="en-AU"/>
              </w:rPr>
              <w:t xml:space="preserve"> or provider</w:t>
            </w:r>
          </w:p>
        </w:tc>
      </w:tr>
      <w:tr w:rsidR="00ED7B7C" w:rsidRPr="007431FA" w14:paraId="30267AC5" w14:textId="77777777" w:rsidTr="005C22DD">
        <w:trPr>
          <w:trHeight w:val="288"/>
        </w:trPr>
        <w:tc>
          <w:tcPr>
            <w:tcW w:w="1569" w:type="dxa"/>
            <w:shd w:val="clear" w:color="auto" w:fill="auto"/>
            <w:noWrap/>
            <w:hideMark/>
          </w:tcPr>
          <w:p w14:paraId="3E794682" w14:textId="7B5A2ED8" w:rsidR="00ED7B7C" w:rsidRPr="00C96E5D" w:rsidRDefault="00ED7B7C" w:rsidP="00FD6EDF">
            <w:pPr>
              <w:pStyle w:val="TableText"/>
              <w:spacing w:before="60" w:after="60"/>
              <w:jc w:val="left"/>
              <w:rPr>
                <w:lang w:eastAsia="en-AU"/>
              </w:rPr>
            </w:pPr>
            <w:r w:rsidRPr="00C96E5D">
              <w:rPr>
                <w:lang w:eastAsia="en-AU"/>
              </w:rPr>
              <w:t>Border Rivers</w:t>
            </w:r>
          </w:p>
        </w:tc>
        <w:tc>
          <w:tcPr>
            <w:tcW w:w="856" w:type="dxa"/>
            <w:shd w:val="clear" w:color="auto" w:fill="auto"/>
            <w:noWrap/>
            <w:hideMark/>
          </w:tcPr>
          <w:p w14:paraId="4D92C0AB" w14:textId="77777777" w:rsidR="00ED7B7C" w:rsidRPr="00C96E5D" w:rsidRDefault="00ED7B7C" w:rsidP="00FD6EDF">
            <w:pPr>
              <w:pStyle w:val="TableText"/>
              <w:spacing w:before="60" w:after="60"/>
              <w:jc w:val="left"/>
              <w:rPr>
                <w:lang w:eastAsia="en-AU"/>
              </w:rPr>
            </w:pPr>
            <w:r w:rsidRPr="00C96E5D">
              <w:rPr>
                <w:lang w:eastAsia="en-AU"/>
              </w:rPr>
              <w:t>3</w:t>
            </w:r>
          </w:p>
        </w:tc>
        <w:tc>
          <w:tcPr>
            <w:tcW w:w="3245" w:type="dxa"/>
          </w:tcPr>
          <w:p w14:paraId="11F638FD" w14:textId="77777777" w:rsidR="00ED7B7C" w:rsidRPr="00C96E5D" w:rsidRDefault="00ED7B7C" w:rsidP="00FD6EDF">
            <w:pPr>
              <w:pStyle w:val="TableText"/>
              <w:spacing w:before="60" w:after="60"/>
              <w:jc w:val="left"/>
              <w:rPr>
                <w:lang w:eastAsia="en-AU"/>
              </w:rPr>
            </w:pPr>
            <w:r w:rsidRPr="00C96E5D">
              <w:rPr>
                <w:lang w:eastAsia="en-AU"/>
              </w:rPr>
              <w:t>Goondiwindi, Farnbro, Flinton</w:t>
            </w:r>
          </w:p>
        </w:tc>
        <w:tc>
          <w:tcPr>
            <w:tcW w:w="1426" w:type="dxa"/>
          </w:tcPr>
          <w:p w14:paraId="2DF505B9" w14:textId="77777777" w:rsidR="00ED7B7C" w:rsidRPr="00C96E5D" w:rsidRDefault="00ED7B7C" w:rsidP="00FD6EDF">
            <w:pPr>
              <w:pStyle w:val="TableText"/>
              <w:spacing w:before="60" w:after="60"/>
              <w:jc w:val="left"/>
              <w:rPr>
                <w:lang w:eastAsia="en-AU"/>
              </w:rPr>
            </w:pPr>
            <w:r w:rsidRPr="00C96E5D">
              <w:rPr>
                <w:lang w:eastAsia="en-AU"/>
              </w:rPr>
              <w:t>Point derived</w:t>
            </w:r>
          </w:p>
        </w:tc>
        <w:tc>
          <w:tcPr>
            <w:tcW w:w="1301" w:type="dxa"/>
          </w:tcPr>
          <w:p w14:paraId="2BE94C72" w14:textId="77777777" w:rsidR="00ED7B7C" w:rsidRPr="00C96E5D" w:rsidRDefault="00960912" w:rsidP="00FD6EDF">
            <w:pPr>
              <w:pStyle w:val="TableText"/>
              <w:spacing w:before="60" w:after="60"/>
              <w:jc w:val="left"/>
              <w:rPr>
                <w:lang w:eastAsia="en-AU"/>
              </w:rPr>
            </w:pPr>
            <w:r>
              <w:rPr>
                <w:lang w:eastAsia="en-AU"/>
              </w:rPr>
              <w:t>CEWO</w:t>
            </w:r>
          </w:p>
        </w:tc>
      </w:tr>
      <w:tr w:rsidR="00ED7B7C" w:rsidRPr="007431FA" w14:paraId="0FAB4F9E" w14:textId="77777777" w:rsidTr="005C22DD">
        <w:trPr>
          <w:trHeight w:val="288"/>
        </w:trPr>
        <w:tc>
          <w:tcPr>
            <w:tcW w:w="1569" w:type="dxa"/>
            <w:shd w:val="clear" w:color="auto" w:fill="auto"/>
            <w:noWrap/>
            <w:hideMark/>
          </w:tcPr>
          <w:p w14:paraId="4F40AABC" w14:textId="77777777" w:rsidR="00ED7B7C" w:rsidRPr="00C96E5D" w:rsidRDefault="00ED7B7C" w:rsidP="00FD6EDF">
            <w:pPr>
              <w:pStyle w:val="TableText"/>
              <w:spacing w:before="60" w:after="60"/>
              <w:jc w:val="left"/>
              <w:rPr>
                <w:lang w:eastAsia="en-AU"/>
              </w:rPr>
            </w:pPr>
            <w:r w:rsidRPr="00C96E5D">
              <w:rPr>
                <w:lang w:eastAsia="en-AU"/>
              </w:rPr>
              <w:t>Broken</w:t>
            </w:r>
          </w:p>
        </w:tc>
        <w:tc>
          <w:tcPr>
            <w:tcW w:w="856" w:type="dxa"/>
            <w:shd w:val="clear" w:color="auto" w:fill="auto"/>
            <w:noWrap/>
            <w:hideMark/>
          </w:tcPr>
          <w:p w14:paraId="7EE2DFF6" w14:textId="77777777" w:rsidR="00ED7B7C" w:rsidRPr="00C96E5D" w:rsidRDefault="00ED7B7C" w:rsidP="00FD6EDF">
            <w:pPr>
              <w:pStyle w:val="TableText"/>
              <w:spacing w:before="60" w:after="60"/>
              <w:jc w:val="left"/>
              <w:rPr>
                <w:lang w:eastAsia="en-AU"/>
              </w:rPr>
            </w:pPr>
            <w:r w:rsidRPr="00C96E5D">
              <w:rPr>
                <w:lang w:eastAsia="en-AU"/>
              </w:rPr>
              <w:t>4</w:t>
            </w:r>
          </w:p>
        </w:tc>
        <w:tc>
          <w:tcPr>
            <w:tcW w:w="3245" w:type="dxa"/>
          </w:tcPr>
          <w:p w14:paraId="60B6CF42" w14:textId="77777777" w:rsidR="00ED7B7C" w:rsidRPr="00C96E5D" w:rsidRDefault="00ED7B7C" w:rsidP="00FD6EDF">
            <w:pPr>
              <w:pStyle w:val="TableText"/>
              <w:spacing w:before="60" w:after="60"/>
              <w:jc w:val="left"/>
              <w:rPr>
                <w:lang w:eastAsia="en-AU"/>
              </w:rPr>
            </w:pPr>
            <w:r w:rsidRPr="00C96E5D">
              <w:rPr>
                <w:lang w:eastAsia="en-AU"/>
              </w:rPr>
              <w:t>Rices Weir, Caseys Weir, Wagarandall, BackCk</w:t>
            </w:r>
          </w:p>
        </w:tc>
        <w:tc>
          <w:tcPr>
            <w:tcW w:w="1426" w:type="dxa"/>
          </w:tcPr>
          <w:p w14:paraId="603A1095"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2E9B1CC4" w14:textId="77777777" w:rsidR="00ED7B7C" w:rsidRPr="00C96E5D" w:rsidRDefault="00ED7B7C" w:rsidP="00FD6EDF">
            <w:pPr>
              <w:pStyle w:val="TableText"/>
              <w:spacing w:before="60" w:after="60"/>
              <w:jc w:val="left"/>
              <w:rPr>
                <w:lang w:eastAsia="en-AU"/>
              </w:rPr>
            </w:pPr>
            <w:r w:rsidRPr="00C96E5D">
              <w:rPr>
                <w:lang w:eastAsia="en-AU"/>
              </w:rPr>
              <w:t>GMW</w:t>
            </w:r>
          </w:p>
        </w:tc>
      </w:tr>
      <w:tr w:rsidR="00ED7B7C" w:rsidRPr="007431FA" w14:paraId="37312A25" w14:textId="77777777" w:rsidTr="005C22DD">
        <w:trPr>
          <w:trHeight w:val="288"/>
        </w:trPr>
        <w:tc>
          <w:tcPr>
            <w:tcW w:w="1569" w:type="dxa"/>
            <w:shd w:val="clear" w:color="auto" w:fill="auto"/>
            <w:noWrap/>
            <w:hideMark/>
          </w:tcPr>
          <w:p w14:paraId="3A1A0DA8" w14:textId="77777777" w:rsidR="00ED7B7C" w:rsidRPr="00C96E5D" w:rsidRDefault="00ED7B7C" w:rsidP="00FD6EDF">
            <w:pPr>
              <w:pStyle w:val="TableText"/>
              <w:spacing w:before="60" w:after="60"/>
              <w:jc w:val="left"/>
              <w:rPr>
                <w:lang w:eastAsia="en-AU"/>
              </w:rPr>
            </w:pPr>
            <w:r w:rsidRPr="00C96E5D">
              <w:rPr>
                <w:lang w:eastAsia="en-AU"/>
              </w:rPr>
              <w:t>Campaspe</w:t>
            </w:r>
          </w:p>
        </w:tc>
        <w:tc>
          <w:tcPr>
            <w:tcW w:w="856" w:type="dxa"/>
            <w:shd w:val="clear" w:color="auto" w:fill="auto"/>
            <w:noWrap/>
            <w:hideMark/>
          </w:tcPr>
          <w:p w14:paraId="148AB4C9" w14:textId="77777777" w:rsidR="00ED7B7C" w:rsidRPr="00C96E5D" w:rsidRDefault="00ED7B7C" w:rsidP="00FD6EDF">
            <w:pPr>
              <w:pStyle w:val="TableText"/>
              <w:spacing w:before="60" w:after="60"/>
              <w:jc w:val="left"/>
              <w:rPr>
                <w:lang w:eastAsia="en-AU"/>
              </w:rPr>
            </w:pPr>
            <w:r w:rsidRPr="00C96E5D">
              <w:rPr>
                <w:lang w:eastAsia="en-AU"/>
              </w:rPr>
              <w:t>3</w:t>
            </w:r>
          </w:p>
        </w:tc>
        <w:tc>
          <w:tcPr>
            <w:tcW w:w="3245" w:type="dxa"/>
          </w:tcPr>
          <w:p w14:paraId="284632D3" w14:textId="77777777" w:rsidR="00ED7B7C" w:rsidRPr="00C96E5D" w:rsidRDefault="00ED7B7C" w:rsidP="00FD6EDF">
            <w:pPr>
              <w:pStyle w:val="TableText"/>
              <w:spacing w:before="60" w:after="60"/>
              <w:jc w:val="left"/>
              <w:rPr>
                <w:lang w:eastAsia="en-AU"/>
              </w:rPr>
            </w:pPr>
            <w:r w:rsidRPr="00C96E5D">
              <w:rPr>
                <w:lang w:eastAsia="en-AU"/>
              </w:rPr>
              <w:t>Barnadown, Rochester, Eppalock</w:t>
            </w:r>
          </w:p>
        </w:tc>
        <w:tc>
          <w:tcPr>
            <w:tcW w:w="1426" w:type="dxa"/>
          </w:tcPr>
          <w:p w14:paraId="28189E26"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5377D4F2" w14:textId="77777777" w:rsidR="00ED7B7C" w:rsidRPr="00C96E5D" w:rsidRDefault="00ED7B7C" w:rsidP="00FD6EDF">
            <w:pPr>
              <w:pStyle w:val="TableText"/>
              <w:spacing w:before="60" w:after="60"/>
              <w:jc w:val="left"/>
              <w:rPr>
                <w:lang w:eastAsia="en-AU"/>
              </w:rPr>
            </w:pPr>
            <w:r w:rsidRPr="00C96E5D">
              <w:rPr>
                <w:lang w:eastAsia="en-AU"/>
              </w:rPr>
              <w:t>GMW</w:t>
            </w:r>
          </w:p>
        </w:tc>
      </w:tr>
      <w:tr w:rsidR="00ED7B7C" w:rsidRPr="007431FA" w14:paraId="2CB18599" w14:textId="77777777" w:rsidTr="005C22DD">
        <w:trPr>
          <w:trHeight w:val="288"/>
        </w:trPr>
        <w:tc>
          <w:tcPr>
            <w:tcW w:w="1569" w:type="dxa"/>
            <w:shd w:val="clear" w:color="auto" w:fill="auto"/>
            <w:noWrap/>
            <w:hideMark/>
          </w:tcPr>
          <w:p w14:paraId="742AAC4C" w14:textId="77777777" w:rsidR="00ED7B7C" w:rsidRPr="00C96E5D" w:rsidRDefault="00ED7B7C" w:rsidP="00FD6EDF">
            <w:pPr>
              <w:pStyle w:val="TableText"/>
              <w:spacing w:before="60" w:after="60"/>
              <w:jc w:val="left"/>
              <w:rPr>
                <w:lang w:eastAsia="en-AU"/>
              </w:rPr>
            </w:pPr>
            <w:r w:rsidRPr="00C96E5D">
              <w:rPr>
                <w:lang w:eastAsia="en-AU"/>
              </w:rPr>
              <w:t>Central Murray</w:t>
            </w:r>
          </w:p>
        </w:tc>
        <w:tc>
          <w:tcPr>
            <w:tcW w:w="856" w:type="dxa"/>
            <w:shd w:val="clear" w:color="auto" w:fill="auto"/>
            <w:noWrap/>
            <w:hideMark/>
          </w:tcPr>
          <w:p w14:paraId="2420DE2A" w14:textId="77777777" w:rsidR="00ED7B7C" w:rsidRPr="00C96E5D" w:rsidRDefault="00ED7B7C" w:rsidP="00FD6EDF">
            <w:pPr>
              <w:pStyle w:val="TableText"/>
              <w:spacing w:before="60" w:after="60"/>
              <w:jc w:val="left"/>
              <w:rPr>
                <w:lang w:eastAsia="en-AU"/>
              </w:rPr>
            </w:pPr>
            <w:r w:rsidRPr="00C96E5D">
              <w:rPr>
                <w:lang w:eastAsia="en-AU"/>
              </w:rPr>
              <w:t>11</w:t>
            </w:r>
          </w:p>
        </w:tc>
        <w:tc>
          <w:tcPr>
            <w:tcW w:w="3245" w:type="dxa"/>
          </w:tcPr>
          <w:p w14:paraId="1BF7C328" w14:textId="77777777" w:rsidR="00ED7B7C" w:rsidRPr="00C96E5D" w:rsidRDefault="00ED7B7C" w:rsidP="00BB72E4">
            <w:pPr>
              <w:pStyle w:val="TableText"/>
              <w:spacing w:before="60" w:after="60"/>
              <w:jc w:val="left"/>
              <w:rPr>
                <w:lang w:eastAsia="en-AU"/>
              </w:rPr>
            </w:pPr>
            <w:r w:rsidRPr="00C96E5D">
              <w:rPr>
                <w:lang w:eastAsia="en-AU"/>
              </w:rPr>
              <w:t>Doctors, Corowa, Barmah, Yarrawonga</w:t>
            </w:r>
            <w:r w:rsidR="00BB72E4">
              <w:rPr>
                <w:lang w:eastAsia="en-AU"/>
              </w:rPr>
              <w:t xml:space="preserve">, </w:t>
            </w:r>
            <w:r w:rsidRPr="00C96E5D">
              <w:rPr>
                <w:lang w:eastAsia="en-AU"/>
              </w:rPr>
              <w:t>Tocumwal, Torrumbarry, Barham, Swan Hill, Wakool, Euston, Lock 10</w:t>
            </w:r>
          </w:p>
        </w:tc>
        <w:tc>
          <w:tcPr>
            <w:tcW w:w="1426" w:type="dxa"/>
          </w:tcPr>
          <w:p w14:paraId="0B069D77" w14:textId="77777777" w:rsidR="00ED7B7C" w:rsidRPr="00C96E5D" w:rsidRDefault="00ED7B7C" w:rsidP="00FD6EDF">
            <w:pPr>
              <w:pStyle w:val="TableText"/>
              <w:spacing w:before="60" w:after="60"/>
              <w:jc w:val="left"/>
              <w:rPr>
                <w:lang w:eastAsia="en-AU"/>
              </w:rPr>
            </w:pPr>
            <w:r w:rsidRPr="00C96E5D">
              <w:rPr>
                <w:lang w:eastAsia="en-AU"/>
              </w:rPr>
              <w:t xml:space="preserve">Water planning </w:t>
            </w:r>
          </w:p>
        </w:tc>
        <w:tc>
          <w:tcPr>
            <w:tcW w:w="1301" w:type="dxa"/>
          </w:tcPr>
          <w:p w14:paraId="17D3A018" w14:textId="77777777" w:rsidR="00ED7B7C" w:rsidRPr="00C96E5D" w:rsidRDefault="00ED7B7C" w:rsidP="00FD6EDF">
            <w:pPr>
              <w:pStyle w:val="TableText"/>
              <w:spacing w:before="60" w:after="60"/>
              <w:jc w:val="left"/>
              <w:rPr>
                <w:lang w:eastAsia="en-AU"/>
              </w:rPr>
            </w:pPr>
            <w:r w:rsidRPr="00C96E5D">
              <w:rPr>
                <w:lang w:eastAsia="en-AU"/>
              </w:rPr>
              <w:t>MDBA</w:t>
            </w:r>
          </w:p>
        </w:tc>
      </w:tr>
      <w:tr w:rsidR="00ED7B7C" w:rsidRPr="007431FA" w14:paraId="3B83AD7D" w14:textId="77777777" w:rsidTr="005C22DD">
        <w:trPr>
          <w:trHeight w:val="288"/>
        </w:trPr>
        <w:tc>
          <w:tcPr>
            <w:tcW w:w="1569" w:type="dxa"/>
            <w:shd w:val="clear" w:color="auto" w:fill="auto"/>
            <w:noWrap/>
            <w:hideMark/>
          </w:tcPr>
          <w:p w14:paraId="315EFFFF" w14:textId="77777777" w:rsidR="00ED7B7C" w:rsidRPr="00C96E5D" w:rsidRDefault="00ED7B7C" w:rsidP="00FD6EDF">
            <w:pPr>
              <w:pStyle w:val="TableText"/>
              <w:spacing w:before="60" w:after="60"/>
              <w:jc w:val="left"/>
              <w:rPr>
                <w:lang w:eastAsia="en-AU"/>
              </w:rPr>
            </w:pPr>
            <w:r w:rsidRPr="00C96E5D">
              <w:rPr>
                <w:lang w:eastAsia="en-AU"/>
              </w:rPr>
              <w:t>Condamine</w:t>
            </w:r>
            <w:r w:rsidR="0099792D">
              <w:rPr>
                <w:lang w:eastAsia="en-AU"/>
              </w:rPr>
              <w:t>-Balonne</w:t>
            </w:r>
          </w:p>
        </w:tc>
        <w:tc>
          <w:tcPr>
            <w:tcW w:w="856" w:type="dxa"/>
            <w:shd w:val="clear" w:color="auto" w:fill="auto"/>
            <w:noWrap/>
            <w:hideMark/>
          </w:tcPr>
          <w:p w14:paraId="248FA312" w14:textId="77777777" w:rsidR="00ED7B7C" w:rsidRPr="00C96E5D" w:rsidRDefault="00ED7B7C" w:rsidP="00FD6EDF">
            <w:pPr>
              <w:pStyle w:val="TableText"/>
              <w:spacing w:before="60" w:after="60"/>
              <w:jc w:val="left"/>
              <w:rPr>
                <w:lang w:eastAsia="en-AU"/>
              </w:rPr>
            </w:pPr>
            <w:r w:rsidRPr="00C96E5D">
              <w:rPr>
                <w:lang w:eastAsia="en-AU"/>
              </w:rPr>
              <w:t>1</w:t>
            </w:r>
          </w:p>
        </w:tc>
        <w:tc>
          <w:tcPr>
            <w:tcW w:w="3245" w:type="dxa"/>
          </w:tcPr>
          <w:p w14:paraId="356F9D51" w14:textId="77777777" w:rsidR="00ED7B7C" w:rsidRPr="00C96E5D" w:rsidRDefault="00ED7B7C" w:rsidP="00FD6EDF">
            <w:pPr>
              <w:pStyle w:val="TableText"/>
              <w:spacing w:before="60" w:after="60"/>
              <w:jc w:val="left"/>
              <w:rPr>
                <w:lang w:eastAsia="en-AU"/>
              </w:rPr>
            </w:pPr>
            <w:r w:rsidRPr="00C96E5D">
              <w:rPr>
                <w:lang w:eastAsia="en-AU"/>
              </w:rPr>
              <w:t>St</w:t>
            </w:r>
            <w:r w:rsidR="00544FBE">
              <w:rPr>
                <w:lang w:eastAsia="en-AU"/>
              </w:rPr>
              <w:t xml:space="preserve"> </w:t>
            </w:r>
            <w:r w:rsidRPr="00C96E5D">
              <w:rPr>
                <w:lang w:eastAsia="en-AU"/>
              </w:rPr>
              <w:t>George</w:t>
            </w:r>
          </w:p>
        </w:tc>
        <w:tc>
          <w:tcPr>
            <w:tcW w:w="1426" w:type="dxa"/>
          </w:tcPr>
          <w:p w14:paraId="15F2F39C" w14:textId="77777777" w:rsidR="00ED7B7C" w:rsidRPr="00C96E5D" w:rsidRDefault="00ED7B7C" w:rsidP="00FD6EDF">
            <w:pPr>
              <w:pStyle w:val="TableText"/>
              <w:spacing w:before="60" w:after="60"/>
              <w:jc w:val="left"/>
              <w:rPr>
                <w:lang w:eastAsia="en-AU"/>
              </w:rPr>
            </w:pPr>
            <w:r w:rsidRPr="00C96E5D">
              <w:rPr>
                <w:lang w:eastAsia="en-AU"/>
              </w:rPr>
              <w:t>Point derived</w:t>
            </w:r>
          </w:p>
        </w:tc>
        <w:tc>
          <w:tcPr>
            <w:tcW w:w="1301" w:type="dxa"/>
          </w:tcPr>
          <w:p w14:paraId="24787094" w14:textId="77777777" w:rsidR="00ED7B7C" w:rsidRPr="00C96E5D" w:rsidRDefault="00960912" w:rsidP="00FD6EDF">
            <w:pPr>
              <w:pStyle w:val="TableText"/>
              <w:spacing w:before="60" w:after="60"/>
              <w:jc w:val="left"/>
              <w:rPr>
                <w:lang w:eastAsia="en-AU"/>
              </w:rPr>
            </w:pPr>
            <w:r>
              <w:rPr>
                <w:lang w:eastAsia="en-AU"/>
              </w:rPr>
              <w:t>CEWO</w:t>
            </w:r>
          </w:p>
        </w:tc>
      </w:tr>
      <w:tr w:rsidR="00ED7B7C" w:rsidRPr="007431FA" w14:paraId="27BF8AFF" w14:textId="77777777" w:rsidTr="005C22DD">
        <w:trPr>
          <w:trHeight w:val="712"/>
        </w:trPr>
        <w:tc>
          <w:tcPr>
            <w:tcW w:w="1569" w:type="dxa"/>
            <w:shd w:val="clear" w:color="auto" w:fill="auto"/>
            <w:noWrap/>
          </w:tcPr>
          <w:p w14:paraId="45A37870" w14:textId="77777777" w:rsidR="00ED7B7C" w:rsidRPr="00C96E5D" w:rsidRDefault="00ED7B7C" w:rsidP="00FD6EDF">
            <w:pPr>
              <w:pStyle w:val="TableText"/>
              <w:spacing w:before="60" w:after="60"/>
              <w:jc w:val="left"/>
              <w:rPr>
                <w:lang w:eastAsia="en-AU"/>
              </w:rPr>
            </w:pPr>
            <w:r w:rsidRPr="00C96E5D">
              <w:rPr>
                <w:lang w:eastAsia="en-AU"/>
              </w:rPr>
              <w:t>Coorong, Lower Lakes and Murray Mouth</w:t>
            </w:r>
          </w:p>
        </w:tc>
        <w:tc>
          <w:tcPr>
            <w:tcW w:w="856" w:type="dxa"/>
            <w:shd w:val="clear" w:color="auto" w:fill="auto"/>
            <w:noWrap/>
          </w:tcPr>
          <w:p w14:paraId="2B504D56" w14:textId="77777777" w:rsidR="00ED7B7C" w:rsidRPr="00C96E5D" w:rsidRDefault="00316D2B" w:rsidP="00FD6EDF">
            <w:pPr>
              <w:pStyle w:val="TableText"/>
              <w:spacing w:before="60" w:after="60"/>
              <w:jc w:val="left"/>
              <w:rPr>
                <w:lang w:eastAsia="en-AU"/>
              </w:rPr>
            </w:pPr>
            <w:r>
              <w:rPr>
                <w:lang w:eastAsia="en-AU"/>
              </w:rPr>
              <w:t>4</w:t>
            </w:r>
          </w:p>
        </w:tc>
        <w:tc>
          <w:tcPr>
            <w:tcW w:w="3245" w:type="dxa"/>
          </w:tcPr>
          <w:p w14:paraId="42B39E41" w14:textId="77777777" w:rsidR="00ED7B7C" w:rsidRPr="00316D2B" w:rsidRDefault="00316D2B" w:rsidP="00FD6EDF">
            <w:pPr>
              <w:pStyle w:val="TableText"/>
              <w:spacing w:before="60" w:after="60"/>
              <w:jc w:val="left"/>
              <w:rPr>
                <w:vertAlign w:val="superscript"/>
              </w:rPr>
            </w:pPr>
            <w:r>
              <w:rPr>
                <w:vertAlign w:val="superscript"/>
              </w:rPr>
              <w:t>1</w:t>
            </w:r>
            <w:r w:rsidR="00ED7B7C" w:rsidRPr="00C96E5D">
              <w:t>Barrages</w:t>
            </w:r>
            <w:r w:rsidR="009949A6">
              <w:t xml:space="preserve">, </w:t>
            </w:r>
            <w:r>
              <w:rPr>
                <w:vertAlign w:val="superscript"/>
              </w:rPr>
              <w:t>2</w:t>
            </w:r>
            <w:r w:rsidR="00ED7B7C" w:rsidRPr="00C96E5D">
              <w:t xml:space="preserve">Flows to </w:t>
            </w:r>
            <w:r w:rsidR="00B171C9">
              <w:t>s</w:t>
            </w:r>
            <w:r w:rsidR="00ED7B7C" w:rsidRPr="00C96E5D">
              <w:t>ea</w:t>
            </w:r>
            <w:r>
              <w:t>, Milang</w:t>
            </w:r>
            <w:r>
              <w:rPr>
                <w:vertAlign w:val="superscript"/>
              </w:rPr>
              <w:t>3</w:t>
            </w:r>
            <w:r>
              <w:t xml:space="preserve">, </w:t>
            </w:r>
            <w:r w:rsidRPr="00450114">
              <w:t>Meningie</w:t>
            </w:r>
            <w:r>
              <w:rPr>
                <w:vertAlign w:val="superscript"/>
              </w:rPr>
              <w:t>3</w:t>
            </w:r>
          </w:p>
          <w:p w14:paraId="7FCAFE6C" w14:textId="77777777" w:rsidR="00ED7B7C" w:rsidRPr="00C96E5D" w:rsidRDefault="00ED7B7C" w:rsidP="00FD6EDF">
            <w:pPr>
              <w:pStyle w:val="TableText"/>
              <w:spacing w:before="60" w:after="60"/>
              <w:jc w:val="left"/>
            </w:pPr>
          </w:p>
        </w:tc>
        <w:tc>
          <w:tcPr>
            <w:tcW w:w="1426" w:type="dxa"/>
          </w:tcPr>
          <w:p w14:paraId="298F7B22" w14:textId="77777777" w:rsidR="00ED7B7C" w:rsidRDefault="00316D2B" w:rsidP="00FD6EDF">
            <w:pPr>
              <w:pStyle w:val="TableText"/>
              <w:spacing w:before="60" w:after="60"/>
              <w:jc w:val="left"/>
              <w:rPr>
                <w:lang w:eastAsia="en-AU"/>
              </w:rPr>
            </w:pPr>
            <w:r>
              <w:rPr>
                <w:vertAlign w:val="superscript"/>
                <w:lang w:eastAsia="en-AU"/>
              </w:rPr>
              <w:t>1</w:t>
            </w:r>
            <w:r w:rsidR="00ED7B7C" w:rsidRPr="00C96E5D">
              <w:rPr>
                <w:lang w:eastAsia="en-AU"/>
              </w:rPr>
              <w:t>Water accounting</w:t>
            </w:r>
            <w:r>
              <w:rPr>
                <w:lang w:eastAsia="en-AU"/>
              </w:rPr>
              <w:t xml:space="preserve">, </w:t>
            </w:r>
            <w:r>
              <w:rPr>
                <w:vertAlign w:val="superscript"/>
                <w:lang w:eastAsia="en-AU"/>
              </w:rPr>
              <w:t>2</w:t>
            </w:r>
            <w:r>
              <w:rPr>
                <w:lang w:eastAsia="en-AU"/>
              </w:rPr>
              <w:t>Water planning</w:t>
            </w:r>
            <w:r w:rsidR="00ED7B7C" w:rsidRPr="00C96E5D">
              <w:rPr>
                <w:lang w:eastAsia="en-AU"/>
              </w:rPr>
              <w:t xml:space="preserve"> </w:t>
            </w:r>
          </w:p>
          <w:p w14:paraId="0073919C" w14:textId="77777777" w:rsidR="00316D2B" w:rsidRPr="00316D2B" w:rsidRDefault="00316D2B" w:rsidP="00316D2B">
            <w:pPr>
              <w:rPr>
                <w:sz w:val="20"/>
                <w:lang w:eastAsia="en-AU"/>
              </w:rPr>
            </w:pPr>
            <w:r w:rsidRPr="00316D2B">
              <w:rPr>
                <w:sz w:val="20"/>
                <w:vertAlign w:val="superscript"/>
                <w:lang w:eastAsia="en-AU"/>
              </w:rPr>
              <w:t>3</w:t>
            </w:r>
            <w:r w:rsidRPr="00316D2B">
              <w:rPr>
                <w:sz w:val="20"/>
                <w:lang w:eastAsia="en-AU"/>
              </w:rPr>
              <w:t>Raw data</w:t>
            </w:r>
          </w:p>
        </w:tc>
        <w:tc>
          <w:tcPr>
            <w:tcW w:w="1301" w:type="dxa"/>
          </w:tcPr>
          <w:p w14:paraId="6CA5C15F" w14:textId="77777777" w:rsidR="00ED7B7C" w:rsidRDefault="00ED7B7C" w:rsidP="00FD6EDF">
            <w:pPr>
              <w:pStyle w:val="TableText"/>
              <w:spacing w:before="60" w:after="60"/>
              <w:jc w:val="left"/>
              <w:rPr>
                <w:lang w:eastAsia="en-AU"/>
              </w:rPr>
            </w:pPr>
            <w:r w:rsidRPr="00C96E5D">
              <w:rPr>
                <w:lang w:eastAsia="en-AU"/>
              </w:rPr>
              <w:t>MDBA</w:t>
            </w:r>
          </w:p>
          <w:p w14:paraId="2DF84017" w14:textId="77777777" w:rsidR="00316D2B" w:rsidRPr="004F0268" w:rsidRDefault="00316D2B" w:rsidP="00316D2B">
            <w:pPr>
              <w:rPr>
                <w:sz w:val="20"/>
                <w:lang w:eastAsia="en-AU"/>
              </w:rPr>
            </w:pPr>
            <w:r w:rsidRPr="004F0268">
              <w:rPr>
                <w:sz w:val="20"/>
                <w:lang w:eastAsia="en-AU"/>
              </w:rPr>
              <w:t>SA DEWNR</w:t>
            </w:r>
          </w:p>
        </w:tc>
      </w:tr>
      <w:tr w:rsidR="00ED7B7C" w:rsidRPr="007431FA" w14:paraId="2F6AA6DC" w14:textId="77777777" w:rsidTr="005C22DD">
        <w:trPr>
          <w:trHeight w:val="288"/>
        </w:trPr>
        <w:tc>
          <w:tcPr>
            <w:tcW w:w="1569" w:type="dxa"/>
            <w:shd w:val="clear" w:color="auto" w:fill="auto"/>
            <w:noWrap/>
            <w:hideMark/>
          </w:tcPr>
          <w:p w14:paraId="7A442DE7" w14:textId="77777777" w:rsidR="00ED7B7C" w:rsidRPr="00C96E5D" w:rsidRDefault="00ED7B7C" w:rsidP="00FD6EDF">
            <w:pPr>
              <w:pStyle w:val="TableText"/>
              <w:spacing w:before="60" w:after="60"/>
              <w:jc w:val="left"/>
              <w:rPr>
                <w:lang w:eastAsia="en-AU"/>
              </w:rPr>
            </w:pPr>
            <w:r w:rsidRPr="00C96E5D">
              <w:rPr>
                <w:lang w:eastAsia="en-AU"/>
              </w:rPr>
              <w:t>Edward Wakool</w:t>
            </w:r>
          </w:p>
        </w:tc>
        <w:tc>
          <w:tcPr>
            <w:tcW w:w="856" w:type="dxa"/>
            <w:shd w:val="clear" w:color="auto" w:fill="auto"/>
            <w:noWrap/>
            <w:hideMark/>
          </w:tcPr>
          <w:p w14:paraId="24A1EBE2" w14:textId="77777777" w:rsidR="00ED7B7C" w:rsidRPr="00C96E5D" w:rsidRDefault="009949A6" w:rsidP="00FD6EDF">
            <w:pPr>
              <w:pStyle w:val="TableText"/>
              <w:spacing w:before="60" w:after="60"/>
              <w:jc w:val="left"/>
              <w:rPr>
                <w:lang w:eastAsia="en-AU"/>
              </w:rPr>
            </w:pPr>
            <w:r>
              <w:rPr>
                <w:lang w:eastAsia="en-AU"/>
              </w:rPr>
              <w:t>4</w:t>
            </w:r>
          </w:p>
        </w:tc>
        <w:tc>
          <w:tcPr>
            <w:tcW w:w="3245" w:type="dxa"/>
          </w:tcPr>
          <w:p w14:paraId="72E30568" w14:textId="77777777" w:rsidR="00ED7B7C" w:rsidRPr="00C96E5D" w:rsidRDefault="00ED7B7C" w:rsidP="009949A6">
            <w:pPr>
              <w:pStyle w:val="TableText"/>
              <w:spacing w:before="60" w:after="60"/>
              <w:jc w:val="left"/>
              <w:rPr>
                <w:lang w:eastAsia="en-AU"/>
              </w:rPr>
            </w:pPr>
            <w:r w:rsidRPr="00C96E5D">
              <w:rPr>
                <w:lang w:eastAsia="en-AU"/>
              </w:rPr>
              <w:t>Deniliquin, YallakoolOff</w:t>
            </w:r>
            <w:r w:rsidR="009949A6">
              <w:rPr>
                <w:lang w:eastAsia="en-AU"/>
              </w:rPr>
              <w:t>take, ColligenOfftake, Tuppal</w:t>
            </w:r>
          </w:p>
        </w:tc>
        <w:tc>
          <w:tcPr>
            <w:tcW w:w="1426" w:type="dxa"/>
          </w:tcPr>
          <w:p w14:paraId="0A534B7D"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3883B2AF" w14:textId="02E05F35" w:rsidR="00ED7B7C" w:rsidRPr="00C96E5D" w:rsidRDefault="00ED7B7C" w:rsidP="00FD6EDF">
            <w:pPr>
              <w:pStyle w:val="TableText"/>
              <w:spacing w:before="60" w:after="60"/>
              <w:jc w:val="left"/>
              <w:rPr>
                <w:lang w:eastAsia="en-AU"/>
              </w:rPr>
            </w:pPr>
            <w:r w:rsidRPr="00C96E5D">
              <w:rPr>
                <w:lang w:eastAsia="en-AU"/>
              </w:rPr>
              <w:t>WaterNSW</w:t>
            </w:r>
          </w:p>
        </w:tc>
      </w:tr>
      <w:tr w:rsidR="00ED7B7C" w:rsidRPr="007431FA" w14:paraId="2FD1B91B" w14:textId="77777777" w:rsidTr="005C22DD">
        <w:trPr>
          <w:trHeight w:val="288"/>
        </w:trPr>
        <w:tc>
          <w:tcPr>
            <w:tcW w:w="1569" w:type="dxa"/>
            <w:shd w:val="clear" w:color="auto" w:fill="auto"/>
            <w:noWrap/>
            <w:hideMark/>
          </w:tcPr>
          <w:p w14:paraId="2990241C" w14:textId="77777777" w:rsidR="00ED7B7C" w:rsidRPr="00C96E5D" w:rsidRDefault="00ED7B7C" w:rsidP="00FD6EDF">
            <w:pPr>
              <w:pStyle w:val="TableText"/>
              <w:spacing w:before="60" w:after="60"/>
              <w:jc w:val="left"/>
              <w:rPr>
                <w:lang w:eastAsia="en-AU"/>
              </w:rPr>
            </w:pPr>
            <w:r w:rsidRPr="00C96E5D">
              <w:rPr>
                <w:lang w:eastAsia="en-AU"/>
              </w:rPr>
              <w:t>Goulburn</w:t>
            </w:r>
          </w:p>
        </w:tc>
        <w:tc>
          <w:tcPr>
            <w:tcW w:w="856" w:type="dxa"/>
            <w:shd w:val="clear" w:color="auto" w:fill="auto"/>
            <w:noWrap/>
            <w:hideMark/>
          </w:tcPr>
          <w:p w14:paraId="19C60603" w14:textId="77777777" w:rsidR="00ED7B7C" w:rsidRPr="00C96E5D" w:rsidRDefault="00ED7B7C" w:rsidP="00FD6EDF">
            <w:pPr>
              <w:pStyle w:val="TableText"/>
              <w:spacing w:before="60" w:after="60"/>
              <w:jc w:val="left"/>
              <w:rPr>
                <w:lang w:eastAsia="en-AU"/>
              </w:rPr>
            </w:pPr>
            <w:r w:rsidRPr="00C96E5D">
              <w:rPr>
                <w:lang w:eastAsia="en-AU"/>
              </w:rPr>
              <w:t>4</w:t>
            </w:r>
          </w:p>
        </w:tc>
        <w:tc>
          <w:tcPr>
            <w:tcW w:w="3245" w:type="dxa"/>
          </w:tcPr>
          <w:p w14:paraId="5CE171A3" w14:textId="77777777" w:rsidR="00ED7B7C" w:rsidRPr="00C96E5D" w:rsidRDefault="00ED7B7C" w:rsidP="00FD6EDF">
            <w:pPr>
              <w:pStyle w:val="TableText"/>
              <w:spacing w:before="60" w:after="60"/>
              <w:jc w:val="left"/>
              <w:rPr>
                <w:lang w:eastAsia="en-AU"/>
              </w:rPr>
            </w:pPr>
            <w:r w:rsidRPr="00C96E5D">
              <w:rPr>
                <w:lang w:eastAsia="en-AU"/>
              </w:rPr>
              <w:t>Murchison, Trawool, Eildon, McCoys</w:t>
            </w:r>
          </w:p>
        </w:tc>
        <w:tc>
          <w:tcPr>
            <w:tcW w:w="1426" w:type="dxa"/>
          </w:tcPr>
          <w:p w14:paraId="4FD15E2B"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2E167D4D" w14:textId="77777777" w:rsidR="00ED7B7C" w:rsidRPr="00C96E5D" w:rsidRDefault="00ED7B7C" w:rsidP="00FD6EDF">
            <w:pPr>
              <w:pStyle w:val="TableText"/>
              <w:spacing w:before="60" w:after="60"/>
              <w:jc w:val="left"/>
              <w:rPr>
                <w:lang w:eastAsia="en-AU"/>
              </w:rPr>
            </w:pPr>
            <w:r w:rsidRPr="00C96E5D">
              <w:rPr>
                <w:lang w:eastAsia="en-AU"/>
              </w:rPr>
              <w:t>GMW</w:t>
            </w:r>
          </w:p>
        </w:tc>
      </w:tr>
      <w:tr w:rsidR="00ED7B7C" w:rsidRPr="007431FA" w14:paraId="03779FF1" w14:textId="77777777" w:rsidTr="005C22DD">
        <w:trPr>
          <w:trHeight w:val="288"/>
        </w:trPr>
        <w:tc>
          <w:tcPr>
            <w:tcW w:w="1569" w:type="dxa"/>
            <w:shd w:val="clear" w:color="auto" w:fill="auto"/>
            <w:noWrap/>
            <w:hideMark/>
          </w:tcPr>
          <w:p w14:paraId="1BB71B40" w14:textId="77777777" w:rsidR="00ED7B7C" w:rsidRPr="00C96E5D" w:rsidRDefault="00ED7B7C" w:rsidP="00FD6EDF">
            <w:pPr>
              <w:pStyle w:val="TableText"/>
              <w:spacing w:before="60" w:after="60"/>
              <w:jc w:val="left"/>
              <w:rPr>
                <w:lang w:eastAsia="en-AU"/>
              </w:rPr>
            </w:pPr>
            <w:r w:rsidRPr="00C96E5D">
              <w:rPr>
                <w:lang w:eastAsia="en-AU"/>
              </w:rPr>
              <w:t>Gwydir</w:t>
            </w:r>
          </w:p>
        </w:tc>
        <w:tc>
          <w:tcPr>
            <w:tcW w:w="856" w:type="dxa"/>
            <w:shd w:val="clear" w:color="auto" w:fill="auto"/>
            <w:noWrap/>
            <w:hideMark/>
          </w:tcPr>
          <w:p w14:paraId="5A9D22F1" w14:textId="77777777" w:rsidR="00ED7B7C" w:rsidRPr="00C96E5D" w:rsidRDefault="00ED7B7C" w:rsidP="00FD6EDF">
            <w:pPr>
              <w:pStyle w:val="TableText"/>
              <w:spacing w:before="60" w:after="60"/>
              <w:jc w:val="left"/>
              <w:rPr>
                <w:lang w:eastAsia="en-AU"/>
              </w:rPr>
            </w:pPr>
            <w:r w:rsidRPr="00C96E5D">
              <w:rPr>
                <w:lang w:eastAsia="en-AU"/>
              </w:rPr>
              <w:t>19</w:t>
            </w:r>
          </w:p>
        </w:tc>
        <w:tc>
          <w:tcPr>
            <w:tcW w:w="3245" w:type="dxa"/>
          </w:tcPr>
          <w:p w14:paraId="59525655" w14:textId="50F3B086" w:rsidR="00ED7B7C" w:rsidRPr="00C96E5D" w:rsidRDefault="00ED7B7C" w:rsidP="00FD6EDF">
            <w:pPr>
              <w:pStyle w:val="TableText"/>
              <w:spacing w:before="60" w:after="60"/>
              <w:jc w:val="left"/>
            </w:pPr>
            <w:r w:rsidRPr="00C96E5D">
              <w:t>Pallamallawa, Moree, Yarraman, CaroleOfftake, Pinegrove, Gravesend, Copeton, Boolooroo, Combadello, Tareelaroi, Mehi</w:t>
            </w:r>
            <w:r w:rsidR="00544FBE">
              <w:t xml:space="preserve"> </w:t>
            </w:r>
            <w:r w:rsidRPr="00C96E5D">
              <w:t>Offtake, Mallowa, Garah, Tyreel, GinghamDiversion,</w:t>
            </w:r>
            <w:r w:rsidR="009949A6">
              <w:t xml:space="preserve"> Brageen</w:t>
            </w:r>
            <w:r w:rsidR="004752DB">
              <w:t>,</w:t>
            </w:r>
            <w:r w:rsidRPr="00C96E5D">
              <w:t xml:space="preserve"> Millewa, Allambie, Midkin</w:t>
            </w:r>
          </w:p>
        </w:tc>
        <w:tc>
          <w:tcPr>
            <w:tcW w:w="1426" w:type="dxa"/>
          </w:tcPr>
          <w:p w14:paraId="46C6F277"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5950952C" w14:textId="74B12255" w:rsidR="00ED7B7C" w:rsidRPr="00C96E5D" w:rsidRDefault="00ED7B7C" w:rsidP="00FD6EDF">
            <w:pPr>
              <w:pStyle w:val="TableText"/>
              <w:spacing w:before="60" w:after="60"/>
              <w:jc w:val="left"/>
              <w:rPr>
                <w:lang w:eastAsia="en-AU"/>
              </w:rPr>
            </w:pPr>
            <w:r w:rsidRPr="00C96E5D">
              <w:rPr>
                <w:lang w:eastAsia="en-AU"/>
              </w:rPr>
              <w:t>WaterNSW</w:t>
            </w:r>
          </w:p>
        </w:tc>
      </w:tr>
      <w:tr w:rsidR="00ED7B7C" w:rsidRPr="007431FA" w14:paraId="389FE9A0" w14:textId="77777777" w:rsidTr="005C22DD">
        <w:trPr>
          <w:trHeight w:val="288"/>
        </w:trPr>
        <w:tc>
          <w:tcPr>
            <w:tcW w:w="1569" w:type="dxa"/>
            <w:shd w:val="clear" w:color="auto" w:fill="auto"/>
            <w:noWrap/>
            <w:hideMark/>
          </w:tcPr>
          <w:p w14:paraId="1F3F83B2" w14:textId="77777777" w:rsidR="00ED7B7C" w:rsidRPr="00C96E5D" w:rsidRDefault="00ED7B7C" w:rsidP="00FD6EDF">
            <w:pPr>
              <w:pStyle w:val="TableText"/>
              <w:spacing w:before="60" w:after="60"/>
              <w:jc w:val="left"/>
              <w:rPr>
                <w:lang w:eastAsia="en-AU"/>
              </w:rPr>
            </w:pPr>
            <w:r w:rsidRPr="00C96E5D">
              <w:rPr>
                <w:lang w:eastAsia="en-AU"/>
              </w:rPr>
              <w:t>Lachlan</w:t>
            </w:r>
          </w:p>
        </w:tc>
        <w:tc>
          <w:tcPr>
            <w:tcW w:w="856" w:type="dxa"/>
            <w:shd w:val="clear" w:color="auto" w:fill="auto"/>
            <w:noWrap/>
            <w:hideMark/>
          </w:tcPr>
          <w:p w14:paraId="62ABFE68" w14:textId="77777777" w:rsidR="00ED7B7C" w:rsidRPr="00C96E5D" w:rsidRDefault="00ED7B7C" w:rsidP="00FD6EDF">
            <w:pPr>
              <w:pStyle w:val="TableText"/>
              <w:spacing w:before="60" w:after="60"/>
              <w:jc w:val="left"/>
              <w:rPr>
                <w:lang w:eastAsia="en-AU"/>
              </w:rPr>
            </w:pPr>
            <w:r w:rsidRPr="00C96E5D">
              <w:rPr>
                <w:lang w:eastAsia="en-AU"/>
              </w:rPr>
              <w:t>8</w:t>
            </w:r>
          </w:p>
        </w:tc>
        <w:tc>
          <w:tcPr>
            <w:tcW w:w="3245" w:type="dxa"/>
          </w:tcPr>
          <w:p w14:paraId="7B4BC534" w14:textId="77777777" w:rsidR="00ED7B7C" w:rsidRPr="00C96E5D" w:rsidRDefault="00ED7B7C" w:rsidP="00FD6EDF">
            <w:pPr>
              <w:pStyle w:val="TableText"/>
              <w:spacing w:before="60" w:after="60"/>
              <w:jc w:val="left"/>
            </w:pPr>
            <w:r w:rsidRPr="00C96E5D">
              <w:t>Cowra, Forbes, Condobolin, Cargelligo, Jemalong, Willandra, Brewster, Nanami</w:t>
            </w:r>
          </w:p>
        </w:tc>
        <w:tc>
          <w:tcPr>
            <w:tcW w:w="1426" w:type="dxa"/>
          </w:tcPr>
          <w:p w14:paraId="24D94B89"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3F33931F" w14:textId="4A7F0BEB" w:rsidR="00ED7B7C" w:rsidRPr="00C96E5D" w:rsidRDefault="00ED7B7C" w:rsidP="00FD6EDF">
            <w:pPr>
              <w:pStyle w:val="TableText"/>
              <w:spacing w:before="60" w:after="60"/>
              <w:jc w:val="left"/>
              <w:rPr>
                <w:lang w:eastAsia="en-AU"/>
              </w:rPr>
            </w:pPr>
            <w:r w:rsidRPr="00C96E5D">
              <w:rPr>
                <w:lang w:eastAsia="en-AU"/>
              </w:rPr>
              <w:t>WaterNSW</w:t>
            </w:r>
          </w:p>
        </w:tc>
      </w:tr>
      <w:tr w:rsidR="00ED7B7C" w:rsidRPr="007431FA" w14:paraId="7AB6E80A" w14:textId="77777777" w:rsidTr="005C22DD">
        <w:trPr>
          <w:trHeight w:val="288"/>
        </w:trPr>
        <w:tc>
          <w:tcPr>
            <w:tcW w:w="1569" w:type="dxa"/>
            <w:shd w:val="clear" w:color="auto" w:fill="auto"/>
            <w:noWrap/>
            <w:hideMark/>
          </w:tcPr>
          <w:p w14:paraId="69D25F09" w14:textId="77777777" w:rsidR="00ED7B7C" w:rsidRPr="00C96E5D" w:rsidRDefault="00ED7B7C" w:rsidP="00FD6EDF">
            <w:pPr>
              <w:pStyle w:val="TableText"/>
              <w:spacing w:before="60" w:after="60"/>
              <w:jc w:val="left"/>
              <w:rPr>
                <w:lang w:eastAsia="en-AU"/>
              </w:rPr>
            </w:pPr>
            <w:r w:rsidRPr="00C96E5D">
              <w:rPr>
                <w:lang w:eastAsia="en-AU"/>
              </w:rPr>
              <w:t>Loddon</w:t>
            </w:r>
          </w:p>
        </w:tc>
        <w:tc>
          <w:tcPr>
            <w:tcW w:w="856" w:type="dxa"/>
            <w:shd w:val="clear" w:color="auto" w:fill="auto"/>
            <w:noWrap/>
            <w:hideMark/>
          </w:tcPr>
          <w:p w14:paraId="4694DA26" w14:textId="77777777" w:rsidR="00ED7B7C" w:rsidRPr="00C96E5D" w:rsidRDefault="009949A6" w:rsidP="00FD6EDF">
            <w:pPr>
              <w:pStyle w:val="TableText"/>
              <w:spacing w:before="60" w:after="60"/>
              <w:jc w:val="left"/>
              <w:rPr>
                <w:lang w:eastAsia="en-AU"/>
              </w:rPr>
            </w:pPr>
            <w:r>
              <w:rPr>
                <w:lang w:eastAsia="en-AU"/>
              </w:rPr>
              <w:t>6</w:t>
            </w:r>
          </w:p>
        </w:tc>
        <w:tc>
          <w:tcPr>
            <w:tcW w:w="3245" w:type="dxa"/>
          </w:tcPr>
          <w:p w14:paraId="5781C3A3" w14:textId="77777777" w:rsidR="00ED7B7C" w:rsidRPr="00C96E5D" w:rsidRDefault="00ED7B7C" w:rsidP="00FD6EDF">
            <w:pPr>
              <w:pStyle w:val="TableText"/>
              <w:spacing w:before="60" w:after="60"/>
              <w:jc w:val="left"/>
              <w:rPr>
                <w:lang w:eastAsia="en-AU"/>
              </w:rPr>
            </w:pPr>
            <w:r w:rsidRPr="00C96E5D">
              <w:rPr>
                <w:lang w:eastAsia="en-AU"/>
              </w:rPr>
              <w:t>Laanecoorie, CairnCurran, Loddon, Serpentine, Tullaroop, Appin South</w:t>
            </w:r>
          </w:p>
        </w:tc>
        <w:tc>
          <w:tcPr>
            <w:tcW w:w="1426" w:type="dxa"/>
          </w:tcPr>
          <w:p w14:paraId="283B2A45"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00D15BAF" w14:textId="77777777" w:rsidR="00ED7B7C" w:rsidRPr="00C96E5D" w:rsidRDefault="00ED7B7C" w:rsidP="00FD6EDF">
            <w:pPr>
              <w:pStyle w:val="TableText"/>
              <w:spacing w:before="60" w:after="60"/>
              <w:jc w:val="left"/>
              <w:rPr>
                <w:lang w:eastAsia="en-AU"/>
              </w:rPr>
            </w:pPr>
            <w:r w:rsidRPr="00C96E5D">
              <w:rPr>
                <w:lang w:eastAsia="en-AU"/>
              </w:rPr>
              <w:t>GMW</w:t>
            </w:r>
          </w:p>
        </w:tc>
      </w:tr>
      <w:tr w:rsidR="00ED7B7C" w:rsidRPr="007431FA" w14:paraId="47FB3278" w14:textId="77777777" w:rsidTr="005C22DD">
        <w:trPr>
          <w:trHeight w:val="288"/>
        </w:trPr>
        <w:tc>
          <w:tcPr>
            <w:tcW w:w="1569" w:type="dxa"/>
            <w:shd w:val="clear" w:color="auto" w:fill="auto"/>
            <w:noWrap/>
          </w:tcPr>
          <w:p w14:paraId="55F0D2ED" w14:textId="77777777" w:rsidR="00ED7B7C" w:rsidRPr="00C96E5D" w:rsidRDefault="00ED7B7C" w:rsidP="00FD6EDF">
            <w:pPr>
              <w:pStyle w:val="TableText"/>
              <w:spacing w:before="60" w:after="60"/>
              <w:jc w:val="left"/>
              <w:rPr>
                <w:lang w:eastAsia="en-AU"/>
              </w:rPr>
            </w:pPr>
            <w:r w:rsidRPr="00C96E5D">
              <w:rPr>
                <w:lang w:eastAsia="en-AU"/>
              </w:rPr>
              <w:t>Lower Darling</w:t>
            </w:r>
          </w:p>
        </w:tc>
        <w:tc>
          <w:tcPr>
            <w:tcW w:w="856" w:type="dxa"/>
            <w:shd w:val="clear" w:color="auto" w:fill="auto"/>
            <w:noWrap/>
          </w:tcPr>
          <w:p w14:paraId="12D8A6E4" w14:textId="77777777" w:rsidR="00ED7B7C" w:rsidRPr="00C96E5D" w:rsidRDefault="00ED7B7C" w:rsidP="00FD6EDF">
            <w:pPr>
              <w:pStyle w:val="TableText"/>
              <w:spacing w:before="60" w:after="60"/>
              <w:jc w:val="left"/>
              <w:rPr>
                <w:lang w:eastAsia="en-AU"/>
              </w:rPr>
            </w:pPr>
            <w:r w:rsidRPr="00C96E5D">
              <w:rPr>
                <w:lang w:eastAsia="en-AU"/>
              </w:rPr>
              <w:t>3</w:t>
            </w:r>
          </w:p>
        </w:tc>
        <w:tc>
          <w:tcPr>
            <w:tcW w:w="3245" w:type="dxa"/>
          </w:tcPr>
          <w:p w14:paraId="1C8735AC" w14:textId="77777777" w:rsidR="00ED7B7C" w:rsidRPr="00C96E5D" w:rsidRDefault="00ED7B7C" w:rsidP="00FD6EDF">
            <w:pPr>
              <w:pStyle w:val="TableText"/>
              <w:spacing w:before="60" w:after="60"/>
              <w:jc w:val="left"/>
              <w:rPr>
                <w:lang w:eastAsia="en-AU"/>
              </w:rPr>
            </w:pPr>
            <w:r w:rsidRPr="00C96E5D">
              <w:rPr>
                <w:lang w:eastAsia="en-AU"/>
              </w:rPr>
              <w:t>Burtundy, Weir 32, Menindee</w:t>
            </w:r>
          </w:p>
        </w:tc>
        <w:tc>
          <w:tcPr>
            <w:tcW w:w="1426" w:type="dxa"/>
          </w:tcPr>
          <w:p w14:paraId="0A22CDD8" w14:textId="77777777" w:rsidR="00ED7B7C" w:rsidRPr="00C96E5D" w:rsidRDefault="00ED7B7C" w:rsidP="00FD6EDF">
            <w:pPr>
              <w:pStyle w:val="TableText"/>
              <w:spacing w:before="60" w:after="60"/>
              <w:jc w:val="left"/>
              <w:rPr>
                <w:lang w:eastAsia="en-AU"/>
              </w:rPr>
            </w:pPr>
            <w:r w:rsidRPr="00C96E5D">
              <w:rPr>
                <w:lang w:eastAsia="en-AU"/>
              </w:rPr>
              <w:t xml:space="preserve">Water planning </w:t>
            </w:r>
          </w:p>
        </w:tc>
        <w:tc>
          <w:tcPr>
            <w:tcW w:w="1301" w:type="dxa"/>
          </w:tcPr>
          <w:p w14:paraId="743FA072" w14:textId="77777777" w:rsidR="00ED7B7C" w:rsidRPr="00C96E5D" w:rsidRDefault="00ED7B7C" w:rsidP="00FD6EDF">
            <w:pPr>
              <w:pStyle w:val="TableText"/>
              <w:spacing w:before="60" w:after="60"/>
              <w:jc w:val="left"/>
              <w:rPr>
                <w:lang w:eastAsia="en-AU"/>
              </w:rPr>
            </w:pPr>
            <w:r w:rsidRPr="00C96E5D">
              <w:rPr>
                <w:lang w:eastAsia="en-AU"/>
              </w:rPr>
              <w:t>MDBA</w:t>
            </w:r>
          </w:p>
        </w:tc>
      </w:tr>
      <w:tr w:rsidR="00ED7B7C" w:rsidRPr="007431FA" w14:paraId="290620D6" w14:textId="77777777" w:rsidTr="005C22DD">
        <w:trPr>
          <w:trHeight w:val="288"/>
        </w:trPr>
        <w:tc>
          <w:tcPr>
            <w:tcW w:w="1569" w:type="dxa"/>
            <w:shd w:val="clear" w:color="auto" w:fill="auto"/>
            <w:noWrap/>
            <w:hideMark/>
          </w:tcPr>
          <w:p w14:paraId="0ACC0595" w14:textId="77777777" w:rsidR="00ED7B7C" w:rsidRPr="00C96E5D" w:rsidRDefault="00ED7B7C" w:rsidP="00FD6EDF">
            <w:pPr>
              <w:pStyle w:val="TableText"/>
              <w:spacing w:before="60" w:after="60"/>
              <w:jc w:val="left"/>
              <w:rPr>
                <w:lang w:eastAsia="en-AU"/>
              </w:rPr>
            </w:pPr>
            <w:r w:rsidRPr="00C96E5D">
              <w:rPr>
                <w:lang w:eastAsia="en-AU"/>
              </w:rPr>
              <w:t>Lower Murray</w:t>
            </w:r>
          </w:p>
        </w:tc>
        <w:tc>
          <w:tcPr>
            <w:tcW w:w="856" w:type="dxa"/>
            <w:shd w:val="clear" w:color="auto" w:fill="FFFFFF" w:themeFill="background1"/>
            <w:noWrap/>
            <w:hideMark/>
          </w:tcPr>
          <w:p w14:paraId="4FFECC64" w14:textId="77777777" w:rsidR="00ED7B7C" w:rsidRPr="00C96E5D" w:rsidRDefault="00ED7B7C" w:rsidP="00FD6EDF">
            <w:pPr>
              <w:pStyle w:val="TableText"/>
              <w:spacing w:before="60" w:after="60"/>
              <w:jc w:val="left"/>
              <w:rPr>
                <w:lang w:eastAsia="en-AU"/>
              </w:rPr>
            </w:pPr>
            <w:r w:rsidRPr="00C96E5D">
              <w:rPr>
                <w:lang w:eastAsia="en-AU"/>
              </w:rPr>
              <w:t>11</w:t>
            </w:r>
          </w:p>
        </w:tc>
        <w:tc>
          <w:tcPr>
            <w:tcW w:w="3245" w:type="dxa"/>
            <w:shd w:val="clear" w:color="auto" w:fill="FFFFFF" w:themeFill="background1"/>
          </w:tcPr>
          <w:p w14:paraId="7CF3F90F" w14:textId="77777777" w:rsidR="00ED7B7C" w:rsidRPr="00C96E5D" w:rsidRDefault="00ED7B7C" w:rsidP="00FD6EDF">
            <w:pPr>
              <w:pStyle w:val="TableText"/>
              <w:spacing w:before="60" w:after="60"/>
              <w:jc w:val="left"/>
              <w:rPr>
                <w:lang w:eastAsia="en-AU"/>
              </w:rPr>
            </w:pPr>
            <w:r w:rsidRPr="00C96E5D">
              <w:rPr>
                <w:lang w:eastAsia="en-AU"/>
              </w:rPr>
              <w:t>Lock 9, Lock 8, Lock 7, SA Border, Lock 6, Lock 5, Lock 4, Lock 3, Lock 2, Lock 1, Wellington</w:t>
            </w:r>
          </w:p>
        </w:tc>
        <w:tc>
          <w:tcPr>
            <w:tcW w:w="1426" w:type="dxa"/>
          </w:tcPr>
          <w:p w14:paraId="36A6A165" w14:textId="77777777" w:rsidR="00ED7B7C" w:rsidRPr="00C96E5D" w:rsidRDefault="00ED7B7C" w:rsidP="00FD6EDF">
            <w:pPr>
              <w:pStyle w:val="TableText"/>
              <w:spacing w:before="60" w:after="60"/>
              <w:jc w:val="left"/>
              <w:rPr>
                <w:lang w:eastAsia="en-AU"/>
              </w:rPr>
            </w:pPr>
            <w:r w:rsidRPr="00C96E5D">
              <w:rPr>
                <w:lang w:eastAsia="en-AU"/>
              </w:rPr>
              <w:t xml:space="preserve">Water planning </w:t>
            </w:r>
          </w:p>
        </w:tc>
        <w:tc>
          <w:tcPr>
            <w:tcW w:w="1301" w:type="dxa"/>
          </w:tcPr>
          <w:p w14:paraId="318A7DBA" w14:textId="77777777" w:rsidR="00ED7B7C" w:rsidRPr="00C96E5D" w:rsidRDefault="00ED7B7C" w:rsidP="00FD6EDF">
            <w:pPr>
              <w:pStyle w:val="TableText"/>
              <w:spacing w:before="60" w:after="60"/>
              <w:jc w:val="left"/>
              <w:rPr>
                <w:lang w:eastAsia="en-AU"/>
              </w:rPr>
            </w:pPr>
            <w:r w:rsidRPr="00C96E5D">
              <w:rPr>
                <w:lang w:eastAsia="en-AU"/>
              </w:rPr>
              <w:t>MDBA</w:t>
            </w:r>
          </w:p>
        </w:tc>
      </w:tr>
      <w:tr w:rsidR="00ED7B7C" w:rsidRPr="007431FA" w14:paraId="1D40B100" w14:textId="77777777" w:rsidTr="005C22DD">
        <w:trPr>
          <w:trHeight w:val="288"/>
        </w:trPr>
        <w:tc>
          <w:tcPr>
            <w:tcW w:w="1569" w:type="dxa"/>
            <w:shd w:val="clear" w:color="auto" w:fill="auto"/>
            <w:noWrap/>
            <w:hideMark/>
          </w:tcPr>
          <w:p w14:paraId="6B268A88" w14:textId="77777777" w:rsidR="00ED7B7C" w:rsidRPr="00C96E5D" w:rsidRDefault="00ED7B7C" w:rsidP="00FD6EDF">
            <w:pPr>
              <w:pStyle w:val="TableText"/>
              <w:spacing w:before="60" w:after="60"/>
              <w:jc w:val="left"/>
              <w:rPr>
                <w:lang w:eastAsia="en-AU"/>
              </w:rPr>
            </w:pPr>
            <w:r w:rsidRPr="00C96E5D">
              <w:rPr>
                <w:lang w:eastAsia="en-AU"/>
              </w:rPr>
              <w:t>Macquarie</w:t>
            </w:r>
          </w:p>
        </w:tc>
        <w:tc>
          <w:tcPr>
            <w:tcW w:w="856" w:type="dxa"/>
            <w:shd w:val="clear" w:color="auto" w:fill="auto"/>
            <w:noWrap/>
            <w:hideMark/>
          </w:tcPr>
          <w:p w14:paraId="409D669D" w14:textId="77777777" w:rsidR="00ED7B7C" w:rsidRPr="00C96E5D" w:rsidRDefault="00ED7B7C" w:rsidP="00FD6EDF">
            <w:pPr>
              <w:pStyle w:val="TableText"/>
              <w:spacing w:before="60" w:after="60"/>
              <w:jc w:val="left"/>
              <w:rPr>
                <w:lang w:eastAsia="en-AU"/>
              </w:rPr>
            </w:pPr>
            <w:r w:rsidRPr="00C96E5D">
              <w:rPr>
                <w:lang w:eastAsia="en-AU"/>
              </w:rPr>
              <w:t>6</w:t>
            </w:r>
          </w:p>
        </w:tc>
        <w:tc>
          <w:tcPr>
            <w:tcW w:w="3245" w:type="dxa"/>
          </w:tcPr>
          <w:p w14:paraId="71765B64" w14:textId="77777777" w:rsidR="00ED7B7C" w:rsidRPr="00C96E5D" w:rsidRDefault="00ED7B7C" w:rsidP="00FD6EDF">
            <w:pPr>
              <w:pStyle w:val="TableText"/>
              <w:spacing w:before="60" w:after="60"/>
              <w:jc w:val="left"/>
              <w:rPr>
                <w:lang w:eastAsia="en-AU"/>
              </w:rPr>
            </w:pPr>
            <w:r w:rsidRPr="00C96E5D">
              <w:rPr>
                <w:lang w:eastAsia="en-AU"/>
              </w:rPr>
              <w:t>Dubbo, Warren, GinGin, Burrendong, Marebone, Baroona</w:t>
            </w:r>
          </w:p>
        </w:tc>
        <w:tc>
          <w:tcPr>
            <w:tcW w:w="1426" w:type="dxa"/>
          </w:tcPr>
          <w:p w14:paraId="649CFAAB"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75496F53" w14:textId="06F91CA7" w:rsidR="00ED7B7C" w:rsidRPr="00C96E5D" w:rsidRDefault="00ED7B7C" w:rsidP="00FD6EDF">
            <w:pPr>
              <w:pStyle w:val="TableText"/>
              <w:spacing w:before="60" w:after="60"/>
              <w:jc w:val="left"/>
              <w:rPr>
                <w:lang w:eastAsia="en-AU"/>
              </w:rPr>
            </w:pPr>
            <w:r w:rsidRPr="00C96E5D">
              <w:rPr>
                <w:lang w:eastAsia="en-AU"/>
              </w:rPr>
              <w:t>WaterNSW</w:t>
            </w:r>
          </w:p>
        </w:tc>
      </w:tr>
      <w:tr w:rsidR="00ED7B7C" w:rsidRPr="007431FA" w14:paraId="6E17AC1A" w14:textId="77777777" w:rsidTr="005C22DD">
        <w:trPr>
          <w:trHeight w:val="288"/>
        </w:trPr>
        <w:tc>
          <w:tcPr>
            <w:tcW w:w="1569" w:type="dxa"/>
            <w:shd w:val="clear" w:color="auto" w:fill="auto"/>
            <w:noWrap/>
            <w:hideMark/>
          </w:tcPr>
          <w:p w14:paraId="55D30B90" w14:textId="77777777" w:rsidR="00ED7B7C" w:rsidRPr="00C96E5D" w:rsidRDefault="00ED7B7C" w:rsidP="00FD6EDF">
            <w:pPr>
              <w:pStyle w:val="TableText"/>
              <w:spacing w:before="60" w:after="60"/>
              <w:jc w:val="left"/>
              <w:rPr>
                <w:lang w:eastAsia="en-AU"/>
              </w:rPr>
            </w:pPr>
            <w:r w:rsidRPr="00C96E5D">
              <w:rPr>
                <w:lang w:eastAsia="en-AU"/>
              </w:rPr>
              <w:t>Murrumbidgee</w:t>
            </w:r>
          </w:p>
        </w:tc>
        <w:tc>
          <w:tcPr>
            <w:tcW w:w="856" w:type="dxa"/>
            <w:shd w:val="clear" w:color="auto" w:fill="auto"/>
            <w:noWrap/>
            <w:hideMark/>
          </w:tcPr>
          <w:p w14:paraId="1C6F86DB" w14:textId="77777777" w:rsidR="00ED7B7C" w:rsidRPr="00C96E5D" w:rsidRDefault="00ED7B7C" w:rsidP="00FD6EDF">
            <w:pPr>
              <w:pStyle w:val="TableText"/>
              <w:spacing w:before="60" w:after="60"/>
              <w:jc w:val="left"/>
              <w:rPr>
                <w:lang w:eastAsia="en-AU"/>
              </w:rPr>
            </w:pPr>
            <w:r w:rsidRPr="00C96E5D">
              <w:rPr>
                <w:lang w:eastAsia="en-AU"/>
              </w:rPr>
              <w:t>12</w:t>
            </w:r>
          </w:p>
        </w:tc>
        <w:tc>
          <w:tcPr>
            <w:tcW w:w="3245" w:type="dxa"/>
          </w:tcPr>
          <w:p w14:paraId="7D95367A" w14:textId="77777777" w:rsidR="00ED7B7C" w:rsidRPr="00C96E5D" w:rsidRDefault="00ED7B7C" w:rsidP="00FD6EDF">
            <w:pPr>
              <w:pStyle w:val="TableText"/>
              <w:spacing w:before="60" w:after="60"/>
              <w:jc w:val="left"/>
              <w:rPr>
                <w:lang w:eastAsia="en-AU"/>
              </w:rPr>
            </w:pPr>
            <w:r w:rsidRPr="00C96E5D">
              <w:rPr>
                <w:lang w:eastAsia="en-AU"/>
              </w:rPr>
              <w:t>Wagga, Gundagai, Narrandera, Yanco</w:t>
            </w:r>
            <w:r w:rsidR="00544FBE">
              <w:rPr>
                <w:lang w:eastAsia="en-AU"/>
              </w:rPr>
              <w:t xml:space="preserve"> </w:t>
            </w:r>
            <w:r w:rsidRPr="00C96E5D">
              <w:rPr>
                <w:lang w:eastAsia="en-AU"/>
              </w:rPr>
              <w:t>Offtake, Darlington, Berembed, Maude, Redbank, Carrathool, Gogelderie, Balranald, Hay</w:t>
            </w:r>
          </w:p>
        </w:tc>
        <w:tc>
          <w:tcPr>
            <w:tcW w:w="1426" w:type="dxa"/>
          </w:tcPr>
          <w:p w14:paraId="6057EBFE"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28054AEA" w14:textId="1DCCE3D3" w:rsidR="00ED7B7C" w:rsidRPr="00C96E5D" w:rsidRDefault="00ED7B7C" w:rsidP="00FD6EDF">
            <w:pPr>
              <w:pStyle w:val="TableText"/>
              <w:spacing w:before="60" w:after="60"/>
              <w:jc w:val="left"/>
              <w:rPr>
                <w:lang w:eastAsia="en-AU"/>
              </w:rPr>
            </w:pPr>
            <w:r w:rsidRPr="00C96E5D">
              <w:rPr>
                <w:lang w:eastAsia="en-AU"/>
              </w:rPr>
              <w:t>WaterNSW</w:t>
            </w:r>
          </w:p>
        </w:tc>
      </w:tr>
      <w:tr w:rsidR="00ED7B7C" w:rsidRPr="007431FA" w14:paraId="078B0D2F" w14:textId="77777777" w:rsidTr="005C22DD">
        <w:trPr>
          <w:trHeight w:val="288"/>
        </w:trPr>
        <w:tc>
          <w:tcPr>
            <w:tcW w:w="1569" w:type="dxa"/>
            <w:shd w:val="clear" w:color="auto" w:fill="auto"/>
            <w:noWrap/>
            <w:hideMark/>
          </w:tcPr>
          <w:p w14:paraId="1D324B06" w14:textId="77777777" w:rsidR="00ED7B7C" w:rsidRPr="00C96E5D" w:rsidRDefault="00ED7B7C" w:rsidP="00FD6EDF">
            <w:pPr>
              <w:pStyle w:val="TableText"/>
              <w:spacing w:before="60" w:after="60"/>
              <w:jc w:val="left"/>
              <w:rPr>
                <w:lang w:eastAsia="en-AU"/>
              </w:rPr>
            </w:pPr>
            <w:r w:rsidRPr="00C96E5D">
              <w:rPr>
                <w:lang w:eastAsia="en-AU"/>
              </w:rPr>
              <w:t>Ovens</w:t>
            </w:r>
          </w:p>
        </w:tc>
        <w:tc>
          <w:tcPr>
            <w:tcW w:w="856" w:type="dxa"/>
            <w:shd w:val="clear" w:color="auto" w:fill="auto"/>
            <w:noWrap/>
            <w:hideMark/>
          </w:tcPr>
          <w:p w14:paraId="2D74D61C" w14:textId="77777777" w:rsidR="00ED7B7C" w:rsidRPr="00C96E5D" w:rsidRDefault="00ED7B7C" w:rsidP="00FD6EDF">
            <w:pPr>
              <w:pStyle w:val="TableText"/>
              <w:spacing w:before="60" w:after="60"/>
              <w:jc w:val="left"/>
              <w:rPr>
                <w:lang w:eastAsia="en-AU"/>
              </w:rPr>
            </w:pPr>
            <w:r w:rsidRPr="00C96E5D">
              <w:rPr>
                <w:lang w:eastAsia="en-AU"/>
              </w:rPr>
              <w:t>4</w:t>
            </w:r>
          </w:p>
        </w:tc>
        <w:tc>
          <w:tcPr>
            <w:tcW w:w="3245" w:type="dxa"/>
          </w:tcPr>
          <w:p w14:paraId="7646BB19" w14:textId="77777777" w:rsidR="00ED7B7C" w:rsidRPr="00C96E5D" w:rsidRDefault="00ED7B7C" w:rsidP="00FD6EDF">
            <w:pPr>
              <w:pStyle w:val="TableText"/>
              <w:spacing w:before="60" w:after="60"/>
              <w:jc w:val="left"/>
              <w:rPr>
                <w:lang w:eastAsia="en-AU"/>
              </w:rPr>
            </w:pPr>
            <w:r w:rsidRPr="00C96E5D">
              <w:rPr>
                <w:lang w:eastAsia="en-AU"/>
              </w:rPr>
              <w:t>Buffalo, King, Peechelba, Wangaratta</w:t>
            </w:r>
          </w:p>
        </w:tc>
        <w:tc>
          <w:tcPr>
            <w:tcW w:w="1426" w:type="dxa"/>
          </w:tcPr>
          <w:p w14:paraId="1284A080" w14:textId="77777777" w:rsidR="00ED7B7C" w:rsidRPr="00C96E5D" w:rsidRDefault="00ED7B7C" w:rsidP="00FD6EDF">
            <w:pPr>
              <w:pStyle w:val="TableText"/>
              <w:spacing w:before="60" w:after="60"/>
              <w:jc w:val="left"/>
              <w:rPr>
                <w:lang w:eastAsia="en-AU"/>
              </w:rPr>
            </w:pPr>
            <w:r w:rsidRPr="00C96E5D">
              <w:rPr>
                <w:lang w:eastAsia="en-AU"/>
              </w:rPr>
              <w:t xml:space="preserve">Water accounting </w:t>
            </w:r>
          </w:p>
        </w:tc>
        <w:tc>
          <w:tcPr>
            <w:tcW w:w="1301" w:type="dxa"/>
          </w:tcPr>
          <w:p w14:paraId="050E1011" w14:textId="77777777" w:rsidR="00ED7B7C" w:rsidRPr="00C96E5D" w:rsidRDefault="00ED7B7C" w:rsidP="00FD6EDF">
            <w:pPr>
              <w:pStyle w:val="TableText"/>
              <w:spacing w:before="60" w:after="60"/>
              <w:jc w:val="left"/>
              <w:rPr>
                <w:lang w:eastAsia="en-AU"/>
              </w:rPr>
            </w:pPr>
            <w:r w:rsidRPr="00C96E5D">
              <w:rPr>
                <w:lang w:eastAsia="en-AU"/>
              </w:rPr>
              <w:t>GMW</w:t>
            </w:r>
          </w:p>
        </w:tc>
      </w:tr>
      <w:tr w:rsidR="00ED7B7C" w:rsidRPr="007431FA" w14:paraId="3D3B3A33" w14:textId="77777777" w:rsidTr="005C22DD">
        <w:trPr>
          <w:trHeight w:val="288"/>
        </w:trPr>
        <w:tc>
          <w:tcPr>
            <w:tcW w:w="1569" w:type="dxa"/>
            <w:shd w:val="clear" w:color="auto" w:fill="auto"/>
            <w:noWrap/>
            <w:hideMark/>
          </w:tcPr>
          <w:p w14:paraId="7C856F9B" w14:textId="28A1D1E4" w:rsidR="00ED7B7C" w:rsidRPr="00C96E5D" w:rsidRDefault="00ED7B7C" w:rsidP="00FD6EDF">
            <w:pPr>
              <w:pStyle w:val="TableText"/>
              <w:spacing w:before="60" w:after="60"/>
              <w:jc w:val="left"/>
              <w:rPr>
                <w:lang w:eastAsia="en-AU"/>
              </w:rPr>
            </w:pPr>
            <w:r w:rsidRPr="00C96E5D">
              <w:rPr>
                <w:lang w:eastAsia="en-AU"/>
              </w:rPr>
              <w:t>Upper Darling</w:t>
            </w:r>
          </w:p>
        </w:tc>
        <w:tc>
          <w:tcPr>
            <w:tcW w:w="856" w:type="dxa"/>
            <w:shd w:val="clear" w:color="auto" w:fill="auto"/>
            <w:noWrap/>
            <w:hideMark/>
          </w:tcPr>
          <w:p w14:paraId="26177B9B" w14:textId="77777777" w:rsidR="00ED7B7C" w:rsidRPr="00C96E5D" w:rsidRDefault="00ED7B7C" w:rsidP="00FD6EDF">
            <w:pPr>
              <w:pStyle w:val="TableText"/>
              <w:spacing w:before="60" w:after="60"/>
              <w:jc w:val="left"/>
              <w:rPr>
                <w:lang w:eastAsia="en-AU"/>
              </w:rPr>
            </w:pPr>
            <w:r w:rsidRPr="00C96E5D">
              <w:rPr>
                <w:lang w:eastAsia="en-AU"/>
              </w:rPr>
              <w:t>4</w:t>
            </w:r>
          </w:p>
        </w:tc>
        <w:tc>
          <w:tcPr>
            <w:tcW w:w="3245" w:type="dxa"/>
          </w:tcPr>
          <w:p w14:paraId="6DEDAB2B" w14:textId="77777777" w:rsidR="00ED7B7C" w:rsidRPr="00C96E5D" w:rsidRDefault="00ED7B7C" w:rsidP="00FD6EDF">
            <w:pPr>
              <w:pStyle w:val="TableText"/>
              <w:spacing w:before="60" w:after="60"/>
              <w:jc w:val="left"/>
              <w:rPr>
                <w:lang w:eastAsia="en-AU"/>
              </w:rPr>
            </w:pPr>
            <w:r w:rsidRPr="00C96E5D">
              <w:rPr>
                <w:lang w:eastAsia="en-AU"/>
              </w:rPr>
              <w:t>Louth, Collarenebri, Weir32, Menindee</w:t>
            </w:r>
          </w:p>
        </w:tc>
        <w:tc>
          <w:tcPr>
            <w:tcW w:w="1426" w:type="dxa"/>
          </w:tcPr>
          <w:p w14:paraId="51CC83DC" w14:textId="77777777" w:rsidR="00ED7B7C" w:rsidRPr="00C96E5D" w:rsidRDefault="00ED7B7C" w:rsidP="00FD6EDF">
            <w:pPr>
              <w:pStyle w:val="TableText"/>
              <w:spacing w:before="60" w:after="60"/>
              <w:jc w:val="left"/>
              <w:rPr>
                <w:lang w:eastAsia="en-AU"/>
              </w:rPr>
            </w:pPr>
            <w:r w:rsidRPr="00C96E5D">
              <w:rPr>
                <w:lang w:eastAsia="en-AU"/>
              </w:rPr>
              <w:t>Point derived</w:t>
            </w:r>
          </w:p>
        </w:tc>
        <w:tc>
          <w:tcPr>
            <w:tcW w:w="1301" w:type="dxa"/>
          </w:tcPr>
          <w:p w14:paraId="2DEB76D9" w14:textId="77777777" w:rsidR="00ED7B7C" w:rsidRPr="00C96E5D" w:rsidRDefault="00291167" w:rsidP="00FD6EDF">
            <w:pPr>
              <w:pStyle w:val="TableText"/>
              <w:spacing w:before="60" w:after="60"/>
              <w:jc w:val="left"/>
              <w:rPr>
                <w:lang w:eastAsia="en-AU"/>
              </w:rPr>
            </w:pPr>
            <w:r>
              <w:rPr>
                <w:lang w:eastAsia="en-AU"/>
              </w:rPr>
              <w:t>CEWO</w:t>
            </w:r>
          </w:p>
        </w:tc>
      </w:tr>
      <w:tr w:rsidR="00ED7B7C" w:rsidRPr="007431FA" w14:paraId="7F9CAFAF" w14:textId="77777777" w:rsidTr="005C22DD">
        <w:trPr>
          <w:trHeight w:val="288"/>
        </w:trPr>
        <w:tc>
          <w:tcPr>
            <w:tcW w:w="1569" w:type="dxa"/>
            <w:shd w:val="clear" w:color="auto" w:fill="auto"/>
            <w:noWrap/>
            <w:hideMark/>
          </w:tcPr>
          <w:p w14:paraId="2434886D" w14:textId="77777777" w:rsidR="00ED7B7C" w:rsidRPr="00C96E5D" w:rsidRDefault="00ED7B7C" w:rsidP="00FD6EDF">
            <w:pPr>
              <w:pStyle w:val="TableText"/>
              <w:spacing w:before="60" w:after="60"/>
              <w:jc w:val="left"/>
              <w:rPr>
                <w:lang w:eastAsia="en-AU"/>
              </w:rPr>
            </w:pPr>
            <w:r w:rsidRPr="00C96E5D">
              <w:rPr>
                <w:lang w:eastAsia="en-AU"/>
              </w:rPr>
              <w:t>Warrego</w:t>
            </w:r>
          </w:p>
        </w:tc>
        <w:tc>
          <w:tcPr>
            <w:tcW w:w="856" w:type="dxa"/>
            <w:shd w:val="clear" w:color="auto" w:fill="auto"/>
            <w:noWrap/>
            <w:hideMark/>
          </w:tcPr>
          <w:p w14:paraId="0E628588" w14:textId="77777777" w:rsidR="00ED7B7C" w:rsidRPr="00C96E5D" w:rsidRDefault="00ED7B7C" w:rsidP="00FD6EDF">
            <w:pPr>
              <w:pStyle w:val="TableText"/>
              <w:spacing w:before="60" w:after="60"/>
              <w:jc w:val="left"/>
              <w:rPr>
                <w:lang w:eastAsia="en-AU"/>
              </w:rPr>
            </w:pPr>
            <w:r w:rsidRPr="00C96E5D">
              <w:rPr>
                <w:lang w:eastAsia="en-AU"/>
              </w:rPr>
              <w:t>2</w:t>
            </w:r>
          </w:p>
        </w:tc>
        <w:tc>
          <w:tcPr>
            <w:tcW w:w="3245" w:type="dxa"/>
          </w:tcPr>
          <w:p w14:paraId="74A97444" w14:textId="77777777" w:rsidR="00ED7B7C" w:rsidRPr="00C96E5D" w:rsidRDefault="00ED7B7C" w:rsidP="00FD6EDF">
            <w:pPr>
              <w:pStyle w:val="TableText"/>
              <w:spacing w:before="60" w:after="60"/>
              <w:jc w:val="left"/>
              <w:rPr>
                <w:lang w:eastAsia="en-AU"/>
              </w:rPr>
            </w:pPr>
            <w:r w:rsidRPr="00C96E5D">
              <w:rPr>
                <w:lang w:eastAsia="en-AU"/>
              </w:rPr>
              <w:t>Cunnamulla, Augathella</w:t>
            </w:r>
          </w:p>
        </w:tc>
        <w:tc>
          <w:tcPr>
            <w:tcW w:w="1426" w:type="dxa"/>
          </w:tcPr>
          <w:p w14:paraId="23DE47F2" w14:textId="77777777" w:rsidR="00ED7B7C" w:rsidRPr="00C96E5D" w:rsidRDefault="00ED7B7C" w:rsidP="00FD6EDF">
            <w:pPr>
              <w:pStyle w:val="TableText"/>
              <w:spacing w:before="60" w:after="60"/>
              <w:jc w:val="left"/>
              <w:rPr>
                <w:lang w:eastAsia="en-AU"/>
              </w:rPr>
            </w:pPr>
            <w:r w:rsidRPr="00C96E5D">
              <w:rPr>
                <w:lang w:eastAsia="en-AU"/>
              </w:rPr>
              <w:t>Point derived</w:t>
            </w:r>
          </w:p>
        </w:tc>
        <w:tc>
          <w:tcPr>
            <w:tcW w:w="1301" w:type="dxa"/>
          </w:tcPr>
          <w:p w14:paraId="217AD07A" w14:textId="77777777" w:rsidR="00ED7B7C" w:rsidRPr="00C96E5D" w:rsidRDefault="00291167" w:rsidP="00FD6EDF">
            <w:pPr>
              <w:pStyle w:val="TableText"/>
              <w:spacing w:before="60" w:after="60"/>
              <w:jc w:val="left"/>
              <w:rPr>
                <w:lang w:eastAsia="en-AU"/>
              </w:rPr>
            </w:pPr>
            <w:r>
              <w:rPr>
                <w:lang w:eastAsia="en-AU"/>
              </w:rPr>
              <w:t>CEWO</w:t>
            </w:r>
          </w:p>
        </w:tc>
      </w:tr>
      <w:tr w:rsidR="00ED7B7C" w:rsidRPr="007431FA" w14:paraId="5722D085" w14:textId="77777777" w:rsidTr="005C22DD">
        <w:trPr>
          <w:trHeight w:val="288"/>
        </w:trPr>
        <w:tc>
          <w:tcPr>
            <w:tcW w:w="1569" w:type="dxa"/>
            <w:shd w:val="clear" w:color="auto" w:fill="auto"/>
            <w:noWrap/>
          </w:tcPr>
          <w:p w14:paraId="390CC4D6" w14:textId="77777777" w:rsidR="00ED7B7C" w:rsidRPr="00FD6EDF" w:rsidRDefault="00ED7B7C" w:rsidP="00FD6EDF">
            <w:pPr>
              <w:pStyle w:val="TableText"/>
              <w:spacing w:before="60" w:after="60"/>
              <w:jc w:val="left"/>
              <w:rPr>
                <w:b/>
                <w:lang w:eastAsia="en-AU"/>
              </w:rPr>
            </w:pPr>
            <w:r w:rsidRPr="00FD6EDF">
              <w:rPr>
                <w:b/>
                <w:lang w:eastAsia="en-AU"/>
              </w:rPr>
              <w:t>T</w:t>
            </w:r>
            <w:r w:rsidR="00FA4FC1">
              <w:rPr>
                <w:b/>
                <w:lang w:eastAsia="en-AU"/>
              </w:rPr>
              <w:t>otal</w:t>
            </w:r>
          </w:p>
        </w:tc>
        <w:tc>
          <w:tcPr>
            <w:tcW w:w="856" w:type="dxa"/>
            <w:shd w:val="clear" w:color="auto" w:fill="auto"/>
            <w:noWrap/>
          </w:tcPr>
          <w:p w14:paraId="39E80DC0" w14:textId="77777777" w:rsidR="00ED7B7C" w:rsidRPr="00FD6EDF" w:rsidRDefault="00ED7B7C" w:rsidP="00316D2B">
            <w:pPr>
              <w:pStyle w:val="TableText"/>
              <w:spacing w:before="60" w:after="60"/>
              <w:jc w:val="left"/>
              <w:rPr>
                <w:b/>
                <w:lang w:eastAsia="en-AU"/>
              </w:rPr>
            </w:pPr>
            <w:r w:rsidRPr="00FD6EDF">
              <w:rPr>
                <w:b/>
                <w:lang w:eastAsia="en-AU"/>
              </w:rPr>
              <w:t>10</w:t>
            </w:r>
            <w:r w:rsidR="00316D2B">
              <w:rPr>
                <w:b/>
                <w:lang w:eastAsia="en-AU"/>
              </w:rPr>
              <w:t>9</w:t>
            </w:r>
          </w:p>
        </w:tc>
        <w:tc>
          <w:tcPr>
            <w:tcW w:w="3245" w:type="dxa"/>
          </w:tcPr>
          <w:p w14:paraId="16644795" w14:textId="77777777" w:rsidR="00ED7B7C" w:rsidRPr="00C96E5D" w:rsidRDefault="00ED7B7C" w:rsidP="00FD6EDF">
            <w:pPr>
              <w:pStyle w:val="TableText"/>
              <w:spacing w:before="60" w:after="60"/>
              <w:jc w:val="left"/>
              <w:rPr>
                <w:lang w:eastAsia="en-AU"/>
              </w:rPr>
            </w:pPr>
          </w:p>
        </w:tc>
        <w:tc>
          <w:tcPr>
            <w:tcW w:w="1426" w:type="dxa"/>
          </w:tcPr>
          <w:p w14:paraId="201AE7E3" w14:textId="77777777" w:rsidR="00ED7B7C" w:rsidRPr="00C96E5D" w:rsidRDefault="00ED7B7C" w:rsidP="00FD6EDF">
            <w:pPr>
              <w:pStyle w:val="TableText"/>
              <w:spacing w:before="60" w:after="60"/>
              <w:jc w:val="left"/>
              <w:rPr>
                <w:lang w:eastAsia="en-AU"/>
              </w:rPr>
            </w:pPr>
          </w:p>
        </w:tc>
        <w:tc>
          <w:tcPr>
            <w:tcW w:w="1301" w:type="dxa"/>
          </w:tcPr>
          <w:p w14:paraId="433EB141" w14:textId="77777777" w:rsidR="00ED7B7C" w:rsidRPr="00C96E5D" w:rsidRDefault="00ED7B7C" w:rsidP="00FD6EDF">
            <w:pPr>
              <w:pStyle w:val="TableText"/>
              <w:spacing w:before="60" w:after="60"/>
              <w:jc w:val="left"/>
              <w:rPr>
                <w:lang w:eastAsia="en-AU"/>
              </w:rPr>
            </w:pPr>
          </w:p>
        </w:tc>
      </w:tr>
    </w:tbl>
    <w:p w14:paraId="6DA66A36" w14:textId="584CCF1F" w:rsidR="00ED7B7C" w:rsidRPr="00FA4FC1" w:rsidRDefault="00063F32" w:rsidP="00063F32">
      <w:pPr>
        <w:spacing w:before="40"/>
        <w:ind w:left="274"/>
        <w:rPr>
          <w:sz w:val="18"/>
          <w:szCs w:val="18"/>
        </w:rPr>
      </w:pPr>
      <w:r w:rsidRPr="00FA4FC1">
        <w:rPr>
          <w:sz w:val="18"/>
          <w:szCs w:val="18"/>
        </w:rPr>
        <w:t xml:space="preserve">Note: CEWO = Commonwealth Environmental Water Office; GMW = Goulburn–Murray Water; </w:t>
      </w:r>
      <w:r w:rsidR="00FA4FC1" w:rsidRPr="00FA4FC1">
        <w:rPr>
          <w:sz w:val="18"/>
          <w:szCs w:val="18"/>
        </w:rPr>
        <w:br/>
      </w:r>
      <w:r w:rsidRPr="00FA4FC1">
        <w:rPr>
          <w:sz w:val="18"/>
          <w:szCs w:val="18"/>
        </w:rPr>
        <w:t>MDBA = Murray–Darling Basin Authority</w:t>
      </w:r>
      <w:r w:rsidR="005C22DD">
        <w:rPr>
          <w:sz w:val="18"/>
          <w:szCs w:val="18"/>
        </w:rPr>
        <w:t>;</w:t>
      </w:r>
      <w:r w:rsidR="00316D2B">
        <w:rPr>
          <w:sz w:val="18"/>
          <w:szCs w:val="18"/>
        </w:rPr>
        <w:t xml:space="preserve"> SA DEWNR = South Australian Department of Environment Water and Natural Resources</w:t>
      </w:r>
      <w:r w:rsidR="005C22DD">
        <w:rPr>
          <w:sz w:val="18"/>
          <w:szCs w:val="18"/>
        </w:rPr>
        <w:t>.</w:t>
      </w:r>
    </w:p>
    <w:p w14:paraId="2445890A" w14:textId="77777777" w:rsidR="00ED7B7C" w:rsidRPr="001C7963" w:rsidRDefault="00ED7B7C" w:rsidP="001C7963">
      <w:pPr>
        <w:pStyle w:val="Heading2"/>
        <w:ind w:left="720" w:hanging="720"/>
      </w:pPr>
      <w:bookmarkStart w:id="79" w:name="_Toc455385177"/>
      <w:bookmarkStart w:id="80" w:name="_Toc465086950"/>
      <w:bookmarkStart w:id="81" w:name="_Toc467072997"/>
      <w:r w:rsidRPr="001C7963">
        <w:t xml:space="preserve">Floodplain </w:t>
      </w:r>
      <w:r w:rsidR="008E2560">
        <w:t>i</w:t>
      </w:r>
      <w:r w:rsidRPr="001C7963">
        <w:t xml:space="preserve">nundation and </w:t>
      </w:r>
      <w:r w:rsidR="008E2560">
        <w:t>c</w:t>
      </w:r>
      <w:r w:rsidRPr="001C7963">
        <w:t>onnectivity</w:t>
      </w:r>
      <w:bookmarkEnd w:id="79"/>
      <w:bookmarkEnd w:id="80"/>
      <w:bookmarkEnd w:id="81"/>
    </w:p>
    <w:p w14:paraId="1AA6FC02" w14:textId="5F567F2C" w:rsidR="00ED7B7C" w:rsidRPr="00C96E5D" w:rsidRDefault="00ED7B7C" w:rsidP="00ED7B7C">
      <w:pPr>
        <w:spacing w:after="240" w:line="264" w:lineRule="auto"/>
        <w:rPr>
          <w:lang w:eastAsia="en-AU"/>
        </w:rPr>
      </w:pPr>
      <w:r w:rsidRPr="00C96E5D">
        <w:rPr>
          <w:lang w:eastAsia="en-AU"/>
        </w:rPr>
        <w:t>Inundation extents are reported as mapped area (</w:t>
      </w:r>
      <w:r w:rsidR="00A70A04">
        <w:rPr>
          <w:lang w:eastAsia="en-AU"/>
        </w:rPr>
        <w:t xml:space="preserve">hectares; </w:t>
      </w:r>
      <w:r w:rsidRPr="00C96E5D">
        <w:rPr>
          <w:lang w:eastAsia="en-AU"/>
        </w:rPr>
        <w:t xml:space="preserve">ha) for a single date. </w:t>
      </w:r>
      <w:r w:rsidR="00E62FF2">
        <w:rPr>
          <w:lang w:eastAsia="en-AU"/>
        </w:rPr>
        <w:t>These data were provided by m</w:t>
      </w:r>
      <w:r w:rsidRPr="00C96E5D">
        <w:rPr>
          <w:lang w:eastAsia="en-AU"/>
        </w:rPr>
        <w:t xml:space="preserve">ultiple providers </w:t>
      </w:r>
      <w:r w:rsidR="00D01E89" w:rsidRPr="00C96E5D">
        <w:rPr>
          <w:lang w:eastAsia="en-AU"/>
        </w:rPr>
        <w:t xml:space="preserve">and </w:t>
      </w:r>
      <w:r w:rsidR="00E62FF2">
        <w:rPr>
          <w:lang w:eastAsia="en-AU"/>
        </w:rPr>
        <w:t>each</w:t>
      </w:r>
      <w:r w:rsidR="00E62FF2" w:rsidRPr="00C96E5D">
        <w:rPr>
          <w:lang w:eastAsia="en-AU"/>
        </w:rPr>
        <w:t xml:space="preserve"> </w:t>
      </w:r>
      <w:r w:rsidR="00D01E89" w:rsidRPr="00C96E5D">
        <w:rPr>
          <w:lang w:eastAsia="en-AU"/>
        </w:rPr>
        <w:t xml:space="preserve">used </w:t>
      </w:r>
      <w:r w:rsidR="00E62FF2">
        <w:rPr>
          <w:lang w:eastAsia="en-AU"/>
        </w:rPr>
        <w:t>their own</w:t>
      </w:r>
      <w:r w:rsidR="00E62FF2" w:rsidRPr="00C96E5D">
        <w:rPr>
          <w:lang w:eastAsia="en-AU"/>
        </w:rPr>
        <w:t xml:space="preserve"> </w:t>
      </w:r>
      <w:r w:rsidR="00D01E89" w:rsidRPr="00C96E5D">
        <w:rPr>
          <w:lang w:eastAsia="en-AU"/>
        </w:rPr>
        <w:t>methods to map</w:t>
      </w:r>
      <w:r w:rsidRPr="00C96E5D">
        <w:rPr>
          <w:lang w:eastAsia="en-AU"/>
        </w:rPr>
        <w:t xml:space="preserve"> wetted </w:t>
      </w:r>
      <w:r w:rsidR="00D01E89" w:rsidRPr="00C96E5D">
        <w:rPr>
          <w:lang w:eastAsia="en-AU"/>
        </w:rPr>
        <w:t xml:space="preserve">area </w:t>
      </w:r>
      <w:r w:rsidR="00316D2B">
        <w:rPr>
          <w:lang w:eastAsia="en-AU"/>
        </w:rPr>
        <w:t xml:space="preserve">(Table </w:t>
      </w:r>
      <w:r w:rsidR="009A0A65">
        <w:rPr>
          <w:lang w:eastAsia="en-AU"/>
        </w:rPr>
        <w:t>5</w:t>
      </w:r>
      <w:r w:rsidR="00316D2B">
        <w:rPr>
          <w:lang w:eastAsia="en-AU"/>
        </w:rPr>
        <w:t>)</w:t>
      </w:r>
      <w:r w:rsidRPr="00C96E5D">
        <w:rPr>
          <w:lang w:eastAsia="en-AU"/>
        </w:rPr>
        <w:t>. Consistent data on hydro</w:t>
      </w:r>
      <w:r w:rsidR="007E2E1D">
        <w:rPr>
          <w:lang w:eastAsia="en-AU"/>
        </w:rPr>
        <w:t>-</w:t>
      </w:r>
      <w:r w:rsidRPr="00C96E5D">
        <w:rPr>
          <w:lang w:eastAsia="en-AU"/>
        </w:rPr>
        <w:t>period w</w:t>
      </w:r>
      <w:r w:rsidR="005B4A8F">
        <w:rPr>
          <w:lang w:eastAsia="en-AU"/>
        </w:rPr>
        <w:t>ere</w:t>
      </w:r>
      <w:r w:rsidRPr="00C96E5D">
        <w:rPr>
          <w:lang w:eastAsia="en-AU"/>
        </w:rPr>
        <w:t xml:space="preserve"> not available for the first year of this evaluation. </w:t>
      </w:r>
    </w:p>
    <w:p w14:paraId="47DA3EB1" w14:textId="415A885B" w:rsidR="00ED7B7C" w:rsidRPr="00C96E5D" w:rsidRDefault="00ED7B7C" w:rsidP="001C7963">
      <w:pPr>
        <w:pStyle w:val="TableCaption"/>
        <w:ind w:left="180" w:right="560"/>
      </w:pPr>
      <w:r w:rsidRPr="00C96E5D">
        <w:t xml:space="preserve">Table </w:t>
      </w:r>
      <w:r w:rsidR="009A0A65">
        <w:t>5</w:t>
      </w:r>
      <w:r w:rsidRPr="00C96E5D">
        <w:t xml:space="preserve">. </w:t>
      </w:r>
      <w:r w:rsidRPr="00091DC3">
        <w:rPr>
          <w:b w:val="0"/>
        </w:rPr>
        <w:t xml:space="preserve">Description of the method used to derive inundation across valleys </w:t>
      </w:r>
      <w:r w:rsidR="001B33D0">
        <w:rPr>
          <w:b w:val="0"/>
        </w:rPr>
        <w:t xml:space="preserve">where inundation was reported </w:t>
      </w:r>
      <w:r w:rsidRPr="00091DC3">
        <w:rPr>
          <w:b w:val="0"/>
        </w:rPr>
        <w:t>in the Murray</w:t>
      </w:r>
      <w:r w:rsidR="008E2560" w:rsidRPr="00091DC3">
        <w:rPr>
          <w:b w:val="0"/>
        </w:rPr>
        <w:t>–</w:t>
      </w:r>
      <w:r w:rsidRPr="00091DC3">
        <w:rPr>
          <w:b w:val="0"/>
        </w:rPr>
        <w:t>Darling Basin</w:t>
      </w:r>
      <w:r w:rsidR="00316D2B">
        <w:rPr>
          <w:b w:val="0"/>
        </w:rPr>
        <w:t>. Boundary definition and data confidence are reported.</w:t>
      </w:r>
      <w:r w:rsidRPr="00091DC3">
        <w:rPr>
          <w:b w:val="0"/>
        </w:rPr>
        <w:t xml:space="preserve"> </w:t>
      </w:r>
    </w:p>
    <w:tbl>
      <w:tblPr>
        <w:tblW w:w="86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1"/>
        <w:gridCol w:w="1541"/>
        <w:gridCol w:w="1276"/>
        <w:gridCol w:w="1276"/>
        <w:gridCol w:w="3377"/>
      </w:tblGrid>
      <w:tr w:rsidR="00701085" w:rsidRPr="00701085" w14:paraId="17CFA312" w14:textId="77777777" w:rsidTr="000E51E1">
        <w:trPr>
          <w:trHeight w:val="288"/>
          <w:tblHeader/>
        </w:trPr>
        <w:tc>
          <w:tcPr>
            <w:tcW w:w="1181" w:type="dxa"/>
            <w:shd w:val="clear" w:color="auto" w:fill="auto"/>
            <w:noWrap/>
            <w:hideMark/>
          </w:tcPr>
          <w:p w14:paraId="1AA3E0BF" w14:textId="77777777" w:rsidR="00ED7B7C" w:rsidRPr="00701085" w:rsidRDefault="00ED7B7C" w:rsidP="00AA4F11">
            <w:pPr>
              <w:pStyle w:val="TableHeading"/>
              <w:jc w:val="left"/>
              <w:rPr>
                <w:color w:val="auto"/>
                <w:lang w:eastAsia="en-AU"/>
              </w:rPr>
            </w:pPr>
            <w:r w:rsidRPr="00701085">
              <w:rPr>
                <w:color w:val="auto"/>
                <w:lang w:eastAsia="en-AU"/>
              </w:rPr>
              <w:t xml:space="preserve">Valley </w:t>
            </w:r>
            <w:r w:rsidR="005B4A8F" w:rsidRPr="00701085">
              <w:rPr>
                <w:color w:val="auto"/>
                <w:lang w:eastAsia="en-AU"/>
              </w:rPr>
              <w:t>n</w:t>
            </w:r>
            <w:r w:rsidRPr="00701085">
              <w:rPr>
                <w:color w:val="auto"/>
                <w:lang w:eastAsia="en-AU"/>
              </w:rPr>
              <w:t>ame</w:t>
            </w:r>
          </w:p>
        </w:tc>
        <w:tc>
          <w:tcPr>
            <w:tcW w:w="1541" w:type="dxa"/>
            <w:shd w:val="clear" w:color="auto" w:fill="auto"/>
            <w:noWrap/>
            <w:hideMark/>
          </w:tcPr>
          <w:p w14:paraId="1BF1CE10" w14:textId="77777777" w:rsidR="00ED7B7C" w:rsidRPr="00701085" w:rsidRDefault="00ED7B7C" w:rsidP="00AA4F11">
            <w:pPr>
              <w:pStyle w:val="TableHeading"/>
              <w:jc w:val="left"/>
              <w:rPr>
                <w:color w:val="auto"/>
                <w:lang w:eastAsia="en-AU"/>
              </w:rPr>
            </w:pPr>
            <w:r w:rsidRPr="00701085">
              <w:rPr>
                <w:color w:val="auto"/>
                <w:lang w:eastAsia="en-AU"/>
              </w:rPr>
              <w:t>Method</w:t>
            </w:r>
          </w:p>
        </w:tc>
        <w:tc>
          <w:tcPr>
            <w:tcW w:w="1276" w:type="dxa"/>
          </w:tcPr>
          <w:p w14:paraId="267B0B03" w14:textId="77777777" w:rsidR="00ED7B7C" w:rsidRPr="00701085" w:rsidRDefault="00ED7B7C" w:rsidP="00AA4F11">
            <w:pPr>
              <w:pStyle w:val="TableHeading"/>
              <w:jc w:val="left"/>
              <w:rPr>
                <w:color w:val="auto"/>
                <w:lang w:eastAsia="en-AU"/>
              </w:rPr>
            </w:pPr>
            <w:r w:rsidRPr="00701085">
              <w:rPr>
                <w:color w:val="auto"/>
                <w:lang w:eastAsia="en-AU"/>
              </w:rPr>
              <w:t xml:space="preserve">Data </w:t>
            </w:r>
            <w:r w:rsidR="005B4A8F" w:rsidRPr="00701085">
              <w:rPr>
                <w:color w:val="auto"/>
                <w:lang w:eastAsia="en-AU"/>
              </w:rPr>
              <w:t>o</w:t>
            </w:r>
            <w:r w:rsidRPr="00701085">
              <w:rPr>
                <w:color w:val="auto"/>
                <w:lang w:eastAsia="en-AU"/>
              </w:rPr>
              <w:t>wner</w:t>
            </w:r>
          </w:p>
        </w:tc>
        <w:tc>
          <w:tcPr>
            <w:tcW w:w="1276" w:type="dxa"/>
          </w:tcPr>
          <w:p w14:paraId="59624BB4" w14:textId="77777777" w:rsidR="00ED7B7C" w:rsidRPr="00701085" w:rsidRDefault="00316D2B" w:rsidP="00AA4F11">
            <w:pPr>
              <w:pStyle w:val="TableHeading"/>
              <w:jc w:val="left"/>
              <w:rPr>
                <w:color w:val="auto"/>
                <w:lang w:eastAsia="en-AU"/>
              </w:rPr>
            </w:pPr>
            <w:r w:rsidRPr="00701085">
              <w:rPr>
                <w:color w:val="auto"/>
                <w:lang w:eastAsia="en-AU"/>
              </w:rPr>
              <w:t>Confidence</w:t>
            </w:r>
          </w:p>
        </w:tc>
        <w:tc>
          <w:tcPr>
            <w:tcW w:w="3377" w:type="dxa"/>
          </w:tcPr>
          <w:p w14:paraId="2AFF1B86" w14:textId="77777777" w:rsidR="00ED7B7C" w:rsidRPr="00701085" w:rsidRDefault="00ED7B7C" w:rsidP="00AA4F11">
            <w:pPr>
              <w:pStyle w:val="TableHeading"/>
              <w:jc w:val="left"/>
              <w:rPr>
                <w:color w:val="auto"/>
                <w:lang w:eastAsia="en-AU"/>
              </w:rPr>
            </w:pPr>
            <w:r w:rsidRPr="00701085">
              <w:rPr>
                <w:color w:val="auto"/>
                <w:lang w:eastAsia="en-AU"/>
              </w:rPr>
              <w:t>Boundary definition</w:t>
            </w:r>
          </w:p>
        </w:tc>
      </w:tr>
      <w:tr w:rsidR="00701085" w:rsidRPr="00701085" w14:paraId="039A6388" w14:textId="77777777" w:rsidTr="000D6BB7">
        <w:trPr>
          <w:trHeight w:val="288"/>
        </w:trPr>
        <w:tc>
          <w:tcPr>
            <w:tcW w:w="1181" w:type="dxa"/>
            <w:shd w:val="clear" w:color="auto" w:fill="auto"/>
            <w:noWrap/>
            <w:hideMark/>
          </w:tcPr>
          <w:p w14:paraId="13AFB6A5" w14:textId="77777777" w:rsidR="00ED7B7C" w:rsidRPr="00701085" w:rsidRDefault="00ED7B7C" w:rsidP="009F5A6E">
            <w:pPr>
              <w:pStyle w:val="TableText"/>
              <w:spacing w:before="100"/>
              <w:jc w:val="left"/>
              <w:rPr>
                <w:color w:val="auto"/>
                <w:lang w:eastAsia="en-AU"/>
              </w:rPr>
            </w:pPr>
            <w:r w:rsidRPr="00701085">
              <w:rPr>
                <w:color w:val="auto"/>
                <w:lang w:eastAsia="en-AU"/>
              </w:rPr>
              <w:t>Broken</w:t>
            </w:r>
          </w:p>
        </w:tc>
        <w:tc>
          <w:tcPr>
            <w:tcW w:w="1541" w:type="dxa"/>
            <w:shd w:val="clear" w:color="auto" w:fill="auto"/>
            <w:noWrap/>
            <w:hideMark/>
          </w:tcPr>
          <w:p w14:paraId="56FE87E5" w14:textId="77777777" w:rsidR="00ED7B7C" w:rsidRPr="00701085" w:rsidRDefault="00ED7B7C" w:rsidP="009F5A6E">
            <w:pPr>
              <w:pStyle w:val="TableText"/>
              <w:spacing w:before="100"/>
              <w:jc w:val="left"/>
              <w:rPr>
                <w:color w:val="auto"/>
                <w:lang w:eastAsia="en-AU"/>
              </w:rPr>
            </w:pPr>
            <w:r w:rsidRPr="00701085">
              <w:rPr>
                <w:color w:val="auto"/>
                <w:lang w:eastAsia="en-AU"/>
              </w:rPr>
              <w:t>Landsat and visual survey</w:t>
            </w:r>
          </w:p>
        </w:tc>
        <w:tc>
          <w:tcPr>
            <w:tcW w:w="1276" w:type="dxa"/>
          </w:tcPr>
          <w:p w14:paraId="7DB03F9E" w14:textId="77777777" w:rsidR="00ED7B7C" w:rsidRPr="00701085" w:rsidRDefault="00ED7B7C" w:rsidP="009F5A6E">
            <w:pPr>
              <w:pStyle w:val="TableText"/>
              <w:spacing w:before="100"/>
              <w:jc w:val="left"/>
              <w:rPr>
                <w:color w:val="auto"/>
                <w:lang w:eastAsia="en-AU"/>
              </w:rPr>
            </w:pPr>
            <w:r w:rsidRPr="00701085">
              <w:rPr>
                <w:color w:val="auto"/>
                <w:lang w:eastAsia="en-AU"/>
              </w:rPr>
              <w:t>GBCMA</w:t>
            </w:r>
          </w:p>
        </w:tc>
        <w:tc>
          <w:tcPr>
            <w:tcW w:w="1276" w:type="dxa"/>
          </w:tcPr>
          <w:p w14:paraId="6D859206" w14:textId="77777777" w:rsidR="00ED7B7C" w:rsidRPr="00701085" w:rsidRDefault="00ED7B7C" w:rsidP="009F5A6E">
            <w:pPr>
              <w:pStyle w:val="TableText"/>
              <w:spacing w:before="100"/>
              <w:jc w:val="left"/>
              <w:rPr>
                <w:color w:val="auto"/>
                <w:lang w:eastAsia="en-AU"/>
              </w:rPr>
            </w:pPr>
            <w:r w:rsidRPr="00701085">
              <w:rPr>
                <w:color w:val="auto"/>
                <w:lang w:eastAsia="en-AU"/>
              </w:rPr>
              <w:t>High</w:t>
            </w:r>
          </w:p>
        </w:tc>
        <w:tc>
          <w:tcPr>
            <w:tcW w:w="3377" w:type="dxa"/>
          </w:tcPr>
          <w:p w14:paraId="383FD350" w14:textId="7AD41728" w:rsidR="00ED7B7C" w:rsidRPr="00701085" w:rsidRDefault="00ED7B7C" w:rsidP="009F5A6E">
            <w:pPr>
              <w:pStyle w:val="TableText"/>
              <w:spacing w:before="100"/>
              <w:jc w:val="left"/>
              <w:rPr>
                <w:color w:val="auto"/>
                <w:lang w:eastAsia="en-AU"/>
              </w:rPr>
            </w:pPr>
            <w:r w:rsidRPr="00701085">
              <w:rPr>
                <w:color w:val="auto"/>
                <w:lang w:eastAsia="en-AU"/>
              </w:rPr>
              <w:t>Wet</w:t>
            </w:r>
            <w:r w:rsidR="00703E8F" w:rsidRPr="00701085">
              <w:rPr>
                <w:color w:val="auto"/>
                <w:lang w:eastAsia="en-AU"/>
              </w:rPr>
              <w:t>-</w:t>
            </w:r>
            <w:r w:rsidRPr="00701085">
              <w:rPr>
                <w:color w:val="auto"/>
                <w:lang w:eastAsia="en-AU"/>
              </w:rPr>
              <w:t>area boundaries only denote Commonwealth environmental water</w:t>
            </w:r>
            <w:r w:rsidR="00703E8F" w:rsidRPr="00701085">
              <w:rPr>
                <w:color w:val="auto"/>
                <w:lang w:eastAsia="en-AU"/>
              </w:rPr>
              <w:t>–</w:t>
            </w:r>
            <w:r w:rsidRPr="00701085">
              <w:rPr>
                <w:color w:val="auto"/>
                <w:lang w:eastAsia="en-AU"/>
              </w:rPr>
              <w:t xml:space="preserve">assisted contributions </w:t>
            </w:r>
          </w:p>
        </w:tc>
      </w:tr>
      <w:tr w:rsidR="00701085" w:rsidRPr="00701085" w14:paraId="0F6EC52B" w14:textId="77777777" w:rsidTr="000D6BB7">
        <w:trPr>
          <w:trHeight w:val="288"/>
        </w:trPr>
        <w:tc>
          <w:tcPr>
            <w:tcW w:w="1181" w:type="dxa"/>
            <w:shd w:val="clear" w:color="auto" w:fill="auto"/>
            <w:noWrap/>
            <w:hideMark/>
          </w:tcPr>
          <w:p w14:paraId="54E9061D" w14:textId="77777777" w:rsidR="00ED7B7C" w:rsidRPr="00701085" w:rsidRDefault="00ED7B7C" w:rsidP="009F5A6E">
            <w:pPr>
              <w:pStyle w:val="TableText"/>
              <w:spacing w:before="100"/>
              <w:jc w:val="left"/>
              <w:rPr>
                <w:color w:val="auto"/>
                <w:lang w:eastAsia="en-AU"/>
              </w:rPr>
            </w:pPr>
            <w:r w:rsidRPr="00701085">
              <w:rPr>
                <w:color w:val="auto"/>
                <w:lang w:eastAsia="en-AU"/>
              </w:rPr>
              <w:t>Central Murray</w:t>
            </w:r>
          </w:p>
        </w:tc>
        <w:tc>
          <w:tcPr>
            <w:tcW w:w="1541" w:type="dxa"/>
            <w:shd w:val="clear" w:color="auto" w:fill="auto"/>
            <w:noWrap/>
            <w:hideMark/>
          </w:tcPr>
          <w:p w14:paraId="0A9C58BC" w14:textId="77777777" w:rsidR="00ED7B7C" w:rsidRPr="00701085" w:rsidRDefault="00ED7B7C" w:rsidP="009F5A6E">
            <w:pPr>
              <w:pStyle w:val="TableText"/>
              <w:spacing w:before="100"/>
              <w:jc w:val="left"/>
              <w:rPr>
                <w:color w:val="auto"/>
                <w:lang w:eastAsia="en-AU"/>
              </w:rPr>
            </w:pPr>
            <w:r w:rsidRPr="00701085">
              <w:rPr>
                <w:color w:val="auto"/>
                <w:lang w:eastAsia="en-AU"/>
              </w:rPr>
              <w:t>Landsat and visual survey</w:t>
            </w:r>
            <w:r w:rsidR="001A4AAC" w:rsidRPr="00701085">
              <w:rPr>
                <w:color w:val="auto"/>
                <w:lang w:eastAsia="en-AU"/>
              </w:rPr>
              <w:t xml:space="preserve">; </w:t>
            </w:r>
            <w:r w:rsidRPr="00701085">
              <w:rPr>
                <w:color w:val="auto"/>
                <w:lang w:eastAsia="en-AU"/>
              </w:rPr>
              <w:t>MIKE</w:t>
            </w:r>
            <w:r w:rsidR="001A4AAC" w:rsidRPr="00701085">
              <w:rPr>
                <w:color w:val="auto"/>
                <w:lang w:eastAsia="en-AU"/>
              </w:rPr>
              <w:t> h</w:t>
            </w:r>
            <w:r w:rsidRPr="00701085">
              <w:rPr>
                <w:color w:val="auto"/>
                <w:lang w:eastAsia="en-AU"/>
              </w:rPr>
              <w:t>ydro</w:t>
            </w:r>
            <w:r w:rsidR="001A4AAC" w:rsidRPr="00701085">
              <w:rPr>
                <w:color w:val="auto"/>
                <w:lang w:eastAsia="en-AU"/>
              </w:rPr>
              <w:t>-</w:t>
            </w:r>
            <w:r w:rsidRPr="00701085">
              <w:rPr>
                <w:color w:val="auto"/>
                <w:lang w:eastAsia="en-AU"/>
              </w:rPr>
              <w:t>dynamic model</w:t>
            </w:r>
          </w:p>
        </w:tc>
        <w:tc>
          <w:tcPr>
            <w:tcW w:w="1276" w:type="dxa"/>
          </w:tcPr>
          <w:p w14:paraId="2B04E1BD" w14:textId="77777777" w:rsidR="00ED7B7C" w:rsidRPr="00701085" w:rsidRDefault="00ED7B7C" w:rsidP="009F5A6E">
            <w:pPr>
              <w:pStyle w:val="TableText"/>
              <w:spacing w:before="100"/>
              <w:jc w:val="left"/>
              <w:rPr>
                <w:color w:val="auto"/>
                <w:lang w:eastAsia="en-AU"/>
              </w:rPr>
            </w:pPr>
            <w:r w:rsidRPr="00701085">
              <w:rPr>
                <w:color w:val="auto"/>
                <w:lang w:eastAsia="en-AU"/>
              </w:rPr>
              <w:t>Mallee CMA</w:t>
            </w:r>
            <w:r w:rsidR="001A4AAC" w:rsidRPr="00701085">
              <w:rPr>
                <w:color w:val="auto"/>
                <w:lang w:eastAsia="en-AU"/>
              </w:rPr>
              <w:t>;</w:t>
            </w:r>
          </w:p>
          <w:p w14:paraId="7554E766" w14:textId="77777777" w:rsidR="00ED7B7C" w:rsidRPr="00701085" w:rsidRDefault="00ED7B7C" w:rsidP="009F5A6E">
            <w:pPr>
              <w:pStyle w:val="TableText"/>
              <w:spacing w:before="100"/>
              <w:jc w:val="left"/>
              <w:rPr>
                <w:color w:val="auto"/>
                <w:lang w:eastAsia="en-AU"/>
              </w:rPr>
            </w:pPr>
            <w:r w:rsidRPr="00701085">
              <w:rPr>
                <w:color w:val="auto"/>
                <w:lang w:eastAsia="en-AU"/>
              </w:rPr>
              <w:t>M</w:t>
            </w:r>
            <w:r w:rsidR="001A4AAC" w:rsidRPr="00701085">
              <w:rPr>
                <w:color w:val="auto"/>
                <w:lang w:eastAsia="en-AU"/>
              </w:rPr>
              <w:t>DBA</w:t>
            </w:r>
          </w:p>
        </w:tc>
        <w:tc>
          <w:tcPr>
            <w:tcW w:w="1276" w:type="dxa"/>
          </w:tcPr>
          <w:p w14:paraId="553E28CB" w14:textId="77777777" w:rsidR="00ED7B7C" w:rsidRPr="00701085" w:rsidRDefault="00ED7B7C" w:rsidP="009F5A6E">
            <w:pPr>
              <w:pStyle w:val="TableText"/>
              <w:spacing w:before="100"/>
              <w:jc w:val="left"/>
              <w:rPr>
                <w:color w:val="auto"/>
                <w:lang w:eastAsia="en-AU"/>
              </w:rPr>
            </w:pPr>
            <w:r w:rsidRPr="00701085">
              <w:rPr>
                <w:color w:val="auto"/>
                <w:lang w:eastAsia="en-AU"/>
              </w:rPr>
              <w:t>High</w:t>
            </w:r>
          </w:p>
        </w:tc>
        <w:tc>
          <w:tcPr>
            <w:tcW w:w="3377" w:type="dxa"/>
          </w:tcPr>
          <w:p w14:paraId="4CAFCD96" w14:textId="6F5E88F9" w:rsidR="00ED7B7C" w:rsidRPr="00701085" w:rsidRDefault="00ED7B7C" w:rsidP="009F5A6E">
            <w:pPr>
              <w:pStyle w:val="TableText"/>
              <w:spacing w:before="100"/>
              <w:jc w:val="left"/>
              <w:rPr>
                <w:color w:val="auto"/>
                <w:lang w:eastAsia="en-AU"/>
              </w:rPr>
            </w:pPr>
            <w:r w:rsidRPr="00701085">
              <w:rPr>
                <w:color w:val="auto"/>
                <w:lang w:eastAsia="en-AU"/>
              </w:rPr>
              <w:t>Wet</w:t>
            </w:r>
            <w:r w:rsidR="00703E8F" w:rsidRPr="00701085">
              <w:rPr>
                <w:color w:val="auto"/>
                <w:lang w:eastAsia="en-AU"/>
              </w:rPr>
              <w:t>-</w:t>
            </w:r>
            <w:r w:rsidRPr="00701085">
              <w:rPr>
                <w:color w:val="auto"/>
                <w:lang w:eastAsia="en-AU"/>
              </w:rPr>
              <w:t>area boundaries only denote Commonwealth environmental water</w:t>
            </w:r>
            <w:r w:rsidR="00703E8F" w:rsidRPr="00701085">
              <w:rPr>
                <w:color w:val="auto"/>
                <w:lang w:eastAsia="en-AU"/>
              </w:rPr>
              <w:t>–</w:t>
            </w:r>
            <w:r w:rsidRPr="00701085">
              <w:rPr>
                <w:color w:val="auto"/>
                <w:lang w:eastAsia="en-AU"/>
              </w:rPr>
              <w:t>assisted contributions</w:t>
            </w:r>
          </w:p>
        </w:tc>
      </w:tr>
      <w:tr w:rsidR="00701085" w:rsidRPr="00701085" w14:paraId="35CD54B6" w14:textId="77777777" w:rsidTr="000D6BB7">
        <w:trPr>
          <w:trHeight w:val="288"/>
        </w:trPr>
        <w:tc>
          <w:tcPr>
            <w:tcW w:w="1181" w:type="dxa"/>
            <w:shd w:val="clear" w:color="auto" w:fill="auto"/>
            <w:noWrap/>
            <w:hideMark/>
          </w:tcPr>
          <w:p w14:paraId="278EB5A6" w14:textId="77777777" w:rsidR="00ED7B7C" w:rsidRPr="00701085" w:rsidRDefault="00ED7B7C" w:rsidP="009F5A6E">
            <w:pPr>
              <w:pStyle w:val="TableText"/>
              <w:spacing w:before="100"/>
              <w:jc w:val="left"/>
              <w:rPr>
                <w:color w:val="auto"/>
                <w:lang w:eastAsia="en-AU"/>
              </w:rPr>
            </w:pPr>
            <w:r w:rsidRPr="00701085">
              <w:rPr>
                <w:color w:val="auto"/>
                <w:lang w:eastAsia="en-AU"/>
              </w:rPr>
              <w:t>Conda</w:t>
            </w:r>
            <w:r w:rsidR="00745422" w:rsidRPr="00701085">
              <w:rPr>
                <w:color w:val="auto"/>
                <w:lang w:eastAsia="en-AU"/>
              </w:rPr>
              <w:t>-</w:t>
            </w:r>
            <w:r w:rsidRPr="00701085">
              <w:rPr>
                <w:color w:val="auto"/>
                <w:lang w:eastAsia="en-AU"/>
              </w:rPr>
              <w:t>mine</w:t>
            </w:r>
          </w:p>
        </w:tc>
        <w:tc>
          <w:tcPr>
            <w:tcW w:w="1541" w:type="dxa"/>
            <w:shd w:val="clear" w:color="auto" w:fill="auto"/>
            <w:noWrap/>
            <w:hideMark/>
          </w:tcPr>
          <w:p w14:paraId="28DB6F88" w14:textId="77777777" w:rsidR="00ED7B7C" w:rsidRPr="00701085" w:rsidRDefault="00ED7B7C" w:rsidP="009F5A6E">
            <w:pPr>
              <w:pStyle w:val="TableText"/>
              <w:spacing w:before="100"/>
              <w:jc w:val="left"/>
              <w:rPr>
                <w:color w:val="auto"/>
                <w:lang w:eastAsia="en-AU"/>
              </w:rPr>
            </w:pPr>
            <w:r w:rsidRPr="00701085">
              <w:rPr>
                <w:color w:val="auto"/>
                <w:lang w:eastAsia="en-AU"/>
              </w:rPr>
              <w:t>W</w:t>
            </w:r>
            <w:r w:rsidR="00091DC3" w:rsidRPr="00701085">
              <w:rPr>
                <w:color w:val="auto"/>
                <w:lang w:eastAsia="en-AU"/>
              </w:rPr>
              <w:t xml:space="preserve">ater </w:t>
            </w:r>
            <w:r w:rsidRPr="00701085">
              <w:rPr>
                <w:color w:val="auto"/>
                <w:lang w:eastAsia="en-AU"/>
              </w:rPr>
              <w:t>o</w:t>
            </w:r>
            <w:r w:rsidR="00091DC3" w:rsidRPr="00701085">
              <w:rPr>
                <w:color w:val="auto"/>
                <w:lang w:eastAsia="en-AU"/>
              </w:rPr>
              <w:t xml:space="preserve">bservations </w:t>
            </w:r>
            <w:r w:rsidRPr="00701085">
              <w:rPr>
                <w:color w:val="auto"/>
                <w:lang w:eastAsia="en-AU"/>
              </w:rPr>
              <w:t>f</w:t>
            </w:r>
            <w:r w:rsidR="00091DC3" w:rsidRPr="00701085">
              <w:rPr>
                <w:color w:val="auto"/>
                <w:lang w:eastAsia="en-AU"/>
              </w:rPr>
              <w:t xml:space="preserve">rom </w:t>
            </w:r>
            <w:r w:rsidRPr="00701085">
              <w:rPr>
                <w:color w:val="auto"/>
                <w:lang w:eastAsia="en-AU"/>
              </w:rPr>
              <w:t>s</w:t>
            </w:r>
            <w:r w:rsidR="00091DC3" w:rsidRPr="00701085">
              <w:rPr>
                <w:color w:val="auto"/>
                <w:lang w:eastAsia="en-AU"/>
              </w:rPr>
              <w:t>pace</w:t>
            </w:r>
          </w:p>
        </w:tc>
        <w:tc>
          <w:tcPr>
            <w:tcW w:w="1276" w:type="dxa"/>
          </w:tcPr>
          <w:p w14:paraId="0552802A" w14:textId="77777777" w:rsidR="00ED7B7C" w:rsidRPr="00701085" w:rsidRDefault="00ED7B7C" w:rsidP="009F5A6E">
            <w:pPr>
              <w:pStyle w:val="TableText"/>
              <w:spacing w:before="100"/>
              <w:jc w:val="left"/>
              <w:rPr>
                <w:color w:val="auto"/>
                <w:lang w:eastAsia="en-AU"/>
              </w:rPr>
            </w:pPr>
            <w:r w:rsidRPr="00701085">
              <w:rPr>
                <w:color w:val="auto"/>
                <w:lang w:eastAsia="en-AU"/>
              </w:rPr>
              <w:t>Geoscience Australia</w:t>
            </w:r>
          </w:p>
        </w:tc>
        <w:tc>
          <w:tcPr>
            <w:tcW w:w="1276" w:type="dxa"/>
          </w:tcPr>
          <w:p w14:paraId="490B70DF" w14:textId="77777777" w:rsidR="00ED7B7C" w:rsidRPr="00701085" w:rsidRDefault="00ED7B7C" w:rsidP="009F5A6E">
            <w:pPr>
              <w:pStyle w:val="TableText"/>
              <w:spacing w:before="100"/>
              <w:jc w:val="left"/>
              <w:rPr>
                <w:color w:val="auto"/>
                <w:lang w:eastAsia="en-AU"/>
              </w:rPr>
            </w:pPr>
            <w:r w:rsidRPr="00701085">
              <w:rPr>
                <w:color w:val="auto"/>
                <w:lang w:eastAsia="en-AU"/>
              </w:rPr>
              <w:t>Low</w:t>
            </w:r>
          </w:p>
        </w:tc>
        <w:tc>
          <w:tcPr>
            <w:tcW w:w="3377" w:type="dxa"/>
          </w:tcPr>
          <w:p w14:paraId="56F5FBE5" w14:textId="2516BDF0" w:rsidR="00ED7B7C" w:rsidRPr="00701085" w:rsidRDefault="00ED7B7C" w:rsidP="009F5A6E">
            <w:pPr>
              <w:pStyle w:val="TableText"/>
              <w:spacing w:before="100"/>
              <w:jc w:val="left"/>
              <w:rPr>
                <w:color w:val="auto"/>
                <w:lang w:eastAsia="en-AU"/>
              </w:rPr>
            </w:pPr>
            <w:r w:rsidRPr="00701085">
              <w:rPr>
                <w:color w:val="auto"/>
                <w:lang w:eastAsia="en-AU"/>
              </w:rPr>
              <w:t>Wet</w:t>
            </w:r>
            <w:r w:rsidR="00703E8F" w:rsidRPr="00701085">
              <w:rPr>
                <w:color w:val="auto"/>
                <w:lang w:eastAsia="en-AU"/>
              </w:rPr>
              <w:t>-</w:t>
            </w:r>
            <w:r w:rsidRPr="00701085">
              <w:rPr>
                <w:color w:val="auto"/>
                <w:lang w:eastAsia="en-AU"/>
              </w:rPr>
              <w:t>area boundaries only denote Commonwealth environmental water</w:t>
            </w:r>
            <w:r w:rsidR="00703E8F" w:rsidRPr="00701085">
              <w:rPr>
                <w:color w:val="auto"/>
                <w:lang w:eastAsia="en-AU"/>
              </w:rPr>
              <w:t>–</w:t>
            </w:r>
            <w:r w:rsidRPr="00701085">
              <w:rPr>
                <w:color w:val="auto"/>
                <w:lang w:eastAsia="en-AU"/>
              </w:rPr>
              <w:t>assisted contributions</w:t>
            </w:r>
          </w:p>
        </w:tc>
      </w:tr>
      <w:tr w:rsidR="00701085" w:rsidRPr="00701085" w14:paraId="37B751D3" w14:textId="77777777" w:rsidTr="000D6BB7">
        <w:trPr>
          <w:trHeight w:val="288"/>
        </w:trPr>
        <w:tc>
          <w:tcPr>
            <w:tcW w:w="1181" w:type="dxa"/>
            <w:shd w:val="clear" w:color="auto" w:fill="auto"/>
            <w:noWrap/>
            <w:hideMark/>
          </w:tcPr>
          <w:p w14:paraId="21379FC3" w14:textId="77777777" w:rsidR="00ED7B7C" w:rsidRPr="00701085" w:rsidRDefault="00ED7B7C" w:rsidP="009F5A6E">
            <w:pPr>
              <w:pStyle w:val="TableText"/>
              <w:spacing w:before="100"/>
              <w:jc w:val="left"/>
              <w:rPr>
                <w:color w:val="auto"/>
                <w:lang w:eastAsia="en-AU"/>
              </w:rPr>
            </w:pPr>
            <w:r w:rsidRPr="00701085">
              <w:rPr>
                <w:color w:val="auto"/>
                <w:lang w:eastAsia="en-AU"/>
              </w:rPr>
              <w:t>Gwydir</w:t>
            </w:r>
          </w:p>
        </w:tc>
        <w:tc>
          <w:tcPr>
            <w:tcW w:w="1541" w:type="dxa"/>
            <w:shd w:val="clear" w:color="auto" w:fill="auto"/>
            <w:noWrap/>
            <w:hideMark/>
          </w:tcPr>
          <w:p w14:paraId="6DF8C6EA" w14:textId="77777777" w:rsidR="00ED7B7C" w:rsidRPr="00701085" w:rsidRDefault="00ED7B7C" w:rsidP="009F5A6E">
            <w:pPr>
              <w:pStyle w:val="TableText"/>
              <w:spacing w:before="100"/>
              <w:jc w:val="left"/>
              <w:rPr>
                <w:color w:val="auto"/>
                <w:lang w:eastAsia="en-AU"/>
              </w:rPr>
            </w:pPr>
            <w:r w:rsidRPr="00701085">
              <w:rPr>
                <w:color w:val="auto"/>
                <w:lang w:eastAsia="en-AU"/>
              </w:rPr>
              <w:t>Landsat and visual survey</w:t>
            </w:r>
          </w:p>
        </w:tc>
        <w:tc>
          <w:tcPr>
            <w:tcW w:w="1276" w:type="dxa"/>
          </w:tcPr>
          <w:p w14:paraId="7BF3FF5B" w14:textId="77777777" w:rsidR="00ED7B7C" w:rsidRPr="00701085" w:rsidRDefault="00ED7B7C" w:rsidP="009F5A6E">
            <w:pPr>
              <w:pStyle w:val="TableText"/>
              <w:spacing w:before="100"/>
              <w:jc w:val="left"/>
              <w:rPr>
                <w:color w:val="auto"/>
                <w:lang w:eastAsia="en-AU"/>
              </w:rPr>
            </w:pPr>
            <w:r w:rsidRPr="00701085">
              <w:rPr>
                <w:color w:val="auto"/>
                <w:lang w:eastAsia="en-AU"/>
              </w:rPr>
              <w:t>NSW OEH</w:t>
            </w:r>
          </w:p>
        </w:tc>
        <w:tc>
          <w:tcPr>
            <w:tcW w:w="1276" w:type="dxa"/>
          </w:tcPr>
          <w:p w14:paraId="5A984C1B" w14:textId="77777777" w:rsidR="00ED7B7C" w:rsidRPr="00701085" w:rsidRDefault="00ED7B7C" w:rsidP="009F5A6E">
            <w:pPr>
              <w:pStyle w:val="TableText"/>
              <w:spacing w:before="100"/>
              <w:jc w:val="left"/>
              <w:rPr>
                <w:color w:val="auto"/>
                <w:lang w:eastAsia="en-AU"/>
              </w:rPr>
            </w:pPr>
            <w:r w:rsidRPr="00701085">
              <w:rPr>
                <w:color w:val="auto"/>
                <w:lang w:eastAsia="en-AU"/>
              </w:rPr>
              <w:t>High</w:t>
            </w:r>
          </w:p>
        </w:tc>
        <w:tc>
          <w:tcPr>
            <w:tcW w:w="3377" w:type="dxa"/>
          </w:tcPr>
          <w:p w14:paraId="1FAC8000" w14:textId="748167F7" w:rsidR="00ED7B7C" w:rsidRPr="00701085" w:rsidRDefault="00ED7B7C" w:rsidP="009F5A6E">
            <w:pPr>
              <w:pStyle w:val="TableText"/>
              <w:spacing w:before="100"/>
              <w:jc w:val="left"/>
              <w:rPr>
                <w:color w:val="auto"/>
                <w:lang w:eastAsia="en-AU"/>
              </w:rPr>
            </w:pPr>
            <w:r w:rsidRPr="00701085">
              <w:rPr>
                <w:color w:val="auto"/>
                <w:lang w:eastAsia="en-AU"/>
              </w:rPr>
              <w:t>Wet</w:t>
            </w:r>
            <w:r w:rsidR="00703E8F" w:rsidRPr="00701085">
              <w:rPr>
                <w:color w:val="auto"/>
                <w:lang w:eastAsia="en-AU"/>
              </w:rPr>
              <w:t>-</w:t>
            </w:r>
            <w:r w:rsidRPr="00701085">
              <w:rPr>
                <w:color w:val="auto"/>
                <w:lang w:eastAsia="en-AU"/>
              </w:rPr>
              <w:t xml:space="preserve">area boundaries denote contributions from both Commonwealth environmental water and natural rainfall/runoff processes </w:t>
            </w:r>
          </w:p>
        </w:tc>
      </w:tr>
      <w:tr w:rsidR="00701085" w:rsidRPr="00701085" w14:paraId="24C02DCB" w14:textId="77777777" w:rsidTr="000D6BB7">
        <w:trPr>
          <w:trHeight w:val="288"/>
        </w:trPr>
        <w:tc>
          <w:tcPr>
            <w:tcW w:w="1181" w:type="dxa"/>
            <w:shd w:val="clear" w:color="auto" w:fill="auto"/>
            <w:noWrap/>
            <w:hideMark/>
          </w:tcPr>
          <w:p w14:paraId="0ECACC9E" w14:textId="77777777" w:rsidR="00ED7B7C" w:rsidRPr="00701085" w:rsidRDefault="00ED7B7C" w:rsidP="009F5A6E">
            <w:pPr>
              <w:pStyle w:val="TableText"/>
              <w:spacing w:before="100"/>
              <w:jc w:val="left"/>
              <w:rPr>
                <w:color w:val="auto"/>
                <w:lang w:eastAsia="en-AU"/>
              </w:rPr>
            </w:pPr>
            <w:r w:rsidRPr="00701085">
              <w:rPr>
                <w:color w:val="auto"/>
                <w:lang w:eastAsia="en-AU"/>
              </w:rPr>
              <w:t>Lachlan</w:t>
            </w:r>
          </w:p>
        </w:tc>
        <w:tc>
          <w:tcPr>
            <w:tcW w:w="1541" w:type="dxa"/>
            <w:shd w:val="clear" w:color="auto" w:fill="auto"/>
            <w:noWrap/>
            <w:hideMark/>
          </w:tcPr>
          <w:p w14:paraId="15188F62" w14:textId="77777777" w:rsidR="00ED7B7C" w:rsidRPr="00701085" w:rsidRDefault="00ED7B7C" w:rsidP="009F5A6E">
            <w:pPr>
              <w:pStyle w:val="TableText"/>
              <w:spacing w:before="100"/>
              <w:jc w:val="left"/>
              <w:rPr>
                <w:color w:val="auto"/>
                <w:lang w:eastAsia="en-AU"/>
              </w:rPr>
            </w:pPr>
            <w:r w:rsidRPr="00701085">
              <w:rPr>
                <w:color w:val="auto"/>
                <w:lang w:eastAsia="en-AU"/>
              </w:rPr>
              <w:t>Visual survey</w:t>
            </w:r>
            <w:r w:rsidR="001A4AAC" w:rsidRPr="00701085">
              <w:rPr>
                <w:color w:val="auto"/>
                <w:lang w:eastAsia="en-AU"/>
              </w:rPr>
              <w:t>;</w:t>
            </w:r>
            <w:r w:rsidRPr="00701085">
              <w:rPr>
                <w:color w:val="auto"/>
                <w:lang w:eastAsia="en-AU"/>
              </w:rPr>
              <w:t xml:space="preserve"> N</w:t>
            </w:r>
            <w:r w:rsidR="00091DC3" w:rsidRPr="00701085">
              <w:rPr>
                <w:color w:val="auto"/>
                <w:lang w:eastAsia="en-AU"/>
              </w:rPr>
              <w:t>DV</w:t>
            </w:r>
            <w:r w:rsidRPr="00701085">
              <w:rPr>
                <w:color w:val="auto"/>
                <w:lang w:eastAsia="en-AU"/>
              </w:rPr>
              <w:t>I</w:t>
            </w:r>
            <w:r w:rsidR="001A4AAC" w:rsidRPr="00701085">
              <w:rPr>
                <w:color w:val="auto"/>
                <w:lang w:eastAsia="en-AU"/>
              </w:rPr>
              <w:t>;</w:t>
            </w:r>
            <w:r w:rsidRPr="00701085">
              <w:rPr>
                <w:color w:val="auto"/>
                <w:lang w:eastAsia="en-AU"/>
              </w:rPr>
              <w:t xml:space="preserve"> Landsat</w:t>
            </w:r>
          </w:p>
        </w:tc>
        <w:tc>
          <w:tcPr>
            <w:tcW w:w="1276" w:type="dxa"/>
          </w:tcPr>
          <w:p w14:paraId="6A416F1A" w14:textId="77777777" w:rsidR="00ED7B7C" w:rsidRPr="00701085" w:rsidRDefault="00ED7B7C" w:rsidP="009F5A6E">
            <w:pPr>
              <w:pStyle w:val="TableText"/>
              <w:spacing w:before="100"/>
              <w:jc w:val="left"/>
              <w:rPr>
                <w:color w:val="auto"/>
                <w:lang w:eastAsia="en-AU"/>
              </w:rPr>
            </w:pPr>
            <w:r w:rsidRPr="00701085">
              <w:rPr>
                <w:color w:val="auto"/>
                <w:lang w:eastAsia="en-AU"/>
              </w:rPr>
              <w:t>NSW OEH</w:t>
            </w:r>
          </w:p>
        </w:tc>
        <w:tc>
          <w:tcPr>
            <w:tcW w:w="1276" w:type="dxa"/>
          </w:tcPr>
          <w:p w14:paraId="6B5023BE" w14:textId="77777777" w:rsidR="00ED7B7C" w:rsidRPr="00701085" w:rsidRDefault="00ED7B7C" w:rsidP="009F5A6E">
            <w:pPr>
              <w:pStyle w:val="TableText"/>
              <w:spacing w:before="100"/>
              <w:jc w:val="left"/>
              <w:rPr>
                <w:color w:val="auto"/>
                <w:lang w:eastAsia="en-AU"/>
              </w:rPr>
            </w:pPr>
            <w:r w:rsidRPr="00701085">
              <w:rPr>
                <w:color w:val="auto"/>
                <w:lang w:eastAsia="en-AU"/>
              </w:rPr>
              <w:t>High</w:t>
            </w:r>
          </w:p>
        </w:tc>
        <w:tc>
          <w:tcPr>
            <w:tcW w:w="3377" w:type="dxa"/>
          </w:tcPr>
          <w:p w14:paraId="7C780E0E" w14:textId="4483D7CC" w:rsidR="00ED7B7C" w:rsidRPr="00701085" w:rsidRDefault="00ED7B7C" w:rsidP="009F5A6E">
            <w:pPr>
              <w:pStyle w:val="TableText"/>
              <w:spacing w:before="100"/>
              <w:jc w:val="left"/>
              <w:rPr>
                <w:color w:val="auto"/>
                <w:lang w:eastAsia="en-AU"/>
              </w:rPr>
            </w:pPr>
            <w:r w:rsidRPr="00701085">
              <w:rPr>
                <w:color w:val="auto"/>
                <w:lang w:eastAsia="en-AU"/>
              </w:rPr>
              <w:t>Wet</w:t>
            </w:r>
            <w:r w:rsidR="00703E8F" w:rsidRPr="00701085">
              <w:rPr>
                <w:color w:val="auto"/>
                <w:lang w:eastAsia="en-AU"/>
              </w:rPr>
              <w:t>-</w:t>
            </w:r>
            <w:r w:rsidRPr="00701085">
              <w:rPr>
                <w:color w:val="auto"/>
                <w:lang w:eastAsia="en-AU"/>
              </w:rPr>
              <w:t>area boundaries only denote Commonwealth environmental water</w:t>
            </w:r>
            <w:r w:rsidR="00703E8F" w:rsidRPr="00701085">
              <w:rPr>
                <w:color w:val="auto"/>
                <w:lang w:eastAsia="en-AU"/>
              </w:rPr>
              <w:t>–</w:t>
            </w:r>
            <w:r w:rsidRPr="00701085">
              <w:rPr>
                <w:color w:val="auto"/>
                <w:lang w:eastAsia="en-AU"/>
              </w:rPr>
              <w:t>assisted contributions</w:t>
            </w:r>
          </w:p>
        </w:tc>
      </w:tr>
      <w:tr w:rsidR="00701085" w:rsidRPr="00701085" w14:paraId="23D5A6C6" w14:textId="77777777" w:rsidTr="000D6BB7">
        <w:trPr>
          <w:trHeight w:val="288"/>
        </w:trPr>
        <w:tc>
          <w:tcPr>
            <w:tcW w:w="1181" w:type="dxa"/>
            <w:shd w:val="clear" w:color="auto" w:fill="auto"/>
            <w:noWrap/>
            <w:hideMark/>
          </w:tcPr>
          <w:p w14:paraId="7BA97E36" w14:textId="77777777" w:rsidR="00ED7B7C" w:rsidRPr="00701085" w:rsidRDefault="00ED7B7C" w:rsidP="009F5A6E">
            <w:pPr>
              <w:pStyle w:val="TableText"/>
              <w:spacing w:before="100"/>
              <w:jc w:val="left"/>
              <w:rPr>
                <w:color w:val="auto"/>
                <w:lang w:eastAsia="en-AU"/>
              </w:rPr>
            </w:pPr>
            <w:r w:rsidRPr="00701085">
              <w:rPr>
                <w:color w:val="auto"/>
                <w:lang w:eastAsia="en-AU"/>
              </w:rPr>
              <w:t>Lower Murray</w:t>
            </w:r>
          </w:p>
        </w:tc>
        <w:tc>
          <w:tcPr>
            <w:tcW w:w="1541" w:type="dxa"/>
            <w:shd w:val="clear" w:color="auto" w:fill="auto"/>
            <w:noWrap/>
            <w:hideMark/>
          </w:tcPr>
          <w:p w14:paraId="305BEA09" w14:textId="77777777" w:rsidR="00ED7B7C" w:rsidRPr="00701085" w:rsidRDefault="00ED7B7C" w:rsidP="009F5A6E">
            <w:pPr>
              <w:pStyle w:val="TableText"/>
              <w:spacing w:before="100"/>
              <w:jc w:val="left"/>
              <w:rPr>
                <w:color w:val="auto"/>
                <w:lang w:eastAsia="en-AU"/>
              </w:rPr>
            </w:pPr>
            <w:r w:rsidRPr="00701085">
              <w:rPr>
                <w:color w:val="auto"/>
                <w:lang w:eastAsia="en-AU"/>
              </w:rPr>
              <w:t xml:space="preserve">Landsat and visual survey; MIKE </w:t>
            </w:r>
            <w:r w:rsidR="001A4AAC" w:rsidRPr="00701085">
              <w:rPr>
                <w:color w:val="auto"/>
                <w:lang w:eastAsia="en-AU"/>
              </w:rPr>
              <w:t>h</w:t>
            </w:r>
            <w:r w:rsidRPr="00701085">
              <w:rPr>
                <w:color w:val="auto"/>
                <w:lang w:eastAsia="en-AU"/>
              </w:rPr>
              <w:t>ydro</w:t>
            </w:r>
            <w:r w:rsidR="001A4AAC" w:rsidRPr="00701085">
              <w:rPr>
                <w:color w:val="auto"/>
                <w:lang w:eastAsia="en-AU"/>
              </w:rPr>
              <w:t>-</w:t>
            </w:r>
            <w:r w:rsidRPr="00701085">
              <w:rPr>
                <w:color w:val="auto"/>
                <w:lang w:eastAsia="en-AU"/>
              </w:rPr>
              <w:t xml:space="preserve">dynamic model; DEM + </w:t>
            </w:r>
            <w:r w:rsidR="001A4AAC" w:rsidRPr="00701085">
              <w:rPr>
                <w:color w:val="auto"/>
                <w:lang w:eastAsia="en-AU"/>
              </w:rPr>
              <w:t>w</w:t>
            </w:r>
            <w:r w:rsidRPr="00701085">
              <w:rPr>
                <w:color w:val="auto"/>
                <w:lang w:eastAsia="en-AU"/>
              </w:rPr>
              <w:t xml:space="preserve">ater level </w:t>
            </w:r>
          </w:p>
        </w:tc>
        <w:tc>
          <w:tcPr>
            <w:tcW w:w="1276" w:type="dxa"/>
          </w:tcPr>
          <w:p w14:paraId="512E1E08" w14:textId="10FA74BE" w:rsidR="00ED7B7C" w:rsidRPr="00701085" w:rsidRDefault="00ED7B7C" w:rsidP="009F5A6E">
            <w:pPr>
              <w:pStyle w:val="TableText"/>
              <w:spacing w:before="100"/>
              <w:jc w:val="left"/>
              <w:rPr>
                <w:color w:val="auto"/>
                <w:lang w:eastAsia="en-AU"/>
              </w:rPr>
            </w:pPr>
            <w:r w:rsidRPr="00701085">
              <w:rPr>
                <w:color w:val="auto"/>
                <w:lang w:eastAsia="en-AU"/>
              </w:rPr>
              <w:t>NSFA</w:t>
            </w:r>
            <w:r w:rsidR="00B33D68" w:rsidRPr="00701085">
              <w:rPr>
                <w:color w:val="auto"/>
                <w:lang w:eastAsia="en-AU"/>
              </w:rPr>
              <w:t xml:space="preserve">; </w:t>
            </w:r>
            <w:r w:rsidRPr="00701085">
              <w:rPr>
                <w:color w:val="auto"/>
                <w:lang w:eastAsia="en-AU"/>
              </w:rPr>
              <w:t>SA</w:t>
            </w:r>
            <w:r w:rsidR="00486DC2" w:rsidRPr="00701085">
              <w:rPr>
                <w:color w:val="auto"/>
                <w:lang w:eastAsia="en-AU"/>
              </w:rPr>
              <w:t> </w:t>
            </w:r>
            <w:r w:rsidRPr="00701085">
              <w:rPr>
                <w:color w:val="auto"/>
                <w:lang w:eastAsia="en-AU"/>
              </w:rPr>
              <w:t>DEWNR</w:t>
            </w:r>
            <w:r w:rsidR="00B33D68" w:rsidRPr="00701085">
              <w:rPr>
                <w:color w:val="auto"/>
                <w:lang w:eastAsia="en-AU"/>
              </w:rPr>
              <w:t xml:space="preserve">; </w:t>
            </w:r>
            <w:r w:rsidRPr="00701085">
              <w:rPr>
                <w:color w:val="auto"/>
                <w:lang w:eastAsia="en-AU"/>
              </w:rPr>
              <w:t>M</w:t>
            </w:r>
            <w:r w:rsidR="00D97E23" w:rsidRPr="00701085">
              <w:rPr>
                <w:color w:val="auto"/>
                <w:lang w:eastAsia="en-AU"/>
              </w:rPr>
              <w:t>DBA</w:t>
            </w:r>
          </w:p>
        </w:tc>
        <w:tc>
          <w:tcPr>
            <w:tcW w:w="1276" w:type="dxa"/>
          </w:tcPr>
          <w:p w14:paraId="7142ECAC" w14:textId="77777777" w:rsidR="00ED7B7C" w:rsidRPr="00701085" w:rsidRDefault="00ED7B7C" w:rsidP="009F5A6E">
            <w:pPr>
              <w:pStyle w:val="TableText"/>
              <w:spacing w:before="100"/>
              <w:jc w:val="left"/>
              <w:rPr>
                <w:color w:val="auto"/>
                <w:lang w:eastAsia="en-AU"/>
              </w:rPr>
            </w:pPr>
            <w:r w:rsidRPr="00701085">
              <w:rPr>
                <w:color w:val="auto"/>
                <w:lang w:eastAsia="en-AU"/>
              </w:rPr>
              <w:t>High</w:t>
            </w:r>
          </w:p>
        </w:tc>
        <w:tc>
          <w:tcPr>
            <w:tcW w:w="3377" w:type="dxa"/>
          </w:tcPr>
          <w:p w14:paraId="2F7E8589" w14:textId="61A0653C" w:rsidR="00ED7B7C" w:rsidRPr="00701085" w:rsidRDefault="00ED7B7C" w:rsidP="009F5A6E">
            <w:pPr>
              <w:pStyle w:val="TableText"/>
              <w:spacing w:before="100"/>
              <w:jc w:val="left"/>
              <w:rPr>
                <w:color w:val="auto"/>
                <w:lang w:eastAsia="en-AU"/>
              </w:rPr>
            </w:pPr>
            <w:r w:rsidRPr="00701085">
              <w:rPr>
                <w:color w:val="auto"/>
                <w:lang w:eastAsia="en-AU"/>
              </w:rPr>
              <w:t>Wet</w:t>
            </w:r>
            <w:r w:rsidR="00703E8F" w:rsidRPr="00701085">
              <w:rPr>
                <w:color w:val="auto"/>
                <w:lang w:eastAsia="en-AU"/>
              </w:rPr>
              <w:t>-</w:t>
            </w:r>
            <w:r w:rsidRPr="00701085">
              <w:rPr>
                <w:color w:val="auto"/>
                <w:lang w:eastAsia="en-AU"/>
              </w:rPr>
              <w:t>area boundaries only denote Commonwealth environmental water</w:t>
            </w:r>
            <w:r w:rsidR="00486DC2" w:rsidRPr="00701085">
              <w:rPr>
                <w:color w:val="auto"/>
                <w:lang w:eastAsia="en-AU"/>
              </w:rPr>
              <w:t>–</w:t>
            </w:r>
            <w:r w:rsidRPr="00701085">
              <w:rPr>
                <w:color w:val="auto"/>
                <w:lang w:eastAsia="en-AU"/>
              </w:rPr>
              <w:t>assisted contributions</w:t>
            </w:r>
          </w:p>
        </w:tc>
      </w:tr>
      <w:tr w:rsidR="00701085" w:rsidRPr="00701085" w14:paraId="4D9D54BA" w14:textId="77777777" w:rsidTr="000D6BB7">
        <w:trPr>
          <w:trHeight w:val="288"/>
        </w:trPr>
        <w:tc>
          <w:tcPr>
            <w:tcW w:w="1181" w:type="dxa"/>
            <w:shd w:val="clear" w:color="auto" w:fill="FFFFFF" w:themeFill="background1"/>
            <w:noWrap/>
            <w:hideMark/>
          </w:tcPr>
          <w:p w14:paraId="566BB0C7" w14:textId="77777777" w:rsidR="00ED7B7C" w:rsidRPr="00701085" w:rsidRDefault="00ED7B7C" w:rsidP="009F5A6E">
            <w:pPr>
              <w:pStyle w:val="TableText"/>
              <w:spacing w:before="100"/>
              <w:jc w:val="left"/>
              <w:rPr>
                <w:color w:val="auto"/>
                <w:lang w:eastAsia="en-AU"/>
              </w:rPr>
            </w:pPr>
            <w:r w:rsidRPr="00701085">
              <w:rPr>
                <w:color w:val="auto"/>
                <w:lang w:eastAsia="en-AU"/>
              </w:rPr>
              <w:t>Macquarie</w:t>
            </w:r>
          </w:p>
        </w:tc>
        <w:tc>
          <w:tcPr>
            <w:tcW w:w="1541" w:type="dxa"/>
            <w:shd w:val="clear" w:color="auto" w:fill="FFFFFF" w:themeFill="background1"/>
            <w:noWrap/>
            <w:hideMark/>
          </w:tcPr>
          <w:p w14:paraId="7C699AA1" w14:textId="77777777" w:rsidR="00ED7B7C" w:rsidRPr="00701085" w:rsidRDefault="00ED7B7C" w:rsidP="009F5A6E">
            <w:pPr>
              <w:pStyle w:val="TableText"/>
              <w:spacing w:before="100"/>
              <w:jc w:val="left"/>
              <w:rPr>
                <w:color w:val="auto"/>
                <w:lang w:eastAsia="en-AU"/>
              </w:rPr>
            </w:pPr>
            <w:r w:rsidRPr="00701085">
              <w:rPr>
                <w:color w:val="auto"/>
                <w:lang w:eastAsia="en-AU"/>
              </w:rPr>
              <w:t>Landsat and visual survey</w:t>
            </w:r>
          </w:p>
        </w:tc>
        <w:tc>
          <w:tcPr>
            <w:tcW w:w="1276" w:type="dxa"/>
            <w:shd w:val="clear" w:color="auto" w:fill="FFFFFF" w:themeFill="background1"/>
          </w:tcPr>
          <w:p w14:paraId="7A5E189B" w14:textId="77777777" w:rsidR="00ED7B7C" w:rsidRPr="00701085" w:rsidRDefault="00ED7B7C" w:rsidP="009F5A6E">
            <w:pPr>
              <w:pStyle w:val="TableText"/>
              <w:spacing w:before="100"/>
              <w:jc w:val="left"/>
              <w:rPr>
                <w:color w:val="auto"/>
                <w:lang w:eastAsia="en-AU"/>
              </w:rPr>
            </w:pPr>
            <w:r w:rsidRPr="00701085">
              <w:rPr>
                <w:color w:val="auto"/>
                <w:lang w:eastAsia="en-AU"/>
              </w:rPr>
              <w:t>NSW OEH</w:t>
            </w:r>
          </w:p>
        </w:tc>
        <w:tc>
          <w:tcPr>
            <w:tcW w:w="1276" w:type="dxa"/>
            <w:shd w:val="clear" w:color="auto" w:fill="FFFFFF" w:themeFill="background1"/>
          </w:tcPr>
          <w:p w14:paraId="06E2F7E9" w14:textId="77777777" w:rsidR="00ED7B7C" w:rsidRPr="00701085" w:rsidRDefault="00ED7B7C" w:rsidP="009F5A6E">
            <w:pPr>
              <w:pStyle w:val="TableText"/>
              <w:spacing w:before="100"/>
              <w:jc w:val="left"/>
              <w:rPr>
                <w:color w:val="auto"/>
                <w:lang w:eastAsia="en-AU"/>
              </w:rPr>
            </w:pPr>
            <w:r w:rsidRPr="00701085">
              <w:rPr>
                <w:color w:val="auto"/>
                <w:lang w:eastAsia="en-AU"/>
              </w:rPr>
              <w:t>High</w:t>
            </w:r>
          </w:p>
        </w:tc>
        <w:tc>
          <w:tcPr>
            <w:tcW w:w="3377" w:type="dxa"/>
            <w:shd w:val="clear" w:color="auto" w:fill="FFFFFF" w:themeFill="background1"/>
          </w:tcPr>
          <w:p w14:paraId="4C4D5406" w14:textId="61589539" w:rsidR="00ED7B7C" w:rsidRPr="00701085" w:rsidRDefault="00ED7B7C" w:rsidP="009F5A6E">
            <w:pPr>
              <w:pStyle w:val="TableText"/>
              <w:spacing w:before="100"/>
              <w:jc w:val="left"/>
              <w:rPr>
                <w:color w:val="auto"/>
                <w:lang w:eastAsia="en-AU"/>
              </w:rPr>
            </w:pPr>
            <w:r w:rsidRPr="00701085">
              <w:rPr>
                <w:color w:val="auto"/>
                <w:lang w:eastAsia="en-AU"/>
              </w:rPr>
              <w:t>Wet</w:t>
            </w:r>
            <w:r w:rsidR="00486DC2" w:rsidRPr="00701085">
              <w:rPr>
                <w:color w:val="auto"/>
                <w:lang w:eastAsia="en-AU"/>
              </w:rPr>
              <w:t>-</w:t>
            </w:r>
            <w:r w:rsidRPr="00701085">
              <w:rPr>
                <w:color w:val="auto"/>
                <w:lang w:eastAsia="en-AU"/>
              </w:rPr>
              <w:t>area boundaries denote contributions from both Commonwealth environmental water and natural rainfall/runoff processes</w:t>
            </w:r>
          </w:p>
        </w:tc>
      </w:tr>
      <w:tr w:rsidR="00701085" w:rsidRPr="00701085" w14:paraId="111F1F2E" w14:textId="77777777" w:rsidTr="000D6BB7">
        <w:trPr>
          <w:trHeight w:val="288"/>
        </w:trPr>
        <w:tc>
          <w:tcPr>
            <w:tcW w:w="1181" w:type="dxa"/>
            <w:shd w:val="clear" w:color="auto" w:fill="FFFFFF" w:themeFill="background1"/>
            <w:noWrap/>
            <w:hideMark/>
          </w:tcPr>
          <w:p w14:paraId="27C848A6" w14:textId="77777777" w:rsidR="00ED7B7C" w:rsidRPr="00701085" w:rsidRDefault="00ED7B7C" w:rsidP="009F5A6E">
            <w:pPr>
              <w:pStyle w:val="TableText"/>
              <w:spacing w:before="100"/>
              <w:jc w:val="left"/>
              <w:rPr>
                <w:color w:val="auto"/>
                <w:lang w:eastAsia="en-AU"/>
              </w:rPr>
            </w:pPr>
            <w:r w:rsidRPr="00701085">
              <w:rPr>
                <w:color w:val="auto"/>
                <w:lang w:eastAsia="en-AU"/>
              </w:rPr>
              <w:t>Murrum</w:t>
            </w:r>
            <w:r w:rsidR="00745422" w:rsidRPr="00701085">
              <w:rPr>
                <w:color w:val="auto"/>
                <w:lang w:eastAsia="en-AU"/>
              </w:rPr>
              <w:t>-</w:t>
            </w:r>
            <w:r w:rsidRPr="00701085">
              <w:rPr>
                <w:color w:val="auto"/>
                <w:lang w:eastAsia="en-AU"/>
              </w:rPr>
              <w:t>bidgee</w:t>
            </w:r>
          </w:p>
        </w:tc>
        <w:tc>
          <w:tcPr>
            <w:tcW w:w="1541" w:type="dxa"/>
            <w:shd w:val="clear" w:color="auto" w:fill="FFFFFF" w:themeFill="background1"/>
            <w:noWrap/>
            <w:hideMark/>
          </w:tcPr>
          <w:p w14:paraId="4997E36B" w14:textId="77777777" w:rsidR="00ED7B7C" w:rsidRPr="00701085" w:rsidRDefault="00ED7B7C" w:rsidP="009F5A6E">
            <w:pPr>
              <w:pStyle w:val="TableText"/>
              <w:spacing w:before="100"/>
              <w:jc w:val="left"/>
              <w:rPr>
                <w:color w:val="auto"/>
                <w:lang w:eastAsia="en-AU"/>
              </w:rPr>
            </w:pPr>
            <w:r w:rsidRPr="00701085">
              <w:rPr>
                <w:color w:val="auto"/>
                <w:lang w:eastAsia="en-AU"/>
              </w:rPr>
              <w:t>Landsat and visual survey</w:t>
            </w:r>
          </w:p>
        </w:tc>
        <w:tc>
          <w:tcPr>
            <w:tcW w:w="1276" w:type="dxa"/>
            <w:shd w:val="clear" w:color="auto" w:fill="FFFFFF" w:themeFill="background1"/>
          </w:tcPr>
          <w:p w14:paraId="62FC54EA" w14:textId="77777777" w:rsidR="00ED7B7C" w:rsidRPr="00701085" w:rsidRDefault="00ED7B7C" w:rsidP="009F5A6E">
            <w:pPr>
              <w:pStyle w:val="TableText"/>
              <w:spacing w:before="100"/>
              <w:jc w:val="left"/>
              <w:rPr>
                <w:color w:val="auto"/>
                <w:lang w:eastAsia="en-AU"/>
              </w:rPr>
            </w:pPr>
            <w:r w:rsidRPr="00701085">
              <w:rPr>
                <w:color w:val="auto"/>
                <w:lang w:eastAsia="en-AU"/>
              </w:rPr>
              <w:t>NSW OEH</w:t>
            </w:r>
          </w:p>
        </w:tc>
        <w:tc>
          <w:tcPr>
            <w:tcW w:w="1276" w:type="dxa"/>
            <w:shd w:val="clear" w:color="auto" w:fill="FFFFFF" w:themeFill="background1"/>
          </w:tcPr>
          <w:p w14:paraId="05527512" w14:textId="77777777" w:rsidR="00ED7B7C" w:rsidRPr="00701085" w:rsidRDefault="00ED7B7C" w:rsidP="009F5A6E">
            <w:pPr>
              <w:pStyle w:val="TableText"/>
              <w:spacing w:before="100"/>
              <w:jc w:val="left"/>
              <w:rPr>
                <w:color w:val="auto"/>
                <w:lang w:eastAsia="en-AU"/>
              </w:rPr>
            </w:pPr>
            <w:r w:rsidRPr="00701085">
              <w:rPr>
                <w:color w:val="auto"/>
                <w:lang w:eastAsia="en-AU"/>
              </w:rPr>
              <w:t>High</w:t>
            </w:r>
          </w:p>
        </w:tc>
        <w:tc>
          <w:tcPr>
            <w:tcW w:w="3377" w:type="dxa"/>
            <w:shd w:val="clear" w:color="auto" w:fill="FFFFFF" w:themeFill="background1"/>
          </w:tcPr>
          <w:p w14:paraId="4761E1C5" w14:textId="1E61912A" w:rsidR="00ED7B7C" w:rsidRPr="00701085" w:rsidRDefault="00ED7B7C" w:rsidP="009F5A6E">
            <w:pPr>
              <w:pStyle w:val="TableText"/>
              <w:spacing w:before="100"/>
              <w:jc w:val="left"/>
              <w:rPr>
                <w:color w:val="auto"/>
                <w:lang w:eastAsia="en-AU"/>
              </w:rPr>
            </w:pPr>
            <w:r w:rsidRPr="00701085">
              <w:rPr>
                <w:color w:val="auto"/>
                <w:lang w:eastAsia="en-AU"/>
              </w:rPr>
              <w:t>Wet</w:t>
            </w:r>
            <w:r w:rsidR="00486DC2" w:rsidRPr="00701085">
              <w:rPr>
                <w:color w:val="auto"/>
                <w:lang w:eastAsia="en-AU"/>
              </w:rPr>
              <w:t>-</w:t>
            </w:r>
            <w:r w:rsidRPr="00701085">
              <w:rPr>
                <w:color w:val="auto"/>
                <w:lang w:eastAsia="en-AU"/>
              </w:rPr>
              <w:t>area boundaries denote contributions from both Commonwealth environmental water and natural rainfall/runoff processes</w:t>
            </w:r>
          </w:p>
        </w:tc>
      </w:tr>
      <w:tr w:rsidR="00701085" w:rsidRPr="00701085" w14:paraId="1191B487" w14:textId="77777777" w:rsidTr="000D6BB7">
        <w:trPr>
          <w:trHeight w:val="288"/>
        </w:trPr>
        <w:tc>
          <w:tcPr>
            <w:tcW w:w="1181" w:type="dxa"/>
            <w:shd w:val="clear" w:color="auto" w:fill="FFFFFF" w:themeFill="background1"/>
            <w:noWrap/>
            <w:hideMark/>
          </w:tcPr>
          <w:p w14:paraId="71FBEEAA" w14:textId="77777777" w:rsidR="00ED7B7C" w:rsidRPr="00701085" w:rsidRDefault="00ED7B7C" w:rsidP="009F5A6E">
            <w:pPr>
              <w:pStyle w:val="TableText"/>
              <w:spacing w:before="100"/>
              <w:jc w:val="left"/>
              <w:rPr>
                <w:color w:val="auto"/>
                <w:lang w:eastAsia="en-AU"/>
              </w:rPr>
            </w:pPr>
            <w:r w:rsidRPr="00701085">
              <w:rPr>
                <w:color w:val="auto"/>
                <w:lang w:eastAsia="en-AU"/>
              </w:rPr>
              <w:t>Border Rivers</w:t>
            </w:r>
          </w:p>
        </w:tc>
        <w:tc>
          <w:tcPr>
            <w:tcW w:w="1541" w:type="dxa"/>
            <w:shd w:val="clear" w:color="auto" w:fill="FFFFFF" w:themeFill="background1"/>
            <w:noWrap/>
            <w:hideMark/>
          </w:tcPr>
          <w:p w14:paraId="68FFF07C" w14:textId="77777777" w:rsidR="00ED7B7C" w:rsidRPr="00701085" w:rsidRDefault="00ED7B7C" w:rsidP="009F5A6E">
            <w:pPr>
              <w:pStyle w:val="TableText"/>
              <w:spacing w:before="100"/>
              <w:jc w:val="left"/>
              <w:rPr>
                <w:color w:val="auto"/>
                <w:lang w:eastAsia="en-AU"/>
              </w:rPr>
            </w:pPr>
            <w:r w:rsidRPr="00701085">
              <w:rPr>
                <w:color w:val="auto"/>
                <w:lang w:eastAsia="en-AU"/>
              </w:rPr>
              <w:t>Not calculated</w:t>
            </w:r>
          </w:p>
        </w:tc>
        <w:tc>
          <w:tcPr>
            <w:tcW w:w="1276" w:type="dxa"/>
            <w:shd w:val="clear" w:color="auto" w:fill="FFFFFF" w:themeFill="background1"/>
          </w:tcPr>
          <w:p w14:paraId="3DB9A149" w14:textId="200AA97D" w:rsidR="00ED7B7C" w:rsidRPr="00701085" w:rsidRDefault="00486DC2" w:rsidP="009F5A6E">
            <w:pPr>
              <w:pStyle w:val="TableText"/>
              <w:spacing w:before="100"/>
              <w:jc w:val="left"/>
              <w:rPr>
                <w:color w:val="auto"/>
                <w:lang w:eastAsia="en-AU"/>
              </w:rPr>
            </w:pPr>
            <w:r w:rsidRPr="00701085">
              <w:rPr>
                <w:color w:val="auto"/>
                <w:lang w:eastAsia="en-AU"/>
              </w:rPr>
              <w:t>–</w:t>
            </w:r>
          </w:p>
        </w:tc>
        <w:tc>
          <w:tcPr>
            <w:tcW w:w="1276" w:type="dxa"/>
            <w:shd w:val="clear" w:color="auto" w:fill="FFFFFF" w:themeFill="background1"/>
          </w:tcPr>
          <w:p w14:paraId="156D3800" w14:textId="5414E0D9" w:rsidR="00ED7B7C" w:rsidRPr="00701085" w:rsidRDefault="00486DC2" w:rsidP="009F5A6E">
            <w:pPr>
              <w:pStyle w:val="TableText"/>
              <w:spacing w:before="100"/>
              <w:jc w:val="left"/>
              <w:rPr>
                <w:color w:val="auto"/>
                <w:lang w:eastAsia="en-AU"/>
              </w:rPr>
            </w:pPr>
            <w:r w:rsidRPr="00701085">
              <w:rPr>
                <w:color w:val="auto"/>
                <w:lang w:eastAsia="en-AU"/>
              </w:rPr>
              <w:t>–</w:t>
            </w:r>
          </w:p>
        </w:tc>
        <w:tc>
          <w:tcPr>
            <w:tcW w:w="3377" w:type="dxa"/>
            <w:shd w:val="clear" w:color="auto" w:fill="FFFFFF" w:themeFill="background1"/>
          </w:tcPr>
          <w:p w14:paraId="1A0A209C" w14:textId="4002C6C3" w:rsidR="00ED7B7C" w:rsidRPr="00701085" w:rsidRDefault="00486DC2" w:rsidP="009F5A6E">
            <w:pPr>
              <w:pStyle w:val="TableText"/>
              <w:spacing w:before="100"/>
              <w:jc w:val="left"/>
              <w:rPr>
                <w:color w:val="auto"/>
                <w:lang w:eastAsia="en-AU"/>
              </w:rPr>
            </w:pPr>
            <w:r w:rsidRPr="00701085">
              <w:rPr>
                <w:color w:val="auto"/>
                <w:lang w:eastAsia="en-AU"/>
              </w:rPr>
              <w:t>–</w:t>
            </w:r>
          </w:p>
        </w:tc>
      </w:tr>
      <w:tr w:rsidR="00701085" w:rsidRPr="00701085" w14:paraId="0E4A0CF2" w14:textId="77777777" w:rsidTr="000D6BB7">
        <w:trPr>
          <w:trHeight w:val="288"/>
        </w:trPr>
        <w:tc>
          <w:tcPr>
            <w:tcW w:w="1181" w:type="dxa"/>
            <w:shd w:val="clear" w:color="auto" w:fill="FFFFFF" w:themeFill="background1"/>
            <w:noWrap/>
            <w:hideMark/>
          </w:tcPr>
          <w:p w14:paraId="1DC746D5" w14:textId="77777777" w:rsidR="00ED7B7C" w:rsidRPr="00701085" w:rsidRDefault="00ED7B7C" w:rsidP="009F5A6E">
            <w:pPr>
              <w:pStyle w:val="TableText"/>
              <w:spacing w:before="100"/>
              <w:jc w:val="left"/>
              <w:rPr>
                <w:color w:val="auto"/>
                <w:lang w:eastAsia="en-AU"/>
              </w:rPr>
            </w:pPr>
            <w:r w:rsidRPr="00701085">
              <w:rPr>
                <w:color w:val="auto"/>
                <w:lang w:eastAsia="en-AU"/>
              </w:rPr>
              <w:t>Warrego</w:t>
            </w:r>
          </w:p>
        </w:tc>
        <w:tc>
          <w:tcPr>
            <w:tcW w:w="1541" w:type="dxa"/>
            <w:shd w:val="clear" w:color="auto" w:fill="FFFFFF" w:themeFill="background1"/>
            <w:noWrap/>
            <w:hideMark/>
          </w:tcPr>
          <w:p w14:paraId="00F51E2B" w14:textId="77777777" w:rsidR="00ED7B7C" w:rsidRPr="00701085" w:rsidRDefault="00ED7B7C" w:rsidP="009F5A6E">
            <w:pPr>
              <w:pStyle w:val="TableText"/>
              <w:spacing w:before="100"/>
              <w:jc w:val="left"/>
              <w:rPr>
                <w:color w:val="auto"/>
                <w:lang w:eastAsia="en-AU"/>
              </w:rPr>
            </w:pPr>
            <w:r w:rsidRPr="00701085">
              <w:rPr>
                <w:color w:val="auto"/>
                <w:lang w:eastAsia="en-AU"/>
              </w:rPr>
              <w:t xml:space="preserve">DEM + </w:t>
            </w:r>
            <w:r w:rsidR="001A4AAC" w:rsidRPr="00701085">
              <w:rPr>
                <w:color w:val="auto"/>
                <w:lang w:eastAsia="en-AU"/>
              </w:rPr>
              <w:t>w</w:t>
            </w:r>
            <w:r w:rsidRPr="00701085">
              <w:rPr>
                <w:color w:val="auto"/>
                <w:lang w:eastAsia="en-AU"/>
              </w:rPr>
              <w:t xml:space="preserve">ater level </w:t>
            </w:r>
          </w:p>
        </w:tc>
        <w:tc>
          <w:tcPr>
            <w:tcW w:w="1276" w:type="dxa"/>
            <w:shd w:val="clear" w:color="auto" w:fill="FFFFFF" w:themeFill="background1"/>
          </w:tcPr>
          <w:p w14:paraId="5693015B" w14:textId="77777777" w:rsidR="00ED7B7C" w:rsidRPr="00701085" w:rsidRDefault="00ED7B7C" w:rsidP="009F5A6E">
            <w:pPr>
              <w:pStyle w:val="TableText"/>
              <w:spacing w:before="100"/>
              <w:jc w:val="left"/>
              <w:rPr>
                <w:color w:val="auto"/>
                <w:lang w:eastAsia="en-AU"/>
              </w:rPr>
            </w:pPr>
            <w:r w:rsidRPr="00701085">
              <w:rPr>
                <w:color w:val="auto"/>
                <w:lang w:eastAsia="en-AU"/>
              </w:rPr>
              <w:t>Eco</w:t>
            </w:r>
            <w:r w:rsidR="001D5416" w:rsidRPr="00701085">
              <w:rPr>
                <w:color w:val="auto"/>
                <w:lang w:eastAsia="en-AU"/>
              </w:rPr>
              <w:t xml:space="preserve"> L</w:t>
            </w:r>
            <w:r w:rsidRPr="00701085">
              <w:rPr>
                <w:color w:val="auto"/>
                <w:lang w:eastAsia="en-AU"/>
              </w:rPr>
              <w:t>ogical</w:t>
            </w:r>
            <w:r w:rsidR="001D5416" w:rsidRPr="00701085">
              <w:rPr>
                <w:color w:val="auto"/>
                <w:lang w:eastAsia="en-AU"/>
              </w:rPr>
              <w:t xml:space="preserve"> Australia</w:t>
            </w:r>
          </w:p>
        </w:tc>
        <w:tc>
          <w:tcPr>
            <w:tcW w:w="1276" w:type="dxa"/>
            <w:shd w:val="clear" w:color="auto" w:fill="FFFFFF" w:themeFill="background1"/>
          </w:tcPr>
          <w:p w14:paraId="60A7E091" w14:textId="77777777" w:rsidR="00ED7B7C" w:rsidRPr="00701085" w:rsidRDefault="00ED7B7C" w:rsidP="009F5A6E">
            <w:pPr>
              <w:pStyle w:val="TableText"/>
              <w:spacing w:before="100"/>
              <w:jc w:val="left"/>
              <w:rPr>
                <w:color w:val="auto"/>
                <w:lang w:eastAsia="en-AU"/>
              </w:rPr>
            </w:pPr>
            <w:r w:rsidRPr="00701085">
              <w:rPr>
                <w:color w:val="auto"/>
                <w:lang w:eastAsia="en-AU"/>
              </w:rPr>
              <w:t>High</w:t>
            </w:r>
          </w:p>
        </w:tc>
        <w:tc>
          <w:tcPr>
            <w:tcW w:w="3377" w:type="dxa"/>
            <w:shd w:val="clear" w:color="auto" w:fill="FFFFFF" w:themeFill="background1"/>
          </w:tcPr>
          <w:p w14:paraId="235EFE2F" w14:textId="42C9EA1D" w:rsidR="00ED7B7C" w:rsidRPr="00701085" w:rsidRDefault="00ED7B7C" w:rsidP="009F5A6E">
            <w:pPr>
              <w:pStyle w:val="TableText"/>
              <w:spacing w:before="100"/>
              <w:jc w:val="left"/>
              <w:rPr>
                <w:color w:val="auto"/>
                <w:lang w:eastAsia="en-AU"/>
              </w:rPr>
            </w:pPr>
            <w:r w:rsidRPr="00701085">
              <w:rPr>
                <w:color w:val="auto"/>
                <w:lang w:eastAsia="en-AU"/>
              </w:rPr>
              <w:t>Wet</w:t>
            </w:r>
            <w:r w:rsidR="00486DC2" w:rsidRPr="00701085">
              <w:rPr>
                <w:color w:val="auto"/>
                <w:lang w:eastAsia="en-AU"/>
              </w:rPr>
              <w:t>-</w:t>
            </w:r>
            <w:r w:rsidRPr="00701085">
              <w:rPr>
                <w:color w:val="auto"/>
                <w:lang w:eastAsia="en-AU"/>
              </w:rPr>
              <w:t>area boundaries only denote Commonwealth environmental water</w:t>
            </w:r>
            <w:r w:rsidR="00486DC2" w:rsidRPr="00701085">
              <w:rPr>
                <w:color w:val="auto"/>
                <w:lang w:eastAsia="en-AU"/>
              </w:rPr>
              <w:t>–</w:t>
            </w:r>
            <w:r w:rsidRPr="00701085">
              <w:rPr>
                <w:color w:val="auto"/>
                <w:lang w:eastAsia="en-AU"/>
              </w:rPr>
              <w:t>assisted contributions</w:t>
            </w:r>
          </w:p>
        </w:tc>
      </w:tr>
    </w:tbl>
    <w:p w14:paraId="49DF5869" w14:textId="65A5A0A1" w:rsidR="00ED7B7C" w:rsidRPr="00B33D68" w:rsidRDefault="00CD2DFE" w:rsidP="002329A6">
      <w:pPr>
        <w:spacing w:before="60" w:after="60"/>
        <w:rPr>
          <w:sz w:val="18"/>
          <w:szCs w:val="18"/>
        </w:rPr>
      </w:pPr>
      <w:r w:rsidRPr="00B33D68">
        <w:rPr>
          <w:sz w:val="18"/>
          <w:szCs w:val="18"/>
        </w:rPr>
        <w:t xml:space="preserve">Note: </w:t>
      </w:r>
      <w:r w:rsidR="00D97E23" w:rsidRPr="00B33D68">
        <w:rPr>
          <w:sz w:val="18"/>
          <w:szCs w:val="18"/>
        </w:rPr>
        <w:t>DEM =</w:t>
      </w:r>
      <w:r w:rsidR="001D5416">
        <w:rPr>
          <w:sz w:val="18"/>
          <w:szCs w:val="18"/>
        </w:rPr>
        <w:t xml:space="preserve"> </w:t>
      </w:r>
      <w:r w:rsidR="00486DC2">
        <w:rPr>
          <w:sz w:val="18"/>
          <w:szCs w:val="18"/>
        </w:rPr>
        <w:t>d</w:t>
      </w:r>
      <w:r w:rsidR="001D5416">
        <w:rPr>
          <w:sz w:val="18"/>
          <w:szCs w:val="18"/>
        </w:rPr>
        <w:t>igital elevation model</w:t>
      </w:r>
      <w:r w:rsidR="00D97E23" w:rsidRPr="00B33D68">
        <w:rPr>
          <w:sz w:val="18"/>
          <w:szCs w:val="18"/>
        </w:rPr>
        <w:t xml:space="preserve">; </w:t>
      </w:r>
      <w:r w:rsidRPr="00B33D68">
        <w:rPr>
          <w:sz w:val="18"/>
          <w:szCs w:val="18"/>
        </w:rPr>
        <w:t>GBCMA = Goulburn Broken Catchment Management Authority</w:t>
      </w:r>
      <w:r w:rsidR="001A4AAC" w:rsidRPr="00B33D68">
        <w:rPr>
          <w:sz w:val="18"/>
          <w:szCs w:val="18"/>
        </w:rPr>
        <w:t xml:space="preserve"> (CMA)</w:t>
      </w:r>
      <w:r w:rsidRPr="00B33D68">
        <w:rPr>
          <w:sz w:val="18"/>
          <w:szCs w:val="18"/>
        </w:rPr>
        <w:t>;</w:t>
      </w:r>
      <w:r w:rsidR="002D537D" w:rsidRPr="00B33D68">
        <w:rPr>
          <w:sz w:val="18"/>
          <w:szCs w:val="18"/>
        </w:rPr>
        <w:t xml:space="preserve"> </w:t>
      </w:r>
      <w:r w:rsidR="00014694">
        <w:rPr>
          <w:sz w:val="18"/>
          <w:szCs w:val="18"/>
        </w:rPr>
        <w:br/>
      </w:r>
      <w:r w:rsidR="002D537D" w:rsidRPr="00B33D68">
        <w:rPr>
          <w:sz w:val="18"/>
          <w:szCs w:val="18"/>
        </w:rPr>
        <w:t xml:space="preserve">MDBA = Murray–Darling Basin Authority; </w:t>
      </w:r>
      <w:r w:rsidR="009A259D" w:rsidRPr="00B33D68">
        <w:rPr>
          <w:sz w:val="18"/>
          <w:szCs w:val="18"/>
        </w:rPr>
        <w:t>NDV</w:t>
      </w:r>
      <w:r w:rsidR="002D537D" w:rsidRPr="00B33D68">
        <w:rPr>
          <w:sz w:val="18"/>
          <w:szCs w:val="18"/>
        </w:rPr>
        <w:t xml:space="preserve">I = Normalised </w:t>
      </w:r>
      <w:r w:rsidR="009A259D" w:rsidRPr="00B33D68">
        <w:rPr>
          <w:sz w:val="18"/>
          <w:szCs w:val="18"/>
        </w:rPr>
        <w:t>Difference Vegetation Index;</w:t>
      </w:r>
      <w:r w:rsidR="00B33D68" w:rsidRPr="00B33D68">
        <w:rPr>
          <w:sz w:val="18"/>
          <w:szCs w:val="18"/>
        </w:rPr>
        <w:t xml:space="preserve"> NFSA = Nature Foundation South Australia; </w:t>
      </w:r>
      <w:r w:rsidR="00486DC2" w:rsidRPr="00B33D68">
        <w:rPr>
          <w:sz w:val="18"/>
          <w:szCs w:val="18"/>
        </w:rPr>
        <w:t xml:space="preserve">NSW OEH = </w:t>
      </w:r>
      <w:r w:rsidR="00486DC2">
        <w:rPr>
          <w:sz w:val="18"/>
          <w:szCs w:val="18"/>
        </w:rPr>
        <w:t>NSW</w:t>
      </w:r>
      <w:r w:rsidR="00486DC2" w:rsidRPr="00B33D68">
        <w:rPr>
          <w:sz w:val="18"/>
          <w:szCs w:val="18"/>
        </w:rPr>
        <w:t xml:space="preserve"> Office of Environment and Heritage; </w:t>
      </w:r>
      <w:r w:rsidR="00B33D68" w:rsidRPr="00B33D68">
        <w:rPr>
          <w:sz w:val="18"/>
          <w:szCs w:val="18"/>
        </w:rPr>
        <w:t>SA DEWNR = South Australian Department of Environment, Water and Natural Resources</w:t>
      </w:r>
      <w:r w:rsidR="00B33D68">
        <w:rPr>
          <w:sz w:val="18"/>
          <w:szCs w:val="18"/>
        </w:rPr>
        <w:t>.</w:t>
      </w:r>
    </w:p>
    <w:p w14:paraId="184F8C56" w14:textId="77777777" w:rsidR="00ED7B7C" w:rsidRPr="001C7963" w:rsidRDefault="00ED7B7C" w:rsidP="001C7963">
      <w:pPr>
        <w:pStyle w:val="Heading2"/>
      </w:pPr>
      <w:bookmarkStart w:id="82" w:name="_Toc455385178"/>
      <w:bookmarkStart w:id="83" w:name="_Toc465086951"/>
      <w:bookmarkStart w:id="84" w:name="_Toc467072998"/>
      <w:r w:rsidRPr="001C7963">
        <w:t xml:space="preserve">Watercourses </w:t>
      </w:r>
      <w:r w:rsidR="00AA4F11">
        <w:t>w</w:t>
      </w:r>
      <w:r w:rsidRPr="001C7963">
        <w:t>atered</w:t>
      </w:r>
      <w:bookmarkEnd w:id="82"/>
      <w:bookmarkEnd w:id="83"/>
      <w:bookmarkEnd w:id="84"/>
    </w:p>
    <w:p w14:paraId="3EC79110" w14:textId="6FD6A03F" w:rsidR="00ED7B7C" w:rsidRPr="00A738D8" w:rsidRDefault="00ED7B7C" w:rsidP="00ED7B7C">
      <w:r w:rsidRPr="00E62FF2">
        <w:t xml:space="preserve">The watercourses watered using Commonwealth environmental water were mapped using information provided </w:t>
      </w:r>
      <w:r w:rsidR="00F82E5F">
        <w:t>via CEWO</w:t>
      </w:r>
      <w:r w:rsidRPr="00E62FF2">
        <w:t xml:space="preserve"> water use acqu</w:t>
      </w:r>
      <w:r w:rsidRPr="00A738D8">
        <w:t xml:space="preserve">ittal reports and </w:t>
      </w:r>
      <w:r w:rsidR="00A16BCB">
        <w:t>the E</w:t>
      </w:r>
      <w:r w:rsidRPr="00A738D8">
        <w:t xml:space="preserve">nvironmental </w:t>
      </w:r>
      <w:r w:rsidR="00A16BCB">
        <w:t>A</w:t>
      </w:r>
      <w:r w:rsidRPr="00A738D8">
        <w:t xml:space="preserve">ssets </w:t>
      </w:r>
      <w:r w:rsidR="00A16BCB">
        <w:t>D</w:t>
      </w:r>
      <w:r w:rsidRPr="00A738D8">
        <w:t xml:space="preserve">atabase </w:t>
      </w:r>
      <w:r w:rsidR="00F82E5F">
        <w:t xml:space="preserve">that is operated </w:t>
      </w:r>
      <w:r w:rsidRPr="00A738D8">
        <w:t xml:space="preserve">within </w:t>
      </w:r>
      <w:r w:rsidR="007E2E1D">
        <w:t xml:space="preserve">the </w:t>
      </w:r>
      <w:r w:rsidR="00E62FF2">
        <w:t>CEWO</w:t>
      </w:r>
      <w:r w:rsidRPr="00E62FF2">
        <w:t>. In the regulated rivers where environmental water was ordered from a dam, the reaches downstream to the accounting point (in NSW) were marked as watered (i.e. reaches downstream of water</w:t>
      </w:r>
      <w:r w:rsidR="00C00B0F">
        <w:t>-</w:t>
      </w:r>
      <w:r w:rsidRPr="00E62FF2">
        <w:t>accounting point</w:t>
      </w:r>
      <w:r w:rsidR="002263FA">
        <w:t>s</w:t>
      </w:r>
      <w:r w:rsidRPr="00E62FF2">
        <w:t xml:space="preserve"> were not included), whereas</w:t>
      </w:r>
      <w:r w:rsidR="00C00B0F">
        <w:t>,</w:t>
      </w:r>
      <w:r w:rsidRPr="00E62FF2">
        <w:t xml:space="preserve"> in Victoria</w:t>
      </w:r>
      <w:r w:rsidR="00C00B0F">
        <w:t>,</w:t>
      </w:r>
      <w:r w:rsidRPr="00E62FF2">
        <w:t xml:space="preserve"> the reaches watered were extended to the confluence with the Murray</w:t>
      </w:r>
      <w:r w:rsidR="002263FA">
        <w:t xml:space="preserve"> River</w:t>
      </w:r>
      <w:r w:rsidRPr="00E62FF2">
        <w:t>. This is because return flows were protected as environmental water in Victoria but not NSW. In</w:t>
      </w:r>
      <w:r w:rsidRPr="00A738D8">
        <w:t xml:space="preserve"> the unregulated rivers of the northern </w:t>
      </w:r>
      <w:r w:rsidR="002263FA">
        <w:t>B</w:t>
      </w:r>
      <w:r w:rsidRPr="00A738D8">
        <w:t xml:space="preserve">asin, the relevant environmental water delivery teams within </w:t>
      </w:r>
      <w:r w:rsidR="007E2E1D">
        <w:t xml:space="preserve">the </w:t>
      </w:r>
      <w:r w:rsidR="00E62FF2">
        <w:t>CEWO</w:t>
      </w:r>
      <w:r w:rsidRPr="00E62FF2">
        <w:t xml:space="preserve"> provided advice on the </w:t>
      </w:r>
      <w:r w:rsidR="003414D8">
        <w:t xml:space="preserve">estimated </w:t>
      </w:r>
      <w:r w:rsidRPr="00E62FF2">
        <w:t>extent of Commonwealth environmental watering.</w:t>
      </w:r>
    </w:p>
    <w:p w14:paraId="0914FA24" w14:textId="77777777" w:rsidR="00ED7B7C" w:rsidRPr="001C7963" w:rsidRDefault="00ED7B7C" w:rsidP="001C7963">
      <w:pPr>
        <w:pStyle w:val="Heading2"/>
      </w:pPr>
      <w:bookmarkStart w:id="85" w:name="_Toc455385179"/>
      <w:bookmarkStart w:id="86" w:name="_Toc465086952"/>
      <w:bookmarkStart w:id="87" w:name="_Toc467072999"/>
      <w:r w:rsidRPr="001C7963">
        <w:t>Assessment of Basin-</w:t>
      </w:r>
      <w:r w:rsidR="00AA4F11">
        <w:t>w</w:t>
      </w:r>
      <w:r w:rsidRPr="001C7963">
        <w:t xml:space="preserve">ide </w:t>
      </w:r>
      <w:r w:rsidR="00AA4F11">
        <w:t>h</w:t>
      </w:r>
      <w:r w:rsidRPr="001C7963">
        <w:t xml:space="preserve">ydrological </w:t>
      </w:r>
      <w:r w:rsidR="00AA4F11">
        <w:t>i</w:t>
      </w:r>
      <w:r w:rsidRPr="001C7963">
        <w:t>mpacts</w:t>
      </w:r>
      <w:bookmarkEnd w:id="85"/>
      <w:bookmarkEnd w:id="86"/>
      <w:bookmarkEnd w:id="87"/>
    </w:p>
    <w:p w14:paraId="04CCFD11" w14:textId="06FFE62F" w:rsidR="00665294" w:rsidRPr="00907A24" w:rsidRDefault="00ED7B7C" w:rsidP="00ED7B7C">
      <w:r>
        <w:t xml:space="preserve">The hydrological evaluation is in two parts. The first part summarises the </w:t>
      </w:r>
      <w:r w:rsidR="002263FA">
        <w:t>B</w:t>
      </w:r>
      <w:r>
        <w:t>asin-scale contribution of environmental water to general enhancements in flow regimes without reference to local watering targets</w:t>
      </w:r>
      <w:r w:rsidR="009A2B19">
        <w:t xml:space="preserve">. </w:t>
      </w:r>
      <w:r w:rsidRPr="00907A24">
        <w:t xml:space="preserve">This is provided </w:t>
      </w:r>
      <w:r w:rsidR="00665294" w:rsidRPr="00907A24">
        <w:t>to fulfil two purposes:</w:t>
      </w:r>
    </w:p>
    <w:p w14:paraId="47151B50" w14:textId="222E5ACA" w:rsidR="00665294" w:rsidRPr="00907A24" w:rsidRDefault="00665294" w:rsidP="00AA4F11">
      <w:pPr>
        <w:pStyle w:val="ListParagraph"/>
        <w:numPr>
          <w:ilvl w:val="0"/>
          <w:numId w:val="16"/>
        </w:numPr>
        <w:tabs>
          <w:tab w:val="left" w:pos="360"/>
        </w:tabs>
        <w:ind w:left="360"/>
      </w:pPr>
      <w:r w:rsidRPr="00907A24">
        <w:t xml:space="preserve">To support an evaluation against </w:t>
      </w:r>
      <w:r w:rsidR="008616A3" w:rsidRPr="00907A24">
        <w:t>t</w:t>
      </w:r>
      <w:r w:rsidRPr="00907A24">
        <w:t xml:space="preserve">he Basin Plan objectives as described in the Basin Plan Part 5. 851. The Basin Plan identifies </w:t>
      </w:r>
      <w:r w:rsidR="00AA4F11" w:rsidRPr="00907A24">
        <w:t>seven</w:t>
      </w:r>
      <w:r w:rsidRPr="00907A24">
        <w:t xml:space="preserve"> flow components that must be considered in the determination of watering requirements of environmental assets and ecosystem functions.</w:t>
      </w:r>
      <w:r w:rsidR="00B55471" w:rsidRPr="00907A24">
        <w:t xml:space="preserve"> </w:t>
      </w:r>
      <w:r w:rsidRPr="00907A24">
        <w:t>Given the dry year across much of the Basin, only some of these flow components are included in this evaluation</w:t>
      </w:r>
      <w:r w:rsidR="00D9746F" w:rsidRPr="00907A24">
        <w:t xml:space="preserve"> </w:t>
      </w:r>
      <w:r w:rsidR="00AA4F11" w:rsidRPr="00907A24">
        <w:t>(</w:t>
      </w:r>
      <w:r w:rsidR="00D9746F" w:rsidRPr="00907A24">
        <w:t xml:space="preserve">Table </w:t>
      </w:r>
      <w:r w:rsidR="009A0A65">
        <w:t>6</w:t>
      </w:r>
      <w:r w:rsidR="00AA4F11" w:rsidRPr="00907A24">
        <w:t>)</w:t>
      </w:r>
      <w:r w:rsidRPr="00907A24">
        <w:t>.</w:t>
      </w:r>
    </w:p>
    <w:p w14:paraId="0FC5B75D" w14:textId="77777777" w:rsidR="002263FA" w:rsidRPr="00907A24" w:rsidRDefault="002263FA" w:rsidP="002263FA">
      <w:pPr>
        <w:pStyle w:val="ListParagraph"/>
        <w:tabs>
          <w:tab w:val="left" w:pos="360"/>
        </w:tabs>
        <w:ind w:left="360"/>
        <w:rPr>
          <w:sz w:val="10"/>
          <w:szCs w:val="10"/>
        </w:rPr>
      </w:pPr>
    </w:p>
    <w:p w14:paraId="5F32784D" w14:textId="5B4878A3" w:rsidR="009A2B19" w:rsidRDefault="008616A3" w:rsidP="009A2B19">
      <w:pPr>
        <w:pStyle w:val="ListParagraph"/>
        <w:numPr>
          <w:ilvl w:val="0"/>
          <w:numId w:val="16"/>
        </w:numPr>
        <w:spacing w:after="300"/>
        <w:ind w:left="360"/>
      </w:pPr>
      <w:r w:rsidRPr="00907A24">
        <w:t>A</w:t>
      </w:r>
      <w:r w:rsidR="002263FA" w:rsidRPr="00907A24">
        <w:t xml:space="preserve">s a basis for evaluating ecological consequences of environmental watering at the </w:t>
      </w:r>
      <w:r w:rsidRPr="00907A24">
        <w:t>B</w:t>
      </w:r>
      <w:r w:rsidR="002263FA" w:rsidRPr="00907A24">
        <w:t>asin scale. In this part, we use hydrological measures related to standardised flow thresholds to indicate effects on base</w:t>
      </w:r>
      <w:r w:rsidRPr="00907A24">
        <w:t xml:space="preserve"> </w:t>
      </w:r>
      <w:r w:rsidR="002263FA" w:rsidRPr="00907A24">
        <w:t xml:space="preserve">flows and freshes. It is important to note that this section is not for assessing the performance of environmental water delivery with respect to local hydrological targets (which is instead dealt with in the </w:t>
      </w:r>
      <w:r w:rsidR="00050B6C">
        <w:t>Section 4</w:t>
      </w:r>
      <w:r w:rsidR="002263FA" w:rsidRPr="00907A24">
        <w:t xml:space="preserve"> of </w:t>
      </w:r>
      <w:r w:rsidR="00050B6C">
        <w:t>this report</w:t>
      </w:r>
      <w:r w:rsidR="00C00B0F">
        <w:t>)</w:t>
      </w:r>
      <w:r w:rsidR="002263FA" w:rsidRPr="00907A24">
        <w:t>.</w:t>
      </w:r>
    </w:p>
    <w:p w14:paraId="4BEEBAC5" w14:textId="1B32AF5D" w:rsidR="00D9746F" w:rsidRPr="00907A24" w:rsidRDefault="00D9746F" w:rsidP="00AA4F11">
      <w:pPr>
        <w:pStyle w:val="TableCaption"/>
        <w:ind w:left="1350" w:right="1350"/>
        <w:rPr>
          <w:b w:val="0"/>
        </w:rPr>
      </w:pPr>
      <w:bookmarkStart w:id="88" w:name="_Toc455385250"/>
      <w:r w:rsidRPr="00907A24">
        <w:t xml:space="preserve">Table </w:t>
      </w:r>
      <w:r w:rsidR="009A0A65">
        <w:t>6</w:t>
      </w:r>
      <w:r w:rsidR="00AA4F11" w:rsidRPr="00907A24">
        <w:t>.</w:t>
      </w:r>
      <w:r w:rsidR="00B55471" w:rsidRPr="00907A24">
        <w:t xml:space="preserve"> </w:t>
      </w:r>
      <w:r w:rsidRPr="00907A24">
        <w:rPr>
          <w:b w:val="0"/>
        </w:rPr>
        <w:t>Flow components included in the Basin Plan and those that are included in the first year of the Basin</w:t>
      </w:r>
      <w:r w:rsidR="00AA4F11" w:rsidRPr="00907A24">
        <w:rPr>
          <w:b w:val="0"/>
        </w:rPr>
        <w:t>-</w:t>
      </w:r>
      <w:r w:rsidRPr="00907A24">
        <w:rPr>
          <w:b w:val="0"/>
        </w:rPr>
        <w:t>scale evaluation</w:t>
      </w:r>
      <w:r w:rsidR="00AA4F11" w:rsidRPr="00907A24">
        <w:rPr>
          <w:b w:val="0"/>
        </w:rPr>
        <w:t>.</w:t>
      </w:r>
      <w:bookmarkEnd w:id="88"/>
    </w:p>
    <w:tbl>
      <w:tblPr>
        <w:tblStyle w:val="TableGrid"/>
        <w:tblW w:w="0" w:type="auto"/>
        <w:jc w:val="center"/>
        <w:tblLook w:val="04A0" w:firstRow="1" w:lastRow="0" w:firstColumn="1" w:lastColumn="0" w:noHBand="0" w:noVBand="1"/>
      </w:tblPr>
      <w:tblGrid>
        <w:gridCol w:w="3434"/>
        <w:gridCol w:w="2551"/>
      </w:tblGrid>
      <w:tr w:rsidR="00D9746F" w:rsidRPr="00907A24" w14:paraId="6C41150F" w14:textId="77777777" w:rsidTr="000E51E1">
        <w:trPr>
          <w:jc w:val="center"/>
        </w:trPr>
        <w:tc>
          <w:tcPr>
            <w:tcW w:w="3434" w:type="dxa"/>
          </w:tcPr>
          <w:p w14:paraId="207FF05C" w14:textId="77777777" w:rsidR="00D9746F" w:rsidRPr="00907A24" w:rsidRDefault="00D9746F" w:rsidP="00AA4F11">
            <w:pPr>
              <w:pStyle w:val="TableHeading"/>
              <w:spacing w:before="60" w:after="60"/>
              <w:jc w:val="left"/>
            </w:pPr>
            <w:r w:rsidRPr="00907A24">
              <w:t xml:space="preserve">Basin Plan </w:t>
            </w:r>
            <w:r w:rsidR="00AA4F11" w:rsidRPr="00907A24">
              <w:t>f</w:t>
            </w:r>
            <w:r w:rsidRPr="00907A24">
              <w:t xml:space="preserve">low </w:t>
            </w:r>
            <w:r w:rsidR="00AA4F11" w:rsidRPr="00907A24">
              <w:t>c</w:t>
            </w:r>
            <w:r w:rsidRPr="00907A24">
              <w:t>omponents</w:t>
            </w:r>
          </w:p>
        </w:tc>
        <w:tc>
          <w:tcPr>
            <w:tcW w:w="2551" w:type="dxa"/>
          </w:tcPr>
          <w:p w14:paraId="6734B643" w14:textId="77777777" w:rsidR="00D9746F" w:rsidRPr="00907A24" w:rsidRDefault="00D9746F" w:rsidP="00AA4F11">
            <w:pPr>
              <w:pStyle w:val="TableHeading"/>
              <w:spacing w:before="60" w:after="60"/>
              <w:jc w:val="left"/>
            </w:pPr>
            <w:r w:rsidRPr="00907A24">
              <w:t xml:space="preserve">Included in </w:t>
            </w:r>
            <w:r w:rsidR="00AA4F11" w:rsidRPr="00907A24">
              <w:t>e</w:t>
            </w:r>
            <w:r w:rsidRPr="00907A24">
              <w:t>valuation</w:t>
            </w:r>
            <w:r w:rsidR="00AA4F11" w:rsidRPr="00907A24">
              <w:t>?</w:t>
            </w:r>
          </w:p>
        </w:tc>
      </w:tr>
      <w:tr w:rsidR="00D9746F" w:rsidRPr="00907A24" w14:paraId="7034E956" w14:textId="77777777" w:rsidTr="000E51E1">
        <w:trPr>
          <w:jc w:val="center"/>
        </w:trPr>
        <w:tc>
          <w:tcPr>
            <w:tcW w:w="3434" w:type="dxa"/>
          </w:tcPr>
          <w:p w14:paraId="17D1CFCC" w14:textId="77777777" w:rsidR="00D9746F" w:rsidRPr="00907A24" w:rsidRDefault="00D9746F" w:rsidP="00AA4F11">
            <w:pPr>
              <w:pStyle w:val="TableText"/>
              <w:spacing w:before="60" w:after="60"/>
              <w:jc w:val="left"/>
            </w:pPr>
            <w:r w:rsidRPr="00907A24">
              <w:t>Cease-to-flow</w:t>
            </w:r>
          </w:p>
        </w:tc>
        <w:tc>
          <w:tcPr>
            <w:tcW w:w="2551" w:type="dxa"/>
          </w:tcPr>
          <w:p w14:paraId="671D7596" w14:textId="77777777" w:rsidR="00D9746F" w:rsidRPr="00907A24" w:rsidRDefault="00AA4F11" w:rsidP="00AA4F11">
            <w:pPr>
              <w:pStyle w:val="TableText"/>
              <w:spacing w:before="60" w:after="60"/>
              <w:jc w:val="left"/>
            </w:pPr>
            <w:r w:rsidRPr="00907A24">
              <w:t>No</w:t>
            </w:r>
          </w:p>
        </w:tc>
      </w:tr>
      <w:tr w:rsidR="00D9746F" w:rsidRPr="00907A24" w14:paraId="0F895446" w14:textId="77777777" w:rsidTr="000E51E1">
        <w:trPr>
          <w:jc w:val="center"/>
        </w:trPr>
        <w:tc>
          <w:tcPr>
            <w:tcW w:w="3434" w:type="dxa"/>
          </w:tcPr>
          <w:p w14:paraId="38E86D06" w14:textId="77777777" w:rsidR="00D9746F" w:rsidRPr="00907A24" w:rsidRDefault="00D9746F" w:rsidP="00AA4F11">
            <w:pPr>
              <w:pStyle w:val="TableText"/>
              <w:spacing w:before="60" w:after="60"/>
              <w:jc w:val="left"/>
            </w:pPr>
            <w:r w:rsidRPr="00907A24">
              <w:t>Low</w:t>
            </w:r>
            <w:r w:rsidR="003209D3" w:rsidRPr="00907A24">
              <w:t xml:space="preserve"> </w:t>
            </w:r>
            <w:r w:rsidRPr="00907A24">
              <w:t>flow season base flows</w:t>
            </w:r>
          </w:p>
        </w:tc>
        <w:tc>
          <w:tcPr>
            <w:tcW w:w="2551" w:type="dxa"/>
          </w:tcPr>
          <w:p w14:paraId="47AB3E7E" w14:textId="77777777" w:rsidR="00D9746F" w:rsidRPr="00907A24" w:rsidRDefault="00AA4F11" w:rsidP="00AA4F11">
            <w:pPr>
              <w:pStyle w:val="TableText"/>
              <w:spacing w:before="60" w:after="60"/>
              <w:jc w:val="left"/>
            </w:pPr>
            <w:r w:rsidRPr="00907A24">
              <w:t>Yes</w:t>
            </w:r>
          </w:p>
        </w:tc>
      </w:tr>
      <w:tr w:rsidR="00D9746F" w:rsidRPr="00907A24" w14:paraId="04BF2E29" w14:textId="77777777" w:rsidTr="000E51E1">
        <w:trPr>
          <w:jc w:val="center"/>
        </w:trPr>
        <w:tc>
          <w:tcPr>
            <w:tcW w:w="3434" w:type="dxa"/>
          </w:tcPr>
          <w:p w14:paraId="2272B582" w14:textId="77777777" w:rsidR="00D9746F" w:rsidRPr="00907A24" w:rsidRDefault="00D9746F" w:rsidP="00AA4F11">
            <w:pPr>
              <w:pStyle w:val="TableText"/>
              <w:spacing w:before="60" w:after="60"/>
              <w:jc w:val="left"/>
            </w:pPr>
            <w:r w:rsidRPr="00907A24">
              <w:t>High</w:t>
            </w:r>
            <w:r w:rsidR="003209D3" w:rsidRPr="00907A24">
              <w:t xml:space="preserve"> </w:t>
            </w:r>
            <w:r w:rsidRPr="00907A24">
              <w:t>flow season base flows</w:t>
            </w:r>
          </w:p>
        </w:tc>
        <w:tc>
          <w:tcPr>
            <w:tcW w:w="2551" w:type="dxa"/>
          </w:tcPr>
          <w:p w14:paraId="25A9F8EC" w14:textId="77777777" w:rsidR="00D9746F" w:rsidRPr="00907A24" w:rsidRDefault="00AA4F11" w:rsidP="00AA4F11">
            <w:pPr>
              <w:pStyle w:val="TableText"/>
              <w:spacing w:before="60" w:after="60"/>
              <w:jc w:val="left"/>
            </w:pPr>
            <w:r w:rsidRPr="00907A24">
              <w:t>Yes</w:t>
            </w:r>
          </w:p>
        </w:tc>
      </w:tr>
      <w:tr w:rsidR="00D9746F" w:rsidRPr="00907A24" w14:paraId="1F49E70A" w14:textId="77777777" w:rsidTr="000E51E1">
        <w:trPr>
          <w:jc w:val="center"/>
        </w:trPr>
        <w:tc>
          <w:tcPr>
            <w:tcW w:w="3434" w:type="dxa"/>
          </w:tcPr>
          <w:p w14:paraId="355A85C1" w14:textId="77777777" w:rsidR="00D9746F" w:rsidRPr="00907A24" w:rsidRDefault="00D9746F" w:rsidP="00AA4F11">
            <w:pPr>
              <w:pStyle w:val="TableText"/>
              <w:spacing w:before="60" w:after="60"/>
              <w:jc w:val="left"/>
            </w:pPr>
            <w:r w:rsidRPr="00907A24">
              <w:t>Low</w:t>
            </w:r>
            <w:r w:rsidR="003209D3" w:rsidRPr="00907A24">
              <w:t xml:space="preserve"> </w:t>
            </w:r>
            <w:r w:rsidRPr="00907A24">
              <w:t>flow season freshes</w:t>
            </w:r>
          </w:p>
        </w:tc>
        <w:tc>
          <w:tcPr>
            <w:tcW w:w="2551" w:type="dxa"/>
          </w:tcPr>
          <w:p w14:paraId="6CCA130E" w14:textId="77777777" w:rsidR="00D9746F" w:rsidRPr="00907A24" w:rsidRDefault="00AA4F11" w:rsidP="00AA4F11">
            <w:pPr>
              <w:pStyle w:val="TableText"/>
              <w:spacing w:before="60" w:after="60"/>
              <w:jc w:val="left"/>
            </w:pPr>
            <w:r w:rsidRPr="00907A24">
              <w:t>Yes</w:t>
            </w:r>
          </w:p>
        </w:tc>
      </w:tr>
      <w:tr w:rsidR="00D9746F" w:rsidRPr="00907A24" w14:paraId="7CEE4CA4" w14:textId="77777777" w:rsidTr="000E51E1">
        <w:trPr>
          <w:jc w:val="center"/>
        </w:trPr>
        <w:tc>
          <w:tcPr>
            <w:tcW w:w="3434" w:type="dxa"/>
          </w:tcPr>
          <w:p w14:paraId="71313449" w14:textId="77777777" w:rsidR="00D9746F" w:rsidRPr="00907A24" w:rsidRDefault="00D9746F" w:rsidP="00AA4F11">
            <w:pPr>
              <w:pStyle w:val="TableText"/>
              <w:spacing w:before="60" w:after="60"/>
              <w:jc w:val="left"/>
            </w:pPr>
            <w:r w:rsidRPr="00907A24">
              <w:t>High</w:t>
            </w:r>
            <w:r w:rsidR="003209D3" w:rsidRPr="00907A24">
              <w:t xml:space="preserve"> </w:t>
            </w:r>
            <w:r w:rsidRPr="00907A24">
              <w:t>flow</w:t>
            </w:r>
            <w:r w:rsidR="00AA4F11" w:rsidRPr="00907A24">
              <w:t xml:space="preserve"> </w:t>
            </w:r>
            <w:r w:rsidRPr="00907A24">
              <w:t>season freshes</w:t>
            </w:r>
          </w:p>
        </w:tc>
        <w:tc>
          <w:tcPr>
            <w:tcW w:w="2551" w:type="dxa"/>
          </w:tcPr>
          <w:p w14:paraId="07AFC391" w14:textId="77777777" w:rsidR="00D9746F" w:rsidRPr="00907A24" w:rsidRDefault="00AA4F11" w:rsidP="00AA4F11">
            <w:pPr>
              <w:pStyle w:val="TableText"/>
              <w:spacing w:before="60" w:after="60"/>
              <w:jc w:val="left"/>
            </w:pPr>
            <w:r w:rsidRPr="00907A24">
              <w:t>Yes</w:t>
            </w:r>
          </w:p>
        </w:tc>
      </w:tr>
      <w:tr w:rsidR="00D9746F" w:rsidRPr="00907A24" w14:paraId="09D52162" w14:textId="77777777" w:rsidTr="000E51E1">
        <w:trPr>
          <w:jc w:val="center"/>
        </w:trPr>
        <w:tc>
          <w:tcPr>
            <w:tcW w:w="3434" w:type="dxa"/>
          </w:tcPr>
          <w:p w14:paraId="5CFF2DE8" w14:textId="77777777" w:rsidR="00D9746F" w:rsidRPr="00907A24" w:rsidRDefault="00D9746F" w:rsidP="00AA4F11">
            <w:pPr>
              <w:pStyle w:val="TableText"/>
              <w:spacing w:before="60" w:after="60"/>
              <w:jc w:val="left"/>
            </w:pPr>
            <w:r w:rsidRPr="00907A24">
              <w:t>Bankfull flows</w:t>
            </w:r>
          </w:p>
        </w:tc>
        <w:tc>
          <w:tcPr>
            <w:tcW w:w="2551" w:type="dxa"/>
          </w:tcPr>
          <w:p w14:paraId="449100B6" w14:textId="77777777" w:rsidR="00D9746F" w:rsidRPr="00907A24" w:rsidRDefault="00D9746F" w:rsidP="00AA4F11">
            <w:pPr>
              <w:pStyle w:val="TableText"/>
              <w:spacing w:before="60" w:after="60"/>
              <w:jc w:val="left"/>
            </w:pPr>
            <w:r w:rsidRPr="00907A24">
              <w:t>No</w:t>
            </w:r>
          </w:p>
        </w:tc>
      </w:tr>
      <w:tr w:rsidR="00D9746F" w:rsidRPr="00907A24" w14:paraId="19E7373E" w14:textId="77777777" w:rsidTr="000E51E1">
        <w:trPr>
          <w:jc w:val="center"/>
        </w:trPr>
        <w:tc>
          <w:tcPr>
            <w:tcW w:w="3434" w:type="dxa"/>
          </w:tcPr>
          <w:p w14:paraId="506E6938" w14:textId="77777777" w:rsidR="00D9746F" w:rsidRPr="00907A24" w:rsidRDefault="00D9746F" w:rsidP="00AA4F11">
            <w:pPr>
              <w:pStyle w:val="TableText"/>
              <w:spacing w:before="60" w:after="60"/>
              <w:jc w:val="left"/>
            </w:pPr>
            <w:r w:rsidRPr="00907A24">
              <w:t>Overbank flows</w:t>
            </w:r>
          </w:p>
        </w:tc>
        <w:tc>
          <w:tcPr>
            <w:tcW w:w="2551" w:type="dxa"/>
          </w:tcPr>
          <w:p w14:paraId="36C76129" w14:textId="77777777" w:rsidR="00D9746F" w:rsidRPr="00907A24" w:rsidRDefault="00D9746F" w:rsidP="00AA4F11">
            <w:pPr>
              <w:pStyle w:val="TableText"/>
              <w:spacing w:before="60" w:after="60"/>
              <w:jc w:val="left"/>
            </w:pPr>
            <w:r w:rsidRPr="00907A24">
              <w:t>No</w:t>
            </w:r>
          </w:p>
        </w:tc>
      </w:tr>
    </w:tbl>
    <w:p w14:paraId="563EF4BA" w14:textId="77777777" w:rsidR="002263FA" w:rsidRPr="00907A24" w:rsidRDefault="002263FA" w:rsidP="00ED7B7C">
      <w:pPr>
        <w:rPr>
          <w:sz w:val="10"/>
          <w:szCs w:val="10"/>
        </w:rPr>
      </w:pPr>
    </w:p>
    <w:p w14:paraId="483F6E0B" w14:textId="360A6FD9" w:rsidR="00ED7B7C" w:rsidRPr="003414D8" w:rsidRDefault="00ED7B7C" w:rsidP="003414D8">
      <w:pPr>
        <w:rPr>
          <w:rFonts w:cstheme="minorBidi"/>
        </w:rPr>
      </w:pPr>
      <w:r w:rsidRPr="00907A24">
        <w:t>We provide a summary of the hydrological outcomes across the M</w:t>
      </w:r>
      <w:r w:rsidR="00FC0E05">
        <w:t>DB</w:t>
      </w:r>
      <w:r w:rsidRPr="00907A24">
        <w:t xml:space="preserve"> using data for 10</w:t>
      </w:r>
      <w:r w:rsidR="001D5416" w:rsidRPr="00907A24">
        <w:t>9</w:t>
      </w:r>
      <w:r w:rsidRPr="00907A24">
        <w:t xml:space="preserve"> sites. Given these sites were selected based on data availability, the data are not random, so it is not possibl</w:t>
      </w:r>
      <w:r w:rsidR="008616A3" w:rsidRPr="00907A24">
        <w:t>e</w:t>
      </w:r>
      <w:r w:rsidRPr="00907A24">
        <w:t xml:space="preserve"> to make statistically based inference</w:t>
      </w:r>
      <w:r w:rsidR="008616A3" w:rsidRPr="00907A24">
        <w:t>s</w:t>
      </w:r>
      <w:r w:rsidRPr="00907A24">
        <w:t xml:space="preserve"> concerning the mean and variance of outcomes </w:t>
      </w:r>
      <w:r w:rsidR="008616A3" w:rsidRPr="00907A24">
        <w:t>a</w:t>
      </w:r>
      <w:r w:rsidRPr="00907A24">
        <w:t xml:space="preserve">cross the </w:t>
      </w:r>
      <w:r w:rsidR="008616A3" w:rsidRPr="00907A24">
        <w:t>B</w:t>
      </w:r>
      <w:r w:rsidRPr="00907A24">
        <w:t>asin.</w:t>
      </w:r>
      <w:r w:rsidR="00B55471" w:rsidRPr="00907A24">
        <w:t xml:space="preserve"> </w:t>
      </w:r>
      <w:r w:rsidRPr="00907A24">
        <w:t>Also, these data include many sites</w:t>
      </w:r>
      <w:r w:rsidR="008616A3" w:rsidRPr="00907A24">
        <w:t xml:space="preserve"> that</w:t>
      </w:r>
      <w:r w:rsidRPr="00907A24">
        <w:t xml:space="preserve"> were not specifically targeted to receive environmental water. This means any outcomes at these sites are an inadvertent result of actions designed to meet environmental targets elsewhere in the </w:t>
      </w:r>
      <w:r w:rsidR="003209D3" w:rsidRPr="00907A24">
        <w:t>B</w:t>
      </w:r>
      <w:r w:rsidR="003414D8" w:rsidRPr="00907A24">
        <w:t>asin</w:t>
      </w:r>
      <w:r w:rsidR="003414D8" w:rsidRPr="00907A24">
        <w:rPr>
          <w:rFonts w:cstheme="minorBidi"/>
        </w:rPr>
        <w:t>. This is important as the Basin Plan sets principles on maximising environmental benefits</w:t>
      </w:r>
      <w:r w:rsidR="003414D8">
        <w:rPr>
          <w:rFonts w:cstheme="minorBidi"/>
        </w:rPr>
        <w:t xml:space="preserve"> which are intended to </w:t>
      </w:r>
      <w:r w:rsidR="003414D8" w:rsidRPr="003414D8">
        <w:rPr>
          <w:rFonts w:cstheme="minorBidi"/>
        </w:rPr>
        <w:t xml:space="preserve">ensure </w:t>
      </w:r>
      <w:r w:rsidR="003414D8">
        <w:t xml:space="preserve">that the water achieves the best environmental outcomes (i.e. through considerations on multi-site watering </w:t>
      </w:r>
      <w:r w:rsidR="003414D8" w:rsidRPr="00B2053B">
        <w:t>en route</w:t>
      </w:r>
      <w:r w:rsidR="003414D8" w:rsidRPr="003414D8">
        <w:rPr>
          <w:i/>
        </w:rPr>
        <w:t xml:space="preserve"> </w:t>
      </w:r>
      <w:r w:rsidR="003414D8">
        <w:t>to an intended priority asset or enhancing existing flow events).</w:t>
      </w:r>
    </w:p>
    <w:p w14:paraId="446D7A1B" w14:textId="77777777" w:rsidR="00ED7B7C" w:rsidRPr="001C7963" w:rsidRDefault="00ED7B7C" w:rsidP="001C7963">
      <w:pPr>
        <w:pStyle w:val="Heading3"/>
        <w:ind w:left="720" w:hanging="720"/>
      </w:pPr>
      <w:bookmarkStart w:id="89" w:name="_Toc455385180"/>
      <w:bookmarkStart w:id="90" w:name="_Toc465086953"/>
      <w:bookmarkStart w:id="91" w:name="_Toc467073000"/>
      <w:r w:rsidRPr="001C7963">
        <w:t>Flow thresholds</w:t>
      </w:r>
      <w:bookmarkEnd w:id="89"/>
      <w:bookmarkEnd w:id="90"/>
      <w:bookmarkEnd w:id="91"/>
    </w:p>
    <w:p w14:paraId="36F23D0B" w14:textId="3BF3A4D5" w:rsidR="00ED7B7C" w:rsidRDefault="00ED7B7C" w:rsidP="003209D3">
      <w:pPr>
        <w:spacing w:after="100"/>
      </w:pPr>
      <w:r>
        <w:t>The summary is based on the occurrence of low flows and freshes. We consider two low flow thresholds: very low and medium low. We also consider three freshes of varying magnitudes: low, medium and high. These flow components are defined by five threshold discharges as follows</w:t>
      </w:r>
      <w:r w:rsidR="003209D3">
        <w:t>:</w:t>
      </w:r>
    </w:p>
    <w:p w14:paraId="061CA3AB" w14:textId="77777777" w:rsidR="00ED7B7C" w:rsidRPr="002E0ED6" w:rsidRDefault="00ED7B7C" w:rsidP="002E0ED6">
      <w:pPr>
        <w:pStyle w:val="ListBullet"/>
        <w:spacing w:after="60"/>
        <w:ind w:left="360"/>
        <w:contextualSpacing w:val="0"/>
      </w:pPr>
      <w:r w:rsidRPr="00B2053B">
        <w:rPr>
          <w:rStyle w:val="Strong"/>
        </w:rPr>
        <w:t>V</w:t>
      </w:r>
      <w:r w:rsidRPr="002F12A0">
        <w:rPr>
          <w:rStyle w:val="Strong"/>
        </w:rPr>
        <w:t>ery low flows</w:t>
      </w:r>
      <w:r w:rsidRPr="002E0ED6">
        <w:t xml:space="preserve"> are defined as flows that fall below the lowest flow in the unimpacted </w:t>
      </w:r>
      <w:r w:rsidR="00E212C4" w:rsidRPr="002E0ED6">
        <w:t xml:space="preserve">(defined below) </w:t>
      </w:r>
      <w:r w:rsidRPr="002E0ED6">
        <w:t>monthly flow series or 2% of mean unimpacted flow, whichever is greater. This threshold corresponds to exceptionally low flows at the lower end of range that would normally occur in an unimpacted perennial river.</w:t>
      </w:r>
    </w:p>
    <w:p w14:paraId="37AA9071" w14:textId="77777777" w:rsidR="00ED7B7C" w:rsidRPr="002E0ED6" w:rsidRDefault="00ED7B7C" w:rsidP="002E0ED6">
      <w:pPr>
        <w:pStyle w:val="ListBullet"/>
        <w:spacing w:before="60" w:after="60"/>
        <w:ind w:left="360"/>
        <w:contextualSpacing w:val="0"/>
      </w:pPr>
      <w:r w:rsidRPr="002E0ED6">
        <w:t>Medium low flows are defined as flows that fall below the 95th percentile exceedance flow in the unimpacted monthly flow series or 10% of the mean unimpacted flow, whichever is greater. This flow threshold corresponds to a value that might typically be used as a minimum flow to maintain low flow habitats.</w:t>
      </w:r>
    </w:p>
    <w:p w14:paraId="720E32F2" w14:textId="0D0742F8" w:rsidR="00ED7B7C" w:rsidRPr="002E0ED6" w:rsidRDefault="00ED7B7C" w:rsidP="002E0ED6">
      <w:pPr>
        <w:pStyle w:val="ListBullet"/>
        <w:spacing w:before="60" w:after="60"/>
        <w:ind w:left="360"/>
        <w:contextualSpacing w:val="0"/>
      </w:pPr>
      <w:r w:rsidRPr="002E0ED6">
        <w:t xml:space="preserve">Low freshes are defined as flow spells that raise water levels at least </w:t>
      </w:r>
      <w:r w:rsidR="002F12A0">
        <w:t>one-eigh</w:t>
      </w:r>
      <w:r w:rsidRPr="002E0ED6">
        <w:t>th of the height of the bank above the medium low flow level. This threshold corresponds to a slight increase in stage above base</w:t>
      </w:r>
      <w:r w:rsidR="008055BA" w:rsidRPr="002E0ED6">
        <w:t xml:space="preserve"> </w:t>
      </w:r>
      <w:r w:rsidRPr="002E0ED6">
        <w:t xml:space="preserve">flow levels and would be a frequent occurrence in both the dry and wet seasons under unimpacted flow conditions. </w:t>
      </w:r>
    </w:p>
    <w:p w14:paraId="20639A90" w14:textId="6AA0D16C" w:rsidR="00ED7B7C" w:rsidRPr="002E0ED6" w:rsidRDefault="00ED7B7C" w:rsidP="002E0ED6">
      <w:pPr>
        <w:pStyle w:val="ListBullet"/>
        <w:spacing w:before="60" w:after="60"/>
        <w:ind w:left="360"/>
        <w:contextualSpacing w:val="0"/>
      </w:pPr>
      <w:r w:rsidRPr="002E0ED6">
        <w:t xml:space="preserve">Medium freshes are defined as flow spells that raise water levels at least </w:t>
      </w:r>
      <w:r w:rsidR="002F12A0">
        <w:t>one-quarter</w:t>
      </w:r>
      <w:r w:rsidRPr="002E0ED6">
        <w:t xml:space="preserve"> of the height of the bank above the medium low flow level. This threshold corresponds to an increase in stage that wets the lower part of the bank and would be a frequent occurrence in an unimpacted regime maintaining moist soils and </w:t>
      </w:r>
      <w:r w:rsidR="00204A62" w:rsidRPr="002E0ED6">
        <w:t xml:space="preserve">is an important component of </w:t>
      </w:r>
      <w:r w:rsidRPr="002E0ED6">
        <w:t>a variable watering regime for this portion of t</w:t>
      </w:r>
      <w:r w:rsidR="003209D3" w:rsidRPr="002E0ED6">
        <w:t>he channel throughout the year.</w:t>
      </w:r>
    </w:p>
    <w:p w14:paraId="6E27FCD9" w14:textId="368F1851" w:rsidR="00ED7B7C" w:rsidRPr="002E0ED6" w:rsidRDefault="00ED7B7C" w:rsidP="002E0ED6">
      <w:pPr>
        <w:pStyle w:val="ListBullet"/>
        <w:spacing w:before="60"/>
        <w:ind w:left="360"/>
      </w:pPr>
      <w:r w:rsidRPr="002E0ED6">
        <w:t xml:space="preserve">High freshes are defined as flow spells that raise water levels at least </w:t>
      </w:r>
      <w:r w:rsidR="002F12A0">
        <w:t>half</w:t>
      </w:r>
      <w:r w:rsidRPr="002E0ED6">
        <w:t xml:space="preserve"> of the height of the bank above the medium low flow level. Freshes of this magnitude would have occurred in most years in the unimpacted flow regime, and it would be common for freshes to exceed this thr</w:t>
      </w:r>
      <w:r w:rsidR="001C7963" w:rsidRPr="002E0ED6">
        <w:t xml:space="preserve">eshold several times per year. </w:t>
      </w:r>
    </w:p>
    <w:p w14:paraId="0F1C0892" w14:textId="050980C8" w:rsidR="00ED7B7C" w:rsidRDefault="001D5416" w:rsidP="00ED7B7C">
      <w:r>
        <w:rPr>
          <w:rFonts w:cs="Arial"/>
          <w:szCs w:val="22"/>
        </w:rPr>
        <w:t>T</w:t>
      </w:r>
      <w:r>
        <w:t xml:space="preserve">he unimpacted flow is the expected flow series without development conditions under an historical climate. </w:t>
      </w:r>
      <w:r w:rsidR="00ED7B7C">
        <w:t>Unimpacted monthly flow series w</w:t>
      </w:r>
      <w:r w:rsidR="00E4168C">
        <w:t>ere</w:t>
      </w:r>
      <w:r w:rsidR="00ED7B7C">
        <w:t xml:space="preserve"> provided by </w:t>
      </w:r>
      <w:r w:rsidR="00A16BCB">
        <w:t xml:space="preserve">the </w:t>
      </w:r>
      <w:r w:rsidR="00ED7B7C">
        <w:t xml:space="preserve">MDBA for sites across the </w:t>
      </w:r>
      <w:r w:rsidR="00E4168C">
        <w:t>B</w:t>
      </w:r>
      <w:r w:rsidR="00ED7B7C">
        <w:t xml:space="preserve">asin. These were not always the same sites as </w:t>
      </w:r>
      <w:r w:rsidR="00E4168C">
        <w:t>used</w:t>
      </w:r>
      <w:r w:rsidR="00ED7B7C">
        <w:t xml:space="preserve"> this evaluation of Commonwealth environmental water deliver</w:t>
      </w:r>
      <w:r w:rsidR="00E4168C">
        <w:t>y</w:t>
      </w:r>
      <w:r w:rsidR="00ED7B7C">
        <w:t xml:space="preserve">. In these cases, the nearest appropriate </w:t>
      </w:r>
      <w:r w:rsidR="00204A62">
        <w:t xml:space="preserve">unimpacted </w:t>
      </w:r>
      <w:r w:rsidR="00ED7B7C">
        <w:t xml:space="preserve">flow data site was chosen. These unimpacted flow series were modelled using the various water planning models across the </w:t>
      </w:r>
      <w:r w:rsidR="00E4168C">
        <w:t>B</w:t>
      </w:r>
      <w:r w:rsidR="00ED7B7C">
        <w:t xml:space="preserve">asin during </w:t>
      </w:r>
      <w:r w:rsidR="00C5654E">
        <w:t>the development of the basin plan</w:t>
      </w:r>
      <w:r w:rsidR="00ED7B7C">
        <w:t>. The bankfull discharge was estimated either as the 5</w:t>
      </w:r>
      <w:r w:rsidR="00ED7B7C" w:rsidRPr="00091DC3">
        <w:t>th</w:t>
      </w:r>
      <w:r w:rsidR="00ED7B7C">
        <w:t xml:space="preserve"> </w:t>
      </w:r>
      <w:r w:rsidR="00ED7B7C" w:rsidRPr="00485982">
        <w:t xml:space="preserve">percentile exceedance </w:t>
      </w:r>
      <w:r w:rsidR="00ED7B7C">
        <w:t xml:space="preserve">in the </w:t>
      </w:r>
      <w:r w:rsidR="00ED7B7C" w:rsidRPr="00485982">
        <w:t xml:space="preserve">monthly </w:t>
      </w:r>
      <w:r w:rsidR="00ED7B7C">
        <w:t xml:space="preserve">unimpacted </w:t>
      </w:r>
      <w:r w:rsidR="00ED7B7C" w:rsidRPr="00485982">
        <w:t xml:space="preserve">flow </w:t>
      </w:r>
      <w:r w:rsidR="00ED7B7C">
        <w:t>(</w:t>
      </w:r>
      <w:r w:rsidR="00E4168C">
        <w:t>×</w:t>
      </w:r>
      <w:r w:rsidR="00ED7B7C" w:rsidRPr="00485982">
        <w:t>1.5</w:t>
      </w:r>
      <w:r w:rsidR="00ED7B7C">
        <w:t xml:space="preserve"> as a rough estimate of peak daily flow based on the mean monthly value)</w:t>
      </w:r>
      <w:r w:rsidR="00ED7B7C" w:rsidRPr="00485982">
        <w:t xml:space="preserve"> or from </w:t>
      </w:r>
      <w:r w:rsidR="00ED7B7C">
        <w:t xml:space="preserve">channel dimensions available for sites across the </w:t>
      </w:r>
      <w:r w:rsidR="00E4168C">
        <w:t>B</w:t>
      </w:r>
      <w:r w:rsidR="00ED7B7C">
        <w:t xml:space="preserve">asin (these were data collected for the Sustainable Rivers Audit II </w:t>
      </w:r>
      <w:r w:rsidR="00E4168C">
        <w:t>—</w:t>
      </w:r>
      <w:r w:rsidR="00ED7B7C">
        <w:t xml:space="preserve"> Physical Form Theme). Dimensions were taken from the site closest to each of our hydrological evaluation site</w:t>
      </w:r>
      <w:r w:rsidR="00E4168C">
        <w:t>s</w:t>
      </w:r>
      <w:r w:rsidR="00ED7B7C">
        <w:t>, and on the same river channel. Bankfull discharge was estimated from these dimensions using equation M15 in Stewardson</w:t>
      </w:r>
      <w:r w:rsidR="00ED7B7C" w:rsidRPr="00091DC3">
        <w:rPr>
          <w:i/>
        </w:rPr>
        <w:t xml:space="preserve"> </w:t>
      </w:r>
      <w:r w:rsidR="00ED7B7C" w:rsidRPr="00B2053B">
        <w:rPr>
          <w:rStyle w:val="Emphasis"/>
        </w:rPr>
        <w:t>et al.</w:t>
      </w:r>
      <w:r w:rsidR="00ED7B7C" w:rsidRPr="00091DC3">
        <w:rPr>
          <w:i/>
        </w:rPr>
        <w:t xml:space="preserve"> </w:t>
      </w:r>
      <w:r w:rsidR="00ED7B7C">
        <w:t>(2005). We generally used the larger of these two bankfull estimates but some exceptions were made based on individual site considerations</w:t>
      </w:r>
      <w:r w:rsidR="00ED7B7C" w:rsidRPr="00485982">
        <w:t>.</w:t>
      </w:r>
      <w:r w:rsidR="00ED7B7C">
        <w:t xml:space="preserve"> The estimates of discharge corresponding to the low, median and high fresh water levels (defined above) were based on widely accepted at-a-station hydraulic geometry equations (Stewardson 2005). </w:t>
      </w:r>
    </w:p>
    <w:p w14:paraId="418186B5" w14:textId="77777777" w:rsidR="00ED7B7C" w:rsidRPr="001C7963" w:rsidRDefault="00ED7B7C" w:rsidP="001C7963">
      <w:pPr>
        <w:pStyle w:val="Heading3"/>
        <w:ind w:left="720" w:hanging="720"/>
      </w:pPr>
      <w:bookmarkStart w:id="92" w:name="_Toc455385181"/>
      <w:bookmarkStart w:id="93" w:name="_Toc465086954"/>
      <w:bookmarkStart w:id="94" w:name="_Toc467073001"/>
      <w:r w:rsidRPr="001C7963">
        <w:t xml:space="preserve">Flow </w:t>
      </w:r>
      <w:r w:rsidR="00E4168C">
        <w:t>r</w:t>
      </w:r>
      <w:r w:rsidRPr="001C7963">
        <w:t xml:space="preserve">egime </w:t>
      </w:r>
      <w:r w:rsidR="00E4168C">
        <w:t>s</w:t>
      </w:r>
      <w:r w:rsidRPr="001C7963">
        <w:t>core</w:t>
      </w:r>
      <w:bookmarkEnd w:id="92"/>
      <w:bookmarkEnd w:id="93"/>
      <w:bookmarkEnd w:id="94"/>
    </w:p>
    <w:p w14:paraId="2119940A" w14:textId="2EE328D7" w:rsidR="00ED7B7C" w:rsidRDefault="00ED7B7C" w:rsidP="00ED7B7C">
      <w:r>
        <w:t>We calculate</w:t>
      </w:r>
      <w:r w:rsidR="00CE3333">
        <w:t>d</w:t>
      </w:r>
      <w:r>
        <w:t xml:space="preserve"> a flow regime </w:t>
      </w:r>
      <w:r w:rsidR="00C8030B">
        <w:t>‘</w:t>
      </w:r>
      <w:r>
        <w:t>score</w:t>
      </w:r>
      <w:r w:rsidR="00C8030B">
        <w:t>’</w:t>
      </w:r>
      <w:r>
        <w:t xml:space="preserve"> corresponding to each of the five flow thresholds. The purpose </w:t>
      </w:r>
      <w:r w:rsidR="00204A62">
        <w:t xml:space="preserve">of </w:t>
      </w:r>
      <w:r>
        <w:t xml:space="preserve">this score is to provide a summary of the flow regime and </w:t>
      </w:r>
      <w:r w:rsidR="00204A62">
        <w:t xml:space="preserve">identify </w:t>
      </w:r>
      <w:r>
        <w:t xml:space="preserve">contributions of environmental water </w:t>
      </w:r>
      <w:r w:rsidR="00204A62">
        <w:t xml:space="preserve">to protection and restoration of flow regimes </w:t>
      </w:r>
      <w:r>
        <w:t xml:space="preserve">across the </w:t>
      </w:r>
      <w:r w:rsidR="00CE3333">
        <w:t>B</w:t>
      </w:r>
      <w:r>
        <w:t>asin. In the case of the two low flow thresholds, the score relates to the maintenance of flows above the very low and medium low flow thresholds in each calendar season. Under unimpacted conditions, there would have been a broad range of base</w:t>
      </w:r>
      <w:r w:rsidR="00CE3333">
        <w:t xml:space="preserve"> </w:t>
      </w:r>
      <w:r>
        <w:t xml:space="preserve">flow regimes across the </w:t>
      </w:r>
      <w:r w:rsidR="00CE3333">
        <w:t>B</w:t>
      </w:r>
      <w:r>
        <w:t>asin</w:t>
      </w:r>
      <w:r w:rsidR="00CE3333">
        <w:t>,</w:t>
      </w:r>
      <w:r>
        <w:t xml:space="preserve"> including some intermittent rivers. To allow for this, the score </w:t>
      </w:r>
      <w:r w:rsidR="00CE3333">
        <w:t>was</w:t>
      </w:r>
      <w:r>
        <w:t xml:space="preserve"> calculated based on a comparison of </w:t>
      </w:r>
      <w:r w:rsidR="0058425C">
        <w:t>2014–</w:t>
      </w:r>
      <w:r w:rsidR="00204A62">
        <w:t xml:space="preserve">15 </w:t>
      </w:r>
      <w:r>
        <w:t>low</w:t>
      </w:r>
      <w:r w:rsidR="00AA4F11">
        <w:t xml:space="preserve"> </w:t>
      </w:r>
      <w:r>
        <w:t xml:space="preserve">flows with </w:t>
      </w:r>
      <w:r w:rsidR="00204A62">
        <w:t>unimpacted</w:t>
      </w:r>
      <w:r w:rsidR="00B55471">
        <w:t xml:space="preserve"> </w:t>
      </w:r>
      <w:r>
        <w:t>low flows. The score measures the duration of flows exceeding our two low flow thresholds in each calendar season relative to the normal duration in the unimpacted state. If the average unimpacted base</w:t>
      </w:r>
      <w:r w:rsidR="00CE3333">
        <w:t xml:space="preserve"> </w:t>
      </w:r>
      <w:r>
        <w:t xml:space="preserve">flow durations </w:t>
      </w:r>
      <w:r w:rsidR="00CE3333">
        <w:t>we</w:t>
      </w:r>
      <w:r>
        <w:t>re maintained in 2014</w:t>
      </w:r>
      <w:r w:rsidR="0058425C">
        <w:t>–</w:t>
      </w:r>
      <w:r>
        <w:t>15</w:t>
      </w:r>
      <w:r w:rsidR="00FA4FC1">
        <w:t>,</w:t>
      </w:r>
      <w:r>
        <w:t xml:space="preserve"> then the site receive</w:t>
      </w:r>
      <w:r w:rsidR="00CE3333">
        <w:t>d</w:t>
      </w:r>
      <w:r>
        <w:t xml:space="preserve"> the maximum score of </w:t>
      </w:r>
      <w:r w:rsidR="00C8030B">
        <w:t>‘</w:t>
      </w:r>
      <w:r w:rsidR="00CE3333">
        <w:t>1</w:t>
      </w:r>
      <w:r w:rsidR="00C8030B">
        <w:t>‘</w:t>
      </w:r>
      <w:r>
        <w:t>.</w:t>
      </w:r>
      <w:r w:rsidR="00B55471">
        <w:t xml:space="preserve"> </w:t>
      </w:r>
      <w:r>
        <w:t xml:space="preserve">A reduction in the duration compared </w:t>
      </w:r>
      <w:r w:rsidR="00CE3333">
        <w:t>with</w:t>
      </w:r>
      <w:r>
        <w:t xml:space="preserve"> unimpacted</w:t>
      </w:r>
      <w:r w:rsidR="00D01E89">
        <w:t xml:space="preserve"> duration</w:t>
      </w:r>
      <w:r>
        <w:t>, in any of the four seasons, reduce</w:t>
      </w:r>
      <w:r w:rsidR="00CE3333">
        <w:t>d</w:t>
      </w:r>
      <w:r>
        <w:t xml:space="preserve"> the score. If we applied this score to an unimpacted regime</w:t>
      </w:r>
      <w:r w:rsidR="006E55AC">
        <w:t>,</w:t>
      </w:r>
      <w:r>
        <w:t xml:space="preserve"> we c</w:t>
      </w:r>
      <w:r w:rsidR="00CE3333">
        <w:t>ould</w:t>
      </w:r>
      <w:r>
        <w:t xml:space="preserve"> expect that in dry years we would get a lower score than in average and wet years. The score should not be interpreted as an environmental flow objective. The purpose of the score is to indicate the </w:t>
      </w:r>
      <w:r w:rsidR="00C8030B">
        <w:t>‘</w:t>
      </w:r>
      <w:r>
        <w:t>dryness</w:t>
      </w:r>
      <w:r w:rsidR="00C8030B">
        <w:t>’</w:t>
      </w:r>
      <w:r>
        <w:t xml:space="preserve"> of the low flow regime in 2014</w:t>
      </w:r>
      <w:r w:rsidR="0058425C">
        <w:t>–</w:t>
      </w:r>
      <w:r>
        <w:t xml:space="preserve">15 and the components of the flow regime that are significantly affected by environmental watering actions. </w:t>
      </w:r>
    </w:p>
    <w:p w14:paraId="6D5105A4" w14:textId="77777777" w:rsidR="00ED7B7C" w:rsidRDefault="00ED7B7C" w:rsidP="00ED7B7C">
      <w:r>
        <w:t xml:space="preserve">Similarly, a score </w:t>
      </w:r>
      <w:r w:rsidR="00CE3333">
        <w:t>wa</w:t>
      </w:r>
      <w:r>
        <w:t>s calculated for each of the three thresholds corresponding to low, medium and high freshes. However, we d</w:t>
      </w:r>
      <w:r w:rsidR="00CE3333">
        <w:t>id</w:t>
      </w:r>
      <w:r>
        <w:t xml:space="preserve"> not attempt to adjust these scores based on a comparison with the unimpacted flow regime. Instead, the score relates to the occurrence (or not) of flow freshes exceeding these fresh thresholds. For the low fresh threshold, the duration of flows above this threshold within a calendar season must </w:t>
      </w:r>
      <w:r w:rsidR="00CE3333">
        <w:t xml:space="preserve">have </w:t>
      </w:r>
      <w:r>
        <w:t>exceed</w:t>
      </w:r>
      <w:r w:rsidR="00CE3333">
        <w:t>ed</w:t>
      </w:r>
      <w:r>
        <w:t xml:space="preserve"> 3 days for a </w:t>
      </w:r>
      <w:r w:rsidR="00C8030B">
        <w:t>‘</w:t>
      </w:r>
      <w:r>
        <w:t>fresh</w:t>
      </w:r>
      <w:r w:rsidR="00C8030B">
        <w:t>’</w:t>
      </w:r>
      <w:r>
        <w:t xml:space="preserve"> to be considered to have occurred. The </w:t>
      </w:r>
      <w:r w:rsidR="00D01E89">
        <w:t>maximum</w:t>
      </w:r>
      <w:r>
        <w:t xml:space="preserve"> score (of </w:t>
      </w:r>
      <w:r w:rsidR="00C8030B">
        <w:t>‘</w:t>
      </w:r>
      <w:r w:rsidR="00CE3333">
        <w:t>1</w:t>
      </w:r>
      <w:r w:rsidR="00C8030B">
        <w:t>’</w:t>
      </w:r>
      <w:r>
        <w:t xml:space="preserve">) </w:t>
      </w:r>
      <w:r w:rsidR="00CE3333">
        <w:t>was</w:t>
      </w:r>
      <w:r>
        <w:t xml:space="preserve"> achieved for the low fresh if a fresh occur</w:t>
      </w:r>
      <w:r w:rsidR="00CE3333">
        <w:t>red</w:t>
      </w:r>
      <w:r>
        <w:t xml:space="preserve"> in three of the calendar seasons.</w:t>
      </w:r>
      <w:r w:rsidR="00B55471">
        <w:t xml:space="preserve"> </w:t>
      </w:r>
      <w:r>
        <w:t xml:space="preserve">For the medium fresh, the maximum score </w:t>
      </w:r>
      <w:r w:rsidR="00CE3333">
        <w:t>was</w:t>
      </w:r>
      <w:r>
        <w:t xml:space="preserve"> achieved if a fresh occur</w:t>
      </w:r>
      <w:r w:rsidR="00CE3333">
        <w:t>red</w:t>
      </w:r>
      <w:r>
        <w:t xml:space="preserve"> in at least two calendar seasons. For the high fresh, the maximum score </w:t>
      </w:r>
      <w:r w:rsidR="00CE3333">
        <w:t>was</w:t>
      </w:r>
      <w:r>
        <w:t xml:space="preserve"> achieved if a fresh exceed</w:t>
      </w:r>
      <w:r w:rsidR="00CE3333">
        <w:t>ed</w:t>
      </w:r>
      <w:r>
        <w:t xml:space="preserve"> this threshold at some time over the year. </w:t>
      </w:r>
    </w:p>
    <w:p w14:paraId="585265C1" w14:textId="0515EBD4" w:rsidR="00ED7B7C" w:rsidRDefault="00DC500E" w:rsidP="00ED7B7C">
      <w:r>
        <w:t>In A</w:t>
      </w:r>
      <w:r w:rsidR="006E55AC">
        <w:t>nnex A</w:t>
      </w:r>
      <w:r w:rsidR="00CE3333">
        <w:t>,</w:t>
      </w:r>
      <w:r w:rsidR="00ED7B7C">
        <w:t xml:space="preserve"> we report scores for each site but simplify the results by combining the two low flow scores into a single base</w:t>
      </w:r>
      <w:r w:rsidR="00CE3333">
        <w:t xml:space="preserve"> </w:t>
      </w:r>
      <w:r w:rsidR="00ED7B7C">
        <w:t>flow score and the three scores for the flow fresh thresholds into a single freshes score. The freshes score</w:t>
      </w:r>
      <w:r>
        <w:t xml:space="preserve"> (reported in the A</w:t>
      </w:r>
      <w:r w:rsidR="006E55AC">
        <w:t>nnex A</w:t>
      </w:r>
      <w:r w:rsidR="009A2B19">
        <w:t>)</w:t>
      </w:r>
      <w:r w:rsidR="00ED7B7C">
        <w:t xml:space="preserve"> weights the low, medium and high fresh scores according to the percentage weights 50:30:20</w:t>
      </w:r>
      <w:r w:rsidR="00CE3333">
        <w:t>,</w:t>
      </w:r>
      <w:r w:rsidR="00ED7B7C">
        <w:t xml:space="preserve"> respectively. </w:t>
      </w:r>
    </w:p>
    <w:p w14:paraId="6C167CA5" w14:textId="77777777" w:rsidR="00ED7B7C" w:rsidRPr="00B2053B" w:rsidRDefault="00ED7B7C" w:rsidP="00ED7B7C">
      <w:pPr>
        <w:rPr>
          <w:rStyle w:val="Emphasis"/>
        </w:rPr>
      </w:pPr>
      <w:r w:rsidRPr="00B2053B">
        <w:rPr>
          <w:rStyle w:val="Emphasis"/>
        </w:rPr>
        <w:t>We emphasise that these scores are not an evaluation of individual water</w:t>
      </w:r>
      <w:r w:rsidR="00CE3333" w:rsidRPr="00B2053B">
        <w:rPr>
          <w:rStyle w:val="Emphasis"/>
        </w:rPr>
        <w:t>ing</w:t>
      </w:r>
      <w:r w:rsidRPr="00B2053B">
        <w:rPr>
          <w:rStyle w:val="Emphasis"/>
        </w:rPr>
        <w:t xml:space="preserve"> actions and their associated objectives.</w:t>
      </w:r>
      <w:r w:rsidR="00B55471" w:rsidRPr="00B2053B">
        <w:rPr>
          <w:rStyle w:val="Emphasis"/>
        </w:rPr>
        <w:t xml:space="preserve"> </w:t>
      </w:r>
      <w:r w:rsidRPr="00B2053B">
        <w:rPr>
          <w:rStyle w:val="Emphasis"/>
        </w:rPr>
        <w:t xml:space="preserve">The scores are used to summarise the flow regime at sites across the </w:t>
      </w:r>
      <w:r w:rsidR="00CE3333" w:rsidRPr="00B2053B">
        <w:rPr>
          <w:rStyle w:val="Emphasis"/>
        </w:rPr>
        <w:t>B</w:t>
      </w:r>
      <w:r w:rsidRPr="00B2053B">
        <w:rPr>
          <w:rStyle w:val="Emphasis"/>
        </w:rPr>
        <w:t>asin and support an evaluation of the overall effect of the management of Commonwealth environmental water on flow regimes at the Basin scale.</w:t>
      </w:r>
      <w:r w:rsidR="00B55471" w:rsidRPr="00B2053B">
        <w:rPr>
          <w:rStyle w:val="Emphasis"/>
        </w:rPr>
        <w:t xml:space="preserve"> </w:t>
      </w:r>
      <w:r w:rsidRPr="00B2053B">
        <w:rPr>
          <w:rStyle w:val="Emphasis"/>
        </w:rPr>
        <w:t>For this reason</w:t>
      </w:r>
      <w:r w:rsidR="00CE3333" w:rsidRPr="00B2053B">
        <w:rPr>
          <w:rStyle w:val="Emphasis"/>
        </w:rPr>
        <w:t>,</w:t>
      </w:r>
      <w:r w:rsidRPr="00B2053B">
        <w:rPr>
          <w:rStyle w:val="Emphasis"/>
        </w:rPr>
        <w:t xml:space="preserve"> a number of the sites in</w:t>
      </w:r>
      <w:r w:rsidR="00D01E89" w:rsidRPr="00B2053B">
        <w:rPr>
          <w:rStyle w:val="Emphasis"/>
        </w:rPr>
        <w:t>cluded in the analysis were not</w:t>
      </w:r>
      <w:r w:rsidRPr="00B2053B">
        <w:rPr>
          <w:rStyle w:val="Emphasis"/>
        </w:rPr>
        <w:t xml:space="preserve"> actually targeted with environmental watering actions.</w:t>
      </w:r>
    </w:p>
    <w:p w14:paraId="35B8B67C" w14:textId="77777777" w:rsidR="00ED7B7C" w:rsidRPr="001C7963" w:rsidRDefault="00ED7B7C" w:rsidP="001C7963">
      <w:pPr>
        <w:pStyle w:val="Heading3"/>
        <w:ind w:left="720" w:hanging="720"/>
      </w:pPr>
      <w:bookmarkStart w:id="95" w:name="_Toc455385182"/>
      <w:bookmarkStart w:id="96" w:name="_Toc465086955"/>
      <w:bookmarkStart w:id="97" w:name="_Toc467073002"/>
      <w:r w:rsidRPr="001C7963">
        <w:t>Attribution of Commonwealth environmental water</w:t>
      </w:r>
      <w:bookmarkEnd w:id="95"/>
      <w:bookmarkEnd w:id="96"/>
      <w:bookmarkEnd w:id="97"/>
    </w:p>
    <w:p w14:paraId="0A3D864C" w14:textId="77777777" w:rsidR="00ED7B7C" w:rsidRDefault="00ED7B7C" w:rsidP="00ED7B7C">
      <w:r>
        <w:t xml:space="preserve">Commonwealth environmental water delivery is often coordinated with delivery of other environmental water to achieve a combined outcome. In such cases, it makes little sense to consider the contribution of the Commonwealth environmental water </w:t>
      </w:r>
      <w:r w:rsidR="00E64B14">
        <w:t>in isolation</w:t>
      </w:r>
      <w:r>
        <w:t xml:space="preserve">. For consistency, we have evaluated the </w:t>
      </w:r>
      <w:r w:rsidR="00E64B14">
        <w:t>aggregate hydrological outcome</w:t>
      </w:r>
      <w:r>
        <w:t xml:space="preserve"> of all held environmental water. </w:t>
      </w:r>
    </w:p>
    <w:p w14:paraId="7555BD84" w14:textId="77777777" w:rsidR="00ED7B7C" w:rsidRDefault="00ED7B7C" w:rsidP="00ED7B7C">
      <w:r>
        <w:t>However, the total contributions of all environmental water cannot be fully attributable to the Commonwealth environmental water in situations where there is coordinated delivery with other environmental water holders. To address this issue, we have developed a simple procedure for sharing score increases between Commonwea</w:t>
      </w:r>
      <w:r w:rsidR="006829F8">
        <w:t>lth environmental water and non–</w:t>
      </w:r>
      <w:r>
        <w:t>Commonwealth environmental water:</w:t>
      </w:r>
    </w:p>
    <w:p w14:paraId="75545BB9" w14:textId="72CF5188" w:rsidR="00ED7B7C" w:rsidRDefault="00ED7B7C" w:rsidP="001C7963">
      <w:pPr>
        <w:pStyle w:val="ListParagraph"/>
        <w:numPr>
          <w:ilvl w:val="0"/>
          <w:numId w:val="9"/>
        </w:numPr>
        <w:spacing w:after="0"/>
        <w:ind w:left="360"/>
      </w:pPr>
      <w:r>
        <w:t>Calculate the total improvement in score with all environmental water entitlements (i.e. compare the score for the observed and baseline flow regimes)</w:t>
      </w:r>
      <w:r w:rsidR="006E55AC">
        <w:t>.</w:t>
      </w:r>
    </w:p>
    <w:p w14:paraId="404FC244" w14:textId="77777777" w:rsidR="00A278B0" w:rsidRPr="00A278B0" w:rsidRDefault="00A278B0" w:rsidP="00A278B0">
      <w:pPr>
        <w:pStyle w:val="ListParagraph"/>
        <w:spacing w:after="0"/>
        <w:ind w:left="360"/>
        <w:rPr>
          <w:sz w:val="10"/>
          <w:szCs w:val="10"/>
        </w:rPr>
      </w:pPr>
    </w:p>
    <w:p w14:paraId="4EDC807F" w14:textId="5BDB81A9" w:rsidR="00ED7B7C" w:rsidRDefault="00ED7B7C" w:rsidP="001C7963">
      <w:pPr>
        <w:pStyle w:val="ListParagraph"/>
        <w:numPr>
          <w:ilvl w:val="0"/>
          <w:numId w:val="9"/>
        </w:numPr>
        <w:spacing w:after="0"/>
        <w:ind w:left="360"/>
      </w:pPr>
      <w:r>
        <w:t>Calculate the improvement that would have been achieved if Commonwealth environmental water was delivered on its own</w:t>
      </w:r>
      <w:r w:rsidR="006E55AC">
        <w:t>.</w:t>
      </w:r>
    </w:p>
    <w:p w14:paraId="7C3A6126" w14:textId="77777777" w:rsidR="00A278B0" w:rsidRPr="00A278B0" w:rsidRDefault="00A278B0" w:rsidP="00A278B0">
      <w:pPr>
        <w:pStyle w:val="ListParagraph"/>
        <w:spacing w:after="0"/>
        <w:ind w:left="360"/>
        <w:rPr>
          <w:sz w:val="10"/>
          <w:szCs w:val="10"/>
        </w:rPr>
      </w:pPr>
    </w:p>
    <w:p w14:paraId="66ADE6EA" w14:textId="5FE57420" w:rsidR="00ED7B7C" w:rsidRDefault="00ED7B7C" w:rsidP="001C7963">
      <w:pPr>
        <w:pStyle w:val="ListParagraph"/>
        <w:numPr>
          <w:ilvl w:val="0"/>
          <w:numId w:val="9"/>
        </w:numPr>
        <w:spacing w:after="0"/>
        <w:ind w:left="360"/>
      </w:pPr>
      <w:r>
        <w:t>Calcu</w:t>
      </w:r>
      <w:r w:rsidR="006829F8">
        <w:t>late the improvement if the non–</w:t>
      </w:r>
      <w:r>
        <w:t>Commonwealth environmental water had been delivered on its own</w:t>
      </w:r>
      <w:r w:rsidR="006E55AC">
        <w:t>.</w:t>
      </w:r>
    </w:p>
    <w:p w14:paraId="38807F71" w14:textId="77777777" w:rsidR="00A278B0" w:rsidRPr="00A278B0" w:rsidRDefault="00A278B0" w:rsidP="00A278B0">
      <w:pPr>
        <w:pStyle w:val="ListParagraph"/>
        <w:spacing w:after="0"/>
        <w:ind w:left="360"/>
        <w:rPr>
          <w:sz w:val="10"/>
          <w:szCs w:val="10"/>
        </w:rPr>
      </w:pPr>
    </w:p>
    <w:p w14:paraId="34A5E320" w14:textId="77777777" w:rsidR="00ED7B7C" w:rsidRPr="00593079" w:rsidRDefault="00ED7B7C" w:rsidP="001C7963">
      <w:pPr>
        <w:pStyle w:val="ListParagraph"/>
        <w:numPr>
          <w:ilvl w:val="0"/>
          <w:numId w:val="9"/>
        </w:numPr>
        <w:spacing w:after="0"/>
        <w:ind w:left="360"/>
      </w:pPr>
      <w:r>
        <w:t>Apportion the total improvement (from 1 above) to Commonwea</w:t>
      </w:r>
      <w:r w:rsidR="006829F8">
        <w:t>lth environmental water and non–</w:t>
      </w:r>
      <w:r>
        <w:t xml:space="preserve">Commonwealth environmental water based on the ratio of improvements achieved in 2 and 3 above. </w:t>
      </w:r>
    </w:p>
    <w:p w14:paraId="5B070AA1" w14:textId="77777777" w:rsidR="00ED7B7C" w:rsidRPr="001C7963" w:rsidRDefault="00ED7B7C" w:rsidP="001C7963">
      <w:pPr>
        <w:pStyle w:val="Heading1"/>
        <w:ind w:left="720" w:hanging="720"/>
      </w:pPr>
      <w:bookmarkStart w:id="98" w:name="_Toc455385183"/>
      <w:bookmarkStart w:id="99" w:name="_Toc465086956"/>
      <w:bookmarkStart w:id="100" w:name="_Toc467073003"/>
      <w:r w:rsidRPr="001C7963">
        <w:t xml:space="preserve">Summary of </w:t>
      </w:r>
      <w:r w:rsidR="009E5BBB">
        <w:t>o</w:t>
      </w:r>
      <w:r w:rsidRPr="001C7963">
        <w:t>utcomes</w:t>
      </w:r>
      <w:bookmarkEnd w:id="98"/>
      <w:bookmarkEnd w:id="99"/>
      <w:bookmarkEnd w:id="100"/>
    </w:p>
    <w:p w14:paraId="382FB1AF" w14:textId="1378C938" w:rsidR="00ED7B7C" w:rsidRPr="001C7963" w:rsidRDefault="00AD2493" w:rsidP="001C7963">
      <w:pPr>
        <w:pStyle w:val="Heading2"/>
        <w:ind w:left="720" w:hanging="720"/>
      </w:pPr>
      <w:bookmarkStart w:id="101" w:name="_Toc455385184"/>
      <w:bookmarkStart w:id="102" w:name="_Toc465086957"/>
      <w:bookmarkStart w:id="103" w:name="_Toc467073004"/>
      <w:r>
        <w:t>Base</w:t>
      </w:r>
      <w:r w:rsidRPr="001C7963">
        <w:t xml:space="preserve"> </w:t>
      </w:r>
      <w:r w:rsidR="009E5BBB">
        <w:t>f</w:t>
      </w:r>
      <w:r w:rsidR="00ED7B7C" w:rsidRPr="001C7963">
        <w:t>lows</w:t>
      </w:r>
      <w:bookmarkEnd w:id="101"/>
      <w:bookmarkEnd w:id="102"/>
      <w:r w:rsidR="00930E4E">
        <w:t xml:space="preserve"> (low–medium flows)</w:t>
      </w:r>
      <w:bookmarkEnd w:id="103"/>
    </w:p>
    <w:p w14:paraId="18C04F55" w14:textId="2814AF44" w:rsidR="00ED7B7C" w:rsidRDefault="00ED7B7C" w:rsidP="00ED7B7C">
      <w:r>
        <w:t xml:space="preserve">Across the </w:t>
      </w:r>
      <w:r w:rsidR="009E5BBB">
        <w:t>s</w:t>
      </w:r>
      <w:r>
        <w:t>outhern Murray</w:t>
      </w:r>
      <w:r w:rsidR="0058425C">
        <w:t>–</w:t>
      </w:r>
      <w:r>
        <w:t xml:space="preserve">Darling Basin, the durations of flows were mostly maintained above the very low flow threshold for at least as long as in the average unimpacted flow regime (Figure </w:t>
      </w:r>
      <w:r w:rsidR="001A03E3">
        <w:t>3</w:t>
      </w:r>
      <w:r>
        <w:t>a). Exceptions were in Broken Creek</w:t>
      </w:r>
      <w:r w:rsidR="00C5654E">
        <w:t xml:space="preserve"> and</w:t>
      </w:r>
      <w:r>
        <w:t xml:space="preserve"> Edward</w:t>
      </w:r>
      <w:r w:rsidR="009E5BBB">
        <w:t>–</w:t>
      </w:r>
      <w:r>
        <w:t xml:space="preserve">Wakool </w:t>
      </w:r>
      <w:r w:rsidR="00050B6C">
        <w:t xml:space="preserve">and </w:t>
      </w:r>
      <w:r>
        <w:t>where very low flows persisted for much longer than the average unimpacted case</w:t>
      </w:r>
      <w:r w:rsidR="009E5BBB">
        <w:t>,</w:t>
      </w:r>
      <w:r>
        <w:t xml:space="preserve"> indicating a dry low flow regime in 2014</w:t>
      </w:r>
      <w:r w:rsidR="0058425C">
        <w:t>–</w:t>
      </w:r>
      <w:r>
        <w:t>15. Medium low flows were reduced relative to the average unimpacted state across all valleys in the southern M</w:t>
      </w:r>
      <w:r w:rsidR="00FC0E05">
        <w:t>DB</w:t>
      </w:r>
      <w:r w:rsidR="001C7963">
        <w:t xml:space="preserve"> (Figure </w:t>
      </w:r>
      <w:r w:rsidR="001A03E3">
        <w:t>3</w:t>
      </w:r>
      <w:r w:rsidR="001C7963">
        <w:t xml:space="preserve">b). </w:t>
      </w:r>
    </w:p>
    <w:p w14:paraId="24B031AB" w14:textId="77777777" w:rsidR="00ED7B7C" w:rsidRDefault="00ED7B7C" w:rsidP="00ED7B7C">
      <w:r>
        <w:t xml:space="preserve">Periods of extended low and very low flows were common across the northern </w:t>
      </w:r>
      <w:r w:rsidR="009E5BBB">
        <w:t>B</w:t>
      </w:r>
      <w:r>
        <w:t>asin</w:t>
      </w:r>
      <w:r w:rsidR="009E5BBB">
        <w:t>,</w:t>
      </w:r>
      <w:r>
        <w:t xml:space="preserve"> indicating very dry base</w:t>
      </w:r>
      <w:r w:rsidR="009E5BBB">
        <w:t xml:space="preserve"> </w:t>
      </w:r>
      <w:r>
        <w:t>flow conditions in 2014</w:t>
      </w:r>
      <w:r w:rsidR="0058425C">
        <w:t>–</w:t>
      </w:r>
      <w:r>
        <w:t xml:space="preserve">15. The only exception </w:t>
      </w:r>
      <w:r w:rsidR="009E5BBB">
        <w:t>was</w:t>
      </w:r>
      <w:r>
        <w:t xml:space="preserve"> in the Macquarie River where minimum flows (at the very low flow threshold) were consistent with those expected in the unimpacted regime</w:t>
      </w:r>
      <w:r w:rsidR="009E5BBB">
        <w:t>,</w:t>
      </w:r>
      <w:r>
        <w:t xml:space="preserve"> although reduced at the medium low flow level.</w:t>
      </w:r>
    </w:p>
    <w:p w14:paraId="166E3308" w14:textId="77777777" w:rsidR="00ED7B7C" w:rsidRDefault="00ED7B7C" w:rsidP="00ED7B7C">
      <w:r>
        <w:t>In 2014</w:t>
      </w:r>
      <w:r w:rsidR="0058425C">
        <w:t>–</w:t>
      </w:r>
      <w:r>
        <w:t xml:space="preserve">15, environmental </w:t>
      </w:r>
      <w:r w:rsidR="009E5BBB">
        <w:t>w</w:t>
      </w:r>
      <w:r>
        <w:t xml:space="preserve">ater contributed to maintaining minimum flows in </w:t>
      </w:r>
      <w:r w:rsidR="009E5BBB">
        <w:t>t</w:t>
      </w:r>
      <w:r>
        <w:t xml:space="preserve">he Loddon, Campaspe and Goulburn </w:t>
      </w:r>
      <w:r w:rsidR="009E5BBB">
        <w:t>r</w:t>
      </w:r>
      <w:r>
        <w:t xml:space="preserve">ivers in </w:t>
      </w:r>
      <w:r w:rsidR="009E5BBB">
        <w:t>n</w:t>
      </w:r>
      <w:r>
        <w:t>orthern Victoria and the Mur</w:t>
      </w:r>
      <w:r w:rsidR="009E5BBB">
        <w:t>r</w:t>
      </w:r>
      <w:r>
        <w:t xml:space="preserve">umbidgee and Macquarie </w:t>
      </w:r>
      <w:r w:rsidR="009E5BBB">
        <w:t>r</w:t>
      </w:r>
      <w:r>
        <w:t xml:space="preserve">iver </w:t>
      </w:r>
      <w:r w:rsidR="009E5BBB">
        <w:t>v</w:t>
      </w:r>
      <w:r>
        <w:t>alleys in NSW. Commonwealth environmental water significant</w:t>
      </w:r>
      <w:r w:rsidR="00B14816">
        <w:t>ly</w:t>
      </w:r>
      <w:r>
        <w:t xml:space="preserve"> contributed to these minimum flows in the Goulburn and Murrumbidgee. Commonwealth environmental water also contributed to enhanced minimum flows in the </w:t>
      </w:r>
      <w:r w:rsidR="009E5BBB">
        <w:t>L</w:t>
      </w:r>
      <w:r>
        <w:t>ower Murray River</w:t>
      </w:r>
      <w:r w:rsidR="009E5BBB">
        <w:t>,</w:t>
      </w:r>
      <w:r>
        <w:t xml:space="preserve"> including flows delivered into the </w:t>
      </w:r>
      <w:r w:rsidR="009E5BBB">
        <w:t>L</w:t>
      </w:r>
      <w:r>
        <w:t>ower Lakes</w:t>
      </w:r>
      <w:r w:rsidR="003E16CD">
        <w:t xml:space="preserve"> and Coorong</w:t>
      </w:r>
      <w:r>
        <w:t>.</w:t>
      </w:r>
      <w:r w:rsidR="00B55471">
        <w:t xml:space="preserve"> </w:t>
      </w:r>
    </w:p>
    <w:p w14:paraId="1CA87F71" w14:textId="77777777" w:rsidR="00ED7B7C" w:rsidRDefault="00ED7B7C" w:rsidP="00ED7B7C">
      <w:pPr>
        <w:pStyle w:val="Heading2"/>
        <w:ind w:left="720" w:hanging="720"/>
      </w:pPr>
      <w:bookmarkStart w:id="104" w:name="_Toc455385185"/>
      <w:bookmarkStart w:id="105" w:name="_Toc465086958"/>
      <w:bookmarkStart w:id="106" w:name="_Toc467073005"/>
      <w:r w:rsidRPr="001C7963">
        <w:t>Freshes</w:t>
      </w:r>
      <w:bookmarkEnd w:id="104"/>
      <w:bookmarkEnd w:id="105"/>
      <w:bookmarkEnd w:id="106"/>
    </w:p>
    <w:p w14:paraId="072DDB1C" w14:textId="7CA5E5BA" w:rsidR="00964FC9" w:rsidRDefault="00ED7B7C" w:rsidP="00ED7B7C">
      <w:r>
        <w:t>There was a frequent occurrence of low freshes throughout much of the southern M</w:t>
      </w:r>
      <w:r w:rsidR="00FC0E05">
        <w:t>DB</w:t>
      </w:r>
      <w:r>
        <w:t xml:space="preserve"> with the exception of Broken Cr</w:t>
      </w:r>
      <w:r w:rsidR="00B14816">
        <w:t>eek</w:t>
      </w:r>
      <w:r>
        <w:t xml:space="preserve"> (</w:t>
      </w:r>
      <w:r w:rsidR="001A03E3">
        <w:t>Figure 3</w:t>
      </w:r>
      <w:r>
        <w:t xml:space="preserve">c). In contrast, low freshes were rare in the northern </w:t>
      </w:r>
      <w:r w:rsidR="00B14816">
        <w:t>B</w:t>
      </w:r>
      <w:r>
        <w:t xml:space="preserve">asin </w:t>
      </w:r>
      <w:r w:rsidR="002C3A8C">
        <w:t xml:space="preserve">(largely a reflection of the passive rather than active water delivery pattern) </w:t>
      </w:r>
      <w:r>
        <w:t xml:space="preserve">with the exception of the Gwydir River valley. The low flow fresh regime was enhanced by environmental watering actions in the </w:t>
      </w:r>
      <w:r w:rsidR="00B14816">
        <w:t>L</w:t>
      </w:r>
      <w:r>
        <w:t>ower Murray, Loddon, Campaspe, Goulburn, Lachlan,</w:t>
      </w:r>
      <w:r w:rsidR="00C317AC">
        <w:t xml:space="preserve"> </w:t>
      </w:r>
      <w:r>
        <w:t>Macquarie and Gwydir</w:t>
      </w:r>
      <w:r w:rsidR="00B14816">
        <w:t xml:space="preserve"> valleys</w:t>
      </w:r>
      <w:r>
        <w:t xml:space="preserve">. Commonwealth environmental water made a significant contribution in all cases except in the Campaspe River valley. Medium and high freshes were generally rare across the </w:t>
      </w:r>
      <w:r w:rsidR="00B14816">
        <w:t>B</w:t>
      </w:r>
      <w:r>
        <w:t>asin</w:t>
      </w:r>
      <w:r w:rsidR="00C079EF">
        <w:t xml:space="preserve"> (Figure 3d,e)</w:t>
      </w:r>
      <w:r w:rsidR="00B14816">
        <w:t>,</w:t>
      </w:r>
      <w:r>
        <w:t xml:space="preserve"> with environmental watering actions contributing in the Loddon</w:t>
      </w:r>
      <w:r w:rsidR="00B14816">
        <w:t>,</w:t>
      </w:r>
      <w:r>
        <w:t xml:space="preserve"> Campaspe, Murrumbidgee, Lachlan </w:t>
      </w:r>
      <w:r w:rsidR="00073581">
        <w:t xml:space="preserve">and Macquarie </w:t>
      </w:r>
      <w:r>
        <w:t>valleys (Figure</w:t>
      </w:r>
      <w:r w:rsidR="00B14816">
        <w:t>s</w:t>
      </w:r>
      <w:r>
        <w:t xml:space="preserve"> </w:t>
      </w:r>
      <w:r w:rsidR="001A03E3">
        <w:t>3</w:t>
      </w:r>
      <w:r>
        <w:t>d). The Commonwealth environmental water was an important contributor in all these valleys.</w:t>
      </w:r>
    </w:p>
    <w:p w14:paraId="354B58BC" w14:textId="77777777" w:rsidR="00964FC9" w:rsidRDefault="00964FC9">
      <w:pPr>
        <w:spacing w:after="200" w:line="276" w:lineRule="auto"/>
      </w:pPr>
      <w:r>
        <w:br w:type="page"/>
      </w:r>
    </w:p>
    <w:p w14:paraId="21B7FF0B" w14:textId="3BC02113" w:rsidR="00ED7B7C" w:rsidRDefault="00372AEC" w:rsidP="0014674F">
      <w:pPr>
        <w:spacing w:after="0"/>
        <w:rPr>
          <w:noProof/>
          <w:lang w:val="en-US"/>
        </w:rPr>
      </w:pPr>
      <w:r>
        <w:rPr>
          <w:noProof/>
          <w:lang w:eastAsia="en-AU"/>
        </w:rPr>
        <w:drawing>
          <wp:inline distT="0" distB="0" distL="0" distR="0" wp14:anchorId="63F7A751" wp14:editId="78ABF436">
            <wp:extent cx="2692400" cy="27305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72AEC">
        <w:rPr>
          <w:noProof/>
          <w:lang w:val="en-US"/>
        </w:rPr>
        <w:t xml:space="preserve"> </w:t>
      </w:r>
      <w:r>
        <w:rPr>
          <w:noProof/>
          <w:lang w:eastAsia="en-AU"/>
        </w:rPr>
        <w:drawing>
          <wp:inline distT="0" distB="0" distL="0" distR="0" wp14:anchorId="1997DAC9" wp14:editId="5EE1FAD6">
            <wp:extent cx="2692400" cy="27305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C00970" w14:textId="25F70D00" w:rsidR="00ED7B7C" w:rsidRDefault="00372AEC" w:rsidP="0014674F">
      <w:pPr>
        <w:spacing w:after="0"/>
        <w:rPr>
          <w:noProof/>
          <w:lang w:val="en-US"/>
        </w:rPr>
      </w:pPr>
      <w:r>
        <w:rPr>
          <w:noProof/>
          <w:lang w:eastAsia="en-AU"/>
        </w:rPr>
        <w:drawing>
          <wp:inline distT="0" distB="0" distL="0" distR="0" wp14:anchorId="31A6EF8C" wp14:editId="0C78F20C">
            <wp:extent cx="2692400" cy="27305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5F1888">
        <w:rPr>
          <w:noProof/>
          <w:lang w:val="en-US"/>
        </w:rPr>
        <w:t xml:space="preserve"> </w:t>
      </w:r>
      <w:r>
        <w:rPr>
          <w:noProof/>
          <w:lang w:eastAsia="en-AU"/>
        </w:rPr>
        <w:drawing>
          <wp:inline distT="0" distB="0" distL="0" distR="0" wp14:anchorId="0693D988" wp14:editId="0CA87C7E">
            <wp:extent cx="2692400" cy="27305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3B7879" w14:textId="0458D094" w:rsidR="00ED7B7C" w:rsidRDefault="00E3111E" w:rsidP="0014674F">
      <w:pPr>
        <w:spacing w:after="0"/>
        <w:rPr>
          <w:noProof/>
          <w:lang w:val="en-US"/>
        </w:rPr>
      </w:pPr>
      <w:r>
        <w:rPr>
          <w:noProof/>
          <w:lang w:eastAsia="en-AU"/>
        </w:rPr>
        <w:drawing>
          <wp:anchor distT="0" distB="0" distL="114300" distR="114300" simplePos="0" relativeHeight="251746304" behindDoc="0" locked="0" layoutInCell="1" allowOverlap="1" wp14:anchorId="185B4A6E" wp14:editId="045EC2AD">
            <wp:simplePos x="0" y="0"/>
            <wp:positionH relativeFrom="column">
              <wp:posOffset>3217653</wp:posOffset>
            </wp:positionH>
            <wp:positionV relativeFrom="paragraph">
              <wp:posOffset>381599</wp:posOffset>
            </wp:positionV>
            <wp:extent cx="2230755" cy="957532"/>
            <wp:effectExtent l="0" t="0" r="0" b="0"/>
            <wp:wrapNone/>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3425A6">
        <w:rPr>
          <w:noProof/>
          <w:lang w:val="en-US"/>
        </w:rPr>
        <w:t xml:space="preserve"> </w:t>
      </w:r>
      <w:r w:rsidR="00964FC9">
        <w:rPr>
          <w:noProof/>
          <w:lang w:eastAsia="en-AU"/>
        </w:rPr>
        <w:drawing>
          <wp:inline distT="0" distB="0" distL="0" distR="0" wp14:anchorId="6FC77ED0" wp14:editId="3665F1A0">
            <wp:extent cx="2446020" cy="2480633"/>
            <wp:effectExtent l="0" t="0" r="0"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614F1D" w14:textId="28043752" w:rsidR="0043048C" w:rsidRPr="0014674F" w:rsidRDefault="0043048C" w:rsidP="0043048C">
      <w:pPr>
        <w:pStyle w:val="FigureCaption"/>
      </w:pPr>
      <w:bookmarkStart w:id="107" w:name="_Toc467072825"/>
      <w:r w:rsidRPr="0014674F">
        <w:t xml:space="preserve">Figure </w:t>
      </w:r>
      <w:r w:rsidR="00641F7D">
        <w:fldChar w:fldCharType="begin"/>
      </w:r>
      <w:r w:rsidR="00641F7D">
        <w:instrText xml:space="preserve"> SEQ Figure \* ARABIC </w:instrText>
      </w:r>
      <w:r w:rsidR="00641F7D">
        <w:fldChar w:fldCharType="separate"/>
      </w:r>
      <w:r w:rsidR="003425A6">
        <w:rPr>
          <w:noProof/>
        </w:rPr>
        <w:t>3</w:t>
      </w:r>
      <w:r w:rsidR="00641F7D">
        <w:rPr>
          <w:noProof/>
        </w:rPr>
        <w:fldChar w:fldCharType="end"/>
      </w:r>
      <w:r>
        <w:t>.</w:t>
      </w:r>
      <w:r w:rsidRPr="0014674F">
        <w:t xml:space="preserve"> </w:t>
      </w:r>
      <w:r w:rsidRPr="005348DF">
        <w:rPr>
          <w:b w:val="0"/>
        </w:rPr>
        <w:t>Average contribution</w:t>
      </w:r>
      <w:r>
        <w:rPr>
          <w:b w:val="0"/>
        </w:rPr>
        <w:t>s</w:t>
      </w:r>
      <w:r w:rsidRPr="005348DF">
        <w:rPr>
          <w:b w:val="0"/>
        </w:rPr>
        <w:t xml:space="preserve"> of Commonwealth environmental water and other environmental water entitlements to </w:t>
      </w:r>
      <w:r>
        <w:rPr>
          <w:b w:val="0"/>
        </w:rPr>
        <w:t>base</w:t>
      </w:r>
      <w:r w:rsidRPr="005348DF">
        <w:rPr>
          <w:b w:val="0"/>
        </w:rPr>
        <w:t xml:space="preserve"> flow durations and occurrence of freshes across each valley</w:t>
      </w:r>
      <w:r w:rsidR="005C0268">
        <w:rPr>
          <w:b w:val="0"/>
        </w:rPr>
        <w:t xml:space="preserve"> in 2014–15</w:t>
      </w:r>
      <w:r w:rsidR="00966256">
        <w:rPr>
          <w:b w:val="0"/>
        </w:rPr>
        <w:t>.</w:t>
      </w:r>
      <w:r w:rsidRPr="005348DF">
        <w:rPr>
          <w:b w:val="0"/>
        </w:rPr>
        <w:t xml:space="preserve"> (</w:t>
      </w:r>
      <w:r w:rsidR="00966256">
        <w:rPr>
          <w:b w:val="0"/>
        </w:rPr>
        <w:t>A</w:t>
      </w:r>
      <w:r w:rsidRPr="005348DF">
        <w:rPr>
          <w:b w:val="0"/>
        </w:rPr>
        <w:t xml:space="preserve">verage </w:t>
      </w:r>
      <w:r w:rsidR="00C863C0">
        <w:rPr>
          <w:b w:val="0"/>
        </w:rPr>
        <w:t xml:space="preserve">score for the valley (horizontal axis) </w:t>
      </w:r>
      <w:r w:rsidRPr="005348DF">
        <w:rPr>
          <w:b w:val="0"/>
        </w:rPr>
        <w:t>is taken across all sites for which data were available</w:t>
      </w:r>
      <w:r>
        <w:rPr>
          <w:b w:val="0"/>
        </w:rPr>
        <w:t xml:space="preserve"> and note that valleys using the water planning model approach do not differentiate between Commonwealth and other environmental water</w:t>
      </w:r>
      <w:r w:rsidRPr="005348DF">
        <w:rPr>
          <w:b w:val="0"/>
        </w:rPr>
        <w:t>).</w:t>
      </w:r>
      <w:bookmarkEnd w:id="107"/>
      <w:r>
        <w:rPr>
          <w:b w:val="0"/>
        </w:rPr>
        <w:t xml:space="preserve"> </w:t>
      </w:r>
    </w:p>
    <w:p w14:paraId="65C6F179" w14:textId="77777777" w:rsidR="00ED7B7C" w:rsidRPr="00B6094F" w:rsidRDefault="00ED7B7C" w:rsidP="00B6094F">
      <w:pPr>
        <w:pStyle w:val="Heading2"/>
      </w:pPr>
      <w:bookmarkStart w:id="108" w:name="_Toc466019773"/>
      <w:bookmarkStart w:id="109" w:name="_Toc466021732"/>
      <w:bookmarkStart w:id="110" w:name="_Toc455385186"/>
      <w:bookmarkStart w:id="111" w:name="_Toc465086959"/>
      <w:bookmarkStart w:id="112" w:name="_Toc467073006"/>
      <w:bookmarkEnd w:id="108"/>
      <w:bookmarkEnd w:id="109"/>
      <w:r w:rsidRPr="00B6094F">
        <w:t xml:space="preserve">Floodplain </w:t>
      </w:r>
      <w:r w:rsidR="00141E1C">
        <w:t>c</w:t>
      </w:r>
      <w:r w:rsidRPr="00B6094F">
        <w:t>onnectivity</w:t>
      </w:r>
      <w:bookmarkEnd w:id="110"/>
      <w:bookmarkEnd w:id="111"/>
      <w:bookmarkEnd w:id="112"/>
    </w:p>
    <w:p w14:paraId="1C2A9A55" w14:textId="63F02BD7" w:rsidR="00ED7B7C" w:rsidRPr="00AF5FF2" w:rsidRDefault="00ED7B7C" w:rsidP="00027DCC">
      <w:pPr>
        <w:rPr>
          <w:lang w:eastAsia="en-AU"/>
        </w:rPr>
      </w:pPr>
      <w:r>
        <w:rPr>
          <w:lang w:eastAsia="en-AU"/>
        </w:rPr>
        <w:t>In the 2014</w:t>
      </w:r>
      <w:r w:rsidR="0058425C">
        <w:rPr>
          <w:lang w:eastAsia="en-AU"/>
        </w:rPr>
        <w:t>–</w:t>
      </w:r>
      <w:r>
        <w:rPr>
          <w:lang w:eastAsia="en-AU"/>
        </w:rPr>
        <w:t>15 water</w:t>
      </w:r>
      <w:r w:rsidR="00027DCC">
        <w:rPr>
          <w:lang w:eastAsia="en-AU"/>
        </w:rPr>
        <w:t>ing</w:t>
      </w:r>
      <w:r>
        <w:rPr>
          <w:lang w:eastAsia="en-AU"/>
        </w:rPr>
        <w:t xml:space="preserve"> year</w:t>
      </w:r>
      <w:r w:rsidR="00027DCC">
        <w:rPr>
          <w:lang w:eastAsia="en-AU"/>
        </w:rPr>
        <w:t>,</w:t>
      </w:r>
      <w:r>
        <w:rPr>
          <w:lang w:eastAsia="en-AU"/>
        </w:rPr>
        <w:t xml:space="preserve"> out-of-channel watering (known here to include wetland or floodplain watering) occurred in the Border Rivers</w:t>
      </w:r>
      <w:r w:rsidR="0024171D">
        <w:rPr>
          <w:lang w:eastAsia="en-AU"/>
        </w:rPr>
        <w:t xml:space="preserve"> (no data available)</w:t>
      </w:r>
      <w:r>
        <w:rPr>
          <w:lang w:eastAsia="en-AU"/>
        </w:rPr>
        <w:t>, Condamine</w:t>
      </w:r>
      <w:r w:rsidR="00584939">
        <w:rPr>
          <w:lang w:eastAsia="en-AU"/>
        </w:rPr>
        <w:t>–</w:t>
      </w:r>
      <w:r w:rsidR="00F33AFD">
        <w:rPr>
          <w:lang w:eastAsia="en-AU"/>
        </w:rPr>
        <w:t>Balonne</w:t>
      </w:r>
      <w:r>
        <w:rPr>
          <w:lang w:eastAsia="en-AU"/>
        </w:rPr>
        <w:t xml:space="preserve">, Warrego, Gwydir, Macquarie, Murrumbidgee, Lachlan, Broken and </w:t>
      </w:r>
      <w:r w:rsidR="00027DCC">
        <w:rPr>
          <w:lang w:eastAsia="en-AU"/>
        </w:rPr>
        <w:t>L</w:t>
      </w:r>
      <w:r>
        <w:rPr>
          <w:lang w:eastAsia="en-AU"/>
        </w:rPr>
        <w:t>ower Murray</w:t>
      </w:r>
      <w:r w:rsidR="00866584">
        <w:rPr>
          <w:lang w:eastAsia="en-AU"/>
        </w:rPr>
        <w:t xml:space="preserve"> valleys</w:t>
      </w:r>
      <w:r>
        <w:rPr>
          <w:lang w:eastAsia="en-AU"/>
        </w:rPr>
        <w:t>. The method of delivering water out-of-channel differed between sites. In the Condamine</w:t>
      </w:r>
      <w:r w:rsidR="00584939">
        <w:rPr>
          <w:lang w:eastAsia="en-AU"/>
        </w:rPr>
        <w:t>–</w:t>
      </w:r>
      <w:r w:rsidR="00F33AFD">
        <w:rPr>
          <w:lang w:eastAsia="en-AU"/>
        </w:rPr>
        <w:t>Balonne</w:t>
      </w:r>
      <w:r>
        <w:rPr>
          <w:lang w:eastAsia="en-AU"/>
        </w:rPr>
        <w:t>, Macquarie, Gwydir and Lachlan</w:t>
      </w:r>
      <w:r w:rsidR="00027DCC">
        <w:rPr>
          <w:lang w:eastAsia="en-AU"/>
        </w:rPr>
        <w:t>,</w:t>
      </w:r>
      <w:r>
        <w:rPr>
          <w:lang w:eastAsia="en-AU"/>
        </w:rPr>
        <w:t xml:space="preserve"> this involved watering terminal</w:t>
      </w:r>
      <w:r w:rsidR="00F33AFD">
        <w:rPr>
          <w:lang w:eastAsia="en-AU"/>
        </w:rPr>
        <w:t>/distributary system</w:t>
      </w:r>
      <w:r>
        <w:rPr>
          <w:lang w:eastAsia="en-AU"/>
        </w:rPr>
        <w:t xml:space="preserve"> wetlands via the main channel. In the Murrumbidgee, Warrego</w:t>
      </w:r>
      <w:r w:rsidR="00F33AFD">
        <w:rPr>
          <w:lang w:eastAsia="en-AU"/>
        </w:rPr>
        <w:t xml:space="preserve"> at Toorale (</w:t>
      </w:r>
      <w:r w:rsidR="00874E1D">
        <w:rPr>
          <w:lang w:eastAsia="en-AU"/>
        </w:rPr>
        <w:t xml:space="preserve">no </w:t>
      </w:r>
      <w:r w:rsidR="00F33AFD">
        <w:rPr>
          <w:lang w:eastAsia="en-AU"/>
        </w:rPr>
        <w:t xml:space="preserve">accounted </w:t>
      </w:r>
      <w:r w:rsidR="00375E91">
        <w:rPr>
          <w:lang w:eastAsia="en-AU"/>
        </w:rPr>
        <w:t>Commonwealth environmental water</w:t>
      </w:r>
      <w:r w:rsidR="00874E1D">
        <w:rPr>
          <w:lang w:eastAsia="en-AU"/>
        </w:rPr>
        <w:t xml:space="preserve"> </w:t>
      </w:r>
      <w:r w:rsidR="00F33AFD">
        <w:rPr>
          <w:lang w:eastAsia="en-AU"/>
        </w:rPr>
        <w:t>use)</w:t>
      </w:r>
      <w:r>
        <w:rPr>
          <w:lang w:eastAsia="en-AU"/>
        </w:rPr>
        <w:t>, Broken and Lower Murray</w:t>
      </w:r>
      <w:r w:rsidR="00584939">
        <w:rPr>
          <w:lang w:eastAsia="en-AU"/>
        </w:rPr>
        <w:t>,</w:t>
      </w:r>
      <w:r>
        <w:rPr>
          <w:lang w:eastAsia="en-AU"/>
        </w:rPr>
        <w:t xml:space="preserve"> out-of-channel watering was infrastructure assisted; </w:t>
      </w:r>
      <w:r w:rsidR="00AE5AFE">
        <w:rPr>
          <w:lang w:eastAsia="en-AU"/>
        </w:rPr>
        <w:t>that is,</w:t>
      </w:r>
      <w:r>
        <w:rPr>
          <w:lang w:eastAsia="en-AU"/>
        </w:rPr>
        <w:t xml:space="preserve"> using pipes, pumps, regulators and weirs. </w:t>
      </w:r>
    </w:p>
    <w:p w14:paraId="296F6D85" w14:textId="52C675D1" w:rsidR="00ED7B7C" w:rsidRPr="00B6094F" w:rsidRDefault="00ED7B7C" w:rsidP="00D00923">
      <w:pPr>
        <w:pStyle w:val="Heading1"/>
        <w:ind w:left="720" w:hanging="720"/>
      </w:pPr>
      <w:bookmarkStart w:id="113" w:name="_Toc455385187"/>
      <w:bookmarkStart w:id="114" w:name="_Toc465086960"/>
      <w:bookmarkStart w:id="115" w:name="_Toc467073007"/>
      <w:r w:rsidRPr="00B6094F">
        <w:t xml:space="preserve">Contribution to achievement of Basin </w:t>
      </w:r>
      <w:r w:rsidR="00AD1B85">
        <w:t xml:space="preserve">Annual </w:t>
      </w:r>
      <w:r w:rsidRPr="00B6094F">
        <w:t xml:space="preserve">Environmental Watering </w:t>
      </w:r>
      <w:bookmarkEnd w:id="113"/>
      <w:r w:rsidR="009D6236">
        <w:t>Priorities</w:t>
      </w:r>
      <w:bookmarkEnd w:id="114"/>
      <w:bookmarkEnd w:id="115"/>
      <w:r w:rsidR="009D6236" w:rsidRPr="00B6094F">
        <w:t xml:space="preserve"> </w:t>
      </w:r>
    </w:p>
    <w:p w14:paraId="32C95B76" w14:textId="58CB23A8" w:rsidR="00ED7B7C" w:rsidRDefault="00ED7B7C" w:rsidP="00027DCC">
      <w:pPr>
        <w:spacing w:after="100"/>
      </w:pPr>
      <w:r>
        <w:t xml:space="preserve">In contrast to the previous section, this section specifically evaluates the hydrological outcomes across the </w:t>
      </w:r>
      <w:r w:rsidR="00027DCC">
        <w:t>B</w:t>
      </w:r>
      <w:r>
        <w:t xml:space="preserve">asin, in relation to the Basin </w:t>
      </w:r>
      <w:r w:rsidR="00AD1B85">
        <w:t xml:space="preserve">Annual Environmental </w:t>
      </w:r>
      <w:r>
        <w:t xml:space="preserve">Watering </w:t>
      </w:r>
      <w:r w:rsidR="0029155F">
        <w:t xml:space="preserve">Priorities </w:t>
      </w:r>
      <w:r>
        <w:t xml:space="preserve">established by </w:t>
      </w:r>
      <w:r w:rsidR="00A16BCB">
        <w:t xml:space="preserve">the </w:t>
      </w:r>
      <w:r>
        <w:t>MDBA for 2014</w:t>
      </w:r>
      <w:r w:rsidR="0058425C">
        <w:t>–</w:t>
      </w:r>
      <w:r>
        <w:t>15</w:t>
      </w:r>
      <w:r w:rsidR="00791562">
        <w:t>.</w:t>
      </w:r>
      <w:r w:rsidR="0029155F">
        <w:rPr>
          <w:rStyle w:val="FootnoteReference"/>
        </w:rPr>
        <w:footnoteReference w:id="2"/>
      </w:r>
      <w:r>
        <w:t xml:space="preserve"> </w:t>
      </w:r>
      <w:r w:rsidR="00791562">
        <w:t>Where possible, i</w:t>
      </w:r>
      <w:r>
        <w:t>t also provides a discussion of the contribution made b</w:t>
      </w:r>
      <w:r w:rsidR="00665294">
        <w:t>y</w:t>
      </w:r>
      <w:r>
        <w:t xml:space="preserve"> environmental water, and specifically Commonwealth environmental water</w:t>
      </w:r>
      <w:r w:rsidR="00027DCC">
        <w:t>,</w:t>
      </w:r>
      <w:r>
        <w:t xml:space="preserve"> to achiev</w:t>
      </w:r>
      <w:r w:rsidR="00027DCC">
        <w:t>ing</w:t>
      </w:r>
      <w:r>
        <w:t xml:space="preserve"> these outcomes. We use the Basin </w:t>
      </w:r>
      <w:r w:rsidR="00AD1B85">
        <w:t>Annual Environmental</w:t>
      </w:r>
      <w:r>
        <w:t xml:space="preserve"> Water</w:t>
      </w:r>
      <w:r w:rsidR="0029155F">
        <w:t xml:space="preserve">ing Priorities </w:t>
      </w:r>
      <w:r>
        <w:t>because:</w:t>
      </w:r>
    </w:p>
    <w:p w14:paraId="71C69707" w14:textId="77777777" w:rsidR="00ED7B7C" w:rsidRDefault="00027DCC" w:rsidP="00B6094F">
      <w:pPr>
        <w:pStyle w:val="ListParagraph"/>
        <w:numPr>
          <w:ilvl w:val="0"/>
          <w:numId w:val="10"/>
        </w:numPr>
        <w:spacing w:after="0"/>
        <w:ind w:left="360"/>
      </w:pPr>
      <w:r>
        <w:t>t</w:t>
      </w:r>
      <w:r w:rsidR="00ED7B7C">
        <w:t xml:space="preserve">hey are relevant to the </w:t>
      </w:r>
      <w:r>
        <w:t>B</w:t>
      </w:r>
      <w:r w:rsidR="00ED7B7C">
        <w:t>asin scale</w:t>
      </w:r>
    </w:p>
    <w:p w14:paraId="6A9CED96" w14:textId="77777777" w:rsidR="00027DCC" w:rsidRPr="00027DCC" w:rsidRDefault="00027DCC" w:rsidP="00027DCC">
      <w:pPr>
        <w:pStyle w:val="ListParagraph"/>
        <w:spacing w:after="0"/>
        <w:ind w:left="360"/>
        <w:rPr>
          <w:sz w:val="10"/>
          <w:szCs w:val="10"/>
        </w:rPr>
      </w:pPr>
    </w:p>
    <w:p w14:paraId="2153920C" w14:textId="77777777" w:rsidR="00ED7B7C" w:rsidRDefault="00027DCC" w:rsidP="00B6094F">
      <w:pPr>
        <w:pStyle w:val="ListParagraph"/>
        <w:numPr>
          <w:ilvl w:val="0"/>
          <w:numId w:val="10"/>
        </w:numPr>
        <w:spacing w:after="0"/>
        <w:ind w:left="360"/>
      </w:pPr>
      <w:r>
        <w:t>t</w:t>
      </w:r>
      <w:r w:rsidR="00ED7B7C">
        <w:t>hey are well defined and include hydrological targets</w:t>
      </w:r>
    </w:p>
    <w:p w14:paraId="1E16A82F" w14:textId="77777777" w:rsidR="00027DCC" w:rsidRPr="00027DCC" w:rsidRDefault="00027DCC" w:rsidP="00027DCC">
      <w:pPr>
        <w:pStyle w:val="ListParagraph"/>
        <w:spacing w:after="0"/>
        <w:ind w:left="360"/>
        <w:rPr>
          <w:sz w:val="10"/>
          <w:szCs w:val="10"/>
        </w:rPr>
      </w:pPr>
    </w:p>
    <w:p w14:paraId="663ED409" w14:textId="77777777" w:rsidR="00ED7B7C" w:rsidRDefault="00027DCC" w:rsidP="00B6094F">
      <w:pPr>
        <w:pStyle w:val="ListParagraph"/>
        <w:numPr>
          <w:ilvl w:val="0"/>
          <w:numId w:val="10"/>
        </w:numPr>
        <w:spacing w:after="0"/>
        <w:ind w:left="360"/>
      </w:pPr>
      <w:r>
        <w:t>t</w:t>
      </w:r>
      <w:r w:rsidR="00791280">
        <w:t xml:space="preserve">hey are one of several inputs considered by </w:t>
      </w:r>
      <w:r w:rsidR="007E2E1D">
        <w:t xml:space="preserve">the </w:t>
      </w:r>
      <w:r w:rsidR="00791280">
        <w:t xml:space="preserve">CEWO in making decisions concerning management of </w:t>
      </w:r>
      <w:r>
        <w:t>its</w:t>
      </w:r>
      <w:r w:rsidR="00791280">
        <w:t xml:space="preserve"> water portfolio in line with requirements of the </w:t>
      </w:r>
      <w:r w:rsidRPr="00091DC3">
        <w:rPr>
          <w:i/>
        </w:rPr>
        <w:t>W</w:t>
      </w:r>
      <w:r w:rsidR="00ED7B7C" w:rsidRPr="00091DC3">
        <w:rPr>
          <w:i/>
        </w:rPr>
        <w:t xml:space="preserve">ater </w:t>
      </w:r>
      <w:r w:rsidRPr="00091DC3">
        <w:rPr>
          <w:i/>
        </w:rPr>
        <w:t>A</w:t>
      </w:r>
      <w:r w:rsidR="00ED7B7C" w:rsidRPr="00091DC3">
        <w:rPr>
          <w:i/>
        </w:rPr>
        <w:t>ct</w:t>
      </w:r>
      <w:r w:rsidRPr="00091DC3">
        <w:rPr>
          <w:i/>
        </w:rPr>
        <w:t xml:space="preserve"> 2007</w:t>
      </w:r>
      <w:r w:rsidR="00ED7B7C">
        <w:t xml:space="preserve">. </w:t>
      </w:r>
    </w:p>
    <w:p w14:paraId="6F8538B8" w14:textId="77777777" w:rsidR="0029155F" w:rsidRDefault="0029155F" w:rsidP="00185CB2">
      <w:pPr>
        <w:spacing w:after="0"/>
      </w:pPr>
    </w:p>
    <w:p w14:paraId="50FC0629" w14:textId="7FE54967" w:rsidR="002329A6" w:rsidRDefault="0029155F" w:rsidP="00185CB2">
      <w:pPr>
        <w:spacing w:after="0"/>
      </w:pPr>
      <w:r>
        <w:t>However, it is important to note th</w:t>
      </w:r>
      <w:r w:rsidR="00791562">
        <w:t>at the CEWO is only obliged to ‘have regard’</w:t>
      </w:r>
      <w:r>
        <w:t xml:space="preserve"> for these priorities when planning and allocating environmental water. The CEWO develops its annual priorities based on a set of established criteria and is informed by these priorities. </w:t>
      </w:r>
    </w:p>
    <w:p w14:paraId="1A3DEDBB" w14:textId="77777777" w:rsidR="002329A6" w:rsidRDefault="002329A6">
      <w:pPr>
        <w:spacing w:after="200" w:line="276" w:lineRule="auto"/>
      </w:pPr>
      <w:r>
        <w:br w:type="page"/>
      </w:r>
    </w:p>
    <w:p w14:paraId="42ACF2A4" w14:textId="77777777" w:rsidR="0029155F" w:rsidRPr="00924460" w:rsidRDefault="0029155F" w:rsidP="00185CB2">
      <w:pPr>
        <w:spacing w:after="0"/>
      </w:pPr>
    </w:p>
    <w:p w14:paraId="1359499E" w14:textId="77777777" w:rsidR="00ED7B7C" w:rsidRDefault="00ED7B7C" w:rsidP="00D00923">
      <w:pPr>
        <w:pStyle w:val="Heading2"/>
        <w:ind w:left="720" w:hanging="720"/>
      </w:pPr>
      <w:bookmarkStart w:id="116" w:name="_Toc455385188"/>
      <w:bookmarkStart w:id="117" w:name="_Toc465086961"/>
      <w:bookmarkStart w:id="118" w:name="_Toc467073008"/>
      <w:r w:rsidRPr="00D00923">
        <w:t>Connect rivers and floodplains: Gwydir Wetlands</w:t>
      </w:r>
      <w:bookmarkEnd w:id="116"/>
      <w:bookmarkEnd w:id="117"/>
      <w:bookmarkEnd w:id="118"/>
    </w:p>
    <w:p w14:paraId="6369FEE6" w14:textId="436C3009" w:rsidR="00140E66" w:rsidRPr="00B2053B" w:rsidRDefault="00140E66" w:rsidP="004476FA">
      <w:pPr>
        <w:pBdr>
          <w:top w:val="single" w:sz="4" w:space="1" w:color="auto"/>
          <w:left w:val="single" w:sz="4" w:space="4" w:color="auto"/>
          <w:bottom w:val="single" w:sz="4" w:space="1" w:color="auto"/>
          <w:right w:val="single" w:sz="4" w:space="4" w:color="auto"/>
        </w:pBdr>
        <w:tabs>
          <w:tab w:val="left" w:pos="270"/>
        </w:tabs>
        <w:ind w:left="360" w:right="360"/>
        <w:rPr>
          <w:rStyle w:val="Emphasis"/>
          <w:rFonts w:eastAsiaTheme="minorEastAsia"/>
        </w:rPr>
      </w:pPr>
      <w:r w:rsidRPr="00B2053B">
        <w:rPr>
          <w:rStyle w:val="Emphasis"/>
          <w:rFonts w:eastAsiaTheme="minorEastAsia"/>
        </w:rPr>
        <w:t xml:space="preserve">MDBA 2014–15 </w:t>
      </w:r>
      <w:r w:rsidR="00564862" w:rsidRPr="00B2053B">
        <w:rPr>
          <w:rStyle w:val="Emphasis"/>
          <w:rFonts w:eastAsiaTheme="minorEastAsia"/>
        </w:rPr>
        <w:t>Basin Annual</w:t>
      </w:r>
      <w:r w:rsidRPr="00B2053B">
        <w:rPr>
          <w:rStyle w:val="Emphasis"/>
          <w:rFonts w:eastAsiaTheme="minorEastAsia"/>
        </w:rPr>
        <w:t xml:space="preserve"> Environmental Watering Priority: Improve the condition and maintain the extent of wetland vegetation communities in the Gwydir Wetlands (including Ramsar sites) by restoring hydrological connectivity and a flow regime that meets ecological requirements.</w:t>
      </w:r>
    </w:p>
    <w:p w14:paraId="7464A8D9" w14:textId="75903C71" w:rsidR="00140E66" w:rsidRPr="00B2053B" w:rsidRDefault="00091DC3" w:rsidP="004476FA">
      <w:pPr>
        <w:pBdr>
          <w:top w:val="single" w:sz="4" w:space="1" w:color="auto"/>
          <w:left w:val="single" w:sz="4" w:space="4" w:color="auto"/>
          <w:bottom w:val="single" w:sz="4" w:space="1" w:color="auto"/>
          <w:right w:val="single" w:sz="4" w:space="4" w:color="auto"/>
        </w:pBdr>
        <w:ind w:left="360" w:right="360"/>
        <w:rPr>
          <w:rStyle w:val="Emphasis"/>
        </w:rPr>
      </w:pPr>
      <w:r w:rsidRPr="00B2053B">
        <w:rPr>
          <w:rStyle w:val="Emphasis"/>
        </w:rPr>
        <w:t>CEWO</w:t>
      </w:r>
      <w:r w:rsidR="00140E66" w:rsidRPr="00B2053B">
        <w:rPr>
          <w:rStyle w:val="Emphasis"/>
        </w:rPr>
        <w:t xml:space="preserve"> 2014–15 Environmental Water </w:t>
      </w:r>
      <w:r w:rsidR="000D22FB" w:rsidRPr="00B2053B">
        <w:rPr>
          <w:rStyle w:val="Emphasis"/>
        </w:rPr>
        <w:t>Objectives</w:t>
      </w:r>
      <w:r w:rsidR="00140E66" w:rsidRPr="00B2053B">
        <w:rPr>
          <w:rStyle w:val="Emphasis"/>
        </w:rPr>
        <w:t xml:space="preserve">: Consistent with the Basin </w:t>
      </w:r>
      <w:r w:rsidR="00564862" w:rsidRPr="00B2053B">
        <w:rPr>
          <w:rStyle w:val="Emphasis"/>
        </w:rPr>
        <w:t>Annual</w:t>
      </w:r>
      <w:r w:rsidR="00140E66" w:rsidRPr="00B2053B">
        <w:rPr>
          <w:rStyle w:val="Emphasis"/>
        </w:rPr>
        <w:t xml:space="preserve"> Environmental Watering Priority, the Commonwealth environmental water’s watering actions in 2014–15 in the Gwydir Valley were designed to: (1) inundate core wetlands in the Gwydir Wetlands for a period of 5–6 months; and (2)</w:t>
      </w:r>
      <w:r w:rsidR="00564862" w:rsidRPr="00B2053B">
        <w:rPr>
          <w:rStyle w:val="Emphasis"/>
        </w:rPr>
        <w:t xml:space="preserve"> </w:t>
      </w:r>
      <w:r w:rsidR="00140E66" w:rsidRPr="00B2053B">
        <w:rPr>
          <w:rStyle w:val="Emphasis"/>
        </w:rPr>
        <w:t>support native fish habitat by increasing availability of</w:t>
      </w:r>
      <w:r w:rsidR="00791562" w:rsidRPr="00B2053B">
        <w:rPr>
          <w:rStyle w:val="Emphasis"/>
        </w:rPr>
        <w:t>,</w:t>
      </w:r>
      <w:r w:rsidR="00140E66" w:rsidRPr="00B2053B">
        <w:rPr>
          <w:rStyle w:val="Emphasis"/>
        </w:rPr>
        <w:t xml:space="preserve"> and access to</w:t>
      </w:r>
      <w:r w:rsidR="00791562" w:rsidRPr="00B2053B">
        <w:rPr>
          <w:rStyle w:val="Emphasis"/>
        </w:rPr>
        <w:t>,</w:t>
      </w:r>
      <w:r w:rsidR="00140E66" w:rsidRPr="00B2053B">
        <w:rPr>
          <w:rStyle w:val="Emphasis"/>
        </w:rPr>
        <w:t xml:space="preserve"> suitable fish habitat, promoting fish movement and providing cues and appropriate habitats for spawning, recruitment and migration of native fish. </w:t>
      </w:r>
    </w:p>
    <w:p w14:paraId="54AE913B" w14:textId="6B9A90BF" w:rsidR="00ED7B7C" w:rsidRPr="00791562" w:rsidRDefault="00140E66" w:rsidP="004476FA">
      <w:pPr>
        <w:pBdr>
          <w:top w:val="single" w:sz="4" w:space="1" w:color="auto"/>
          <w:left w:val="single" w:sz="4" w:space="4" w:color="auto"/>
          <w:bottom w:val="single" w:sz="4" w:space="1" w:color="auto"/>
          <w:right w:val="single" w:sz="4" w:space="4" w:color="auto"/>
        </w:pBdr>
        <w:ind w:left="360" w:right="360"/>
        <w:rPr>
          <w:rStyle w:val="Emphasis"/>
        </w:rPr>
      </w:pPr>
      <w:r w:rsidRPr="00B2053B">
        <w:rPr>
          <w:rStyle w:val="Emphasis"/>
        </w:rPr>
        <w:t xml:space="preserve">Summary of outcomes and Commonwealth environmental water contribution: Delivery of environmental water in 2014–15 was constrained by available water volume but the available environmental water was well targeted to achieve this Basin </w:t>
      </w:r>
      <w:r w:rsidR="00564862" w:rsidRPr="00B2053B">
        <w:rPr>
          <w:rStyle w:val="Emphasis"/>
        </w:rPr>
        <w:t xml:space="preserve">Annual </w:t>
      </w:r>
      <w:r w:rsidRPr="00B2053B">
        <w:rPr>
          <w:rStyle w:val="Emphasis"/>
        </w:rPr>
        <w:t>Environmental Watering Priority. The Commonwealth environmental water contributed to significant wetland inundation along Mallowa Creek and some limited inundation along the lower Gwydir River and Gingham Watercourse. These inundations took place over spring–summer. In October</w:t>
      </w:r>
      <w:r w:rsidR="00BB466B">
        <w:rPr>
          <w:rStyle w:val="Emphasis"/>
        </w:rPr>
        <w:t xml:space="preserve"> 2014</w:t>
      </w:r>
      <w:r w:rsidRPr="00BB466B">
        <w:rPr>
          <w:rStyle w:val="Emphasis"/>
        </w:rPr>
        <w:t xml:space="preserve">, Commonwealth environmental water delivered a high fresh in Carole Creek and a medium fresh in </w:t>
      </w:r>
      <w:r w:rsidR="002C3A8C" w:rsidRPr="00BB466B">
        <w:rPr>
          <w:rStyle w:val="Emphasis"/>
        </w:rPr>
        <w:t>Mehi</w:t>
      </w:r>
      <w:r w:rsidRPr="00BB466B">
        <w:rPr>
          <w:rStyle w:val="Emphasis"/>
        </w:rPr>
        <w:t xml:space="preserve"> River. In both waterways, the initial environmental flow event was followed later in the year by several other freshes of similar magnitude but these did not receive any environmental water contribution. In total, </w:t>
      </w:r>
      <w:r w:rsidRPr="00791562">
        <w:rPr>
          <w:rStyle w:val="Emphasis"/>
        </w:rPr>
        <w:t>Commonwealth environmental water contributed to 12 660 </w:t>
      </w:r>
      <w:r w:rsidR="00791562" w:rsidRPr="00791562">
        <w:rPr>
          <w:rStyle w:val="Emphasis"/>
        </w:rPr>
        <w:t>hectares (</w:t>
      </w:r>
      <w:r w:rsidRPr="00791562">
        <w:rPr>
          <w:rStyle w:val="Emphasis"/>
        </w:rPr>
        <w:t>ha</w:t>
      </w:r>
      <w:r w:rsidR="00791562" w:rsidRPr="00791562">
        <w:rPr>
          <w:rStyle w:val="Emphasis"/>
        </w:rPr>
        <w:t>)</w:t>
      </w:r>
      <w:r w:rsidRPr="00791562">
        <w:rPr>
          <w:rStyle w:val="Emphasis"/>
        </w:rPr>
        <w:t xml:space="preserve"> of floodplain i</w:t>
      </w:r>
      <w:r w:rsidR="002C3A8C" w:rsidRPr="00791562">
        <w:rPr>
          <w:rStyle w:val="Emphasis"/>
        </w:rPr>
        <w:t>nundation in the Gwydir Valley.</w:t>
      </w:r>
    </w:p>
    <w:p w14:paraId="48065CC6" w14:textId="77777777" w:rsidR="00ED7B7C" w:rsidRPr="00D00923" w:rsidRDefault="00ED7B7C" w:rsidP="00D00923">
      <w:pPr>
        <w:pStyle w:val="Heading3"/>
        <w:ind w:left="720" w:hanging="720"/>
      </w:pPr>
      <w:bookmarkStart w:id="119" w:name="_Toc455385189"/>
      <w:bookmarkStart w:id="120" w:name="_Toc465086962"/>
      <w:bookmarkStart w:id="121" w:name="_Toc467073009"/>
      <w:r w:rsidRPr="00D00923">
        <w:t xml:space="preserve">Environmental </w:t>
      </w:r>
      <w:r w:rsidR="004C6C0E">
        <w:t>w</w:t>
      </w:r>
      <w:r w:rsidRPr="00D00923">
        <w:t xml:space="preserve">atering </w:t>
      </w:r>
      <w:r w:rsidR="004C6C0E">
        <w:t>a</w:t>
      </w:r>
      <w:r w:rsidRPr="00D00923">
        <w:t>ctions</w:t>
      </w:r>
      <w:bookmarkEnd w:id="119"/>
      <w:bookmarkEnd w:id="120"/>
      <w:bookmarkEnd w:id="121"/>
    </w:p>
    <w:p w14:paraId="3721F7B0" w14:textId="371B0A0B" w:rsidR="00ED7B7C" w:rsidRPr="006221B6" w:rsidRDefault="00D81806" w:rsidP="00ED7B7C">
      <w:r>
        <w:rPr>
          <w:lang w:val="en-US"/>
        </w:rPr>
        <w:t>Although t</w:t>
      </w:r>
      <w:r w:rsidR="004C6C0E">
        <w:rPr>
          <w:lang w:val="en-US"/>
        </w:rPr>
        <w:t xml:space="preserve">he </w:t>
      </w:r>
      <w:r w:rsidR="00ED7B7C" w:rsidRPr="00CB047F">
        <w:rPr>
          <w:lang w:val="en-US"/>
        </w:rPr>
        <w:t>2014</w:t>
      </w:r>
      <w:r w:rsidR="0058425C">
        <w:rPr>
          <w:lang w:val="en-US"/>
        </w:rPr>
        <w:t>–</w:t>
      </w:r>
      <w:r w:rsidR="00ED7B7C" w:rsidRPr="00CB047F">
        <w:rPr>
          <w:lang w:val="en-US"/>
        </w:rPr>
        <w:t xml:space="preserve">15 </w:t>
      </w:r>
      <w:r w:rsidR="004C6C0E">
        <w:rPr>
          <w:lang w:val="en-US"/>
        </w:rPr>
        <w:t xml:space="preserve">watering year </w:t>
      </w:r>
      <w:r w:rsidR="00ED7B7C" w:rsidRPr="00CB047F">
        <w:rPr>
          <w:lang w:val="en-US"/>
        </w:rPr>
        <w:t>was considered a ‘moderate’ year with respect to water availability</w:t>
      </w:r>
      <w:r w:rsidR="00ED7B7C">
        <w:rPr>
          <w:lang w:val="en-US"/>
        </w:rPr>
        <w:t xml:space="preserve"> in the Gwydir Valley</w:t>
      </w:r>
      <w:r>
        <w:rPr>
          <w:lang w:val="en-US"/>
        </w:rPr>
        <w:t>, this was largely a reflection of carryover, as the portfolio only yielded 375</w:t>
      </w:r>
      <w:r w:rsidR="00B36A75">
        <w:rPr>
          <w:lang w:val="en-US"/>
        </w:rPr>
        <w:t xml:space="preserve"> </w:t>
      </w:r>
      <w:r>
        <w:rPr>
          <w:lang w:val="en-US"/>
        </w:rPr>
        <w:t>ML of high</w:t>
      </w:r>
      <w:r w:rsidR="00D27563">
        <w:rPr>
          <w:lang w:val="en-US"/>
        </w:rPr>
        <w:t>-</w:t>
      </w:r>
      <w:r>
        <w:rPr>
          <w:lang w:val="en-US"/>
        </w:rPr>
        <w:t xml:space="preserve">security entitlements in </w:t>
      </w:r>
      <w:r w:rsidR="00B36A75">
        <w:rPr>
          <w:lang w:val="en-US"/>
        </w:rPr>
        <w:t>20</w:t>
      </w:r>
      <w:r>
        <w:rPr>
          <w:lang w:val="en-US"/>
        </w:rPr>
        <w:t>14</w:t>
      </w:r>
      <w:r w:rsidR="00D27563">
        <w:rPr>
          <w:lang w:val="en-US"/>
        </w:rPr>
        <w:t>–</w:t>
      </w:r>
      <w:r>
        <w:rPr>
          <w:lang w:val="en-US"/>
        </w:rPr>
        <w:t>15</w:t>
      </w:r>
      <w:r w:rsidR="00ED7B7C">
        <w:rPr>
          <w:lang w:val="en-US"/>
        </w:rPr>
        <w:t>.</w:t>
      </w:r>
      <w:r w:rsidR="00ED7B7C" w:rsidRPr="00CB047F">
        <w:rPr>
          <w:lang w:val="en-US"/>
        </w:rPr>
        <w:t xml:space="preserve"> The </w:t>
      </w:r>
      <w:r w:rsidR="00ED7B7C">
        <w:rPr>
          <w:lang w:val="en-US"/>
        </w:rPr>
        <w:t xml:space="preserve">Commonwealth </w:t>
      </w:r>
      <w:r w:rsidR="00202D93">
        <w:rPr>
          <w:lang w:val="en-US"/>
        </w:rPr>
        <w:t>delivered</w:t>
      </w:r>
      <w:r w:rsidR="00ED7B7C" w:rsidRPr="00CB047F">
        <w:rPr>
          <w:lang w:val="en-US"/>
        </w:rPr>
        <w:t xml:space="preserve"> 56</w:t>
      </w:r>
      <w:r w:rsidR="004C6C0E">
        <w:rPr>
          <w:lang w:val="en-US"/>
        </w:rPr>
        <w:t> </w:t>
      </w:r>
      <w:r w:rsidR="00ED7B7C" w:rsidRPr="00CB047F">
        <w:rPr>
          <w:lang w:val="en-US"/>
        </w:rPr>
        <w:t>639</w:t>
      </w:r>
      <w:r w:rsidR="004C6C0E">
        <w:rPr>
          <w:lang w:val="en-US"/>
        </w:rPr>
        <w:t> </w:t>
      </w:r>
      <w:r w:rsidR="00ED7B7C" w:rsidRPr="00CB047F">
        <w:rPr>
          <w:lang w:val="en-US"/>
        </w:rPr>
        <w:t>ML (60.2%) of registered entitlem</w:t>
      </w:r>
      <w:r>
        <w:rPr>
          <w:lang w:val="en-US"/>
        </w:rPr>
        <w:t>ent (excludes</w:t>
      </w:r>
      <w:r w:rsidR="00ED7B7C" w:rsidRPr="00CB047F">
        <w:rPr>
          <w:lang w:val="en-US"/>
        </w:rPr>
        <w:t xml:space="preserve"> 20</w:t>
      </w:r>
      <w:r w:rsidR="004C6C0E">
        <w:rPr>
          <w:lang w:val="en-US"/>
        </w:rPr>
        <w:t> </w:t>
      </w:r>
      <w:r w:rsidR="00ED7B7C" w:rsidRPr="00CB047F">
        <w:rPr>
          <w:lang w:val="en-US"/>
        </w:rPr>
        <w:t>450</w:t>
      </w:r>
      <w:r w:rsidR="004C6C0E">
        <w:rPr>
          <w:lang w:val="en-US"/>
        </w:rPr>
        <w:t> </w:t>
      </w:r>
      <w:r w:rsidR="00ED7B7C" w:rsidRPr="00CB047F">
        <w:rPr>
          <w:lang w:val="en-US"/>
        </w:rPr>
        <w:t>ML of s</w:t>
      </w:r>
      <w:r w:rsidR="00ED7B7C">
        <w:rPr>
          <w:lang w:val="en-US"/>
        </w:rPr>
        <w:t xml:space="preserve">upplementary flow entitlement) and this water </w:t>
      </w:r>
      <w:r w:rsidR="00ED7B7C" w:rsidRPr="00CB047F">
        <w:rPr>
          <w:lang w:val="en-US"/>
        </w:rPr>
        <w:t xml:space="preserve">was </w:t>
      </w:r>
      <w:r w:rsidR="00ED7B7C">
        <w:rPr>
          <w:lang w:val="en-US"/>
        </w:rPr>
        <w:t xml:space="preserve">all </w:t>
      </w:r>
      <w:r w:rsidR="00ED7B7C" w:rsidRPr="00CB047F">
        <w:rPr>
          <w:lang w:val="en-US"/>
        </w:rPr>
        <w:t xml:space="preserve">delivered in the Gwydir </w:t>
      </w:r>
      <w:r w:rsidR="004C6C0E">
        <w:rPr>
          <w:lang w:val="en-US"/>
        </w:rPr>
        <w:t>V</w:t>
      </w:r>
      <w:r w:rsidR="00ED7B7C" w:rsidRPr="00CB047F">
        <w:rPr>
          <w:lang w:val="en-US"/>
        </w:rPr>
        <w:t>alley, contributing to four watering actions</w:t>
      </w:r>
      <w:r w:rsidR="00ED7B7C">
        <w:rPr>
          <w:lang w:val="en-US"/>
        </w:rPr>
        <w:t xml:space="preserve">. </w:t>
      </w:r>
      <w:r w:rsidR="00ED7B7C" w:rsidRPr="00C8517E">
        <w:rPr>
          <w:lang w:val="en-US"/>
        </w:rPr>
        <w:t xml:space="preserve">Two watering actions were designed to inundate wetlands, one in each of the lower Gwydir </w:t>
      </w:r>
      <w:r w:rsidR="00ED7B7C">
        <w:rPr>
          <w:lang w:val="en-US"/>
        </w:rPr>
        <w:t xml:space="preserve">River </w:t>
      </w:r>
      <w:r w:rsidR="00ED7B7C" w:rsidRPr="00C8517E">
        <w:rPr>
          <w:lang w:val="en-US"/>
        </w:rPr>
        <w:t>and Mallowa</w:t>
      </w:r>
      <w:r w:rsidR="00ED7B7C">
        <w:rPr>
          <w:lang w:val="en-US"/>
        </w:rPr>
        <w:t xml:space="preserve"> Cr</w:t>
      </w:r>
      <w:r w:rsidR="004C6C0E">
        <w:rPr>
          <w:lang w:val="en-US"/>
        </w:rPr>
        <w:t>eek</w:t>
      </w:r>
      <w:r w:rsidR="00D27563">
        <w:rPr>
          <w:lang w:val="en-US"/>
        </w:rPr>
        <w:t>;</w:t>
      </w:r>
      <w:r w:rsidR="00ED7B7C" w:rsidRPr="00C8517E">
        <w:rPr>
          <w:lang w:val="en-US"/>
        </w:rPr>
        <w:t xml:space="preserve"> whil</w:t>
      </w:r>
      <w:r w:rsidR="004C6C0E">
        <w:rPr>
          <w:lang w:val="en-US"/>
        </w:rPr>
        <w:t>e</w:t>
      </w:r>
      <w:r w:rsidR="00ED7B7C" w:rsidRPr="00C8517E">
        <w:rPr>
          <w:lang w:val="en-US"/>
        </w:rPr>
        <w:t xml:space="preserve"> two watering actions were designed as freshes</w:t>
      </w:r>
      <w:r w:rsidR="004C6C0E">
        <w:rPr>
          <w:lang w:val="en-US"/>
        </w:rPr>
        <w:t>,</w:t>
      </w:r>
      <w:r w:rsidR="00ED7B7C" w:rsidRPr="00C8517E">
        <w:rPr>
          <w:lang w:val="en-US"/>
        </w:rPr>
        <w:t xml:space="preserve"> one in Carole </w:t>
      </w:r>
      <w:r w:rsidR="004C6C0E">
        <w:rPr>
          <w:lang w:val="en-US"/>
        </w:rPr>
        <w:t>C</w:t>
      </w:r>
      <w:r w:rsidR="00ED7B7C" w:rsidRPr="00C8517E">
        <w:rPr>
          <w:lang w:val="en-US"/>
        </w:rPr>
        <w:t xml:space="preserve">reek and the other in the </w:t>
      </w:r>
      <w:r w:rsidR="002C3A8C">
        <w:rPr>
          <w:lang w:val="en-US"/>
        </w:rPr>
        <w:t>Mehi</w:t>
      </w:r>
      <w:r w:rsidR="00ED7B7C" w:rsidRPr="00C8517E">
        <w:rPr>
          <w:lang w:val="en-US"/>
        </w:rPr>
        <w:t xml:space="preserve"> </w:t>
      </w:r>
      <w:r w:rsidR="004C6C0E">
        <w:rPr>
          <w:lang w:val="en-US"/>
        </w:rPr>
        <w:t>R</w:t>
      </w:r>
      <w:r w:rsidR="00ED7B7C" w:rsidRPr="00C8517E">
        <w:rPr>
          <w:lang w:val="en-US"/>
        </w:rPr>
        <w:t xml:space="preserve">iver. </w:t>
      </w:r>
      <w:r w:rsidR="00ED7B7C">
        <w:t>Base</w:t>
      </w:r>
      <w:r w:rsidR="004C6C0E">
        <w:t xml:space="preserve"> </w:t>
      </w:r>
      <w:r w:rsidR="00ED7B7C">
        <w:t>flows were not targeted by environmental water. These actions were</w:t>
      </w:r>
      <w:r w:rsidR="00ED7B7C" w:rsidRPr="00CB047F">
        <w:rPr>
          <w:lang w:val="en-US"/>
        </w:rPr>
        <w:t xml:space="preserve"> spread over 308 days (84% of the water</w:t>
      </w:r>
      <w:r w:rsidR="004C6C0E">
        <w:rPr>
          <w:lang w:val="en-US"/>
        </w:rPr>
        <w:t>ing</w:t>
      </w:r>
      <w:r w:rsidR="00ED7B7C" w:rsidRPr="00CB047F">
        <w:rPr>
          <w:lang w:val="en-US"/>
        </w:rPr>
        <w:t xml:space="preserve"> year) and occurred between September 2014 and March 2015</w:t>
      </w:r>
      <w:r w:rsidR="00ED7B7C">
        <w:rPr>
          <w:lang w:val="en-US"/>
        </w:rPr>
        <w:t>. The actions represented 65</w:t>
      </w:r>
      <w:r w:rsidR="00ED7B7C" w:rsidRPr="00CB047F">
        <w:rPr>
          <w:lang w:val="en-US"/>
        </w:rPr>
        <w:t>% of the total environmental water delivered in the valley for 2014</w:t>
      </w:r>
      <w:r w:rsidR="0058425C">
        <w:rPr>
          <w:lang w:val="en-US"/>
        </w:rPr>
        <w:t>–</w:t>
      </w:r>
      <w:r w:rsidR="00ED7B7C" w:rsidRPr="00CB047F">
        <w:rPr>
          <w:lang w:val="en-US"/>
        </w:rPr>
        <w:t xml:space="preserve">15, </w:t>
      </w:r>
      <w:r w:rsidR="00005B43">
        <w:rPr>
          <w:lang w:val="en-US"/>
        </w:rPr>
        <w:t>which</w:t>
      </w:r>
      <w:r w:rsidR="00ED7B7C">
        <w:rPr>
          <w:lang w:val="en-US"/>
        </w:rPr>
        <w:t xml:space="preserve"> was approximately</w:t>
      </w:r>
      <w:r w:rsidR="00ED7B7C" w:rsidRPr="00CB047F">
        <w:rPr>
          <w:lang w:val="en-US"/>
        </w:rPr>
        <w:t xml:space="preserve"> </w:t>
      </w:r>
      <w:r w:rsidR="00ED7B7C">
        <w:rPr>
          <w:lang w:val="en-US"/>
        </w:rPr>
        <w:t>6</w:t>
      </w:r>
      <w:r w:rsidR="00ED7B7C" w:rsidRPr="00CB047F">
        <w:rPr>
          <w:lang w:val="en-US"/>
        </w:rPr>
        <w:t xml:space="preserve">% of </w:t>
      </w:r>
      <w:r w:rsidR="00ED7B7C">
        <w:rPr>
          <w:lang w:val="en-US"/>
        </w:rPr>
        <w:t>mean annual</w:t>
      </w:r>
      <w:r w:rsidR="00ED7B7C" w:rsidRPr="00CB047F">
        <w:rPr>
          <w:lang w:val="en-US"/>
        </w:rPr>
        <w:t xml:space="preserve"> flows un</w:t>
      </w:r>
      <w:r w:rsidR="00ED7B7C">
        <w:rPr>
          <w:lang w:val="en-US"/>
        </w:rPr>
        <w:t>der predevelopment conditions</w:t>
      </w:r>
      <w:r w:rsidR="00ED7B7C" w:rsidRPr="00CB047F">
        <w:rPr>
          <w:lang w:val="en-US"/>
        </w:rPr>
        <w:t xml:space="preserve">. </w:t>
      </w:r>
    </w:p>
    <w:p w14:paraId="2D27FA06" w14:textId="42EE4E32" w:rsidR="00ED7B7C" w:rsidRPr="00140E66" w:rsidRDefault="00ED7B7C" w:rsidP="00140E66">
      <w:pPr>
        <w:spacing w:after="120"/>
        <w:rPr>
          <w:lang w:val="en-US"/>
        </w:rPr>
      </w:pPr>
      <w:r w:rsidRPr="00C8517E">
        <w:rPr>
          <w:lang w:val="en-US"/>
        </w:rPr>
        <w:t>There were some minor deviations between the designed and observed hydrologic</w:t>
      </w:r>
      <w:r w:rsidR="004C6C0E">
        <w:rPr>
          <w:lang w:val="en-US"/>
        </w:rPr>
        <w:t>al</w:t>
      </w:r>
      <w:r w:rsidRPr="00C8517E">
        <w:rPr>
          <w:lang w:val="en-US"/>
        </w:rPr>
        <w:t>/hydraulic outputs of the four wateri</w:t>
      </w:r>
      <w:r w:rsidR="0034427B">
        <w:rPr>
          <w:lang w:val="en-US"/>
        </w:rPr>
        <w:t>ng actions. H</w:t>
      </w:r>
      <w:r w:rsidRPr="00102EE2">
        <w:rPr>
          <w:lang w:val="en-US"/>
        </w:rPr>
        <w:t>arvesting operations in the lower Gwydir meant that wetland inundation action was paused between late September and late November</w:t>
      </w:r>
      <w:r w:rsidR="00BB466B">
        <w:rPr>
          <w:lang w:val="en-US"/>
        </w:rPr>
        <w:t xml:space="preserve"> 2014</w:t>
      </w:r>
      <w:r w:rsidRPr="00102EE2">
        <w:rPr>
          <w:lang w:val="en-US"/>
        </w:rPr>
        <w:t>, whil</w:t>
      </w:r>
      <w:r w:rsidR="004C6C0E">
        <w:rPr>
          <w:lang w:val="en-US"/>
        </w:rPr>
        <w:t>e</w:t>
      </w:r>
      <w:r w:rsidRPr="00102EE2">
        <w:rPr>
          <w:lang w:val="en-US"/>
        </w:rPr>
        <w:t xml:space="preserve"> the Mallowa wetland action flow rates were reduced from 250</w:t>
      </w:r>
      <w:r w:rsidR="004C6C0E">
        <w:rPr>
          <w:lang w:val="en-US"/>
        </w:rPr>
        <w:t> </w:t>
      </w:r>
      <w:r w:rsidRPr="00102EE2">
        <w:rPr>
          <w:lang w:val="en-US"/>
        </w:rPr>
        <w:t>ML/day to 75</w:t>
      </w:r>
      <w:r w:rsidR="004C6C0E">
        <w:rPr>
          <w:lang w:val="en-US"/>
        </w:rPr>
        <w:t> </w:t>
      </w:r>
      <w:r w:rsidRPr="00102EE2">
        <w:rPr>
          <w:lang w:val="en-US"/>
        </w:rPr>
        <w:t xml:space="preserve">ML/day. Similarly, the flow rates designed in Carole </w:t>
      </w:r>
      <w:r w:rsidR="004C6C0E">
        <w:rPr>
          <w:lang w:val="en-US"/>
        </w:rPr>
        <w:t>C</w:t>
      </w:r>
      <w:r w:rsidRPr="00102EE2">
        <w:rPr>
          <w:lang w:val="en-US"/>
        </w:rPr>
        <w:t>reek were reduced</w:t>
      </w:r>
      <w:r>
        <w:rPr>
          <w:lang w:val="en-US"/>
        </w:rPr>
        <w:t xml:space="preserve"> from 500</w:t>
      </w:r>
      <w:r w:rsidR="004C6C0E">
        <w:rPr>
          <w:lang w:val="en-US"/>
        </w:rPr>
        <w:t> </w:t>
      </w:r>
      <w:r>
        <w:rPr>
          <w:lang w:val="en-US"/>
        </w:rPr>
        <w:t>ML/day to 400</w:t>
      </w:r>
      <w:r w:rsidR="004C6C0E">
        <w:rPr>
          <w:lang w:val="en-US"/>
        </w:rPr>
        <w:t> </w:t>
      </w:r>
      <w:r>
        <w:rPr>
          <w:lang w:val="en-US"/>
        </w:rPr>
        <w:t>ML/day</w:t>
      </w:r>
      <w:r w:rsidR="0034427B">
        <w:rPr>
          <w:lang w:val="en-US"/>
        </w:rPr>
        <w:t xml:space="preserve">. Other issues </w:t>
      </w:r>
      <w:r w:rsidR="00D27563">
        <w:rPr>
          <w:lang w:val="en-US"/>
        </w:rPr>
        <w:t>that</w:t>
      </w:r>
      <w:r w:rsidR="0034427B">
        <w:rPr>
          <w:lang w:val="en-US"/>
        </w:rPr>
        <w:t xml:space="preserve"> impacted environmental flow delivery included t</w:t>
      </w:r>
      <w:r w:rsidRPr="00102EE2">
        <w:rPr>
          <w:lang w:val="en-US"/>
        </w:rPr>
        <w:t xml:space="preserve">he construction of a stock and domestic pipeline </w:t>
      </w:r>
      <w:r>
        <w:rPr>
          <w:lang w:val="en-US"/>
        </w:rPr>
        <w:t>along</w:t>
      </w:r>
      <w:r w:rsidRPr="00102EE2">
        <w:rPr>
          <w:lang w:val="en-US"/>
        </w:rPr>
        <w:t xml:space="preserve"> Mallowa </w:t>
      </w:r>
      <w:r>
        <w:rPr>
          <w:lang w:val="en-US"/>
        </w:rPr>
        <w:t>Cr</w:t>
      </w:r>
      <w:r w:rsidR="004C6C0E">
        <w:rPr>
          <w:lang w:val="en-US"/>
        </w:rPr>
        <w:t>eek</w:t>
      </w:r>
      <w:r>
        <w:rPr>
          <w:lang w:val="en-US"/>
        </w:rPr>
        <w:t xml:space="preserve"> </w:t>
      </w:r>
      <w:r w:rsidR="0034427B">
        <w:rPr>
          <w:lang w:val="en-US"/>
        </w:rPr>
        <w:t>which reduced the</w:t>
      </w:r>
      <w:r w:rsidRPr="00102EE2">
        <w:rPr>
          <w:lang w:val="en-US"/>
        </w:rPr>
        <w:t xml:space="preserve"> watering window</w:t>
      </w:r>
      <w:r w:rsidR="001133B1">
        <w:rPr>
          <w:lang w:val="en-US"/>
        </w:rPr>
        <w:t>,</w:t>
      </w:r>
      <w:r w:rsidRPr="00102EE2">
        <w:rPr>
          <w:lang w:val="en-US"/>
        </w:rPr>
        <w:t xml:space="preserve"> </w:t>
      </w:r>
      <w:r w:rsidR="0034427B">
        <w:rPr>
          <w:lang w:val="en-US"/>
        </w:rPr>
        <w:t>and hot</w:t>
      </w:r>
      <w:r w:rsidRPr="00B952D1">
        <w:rPr>
          <w:lang w:val="en-US"/>
        </w:rPr>
        <w:t xml:space="preserve"> dry conditions </w:t>
      </w:r>
      <w:r w:rsidR="001133B1">
        <w:rPr>
          <w:lang w:val="en-US"/>
        </w:rPr>
        <w:t xml:space="preserve">which </w:t>
      </w:r>
      <w:r w:rsidRPr="00B952D1">
        <w:rPr>
          <w:lang w:val="en-US"/>
        </w:rPr>
        <w:t xml:space="preserve">meant that </w:t>
      </w:r>
      <w:r w:rsidR="004C6C0E">
        <w:rPr>
          <w:lang w:val="en-US"/>
        </w:rPr>
        <w:t>W</w:t>
      </w:r>
      <w:r w:rsidRPr="00B952D1">
        <w:rPr>
          <w:lang w:val="en-US"/>
        </w:rPr>
        <w:t xml:space="preserve">aterNSW implemented a block release strategy to limit system losses on small volumes of water. </w:t>
      </w:r>
    </w:p>
    <w:p w14:paraId="71AF7EE9" w14:textId="4B3AAE9A" w:rsidR="00ED7B7C" w:rsidRDefault="00ED7B7C" w:rsidP="00ED7B7C">
      <w:pPr>
        <w:pStyle w:val="Heading3"/>
        <w:ind w:left="720" w:hanging="720"/>
      </w:pPr>
      <w:bookmarkStart w:id="122" w:name="_Toc455385190"/>
      <w:bookmarkStart w:id="123" w:name="_Toc465086963"/>
      <w:bookmarkStart w:id="124" w:name="_Toc467073010"/>
      <w:r w:rsidRPr="00D00923">
        <w:t xml:space="preserve">Gwydir </w:t>
      </w:r>
      <w:r w:rsidR="001133B1">
        <w:t>W</w:t>
      </w:r>
      <w:r w:rsidRPr="00D00923">
        <w:t xml:space="preserve">etland </w:t>
      </w:r>
      <w:r w:rsidR="00653EA9">
        <w:t>i</w:t>
      </w:r>
      <w:r w:rsidRPr="00D00923">
        <w:t xml:space="preserve">nundation </w:t>
      </w:r>
      <w:r w:rsidR="00653EA9">
        <w:t>e</w:t>
      </w:r>
      <w:r w:rsidRPr="00D00923">
        <w:t>vent</w:t>
      </w:r>
      <w:bookmarkEnd w:id="122"/>
      <w:bookmarkEnd w:id="123"/>
      <w:bookmarkEnd w:id="124"/>
    </w:p>
    <w:p w14:paraId="74A49C77" w14:textId="34E57F78" w:rsidR="00140E66" w:rsidRPr="00140E66" w:rsidRDefault="00140E66" w:rsidP="00140E66">
      <w:r>
        <w:t xml:space="preserve">The Gwydir </w:t>
      </w:r>
      <w:r w:rsidR="001133B1">
        <w:t>W</w:t>
      </w:r>
      <w:r>
        <w:t>etland inundation targeted wetlands along the lower Gwydir River and Gingham Watercourse</w:t>
      </w:r>
      <w:r w:rsidR="001133B1">
        <w:t xml:space="preserve"> — </w:t>
      </w:r>
      <w:r>
        <w:t xml:space="preserve">the region commonly referred to as the Gwydir Wetlands. </w:t>
      </w:r>
      <w:r>
        <w:rPr>
          <w:lang w:val="en-US"/>
        </w:rPr>
        <w:t xml:space="preserve">The Yarraman streamflow </w:t>
      </w:r>
      <w:r w:rsidR="00653EA9">
        <w:rPr>
          <w:lang w:val="en-US"/>
        </w:rPr>
        <w:t>g</w:t>
      </w:r>
      <w:r>
        <w:rPr>
          <w:lang w:val="en-US"/>
        </w:rPr>
        <w:t>auge is upstream of the Gingham Watercourse anabranch and records total flow delivered to both channels</w:t>
      </w:r>
      <w:r w:rsidR="00653EA9">
        <w:rPr>
          <w:lang w:val="en-US"/>
        </w:rPr>
        <w:t xml:space="preserve"> (Figure </w:t>
      </w:r>
      <w:r w:rsidR="001A03E3">
        <w:rPr>
          <w:lang w:val="en-US"/>
        </w:rPr>
        <w:t>4</w:t>
      </w:r>
      <w:r w:rsidR="00653EA9">
        <w:rPr>
          <w:lang w:val="en-US"/>
        </w:rPr>
        <w:t>)</w:t>
      </w:r>
      <w:r>
        <w:rPr>
          <w:lang w:val="en-US"/>
        </w:rPr>
        <w:t>. Environmental water substantially increased flows f</w:t>
      </w:r>
      <w:r w:rsidR="00DF65FA">
        <w:rPr>
          <w:lang w:val="en-US"/>
        </w:rPr>
        <w:t>rom</w:t>
      </w:r>
      <w:r>
        <w:rPr>
          <w:lang w:val="en-US"/>
        </w:rPr>
        <w:t xml:space="preserve"> mid-September </w:t>
      </w:r>
      <w:r w:rsidR="00DF65FA">
        <w:rPr>
          <w:lang w:val="en-US"/>
        </w:rPr>
        <w:t xml:space="preserve">2014 </w:t>
      </w:r>
      <w:r>
        <w:rPr>
          <w:lang w:val="en-US"/>
        </w:rPr>
        <w:t>to the end of March</w:t>
      </w:r>
      <w:r w:rsidR="00DF65FA">
        <w:rPr>
          <w:lang w:val="en-US"/>
        </w:rPr>
        <w:t xml:space="preserve"> 2015</w:t>
      </w:r>
      <w:r>
        <w:rPr>
          <w:lang w:val="en-US"/>
        </w:rPr>
        <w:t>. Little over half of the total flow volume at this site was contributed by environmental water</w:t>
      </w:r>
      <w:r w:rsidR="00653EA9">
        <w:rPr>
          <w:lang w:val="en-US"/>
        </w:rPr>
        <w:t>,</w:t>
      </w:r>
      <w:r>
        <w:rPr>
          <w:lang w:val="en-US"/>
        </w:rPr>
        <w:t xml:space="preserve"> with Commonwealth environmental water contributing half of this (i.e. 25% of the total flow volume). Discharges thought to be required for maintaining the Gwydir </w:t>
      </w:r>
      <w:r w:rsidR="00653EA9">
        <w:rPr>
          <w:lang w:val="en-US"/>
        </w:rPr>
        <w:t>W</w:t>
      </w:r>
      <w:r>
        <w:rPr>
          <w:lang w:val="en-US"/>
        </w:rPr>
        <w:t>etlands exceed 3000</w:t>
      </w:r>
      <w:r w:rsidR="00653EA9">
        <w:rPr>
          <w:lang w:val="en-US"/>
        </w:rPr>
        <w:t> </w:t>
      </w:r>
      <w:r>
        <w:rPr>
          <w:lang w:val="en-US"/>
        </w:rPr>
        <w:t>M</w:t>
      </w:r>
      <w:r w:rsidR="00653EA9">
        <w:rPr>
          <w:lang w:val="en-US"/>
        </w:rPr>
        <w:t>L</w:t>
      </w:r>
      <w:r>
        <w:rPr>
          <w:lang w:val="en-US"/>
        </w:rPr>
        <w:t>/day at this site (MDBA 2010). Streamflows did not reach this level. Nevertheless</w:t>
      </w:r>
      <w:r w:rsidR="00653EA9">
        <w:rPr>
          <w:lang w:val="en-US"/>
        </w:rPr>
        <w:t>,</w:t>
      </w:r>
      <w:r>
        <w:rPr>
          <w:lang w:val="en-US"/>
        </w:rPr>
        <w:t xml:space="preserve"> some limited inundation of wetlands was achieved, as evidenced from mapping of inundation extent.</w:t>
      </w:r>
    </w:p>
    <w:p w14:paraId="1EEF6FF3" w14:textId="66EC5082" w:rsidR="00F42885" w:rsidRDefault="0034427B" w:rsidP="00ED7B7C">
      <w:r>
        <w:rPr>
          <w:noProof/>
          <w:lang w:eastAsia="en-AU"/>
        </w:rPr>
        <w:drawing>
          <wp:inline distT="0" distB="0" distL="0" distR="0" wp14:anchorId="2F0D978D" wp14:editId="377BB5FE">
            <wp:extent cx="5486400" cy="1879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raman_TS.png"/>
                    <pic:cNvPicPr/>
                  </pic:nvPicPr>
                  <pic:blipFill>
                    <a:blip r:embed="rId31"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05CCF9F1" w14:textId="78B18133" w:rsidR="00ED7B7C" w:rsidRDefault="0014674F" w:rsidP="00D00923">
      <w:pPr>
        <w:pStyle w:val="FigureCaption"/>
        <w:ind w:left="90"/>
        <w:rPr>
          <w:lang w:val="en-US"/>
        </w:rPr>
      </w:pPr>
      <w:bookmarkStart w:id="125" w:name="_Toc334438820"/>
      <w:bookmarkStart w:id="126" w:name="_Toc465087001"/>
      <w:bookmarkStart w:id="127" w:name="_Toc467072826"/>
      <w:r w:rsidRPr="0014674F">
        <w:t xml:space="preserve">Figure </w:t>
      </w:r>
      <w:r w:rsidR="00641F7D">
        <w:fldChar w:fldCharType="begin"/>
      </w:r>
      <w:r w:rsidR="00641F7D">
        <w:instrText xml:space="preserve"> SEQ Figure \* ARABIC </w:instrText>
      </w:r>
      <w:r w:rsidR="00641F7D">
        <w:fldChar w:fldCharType="separate"/>
      </w:r>
      <w:r w:rsidR="003425A6">
        <w:rPr>
          <w:noProof/>
        </w:rPr>
        <w:t>4</w:t>
      </w:r>
      <w:r w:rsidR="00641F7D">
        <w:rPr>
          <w:noProof/>
        </w:rPr>
        <w:fldChar w:fldCharType="end"/>
      </w:r>
      <w:r w:rsidR="00653EA9">
        <w:t>.</w:t>
      </w:r>
      <w:r w:rsidRPr="0014674F">
        <w:t xml:space="preserve"> </w:t>
      </w:r>
      <w:r w:rsidR="00ED7B7C" w:rsidRPr="00653EA9">
        <w:rPr>
          <w:b w:val="0"/>
          <w:lang w:val="en-US"/>
        </w:rPr>
        <w:t>Stre</w:t>
      </w:r>
      <w:r w:rsidR="00D01E89" w:rsidRPr="00653EA9">
        <w:rPr>
          <w:b w:val="0"/>
          <w:lang w:val="en-US"/>
        </w:rPr>
        <w:t>a</w:t>
      </w:r>
      <w:r w:rsidR="00ED7B7C" w:rsidRPr="00653EA9">
        <w:rPr>
          <w:b w:val="0"/>
          <w:lang w:val="en-US"/>
        </w:rPr>
        <w:t xml:space="preserve">mflows at Yarraman on </w:t>
      </w:r>
      <w:r w:rsidR="00E527E3">
        <w:rPr>
          <w:b w:val="0"/>
          <w:lang w:val="en-US"/>
        </w:rPr>
        <w:t xml:space="preserve">the </w:t>
      </w:r>
      <w:r w:rsidR="00ED7B7C" w:rsidRPr="00653EA9">
        <w:rPr>
          <w:b w:val="0"/>
          <w:lang w:val="en-US"/>
        </w:rPr>
        <w:t>Gwydir River</w:t>
      </w:r>
      <w:r w:rsidR="005C0268">
        <w:rPr>
          <w:b w:val="0"/>
          <w:lang w:val="en-US"/>
        </w:rPr>
        <w:t xml:space="preserve"> in 2014–15</w:t>
      </w:r>
      <w:r w:rsidR="001133B1">
        <w:rPr>
          <w:b w:val="0"/>
          <w:lang w:val="en-US"/>
        </w:rPr>
        <w:t>. C</w:t>
      </w:r>
      <w:r w:rsidR="00ED7B7C" w:rsidRPr="00653EA9">
        <w:rPr>
          <w:b w:val="0"/>
          <w:lang w:val="en-US"/>
        </w:rPr>
        <w:t>ontribution</w:t>
      </w:r>
      <w:r w:rsidR="00964397">
        <w:rPr>
          <w:b w:val="0"/>
          <w:lang w:val="en-US"/>
        </w:rPr>
        <w:t>s</w:t>
      </w:r>
      <w:r w:rsidR="00ED7B7C" w:rsidRPr="00653EA9">
        <w:rPr>
          <w:b w:val="0"/>
          <w:lang w:val="en-US"/>
        </w:rPr>
        <w:t xml:space="preserve"> of Commonwealth environmental water and other environmental water</w:t>
      </w:r>
      <w:r w:rsidR="005348DF">
        <w:rPr>
          <w:b w:val="0"/>
          <w:lang w:val="en-US"/>
        </w:rPr>
        <w:t xml:space="preserve"> </w:t>
      </w:r>
      <w:r w:rsidR="001133B1">
        <w:rPr>
          <w:b w:val="0"/>
          <w:lang w:val="en-US"/>
        </w:rPr>
        <w:t xml:space="preserve">are </w:t>
      </w:r>
      <w:r w:rsidR="005348DF">
        <w:rPr>
          <w:b w:val="0"/>
          <w:lang w:val="en-US"/>
        </w:rPr>
        <w:t>shown</w:t>
      </w:r>
      <w:r w:rsidR="001C1FDD">
        <w:rPr>
          <w:b w:val="0"/>
          <w:lang w:val="en-US"/>
        </w:rPr>
        <w:t>.</w:t>
      </w:r>
      <w:bookmarkEnd w:id="125"/>
      <w:r w:rsidR="00BB7165">
        <w:rPr>
          <w:b w:val="0"/>
          <w:lang w:val="en-US"/>
        </w:rPr>
        <w:t xml:space="preserve"> </w:t>
      </w:r>
      <w:r w:rsidR="00BB7165" w:rsidRPr="00185CB2">
        <w:rPr>
          <w:b w:val="0"/>
          <w:bCs/>
        </w:rPr>
        <w:t xml:space="preserve">Horizontal lines indicate thresholds for very low flows, low flows, low freshes, </w:t>
      </w:r>
      <w:r w:rsidR="005C5CA2">
        <w:rPr>
          <w:b w:val="0"/>
          <w:bCs/>
        </w:rPr>
        <w:t>medium freshes and high freshes</w:t>
      </w:r>
      <w:r w:rsidR="00BB7165" w:rsidRPr="00185CB2">
        <w:rPr>
          <w:b w:val="0"/>
          <w:bCs/>
        </w:rPr>
        <w:t>(from lowest to highest)</w:t>
      </w:r>
      <w:r w:rsidR="001133B1">
        <w:rPr>
          <w:b w:val="0"/>
          <w:bCs/>
        </w:rPr>
        <w:t>.</w:t>
      </w:r>
      <w:bookmarkEnd w:id="126"/>
      <w:bookmarkEnd w:id="127"/>
    </w:p>
    <w:p w14:paraId="239D4A73" w14:textId="77777777" w:rsidR="00ED7B7C" w:rsidRDefault="00ED7B7C" w:rsidP="00D00923">
      <w:pPr>
        <w:pStyle w:val="Heading3"/>
        <w:ind w:left="720" w:hanging="720"/>
      </w:pPr>
      <w:bookmarkStart w:id="128" w:name="_Toc455385191"/>
      <w:bookmarkStart w:id="129" w:name="_Toc465086964"/>
      <w:bookmarkStart w:id="130" w:name="_Toc467073011"/>
      <w:r w:rsidRPr="00D00923">
        <w:t xml:space="preserve">Mallowa </w:t>
      </w:r>
      <w:r w:rsidR="00653EA9">
        <w:t>w</w:t>
      </w:r>
      <w:r w:rsidRPr="00D00923">
        <w:t xml:space="preserve">etland </w:t>
      </w:r>
      <w:r w:rsidR="00653EA9">
        <w:t>i</w:t>
      </w:r>
      <w:r w:rsidRPr="00D00923">
        <w:t xml:space="preserve">nundation </w:t>
      </w:r>
      <w:r w:rsidR="00653EA9">
        <w:t>e</w:t>
      </w:r>
      <w:r w:rsidRPr="00D00923">
        <w:t>vent</w:t>
      </w:r>
      <w:bookmarkEnd w:id="128"/>
      <w:bookmarkEnd w:id="129"/>
      <w:bookmarkEnd w:id="130"/>
    </w:p>
    <w:p w14:paraId="643DE495" w14:textId="06A18D41" w:rsidR="00140E66" w:rsidRPr="00140E66" w:rsidRDefault="00140E66" w:rsidP="00140E66">
      <w:pPr>
        <w:rPr>
          <w:lang w:val="en-US"/>
        </w:rPr>
      </w:pPr>
      <w:r>
        <w:rPr>
          <w:lang w:val="en-US"/>
        </w:rPr>
        <w:t>Environmental water contributed most of the streamflow for two flow events in Mallowa Creek</w:t>
      </w:r>
      <w:r w:rsidR="005348DF">
        <w:rPr>
          <w:lang w:val="en-US"/>
        </w:rPr>
        <w:t xml:space="preserve"> (Figure </w:t>
      </w:r>
      <w:r w:rsidR="000124DC">
        <w:rPr>
          <w:lang w:val="en-US"/>
        </w:rPr>
        <w:t>5</w:t>
      </w:r>
      <w:r w:rsidR="005348DF">
        <w:rPr>
          <w:lang w:val="en-US"/>
        </w:rPr>
        <w:t>)</w:t>
      </w:r>
      <w:r>
        <w:rPr>
          <w:lang w:val="en-US"/>
        </w:rPr>
        <w:t xml:space="preserve">. A shorter event was delivered in October </w:t>
      </w:r>
      <w:r w:rsidR="00BB466B">
        <w:rPr>
          <w:lang w:val="en-US"/>
        </w:rPr>
        <w:t xml:space="preserve">2014 </w:t>
      </w:r>
      <w:r>
        <w:rPr>
          <w:lang w:val="en-US"/>
        </w:rPr>
        <w:t>with a peak of less than 100</w:t>
      </w:r>
      <w:r w:rsidR="00653EA9">
        <w:rPr>
          <w:lang w:val="en-US"/>
        </w:rPr>
        <w:t> </w:t>
      </w:r>
      <w:r>
        <w:rPr>
          <w:lang w:val="en-US"/>
        </w:rPr>
        <w:t>M</w:t>
      </w:r>
      <w:r w:rsidR="00653EA9">
        <w:rPr>
          <w:lang w:val="en-US"/>
        </w:rPr>
        <w:t>L</w:t>
      </w:r>
      <w:r>
        <w:rPr>
          <w:lang w:val="en-US"/>
        </w:rPr>
        <w:t>/day. A second event commenced in mid-December</w:t>
      </w:r>
      <w:r w:rsidR="00DF65FA">
        <w:rPr>
          <w:lang w:val="en-US"/>
        </w:rPr>
        <w:t xml:space="preserve"> 2014</w:t>
      </w:r>
      <w:r>
        <w:rPr>
          <w:lang w:val="en-US"/>
        </w:rPr>
        <w:t xml:space="preserve"> and persisted until the end of February</w:t>
      </w:r>
      <w:r w:rsidR="00DF65FA">
        <w:rPr>
          <w:lang w:val="en-US"/>
        </w:rPr>
        <w:t xml:space="preserve"> 2015</w:t>
      </w:r>
      <w:r w:rsidR="00653EA9">
        <w:rPr>
          <w:lang w:val="en-US"/>
        </w:rPr>
        <w:t>,</w:t>
      </w:r>
      <w:r>
        <w:rPr>
          <w:lang w:val="en-US"/>
        </w:rPr>
        <w:t xml:space="preserve"> with peak flows greater than 200</w:t>
      </w:r>
      <w:r w:rsidR="00653EA9">
        <w:rPr>
          <w:lang w:val="en-US"/>
        </w:rPr>
        <w:t> </w:t>
      </w:r>
      <w:r>
        <w:rPr>
          <w:lang w:val="en-US"/>
        </w:rPr>
        <w:t>M</w:t>
      </w:r>
      <w:r w:rsidR="00653EA9">
        <w:rPr>
          <w:lang w:val="en-US"/>
        </w:rPr>
        <w:t>L</w:t>
      </w:r>
      <w:r>
        <w:rPr>
          <w:lang w:val="en-US"/>
        </w:rPr>
        <w:t>/day. Mallowa Creek is thought to require a flow event lasting 90</w:t>
      </w:r>
      <w:r w:rsidR="005348DF">
        <w:rPr>
          <w:lang w:val="en-US"/>
        </w:rPr>
        <w:t> </w:t>
      </w:r>
      <w:r>
        <w:rPr>
          <w:lang w:val="en-US"/>
        </w:rPr>
        <w:t>days with a magnitude exceeding 120</w:t>
      </w:r>
      <w:r w:rsidR="00653EA9">
        <w:rPr>
          <w:lang w:val="en-US"/>
        </w:rPr>
        <w:t> </w:t>
      </w:r>
      <w:r>
        <w:rPr>
          <w:lang w:val="en-US"/>
        </w:rPr>
        <w:t>M</w:t>
      </w:r>
      <w:r w:rsidR="00653EA9">
        <w:rPr>
          <w:lang w:val="en-US"/>
        </w:rPr>
        <w:t>L</w:t>
      </w:r>
      <w:r>
        <w:rPr>
          <w:lang w:val="en-US"/>
        </w:rPr>
        <w:t>/day, delivered every second year on average, to maintain the extent of floodplain wetlands in good condition (MDBA 2010). The December–February even</w:t>
      </w:r>
      <w:r w:rsidR="00653EA9">
        <w:rPr>
          <w:lang w:val="en-US"/>
        </w:rPr>
        <w:t>t</w:t>
      </w:r>
      <w:r>
        <w:rPr>
          <w:lang w:val="en-US"/>
        </w:rPr>
        <w:t xml:space="preserve"> d</w:t>
      </w:r>
      <w:r w:rsidR="00EC528D">
        <w:rPr>
          <w:lang w:val="en-US"/>
        </w:rPr>
        <w:t>id</w:t>
      </w:r>
      <w:r>
        <w:rPr>
          <w:lang w:val="en-US"/>
        </w:rPr>
        <w:t xml:space="preserve"> not meet this target but c</w:t>
      </w:r>
      <w:r w:rsidR="00EC528D">
        <w:rPr>
          <w:lang w:val="en-US"/>
        </w:rPr>
        <w:t>ame</w:t>
      </w:r>
      <w:r>
        <w:rPr>
          <w:lang w:val="en-US"/>
        </w:rPr>
        <w:t xml:space="preserve"> close to it and can be expected to have made a significant contribution towards this ecological objective. </w:t>
      </w:r>
    </w:p>
    <w:p w14:paraId="35771AEC" w14:textId="77777777" w:rsidR="00ED7B7C" w:rsidRDefault="001C1FDD" w:rsidP="00D01E89">
      <w:pPr>
        <w:keepNext/>
        <w:jc w:val="center"/>
        <w:rPr>
          <w:lang w:val="en-US"/>
        </w:rPr>
      </w:pPr>
      <w:r>
        <w:rPr>
          <w:noProof/>
          <w:lang w:eastAsia="en-AU"/>
        </w:rPr>
        <w:drawing>
          <wp:inline distT="0" distB="0" distL="0" distR="0" wp14:anchorId="2001ACD7" wp14:editId="7B50663B">
            <wp:extent cx="5486400" cy="1879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lowa_TS.png"/>
                    <pic:cNvPicPr/>
                  </pic:nvPicPr>
                  <pic:blipFill>
                    <a:blip r:embed="rId32"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35508DB3" w14:textId="1114CE7C" w:rsidR="00ED7B7C" w:rsidRPr="00653EA9" w:rsidRDefault="0014674F" w:rsidP="00D00923">
      <w:pPr>
        <w:pStyle w:val="FigureCaption"/>
        <w:ind w:left="90"/>
        <w:rPr>
          <w:b w:val="0"/>
          <w:lang w:val="en-US"/>
        </w:rPr>
      </w:pPr>
      <w:bookmarkStart w:id="131" w:name="_Toc334438821"/>
      <w:bookmarkStart w:id="132" w:name="_Toc465087002"/>
      <w:bookmarkStart w:id="133" w:name="_Toc467072827"/>
      <w:r w:rsidRPr="0014674F">
        <w:t xml:space="preserve">Figure </w:t>
      </w:r>
      <w:r w:rsidR="00641F7D">
        <w:fldChar w:fldCharType="begin"/>
      </w:r>
      <w:r w:rsidR="00641F7D">
        <w:instrText xml:space="preserve"> SEQ Figure \* ARABIC </w:instrText>
      </w:r>
      <w:r w:rsidR="00641F7D">
        <w:fldChar w:fldCharType="separate"/>
      </w:r>
      <w:r w:rsidR="003425A6">
        <w:rPr>
          <w:noProof/>
        </w:rPr>
        <w:t>5</w:t>
      </w:r>
      <w:r w:rsidR="00641F7D">
        <w:rPr>
          <w:noProof/>
        </w:rPr>
        <w:fldChar w:fldCharType="end"/>
      </w:r>
      <w:r w:rsidR="005348DF">
        <w:t>.</w:t>
      </w:r>
      <w:r w:rsidRPr="0014674F">
        <w:t xml:space="preserve"> </w:t>
      </w:r>
      <w:r w:rsidR="00ED7B7C" w:rsidRPr="00653EA9">
        <w:rPr>
          <w:b w:val="0"/>
          <w:lang w:val="en-US"/>
        </w:rPr>
        <w:t>Stre</w:t>
      </w:r>
      <w:r w:rsidR="005348DF">
        <w:rPr>
          <w:b w:val="0"/>
          <w:lang w:val="en-US"/>
        </w:rPr>
        <w:t>a</w:t>
      </w:r>
      <w:r w:rsidR="00ED7B7C" w:rsidRPr="00653EA9">
        <w:rPr>
          <w:b w:val="0"/>
          <w:lang w:val="en-US"/>
        </w:rPr>
        <w:t>mflo</w:t>
      </w:r>
      <w:r w:rsidR="001C1FDD">
        <w:rPr>
          <w:b w:val="0"/>
          <w:lang w:val="en-US"/>
        </w:rPr>
        <w:t>ws at Mallowa on Mallowa Creek</w:t>
      </w:r>
      <w:r w:rsidR="005C0268">
        <w:rPr>
          <w:b w:val="0"/>
          <w:lang w:val="en-US"/>
        </w:rPr>
        <w:t xml:space="preserve"> in 2014–15</w:t>
      </w:r>
      <w:r w:rsidR="001C1FDD">
        <w:rPr>
          <w:b w:val="0"/>
          <w:lang w:val="en-US"/>
        </w:rPr>
        <w:t>. C</w:t>
      </w:r>
      <w:r w:rsidR="00ED7B7C" w:rsidRPr="00653EA9">
        <w:rPr>
          <w:b w:val="0"/>
          <w:lang w:val="en-US"/>
        </w:rPr>
        <w:t>ontribut</w:t>
      </w:r>
      <w:r w:rsidR="001C1FDD">
        <w:rPr>
          <w:b w:val="0"/>
          <w:lang w:val="en-US"/>
        </w:rPr>
        <w:t>ions of Commonwealth environmental water are shown</w:t>
      </w:r>
      <w:r w:rsidR="005348DF">
        <w:rPr>
          <w:b w:val="0"/>
          <w:lang w:val="en-US"/>
        </w:rPr>
        <w:t>.</w:t>
      </w:r>
      <w:r w:rsidR="0074436B">
        <w:rPr>
          <w:b w:val="0"/>
          <w:lang w:val="en-US"/>
        </w:rPr>
        <w:t xml:space="preserve"> </w:t>
      </w:r>
      <w:r w:rsidR="0074436B" w:rsidRPr="009C6303">
        <w:rPr>
          <w:b w:val="0"/>
        </w:rPr>
        <w:t xml:space="preserve">Horizontal lines indicate thresholds for </w:t>
      </w:r>
      <w:r w:rsidR="0074436B" w:rsidRPr="009C6303">
        <w:rPr>
          <w:b w:val="0"/>
          <w:noProof/>
        </w:rPr>
        <w:t>very low flows, low flows, low freshes, medium freshes and high freshes</w:t>
      </w:r>
      <w:r w:rsidR="0074436B" w:rsidRPr="009C6303">
        <w:rPr>
          <w:b w:val="0"/>
        </w:rPr>
        <w:t xml:space="preserve"> (from lowest to highest).</w:t>
      </w:r>
      <w:bookmarkEnd w:id="131"/>
      <w:bookmarkEnd w:id="132"/>
      <w:bookmarkEnd w:id="133"/>
    </w:p>
    <w:p w14:paraId="6E58EE2E" w14:textId="77777777" w:rsidR="00E043AF" w:rsidRDefault="00ED7B7C" w:rsidP="00E043AF">
      <w:pPr>
        <w:pStyle w:val="Heading3"/>
        <w:ind w:left="720" w:hanging="720"/>
      </w:pPr>
      <w:bookmarkStart w:id="134" w:name="_Toc455385192"/>
      <w:bookmarkStart w:id="135" w:name="_Toc465086965"/>
      <w:bookmarkStart w:id="136" w:name="_Toc467073012"/>
      <w:r w:rsidRPr="00D00923">
        <w:t xml:space="preserve">Carole Creek </w:t>
      </w:r>
      <w:r w:rsidR="005348DF">
        <w:t>f</w:t>
      </w:r>
      <w:r w:rsidRPr="00D00923">
        <w:t>resh</w:t>
      </w:r>
      <w:bookmarkEnd w:id="134"/>
      <w:bookmarkEnd w:id="135"/>
      <w:bookmarkEnd w:id="136"/>
    </w:p>
    <w:p w14:paraId="64B658F7" w14:textId="587B8BE4" w:rsidR="00140E66" w:rsidRPr="00140E66" w:rsidRDefault="00140E66" w:rsidP="00140E66">
      <w:r>
        <w:t>A flow pulse was delivered to Carole Creek using Commonwealth environmental water in October</w:t>
      </w:r>
      <w:r w:rsidR="00BB466B">
        <w:t xml:space="preserve"> 2014</w:t>
      </w:r>
      <w:r>
        <w:t xml:space="preserve">. The flow pulse lasted for close to </w:t>
      </w:r>
      <w:r w:rsidR="005348DF">
        <w:t>4</w:t>
      </w:r>
      <w:r>
        <w:t xml:space="preserve"> weeks with a peak discharge of 770</w:t>
      </w:r>
      <w:r w:rsidR="005348DF">
        <w:t> </w:t>
      </w:r>
      <w:r>
        <w:t>M</w:t>
      </w:r>
      <w:r w:rsidR="005348DF">
        <w:t>L</w:t>
      </w:r>
      <w:r>
        <w:t>/day at the upstream site</w:t>
      </w:r>
      <w:r w:rsidR="005348DF">
        <w:t xml:space="preserve"> (data not shown)</w:t>
      </w:r>
      <w:r>
        <w:t xml:space="preserve"> and 390</w:t>
      </w:r>
      <w:r w:rsidR="005348DF">
        <w:t> </w:t>
      </w:r>
      <w:r>
        <w:t>M</w:t>
      </w:r>
      <w:r w:rsidR="005348DF">
        <w:t>L</w:t>
      </w:r>
      <w:r>
        <w:t>/day at the downstream site</w:t>
      </w:r>
      <w:r w:rsidR="005348DF">
        <w:t xml:space="preserve"> (Figure </w:t>
      </w:r>
      <w:r w:rsidR="000124DC">
        <w:t>6</w:t>
      </w:r>
      <w:r w:rsidR="005348DF">
        <w:t>)</w:t>
      </w:r>
      <w:r>
        <w:t xml:space="preserve">. </w:t>
      </w:r>
      <w:r w:rsidR="00093E09">
        <w:t>F</w:t>
      </w:r>
      <w:r>
        <w:t>reshes of this magnitude are likely to raise water levels to a high level within the river channel. There</w:t>
      </w:r>
      <w:r w:rsidR="00B2053B">
        <w:t xml:space="preserve"> was </w:t>
      </w:r>
      <w:r>
        <w:t xml:space="preserve">is no evidence of wetland or floodplain inundation. This was the first of several flow events that reached these magnitudes or greater during the year. The later events did not receive any contribution from held environmental water. </w:t>
      </w:r>
    </w:p>
    <w:p w14:paraId="53C822C2" w14:textId="77777777" w:rsidR="00ED7B7C" w:rsidRDefault="00C30D95" w:rsidP="00ED7B7C">
      <w:r>
        <w:rPr>
          <w:noProof/>
          <w:lang w:eastAsia="en-AU"/>
        </w:rPr>
        <w:drawing>
          <wp:inline distT="0" distB="0" distL="0" distR="0" wp14:anchorId="3FEA451E" wp14:editId="196A652B">
            <wp:extent cx="5486400" cy="1879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h_TS.png"/>
                    <pic:cNvPicPr/>
                  </pic:nvPicPr>
                  <pic:blipFill>
                    <a:blip r:embed="rId33"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3D92CF50" w14:textId="5C3D4868" w:rsidR="00ED7B7C" w:rsidRPr="009C6303" w:rsidRDefault="0014674F" w:rsidP="00D00923">
      <w:pPr>
        <w:pStyle w:val="FigureCaption"/>
        <w:ind w:left="90"/>
        <w:rPr>
          <w:b w:val="0"/>
        </w:rPr>
      </w:pPr>
      <w:bookmarkStart w:id="137" w:name="_Toc334438822"/>
      <w:bookmarkStart w:id="138" w:name="_Toc465087003"/>
      <w:bookmarkStart w:id="139" w:name="_Toc467072828"/>
      <w:r w:rsidRPr="00E043AF">
        <w:t xml:space="preserve">Figure </w:t>
      </w:r>
      <w:r w:rsidR="00641F7D">
        <w:fldChar w:fldCharType="begin"/>
      </w:r>
      <w:r w:rsidR="00641F7D">
        <w:instrText xml:space="preserve"> SEQ Figure \* ARABIC </w:instrText>
      </w:r>
      <w:r w:rsidR="00641F7D">
        <w:fldChar w:fldCharType="separate"/>
      </w:r>
      <w:r w:rsidR="003425A6">
        <w:rPr>
          <w:noProof/>
        </w:rPr>
        <w:t>6</w:t>
      </w:r>
      <w:r w:rsidR="00641F7D">
        <w:rPr>
          <w:noProof/>
        </w:rPr>
        <w:fldChar w:fldCharType="end"/>
      </w:r>
      <w:r w:rsidR="005348DF">
        <w:t>.</w:t>
      </w:r>
      <w:r w:rsidRPr="00E043AF">
        <w:t xml:space="preserve"> </w:t>
      </w:r>
      <w:r w:rsidR="00ED7B7C" w:rsidRPr="00653EA9">
        <w:rPr>
          <w:b w:val="0"/>
        </w:rPr>
        <w:t>Streamflow at Garah on Carole Creek</w:t>
      </w:r>
      <w:r w:rsidR="005C0268">
        <w:rPr>
          <w:b w:val="0"/>
        </w:rPr>
        <w:t xml:space="preserve"> in 2014–15</w:t>
      </w:r>
      <w:r w:rsidR="00477187">
        <w:rPr>
          <w:b w:val="0"/>
        </w:rPr>
        <w:t>.</w:t>
      </w:r>
      <w:r w:rsidR="00ED7B7C" w:rsidRPr="00653EA9">
        <w:rPr>
          <w:b w:val="0"/>
        </w:rPr>
        <w:t xml:space="preserve"> </w:t>
      </w:r>
      <w:r w:rsidR="00477187">
        <w:rPr>
          <w:b w:val="0"/>
        </w:rPr>
        <w:t>C</w:t>
      </w:r>
      <w:r w:rsidR="00005B43">
        <w:rPr>
          <w:b w:val="0"/>
        </w:rPr>
        <w:t>ontribution of</w:t>
      </w:r>
      <w:r w:rsidR="00ED7B7C" w:rsidRPr="00653EA9">
        <w:rPr>
          <w:b w:val="0"/>
        </w:rPr>
        <w:t xml:space="preserve"> Commonwealth environmental water </w:t>
      </w:r>
      <w:r w:rsidR="00477187">
        <w:rPr>
          <w:b w:val="0"/>
        </w:rPr>
        <w:t xml:space="preserve">is </w:t>
      </w:r>
      <w:r w:rsidR="005348DF">
        <w:rPr>
          <w:b w:val="0"/>
        </w:rPr>
        <w:t xml:space="preserve">shown </w:t>
      </w:r>
      <w:r w:rsidR="00ED7B7C" w:rsidRPr="00653EA9">
        <w:rPr>
          <w:b w:val="0"/>
        </w:rPr>
        <w:t>in red</w:t>
      </w:r>
      <w:r w:rsidR="005348DF">
        <w:rPr>
          <w:b w:val="0"/>
        </w:rPr>
        <w:t>.</w:t>
      </w:r>
      <w:r w:rsidR="009C6303">
        <w:rPr>
          <w:b w:val="0"/>
        </w:rPr>
        <w:t xml:space="preserve"> </w:t>
      </w:r>
      <w:r w:rsidR="009C6303" w:rsidRPr="009C6303">
        <w:rPr>
          <w:b w:val="0"/>
        </w:rPr>
        <w:t xml:space="preserve">Horizontal lines indicate thresholds for </w:t>
      </w:r>
      <w:r w:rsidR="009C6303" w:rsidRPr="009C6303">
        <w:rPr>
          <w:b w:val="0"/>
          <w:noProof/>
        </w:rPr>
        <w:t>very low flows, low flows, low freshes, medium freshes and high freshes</w:t>
      </w:r>
      <w:r w:rsidR="009C6303" w:rsidRPr="009C6303">
        <w:rPr>
          <w:b w:val="0"/>
        </w:rPr>
        <w:t xml:space="preserve"> (from lowest to highest).</w:t>
      </w:r>
      <w:bookmarkEnd w:id="137"/>
      <w:bookmarkEnd w:id="138"/>
      <w:bookmarkEnd w:id="139"/>
    </w:p>
    <w:p w14:paraId="442816CA" w14:textId="77777777" w:rsidR="00ED7B7C" w:rsidRDefault="001C1FDD" w:rsidP="00D00923">
      <w:pPr>
        <w:pStyle w:val="Heading3"/>
        <w:tabs>
          <w:tab w:val="left" w:pos="720"/>
        </w:tabs>
        <w:ind w:left="720" w:hanging="720"/>
      </w:pPr>
      <w:bookmarkStart w:id="140" w:name="_Toc455385193"/>
      <w:bookmarkStart w:id="141" w:name="_Toc465086966"/>
      <w:bookmarkStart w:id="142" w:name="_Toc467073013"/>
      <w:r>
        <w:t>M</w:t>
      </w:r>
      <w:r w:rsidR="00ED7B7C" w:rsidRPr="00D00923">
        <w:t xml:space="preserve">ehi River </w:t>
      </w:r>
      <w:r w:rsidR="00005B43">
        <w:t>f</w:t>
      </w:r>
      <w:r w:rsidR="00ED7B7C" w:rsidRPr="00D00923">
        <w:t>resh</w:t>
      </w:r>
      <w:bookmarkEnd w:id="140"/>
      <w:bookmarkEnd w:id="141"/>
      <w:bookmarkEnd w:id="142"/>
    </w:p>
    <w:p w14:paraId="50FF1E58" w14:textId="401286A8" w:rsidR="00140E66" w:rsidRPr="00140E66" w:rsidRDefault="001C1FDD" w:rsidP="00140E66">
      <w:r>
        <w:t>A flow pulse was delivered to M</w:t>
      </w:r>
      <w:r w:rsidR="00140E66">
        <w:t>ehi River using Commonwealth environmental water in October</w:t>
      </w:r>
      <w:r w:rsidR="00BB466B">
        <w:t xml:space="preserve"> 2014</w:t>
      </w:r>
      <w:r w:rsidR="00140E66">
        <w:t xml:space="preserve">. The flow pulse lasted for close to </w:t>
      </w:r>
      <w:r w:rsidR="00005B43">
        <w:t>4</w:t>
      </w:r>
      <w:r w:rsidR="00140E66">
        <w:t xml:space="preserve"> weeks with a peak discharge of 1040</w:t>
      </w:r>
      <w:r w:rsidR="00005B43">
        <w:t> </w:t>
      </w:r>
      <w:r w:rsidR="00140E66">
        <w:t>M</w:t>
      </w:r>
      <w:r w:rsidR="00005B43">
        <w:t>L</w:t>
      </w:r>
      <w:r w:rsidR="00140E66">
        <w:t>/day</w:t>
      </w:r>
      <w:r w:rsidR="007A1C6B">
        <w:t xml:space="preserve"> (Figure </w:t>
      </w:r>
      <w:r w:rsidR="000124DC">
        <w:t>7</w:t>
      </w:r>
      <w:r w:rsidR="007A1C6B">
        <w:t>)</w:t>
      </w:r>
      <w:r w:rsidR="00140E66">
        <w:t xml:space="preserve">. Freshes of this magnitude are likely to produce a medium rise in water. The overall resulting flow volume for October was close to the median October flow in the unimpacted flow regime. There </w:t>
      </w:r>
      <w:r w:rsidR="00B2053B">
        <w:t>wa</w:t>
      </w:r>
      <w:r w:rsidR="00140E66">
        <w:t xml:space="preserve">s no evidence of wetland or floodplain inundation. This was the first of several flow events that reached these magnitudes or greater during the year. The later events did not receive any contribution from held environmental </w:t>
      </w:r>
      <w:r w:rsidR="00140E66" w:rsidRPr="00B952D1">
        <w:t>water.</w:t>
      </w:r>
      <w:r w:rsidR="00140E66">
        <w:t xml:space="preserve"> </w:t>
      </w:r>
    </w:p>
    <w:p w14:paraId="663C0370" w14:textId="77777777" w:rsidR="00ED7B7C" w:rsidRDefault="001C1FDD" w:rsidP="00ED7B7C">
      <w:r>
        <w:rPr>
          <w:noProof/>
          <w:lang w:eastAsia="en-AU"/>
        </w:rPr>
        <w:drawing>
          <wp:inline distT="0" distB="0" distL="0" distR="0" wp14:anchorId="301D05DD" wp14:editId="6476ADD9">
            <wp:extent cx="5486400" cy="18796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adello_TS.png"/>
                    <pic:cNvPicPr/>
                  </pic:nvPicPr>
                  <pic:blipFill>
                    <a:blip r:embed="rId34"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275CC7FD" w14:textId="6C0DAAF7" w:rsidR="00ED7B7C" w:rsidRDefault="0014674F" w:rsidP="00D00923">
      <w:pPr>
        <w:pStyle w:val="FigureCaption"/>
        <w:ind w:left="90"/>
      </w:pPr>
      <w:bookmarkStart w:id="143" w:name="_Toc334438823"/>
      <w:bookmarkStart w:id="144" w:name="_Toc465087004"/>
      <w:bookmarkStart w:id="145" w:name="_Toc467072829"/>
      <w:r>
        <w:t xml:space="preserve">Figure </w:t>
      </w:r>
      <w:r w:rsidR="00641F7D">
        <w:fldChar w:fldCharType="begin"/>
      </w:r>
      <w:r w:rsidR="00641F7D">
        <w:instrText xml:space="preserve"> SEQ Figure \* ARABIC </w:instrText>
      </w:r>
      <w:r w:rsidR="00641F7D">
        <w:fldChar w:fldCharType="separate"/>
      </w:r>
      <w:r w:rsidR="003425A6">
        <w:rPr>
          <w:noProof/>
        </w:rPr>
        <w:t>7</w:t>
      </w:r>
      <w:r w:rsidR="00641F7D">
        <w:rPr>
          <w:noProof/>
        </w:rPr>
        <w:fldChar w:fldCharType="end"/>
      </w:r>
      <w:r w:rsidR="00005B43">
        <w:t>.</w:t>
      </w:r>
      <w:r>
        <w:t xml:space="preserve"> </w:t>
      </w:r>
      <w:r w:rsidR="00ED7B7C" w:rsidRPr="00653EA9">
        <w:rPr>
          <w:b w:val="0"/>
        </w:rPr>
        <w:t xml:space="preserve">Streamflow at Combadello on </w:t>
      </w:r>
      <w:r w:rsidR="00005B43">
        <w:rPr>
          <w:b w:val="0"/>
        </w:rPr>
        <w:t>the</w:t>
      </w:r>
      <w:r w:rsidR="001C1FDD">
        <w:rPr>
          <w:b w:val="0"/>
        </w:rPr>
        <w:t xml:space="preserve"> M</w:t>
      </w:r>
      <w:r w:rsidR="00ED7B7C" w:rsidRPr="00653EA9">
        <w:rPr>
          <w:b w:val="0"/>
        </w:rPr>
        <w:t>ehi River</w:t>
      </w:r>
      <w:r w:rsidR="005C0268">
        <w:rPr>
          <w:b w:val="0"/>
        </w:rPr>
        <w:t xml:space="preserve"> in 2014–15</w:t>
      </w:r>
      <w:r w:rsidR="004275DC">
        <w:rPr>
          <w:b w:val="0"/>
        </w:rPr>
        <w:t>. C</w:t>
      </w:r>
      <w:r w:rsidR="00005B43">
        <w:rPr>
          <w:b w:val="0"/>
        </w:rPr>
        <w:t>ontribution of</w:t>
      </w:r>
      <w:r w:rsidR="00ED7B7C" w:rsidRPr="00653EA9">
        <w:rPr>
          <w:b w:val="0"/>
        </w:rPr>
        <w:t xml:space="preserve"> Commonwealth environmental water </w:t>
      </w:r>
      <w:r w:rsidR="004275DC">
        <w:rPr>
          <w:b w:val="0"/>
        </w:rPr>
        <w:t xml:space="preserve">is </w:t>
      </w:r>
      <w:r w:rsidR="00005B43">
        <w:rPr>
          <w:b w:val="0"/>
        </w:rPr>
        <w:t>shown</w:t>
      </w:r>
      <w:r w:rsidR="00ED7B7C" w:rsidRPr="00653EA9">
        <w:rPr>
          <w:b w:val="0"/>
        </w:rPr>
        <w:t xml:space="preserve"> in r</w:t>
      </w:r>
      <w:r w:rsidR="001C1FDD">
        <w:rPr>
          <w:b w:val="0"/>
        </w:rPr>
        <w:t>ed</w:t>
      </w:r>
      <w:r w:rsidR="00005B43">
        <w:rPr>
          <w:b w:val="0"/>
        </w:rPr>
        <w:t>.</w:t>
      </w:r>
      <w:r w:rsidR="009C6303">
        <w:rPr>
          <w:b w:val="0"/>
        </w:rPr>
        <w:t xml:space="preserve"> </w:t>
      </w:r>
      <w:r w:rsidR="009C6303" w:rsidRPr="009C6303">
        <w:rPr>
          <w:b w:val="0"/>
        </w:rPr>
        <w:t xml:space="preserve">Horizontal lines indicate thresholds for </w:t>
      </w:r>
      <w:r w:rsidR="009C6303" w:rsidRPr="009C6303">
        <w:rPr>
          <w:b w:val="0"/>
          <w:noProof/>
        </w:rPr>
        <w:t>very low flows, low flows, low freshes and medium freshes</w:t>
      </w:r>
      <w:r w:rsidR="009C6303" w:rsidRPr="009C6303">
        <w:rPr>
          <w:b w:val="0"/>
        </w:rPr>
        <w:t xml:space="preserve"> (from lowest to highest).</w:t>
      </w:r>
      <w:bookmarkEnd w:id="143"/>
      <w:bookmarkEnd w:id="144"/>
      <w:bookmarkEnd w:id="145"/>
    </w:p>
    <w:p w14:paraId="2D7108C2" w14:textId="77777777" w:rsidR="00ED7B7C" w:rsidRDefault="00ED7B7C" w:rsidP="000542D5">
      <w:pPr>
        <w:pStyle w:val="Heading2"/>
        <w:ind w:left="720" w:hanging="720"/>
      </w:pPr>
      <w:bookmarkStart w:id="146" w:name="_Toc455385194"/>
      <w:bookmarkStart w:id="147" w:name="_Toc465086967"/>
      <w:bookmarkStart w:id="148" w:name="_Toc467073014"/>
      <w:r w:rsidRPr="00D00923">
        <w:t xml:space="preserve">Connect rivers and floodplains: </w:t>
      </w:r>
      <w:r w:rsidR="00257286">
        <w:t>m</w:t>
      </w:r>
      <w:r w:rsidRPr="00D00923">
        <w:t xml:space="preserve">id-Murrumbidgee </w:t>
      </w:r>
      <w:r w:rsidR="00257286">
        <w:t>w</w:t>
      </w:r>
      <w:r w:rsidRPr="00D00923">
        <w:t>etlands</w:t>
      </w:r>
      <w:bookmarkEnd w:id="146"/>
      <w:bookmarkEnd w:id="147"/>
      <w:bookmarkEnd w:id="148"/>
    </w:p>
    <w:p w14:paraId="6469B7C4" w14:textId="21B7F139" w:rsidR="00257286" w:rsidRPr="00B2053B" w:rsidRDefault="00257286" w:rsidP="004476FA">
      <w:pPr>
        <w:pBdr>
          <w:top w:val="single" w:sz="4" w:space="1" w:color="auto"/>
          <w:left w:val="single" w:sz="4" w:space="4" w:color="auto"/>
          <w:bottom w:val="single" w:sz="4" w:space="1" w:color="auto"/>
          <w:right w:val="single" w:sz="4" w:space="4" w:color="auto"/>
        </w:pBdr>
        <w:ind w:left="360" w:right="360"/>
        <w:rPr>
          <w:rStyle w:val="Emphasis"/>
        </w:rPr>
      </w:pPr>
      <w:r w:rsidRPr="00B2053B">
        <w:rPr>
          <w:rStyle w:val="Emphasis"/>
        </w:rPr>
        <w:t>MDBA 2014–15</w:t>
      </w:r>
      <w:r w:rsidRPr="00B2053B">
        <w:rPr>
          <w:rStyle w:val="Emphasis"/>
          <w:rFonts w:eastAsiaTheme="minorEastAsia"/>
        </w:rPr>
        <w:t xml:space="preserve"> </w:t>
      </w:r>
      <w:r w:rsidR="00564862" w:rsidRPr="00B2053B">
        <w:rPr>
          <w:rStyle w:val="Emphasis"/>
          <w:rFonts w:eastAsiaTheme="minorEastAsia"/>
        </w:rPr>
        <w:t>Basin Annual</w:t>
      </w:r>
      <w:r w:rsidRPr="00B2053B">
        <w:rPr>
          <w:rStyle w:val="Emphasis"/>
          <w:rFonts w:eastAsiaTheme="minorEastAsia"/>
        </w:rPr>
        <w:t xml:space="preserve"> Environmental Watering Priority: Improve the condition of wetland vegetation communities in the mid-Murrumbidgee wetlands through a winter or spring fresh.</w:t>
      </w:r>
    </w:p>
    <w:p w14:paraId="46BBCA5F" w14:textId="5338D5BC" w:rsidR="00DC1C34" w:rsidRPr="00B2053B" w:rsidRDefault="00091DC3" w:rsidP="004476FA">
      <w:pPr>
        <w:pBdr>
          <w:top w:val="single" w:sz="4" w:space="1" w:color="auto"/>
          <w:left w:val="single" w:sz="4" w:space="4" w:color="auto"/>
          <w:bottom w:val="single" w:sz="4" w:space="1" w:color="auto"/>
          <w:right w:val="single" w:sz="4" w:space="4" w:color="auto"/>
        </w:pBdr>
        <w:ind w:left="360" w:right="360"/>
        <w:rPr>
          <w:rStyle w:val="Emphasis"/>
        </w:rPr>
      </w:pPr>
      <w:r w:rsidRPr="00B2053B">
        <w:rPr>
          <w:rStyle w:val="Emphasis"/>
        </w:rPr>
        <w:t>CEWO</w:t>
      </w:r>
      <w:r w:rsidR="00DC1C34" w:rsidRPr="00B2053B">
        <w:rPr>
          <w:rStyle w:val="Emphasis"/>
        </w:rPr>
        <w:t xml:space="preserve"> 2014–15 Environmental Water </w:t>
      </w:r>
      <w:r w:rsidR="000D22FB" w:rsidRPr="00B2053B">
        <w:rPr>
          <w:rStyle w:val="Emphasis"/>
        </w:rPr>
        <w:t>Objectives</w:t>
      </w:r>
      <w:r w:rsidR="00DC1C34" w:rsidRPr="00B2053B">
        <w:rPr>
          <w:rStyle w:val="Emphasis"/>
        </w:rPr>
        <w:t xml:space="preserve">: The </w:t>
      </w:r>
      <w:r w:rsidRPr="00B2053B">
        <w:rPr>
          <w:rStyle w:val="Emphasis"/>
        </w:rPr>
        <w:t>CEWO</w:t>
      </w:r>
      <w:r w:rsidR="00DC1C34" w:rsidRPr="00B2053B">
        <w:rPr>
          <w:rStyle w:val="Emphasis"/>
        </w:rPr>
        <w:t xml:space="preserve"> prioritised watering actions in the Murrumbidgee </w:t>
      </w:r>
      <w:r w:rsidR="004275DC">
        <w:rPr>
          <w:rStyle w:val="Emphasis"/>
        </w:rPr>
        <w:t>v</w:t>
      </w:r>
      <w:r w:rsidR="00DC1C34" w:rsidRPr="004275DC">
        <w:rPr>
          <w:rStyle w:val="Emphasis"/>
        </w:rPr>
        <w:t>alley to: (1) protect, maintain and</w:t>
      </w:r>
      <w:r w:rsidR="004275DC" w:rsidRPr="004275DC">
        <w:rPr>
          <w:rStyle w:val="Emphasis"/>
        </w:rPr>
        <w:t>,</w:t>
      </w:r>
      <w:r w:rsidR="00DC1C34" w:rsidRPr="004275DC">
        <w:rPr>
          <w:rStyle w:val="Emphasis"/>
        </w:rPr>
        <w:t xml:space="preserve"> where possible</w:t>
      </w:r>
      <w:r w:rsidR="004275DC" w:rsidRPr="004275DC">
        <w:rPr>
          <w:rStyle w:val="Emphasis"/>
        </w:rPr>
        <w:t>,</w:t>
      </w:r>
      <w:r w:rsidR="00DC1C34" w:rsidRPr="004275DC">
        <w:rPr>
          <w:rStyle w:val="Emphasis"/>
        </w:rPr>
        <w:t xml:space="preserve"> improve the condition and extent of floodplain, native riparian and wetland vegetation (consistent with the MDBA annual environmental watering priority); (2) maintain and improve the diversity and condition of native aquatic fauna; (3) support habitat requirements of waterbirds, native fish and other vertebrates; and (4) support ecosystem function and improve ecosystem and population resilience through supporting ecological recover.</w:t>
      </w:r>
      <w:r w:rsidR="001C1FDD" w:rsidRPr="00B2053B">
        <w:rPr>
          <w:rStyle w:val="Emphasis"/>
        </w:rPr>
        <w:t xml:space="preserve"> </w:t>
      </w:r>
    </w:p>
    <w:p w14:paraId="2D4F7521" w14:textId="77777777" w:rsidR="00ED7B7C" w:rsidRPr="00B2053B" w:rsidRDefault="00DC1C34" w:rsidP="004476FA">
      <w:pPr>
        <w:pBdr>
          <w:top w:val="single" w:sz="4" w:space="1" w:color="auto"/>
          <w:left w:val="single" w:sz="4" w:space="4" w:color="auto"/>
          <w:bottom w:val="single" w:sz="4" w:space="1" w:color="auto"/>
          <w:right w:val="single" w:sz="4" w:space="4" w:color="auto"/>
        </w:pBdr>
        <w:ind w:left="360" w:right="360"/>
        <w:rPr>
          <w:rStyle w:val="Emphasis"/>
        </w:rPr>
      </w:pPr>
      <w:r w:rsidRPr="00B2053B">
        <w:rPr>
          <w:rStyle w:val="Emphasis"/>
        </w:rPr>
        <w:t xml:space="preserve">Summary of </w:t>
      </w:r>
      <w:r w:rsidR="000C1844" w:rsidRPr="00B2053B">
        <w:rPr>
          <w:rStyle w:val="Emphasis"/>
        </w:rPr>
        <w:t>o</w:t>
      </w:r>
      <w:r w:rsidRPr="00B2053B">
        <w:rPr>
          <w:rStyle w:val="Emphasis"/>
        </w:rPr>
        <w:t xml:space="preserve">utcomes and Commonwealth environmental water </w:t>
      </w:r>
      <w:r w:rsidR="000C1844" w:rsidRPr="00B2053B">
        <w:rPr>
          <w:rStyle w:val="Emphasis"/>
        </w:rPr>
        <w:t>c</w:t>
      </w:r>
      <w:r w:rsidRPr="00B2053B">
        <w:rPr>
          <w:rStyle w:val="Emphasis"/>
        </w:rPr>
        <w:t>ontribution: The entire Commonwealth environmental water allocation for the 2014–15 year was used to fill wetlands along the mid-Murrumbidgee and in the lower Murrumbidgee</w:t>
      </w:r>
      <w:r w:rsidR="001F1EC0" w:rsidRPr="00B2053B">
        <w:rPr>
          <w:rStyle w:val="Emphasis"/>
        </w:rPr>
        <w:t xml:space="preserve"> (Lowbidgee)</w:t>
      </w:r>
      <w:r w:rsidRPr="00B2053B">
        <w:rPr>
          <w:rStyle w:val="Emphasis"/>
        </w:rPr>
        <w:t xml:space="preserve">. The extensive inundation achieved in the </w:t>
      </w:r>
      <w:r w:rsidR="001F1EC0" w:rsidRPr="00B2053B">
        <w:rPr>
          <w:rStyle w:val="Emphasis"/>
        </w:rPr>
        <w:t>L</w:t>
      </w:r>
      <w:r w:rsidRPr="00B2053B">
        <w:rPr>
          <w:rStyle w:val="Emphasis"/>
        </w:rPr>
        <w:t>owbidgee contributed to the long</w:t>
      </w:r>
      <w:r w:rsidR="001F1EC0" w:rsidRPr="00B2053B">
        <w:rPr>
          <w:rStyle w:val="Emphasis"/>
        </w:rPr>
        <w:t>-</w:t>
      </w:r>
      <w:r w:rsidRPr="00B2053B">
        <w:rPr>
          <w:rStyle w:val="Emphasis"/>
        </w:rPr>
        <w:t xml:space="preserve">term ecological objectives of the Basin Plan and </w:t>
      </w:r>
      <w:r w:rsidR="001F1EC0" w:rsidRPr="00B2053B">
        <w:rPr>
          <w:rStyle w:val="Emphasis"/>
        </w:rPr>
        <w:t xml:space="preserve">was </w:t>
      </w:r>
      <w:r w:rsidRPr="00B2053B">
        <w:rPr>
          <w:rStyle w:val="Emphasis"/>
        </w:rPr>
        <w:t>the result of successful collaborative delivery of NSW environmental water and Commonwealth environmental water. The watering actions along the mid-Murrumbidgee were restricted to a few sites and many wetlands did not receive environmental water in the 2014–15 year.</w:t>
      </w:r>
    </w:p>
    <w:p w14:paraId="5C4D4BED" w14:textId="77777777" w:rsidR="00ED7B7C" w:rsidRPr="00D00923" w:rsidRDefault="00ED7B7C" w:rsidP="00D00923">
      <w:pPr>
        <w:pStyle w:val="Heading3"/>
        <w:ind w:left="720" w:hanging="720"/>
      </w:pPr>
      <w:bookmarkStart w:id="149" w:name="_Toc455385195"/>
      <w:bookmarkStart w:id="150" w:name="_Toc465086968"/>
      <w:bookmarkStart w:id="151" w:name="_Toc467073015"/>
      <w:r w:rsidRPr="00D00923">
        <w:t xml:space="preserve">Environmental </w:t>
      </w:r>
      <w:r w:rsidR="001F1EC0">
        <w:t>w</w:t>
      </w:r>
      <w:r w:rsidRPr="00D00923">
        <w:t xml:space="preserve">atering </w:t>
      </w:r>
      <w:r w:rsidR="001F1EC0">
        <w:t>a</w:t>
      </w:r>
      <w:r w:rsidRPr="00D00923">
        <w:t>ctions</w:t>
      </w:r>
      <w:bookmarkEnd w:id="149"/>
      <w:bookmarkEnd w:id="150"/>
      <w:bookmarkEnd w:id="151"/>
    </w:p>
    <w:p w14:paraId="1C66B43E" w14:textId="466C609E" w:rsidR="00ED7B7C" w:rsidRPr="00B840B9" w:rsidRDefault="001F1EC0" w:rsidP="00ED7B7C">
      <w:pPr>
        <w:spacing w:before="120" w:after="120"/>
        <w:rPr>
          <w:lang w:val="en-US"/>
        </w:rPr>
      </w:pPr>
      <w:r>
        <w:rPr>
          <w:lang w:val="en-US"/>
        </w:rPr>
        <w:t xml:space="preserve">The </w:t>
      </w:r>
      <w:r w:rsidR="00ED7B7C" w:rsidRPr="00B840B9">
        <w:rPr>
          <w:lang w:val="en-US"/>
        </w:rPr>
        <w:t>2014</w:t>
      </w:r>
      <w:r w:rsidR="0058425C">
        <w:rPr>
          <w:lang w:val="en-US"/>
        </w:rPr>
        <w:t>–</w:t>
      </w:r>
      <w:r w:rsidR="00ED7B7C" w:rsidRPr="00B840B9">
        <w:rPr>
          <w:lang w:val="en-US"/>
        </w:rPr>
        <w:t>15</w:t>
      </w:r>
      <w:r>
        <w:rPr>
          <w:lang w:val="en-US"/>
        </w:rPr>
        <w:t xml:space="preserve"> watering year</w:t>
      </w:r>
      <w:r w:rsidR="00ED7B7C" w:rsidRPr="00B840B9">
        <w:rPr>
          <w:lang w:val="en-US"/>
        </w:rPr>
        <w:t xml:space="preserve"> was considered a ‘dry’ year with respect to water availability </w:t>
      </w:r>
      <w:r w:rsidR="00ED7B7C">
        <w:rPr>
          <w:lang w:val="en-US"/>
        </w:rPr>
        <w:t xml:space="preserve">in the Murrumbidgee </w:t>
      </w:r>
      <w:r>
        <w:rPr>
          <w:lang w:val="en-US"/>
        </w:rPr>
        <w:t>v</w:t>
      </w:r>
      <w:r w:rsidR="00ED7B7C">
        <w:rPr>
          <w:lang w:val="en-US"/>
        </w:rPr>
        <w:t xml:space="preserve">alley. In </w:t>
      </w:r>
      <w:r w:rsidR="000C27D2">
        <w:rPr>
          <w:lang w:val="en-US"/>
        </w:rPr>
        <w:t>all</w:t>
      </w:r>
      <w:r w:rsidR="00ED7B7C">
        <w:rPr>
          <w:lang w:val="en-US"/>
        </w:rPr>
        <w:t xml:space="preserve">, </w:t>
      </w:r>
      <w:r w:rsidR="00ED7B7C" w:rsidRPr="00B840B9">
        <w:rPr>
          <w:lang w:val="en-US"/>
        </w:rPr>
        <w:t>571</w:t>
      </w:r>
      <w:r>
        <w:rPr>
          <w:lang w:val="en-US"/>
        </w:rPr>
        <w:t> </w:t>
      </w:r>
      <w:r w:rsidR="00ED7B7C" w:rsidRPr="00B840B9">
        <w:rPr>
          <w:lang w:val="en-US"/>
        </w:rPr>
        <w:t>820</w:t>
      </w:r>
      <w:r>
        <w:rPr>
          <w:lang w:val="en-US"/>
        </w:rPr>
        <w:t> </w:t>
      </w:r>
      <w:r w:rsidR="00ED7B7C" w:rsidRPr="00B840B9">
        <w:rPr>
          <w:lang w:val="en-US"/>
        </w:rPr>
        <w:t xml:space="preserve">ML of </w:t>
      </w:r>
      <w:r w:rsidR="00ED7B7C">
        <w:rPr>
          <w:lang w:val="en-US"/>
        </w:rPr>
        <w:t>Commonwealth environmental water</w:t>
      </w:r>
      <w:r w:rsidR="00ED7B7C" w:rsidRPr="00B840B9">
        <w:rPr>
          <w:lang w:val="en-US"/>
        </w:rPr>
        <w:t xml:space="preserve"> was approved for delivery </w:t>
      </w:r>
      <w:r w:rsidR="00ED7B7C">
        <w:rPr>
          <w:lang w:val="en-US"/>
        </w:rPr>
        <w:t>and t</w:t>
      </w:r>
      <w:r w:rsidR="00ED7B7C" w:rsidRPr="00B840B9">
        <w:rPr>
          <w:lang w:val="en-US"/>
        </w:rPr>
        <w:t xml:space="preserve">he </w:t>
      </w:r>
      <w:r w:rsidR="00ED7B7C">
        <w:rPr>
          <w:lang w:val="en-US"/>
        </w:rPr>
        <w:t>Commonwealth environmental water</w:t>
      </w:r>
      <w:r w:rsidR="00ED7B7C" w:rsidRPr="00B840B9">
        <w:rPr>
          <w:lang w:val="en-US"/>
        </w:rPr>
        <w:t xml:space="preserve"> portfolio yielded</w:t>
      </w:r>
      <w:r w:rsidR="00D81806">
        <w:rPr>
          <w:lang w:val="en-US"/>
        </w:rPr>
        <w:t xml:space="preserve"> (including carryover)</w:t>
      </w:r>
      <w:r w:rsidR="00ED7B7C" w:rsidRPr="00B840B9">
        <w:rPr>
          <w:lang w:val="en-US"/>
        </w:rPr>
        <w:t xml:space="preserve"> </w:t>
      </w:r>
      <w:r w:rsidR="00B12FBE">
        <w:rPr>
          <w:lang w:val="en-US"/>
        </w:rPr>
        <w:t>178</w:t>
      </w:r>
      <w:r w:rsidR="00B36A75">
        <w:rPr>
          <w:lang w:val="en-US"/>
        </w:rPr>
        <w:t xml:space="preserve"> </w:t>
      </w:r>
      <w:r w:rsidR="00B12FBE">
        <w:rPr>
          <w:lang w:val="en-US"/>
        </w:rPr>
        <w:t>373</w:t>
      </w:r>
      <w:r w:rsidR="00202D93">
        <w:rPr>
          <w:lang w:val="en-US"/>
        </w:rPr>
        <w:t xml:space="preserve"> </w:t>
      </w:r>
      <w:r w:rsidR="00ED7B7C" w:rsidRPr="00B840B9">
        <w:rPr>
          <w:lang w:val="en-US"/>
        </w:rPr>
        <w:t>ML (</w:t>
      </w:r>
      <w:r w:rsidR="00B12FBE">
        <w:rPr>
          <w:lang w:val="en-US"/>
        </w:rPr>
        <w:t>27</w:t>
      </w:r>
      <w:r w:rsidR="00ED7B7C" w:rsidRPr="00B840B9">
        <w:rPr>
          <w:lang w:val="en-US"/>
        </w:rPr>
        <w:t>%)</w:t>
      </w:r>
      <w:r w:rsidR="00B12FBE">
        <w:rPr>
          <w:lang w:val="en-US"/>
        </w:rPr>
        <w:t xml:space="preserve"> of registered entitlement. </w:t>
      </w:r>
      <w:r w:rsidR="005D4C2D">
        <w:rPr>
          <w:lang w:val="en-US"/>
        </w:rPr>
        <w:t>A total of</w:t>
      </w:r>
      <w:r w:rsidR="00ED7B7C">
        <w:rPr>
          <w:lang w:val="en-US"/>
        </w:rPr>
        <w:t xml:space="preserve"> </w:t>
      </w:r>
      <w:r w:rsidR="005D4C2D" w:rsidRPr="00B840B9">
        <w:rPr>
          <w:lang w:val="en-US"/>
        </w:rPr>
        <w:t>15</w:t>
      </w:r>
      <w:r w:rsidR="005D4C2D">
        <w:rPr>
          <w:lang w:val="en-US"/>
        </w:rPr>
        <w:t>2 560 </w:t>
      </w:r>
      <w:r w:rsidR="00ED7B7C" w:rsidRPr="00B840B9">
        <w:rPr>
          <w:lang w:val="en-US"/>
        </w:rPr>
        <w:t xml:space="preserve">ML of </w:t>
      </w:r>
      <w:r w:rsidR="00ED7B7C">
        <w:rPr>
          <w:lang w:val="en-US"/>
        </w:rPr>
        <w:t>Commonwealth environmental water</w:t>
      </w:r>
      <w:r w:rsidR="00ED7B7C" w:rsidRPr="00B840B9">
        <w:rPr>
          <w:lang w:val="en-US"/>
        </w:rPr>
        <w:t xml:space="preserve"> was delivered in the Murrumbidgee valley, contributing to eight water</w:t>
      </w:r>
      <w:r>
        <w:rPr>
          <w:lang w:val="en-US"/>
        </w:rPr>
        <w:t>ing</w:t>
      </w:r>
      <w:r w:rsidR="00ED7B7C" w:rsidRPr="00B840B9">
        <w:rPr>
          <w:lang w:val="en-US"/>
        </w:rPr>
        <w:t xml:space="preserve"> actions</w:t>
      </w:r>
      <w:r w:rsidR="00ED7B7C">
        <w:rPr>
          <w:lang w:val="en-US"/>
        </w:rPr>
        <w:t>,</w:t>
      </w:r>
      <w:r w:rsidR="00ED7B7C" w:rsidRPr="00B840B9">
        <w:rPr>
          <w:lang w:val="en-US"/>
        </w:rPr>
        <w:t xml:space="preserve"> which spread over 330 days (90% of the water</w:t>
      </w:r>
      <w:r>
        <w:rPr>
          <w:lang w:val="en-US"/>
        </w:rPr>
        <w:t>ing</w:t>
      </w:r>
      <w:r w:rsidR="00ED7B7C" w:rsidRPr="00B840B9">
        <w:rPr>
          <w:lang w:val="en-US"/>
        </w:rPr>
        <w:t xml:space="preserve"> year), occurring between August 2014 and June 2015. The actions represented 52% of total environmental water delivered in the valley over </w:t>
      </w:r>
      <w:r w:rsidR="00ED7B7C">
        <w:rPr>
          <w:lang w:val="en-US"/>
        </w:rPr>
        <w:t>the year, but only accounted for less than 4%</w:t>
      </w:r>
      <w:r w:rsidR="00ED7B7C" w:rsidRPr="00B840B9">
        <w:rPr>
          <w:lang w:val="en-US"/>
        </w:rPr>
        <w:t xml:space="preserve"> of total flows under a prede</w:t>
      </w:r>
      <w:r w:rsidR="00ED7B7C">
        <w:rPr>
          <w:lang w:val="en-US"/>
        </w:rPr>
        <w:t>velopment condition</w:t>
      </w:r>
      <w:r w:rsidR="00ED7B7C" w:rsidRPr="00B840B9">
        <w:rPr>
          <w:lang w:val="en-US"/>
        </w:rPr>
        <w:t xml:space="preserve">. </w:t>
      </w:r>
    </w:p>
    <w:p w14:paraId="2B1D6CA4" w14:textId="68A77503" w:rsidR="00ED7B7C" w:rsidRDefault="00ED7B7C" w:rsidP="00ED7B7C">
      <w:pPr>
        <w:spacing w:before="120" w:after="120"/>
        <w:rPr>
          <w:lang w:val="en-US"/>
        </w:rPr>
      </w:pPr>
      <w:r w:rsidRPr="00B840B9">
        <w:rPr>
          <w:lang w:val="en-US"/>
        </w:rPr>
        <w:t>Seven actions were predomina</w:t>
      </w:r>
      <w:r>
        <w:rPr>
          <w:lang w:val="en-US"/>
        </w:rPr>
        <w:t>ntly sought to inundate</w:t>
      </w:r>
      <w:r w:rsidRPr="00B840B9">
        <w:rPr>
          <w:lang w:val="en-US"/>
        </w:rPr>
        <w:t xml:space="preserve"> wetlands, floodplains and billabongs, </w:t>
      </w:r>
      <w:r w:rsidR="001F1EC0">
        <w:rPr>
          <w:lang w:val="en-US"/>
        </w:rPr>
        <w:t xml:space="preserve">while </w:t>
      </w:r>
      <w:r w:rsidRPr="00B840B9">
        <w:rPr>
          <w:lang w:val="en-US"/>
        </w:rPr>
        <w:t>one act</w:t>
      </w:r>
      <w:r>
        <w:rPr>
          <w:lang w:val="en-US"/>
        </w:rPr>
        <w:t xml:space="preserve">ion was directed towards </w:t>
      </w:r>
      <w:r w:rsidR="001F1EC0">
        <w:rPr>
          <w:lang w:val="en-US"/>
        </w:rPr>
        <w:t xml:space="preserve">the </w:t>
      </w:r>
      <w:r>
        <w:rPr>
          <w:lang w:val="en-US"/>
        </w:rPr>
        <w:t>Yanco C</w:t>
      </w:r>
      <w:r w:rsidRPr="00B840B9">
        <w:rPr>
          <w:lang w:val="en-US"/>
        </w:rPr>
        <w:t>reek system, which included the inundation of a lagoon. All actions were delivered as intended, except for the mid</w:t>
      </w:r>
      <w:r w:rsidR="001F1EC0">
        <w:rPr>
          <w:lang w:val="en-US"/>
        </w:rPr>
        <w:t>-</w:t>
      </w:r>
      <w:r w:rsidRPr="00B840B9">
        <w:rPr>
          <w:lang w:val="en-US"/>
        </w:rPr>
        <w:t>Murrumbidgee watering action at Yarrad</w:t>
      </w:r>
      <w:r>
        <w:rPr>
          <w:lang w:val="en-US"/>
        </w:rPr>
        <w:t>d</w:t>
      </w:r>
      <w:r w:rsidRPr="00B840B9">
        <w:rPr>
          <w:lang w:val="en-US"/>
        </w:rPr>
        <w:t>a lagoon</w:t>
      </w:r>
      <w:r w:rsidR="001F1EC0">
        <w:rPr>
          <w:lang w:val="en-US"/>
        </w:rPr>
        <w:t>. T</w:t>
      </w:r>
      <w:r w:rsidRPr="00B840B9">
        <w:rPr>
          <w:lang w:val="en-US"/>
        </w:rPr>
        <w:t xml:space="preserve">his action was supposed to </w:t>
      </w:r>
      <w:r w:rsidR="001F1EC0">
        <w:rPr>
          <w:lang w:val="en-US"/>
        </w:rPr>
        <w:t>occur</w:t>
      </w:r>
      <w:r w:rsidRPr="00B840B9">
        <w:rPr>
          <w:lang w:val="en-US"/>
        </w:rPr>
        <w:t xml:space="preserve"> as part of a designed piggyback event which did not proceed</w:t>
      </w:r>
      <w:r w:rsidR="0013069F">
        <w:rPr>
          <w:lang w:val="en-US"/>
        </w:rPr>
        <w:t>;</w:t>
      </w:r>
      <w:r w:rsidRPr="00B840B9">
        <w:rPr>
          <w:lang w:val="en-US"/>
        </w:rPr>
        <w:t xml:space="preserve"> therefore</w:t>
      </w:r>
      <w:r w:rsidR="00246435">
        <w:rPr>
          <w:lang w:val="en-US"/>
        </w:rPr>
        <w:t>,</w:t>
      </w:r>
      <w:r w:rsidRPr="00B840B9">
        <w:rPr>
          <w:lang w:val="en-US"/>
        </w:rPr>
        <w:t xml:space="preserve"> the action was delayed to coincide with </w:t>
      </w:r>
      <w:r w:rsidR="001F1EC0">
        <w:rPr>
          <w:lang w:val="en-US"/>
        </w:rPr>
        <w:t>L</w:t>
      </w:r>
      <w:r w:rsidRPr="00B840B9">
        <w:rPr>
          <w:lang w:val="en-US"/>
        </w:rPr>
        <w:t xml:space="preserve">owbidgee watering actions. Furthermore, a pump breakage meant that only 80% of the water allocated to this event was used. </w:t>
      </w:r>
    </w:p>
    <w:p w14:paraId="22DD994F" w14:textId="77777777" w:rsidR="00ED7B7C" w:rsidRDefault="00ED7B7C" w:rsidP="00D00923">
      <w:pPr>
        <w:pStyle w:val="Heading3"/>
        <w:ind w:left="720" w:hanging="720"/>
      </w:pPr>
      <w:bookmarkStart w:id="152" w:name="_Toc455385196"/>
      <w:bookmarkStart w:id="153" w:name="_Toc465086969"/>
      <w:bookmarkStart w:id="154" w:name="_Toc467073016"/>
      <w:r w:rsidRPr="00D00923">
        <w:t xml:space="preserve">Inundation of </w:t>
      </w:r>
      <w:r w:rsidR="001F1EC0">
        <w:t>m</w:t>
      </w:r>
      <w:r w:rsidRPr="00D00923">
        <w:t xml:space="preserve">id-Murrumbidgee </w:t>
      </w:r>
      <w:r w:rsidR="001F1EC0">
        <w:t>w</w:t>
      </w:r>
      <w:r w:rsidRPr="00D00923">
        <w:t>etlands</w:t>
      </w:r>
      <w:bookmarkEnd w:id="152"/>
      <w:bookmarkEnd w:id="153"/>
      <w:bookmarkEnd w:id="154"/>
    </w:p>
    <w:p w14:paraId="2A4F3B5A" w14:textId="29F75F2F" w:rsidR="001F1EC0" w:rsidRDefault="001F1EC0" w:rsidP="001F1EC0">
      <w:pPr>
        <w:spacing w:before="120" w:after="120"/>
      </w:pPr>
      <w:r>
        <w:t xml:space="preserve">Streamflows did not exceed the threshold of </w:t>
      </w:r>
      <w:r w:rsidRPr="00812529">
        <w:t>26</w:t>
      </w:r>
      <w:r w:rsidR="0013069F">
        <w:t> </w:t>
      </w:r>
      <w:r w:rsidRPr="00812529">
        <w:t xml:space="preserve">850 </w:t>
      </w:r>
      <w:r>
        <w:t>M</w:t>
      </w:r>
      <w:r w:rsidR="0013069F">
        <w:t>L</w:t>
      </w:r>
      <w:r>
        <w:t>/day</w:t>
      </w:r>
      <w:r w:rsidRPr="00812529">
        <w:t xml:space="preserve"> </w:t>
      </w:r>
      <w:r>
        <w:t xml:space="preserve">at Narrandera </w:t>
      </w:r>
      <w:r w:rsidRPr="00812529">
        <w:t>(MDBA 2012)</w:t>
      </w:r>
      <w:r>
        <w:t xml:space="preserve"> required for natural connections to be made with low</w:t>
      </w:r>
      <w:r w:rsidRPr="00812529">
        <w:t>-lying wetlands</w:t>
      </w:r>
      <w:r>
        <w:t>. However, infrastructure</w:t>
      </w:r>
      <w:r w:rsidR="0013069F">
        <w:t>-</w:t>
      </w:r>
      <w:r>
        <w:t xml:space="preserve">assisted inundation occurred at three sites (Figure </w:t>
      </w:r>
      <w:r w:rsidR="000124DC">
        <w:t>8</w:t>
      </w:r>
      <w:r>
        <w:t xml:space="preserve">): Yarradda </w:t>
      </w:r>
      <w:r w:rsidR="00AE7D9A">
        <w:t>L</w:t>
      </w:r>
      <w:r>
        <w:t>agoon between 4 December 2014 and 22 January 2015 (delivered mostly with Commonwealth environmental water); Spring Creek between 22 March and 1 April 2015 (delivered mostly with non–Commonwealth environmental water); and along Yanco Creek</w:t>
      </w:r>
      <w:r w:rsidR="00AE7D9A">
        <w:t>,</w:t>
      </w:r>
      <w:r>
        <w:t xml:space="preserve"> including Molleys Lagoon and Dry Lake between 23 and 30 June 2015 (with Commonwealth environmental water contributing much of the water). </w:t>
      </w:r>
    </w:p>
    <w:p w14:paraId="3CA4A265" w14:textId="46C366A3" w:rsidR="001F1EC0" w:rsidRPr="001F1EC0" w:rsidRDefault="001F1EC0" w:rsidP="001F1EC0">
      <w:pPr>
        <w:spacing w:before="120" w:after="120"/>
      </w:pPr>
      <w:r>
        <w:t>These three inundation events contribute</w:t>
      </w:r>
      <w:r w:rsidR="000542D5">
        <w:t>d</w:t>
      </w:r>
      <w:r>
        <w:t xml:space="preserve"> to the </w:t>
      </w:r>
      <w:r w:rsidRPr="00B24A07">
        <w:t>MDBA</w:t>
      </w:r>
      <w:r w:rsidR="00B24A07" w:rsidRPr="00B24A07">
        <w:t xml:space="preserve">’s </w:t>
      </w:r>
      <w:r w:rsidR="00B24A07" w:rsidRPr="00D63092">
        <w:t>2014–15 Basin Annual Environmental Water Priority</w:t>
      </w:r>
      <w:r>
        <w:t xml:space="preserve"> of inundating the mid-Murrumbidgee wetlands. </w:t>
      </w:r>
      <w:r w:rsidR="005D4C2D">
        <w:t xml:space="preserve">These sites were chosen because of their </w:t>
      </w:r>
      <w:r w:rsidR="005D4C2D" w:rsidRPr="005D4C2D">
        <w:t>high ecological value</w:t>
      </w:r>
      <w:r w:rsidR="005D4C2D">
        <w:t>, c</w:t>
      </w:r>
      <w:r w:rsidR="005D4C2D" w:rsidRPr="005D4C2D">
        <w:t>lose proximity to river channel</w:t>
      </w:r>
      <w:r w:rsidR="005D4C2D">
        <w:t xml:space="preserve"> and s</w:t>
      </w:r>
      <w:r w:rsidR="005D4C2D" w:rsidRPr="005D4C2D">
        <w:t>uitab</w:t>
      </w:r>
      <w:r w:rsidR="005D4C2D">
        <w:t>i</w:t>
      </w:r>
      <w:r w:rsidR="005D4C2D" w:rsidRPr="005D4C2D">
        <w:t>l</w:t>
      </w:r>
      <w:r w:rsidR="005D4C2D">
        <w:t xml:space="preserve">ity </w:t>
      </w:r>
      <w:r w:rsidR="005D4C2D" w:rsidRPr="005D4C2D">
        <w:t xml:space="preserve">for </w:t>
      </w:r>
      <w:r w:rsidR="005D4C2D">
        <w:t xml:space="preserve">pumped delivery of water. </w:t>
      </w:r>
      <w:r>
        <w:t>However, there are many wetlands along the mid-Murrumbidgee River that did not receive environmental water</w:t>
      </w:r>
      <w:r w:rsidR="005D4C2D">
        <w:t>.</w:t>
      </w:r>
    </w:p>
    <w:p w14:paraId="12F6C719" w14:textId="295E061A" w:rsidR="00ED7B7C" w:rsidRDefault="00185CB2" w:rsidP="00ED7B7C">
      <w:pPr>
        <w:spacing w:before="120" w:after="120"/>
        <w:jc w:val="right"/>
      </w:pPr>
      <w:r>
        <w:rPr>
          <w:noProof/>
          <w:lang w:eastAsia="en-AU"/>
        </w:rPr>
        <mc:AlternateContent>
          <mc:Choice Requires="wps">
            <w:drawing>
              <wp:anchor distT="0" distB="0" distL="114300" distR="114300" simplePos="0" relativeHeight="251633664" behindDoc="0" locked="0" layoutInCell="1" allowOverlap="1" wp14:anchorId="37F8515F" wp14:editId="56EA2003">
                <wp:simplePos x="0" y="0"/>
                <wp:positionH relativeFrom="column">
                  <wp:posOffset>4229100</wp:posOffset>
                </wp:positionH>
                <wp:positionV relativeFrom="paragraph">
                  <wp:posOffset>2816860</wp:posOffset>
                </wp:positionV>
                <wp:extent cx="979170" cy="685800"/>
                <wp:effectExtent l="0" t="0" r="0" b="0"/>
                <wp:wrapNone/>
                <wp:docPr id="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17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A129A9" w14:textId="77777777" w:rsidR="00DA7A6B" w:rsidRDefault="00DA7A6B" w:rsidP="00ED7B7C">
                            <w:pPr>
                              <w:jc w:val="right"/>
                              <w:rPr>
                                <w:i/>
                                <w:color w:val="FFFFFF" w:themeColor="background1"/>
                              </w:rPr>
                            </w:pPr>
                            <w:r>
                              <w:rPr>
                                <w:i/>
                                <w:color w:val="FFFFFF" w:themeColor="background1"/>
                              </w:rPr>
                              <w:t>Spring</w:t>
                            </w:r>
                            <w:r w:rsidRPr="00F27D04">
                              <w:rPr>
                                <w:i/>
                                <w:color w:val="FFFFFF" w:themeColor="background1"/>
                              </w:rPr>
                              <w:t xml:space="preserve"> Creek </w:t>
                            </w:r>
                            <w:r>
                              <w:rPr>
                                <w:i/>
                                <w:color w:val="FFFFFF" w:themeColor="background1"/>
                              </w:rPr>
                              <w:t>(Sandy)</w:t>
                            </w:r>
                          </w:p>
                          <w:p w14:paraId="0AC83168" w14:textId="77777777" w:rsidR="00DA7A6B" w:rsidRPr="00F27D04" w:rsidRDefault="00DA7A6B" w:rsidP="00ED7B7C">
                            <w:pPr>
                              <w:jc w:val="right"/>
                              <w:rPr>
                                <w:i/>
                                <w:color w:val="FFFFFF" w:themeColor="background1"/>
                              </w:rPr>
                            </w:pPr>
                            <w:r w:rsidRPr="00F27D04">
                              <w:rPr>
                                <w:i/>
                                <w:color w:val="FFFFFF" w:themeColor="background1"/>
                              </w:rPr>
                              <w:t>Inundation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8515F" id="_x0000_t202" coordsize="21600,21600" o:spt="202" path="m,l,21600r21600,l21600,xe">
                <v:stroke joinstyle="miter"/>
                <v:path gradientshapeok="t" o:connecttype="rect"/>
              </v:shapetype>
              <v:shape id="Text Box 51" o:spid="_x0000_s1026" type="#_x0000_t202" style="position:absolute;left:0;text-align:left;margin-left:333pt;margin-top:221.8pt;width:77.1pt;height: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" filled="f" stroked="f">
                <v:path arrowok="t"/>
                <v:textbox>
                  <w:txbxContent>
                    <w:p w14:paraId="5DA129A9" w14:textId="77777777" w:rsidR="00DA7A6B" w:rsidRDefault="00DA7A6B" w:rsidP="00ED7B7C">
                      <w:pPr>
                        <w:jc w:val="right"/>
                        <w:rPr>
                          <w:i/>
                          <w:color w:val="FFFFFF" w:themeColor="background1"/>
                        </w:rPr>
                      </w:pPr>
                      <w:r>
                        <w:rPr>
                          <w:i/>
                          <w:color w:val="FFFFFF" w:themeColor="background1"/>
                        </w:rPr>
                        <w:t>Spring</w:t>
                      </w:r>
                      <w:r w:rsidRPr="00F27D04">
                        <w:rPr>
                          <w:i/>
                          <w:color w:val="FFFFFF" w:themeColor="background1"/>
                        </w:rPr>
                        <w:t xml:space="preserve"> Creek </w:t>
                      </w:r>
                      <w:r>
                        <w:rPr>
                          <w:i/>
                          <w:color w:val="FFFFFF" w:themeColor="background1"/>
                        </w:rPr>
                        <w:t>(Sandy)</w:t>
                      </w:r>
                    </w:p>
                    <w:p w14:paraId="0AC83168" w14:textId="77777777" w:rsidR="00DA7A6B" w:rsidRPr="00F27D04" w:rsidRDefault="00DA7A6B" w:rsidP="00ED7B7C">
                      <w:pPr>
                        <w:jc w:val="right"/>
                        <w:rPr>
                          <w:i/>
                          <w:color w:val="FFFFFF" w:themeColor="background1"/>
                        </w:rPr>
                      </w:pPr>
                      <w:r w:rsidRPr="00F27D04">
                        <w:rPr>
                          <w:i/>
                          <w:color w:val="FFFFFF" w:themeColor="background1"/>
                        </w:rPr>
                        <w:t>Inundation</w:t>
                      </w:r>
                    </w:p>
                  </w:txbxContent>
                </v:textbox>
              </v:shape>
            </w:pict>
          </mc:Fallback>
        </mc:AlternateContent>
      </w:r>
      <w:r>
        <w:rPr>
          <w:noProof/>
          <w:lang w:eastAsia="en-AU"/>
        </w:rPr>
        <mc:AlternateContent>
          <mc:Choice Requires="wps">
            <w:drawing>
              <wp:anchor distT="0" distB="0" distL="114300" distR="114300" simplePos="0" relativeHeight="251631616" behindDoc="0" locked="0" layoutInCell="1" allowOverlap="1" wp14:anchorId="4C5686CC" wp14:editId="6100C8BD">
                <wp:simplePos x="0" y="0"/>
                <wp:positionH relativeFrom="column">
                  <wp:posOffset>457200</wp:posOffset>
                </wp:positionH>
                <wp:positionV relativeFrom="paragraph">
                  <wp:posOffset>1102360</wp:posOffset>
                </wp:positionV>
                <wp:extent cx="1257300" cy="457200"/>
                <wp:effectExtent l="0" t="0" r="0" b="0"/>
                <wp:wrapNone/>
                <wp:docPr id="8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B913C7F" w14:textId="77777777" w:rsidR="00DA7A6B" w:rsidRPr="00F27D04" w:rsidRDefault="00DA7A6B" w:rsidP="00ED7B7C">
                            <w:pPr>
                              <w:rPr>
                                <w:i/>
                                <w:color w:val="FFFFFF" w:themeColor="background1"/>
                              </w:rPr>
                            </w:pPr>
                            <w:r>
                              <w:rPr>
                                <w:i/>
                                <w:color w:val="FFFFFF" w:themeColor="background1"/>
                              </w:rPr>
                              <w:t>Yarradda Lagoon</w:t>
                            </w:r>
                            <w:r w:rsidRPr="00F27D04">
                              <w:rPr>
                                <w:i/>
                                <w:color w:val="FFFFFF" w:themeColor="background1"/>
                              </w:rPr>
                              <w:t xml:space="preserve"> Inundation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686CC" id="Text Box 50" o:spid="_x0000_s1027" type="#_x0000_t202" style="position:absolute;left:0;text-align:left;margin-left:36pt;margin-top:86.8pt;width:99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" filled="f" stroked="f">
                <v:path arrowok="t"/>
                <v:textbox>
                  <w:txbxContent>
                    <w:p w14:paraId="7B913C7F" w14:textId="77777777" w:rsidR="00DA7A6B" w:rsidRPr="00F27D04" w:rsidRDefault="00DA7A6B" w:rsidP="00ED7B7C">
                      <w:pPr>
                        <w:rPr>
                          <w:i/>
                          <w:color w:val="FFFFFF" w:themeColor="background1"/>
                        </w:rPr>
                      </w:pPr>
                      <w:r>
                        <w:rPr>
                          <w:i/>
                          <w:color w:val="FFFFFF" w:themeColor="background1"/>
                        </w:rPr>
                        <w:t>Yarradda Lagoon</w:t>
                      </w:r>
                      <w:r w:rsidRPr="00F27D04">
                        <w:rPr>
                          <w:i/>
                          <w:color w:val="FFFFFF" w:themeColor="background1"/>
                        </w:rPr>
                        <w:t xml:space="preserve"> Inundation</w:t>
                      </w:r>
                    </w:p>
                  </w:txbxContent>
                </v:textbox>
              </v:shape>
            </w:pict>
          </mc:Fallback>
        </mc:AlternateContent>
      </w:r>
      <w:r w:rsidR="00B36EDB">
        <w:rPr>
          <w:noProof/>
          <w:lang w:eastAsia="en-AU"/>
        </w:rPr>
        <mc:AlternateContent>
          <mc:Choice Requires="wps">
            <w:drawing>
              <wp:anchor distT="0" distB="0" distL="114300" distR="114300" simplePos="0" relativeHeight="251712512" behindDoc="0" locked="0" layoutInCell="1" allowOverlap="1" wp14:anchorId="070FF89B" wp14:editId="0AC0FAA0">
                <wp:simplePos x="0" y="0"/>
                <wp:positionH relativeFrom="column">
                  <wp:posOffset>457200</wp:posOffset>
                </wp:positionH>
                <wp:positionV relativeFrom="paragraph">
                  <wp:posOffset>1102360</wp:posOffset>
                </wp:positionV>
                <wp:extent cx="0" cy="685800"/>
                <wp:effectExtent l="19050" t="16510" r="19050" b="40640"/>
                <wp:wrapNone/>
                <wp:docPr id="114"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chemeClr val="bg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E769BB" id="Straight Connector 5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86.8pt" to="36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" strokecolor="white [3212]" strokeweight="2pt">
                <v:shadow on="t" opacity="24903f" origin=",.5" offset="0,.55556mm"/>
              </v:line>
            </w:pict>
          </mc:Fallback>
        </mc:AlternateContent>
      </w:r>
      <w:r w:rsidR="00B36EDB">
        <w:rPr>
          <w:noProof/>
          <w:lang w:eastAsia="en-AU"/>
        </w:rPr>
        <mc:AlternateContent>
          <mc:Choice Requires="wps">
            <w:drawing>
              <wp:anchor distT="0" distB="0" distL="114300" distR="114300" simplePos="0" relativeHeight="251711488" behindDoc="0" locked="0" layoutInCell="1" allowOverlap="1" wp14:anchorId="285B74F6" wp14:editId="57A2DAFB">
                <wp:simplePos x="0" y="0"/>
                <wp:positionH relativeFrom="column">
                  <wp:posOffset>3429000</wp:posOffset>
                </wp:positionH>
                <wp:positionV relativeFrom="paragraph">
                  <wp:posOffset>2245360</wp:posOffset>
                </wp:positionV>
                <wp:extent cx="114300" cy="342900"/>
                <wp:effectExtent l="19050" t="16510" r="19050" b="40640"/>
                <wp:wrapNone/>
                <wp:docPr id="115"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25400">
                          <a:solidFill>
                            <a:schemeClr val="bg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B36D69B" id="Straight Connector 54"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0pt,176.8pt" to="279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" strokecolor="white [3212]" strokeweight="2pt">
                <v:shadow on="t" opacity="24903f" origin=",.5" offset="0,.55556mm"/>
              </v:line>
            </w:pict>
          </mc:Fallback>
        </mc:AlternateContent>
      </w:r>
      <w:r w:rsidR="00ED7B7C">
        <w:rPr>
          <w:noProof/>
          <w:lang w:eastAsia="en-AU"/>
        </w:rPr>
        <w:drawing>
          <wp:anchor distT="0" distB="0" distL="114300" distR="114300" simplePos="0" relativeHeight="251709440" behindDoc="0" locked="0" layoutInCell="1" allowOverlap="1" wp14:anchorId="1DB7B251" wp14:editId="2B408CD1">
            <wp:simplePos x="0" y="0"/>
            <wp:positionH relativeFrom="column">
              <wp:posOffset>114300</wp:posOffset>
            </wp:positionH>
            <wp:positionV relativeFrom="paragraph">
              <wp:posOffset>1788160</wp:posOffset>
            </wp:positionV>
            <wp:extent cx="2071370" cy="1986915"/>
            <wp:effectExtent l="25400" t="25400" r="36830" b="196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71370" cy="1986915"/>
                    </a:xfrm>
                    <a:prstGeom prst="rect">
                      <a:avLst/>
                    </a:prstGeom>
                    <a:noFill/>
                    <a:ln w="2540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ED7B7C">
        <w:rPr>
          <w:b/>
          <w:noProof/>
          <w:lang w:eastAsia="en-AU"/>
        </w:rPr>
        <w:drawing>
          <wp:anchor distT="0" distB="0" distL="114300" distR="114300" simplePos="0" relativeHeight="251710464" behindDoc="0" locked="0" layoutInCell="1" allowOverlap="1" wp14:anchorId="6666FB06" wp14:editId="17B911DD">
            <wp:simplePos x="0" y="0"/>
            <wp:positionH relativeFrom="column">
              <wp:posOffset>2286000</wp:posOffset>
            </wp:positionH>
            <wp:positionV relativeFrom="paragraph">
              <wp:posOffset>2588260</wp:posOffset>
            </wp:positionV>
            <wp:extent cx="2091055" cy="1871980"/>
            <wp:effectExtent l="25400" t="25400" r="17145" b="3302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91055" cy="1871980"/>
                    </a:xfrm>
                    <a:prstGeom prst="rect">
                      <a:avLst/>
                    </a:prstGeom>
                    <a:noFill/>
                    <a:ln w="2540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B36EDB">
        <w:rPr>
          <w:noProof/>
          <w:lang w:eastAsia="en-AU"/>
        </w:rPr>
        <mc:AlternateContent>
          <mc:Choice Requires="wps">
            <w:drawing>
              <wp:anchor distT="0" distB="0" distL="114300" distR="114300" simplePos="0" relativeHeight="251708416" behindDoc="0" locked="0" layoutInCell="1" allowOverlap="1" wp14:anchorId="31EF085A" wp14:editId="3A203FF5">
                <wp:simplePos x="0" y="0"/>
                <wp:positionH relativeFrom="column">
                  <wp:posOffset>2628900</wp:posOffset>
                </wp:positionH>
                <wp:positionV relativeFrom="paragraph">
                  <wp:posOffset>2131060</wp:posOffset>
                </wp:positionV>
                <wp:extent cx="914400" cy="457200"/>
                <wp:effectExtent l="0" t="0" r="0" b="0"/>
                <wp:wrapNone/>
                <wp:docPr id="1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8C5B7D" w14:textId="77777777" w:rsidR="00DA7A6B" w:rsidRPr="00F27D04" w:rsidRDefault="00DA7A6B" w:rsidP="00ED7B7C">
                            <w:pPr>
                              <w:rPr>
                                <w:i/>
                                <w:color w:val="FFFFFF" w:themeColor="background1"/>
                              </w:rPr>
                            </w:pPr>
                            <w:r w:rsidRPr="00F27D04">
                              <w:rPr>
                                <w:i/>
                                <w:color w:val="FFFFFF" w:themeColor="background1"/>
                              </w:rPr>
                              <w:t>Y</w:t>
                            </w:r>
                            <w:r>
                              <w:rPr>
                                <w:i/>
                                <w:color w:val="FFFFFF" w:themeColor="background1"/>
                              </w:rPr>
                              <w:t>anc</w:t>
                            </w:r>
                            <w:r w:rsidRPr="00F27D04">
                              <w:rPr>
                                <w:i/>
                                <w:color w:val="FFFFFF" w:themeColor="background1"/>
                              </w:rPr>
                              <w:t>o Creek Inundation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F085A" id="Text Box 49" o:spid="_x0000_s1028" type="#_x0000_t202" style="position:absolute;left:0;text-align:left;margin-left:207pt;margin-top:167.8pt;width:1in;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" filled="f" stroked="f">
                <v:path arrowok="t"/>
                <v:textbox>
                  <w:txbxContent>
                    <w:p w14:paraId="6A8C5B7D" w14:textId="77777777" w:rsidR="00DA7A6B" w:rsidRPr="00F27D04" w:rsidRDefault="00DA7A6B" w:rsidP="00ED7B7C">
                      <w:pPr>
                        <w:rPr>
                          <w:i/>
                          <w:color w:val="FFFFFF" w:themeColor="background1"/>
                        </w:rPr>
                      </w:pPr>
                      <w:r w:rsidRPr="00F27D04">
                        <w:rPr>
                          <w:i/>
                          <w:color w:val="FFFFFF" w:themeColor="background1"/>
                        </w:rPr>
                        <w:t>Y</w:t>
                      </w:r>
                      <w:r>
                        <w:rPr>
                          <w:i/>
                          <w:color w:val="FFFFFF" w:themeColor="background1"/>
                        </w:rPr>
                        <w:t>anc</w:t>
                      </w:r>
                      <w:r w:rsidRPr="00F27D04">
                        <w:rPr>
                          <w:i/>
                          <w:color w:val="FFFFFF" w:themeColor="background1"/>
                        </w:rPr>
                        <w:t>o Creek Inundation</w:t>
                      </w:r>
                    </w:p>
                  </w:txbxContent>
                </v:textbox>
              </v:shape>
            </w:pict>
          </mc:Fallback>
        </mc:AlternateContent>
      </w:r>
      <w:r w:rsidR="00B36EDB">
        <w:rPr>
          <w:noProof/>
          <w:lang w:eastAsia="en-AU"/>
        </w:rPr>
        <mc:AlternateContent>
          <mc:Choice Requires="wps">
            <w:drawing>
              <wp:anchor distT="0" distB="0" distL="114300" distR="114300" simplePos="0" relativeHeight="251707392" behindDoc="0" locked="0" layoutInCell="1" allowOverlap="1" wp14:anchorId="02427CFD" wp14:editId="4BC1A75D">
                <wp:simplePos x="0" y="0"/>
                <wp:positionH relativeFrom="column">
                  <wp:posOffset>5143500</wp:posOffset>
                </wp:positionH>
                <wp:positionV relativeFrom="paragraph">
                  <wp:posOffset>2702560</wp:posOffset>
                </wp:positionV>
                <wp:extent cx="342900" cy="800100"/>
                <wp:effectExtent l="19050" t="16510" r="19050" b="40640"/>
                <wp:wrapNone/>
                <wp:docPr id="11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ellipse">
                          <a:avLst/>
                        </a:prstGeom>
                        <a:noFill/>
                        <a:ln w="25400">
                          <a:solidFill>
                            <a:schemeClr val="bg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12908ED" id="Oval 48" o:spid="_x0000_s1026" style="position:absolute;margin-left:405pt;margin-top:212.8pt;width:27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" filled="f" strokecolor="white [3212]" strokeweight="2pt">
                <v:shadow on="t" opacity="22936f" origin=",.5" offset="0,.63889mm"/>
              </v:oval>
            </w:pict>
          </mc:Fallback>
        </mc:AlternateContent>
      </w:r>
      <w:r w:rsidR="00B36EDB">
        <w:rPr>
          <w:noProof/>
          <w:lang w:eastAsia="en-AU"/>
        </w:rPr>
        <mc:AlternateContent>
          <mc:Choice Requires="wps">
            <w:drawing>
              <wp:anchor distT="0" distB="0" distL="114300" distR="114300" simplePos="0" relativeHeight="251706368" behindDoc="0" locked="0" layoutInCell="1" allowOverlap="1" wp14:anchorId="5F3E7021" wp14:editId="79608E8E">
                <wp:simplePos x="0" y="0"/>
                <wp:positionH relativeFrom="column">
                  <wp:posOffset>3314700</wp:posOffset>
                </wp:positionH>
                <wp:positionV relativeFrom="paragraph">
                  <wp:posOffset>1673860</wp:posOffset>
                </wp:positionV>
                <wp:extent cx="571500" cy="571500"/>
                <wp:effectExtent l="19050" t="16510" r="19050" b="40640"/>
                <wp:wrapNone/>
                <wp:docPr id="118"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25400">
                          <a:solidFill>
                            <a:schemeClr val="bg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8AED8CB" id="Oval 47" o:spid="_x0000_s1026" style="position:absolute;margin-left:261pt;margin-top:131.8pt;width:4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" filled="f" strokecolor="white [3212]" strokeweight="2pt">
                <v:shadow on="t" opacity="22936f" origin=",.5" offset="0,.63889mm"/>
              </v:oval>
            </w:pict>
          </mc:Fallback>
        </mc:AlternateContent>
      </w:r>
      <w:r w:rsidR="00B36EDB">
        <w:rPr>
          <w:noProof/>
          <w:lang w:eastAsia="en-AU"/>
        </w:rPr>
        <mc:AlternateContent>
          <mc:Choice Requires="wps">
            <w:drawing>
              <wp:anchor distT="0" distB="0" distL="114300" distR="114300" simplePos="0" relativeHeight="251705344" behindDoc="0" locked="0" layoutInCell="1" allowOverlap="1" wp14:anchorId="0849E55C" wp14:editId="15F0B2FF">
                <wp:simplePos x="0" y="0"/>
                <wp:positionH relativeFrom="column">
                  <wp:posOffset>228600</wp:posOffset>
                </wp:positionH>
                <wp:positionV relativeFrom="paragraph">
                  <wp:posOffset>645160</wp:posOffset>
                </wp:positionV>
                <wp:extent cx="457200" cy="457200"/>
                <wp:effectExtent l="19050" t="16510" r="19050" b="40640"/>
                <wp:wrapNone/>
                <wp:docPr id="11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25400">
                          <a:solidFill>
                            <a:schemeClr val="bg1">
                              <a:lumMod val="100000"/>
                              <a:lumOff val="0"/>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0D336D1" id="Oval 46" o:spid="_x0000_s1026" style="position:absolute;margin-left:18pt;margin-top:50.8pt;width:36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" filled="f" strokecolor="white [3212]" strokeweight="2pt">
                <v:shadow on="t" opacity="22936f" origin=",.5" offset="0,.63889mm"/>
              </v:oval>
            </w:pict>
          </mc:Fallback>
        </mc:AlternateContent>
      </w:r>
      <w:r>
        <w:rPr>
          <w:noProof/>
          <w:lang w:eastAsia="en-AU"/>
        </w:rPr>
        <mc:AlternateContent>
          <mc:Choice Requires="wps">
            <w:drawing>
              <wp:anchor distT="0" distB="0" distL="114300" distR="114300" simplePos="0" relativeHeight="251641856" behindDoc="0" locked="0" layoutInCell="1" allowOverlap="1" wp14:anchorId="2E7E1F6B" wp14:editId="6489C113">
                <wp:simplePos x="0" y="0"/>
                <wp:positionH relativeFrom="column">
                  <wp:posOffset>457200</wp:posOffset>
                </wp:positionH>
                <wp:positionV relativeFrom="paragraph">
                  <wp:posOffset>1102360</wp:posOffset>
                </wp:positionV>
                <wp:extent cx="0" cy="685800"/>
                <wp:effectExtent l="101600" t="99060" r="114300" b="142240"/>
                <wp:wrapNone/>
                <wp:docPr id="88"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5400">
                          <a:solidFill>
                            <a:schemeClr val="bg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F413E6" id="Straight Connector 5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86.8pt" to="36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" strokecolor="white [3212]" strokeweight="2pt">
                <v:shadow on="t" color="black" opacity="24903f" origin=",.5" offset="0,.55556mm"/>
              </v:line>
            </w:pict>
          </mc:Fallback>
        </mc:AlternateContent>
      </w:r>
      <w:r>
        <w:rPr>
          <w:noProof/>
          <w:lang w:eastAsia="en-AU"/>
        </w:rPr>
        <mc:AlternateContent>
          <mc:Choice Requires="wps">
            <w:drawing>
              <wp:anchor distT="0" distB="0" distL="114300" distR="114300" simplePos="0" relativeHeight="251639808" behindDoc="0" locked="0" layoutInCell="1" allowOverlap="1" wp14:anchorId="37882782" wp14:editId="7E2AC464">
                <wp:simplePos x="0" y="0"/>
                <wp:positionH relativeFrom="column">
                  <wp:posOffset>3429000</wp:posOffset>
                </wp:positionH>
                <wp:positionV relativeFrom="paragraph">
                  <wp:posOffset>2245360</wp:posOffset>
                </wp:positionV>
                <wp:extent cx="114300" cy="342900"/>
                <wp:effectExtent l="101600" t="99060" r="114300" b="142240"/>
                <wp:wrapNone/>
                <wp:docPr id="87"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25400">
                          <a:solidFill>
                            <a:schemeClr val="bg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7259745" id="Straight Connector 54"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0pt,176.8pt" to="279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" strokecolor="white [3212]" strokeweight="2pt">
                <v:shadow on="t" color="black" opacity="24903f" origin=",.5" offset="0,.55556mm"/>
              </v:line>
            </w:pict>
          </mc:Fallback>
        </mc:AlternateContent>
      </w:r>
      <w:r w:rsidR="00ED7B7C">
        <w:rPr>
          <w:noProof/>
          <w:lang w:eastAsia="en-AU"/>
        </w:rPr>
        <w:drawing>
          <wp:anchor distT="0" distB="0" distL="114300" distR="114300" simplePos="0" relativeHeight="251635712" behindDoc="0" locked="0" layoutInCell="1" allowOverlap="1" wp14:anchorId="7D6085AF" wp14:editId="7AF57425">
            <wp:simplePos x="0" y="0"/>
            <wp:positionH relativeFrom="column">
              <wp:posOffset>114300</wp:posOffset>
            </wp:positionH>
            <wp:positionV relativeFrom="paragraph">
              <wp:posOffset>1788160</wp:posOffset>
            </wp:positionV>
            <wp:extent cx="2071370" cy="1986915"/>
            <wp:effectExtent l="25400" t="25400" r="36830" b="196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71370" cy="1986915"/>
                    </a:xfrm>
                    <a:prstGeom prst="rect">
                      <a:avLst/>
                    </a:prstGeom>
                    <a:noFill/>
                    <a:ln w="25400">
                      <a:solidFill>
                        <a:schemeClr val="bg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D7B7C">
        <w:rPr>
          <w:b/>
          <w:noProof/>
          <w:lang w:eastAsia="en-AU"/>
        </w:rPr>
        <w:drawing>
          <wp:anchor distT="0" distB="0" distL="114300" distR="114300" simplePos="0" relativeHeight="251637760" behindDoc="0" locked="0" layoutInCell="1" allowOverlap="1" wp14:anchorId="3575AD19" wp14:editId="7E7E6315">
            <wp:simplePos x="0" y="0"/>
            <wp:positionH relativeFrom="column">
              <wp:posOffset>2286000</wp:posOffset>
            </wp:positionH>
            <wp:positionV relativeFrom="paragraph">
              <wp:posOffset>2588260</wp:posOffset>
            </wp:positionV>
            <wp:extent cx="2091055" cy="1871980"/>
            <wp:effectExtent l="25400" t="25400" r="17145" b="330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91055" cy="1871980"/>
                    </a:xfrm>
                    <a:prstGeom prst="rect">
                      <a:avLst/>
                    </a:prstGeom>
                    <a:noFill/>
                    <a:ln w="25400">
                      <a:solidFill>
                        <a:schemeClr val="bg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en-AU"/>
        </w:rPr>
        <mc:AlternateContent>
          <mc:Choice Requires="wps">
            <w:drawing>
              <wp:anchor distT="0" distB="0" distL="114300" distR="114300" simplePos="0" relativeHeight="251629568" behindDoc="0" locked="0" layoutInCell="1" allowOverlap="1" wp14:anchorId="51AC1603" wp14:editId="50C9B2E9">
                <wp:simplePos x="0" y="0"/>
                <wp:positionH relativeFrom="column">
                  <wp:posOffset>2628900</wp:posOffset>
                </wp:positionH>
                <wp:positionV relativeFrom="paragraph">
                  <wp:posOffset>2131060</wp:posOffset>
                </wp:positionV>
                <wp:extent cx="914400" cy="457200"/>
                <wp:effectExtent l="0" t="0" r="0" b="0"/>
                <wp:wrapNone/>
                <wp:docPr id="8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DF4F2F" w14:textId="77777777" w:rsidR="00DA7A6B" w:rsidRPr="00F27D04" w:rsidRDefault="00DA7A6B" w:rsidP="00ED7B7C">
                            <w:pPr>
                              <w:rPr>
                                <w:i/>
                                <w:color w:val="FFFFFF" w:themeColor="background1"/>
                              </w:rPr>
                            </w:pPr>
                            <w:r w:rsidRPr="00F27D04">
                              <w:rPr>
                                <w:i/>
                                <w:color w:val="FFFFFF" w:themeColor="background1"/>
                              </w:rPr>
                              <w:t>Y</w:t>
                            </w:r>
                            <w:r>
                              <w:rPr>
                                <w:i/>
                                <w:color w:val="FFFFFF" w:themeColor="background1"/>
                              </w:rPr>
                              <w:t>anc</w:t>
                            </w:r>
                            <w:r w:rsidRPr="00F27D04">
                              <w:rPr>
                                <w:i/>
                                <w:color w:val="FFFFFF" w:themeColor="background1"/>
                              </w:rPr>
                              <w:t>o Creek Inundation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1603" id="_x0000_s1029" type="#_x0000_t202" style="position:absolute;left:0;text-align:left;margin-left:207pt;margin-top:167.8pt;width:1in;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" filled="f" stroked="f">
                <v:path arrowok="t"/>
                <v:textbox>
                  <w:txbxContent>
                    <w:p w14:paraId="37DF4F2F" w14:textId="77777777" w:rsidR="00DA7A6B" w:rsidRPr="00F27D04" w:rsidRDefault="00DA7A6B" w:rsidP="00ED7B7C">
                      <w:pPr>
                        <w:rPr>
                          <w:i/>
                          <w:color w:val="FFFFFF" w:themeColor="background1"/>
                        </w:rPr>
                      </w:pPr>
                      <w:r w:rsidRPr="00F27D04">
                        <w:rPr>
                          <w:i/>
                          <w:color w:val="FFFFFF" w:themeColor="background1"/>
                        </w:rPr>
                        <w:t>Y</w:t>
                      </w:r>
                      <w:r>
                        <w:rPr>
                          <w:i/>
                          <w:color w:val="FFFFFF" w:themeColor="background1"/>
                        </w:rPr>
                        <w:t>anc</w:t>
                      </w:r>
                      <w:r w:rsidRPr="00F27D04">
                        <w:rPr>
                          <w:i/>
                          <w:color w:val="FFFFFF" w:themeColor="background1"/>
                        </w:rPr>
                        <w:t>o Creek Inundation</w:t>
                      </w:r>
                    </w:p>
                  </w:txbxContent>
                </v:textbox>
              </v:shape>
            </w:pict>
          </mc:Fallback>
        </mc:AlternateContent>
      </w:r>
      <w:r>
        <w:rPr>
          <w:noProof/>
          <w:lang w:eastAsia="en-AU"/>
        </w:rPr>
        <mc:AlternateContent>
          <mc:Choice Requires="wps">
            <w:drawing>
              <wp:anchor distT="0" distB="0" distL="114300" distR="114300" simplePos="0" relativeHeight="251627520" behindDoc="0" locked="0" layoutInCell="1" allowOverlap="1" wp14:anchorId="51D554D2" wp14:editId="60501777">
                <wp:simplePos x="0" y="0"/>
                <wp:positionH relativeFrom="column">
                  <wp:posOffset>5143500</wp:posOffset>
                </wp:positionH>
                <wp:positionV relativeFrom="paragraph">
                  <wp:posOffset>2702560</wp:posOffset>
                </wp:positionV>
                <wp:extent cx="342900" cy="800100"/>
                <wp:effectExtent l="101600" t="99060" r="127000" b="154940"/>
                <wp:wrapNone/>
                <wp:docPr id="8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ellipse">
                          <a:avLst/>
                        </a:prstGeom>
                        <a:noFill/>
                        <a:ln w="25400">
                          <a:solidFill>
                            <a:schemeClr val="bg1">
                              <a:lumMod val="100000"/>
                              <a:lumOff val="0"/>
                            </a:schemeClr>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1287C53" id="Oval 48" o:spid="_x0000_s1026" style="position:absolute;margin-left:405pt;margin-top:212.8pt;width:27pt;height:6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" filled="f" strokecolor="white [3212]" strokeweight="2pt">
                <v:shadow on="t" color="black" opacity="22936f" origin=",.5" offset="0,.63889mm"/>
              </v:oval>
            </w:pict>
          </mc:Fallback>
        </mc:AlternateContent>
      </w:r>
      <w:r>
        <w:rPr>
          <w:noProof/>
          <w:lang w:eastAsia="en-AU"/>
        </w:rPr>
        <mc:AlternateContent>
          <mc:Choice Requires="wps">
            <w:drawing>
              <wp:anchor distT="0" distB="0" distL="114300" distR="114300" simplePos="0" relativeHeight="251625472" behindDoc="0" locked="0" layoutInCell="1" allowOverlap="1" wp14:anchorId="0023CD11" wp14:editId="024B3254">
                <wp:simplePos x="0" y="0"/>
                <wp:positionH relativeFrom="column">
                  <wp:posOffset>3314700</wp:posOffset>
                </wp:positionH>
                <wp:positionV relativeFrom="paragraph">
                  <wp:posOffset>1673860</wp:posOffset>
                </wp:positionV>
                <wp:extent cx="571500" cy="571500"/>
                <wp:effectExtent l="101600" t="99060" r="127000" b="154940"/>
                <wp:wrapNone/>
                <wp:docPr id="8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25400">
                          <a:solidFill>
                            <a:schemeClr val="bg1">
                              <a:lumMod val="100000"/>
                              <a:lumOff val="0"/>
                            </a:schemeClr>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628326A" id="Oval 47" o:spid="_x0000_s1026" style="position:absolute;margin-left:261pt;margin-top:131.8pt;width:45pt;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" filled="f" strokecolor="white [3212]" strokeweight="2pt">
                <v:shadow on="t" color="black" opacity="22936f" origin=",.5" offset="0,.63889mm"/>
              </v:oval>
            </w:pict>
          </mc:Fallback>
        </mc:AlternateContent>
      </w:r>
      <w:r>
        <w:rPr>
          <w:noProof/>
          <w:lang w:eastAsia="en-AU"/>
        </w:rPr>
        <mc:AlternateContent>
          <mc:Choice Requires="wps">
            <w:drawing>
              <wp:anchor distT="0" distB="0" distL="114300" distR="114300" simplePos="0" relativeHeight="251623424" behindDoc="0" locked="0" layoutInCell="1" allowOverlap="1" wp14:anchorId="787EB14E" wp14:editId="5605B375">
                <wp:simplePos x="0" y="0"/>
                <wp:positionH relativeFrom="column">
                  <wp:posOffset>228600</wp:posOffset>
                </wp:positionH>
                <wp:positionV relativeFrom="paragraph">
                  <wp:posOffset>645160</wp:posOffset>
                </wp:positionV>
                <wp:extent cx="457200" cy="457200"/>
                <wp:effectExtent l="101600" t="99060" r="127000" b="154940"/>
                <wp:wrapNone/>
                <wp:docPr id="82"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25400">
                          <a:solidFill>
                            <a:schemeClr val="bg1">
                              <a:lumMod val="100000"/>
                              <a:lumOff val="0"/>
                            </a:schemeClr>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4384C2B" id="Oval 46" o:spid="_x0000_s1026" style="position:absolute;margin-left:18pt;margin-top:50.8pt;width:36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" filled="f" strokecolor="white [3212]" strokeweight="2pt">
                <v:shadow on="t" color="black" opacity="22936f" origin=",.5" offset="0,.63889mm"/>
              </v:oval>
            </w:pict>
          </mc:Fallback>
        </mc:AlternateContent>
      </w:r>
      <w:r w:rsidR="00ED7B7C">
        <w:rPr>
          <w:noProof/>
          <w:lang w:eastAsia="en-AU"/>
        </w:rPr>
        <w:drawing>
          <wp:inline distT="0" distB="0" distL="0" distR="0" wp14:anchorId="2F64FD04" wp14:editId="504B5818">
            <wp:extent cx="5727700" cy="3495911"/>
            <wp:effectExtent l="0" t="0" r="0" b="9525"/>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27700" cy="3495911"/>
                    </a:xfrm>
                    <a:prstGeom prst="rect">
                      <a:avLst/>
                    </a:prstGeom>
                    <a:noFill/>
                    <a:ln>
                      <a:noFill/>
                    </a:ln>
                  </pic:spPr>
                </pic:pic>
              </a:graphicData>
            </a:graphic>
          </wp:inline>
        </w:drawing>
      </w:r>
    </w:p>
    <w:p w14:paraId="2040CBB9" w14:textId="77777777" w:rsidR="00ED7B7C" w:rsidRDefault="00ED7B7C" w:rsidP="00ED7B7C">
      <w:pPr>
        <w:spacing w:before="120" w:after="120"/>
        <w:jc w:val="center"/>
        <w:rPr>
          <w:b/>
          <w:lang w:val="en-US"/>
        </w:rPr>
      </w:pPr>
    </w:p>
    <w:p w14:paraId="6E06CB6B" w14:textId="77777777" w:rsidR="000124DC" w:rsidRDefault="000124DC" w:rsidP="00E45832">
      <w:pPr>
        <w:spacing w:before="120" w:after="120"/>
        <w:rPr>
          <w:sz w:val="20"/>
          <w:lang w:val="en-US"/>
        </w:rPr>
      </w:pPr>
    </w:p>
    <w:p w14:paraId="15B6C288" w14:textId="77777777" w:rsidR="000124DC" w:rsidRDefault="000124DC" w:rsidP="00E45832">
      <w:pPr>
        <w:spacing w:before="120" w:after="120"/>
        <w:rPr>
          <w:sz w:val="20"/>
          <w:lang w:val="en-US"/>
        </w:rPr>
      </w:pPr>
    </w:p>
    <w:p w14:paraId="1F519C39" w14:textId="77777777" w:rsidR="000124DC" w:rsidRDefault="000124DC" w:rsidP="00E45832">
      <w:pPr>
        <w:spacing w:before="120" w:after="120"/>
        <w:rPr>
          <w:b/>
          <w:lang w:val="en-US"/>
        </w:rPr>
      </w:pPr>
    </w:p>
    <w:p w14:paraId="6BBCDDDD" w14:textId="514561DE" w:rsidR="00ED7B7C" w:rsidRPr="00D00923" w:rsidRDefault="0014674F" w:rsidP="00D00923">
      <w:pPr>
        <w:pStyle w:val="FigureCaption"/>
        <w:rPr>
          <w:lang w:val="en-US"/>
        </w:rPr>
      </w:pPr>
      <w:bookmarkStart w:id="155" w:name="_Toc334438824"/>
      <w:bookmarkStart w:id="156" w:name="_Toc465087005"/>
      <w:bookmarkStart w:id="157" w:name="_Toc467072830"/>
      <w:r>
        <w:t xml:space="preserve">Figure </w:t>
      </w:r>
      <w:r w:rsidR="00641F7D">
        <w:fldChar w:fldCharType="begin"/>
      </w:r>
      <w:r w:rsidR="00641F7D">
        <w:instrText xml:space="preserve"> SEQ Figure \* ARABIC </w:instrText>
      </w:r>
      <w:r w:rsidR="00641F7D">
        <w:fldChar w:fldCharType="separate"/>
      </w:r>
      <w:r w:rsidR="003425A6">
        <w:rPr>
          <w:noProof/>
        </w:rPr>
        <w:t>8</w:t>
      </w:r>
      <w:r w:rsidR="00641F7D">
        <w:rPr>
          <w:noProof/>
        </w:rPr>
        <w:fldChar w:fldCharType="end"/>
      </w:r>
      <w:r w:rsidR="000542D5">
        <w:t>.</w:t>
      </w:r>
      <w:r>
        <w:t xml:space="preserve"> </w:t>
      </w:r>
      <w:r w:rsidR="00ED7B7C" w:rsidRPr="00653EA9">
        <w:rPr>
          <w:b w:val="0"/>
          <w:lang w:val="en-US"/>
        </w:rPr>
        <w:t xml:space="preserve">Inundation in the </w:t>
      </w:r>
      <w:r w:rsidR="000542D5">
        <w:rPr>
          <w:b w:val="0"/>
          <w:lang w:val="en-US"/>
        </w:rPr>
        <w:t>mid-</w:t>
      </w:r>
      <w:r w:rsidR="00ED7B7C" w:rsidRPr="00653EA9">
        <w:rPr>
          <w:b w:val="0"/>
          <w:lang w:val="en-US"/>
        </w:rPr>
        <w:t>Murrumbi</w:t>
      </w:r>
      <w:r w:rsidR="00AE7D9A">
        <w:rPr>
          <w:b w:val="0"/>
          <w:lang w:val="en-US"/>
        </w:rPr>
        <w:t>dg</w:t>
      </w:r>
      <w:r w:rsidR="00ED7B7C" w:rsidRPr="00653EA9">
        <w:rPr>
          <w:b w:val="0"/>
          <w:lang w:val="en-US"/>
        </w:rPr>
        <w:t>ee</w:t>
      </w:r>
      <w:r w:rsidR="000542D5">
        <w:rPr>
          <w:b w:val="0"/>
          <w:lang w:val="en-US"/>
        </w:rPr>
        <w:t xml:space="preserve"> wetlands</w:t>
      </w:r>
      <w:r w:rsidR="00ED7B7C" w:rsidRPr="00653EA9">
        <w:rPr>
          <w:b w:val="0"/>
          <w:lang w:val="en-US"/>
        </w:rPr>
        <w:t xml:space="preserve">. Inundation extents provided by </w:t>
      </w:r>
      <w:r w:rsidR="00246435">
        <w:rPr>
          <w:b w:val="0"/>
          <w:lang w:val="en-US"/>
        </w:rPr>
        <w:t xml:space="preserve">the </w:t>
      </w:r>
      <w:r w:rsidR="00ED7B7C" w:rsidRPr="00653EA9">
        <w:rPr>
          <w:b w:val="0"/>
          <w:lang w:val="en-US"/>
        </w:rPr>
        <w:t xml:space="preserve">NSW </w:t>
      </w:r>
      <w:r w:rsidR="00246435" w:rsidRPr="00246435">
        <w:rPr>
          <w:b w:val="0"/>
          <w:lang w:val="en-US"/>
        </w:rPr>
        <w:t xml:space="preserve">Office of Environment and Heritage </w:t>
      </w:r>
      <w:r w:rsidR="00ED7B7C" w:rsidRPr="00653EA9">
        <w:rPr>
          <w:b w:val="0"/>
          <w:lang w:val="en-US"/>
        </w:rPr>
        <w:t xml:space="preserve"> and </w:t>
      </w:r>
      <w:r w:rsidR="000542D5">
        <w:rPr>
          <w:b w:val="0"/>
          <w:lang w:val="en-US"/>
        </w:rPr>
        <w:t>m</w:t>
      </w:r>
      <w:r w:rsidR="00ED7B7C" w:rsidRPr="00653EA9">
        <w:rPr>
          <w:b w:val="0"/>
          <w:lang w:val="en-US"/>
        </w:rPr>
        <w:t xml:space="preserve">ap base layer derived from Google (2016), which used CNES/Astrium and Landsat </w:t>
      </w:r>
      <w:r w:rsidR="000542D5">
        <w:rPr>
          <w:b w:val="0"/>
          <w:lang w:val="en-US"/>
        </w:rPr>
        <w:t>i</w:t>
      </w:r>
      <w:r w:rsidR="00ED7B7C" w:rsidRPr="00653EA9">
        <w:rPr>
          <w:b w:val="0"/>
          <w:lang w:val="en-US"/>
        </w:rPr>
        <w:t>magery.</w:t>
      </w:r>
      <w:bookmarkEnd w:id="155"/>
      <w:bookmarkEnd w:id="156"/>
      <w:bookmarkEnd w:id="157"/>
    </w:p>
    <w:p w14:paraId="479859ED" w14:textId="77777777" w:rsidR="00ED7B7C" w:rsidRDefault="00ED7B7C" w:rsidP="00D00923">
      <w:pPr>
        <w:pStyle w:val="Heading3"/>
        <w:ind w:left="720" w:hanging="720"/>
      </w:pPr>
      <w:bookmarkStart w:id="158" w:name="_Toc455385197"/>
      <w:bookmarkStart w:id="159" w:name="_Toc465086970"/>
      <w:bookmarkStart w:id="160" w:name="_Toc467073017"/>
      <w:r w:rsidRPr="00D00923">
        <w:t xml:space="preserve">Inundation of </w:t>
      </w:r>
      <w:r w:rsidR="000542D5">
        <w:t>l</w:t>
      </w:r>
      <w:r w:rsidRPr="00D00923">
        <w:t xml:space="preserve">ower Murrumbidgee </w:t>
      </w:r>
      <w:r w:rsidR="000542D5">
        <w:t>w</w:t>
      </w:r>
      <w:r w:rsidRPr="00D00923">
        <w:t>etlands</w:t>
      </w:r>
      <w:bookmarkEnd w:id="158"/>
      <w:bookmarkEnd w:id="159"/>
      <w:bookmarkEnd w:id="160"/>
    </w:p>
    <w:p w14:paraId="3ABEAFA4" w14:textId="5CF35AB1" w:rsidR="001F1EC0" w:rsidRPr="001F1EC0" w:rsidRDefault="001F1EC0" w:rsidP="001F1EC0">
      <w:r>
        <w:t xml:space="preserve">Several watering actions contributed to significant wetland inundation in the lower Murrumbidgee River with all environmental water diverted out of the channel before passing over Redbank Weir (Figure </w:t>
      </w:r>
      <w:r w:rsidR="000124DC">
        <w:t>9</w:t>
      </w:r>
      <w:r>
        <w:t xml:space="preserve">). Both the Commonwealth and NSW contributed to these actions. These actions make an important contribution to the long-term ecological targets in the Basin Plan, although not specifically included in the </w:t>
      </w:r>
      <w:r w:rsidR="000542D5">
        <w:t>B</w:t>
      </w:r>
      <w:r>
        <w:t xml:space="preserve">asin </w:t>
      </w:r>
      <w:r w:rsidR="000542D5">
        <w:t>A</w:t>
      </w:r>
      <w:r>
        <w:t xml:space="preserve">nnual </w:t>
      </w:r>
      <w:r w:rsidR="000542D5">
        <w:t>E</w:t>
      </w:r>
      <w:r>
        <w:t xml:space="preserve">nvironmental </w:t>
      </w:r>
      <w:r w:rsidR="000542D5">
        <w:t>W</w:t>
      </w:r>
      <w:r>
        <w:t xml:space="preserve">atering </w:t>
      </w:r>
      <w:r w:rsidR="000542D5">
        <w:t>P</w:t>
      </w:r>
      <w:r>
        <w:t>riorities for 2014</w:t>
      </w:r>
      <w:r w:rsidR="000542D5">
        <w:t>–</w:t>
      </w:r>
      <w:r>
        <w:t>1</w:t>
      </w:r>
      <w:r w:rsidR="000542D5">
        <w:t xml:space="preserve">5. </w:t>
      </w:r>
    </w:p>
    <w:p w14:paraId="48939EE1" w14:textId="6364AF87" w:rsidR="00ED7B7C" w:rsidRDefault="00B36EDB" w:rsidP="00ED7B7C">
      <w:pPr>
        <w:spacing w:before="120" w:after="120"/>
        <w:rPr>
          <w:lang w:val="en-US"/>
        </w:rPr>
      </w:pPr>
      <w:r>
        <w:rPr>
          <w:noProof/>
          <w:lang w:eastAsia="en-AU"/>
        </w:rPr>
        <mc:AlternateContent>
          <mc:Choice Requires="wps">
            <w:drawing>
              <wp:anchor distT="0" distB="0" distL="114300" distR="114300" simplePos="0" relativeHeight="251714560" behindDoc="0" locked="0" layoutInCell="1" allowOverlap="1" wp14:anchorId="2F9FEE36" wp14:editId="28AEBA2B">
                <wp:simplePos x="0" y="0"/>
                <wp:positionH relativeFrom="column">
                  <wp:posOffset>114300</wp:posOffset>
                </wp:positionH>
                <wp:positionV relativeFrom="paragraph">
                  <wp:posOffset>223520</wp:posOffset>
                </wp:positionV>
                <wp:extent cx="1143000" cy="342900"/>
                <wp:effectExtent l="0" t="0" r="0" b="0"/>
                <wp:wrapNone/>
                <wp:docPr id="1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0F996F" w14:textId="77777777" w:rsidR="00DA7A6B" w:rsidRPr="00985023" w:rsidRDefault="00DA7A6B" w:rsidP="00ED7B7C">
                            <w:pPr>
                              <w:rPr>
                                <w:b/>
                                <w:color w:val="FFFFFF" w:themeColor="background1"/>
                              </w:rPr>
                            </w:pPr>
                            <w:r w:rsidRPr="00985023">
                              <w:rPr>
                                <w:b/>
                                <w:color w:val="FFFFFF" w:themeColor="background1"/>
                              </w:rPr>
                              <w:t>Redbank Weir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EE36" id="Text Box 56" o:spid="_x0000_s1030" type="#_x0000_t202" style="position:absolute;margin-left:9pt;margin-top:17.6pt;width:90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" filled="f" stroked="f">
                <v:path arrowok="t"/>
                <v:textbox>
                  <w:txbxContent>
                    <w:p w14:paraId="4E0F996F" w14:textId="77777777" w:rsidR="00DA7A6B" w:rsidRPr="00985023" w:rsidRDefault="00DA7A6B" w:rsidP="00ED7B7C">
                      <w:pPr>
                        <w:rPr>
                          <w:b/>
                          <w:color w:val="FFFFFF" w:themeColor="background1"/>
                        </w:rPr>
                      </w:pPr>
                      <w:r w:rsidRPr="00985023">
                        <w:rPr>
                          <w:b/>
                          <w:color w:val="FFFFFF" w:themeColor="background1"/>
                        </w:rPr>
                        <w:t>Redbank Weir</w:t>
                      </w:r>
                    </w:p>
                  </w:txbxContent>
                </v:textbox>
              </v:shape>
            </w:pict>
          </mc:Fallback>
        </mc:AlternateContent>
      </w:r>
    </w:p>
    <w:p w14:paraId="4064F88D" w14:textId="16579278" w:rsidR="00ED7B7C" w:rsidRDefault="00185CB2" w:rsidP="00ED7B7C">
      <w:pPr>
        <w:spacing w:before="120" w:after="120"/>
        <w:rPr>
          <w:lang w:val="en-US"/>
        </w:rPr>
      </w:pPr>
      <w:r>
        <w:rPr>
          <w:noProof/>
          <w:lang w:eastAsia="en-AU"/>
        </w:rPr>
        <mc:AlternateContent>
          <mc:Choice Requires="wps">
            <w:drawing>
              <wp:anchor distT="0" distB="0" distL="114300" distR="114300" simplePos="0" relativeHeight="251645952" behindDoc="0" locked="0" layoutInCell="1" allowOverlap="1" wp14:anchorId="757F8228" wp14:editId="6AD8B2FD">
                <wp:simplePos x="0" y="0"/>
                <wp:positionH relativeFrom="column">
                  <wp:posOffset>1028700</wp:posOffset>
                </wp:positionH>
                <wp:positionV relativeFrom="paragraph">
                  <wp:posOffset>337820</wp:posOffset>
                </wp:positionV>
                <wp:extent cx="457200" cy="228600"/>
                <wp:effectExtent l="101600" t="96520" r="127000" b="157480"/>
                <wp:wrapNone/>
                <wp:docPr id="78"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5658531" id="_x0000_t32" coordsize="21600,21600" o:spt="32" o:oned="t" path="m,l21600,21600e" filled="f">
                <v:path arrowok="t" fillok="f" o:connecttype="none"/>
                <o:lock v:ext="edit" shapetype="t"/>
              </v:shapetype>
              <v:shape id="Straight Arrow Connector 57" o:spid="_x0000_s1026" type="#_x0000_t32" style="position:absolute;margin-left:81pt;margin-top:26.6pt;width:36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43904" behindDoc="0" locked="0" layoutInCell="1" allowOverlap="1" wp14:anchorId="37B138E2" wp14:editId="4F1F6F58">
                <wp:simplePos x="0" y="0"/>
                <wp:positionH relativeFrom="column">
                  <wp:posOffset>114300</wp:posOffset>
                </wp:positionH>
                <wp:positionV relativeFrom="paragraph">
                  <wp:posOffset>223520</wp:posOffset>
                </wp:positionV>
                <wp:extent cx="1143000" cy="342900"/>
                <wp:effectExtent l="0" t="0" r="0" b="12700"/>
                <wp:wrapNone/>
                <wp:docPr id="7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11D05D" w14:textId="77777777" w:rsidR="00DA7A6B" w:rsidRPr="00985023" w:rsidRDefault="00DA7A6B" w:rsidP="00ED7B7C">
                            <w:pPr>
                              <w:rPr>
                                <w:b/>
                                <w:color w:val="FFFFFF" w:themeColor="background1"/>
                              </w:rPr>
                            </w:pPr>
                            <w:r w:rsidRPr="00985023">
                              <w:rPr>
                                <w:b/>
                                <w:color w:val="FFFFFF" w:themeColor="background1"/>
                              </w:rPr>
                              <w:t>Redbank Weir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38E2" id="_x0000_s1031" type="#_x0000_t202" style="position:absolute;margin-left:9pt;margin-top:17.6pt;width:90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" filled="f" stroked="f">
                <v:path arrowok="t"/>
                <v:textbox>
                  <w:txbxContent>
                    <w:p w14:paraId="1311D05D" w14:textId="77777777" w:rsidR="00DA7A6B" w:rsidRPr="00985023" w:rsidRDefault="00DA7A6B" w:rsidP="00ED7B7C">
                      <w:pPr>
                        <w:rPr>
                          <w:b/>
                          <w:color w:val="FFFFFF" w:themeColor="background1"/>
                        </w:rPr>
                      </w:pPr>
                      <w:r w:rsidRPr="00985023">
                        <w:rPr>
                          <w:b/>
                          <w:color w:val="FFFFFF" w:themeColor="background1"/>
                        </w:rPr>
                        <w:t>Redbank Weir</w:t>
                      </w:r>
                    </w:p>
                  </w:txbxContent>
                </v:textbox>
              </v:shape>
            </w:pict>
          </mc:Fallback>
        </mc:AlternateContent>
      </w:r>
      <w:r w:rsidR="00ED7B7C" w:rsidRPr="00EC584C">
        <w:rPr>
          <w:noProof/>
          <w:lang w:eastAsia="en-AU"/>
        </w:rPr>
        <w:drawing>
          <wp:inline distT="0" distB="0" distL="0" distR="0" wp14:anchorId="24E015C9" wp14:editId="43B09823">
            <wp:extent cx="5723255" cy="31178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23255" cy="31178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A0081E" w14:textId="1265D1F2" w:rsidR="002329A6" w:rsidRDefault="0014674F" w:rsidP="000542D5">
      <w:pPr>
        <w:pStyle w:val="FigureCaption"/>
        <w:rPr>
          <w:b w:val="0"/>
          <w:lang w:val="en-US"/>
        </w:rPr>
      </w:pPr>
      <w:bookmarkStart w:id="161" w:name="_Toc334438825"/>
      <w:bookmarkStart w:id="162" w:name="_Toc465087006"/>
      <w:bookmarkStart w:id="163" w:name="_Toc467072831"/>
      <w:r>
        <w:t xml:space="preserve">Figure </w:t>
      </w:r>
      <w:r w:rsidR="00641F7D">
        <w:fldChar w:fldCharType="begin"/>
      </w:r>
      <w:r w:rsidR="00641F7D">
        <w:instrText xml:space="preserve"> SEQ Figure \* ARABIC </w:instrText>
      </w:r>
      <w:r w:rsidR="00641F7D">
        <w:fldChar w:fldCharType="separate"/>
      </w:r>
      <w:r w:rsidR="003425A6">
        <w:rPr>
          <w:noProof/>
        </w:rPr>
        <w:t>9</w:t>
      </w:r>
      <w:r w:rsidR="00641F7D">
        <w:rPr>
          <w:noProof/>
        </w:rPr>
        <w:fldChar w:fldCharType="end"/>
      </w:r>
      <w:r w:rsidR="000542D5">
        <w:t>.</w:t>
      </w:r>
      <w:r>
        <w:t xml:space="preserve"> </w:t>
      </w:r>
      <w:r w:rsidR="00ED7B7C" w:rsidRPr="00653EA9">
        <w:rPr>
          <w:b w:val="0"/>
          <w:lang w:val="en-US"/>
        </w:rPr>
        <w:t>Inundation extent in the lower Murrumbi</w:t>
      </w:r>
      <w:r w:rsidR="00246435">
        <w:rPr>
          <w:b w:val="0"/>
          <w:lang w:val="en-US"/>
        </w:rPr>
        <w:t>dg</w:t>
      </w:r>
      <w:r w:rsidR="00ED7B7C" w:rsidRPr="00653EA9">
        <w:rPr>
          <w:b w:val="0"/>
          <w:lang w:val="en-US"/>
        </w:rPr>
        <w:t>ee</w:t>
      </w:r>
      <w:r w:rsidR="000542D5">
        <w:rPr>
          <w:b w:val="0"/>
          <w:lang w:val="en-US"/>
        </w:rPr>
        <w:t xml:space="preserve"> River</w:t>
      </w:r>
      <w:r w:rsidR="00ED7B7C" w:rsidRPr="00653EA9">
        <w:rPr>
          <w:b w:val="0"/>
          <w:lang w:val="en-US"/>
        </w:rPr>
        <w:t xml:space="preserve">. Inundation extents provided by </w:t>
      </w:r>
      <w:r w:rsidR="00246435">
        <w:rPr>
          <w:b w:val="0"/>
          <w:lang w:val="en-US"/>
        </w:rPr>
        <w:t xml:space="preserve">the </w:t>
      </w:r>
      <w:r w:rsidR="00ED7B7C" w:rsidRPr="00653EA9">
        <w:rPr>
          <w:b w:val="0"/>
          <w:lang w:val="en-US"/>
        </w:rPr>
        <w:t>NSW O</w:t>
      </w:r>
      <w:r w:rsidR="00246435">
        <w:rPr>
          <w:b w:val="0"/>
          <w:lang w:val="en-US"/>
        </w:rPr>
        <w:t>ffice of Environment and Heritage</w:t>
      </w:r>
      <w:r w:rsidR="00ED7B7C" w:rsidRPr="00653EA9">
        <w:rPr>
          <w:b w:val="0"/>
          <w:lang w:val="en-US"/>
        </w:rPr>
        <w:t xml:space="preserve"> and </w:t>
      </w:r>
      <w:r w:rsidR="003B588E">
        <w:rPr>
          <w:b w:val="0"/>
          <w:lang w:val="en-US"/>
        </w:rPr>
        <w:t>m</w:t>
      </w:r>
      <w:r w:rsidR="00ED7B7C" w:rsidRPr="00653EA9">
        <w:rPr>
          <w:b w:val="0"/>
          <w:lang w:val="en-US"/>
        </w:rPr>
        <w:t xml:space="preserve">ap base layer derived from Google (2016), which used Landsat </w:t>
      </w:r>
      <w:r w:rsidR="003B588E">
        <w:rPr>
          <w:b w:val="0"/>
          <w:lang w:val="en-US"/>
        </w:rPr>
        <w:t>i</w:t>
      </w:r>
      <w:r w:rsidR="00ED7B7C" w:rsidRPr="00653EA9">
        <w:rPr>
          <w:b w:val="0"/>
          <w:lang w:val="en-US"/>
        </w:rPr>
        <w:t>magery.</w:t>
      </w:r>
      <w:bookmarkEnd w:id="161"/>
      <w:bookmarkEnd w:id="162"/>
      <w:bookmarkEnd w:id="163"/>
    </w:p>
    <w:p w14:paraId="6733E7C2" w14:textId="77777777" w:rsidR="002329A6" w:rsidRDefault="002329A6">
      <w:pPr>
        <w:spacing w:after="200" w:line="276" w:lineRule="auto"/>
        <w:rPr>
          <w:sz w:val="20"/>
          <w:lang w:val="en-US"/>
        </w:rPr>
      </w:pPr>
      <w:r>
        <w:rPr>
          <w:b/>
          <w:lang w:val="en-US"/>
        </w:rPr>
        <w:br w:type="page"/>
      </w:r>
    </w:p>
    <w:p w14:paraId="2264715E" w14:textId="77777777" w:rsidR="00ED7B7C" w:rsidRDefault="00ED7B7C" w:rsidP="000542D5">
      <w:pPr>
        <w:pStyle w:val="Heading2"/>
        <w:ind w:left="720" w:hanging="720"/>
      </w:pPr>
      <w:bookmarkStart w:id="164" w:name="_Toc455385198"/>
      <w:bookmarkStart w:id="165" w:name="_Toc465086971"/>
      <w:bookmarkStart w:id="166" w:name="_Toc467073018"/>
      <w:r w:rsidRPr="00D00923">
        <w:t>Support instream functions: Macquarie River</w:t>
      </w:r>
      <w:bookmarkEnd w:id="164"/>
      <w:bookmarkEnd w:id="165"/>
      <w:bookmarkEnd w:id="166"/>
    </w:p>
    <w:p w14:paraId="025DF067" w14:textId="659F9497" w:rsidR="00DC1C34" w:rsidRPr="00B2053B" w:rsidRDefault="00DC1C34" w:rsidP="004476FA">
      <w:pPr>
        <w:pBdr>
          <w:top w:val="single" w:sz="4" w:space="1" w:color="auto"/>
          <w:left w:val="single" w:sz="4" w:space="4" w:color="auto"/>
          <w:bottom w:val="single" w:sz="4" w:space="1" w:color="auto"/>
          <w:right w:val="single" w:sz="4" w:space="4" w:color="auto"/>
        </w:pBdr>
        <w:ind w:left="360" w:right="360"/>
        <w:rPr>
          <w:rStyle w:val="Emphasis"/>
        </w:rPr>
      </w:pPr>
      <w:r w:rsidRPr="00B2053B">
        <w:rPr>
          <w:rStyle w:val="Emphasis"/>
        </w:rPr>
        <w:t xml:space="preserve">MDBA 2014–15 </w:t>
      </w:r>
      <w:r w:rsidR="00D45248" w:rsidRPr="00B2053B">
        <w:rPr>
          <w:rStyle w:val="Emphasis"/>
        </w:rPr>
        <w:t>Basin Annual</w:t>
      </w:r>
      <w:r w:rsidRPr="00B2053B">
        <w:rPr>
          <w:rStyle w:val="Emphasis"/>
        </w:rPr>
        <w:t xml:space="preserve"> Environmental Watering Priority: Improve native fish habitat within the Macquarie River below Burrendong Dam by restoring a more natural flow regime and addressing cold water pollution.</w:t>
      </w:r>
    </w:p>
    <w:p w14:paraId="68DC5D4E" w14:textId="419A95CF" w:rsidR="00DC1C34" w:rsidRPr="00F51B0D" w:rsidRDefault="00091DC3" w:rsidP="004476FA">
      <w:pPr>
        <w:pBdr>
          <w:top w:val="single" w:sz="4" w:space="1" w:color="auto"/>
          <w:left w:val="single" w:sz="4" w:space="4" w:color="auto"/>
          <w:bottom w:val="single" w:sz="4" w:space="1" w:color="auto"/>
          <w:right w:val="single" w:sz="4" w:space="4" w:color="auto"/>
        </w:pBdr>
        <w:ind w:left="360" w:right="360"/>
        <w:rPr>
          <w:rStyle w:val="Emphasis"/>
        </w:rPr>
      </w:pPr>
      <w:r w:rsidRPr="00B2053B">
        <w:rPr>
          <w:rStyle w:val="Emphasis"/>
        </w:rPr>
        <w:t>CEWO</w:t>
      </w:r>
      <w:r w:rsidR="00DC1C34" w:rsidRPr="00B2053B">
        <w:rPr>
          <w:rStyle w:val="Emphasis"/>
        </w:rPr>
        <w:t xml:space="preserve"> 2014–15 Environmental Water </w:t>
      </w:r>
      <w:r w:rsidR="000D22FB" w:rsidRPr="00B2053B">
        <w:rPr>
          <w:rStyle w:val="Emphasis"/>
        </w:rPr>
        <w:t>Objectives</w:t>
      </w:r>
      <w:r w:rsidR="00DC1C34" w:rsidRPr="00B2053B">
        <w:rPr>
          <w:rStyle w:val="Emphasis"/>
          <w:u w:val="single"/>
        </w:rPr>
        <w:t>:</w:t>
      </w:r>
      <w:r w:rsidR="00DC1C34" w:rsidRPr="00B2053B">
        <w:rPr>
          <w:rStyle w:val="Emphasis"/>
        </w:rPr>
        <w:t xml:space="preserve"> The </w:t>
      </w:r>
      <w:r w:rsidRPr="00B2053B">
        <w:rPr>
          <w:rStyle w:val="Emphasis"/>
        </w:rPr>
        <w:t>CEWO</w:t>
      </w:r>
      <w:r w:rsidR="00DC1C34" w:rsidRPr="00B2053B">
        <w:rPr>
          <w:rStyle w:val="Emphasis"/>
        </w:rPr>
        <w:t xml:space="preserve"> prioritised: (1) inundation of </w:t>
      </w:r>
      <w:r w:rsidR="00DC1C34" w:rsidRPr="00F51B0D">
        <w:rPr>
          <w:rStyle w:val="Emphasis"/>
        </w:rPr>
        <w:t>core wetlands in the Macquarie Marshes and contributing to annual water requirements of the native marsh vegetation; (2) supporting native fish habitat by increasing availability of</w:t>
      </w:r>
      <w:r w:rsidR="00F51B0D" w:rsidRPr="00F51B0D">
        <w:rPr>
          <w:rStyle w:val="Emphasis"/>
        </w:rPr>
        <w:t>,</w:t>
      </w:r>
      <w:r w:rsidR="00DC1C34" w:rsidRPr="00F51B0D">
        <w:rPr>
          <w:rStyle w:val="Emphasis"/>
        </w:rPr>
        <w:t xml:space="preserve"> and access to</w:t>
      </w:r>
      <w:r w:rsidR="00F51B0D" w:rsidRPr="00F51B0D">
        <w:rPr>
          <w:rStyle w:val="Emphasis"/>
        </w:rPr>
        <w:t>,</w:t>
      </w:r>
      <w:r w:rsidR="00DC1C34" w:rsidRPr="00F51B0D">
        <w:rPr>
          <w:rStyle w:val="Emphasis"/>
        </w:rPr>
        <w:t xml:space="preserve"> suitable fish habitat, promoting fish movement and providing cues and appropriate habitats for spawning, recruitment and migration of native fish; and (3) restoring a more natural flow regime and addressing cold water pollution (consistent with the MDBA </w:t>
      </w:r>
      <w:r w:rsidR="00D45248" w:rsidRPr="00B2053B">
        <w:rPr>
          <w:rStyle w:val="Emphasis"/>
        </w:rPr>
        <w:t>Basin A</w:t>
      </w:r>
      <w:r w:rsidR="00DC1C34" w:rsidRPr="00F51B0D">
        <w:rPr>
          <w:rStyle w:val="Emphasis"/>
        </w:rPr>
        <w:t xml:space="preserve">nnual </w:t>
      </w:r>
      <w:r w:rsidR="00D45248" w:rsidRPr="00F51B0D">
        <w:rPr>
          <w:rStyle w:val="Emphasis"/>
        </w:rPr>
        <w:t>E</w:t>
      </w:r>
      <w:r w:rsidR="00DC1C34" w:rsidRPr="00F51B0D">
        <w:rPr>
          <w:rStyle w:val="Emphasis"/>
        </w:rPr>
        <w:t xml:space="preserve">nvironmental </w:t>
      </w:r>
      <w:r w:rsidR="00D45248" w:rsidRPr="00F51B0D">
        <w:rPr>
          <w:rStyle w:val="Emphasis"/>
        </w:rPr>
        <w:t>W</w:t>
      </w:r>
      <w:r w:rsidR="00DC1C34" w:rsidRPr="00F51B0D">
        <w:rPr>
          <w:rStyle w:val="Emphasis"/>
        </w:rPr>
        <w:t xml:space="preserve">atering </w:t>
      </w:r>
      <w:r w:rsidR="00D45248" w:rsidRPr="00F51B0D">
        <w:rPr>
          <w:rStyle w:val="Emphasis"/>
        </w:rPr>
        <w:t>P</w:t>
      </w:r>
      <w:r w:rsidR="00DC1C34" w:rsidRPr="00F51B0D">
        <w:rPr>
          <w:rStyle w:val="Emphasis"/>
        </w:rPr>
        <w:t xml:space="preserve">riorities). </w:t>
      </w:r>
    </w:p>
    <w:p w14:paraId="68F47AE3" w14:textId="7FD61105" w:rsidR="00ED7B7C" w:rsidRPr="00D76D51" w:rsidRDefault="00DC1C34" w:rsidP="004476FA">
      <w:pPr>
        <w:pBdr>
          <w:top w:val="single" w:sz="4" w:space="1" w:color="auto"/>
          <w:left w:val="single" w:sz="4" w:space="4" w:color="auto"/>
          <w:bottom w:val="single" w:sz="4" w:space="1" w:color="auto"/>
          <w:right w:val="single" w:sz="4" w:space="4" w:color="auto"/>
        </w:pBdr>
        <w:ind w:left="360" w:right="360"/>
        <w:rPr>
          <w:rStyle w:val="Emphasis"/>
        </w:rPr>
      </w:pPr>
      <w:r w:rsidRPr="00B2053B">
        <w:rPr>
          <w:rStyle w:val="Emphasis"/>
        </w:rPr>
        <w:t xml:space="preserve">Summary of </w:t>
      </w:r>
      <w:r w:rsidR="000C1844" w:rsidRPr="00B2053B">
        <w:rPr>
          <w:rStyle w:val="Emphasis"/>
        </w:rPr>
        <w:t>o</w:t>
      </w:r>
      <w:r w:rsidRPr="00B2053B">
        <w:rPr>
          <w:rStyle w:val="Emphasis"/>
        </w:rPr>
        <w:t xml:space="preserve">utcomes and Commonwealth environmental water </w:t>
      </w:r>
      <w:r w:rsidR="000C1844" w:rsidRPr="00B2053B">
        <w:rPr>
          <w:rStyle w:val="Emphasis"/>
        </w:rPr>
        <w:t>c</w:t>
      </w:r>
      <w:r w:rsidRPr="00B2053B">
        <w:rPr>
          <w:rStyle w:val="Emphasis"/>
        </w:rPr>
        <w:t xml:space="preserve">ontribution: Commonwealth environmental water contributed to two low fresh events in spring with the second one exceeding the moderate fresh threshold as the channel size </w:t>
      </w:r>
      <w:r w:rsidR="004C59FA" w:rsidRPr="00B2053B">
        <w:rPr>
          <w:rStyle w:val="Emphasis"/>
        </w:rPr>
        <w:t>reduced in capacity</w:t>
      </w:r>
      <w:r w:rsidRPr="00B2053B">
        <w:rPr>
          <w:rStyle w:val="Emphasis"/>
        </w:rPr>
        <w:t xml:space="preserve"> within the Macquarie Marshes. Irrigation releases</w:t>
      </w:r>
      <w:r w:rsidR="008D4D63" w:rsidRPr="00B2053B">
        <w:rPr>
          <w:rStyle w:val="Emphasis"/>
        </w:rPr>
        <w:t>,</w:t>
      </w:r>
      <w:r w:rsidRPr="00B2053B">
        <w:rPr>
          <w:rStyle w:val="Emphasis"/>
        </w:rPr>
        <w:t xml:space="preserve"> possibly combined with unregulated tributary inflows</w:t>
      </w:r>
      <w:r w:rsidR="008D4D63" w:rsidRPr="00B2053B">
        <w:rPr>
          <w:rStyle w:val="Emphasis"/>
        </w:rPr>
        <w:t>,</w:t>
      </w:r>
      <w:r w:rsidRPr="00B2053B">
        <w:rPr>
          <w:rStyle w:val="Emphasis"/>
        </w:rPr>
        <w:t xml:space="preserve"> provided additional flow variability at the low fresh magnitudes between December</w:t>
      </w:r>
      <w:r w:rsidR="00DF65FA">
        <w:rPr>
          <w:rStyle w:val="Emphasis"/>
        </w:rPr>
        <w:t xml:space="preserve"> 2014</w:t>
      </w:r>
      <w:r w:rsidRPr="00DF65FA">
        <w:rPr>
          <w:rStyle w:val="Emphasis"/>
        </w:rPr>
        <w:t xml:space="preserve"> and May</w:t>
      </w:r>
      <w:r w:rsidR="00DF65FA">
        <w:rPr>
          <w:rStyle w:val="Emphasis"/>
        </w:rPr>
        <w:t xml:space="preserve"> 2015</w:t>
      </w:r>
      <w:r w:rsidRPr="00DF65FA">
        <w:rPr>
          <w:rStyle w:val="Emphasis"/>
        </w:rPr>
        <w:t>. These outcomes go some</w:t>
      </w:r>
      <w:r w:rsidR="008D4D63" w:rsidRPr="00DF65FA">
        <w:rPr>
          <w:rStyle w:val="Emphasis"/>
        </w:rPr>
        <w:t xml:space="preserve"> </w:t>
      </w:r>
      <w:r w:rsidRPr="00DF65FA">
        <w:rPr>
          <w:rStyle w:val="Emphasis"/>
        </w:rPr>
        <w:t xml:space="preserve">way towards achieving the </w:t>
      </w:r>
      <w:r w:rsidR="008D4D63" w:rsidRPr="00DF65FA">
        <w:rPr>
          <w:rStyle w:val="Emphasis"/>
        </w:rPr>
        <w:t>B</w:t>
      </w:r>
      <w:r w:rsidRPr="00DF65FA">
        <w:rPr>
          <w:rStyle w:val="Emphasis"/>
        </w:rPr>
        <w:t xml:space="preserve">asin </w:t>
      </w:r>
      <w:r w:rsidR="008D4D63" w:rsidRPr="00DF65FA">
        <w:rPr>
          <w:rStyle w:val="Emphasis"/>
        </w:rPr>
        <w:t>A</w:t>
      </w:r>
      <w:r w:rsidRPr="00DF65FA">
        <w:rPr>
          <w:rStyle w:val="Emphasis"/>
        </w:rPr>
        <w:t xml:space="preserve">nnual </w:t>
      </w:r>
      <w:r w:rsidR="008D4D63" w:rsidRPr="00DF65FA">
        <w:rPr>
          <w:rStyle w:val="Emphasis"/>
        </w:rPr>
        <w:t>E</w:t>
      </w:r>
      <w:r w:rsidRPr="00DF65FA">
        <w:rPr>
          <w:rStyle w:val="Emphasis"/>
        </w:rPr>
        <w:t xml:space="preserve">nvironmental </w:t>
      </w:r>
      <w:r w:rsidR="008D4D63" w:rsidRPr="00DF65FA">
        <w:rPr>
          <w:rStyle w:val="Emphasis"/>
        </w:rPr>
        <w:t>W</w:t>
      </w:r>
      <w:r w:rsidRPr="00DF65FA">
        <w:rPr>
          <w:rStyle w:val="Emphasis"/>
        </w:rPr>
        <w:t xml:space="preserve">atering </w:t>
      </w:r>
      <w:r w:rsidR="008D4D63" w:rsidRPr="00DF65FA">
        <w:rPr>
          <w:rStyle w:val="Emphasis"/>
        </w:rPr>
        <w:t>P</w:t>
      </w:r>
      <w:r w:rsidRPr="00DF65FA">
        <w:rPr>
          <w:rStyle w:val="Emphasis"/>
        </w:rPr>
        <w:t>riority for the Macquarie River. In future years, the specific components of the flow regime required by native fish and other ecosystem components should be articulated in the priorities for this site. Environmental watering actions were also provided for wetland inundation in the Macquarie Marshes</w:t>
      </w:r>
      <w:r w:rsidR="007D7217" w:rsidRPr="00DF65FA">
        <w:rPr>
          <w:rStyle w:val="Emphasis"/>
        </w:rPr>
        <w:t>.</w:t>
      </w:r>
      <w:r w:rsidRPr="00DF65FA">
        <w:rPr>
          <w:rStyle w:val="Emphasis"/>
        </w:rPr>
        <w:t xml:space="preserve"> </w:t>
      </w:r>
      <w:r w:rsidR="007D7217" w:rsidRPr="00DF65FA">
        <w:rPr>
          <w:rStyle w:val="Emphasis"/>
        </w:rPr>
        <w:t>This</w:t>
      </w:r>
      <w:r w:rsidRPr="00DF65FA">
        <w:rPr>
          <w:rStyle w:val="Emphasis"/>
        </w:rPr>
        <w:t xml:space="preserve"> </w:t>
      </w:r>
      <w:r w:rsidR="003B588E" w:rsidRPr="00DF65FA">
        <w:rPr>
          <w:rStyle w:val="Emphasis"/>
        </w:rPr>
        <w:t>make</w:t>
      </w:r>
      <w:r w:rsidR="007D7243" w:rsidRPr="00DF65FA">
        <w:rPr>
          <w:rStyle w:val="Emphasis"/>
        </w:rPr>
        <w:t>s</w:t>
      </w:r>
      <w:r w:rsidRPr="00DF65FA">
        <w:rPr>
          <w:rStyle w:val="Emphasis"/>
        </w:rPr>
        <w:t xml:space="preserve"> an important contribution to </w:t>
      </w:r>
      <w:r w:rsidR="007D7217" w:rsidRPr="00DF65FA">
        <w:rPr>
          <w:rStyle w:val="Emphasis"/>
        </w:rPr>
        <w:t>the overall environmental</w:t>
      </w:r>
      <w:r w:rsidRPr="00DF65FA">
        <w:rPr>
          <w:rStyle w:val="Emphasis"/>
        </w:rPr>
        <w:t xml:space="preserve"> objective</w:t>
      </w:r>
      <w:r w:rsidR="007D7217" w:rsidRPr="00DF65FA">
        <w:rPr>
          <w:rStyle w:val="Emphasis"/>
        </w:rPr>
        <w:t>s</w:t>
      </w:r>
      <w:r w:rsidRPr="00DF65FA">
        <w:rPr>
          <w:rStyle w:val="Emphasis"/>
        </w:rPr>
        <w:t xml:space="preserve"> in the Basin Plan</w:t>
      </w:r>
      <w:r w:rsidR="007D7217" w:rsidRPr="00DF65FA">
        <w:rPr>
          <w:rStyle w:val="Emphasis"/>
        </w:rPr>
        <w:t xml:space="preserve"> (Section 8</w:t>
      </w:r>
      <w:r w:rsidR="00D76D51">
        <w:rPr>
          <w:rStyle w:val="Emphasis"/>
        </w:rPr>
        <w:t>,</w:t>
      </w:r>
      <w:r w:rsidR="007D7217" w:rsidRPr="00D76D51">
        <w:rPr>
          <w:rStyle w:val="Emphasis"/>
        </w:rPr>
        <w:t xml:space="preserve"> Part 2)</w:t>
      </w:r>
      <w:r w:rsidR="00F51B0D" w:rsidRPr="00D76D51">
        <w:rPr>
          <w:rStyle w:val="Emphasis"/>
        </w:rPr>
        <w:t>,</w:t>
      </w:r>
      <w:r w:rsidR="007D7217" w:rsidRPr="00D76D51">
        <w:rPr>
          <w:rStyle w:val="Emphasis"/>
        </w:rPr>
        <w:t xml:space="preserve"> </w:t>
      </w:r>
      <w:r w:rsidR="00755BC5" w:rsidRPr="00D76D51">
        <w:rPr>
          <w:rStyle w:val="Emphasis"/>
        </w:rPr>
        <w:t>including objectives related to protection of R</w:t>
      </w:r>
      <w:r w:rsidR="00F51B0D" w:rsidRPr="00D76D51">
        <w:rPr>
          <w:rStyle w:val="Emphasis"/>
        </w:rPr>
        <w:t>amsar</w:t>
      </w:r>
      <w:r w:rsidR="00755BC5" w:rsidRPr="00D76D51">
        <w:rPr>
          <w:rStyle w:val="Emphasis"/>
        </w:rPr>
        <w:t xml:space="preserve"> wetlands and connectivity within and between water-dependent ecosystems</w:t>
      </w:r>
      <w:r w:rsidR="00CF4BFE" w:rsidRPr="00D76D51">
        <w:rPr>
          <w:rStyle w:val="Emphasis"/>
        </w:rPr>
        <w:t>.</w:t>
      </w:r>
    </w:p>
    <w:p w14:paraId="061B497C" w14:textId="77777777" w:rsidR="00ED7B7C" w:rsidRPr="00D00923" w:rsidRDefault="00ED7B7C" w:rsidP="00D00923">
      <w:pPr>
        <w:pStyle w:val="Heading3"/>
        <w:ind w:left="720" w:hanging="720"/>
      </w:pPr>
      <w:bookmarkStart w:id="167" w:name="_Toc455385199"/>
      <w:bookmarkStart w:id="168" w:name="_Toc465086972"/>
      <w:bookmarkStart w:id="169" w:name="_Toc467073019"/>
      <w:r w:rsidRPr="00D00923">
        <w:t xml:space="preserve">Environmental </w:t>
      </w:r>
      <w:r w:rsidR="008D4D63">
        <w:t>w</w:t>
      </w:r>
      <w:r w:rsidRPr="00D00923">
        <w:t xml:space="preserve">atering </w:t>
      </w:r>
      <w:r w:rsidR="008D4D63">
        <w:t>a</w:t>
      </w:r>
      <w:r w:rsidRPr="00D00923">
        <w:t>ctions</w:t>
      </w:r>
      <w:bookmarkEnd w:id="167"/>
      <w:bookmarkEnd w:id="168"/>
      <w:bookmarkEnd w:id="169"/>
    </w:p>
    <w:p w14:paraId="5FDEC68D" w14:textId="0B67A1AE" w:rsidR="00ED7B7C" w:rsidRPr="008D15DA" w:rsidRDefault="00ED7B7C" w:rsidP="00ED7B7C">
      <w:pPr>
        <w:rPr>
          <w:lang w:val="en-US"/>
        </w:rPr>
      </w:pPr>
      <w:r>
        <w:rPr>
          <w:lang w:val="en-US"/>
        </w:rPr>
        <w:t xml:space="preserve">The </w:t>
      </w:r>
      <w:r w:rsidRPr="008D15DA">
        <w:rPr>
          <w:lang w:val="en-US"/>
        </w:rPr>
        <w:t>2014</w:t>
      </w:r>
      <w:r w:rsidR="0058425C">
        <w:rPr>
          <w:lang w:val="en-US"/>
        </w:rPr>
        <w:t>–</w:t>
      </w:r>
      <w:r w:rsidRPr="008D15DA">
        <w:rPr>
          <w:lang w:val="en-US"/>
        </w:rPr>
        <w:t>15 water</w:t>
      </w:r>
      <w:r w:rsidR="00F514EB">
        <w:rPr>
          <w:lang w:val="en-US"/>
        </w:rPr>
        <w:t>ing</w:t>
      </w:r>
      <w:r w:rsidRPr="008D15DA">
        <w:rPr>
          <w:lang w:val="en-US"/>
        </w:rPr>
        <w:t xml:space="preserve"> year was considered as a dry year with respect to water availability</w:t>
      </w:r>
      <w:r w:rsidR="00F514EB">
        <w:rPr>
          <w:lang w:val="en-US"/>
        </w:rPr>
        <w:t xml:space="preserve"> and</w:t>
      </w:r>
      <w:r w:rsidR="000F41AF">
        <w:rPr>
          <w:lang w:val="en-US"/>
        </w:rPr>
        <w:t>,</w:t>
      </w:r>
      <w:r w:rsidRPr="008D15DA">
        <w:rPr>
          <w:lang w:val="en-US"/>
        </w:rPr>
        <w:t xml:space="preserve"> as such</w:t>
      </w:r>
      <w:r w:rsidR="000F41AF">
        <w:rPr>
          <w:lang w:val="en-US"/>
        </w:rPr>
        <w:t>,</w:t>
      </w:r>
      <w:r w:rsidRPr="008D15DA">
        <w:rPr>
          <w:lang w:val="en-US"/>
        </w:rPr>
        <w:t xml:space="preserve"> 19</w:t>
      </w:r>
      <w:r w:rsidR="00F514EB">
        <w:rPr>
          <w:lang w:val="en-US"/>
        </w:rPr>
        <w:t> </w:t>
      </w:r>
      <w:r w:rsidRPr="008D15DA">
        <w:rPr>
          <w:lang w:val="en-US"/>
        </w:rPr>
        <w:t>337</w:t>
      </w:r>
      <w:r w:rsidR="00F514EB">
        <w:rPr>
          <w:lang w:val="en-US"/>
        </w:rPr>
        <w:t> </w:t>
      </w:r>
      <w:r w:rsidRPr="008D15DA">
        <w:rPr>
          <w:lang w:val="en-US"/>
        </w:rPr>
        <w:t xml:space="preserve">ML </w:t>
      </w:r>
      <w:r w:rsidR="00F514EB">
        <w:rPr>
          <w:lang w:val="en-US"/>
        </w:rPr>
        <w:t xml:space="preserve">of </w:t>
      </w:r>
      <w:r w:rsidR="00E043AF">
        <w:rPr>
          <w:lang w:val="en-US"/>
        </w:rPr>
        <w:t>C</w:t>
      </w:r>
      <w:r w:rsidR="00F514EB">
        <w:rPr>
          <w:lang w:val="en-US"/>
        </w:rPr>
        <w:t>ommonwealth environmental water</w:t>
      </w:r>
      <w:r w:rsidR="00E043AF">
        <w:rPr>
          <w:lang w:val="en-US"/>
        </w:rPr>
        <w:t xml:space="preserve"> was approved for </w:t>
      </w:r>
      <w:r w:rsidRPr="008D15DA">
        <w:rPr>
          <w:lang w:val="en-US"/>
        </w:rPr>
        <w:t xml:space="preserve">delivery in the Macquarie valley. The </w:t>
      </w:r>
      <w:r>
        <w:rPr>
          <w:lang w:val="en-US"/>
        </w:rPr>
        <w:t>Commonwealth environmental water</w:t>
      </w:r>
      <w:r w:rsidRPr="008D15DA">
        <w:rPr>
          <w:lang w:val="en-US"/>
        </w:rPr>
        <w:t xml:space="preserve"> portfolio yielded </w:t>
      </w:r>
      <w:r w:rsidR="00180F08">
        <w:rPr>
          <w:lang w:val="en-US"/>
        </w:rPr>
        <w:t>21</w:t>
      </w:r>
      <w:r w:rsidR="00B36A75">
        <w:rPr>
          <w:lang w:val="en-US"/>
        </w:rPr>
        <w:t xml:space="preserve"> </w:t>
      </w:r>
      <w:r w:rsidR="00180F08">
        <w:rPr>
          <w:lang w:val="en-US"/>
        </w:rPr>
        <w:t>732</w:t>
      </w:r>
      <w:r w:rsidR="00F514EB">
        <w:rPr>
          <w:lang w:val="en-US"/>
        </w:rPr>
        <w:t> </w:t>
      </w:r>
      <w:r w:rsidRPr="008D15DA">
        <w:rPr>
          <w:lang w:val="en-US"/>
        </w:rPr>
        <w:t>ML (</w:t>
      </w:r>
      <w:r w:rsidR="00180F08">
        <w:rPr>
          <w:lang w:val="en-US"/>
        </w:rPr>
        <w:t>16.1</w:t>
      </w:r>
      <w:r w:rsidRPr="008D15DA">
        <w:rPr>
          <w:lang w:val="en-US"/>
        </w:rPr>
        <w:t xml:space="preserve">%) </w:t>
      </w:r>
      <w:r w:rsidR="00E45832">
        <w:rPr>
          <w:lang w:val="en-US"/>
        </w:rPr>
        <w:t>of its registered entitlement</w:t>
      </w:r>
      <w:r w:rsidR="00180F08">
        <w:rPr>
          <w:lang w:val="en-US"/>
        </w:rPr>
        <w:t xml:space="preserve"> (including carryover)</w:t>
      </w:r>
      <w:r w:rsidR="00E45832">
        <w:rPr>
          <w:lang w:val="en-US"/>
        </w:rPr>
        <w:t xml:space="preserve">. </w:t>
      </w:r>
      <w:r w:rsidR="000F41AF">
        <w:rPr>
          <w:lang w:val="en-US"/>
        </w:rPr>
        <w:t xml:space="preserve">In all, </w:t>
      </w:r>
      <w:r w:rsidR="00180F08">
        <w:rPr>
          <w:lang w:val="en-US"/>
        </w:rPr>
        <w:t>10</w:t>
      </w:r>
      <w:r w:rsidR="008B3F8C">
        <w:rPr>
          <w:lang w:val="en-US"/>
        </w:rPr>
        <w:t> </w:t>
      </w:r>
      <w:r w:rsidR="00180F08">
        <w:rPr>
          <w:lang w:val="en-US"/>
        </w:rPr>
        <w:t xml:space="preserve">000 ML was </w:t>
      </w:r>
      <w:r w:rsidRPr="008D15DA">
        <w:rPr>
          <w:lang w:val="en-US"/>
        </w:rPr>
        <w:t>delivered in the Macquarie valley, contributing to one watering action which spread over 60 days (16% of the water</w:t>
      </w:r>
      <w:r w:rsidR="00F514EB">
        <w:rPr>
          <w:lang w:val="en-US"/>
        </w:rPr>
        <w:t>ing</w:t>
      </w:r>
      <w:r w:rsidRPr="008D15DA">
        <w:rPr>
          <w:lang w:val="en-US"/>
        </w:rPr>
        <w:t xml:space="preserve"> year) and occurred bet</w:t>
      </w:r>
      <w:r>
        <w:rPr>
          <w:lang w:val="en-US"/>
        </w:rPr>
        <w:t>ween October and December 2014</w:t>
      </w:r>
      <w:r w:rsidRPr="008D15DA">
        <w:rPr>
          <w:lang w:val="en-US"/>
        </w:rPr>
        <w:t xml:space="preserve">. The </w:t>
      </w:r>
      <w:r>
        <w:rPr>
          <w:lang w:val="en-US"/>
        </w:rPr>
        <w:t xml:space="preserve">Commonwealth environmental </w:t>
      </w:r>
      <w:r w:rsidRPr="008D15DA">
        <w:rPr>
          <w:lang w:val="en-US"/>
        </w:rPr>
        <w:t>watering action represented 35% of total environmental water delivered in the valley for 2014</w:t>
      </w:r>
      <w:r w:rsidR="0058425C">
        <w:rPr>
          <w:lang w:val="en-US"/>
        </w:rPr>
        <w:t>–</w:t>
      </w:r>
      <w:r w:rsidRPr="008D15DA">
        <w:rPr>
          <w:lang w:val="en-US"/>
        </w:rPr>
        <w:t>15, but only accounted for 0.3% of the total expected flows under a predevelopment condition. This was improved to 0.9% by contributions from the NSW Office of Envir</w:t>
      </w:r>
      <w:r>
        <w:rPr>
          <w:lang w:val="en-US"/>
        </w:rPr>
        <w:t>onment and Heritage</w:t>
      </w:r>
      <w:r w:rsidR="00F514EB">
        <w:rPr>
          <w:lang w:val="en-US"/>
        </w:rPr>
        <w:t xml:space="preserve"> (OEH)</w:t>
      </w:r>
      <w:r>
        <w:rPr>
          <w:lang w:val="en-US"/>
        </w:rPr>
        <w:t xml:space="preserve">. </w:t>
      </w:r>
      <w:r w:rsidRPr="008D15DA">
        <w:rPr>
          <w:lang w:val="en-US"/>
        </w:rPr>
        <w:t>The action was delivered largely</w:t>
      </w:r>
      <w:r>
        <w:rPr>
          <w:lang w:val="en-US"/>
        </w:rPr>
        <w:t xml:space="preserve"> as intended</w:t>
      </w:r>
      <w:r w:rsidR="000F41AF">
        <w:rPr>
          <w:lang w:val="en-US"/>
        </w:rPr>
        <w:t>,</w:t>
      </w:r>
      <w:r>
        <w:rPr>
          <w:lang w:val="en-US"/>
        </w:rPr>
        <w:t xml:space="preserve"> with streamflow </w:t>
      </w:r>
      <w:r w:rsidRPr="008D15DA">
        <w:rPr>
          <w:lang w:val="en-US"/>
        </w:rPr>
        <w:t>peaking at around 880</w:t>
      </w:r>
      <w:r w:rsidR="00F514EB">
        <w:rPr>
          <w:lang w:val="en-US"/>
        </w:rPr>
        <w:t> </w:t>
      </w:r>
      <w:r w:rsidRPr="008D15DA">
        <w:rPr>
          <w:lang w:val="en-US"/>
        </w:rPr>
        <w:t xml:space="preserve">ML/day, </w:t>
      </w:r>
      <w:r w:rsidR="000F41AF">
        <w:rPr>
          <w:lang w:val="en-US"/>
        </w:rPr>
        <w:t>and</w:t>
      </w:r>
      <w:r w:rsidRPr="008D15DA">
        <w:rPr>
          <w:lang w:val="en-US"/>
        </w:rPr>
        <w:t xml:space="preserve"> flows of around 500</w:t>
      </w:r>
      <w:r w:rsidR="00F514EB">
        <w:rPr>
          <w:lang w:val="en-US"/>
        </w:rPr>
        <w:t> </w:t>
      </w:r>
      <w:r w:rsidRPr="008D15DA">
        <w:rPr>
          <w:lang w:val="en-US"/>
        </w:rPr>
        <w:t>ML/day experienced at the accounting point for most of the 60</w:t>
      </w:r>
      <w:r w:rsidR="00F514EB">
        <w:rPr>
          <w:lang w:val="en-US"/>
        </w:rPr>
        <w:t>-</w:t>
      </w:r>
      <w:r w:rsidRPr="008D15DA">
        <w:rPr>
          <w:lang w:val="en-US"/>
        </w:rPr>
        <w:t>day period which w</w:t>
      </w:r>
      <w:r w:rsidR="00E45832">
        <w:rPr>
          <w:lang w:val="en-US"/>
        </w:rPr>
        <w:t xml:space="preserve">as followed by </w:t>
      </w:r>
      <w:r w:rsidR="005C24A9">
        <w:rPr>
          <w:lang w:val="en-US"/>
        </w:rPr>
        <w:t xml:space="preserve">a </w:t>
      </w:r>
      <w:r w:rsidR="00E45832">
        <w:rPr>
          <w:lang w:val="en-US"/>
        </w:rPr>
        <w:t xml:space="preserve">slow recession. </w:t>
      </w:r>
    </w:p>
    <w:p w14:paraId="00740B62" w14:textId="29C4AB9D" w:rsidR="00ED7B7C" w:rsidRDefault="00ED7B7C" w:rsidP="00D00923">
      <w:pPr>
        <w:pStyle w:val="Heading3"/>
        <w:ind w:left="720" w:hanging="720"/>
      </w:pPr>
      <w:bookmarkStart w:id="170" w:name="_Toc455385200"/>
      <w:bookmarkStart w:id="171" w:name="_Toc465086973"/>
      <w:bookmarkStart w:id="172" w:name="_Toc467073020"/>
      <w:r w:rsidRPr="00D00923">
        <w:t>In-</w:t>
      </w:r>
      <w:r w:rsidR="00E527E3">
        <w:t>c</w:t>
      </w:r>
      <w:r w:rsidRPr="00D00923">
        <w:t xml:space="preserve">hannel </w:t>
      </w:r>
      <w:r w:rsidR="00E527E3">
        <w:t>f</w:t>
      </w:r>
      <w:r w:rsidRPr="00D00923">
        <w:t xml:space="preserve">low </w:t>
      </w:r>
      <w:r w:rsidR="00E527E3">
        <w:t>r</w:t>
      </w:r>
      <w:r w:rsidRPr="00D00923">
        <w:t>egime</w:t>
      </w:r>
      <w:bookmarkEnd w:id="170"/>
      <w:bookmarkEnd w:id="171"/>
      <w:bookmarkEnd w:id="172"/>
    </w:p>
    <w:p w14:paraId="054AD4AD" w14:textId="21AD35D4" w:rsidR="005D4C2D" w:rsidRPr="00E527E3" w:rsidRDefault="00E527E3" w:rsidP="005D4C2D">
      <w:pPr>
        <w:rPr>
          <w:lang w:val="en-US"/>
        </w:rPr>
      </w:pPr>
      <w:r>
        <w:t>The environmental water component of the hydrograph shows little attenuation between Burrendong Dam</w:t>
      </w:r>
      <w:r w:rsidR="00E45832">
        <w:t xml:space="preserve"> (uplands)</w:t>
      </w:r>
      <w:r>
        <w:t xml:space="preserve"> and the Macquarie Marshes at Marebone</w:t>
      </w:r>
      <w:r w:rsidR="00E45832">
        <w:t xml:space="preserve"> (lowlands)</w:t>
      </w:r>
      <w:r>
        <w:t xml:space="preserve"> (Figure </w:t>
      </w:r>
      <w:r w:rsidR="000124DC">
        <w:t>10</w:t>
      </w:r>
      <w:r>
        <w:t>). The combined outcome of all environmental water is the addition of two flow freshes</w:t>
      </w:r>
      <w:r w:rsidR="007B5038">
        <w:t xml:space="preserve"> —</w:t>
      </w:r>
      <w:r>
        <w:t xml:space="preserve"> one exceeding the low fresh threshold and the other exceeding the medium fresh threshold. The first fresh in September 2014 d</w:t>
      </w:r>
      <w:r w:rsidR="008F6A8D">
        <w:t>id</w:t>
      </w:r>
      <w:r>
        <w:t xml:space="preserve"> not exceed the low fresh threshold at Burrendong. At Marebone, this fresh </w:t>
      </w:r>
      <w:r w:rsidR="008F6A8D">
        <w:t>was</w:t>
      </w:r>
      <w:r>
        <w:t xml:space="preserve"> more significant, just reaching the medium fresh threshold as a result of reduced channel capacity within the Macquarie Marshes. The second flow pulse lasted from mid-October to mid-December 2014. This second stage of watering </w:t>
      </w:r>
      <w:r w:rsidR="008F6A8D">
        <w:t>was</w:t>
      </w:r>
      <w:r>
        <w:t xml:space="preserve"> larger and just reache</w:t>
      </w:r>
      <w:r w:rsidR="008F6A8D">
        <w:t>d</w:t>
      </w:r>
      <w:r>
        <w:t xml:space="preserve"> the medium fresh threshold at Burrendong, augmenting irrigation releases being made over this period. At Marebone, irrigation diversions reduced the magnitude of flows, leaving the environmental </w:t>
      </w:r>
      <w:r w:rsidR="005D4C2D">
        <w:t>water component alone, but which still exceeded the medium flow fresh thresholds in this smaller channel. Between December 2014 and April 2015, irrigation releases, possibly combined with unregulated tributary inflows, provide a series of low flow freshes.</w:t>
      </w:r>
    </w:p>
    <w:p w14:paraId="40D0CC5D" w14:textId="77777777" w:rsidR="00ED7B7C" w:rsidRDefault="00E45832" w:rsidP="00ED7B7C">
      <w:r>
        <w:rPr>
          <w:noProof/>
          <w:lang w:eastAsia="en-AU"/>
        </w:rPr>
        <w:drawing>
          <wp:inline distT="0" distB="0" distL="0" distR="0" wp14:anchorId="68C94191" wp14:editId="0BE54320">
            <wp:extent cx="5486400" cy="18796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rendong_TS.png"/>
                    <pic:cNvPicPr/>
                  </pic:nvPicPr>
                  <pic:blipFill>
                    <a:blip r:embed="rId39"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253CD165" w14:textId="77777777" w:rsidR="00ED7B7C" w:rsidRPr="00B83E6A" w:rsidRDefault="00C578E3" w:rsidP="00ED7B7C">
      <w:r>
        <w:rPr>
          <w:noProof/>
          <w:lang w:eastAsia="en-AU"/>
        </w:rPr>
        <w:drawing>
          <wp:inline distT="0" distB="0" distL="0" distR="0" wp14:anchorId="754CE83B" wp14:editId="227615D3">
            <wp:extent cx="5486400" cy="1879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ebone_TS.png"/>
                    <pic:cNvPicPr/>
                  </pic:nvPicPr>
                  <pic:blipFill>
                    <a:blip r:embed="rId40"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72D071BD" w14:textId="79CC12AC" w:rsidR="00CE5766" w:rsidRDefault="0014674F" w:rsidP="00A6213A">
      <w:pPr>
        <w:pStyle w:val="FigureCaption"/>
        <w:ind w:left="90"/>
        <w:rPr>
          <w:b w:val="0"/>
          <w:lang w:val="en-US"/>
        </w:rPr>
      </w:pPr>
      <w:bookmarkStart w:id="173" w:name="_Toc334438826"/>
      <w:bookmarkStart w:id="174" w:name="_Toc465087007"/>
      <w:bookmarkStart w:id="175" w:name="_Toc467072832"/>
      <w:r>
        <w:t xml:space="preserve">Figure </w:t>
      </w:r>
      <w:r w:rsidR="00641F7D">
        <w:fldChar w:fldCharType="begin"/>
      </w:r>
      <w:r w:rsidR="00641F7D">
        <w:instrText xml:space="preserve"> SEQ Figure \* ARABIC </w:instrText>
      </w:r>
      <w:r w:rsidR="00641F7D">
        <w:fldChar w:fldCharType="separate"/>
      </w:r>
      <w:r w:rsidR="003425A6">
        <w:rPr>
          <w:noProof/>
        </w:rPr>
        <w:t>10</w:t>
      </w:r>
      <w:r w:rsidR="00641F7D">
        <w:rPr>
          <w:noProof/>
        </w:rPr>
        <w:fldChar w:fldCharType="end"/>
      </w:r>
      <w:r w:rsidR="001F4CD7">
        <w:t>.</w:t>
      </w:r>
      <w:r w:rsidRPr="0014674F">
        <w:t xml:space="preserve"> </w:t>
      </w:r>
      <w:r w:rsidR="00ED7B7C" w:rsidRPr="00653EA9">
        <w:rPr>
          <w:b w:val="0"/>
          <w:lang w:val="en-US"/>
        </w:rPr>
        <w:t>Stre</w:t>
      </w:r>
      <w:r w:rsidR="00E043AF" w:rsidRPr="00653EA9">
        <w:rPr>
          <w:b w:val="0"/>
          <w:lang w:val="en-US"/>
        </w:rPr>
        <w:t>a</w:t>
      </w:r>
      <w:r w:rsidR="00ED7B7C" w:rsidRPr="00653EA9">
        <w:rPr>
          <w:b w:val="0"/>
          <w:lang w:val="en-US"/>
        </w:rPr>
        <w:t xml:space="preserve">mflows at Burrendong </w:t>
      </w:r>
      <w:r w:rsidR="00E45832">
        <w:rPr>
          <w:b w:val="0"/>
          <w:lang w:val="en-US"/>
        </w:rPr>
        <w:t xml:space="preserve">(upland) </w:t>
      </w:r>
      <w:r w:rsidR="00ED7B7C" w:rsidRPr="00653EA9">
        <w:rPr>
          <w:b w:val="0"/>
          <w:lang w:val="en-US"/>
        </w:rPr>
        <w:t xml:space="preserve">and Marebone </w:t>
      </w:r>
      <w:r w:rsidR="00E45832">
        <w:rPr>
          <w:b w:val="0"/>
          <w:lang w:val="en-US"/>
        </w:rPr>
        <w:t xml:space="preserve">(lowland) </w:t>
      </w:r>
      <w:r w:rsidR="00ED7B7C" w:rsidRPr="00653EA9">
        <w:rPr>
          <w:b w:val="0"/>
          <w:lang w:val="en-US"/>
        </w:rPr>
        <w:t xml:space="preserve">on the Macquarie River </w:t>
      </w:r>
      <w:r w:rsidR="00CE5766">
        <w:rPr>
          <w:b w:val="0"/>
          <w:lang w:val="en-US"/>
        </w:rPr>
        <w:t>in</w:t>
      </w:r>
      <w:r w:rsidR="00ED7B7C" w:rsidRPr="00653EA9">
        <w:rPr>
          <w:b w:val="0"/>
          <w:lang w:val="en-US"/>
        </w:rPr>
        <w:t xml:space="preserve"> 2014</w:t>
      </w:r>
      <w:r w:rsidR="0058425C" w:rsidRPr="00653EA9">
        <w:rPr>
          <w:b w:val="0"/>
          <w:lang w:val="en-US"/>
        </w:rPr>
        <w:t>–</w:t>
      </w:r>
      <w:r w:rsidR="00ED7B7C" w:rsidRPr="00653EA9">
        <w:rPr>
          <w:b w:val="0"/>
          <w:lang w:val="en-US"/>
        </w:rPr>
        <w:t>15</w:t>
      </w:r>
      <w:r w:rsidR="00CE5766">
        <w:rPr>
          <w:b w:val="0"/>
          <w:lang w:val="en-US"/>
        </w:rPr>
        <w:t>. C</w:t>
      </w:r>
      <w:r w:rsidR="00CE5766" w:rsidRPr="00653EA9">
        <w:rPr>
          <w:b w:val="0"/>
          <w:lang w:val="en-US"/>
        </w:rPr>
        <w:t>ontribution</w:t>
      </w:r>
      <w:r w:rsidR="00CE5766">
        <w:rPr>
          <w:b w:val="0"/>
          <w:lang w:val="en-US"/>
        </w:rPr>
        <w:t>s</w:t>
      </w:r>
      <w:r w:rsidR="00CE5766" w:rsidRPr="00653EA9">
        <w:rPr>
          <w:b w:val="0"/>
          <w:lang w:val="en-US"/>
        </w:rPr>
        <w:t xml:space="preserve"> of Commonwealth environmental water and other environmental water</w:t>
      </w:r>
      <w:r w:rsidR="00CE5766">
        <w:rPr>
          <w:b w:val="0"/>
          <w:lang w:val="en-US"/>
        </w:rPr>
        <w:t xml:space="preserve"> are shown. </w:t>
      </w:r>
      <w:r w:rsidR="00ED7B7C" w:rsidRPr="00653EA9">
        <w:rPr>
          <w:b w:val="0"/>
          <w:lang w:val="en-US"/>
        </w:rPr>
        <w:t xml:space="preserve"> </w:t>
      </w:r>
      <w:r w:rsidR="00CE5766">
        <w:rPr>
          <w:b w:val="0"/>
          <w:lang w:val="en-US"/>
        </w:rPr>
        <w:t>H</w:t>
      </w:r>
      <w:r w:rsidR="00E45832">
        <w:rPr>
          <w:b w:val="0"/>
          <w:lang w:val="en-US"/>
        </w:rPr>
        <w:t xml:space="preserve">orizontal lines indicate thresholds for </w:t>
      </w:r>
      <w:r w:rsidR="00E45832" w:rsidRPr="00E45832">
        <w:rPr>
          <w:b w:val="0"/>
        </w:rPr>
        <w:t xml:space="preserve">very low flows, low flows, </w:t>
      </w:r>
      <w:r w:rsidR="00E45832">
        <w:rPr>
          <w:b w:val="0"/>
        </w:rPr>
        <w:t>low freshes and medium freshes</w:t>
      </w:r>
      <w:r w:rsidR="00CE5766">
        <w:rPr>
          <w:b w:val="0"/>
        </w:rPr>
        <w:t xml:space="preserve"> (</w:t>
      </w:r>
      <w:r w:rsidR="00E45832">
        <w:rPr>
          <w:b w:val="0"/>
        </w:rPr>
        <w:t>from lowest to highest</w:t>
      </w:r>
      <w:r w:rsidR="00ED7B7C" w:rsidRPr="00653EA9">
        <w:rPr>
          <w:b w:val="0"/>
          <w:lang w:val="en-US"/>
        </w:rPr>
        <w:t>)</w:t>
      </w:r>
      <w:r w:rsidR="009E2CFB">
        <w:rPr>
          <w:b w:val="0"/>
          <w:lang w:val="en-US"/>
        </w:rPr>
        <w:t>.</w:t>
      </w:r>
      <w:bookmarkEnd w:id="173"/>
      <w:bookmarkEnd w:id="174"/>
      <w:bookmarkEnd w:id="175"/>
    </w:p>
    <w:p w14:paraId="6C2620FA" w14:textId="640F5CF6" w:rsidR="002329A6" w:rsidRDefault="00ED7B7C" w:rsidP="00ED7B7C">
      <w:r>
        <w:t xml:space="preserve">The MDBA </w:t>
      </w:r>
      <w:r w:rsidR="00FC596B">
        <w:t>A</w:t>
      </w:r>
      <w:r>
        <w:t xml:space="preserve">nnual </w:t>
      </w:r>
      <w:r w:rsidR="00FC596B">
        <w:t>E</w:t>
      </w:r>
      <w:r>
        <w:t xml:space="preserve">nvironmental </w:t>
      </w:r>
      <w:r w:rsidR="00FC596B">
        <w:t>W</w:t>
      </w:r>
      <w:r>
        <w:t xml:space="preserve">atering </w:t>
      </w:r>
      <w:r w:rsidR="00C578E3">
        <w:t>Priorities</w:t>
      </w:r>
      <w:r>
        <w:t xml:space="preserve"> </w:t>
      </w:r>
      <w:r w:rsidR="004C59FA">
        <w:t>for 2014</w:t>
      </w:r>
      <w:r w:rsidR="003C60F1">
        <w:t>–</w:t>
      </w:r>
      <w:r w:rsidR="004C59FA">
        <w:t>15</w:t>
      </w:r>
      <w:r>
        <w:t xml:space="preserve"> target</w:t>
      </w:r>
      <w:r w:rsidR="004C59FA">
        <w:t>ed</w:t>
      </w:r>
      <w:r>
        <w:t xml:space="preserve"> a more natural flow regime downstream of </w:t>
      </w:r>
      <w:r w:rsidRPr="00FE48C9">
        <w:t>Burrendong Dam</w:t>
      </w:r>
      <w:r w:rsidR="008B1E00">
        <w:t>;</w:t>
      </w:r>
      <w:r w:rsidRPr="00FE48C9">
        <w:t xml:space="preserve"> noting</w:t>
      </w:r>
      <w:r>
        <w:t xml:space="preserve"> that flow regulation for irrigation water delivery has</w:t>
      </w:r>
      <w:r w:rsidRPr="00C21865">
        <w:t xml:space="preserve"> </w:t>
      </w:r>
      <w:r>
        <w:t xml:space="preserve">historically </w:t>
      </w:r>
      <w:r w:rsidRPr="00C21865">
        <w:t>reduced moderate to high flows</w:t>
      </w:r>
      <w:r>
        <w:t>, reduced</w:t>
      </w:r>
      <w:r w:rsidRPr="00C21865">
        <w:t xml:space="preserve"> end-of-system flows, increase</w:t>
      </w:r>
      <w:r>
        <w:t>d</w:t>
      </w:r>
      <w:r w:rsidRPr="00C21865">
        <w:t xml:space="preserve"> the p</w:t>
      </w:r>
      <w:r>
        <w:t xml:space="preserve">eriod between large flows, reduced </w:t>
      </w:r>
      <w:r w:rsidRPr="00C21865">
        <w:t xml:space="preserve">the number of small flows and </w:t>
      </w:r>
      <w:r>
        <w:t xml:space="preserve">introduced </w:t>
      </w:r>
      <w:r w:rsidRPr="00C21865">
        <w:t>permanent low flows in previously intermittent streams</w:t>
      </w:r>
      <w:r>
        <w:t>. In 2014</w:t>
      </w:r>
      <w:r w:rsidR="0058425C">
        <w:t>–</w:t>
      </w:r>
      <w:r>
        <w:t xml:space="preserve">15, environmental water mitigated these impacts by increasing the number of small flows and potentially increasing end-of-system flows, although data </w:t>
      </w:r>
      <w:r w:rsidR="00FC596B">
        <w:t>are</w:t>
      </w:r>
      <w:r>
        <w:t xml:space="preserve"> not available to indicate the proportion of environmental flows that reach</w:t>
      </w:r>
      <w:r w:rsidR="00FC596B">
        <w:t>ed</w:t>
      </w:r>
      <w:r>
        <w:t xml:space="preserve"> the Darling River. These improvements</w:t>
      </w:r>
      <w:r w:rsidR="00FC596B">
        <w:t>,</w:t>
      </w:r>
      <w:r>
        <w:t xml:space="preserve"> combined with the flow variability achieved with irrigation releases</w:t>
      </w:r>
      <w:r w:rsidR="00FC596B">
        <w:t>,</w:t>
      </w:r>
      <w:r>
        <w:t xml:space="preserve"> </w:t>
      </w:r>
      <w:r w:rsidR="003C60F1">
        <w:t>provided</w:t>
      </w:r>
      <w:r>
        <w:t xml:space="preserve"> a significant improvement in the flow regime in 2014</w:t>
      </w:r>
      <w:r w:rsidR="0058425C">
        <w:t>–</w:t>
      </w:r>
      <w:r>
        <w:t xml:space="preserve">15 and </w:t>
      </w:r>
      <w:r w:rsidR="003C60F1">
        <w:t xml:space="preserve">were </w:t>
      </w:r>
      <w:r>
        <w:t xml:space="preserve">consistent with the MDBA </w:t>
      </w:r>
      <w:r w:rsidR="00FC596B">
        <w:t>A</w:t>
      </w:r>
      <w:r>
        <w:t xml:space="preserve">nnual </w:t>
      </w:r>
      <w:r w:rsidR="00FC596B">
        <w:t>E</w:t>
      </w:r>
      <w:r>
        <w:t xml:space="preserve">nvironmental </w:t>
      </w:r>
      <w:r w:rsidR="00FC596B">
        <w:t>W</w:t>
      </w:r>
      <w:r>
        <w:t xml:space="preserve">atering </w:t>
      </w:r>
      <w:r w:rsidR="00FC596B">
        <w:t>P</w:t>
      </w:r>
      <w:r>
        <w:t>riority. In order to achieve the MDBA priorities in full, increased flow magnitudes would ideally be achieved. Flows in the Macquarie upstream of Warren are constrained to less than 4000</w:t>
      </w:r>
      <w:r w:rsidR="00FC596B">
        <w:t> </w:t>
      </w:r>
      <w:r>
        <w:t>M</w:t>
      </w:r>
      <w:r w:rsidR="00FC596B">
        <w:t>L</w:t>
      </w:r>
      <w:r>
        <w:t>/day because of the risk of third</w:t>
      </w:r>
      <w:r w:rsidR="00FC596B">
        <w:t>-</w:t>
      </w:r>
      <w:r>
        <w:t>party impacts. However, this level exceeds the medium fresh threshol</w:t>
      </w:r>
      <w:r w:rsidR="00D00923">
        <w:t xml:space="preserve">d for the river at most sites. </w:t>
      </w:r>
    </w:p>
    <w:p w14:paraId="3C6E2B26" w14:textId="77777777" w:rsidR="002329A6" w:rsidRDefault="002329A6">
      <w:pPr>
        <w:spacing w:after="200" w:line="276" w:lineRule="auto"/>
      </w:pPr>
      <w:r>
        <w:br w:type="page"/>
      </w:r>
    </w:p>
    <w:p w14:paraId="0DCC00B3" w14:textId="77777777" w:rsidR="00ED7B7C" w:rsidRPr="00E527E3" w:rsidRDefault="00ED7B7C" w:rsidP="00E527E3">
      <w:pPr>
        <w:pStyle w:val="Heading3"/>
        <w:ind w:left="720" w:hanging="720"/>
      </w:pPr>
      <w:bookmarkStart w:id="176" w:name="_Toc455385201"/>
      <w:bookmarkStart w:id="177" w:name="_Toc465086974"/>
      <w:bookmarkStart w:id="178" w:name="_Toc467073021"/>
      <w:r w:rsidRPr="00E527E3">
        <w:t xml:space="preserve">Wetland </w:t>
      </w:r>
      <w:r w:rsidR="00B60F20">
        <w:t>i</w:t>
      </w:r>
      <w:r w:rsidRPr="00E527E3">
        <w:t>nundation</w:t>
      </w:r>
      <w:bookmarkEnd w:id="176"/>
      <w:bookmarkEnd w:id="177"/>
      <w:bookmarkEnd w:id="178"/>
    </w:p>
    <w:p w14:paraId="66437977" w14:textId="1B8864CE" w:rsidR="00ED7B7C" w:rsidRPr="00DB0DFE" w:rsidRDefault="00E043AF" w:rsidP="00ED7B7C">
      <w:r>
        <w:t xml:space="preserve">Environmental watering actions were also provided for wetland inundation in the Macquarie Marshes, which </w:t>
      </w:r>
      <w:r w:rsidR="003B588E">
        <w:t>ma</w:t>
      </w:r>
      <w:r w:rsidR="00D76D51">
        <w:t>de</w:t>
      </w:r>
      <w:r>
        <w:t xml:space="preserve"> an important contribution to </w:t>
      </w:r>
      <w:r w:rsidR="00755BC5" w:rsidRPr="007D7243">
        <w:t>the overall environmental objectives in the Basin Plan (Section 8</w:t>
      </w:r>
      <w:r w:rsidR="00D76D51">
        <w:t>,</w:t>
      </w:r>
      <w:r w:rsidR="00755BC5" w:rsidRPr="007D7243">
        <w:t xml:space="preserve"> Part 2)</w:t>
      </w:r>
      <w:r w:rsidR="00D76D51">
        <w:t>,</w:t>
      </w:r>
      <w:r w:rsidR="00755BC5" w:rsidRPr="007D7243">
        <w:t xml:space="preserve"> including objectives related to protection of R</w:t>
      </w:r>
      <w:r w:rsidR="00D76D51">
        <w:t>amsar</w:t>
      </w:r>
      <w:r w:rsidR="00755BC5" w:rsidRPr="007D7243">
        <w:t xml:space="preserve"> wetlands and connectivity within and between water-dependent ecosystems</w:t>
      </w:r>
      <w:r w:rsidR="00755BC5">
        <w:rPr>
          <w:i/>
        </w:rPr>
        <w:t xml:space="preserve"> </w:t>
      </w:r>
      <w:r>
        <w:t>(Figure 1</w:t>
      </w:r>
      <w:r w:rsidR="000124DC">
        <w:t>1</w:t>
      </w:r>
      <w:r>
        <w:t xml:space="preserve">). </w:t>
      </w:r>
    </w:p>
    <w:p w14:paraId="4597AB0A" w14:textId="261484E4" w:rsidR="00ED7B7C" w:rsidRDefault="00B36EDB" w:rsidP="00ED7B7C">
      <w:r>
        <w:rPr>
          <w:noProof/>
          <w:lang w:eastAsia="en-AU"/>
        </w:rPr>
        <mc:AlternateContent>
          <mc:Choice Requires="wps">
            <w:drawing>
              <wp:anchor distT="0" distB="0" distL="114300" distR="114300" simplePos="0" relativeHeight="251718656" behindDoc="0" locked="0" layoutInCell="1" allowOverlap="1" wp14:anchorId="13C1B15A" wp14:editId="08BD97D9">
                <wp:simplePos x="0" y="0"/>
                <wp:positionH relativeFrom="column">
                  <wp:posOffset>1257300</wp:posOffset>
                </wp:positionH>
                <wp:positionV relativeFrom="paragraph">
                  <wp:posOffset>228600</wp:posOffset>
                </wp:positionV>
                <wp:extent cx="800100" cy="342900"/>
                <wp:effectExtent l="0" t="0" r="0" b="0"/>
                <wp:wrapNone/>
                <wp:docPr id="1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F9F462B" w14:textId="77777777" w:rsidR="00DA7A6B" w:rsidRPr="006C456F" w:rsidRDefault="00DA7A6B" w:rsidP="00ED7B7C">
                            <w:pPr>
                              <w:rPr>
                                <w:b/>
                                <w:color w:val="FFFFFF" w:themeColor="background1"/>
                                <w:sz w:val="24"/>
                              </w:rPr>
                            </w:pPr>
                            <w:r w:rsidRPr="006C456F">
                              <w:rPr>
                                <w:b/>
                                <w:color w:val="FFFFFF" w:themeColor="background1"/>
                                <w:sz w:val="24"/>
                              </w:rPr>
                              <w:t>N</w:t>
                            </w:r>
                            <w:r>
                              <w:rPr>
                                <w:b/>
                                <w:color w:val="FFFFFF" w:themeColor="background1"/>
                                <w:sz w:val="24"/>
                              </w:rPr>
                              <w:t>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B15A" id="Text Box 62" o:spid="_x0000_s1032" type="#_x0000_t202" style="position:absolute;margin-left:99pt;margin-top:18pt;width:63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" filled="f" stroked="f">
                <v:path arrowok="t"/>
                <v:textbox>
                  <w:txbxContent>
                    <w:p w14:paraId="1F9F462B" w14:textId="77777777" w:rsidR="00DA7A6B" w:rsidRPr="006C456F" w:rsidRDefault="00DA7A6B" w:rsidP="00ED7B7C">
                      <w:pPr>
                        <w:rPr>
                          <w:b/>
                          <w:color w:val="FFFFFF" w:themeColor="background1"/>
                          <w:sz w:val="24"/>
                        </w:rPr>
                      </w:pPr>
                      <w:r w:rsidRPr="006C456F">
                        <w:rPr>
                          <w:b/>
                          <w:color w:val="FFFFFF" w:themeColor="background1"/>
                          <w:sz w:val="24"/>
                        </w:rPr>
                        <w:t>N</w:t>
                      </w:r>
                      <w:r>
                        <w:rPr>
                          <w:b/>
                          <w:color w:val="FFFFFF" w:themeColor="background1"/>
                          <w:sz w:val="24"/>
                        </w:rPr>
                        <w:t>orth</w:t>
                      </w:r>
                    </w:p>
                  </w:txbxContent>
                </v:textbox>
              </v:shape>
            </w:pict>
          </mc:Fallback>
        </mc:AlternateContent>
      </w:r>
      <w:r>
        <w:rPr>
          <w:noProof/>
          <w:lang w:eastAsia="en-AU"/>
        </w:rPr>
        <mc:AlternateContent>
          <mc:Choice Requires="wps">
            <w:drawing>
              <wp:anchor distT="0" distB="0" distL="114300" distR="114300" simplePos="0" relativeHeight="251717632" behindDoc="0" locked="0" layoutInCell="1" allowOverlap="1" wp14:anchorId="6C77249D" wp14:editId="31C4917F">
                <wp:simplePos x="0" y="0"/>
                <wp:positionH relativeFrom="column">
                  <wp:posOffset>457200</wp:posOffset>
                </wp:positionH>
                <wp:positionV relativeFrom="paragraph">
                  <wp:posOffset>342900</wp:posOffset>
                </wp:positionV>
                <wp:extent cx="800100" cy="0"/>
                <wp:effectExtent l="28575" t="85725" r="19050" b="104775"/>
                <wp:wrapNone/>
                <wp:docPr id="126"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25400">
                          <a:solidFill>
                            <a:schemeClr val="bg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E1D4B" id="Straight Arrow Connector 61" o:spid="_x0000_s1026" type="#_x0000_t32" style="position:absolute;margin-left:36pt;margin-top:27pt;width:63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" strokecolor="white [3212]" strokeweight="2pt">
                <v:stroke endarrow="open"/>
                <v:shadow on="t" opacity="24903f" origin=",.5" offset="0,.55556mm"/>
              </v:shape>
            </w:pict>
          </mc:Fallback>
        </mc:AlternateContent>
      </w:r>
      <w:r w:rsidR="00185CB2">
        <w:rPr>
          <w:noProof/>
          <w:lang w:eastAsia="en-AU"/>
        </w:rPr>
        <mc:AlternateContent>
          <mc:Choice Requires="wps">
            <w:drawing>
              <wp:anchor distT="0" distB="0" distL="114300" distR="114300" simplePos="0" relativeHeight="251650048" behindDoc="0" locked="0" layoutInCell="1" allowOverlap="1" wp14:anchorId="272FF2D5" wp14:editId="22832412">
                <wp:simplePos x="0" y="0"/>
                <wp:positionH relativeFrom="column">
                  <wp:posOffset>1257300</wp:posOffset>
                </wp:positionH>
                <wp:positionV relativeFrom="paragraph">
                  <wp:posOffset>228600</wp:posOffset>
                </wp:positionV>
                <wp:extent cx="800100" cy="342900"/>
                <wp:effectExtent l="0" t="0" r="0" b="12700"/>
                <wp:wrapNone/>
                <wp:docPr id="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712480E" w14:textId="77777777" w:rsidR="00DA7A6B" w:rsidRPr="006C456F" w:rsidRDefault="00DA7A6B" w:rsidP="00ED7B7C">
                            <w:pPr>
                              <w:rPr>
                                <w:b/>
                                <w:color w:val="FFFFFF" w:themeColor="background1"/>
                                <w:sz w:val="24"/>
                              </w:rPr>
                            </w:pPr>
                            <w:r w:rsidRPr="006C456F">
                              <w:rPr>
                                <w:b/>
                                <w:color w:val="FFFFFF" w:themeColor="background1"/>
                                <w:sz w:val="24"/>
                              </w:rPr>
                              <w:t>N</w:t>
                            </w:r>
                            <w:r>
                              <w:rPr>
                                <w:b/>
                                <w:color w:val="FFFFFF" w:themeColor="background1"/>
                                <w:sz w:val="24"/>
                              </w:rPr>
                              <w:t>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FF2D5" id="_x0000_s1033" type="#_x0000_t202" style="position:absolute;margin-left:99pt;margin-top:18pt;width:63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" filled="f" stroked="f">
                <v:path arrowok="t"/>
                <v:textbox>
                  <w:txbxContent>
                    <w:p w14:paraId="3712480E" w14:textId="77777777" w:rsidR="00DA7A6B" w:rsidRPr="006C456F" w:rsidRDefault="00DA7A6B" w:rsidP="00ED7B7C">
                      <w:pPr>
                        <w:rPr>
                          <w:b/>
                          <w:color w:val="FFFFFF" w:themeColor="background1"/>
                          <w:sz w:val="24"/>
                        </w:rPr>
                      </w:pPr>
                      <w:r w:rsidRPr="006C456F">
                        <w:rPr>
                          <w:b/>
                          <w:color w:val="FFFFFF" w:themeColor="background1"/>
                          <w:sz w:val="24"/>
                        </w:rPr>
                        <w:t>N</w:t>
                      </w:r>
                      <w:r>
                        <w:rPr>
                          <w:b/>
                          <w:color w:val="FFFFFF" w:themeColor="background1"/>
                          <w:sz w:val="24"/>
                        </w:rPr>
                        <w:t>orth</w:t>
                      </w:r>
                    </w:p>
                  </w:txbxContent>
                </v:textbox>
              </v:shape>
            </w:pict>
          </mc:Fallback>
        </mc:AlternateContent>
      </w:r>
      <w:r w:rsidR="00185CB2">
        <w:rPr>
          <w:noProof/>
          <w:lang w:eastAsia="en-AU"/>
        </w:rPr>
        <mc:AlternateContent>
          <mc:Choice Requires="wps">
            <w:drawing>
              <wp:anchor distT="0" distB="0" distL="114300" distR="114300" simplePos="0" relativeHeight="251648000" behindDoc="0" locked="0" layoutInCell="1" allowOverlap="1" wp14:anchorId="75838B2D" wp14:editId="322F4C80">
                <wp:simplePos x="0" y="0"/>
                <wp:positionH relativeFrom="column">
                  <wp:posOffset>457200</wp:posOffset>
                </wp:positionH>
                <wp:positionV relativeFrom="paragraph">
                  <wp:posOffset>342900</wp:posOffset>
                </wp:positionV>
                <wp:extent cx="800100" cy="0"/>
                <wp:effectExtent l="101600" t="165100" r="114300" b="215900"/>
                <wp:wrapNone/>
                <wp:docPr id="75"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B49B1" id="Straight Arrow Connector 61" o:spid="_x0000_s1026" type="#_x0000_t32" style="position:absolute;margin-left:36pt;margin-top:27pt;width:63pt;height:0;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" strokecolor="white [3212]" strokeweight="2pt">
                <v:stroke endarrow="open"/>
                <v:shadow on="t" color="black" opacity="24903f" origin=",.5" offset="0,.55556mm"/>
              </v:shape>
            </w:pict>
          </mc:Fallback>
        </mc:AlternateContent>
      </w:r>
      <w:r w:rsidR="00ED7B7C">
        <w:rPr>
          <w:noProof/>
          <w:lang w:eastAsia="en-AU"/>
        </w:rPr>
        <w:drawing>
          <wp:inline distT="0" distB="0" distL="0" distR="0" wp14:anchorId="527F2738" wp14:editId="73108281">
            <wp:extent cx="5727700" cy="2411663"/>
            <wp:effectExtent l="0" t="0" r="0" b="1905"/>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27700" cy="2411663"/>
                    </a:xfrm>
                    <a:prstGeom prst="rect">
                      <a:avLst/>
                    </a:prstGeom>
                    <a:noFill/>
                    <a:ln>
                      <a:noFill/>
                    </a:ln>
                  </pic:spPr>
                </pic:pic>
              </a:graphicData>
            </a:graphic>
          </wp:inline>
        </w:drawing>
      </w:r>
    </w:p>
    <w:p w14:paraId="66896C2E" w14:textId="5A8FED6E" w:rsidR="00ED7B7C" w:rsidRPr="0014674F" w:rsidRDefault="0014674F" w:rsidP="00D00923">
      <w:pPr>
        <w:pStyle w:val="FigureCaption"/>
        <w:rPr>
          <w:lang w:val="en-US"/>
        </w:rPr>
      </w:pPr>
      <w:bookmarkStart w:id="179" w:name="_Toc334438827"/>
      <w:bookmarkStart w:id="180" w:name="_Toc465087008"/>
      <w:bookmarkStart w:id="181" w:name="_Toc467072833"/>
      <w:r>
        <w:t xml:space="preserve">Figure </w:t>
      </w:r>
      <w:r w:rsidR="00641F7D">
        <w:fldChar w:fldCharType="begin"/>
      </w:r>
      <w:r w:rsidR="00641F7D">
        <w:instrText xml:space="preserve"> SEQ Figure \* ARABIC </w:instrText>
      </w:r>
      <w:r w:rsidR="00641F7D">
        <w:fldChar w:fldCharType="separate"/>
      </w:r>
      <w:r w:rsidR="003425A6">
        <w:rPr>
          <w:noProof/>
        </w:rPr>
        <w:t>11</w:t>
      </w:r>
      <w:r w:rsidR="00641F7D">
        <w:rPr>
          <w:noProof/>
        </w:rPr>
        <w:fldChar w:fldCharType="end"/>
      </w:r>
      <w:r w:rsidR="003B588E">
        <w:t>.</w:t>
      </w:r>
      <w:r>
        <w:t xml:space="preserve"> </w:t>
      </w:r>
      <w:r w:rsidR="00ED7B7C" w:rsidRPr="00653EA9">
        <w:rPr>
          <w:b w:val="0"/>
          <w:lang w:val="en-US"/>
        </w:rPr>
        <w:t xml:space="preserve">Inundation extent in the Macquarie Marshes. Inundation extents provided by NSW </w:t>
      </w:r>
      <w:r w:rsidR="00D76D51">
        <w:rPr>
          <w:b w:val="0"/>
          <w:lang w:val="en-US"/>
        </w:rPr>
        <w:t>Office of Environment and Heritage</w:t>
      </w:r>
      <w:r w:rsidR="00ED7B7C" w:rsidRPr="00653EA9">
        <w:rPr>
          <w:b w:val="0"/>
          <w:lang w:val="en-US"/>
        </w:rPr>
        <w:t xml:space="preserve"> and </w:t>
      </w:r>
      <w:r w:rsidR="003B588E">
        <w:rPr>
          <w:b w:val="0"/>
          <w:lang w:val="en-US"/>
        </w:rPr>
        <w:t>m</w:t>
      </w:r>
      <w:r w:rsidR="00ED7B7C" w:rsidRPr="00653EA9">
        <w:rPr>
          <w:b w:val="0"/>
          <w:lang w:val="en-US"/>
        </w:rPr>
        <w:t xml:space="preserve">ap base layer derived from Google (2016), which used Landsat </w:t>
      </w:r>
      <w:r w:rsidR="003B588E">
        <w:rPr>
          <w:b w:val="0"/>
          <w:lang w:val="en-US"/>
        </w:rPr>
        <w:t>i</w:t>
      </w:r>
      <w:r w:rsidR="00ED7B7C" w:rsidRPr="00653EA9">
        <w:rPr>
          <w:b w:val="0"/>
          <w:lang w:val="en-US"/>
        </w:rPr>
        <w:t>magery.</w:t>
      </w:r>
      <w:bookmarkEnd w:id="179"/>
      <w:bookmarkEnd w:id="180"/>
      <w:bookmarkEnd w:id="181"/>
    </w:p>
    <w:p w14:paraId="410820D7" w14:textId="77777777" w:rsidR="00ED7B7C" w:rsidRDefault="00ED7B7C" w:rsidP="00ED7B7C">
      <w:pPr>
        <w:pStyle w:val="Heading2"/>
        <w:ind w:left="720" w:hanging="720"/>
      </w:pPr>
      <w:bookmarkStart w:id="182" w:name="_Toc455385202"/>
      <w:bookmarkStart w:id="183" w:name="_Toc465086975"/>
      <w:bookmarkStart w:id="184" w:name="_Toc467073022"/>
      <w:r w:rsidRPr="00D00923">
        <w:t xml:space="preserve">Support instream functions: </w:t>
      </w:r>
      <w:r w:rsidR="00B363C0">
        <w:t>c</w:t>
      </w:r>
      <w:r w:rsidRPr="00D00923">
        <w:t xml:space="preserve">onnectivity in the </w:t>
      </w:r>
      <w:r w:rsidR="00B363C0">
        <w:t>Murray r</w:t>
      </w:r>
      <w:r w:rsidRPr="00D00923">
        <w:t>iver system and winter flows for fish in the southern Basin</w:t>
      </w:r>
      <w:bookmarkEnd w:id="182"/>
      <w:bookmarkEnd w:id="183"/>
      <w:bookmarkEnd w:id="184"/>
      <w:r w:rsidRPr="00D00923">
        <w:t xml:space="preserve"> </w:t>
      </w:r>
    </w:p>
    <w:p w14:paraId="6FE0A2CE" w14:textId="5D0E95B8" w:rsidR="00DC1C34" w:rsidRPr="00296A7F" w:rsidRDefault="00DC1C34" w:rsidP="004476FA">
      <w:pPr>
        <w:pBdr>
          <w:top w:val="single" w:sz="4" w:space="1" w:color="auto"/>
          <w:left w:val="single" w:sz="4" w:space="4" w:color="auto"/>
          <w:bottom w:val="single" w:sz="4" w:space="1" w:color="auto"/>
          <w:right w:val="single" w:sz="4" w:space="4" w:color="auto"/>
        </w:pBdr>
        <w:ind w:left="360" w:right="360"/>
        <w:rPr>
          <w:rStyle w:val="Emphasis"/>
        </w:rPr>
      </w:pPr>
      <w:r w:rsidRPr="00B2053B">
        <w:rPr>
          <w:rStyle w:val="Emphasis"/>
        </w:rPr>
        <w:t>MDBA 2014</w:t>
      </w:r>
      <w:r w:rsidR="009753E0" w:rsidRPr="00B2053B">
        <w:rPr>
          <w:rStyle w:val="Emphasis"/>
        </w:rPr>
        <w:t>–</w:t>
      </w:r>
      <w:r w:rsidRPr="00B2053B">
        <w:rPr>
          <w:rStyle w:val="Emphasis"/>
        </w:rPr>
        <w:t xml:space="preserve">15 </w:t>
      </w:r>
      <w:r w:rsidR="008B1E00" w:rsidRPr="00B2053B">
        <w:rPr>
          <w:rStyle w:val="Emphasis"/>
        </w:rPr>
        <w:t>Annual</w:t>
      </w:r>
      <w:r w:rsidRPr="00B2053B">
        <w:rPr>
          <w:rStyle w:val="Emphasis"/>
        </w:rPr>
        <w:t xml:space="preserve"> Environmental Watering Priority:</w:t>
      </w:r>
      <w:r w:rsidRPr="00EC008D">
        <w:rPr>
          <w:rStyle w:val="Emphasis"/>
        </w:rPr>
        <w:t xml:space="preserve"> </w:t>
      </w:r>
      <w:r w:rsidR="0071595E" w:rsidRPr="00296A7F">
        <w:rPr>
          <w:rStyle w:val="Emphasis"/>
        </w:rPr>
        <w:t xml:space="preserve">In relation </w:t>
      </w:r>
      <w:r w:rsidRPr="00296A7F">
        <w:rPr>
          <w:rStyle w:val="Emphasis"/>
        </w:rPr>
        <w:t xml:space="preserve">to the Murray </w:t>
      </w:r>
      <w:r w:rsidR="00185CEC" w:rsidRPr="00296A7F">
        <w:rPr>
          <w:rStyle w:val="Emphasis"/>
        </w:rPr>
        <w:t>river s</w:t>
      </w:r>
      <w:r w:rsidRPr="00296A7F">
        <w:rPr>
          <w:rStyle w:val="Emphasis"/>
        </w:rPr>
        <w:t xml:space="preserve">ystem and its tributaries: (1) </w:t>
      </w:r>
      <w:r w:rsidR="00185CEC" w:rsidRPr="00296A7F">
        <w:rPr>
          <w:rStyle w:val="Emphasis"/>
        </w:rPr>
        <w:t>i</w:t>
      </w:r>
      <w:r w:rsidRPr="00296A7F">
        <w:rPr>
          <w:rStyle w:val="Emphasis"/>
        </w:rPr>
        <w:t xml:space="preserve">mprove riparian, littoral and aquatic vegetation (e.g. </w:t>
      </w:r>
      <w:r w:rsidRPr="00EC008D">
        <w:t>Ruppia tuberosa</w:t>
      </w:r>
      <w:r w:rsidRPr="00296A7F">
        <w:rPr>
          <w:rStyle w:val="Emphasis"/>
        </w:rPr>
        <w:t xml:space="preserve">) and native fish populations by increasing ecosystem connectivity through coordinating water delivery in the Murray </w:t>
      </w:r>
      <w:r w:rsidR="00185CEC" w:rsidRPr="00296A7F">
        <w:rPr>
          <w:rStyle w:val="Emphasis"/>
        </w:rPr>
        <w:t xml:space="preserve">river </w:t>
      </w:r>
      <w:r w:rsidRPr="00296A7F">
        <w:rPr>
          <w:rStyle w:val="Emphasis"/>
        </w:rPr>
        <w:t xml:space="preserve">system; and (2) </w:t>
      </w:r>
      <w:r w:rsidR="00185CEC" w:rsidRPr="00296A7F">
        <w:rPr>
          <w:rStyle w:val="Emphasis"/>
        </w:rPr>
        <w:t>i</w:t>
      </w:r>
      <w:r w:rsidRPr="00296A7F">
        <w:rPr>
          <w:rStyle w:val="Emphasis"/>
        </w:rPr>
        <w:t xml:space="preserve">mprove survival, recruitment and condition of native fish populations by providing winter flows to tributaries and creeks of the Murray </w:t>
      </w:r>
      <w:r w:rsidR="00185CEC" w:rsidRPr="00296A7F">
        <w:rPr>
          <w:rStyle w:val="Emphasis"/>
        </w:rPr>
        <w:t xml:space="preserve">River </w:t>
      </w:r>
      <w:r w:rsidRPr="00296A7F">
        <w:rPr>
          <w:rStyle w:val="Emphasis"/>
        </w:rPr>
        <w:t>and through the barrages to the Coorong.</w:t>
      </w:r>
    </w:p>
    <w:p w14:paraId="17D2BCB6" w14:textId="44E400D9" w:rsidR="00DC1C34" w:rsidRPr="00EC008D" w:rsidRDefault="00890486" w:rsidP="004476FA">
      <w:pPr>
        <w:pBdr>
          <w:top w:val="single" w:sz="4" w:space="1" w:color="auto"/>
          <w:left w:val="single" w:sz="4" w:space="4" w:color="auto"/>
          <w:bottom w:val="single" w:sz="4" w:space="1" w:color="auto"/>
          <w:right w:val="single" w:sz="4" w:space="4" w:color="auto"/>
        </w:pBdr>
        <w:ind w:left="360" w:right="360"/>
        <w:rPr>
          <w:rStyle w:val="Emphasis"/>
        </w:rPr>
      </w:pPr>
      <w:r w:rsidRPr="00296A7F">
        <w:rPr>
          <w:rStyle w:val="Emphasis"/>
        </w:rPr>
        <w:t>CEWO</w:t>
      </w:r>
      <w:r w:rsidR="00DC1C34" w:rsidRPr="00296A7F">
        <w:rPr>
          <w:rStyle w:val="Emphasis"/>
        </w:rPr>
        <w:t xml:space="preserve"> 2014</w:t>
      </w:r>
      <w:r w:rsidR="009753E0" w:rsidRPr="00296A7F">
        <w:rPr>
          <w:rStyle w:val="Emphasis"/>
        </w:rPr>
        <w:t>–</w:t>
      </w:r>
      <w:r w:rsidR="00DC1C34" w:rsidRPr="00296A7F">
        <w:rPr>
          <w:rStyle w:val="Emphasis"/>
        </w:rPr>
        <w:t xml:space="preserve">15 Environmental Water </w:t>
      </w:r>
      <w:r w:rsidR="000D22FB" w:rsidRPr="00296A7F">
        <w:rPr>
          <w:rStyle w:val="Emphasis"/>
        </w:rPr>
        <w:t>Objectives</w:t>
      </w:r>
      <w:r w:rsidR="00DC1C34" w:rsidRPr="00296A7F">
        <w:rPr>
          <w:rStyle w:val="Emphasis"/>
        </w:rPr>
        <w:t xml:space="preserve">: There was a broad range of priorities established by the </w:t>
      </w:r>
      <w:r w:rsidRPr="00296A7F">
        <w:rPr>
          <w:rStyle w:val="Emphasis"/>
        </w:rPr>
        <w:t>CEWO</w:t>
      </w:r>
      <w:r w:rsidR="00DC1C34" w:rsidRPr="00296A7F">
        <w:rPr>
          <w:rStyle w:val="Emphasis"/>
        </w:rPr>
        <w:t xml:space="preserve"> for the rivers in the </w:t>
      </w:r>
      <w:r w:rsidR="004C2437" w:rsidRPr="00296A7F">
        <w:rPr>
          <w:rStyle w:val="Emphasis"/>
        </w:rPr>
        <w:t>s</w:t>
      </w:r>
      <w:r w:rsidR="00DC1C34" w:rsidRPr="00296A7F">
        <w:rPr>
          <w:rStyle w:val="Emphasis"/>
        </w:rPr>
        <w:t>outhern Murray</w:t>
      </w:r>
      <w:r w:rsidR="009753E0" w:rsidRPr="00296A7F">
        <w:rPr>
          <w:rStyle w:val="Emphasis"/>
        </w:rPr>
        <w:t>–</w:t>
      </w:r>
      <w:r w:rsidR="00DC1C34" w:rsidRPr="00296A7F">
        <w:rPr>
          <w:rStyle w:val="Emphasis"/>
        </w:rPr>
        <w:t>Darling system, which includes the Goulburn River, Loddon River, Campaspe River, Broken Cr</w:t>
      </w:r>
      <w:r w:rsidR="004C2437" w:rsidRPr="00296A7F">
        <w:rPr>
          <w:rStyle w:val="Emphasis"/>
        </w:rPr>
        <w:t>eek</w:t>
      </w:r>
      <w:r w:rsidR="00DC1C34" w:rsidRPr="00296A7F">
        <w:rPr>
          <w:rStyle w:val="Emphasis"/>
        </w:rPr>
        <w:t xml:space="preserve">, Yanco </w:t>
      </w:r>
      <w:r w:rsidR="004C2437" w:rsidRPr="00296A7F">
        <w:rPr>
          <w:rStyle w:val="Emphasis"/>
        </w:rPr>
        <w:t>river s</w:t>
      </w:r>
      <w:r w:rsidR="00DC1C34" w:rsidRPr="00296A7F">
        <w:rPr>
          <w:rStyle w:val="Emphasis"/>
        </w:rPr>
        <w:t>ystem, Edward</w:t>
      </w:r>
      <w:r w:rsidR="009753E0" w:rsidRPr="00296A7F">
        <w:rPr>
          <w:rStyle w:val="Emphasis"/>
        </w:rPr>
        <w:t>–</w:t>
      </w:r>
      <w:r w:rsidR="00DC1C34" w:rsidRPr="00296A7F">
        <w:rPr>
          <w:rStyle w:val="Emphasis"/>
        </w:rPr>
        <w:t xml:space="preserve">Wakool </w:t>
      </w:r>
      <w:r w:rsidR="004C2437" w:rsidRPr="00296A7F">
        <w:rPr>
          <w:rStyle w:val="Emphasis"/>
        </w:rPr>
        <w:t>river s</w:t>
      </w:r>
      <w:r w:rsidR="00DC1C34" w:rsidRPr="00296A7F">
        <w:rPr>
          <w:rStyle w:val="Emphasis"/>
        </w:rPr>
        <w:t>ystem, Central Murray River and Lower Murray River</w:t>
      </w:r>
      <w:r w:rsidR="004C2437" w:rsidRPr="00296A7F">
        <w:rPr>
          <w:rStyle w:val="Emphasis"/>
        </w:rPr>
        <w:t>.</w:t>
      </w:r>
    </w:p>
    <w:p w14:paraId="0A9E5FF9" w14:textId="54EB8DB0" w:rsidR="00ED7B7C" w:rsidRPr="00296A7F" w:rsidRDefault="00DC1C34" w:rsidP="004476FA">
      <w:pPr>
        <w:pBdr>
          <w:top w:val="single" w:sz="4" w:space="1" w:color="auto"/>
          <w:left w:val="single" w:sz="4" w:space="4" w:color="auto"/>
          <w:bottom w:val="single" w:sz="4" w:space="1" w:color="auto"/>
          <w:right w:val="single" w:sz="4" w:space="4" w:color="auto"/>
        </w:pBdr>
        <w:ind w:left="360" w:right="360"/>
        <w:rPr>
          <w:rStyle w:val="Emphasis"/>
        </w:rPr>
      </w:pPr>
      <w:r w:rsidRPr="00296A7F">
        <w:rPr>
          <w:rStyle w:val="Emphasis"/>
        </w:rPr>
        <w:t xml:space="preserve">Summary of </w:t>
      </w:r>
      <w:r w:rsidR="000C1844" w:rsidRPr="00296A7F">
        <w:rPr>
          <w:rStyle w:val="Emphasis"/>
        </w:rPr>
        <w:t>o</w:t>
      </w:r>
      <w:r w:rsidRPr="00296A7F">
        <w:rPr>
          <w:rStyle w:val="Emphasis"/>
        </w:rPr>
        <w:t xml:space="preserve">utcomes and Commonwealth environmental water </w:t>
      </w:r>
      <w:r w:rsidR="000C1844" w:rsidRPr="00296A7F">
        <w:rPr>
          <w:rStyle w:val="Emphasis"/>
        </w:rPr>
        <w:t>c</w:t>
      </w:r>
      <w:r w:rsidRPr="00296A7F">
        <w:rPr>
          <w:rStyle w:val="Emphasis"/>
        </w:rPr>
        <w:t xml:space="preserve">ontribution: Moderate low flows </w:t>
      </w:r>
      <w:r w:rsidR="008543CC" w:rsidRPr="00296A7F">
        <w:rPr>
          <w:rStyle w:val="Emphasis"/>
        </w:rPr>
        <w:t>we</w:t>
      </w:r>
      <w:r w:rsidRPr="00296A7F">
        <w:rPr>
          <w:rStyle w:val="Emphasis"/>
        </w:rPr>
        <w:t xml:space="preserve">re largely maintained throughout the Murray </w:t>
      </w:r>
      <w:r w:rsidR="008543CC" w:rsidRPr="00296A7F">
        <w:rPr>
          <w:rStyle w:val="Emphasis"/>
        </w:rPr>
        <w:t>River</w:t>
      </w:r>
      <w:r w:rsidRPr="00296A7F">
        <w:rPr>
          <w:rStyle w:val="Emphasis"/>
        </w:rPr>
        <w:t xml:space="preserve"> </w:t>
      </w:r>
      <w:r w:rsidR="004C2437" w:rsidRPr="00296A7F">
        <w:rPr>
          <w:rStyle w:val="Emphasis"/>
        </w:rPr>
        <w:t>s</w:t>
      </w:r>
      <w:r w:rsidRPr="00296A7F">
        <w:rPr>
          <w:rStyle w:val="Emphasis"/>
        </w:rPr>
        <w:t>ystems</w:t>
      </w:r>
      <w:r w:rsidR="004C2437" w:rsidRPr="00296A7F">
        <w:rPr>
          <w:rStyle w:val="Emphasis"/>
        </w:rPr>
        <w:t>,</w:t>
      </w:r>
      <w:r w:rsidRPr="00296A7F">
        <w:rPr>
          <w:rStyle w:val="Emphasis"/>
        </w:rPr>
        <w:t xml:space="preserve"> although there </w:t>
      </w:r>
      <w:r w:rsidR="008543CC" w:rsidRPr="00296A7F">
        <w:rPr>
          <w:rStyle w:val="Emphasis"/>
        </w:rPr>
        <w:t>we</w:t>
      </w:r>
      <w:r w:rsidRPr="00296A7F">
        <w:rPr>
          <w:rStyle w:val="Emphasis"/>
        </w:rPr>
        <w:t xml:space="preserve">re periods of very low flow in the Campaspe and Loddon </w:t>
      </w:r>
      <w:r w:rsidR="004C2437" w:rsidRPr="00296A7F">
        <w:rPr>
          <w:rStyle w:val="Emphasis"/>
        </w:rPr>
        <w:t>r</w:t>
      </w:r>
      <w:r w:rsidRPr="00296A7F">
        <w:rPr>
          <w:rStyle w:val="Emphasis"/>
        </w:rPr>
        <w:t>ivers. Environmental watering actions produced multiple low flow freshes in most of these valleys (Goulburn, Loddon, Campaspe, Edward</w:t>
      </w:r>
      <w:r w:rsidR="009753E0" w:rsidRPr="00296A7F">
        <w:rPr>
          <w:rStyle w:val="Emphasis"/>
        </w:rPr>
        <w:t>–</w:t>
      </w:r>
      <w:r w:rsidRPr="00296A7F">
        <w:rPr>
          <w:rStyle w:val="Emphasis"/>
        </w:rPr>
        <w:t>Wakool</w:t>
      </w:r>
      <w:r w:rsidR="001F7DDC" w:rsidRPr="00296A7F">
        <w:rPr>
          <w:rStyle w:val="Emphasis"/>
        </w:rPr>
        <w:t>,</w:t>
      </w:r>
      <w:r w:rsidRPr="00296A7F">
        <w:rPr>
          <w:rStyle w:val="Emphasis"/>
        </w:rPr>
        <w:t xml:space="preserve"> Central</w:t>
      </w:r>
      <w:r w:rsidR="00D63092" w:rsidRPr="00296A7F">
        <w:rPr>
          <w:rStyle w:val="Emphasis"/>
        </w:rPr>
        <w:t xml:space="preserve"> and Lower</w:t>
      </w:r>
      <w:r w:rsidRPr="00296A7F">
        <w:rPr>
          <w:rStyle w:val="Emphasis"/>
        </w:rPr>
        <w:t xml:space="preserve"> Murray) and most sites include some flow variability during the irrigation season. Winter flows were maintained at or above the medium low flow threshold in Goulburn River, and both Central and </w:t>
      </w:r>
      <w:r w:rsidR="004C2437" w:rsidRPr="00296A7F">
        <w:rPr>
          <w:rStyle w:val="Emphasis"/>
        </w:rPr>
        <w:t>L</w:t>
      </w:r>
      <w:r w:rsidRPr="00296A7F">
        <w:rPr>
          <w:rStyle w:val="Emphasis"/>
        </w:rPr>
        <w:t xml:space="preserve">ower Murray River reaches. A winter flow fresh </w:t>
      </w:r>
      <w:r w:rsidR="004C2437" w:rsidRPr="00296A7F">
        <w:rPr>
          <w:rStyle w:val="Emphasis"/>
        </w:rPr>
        <w:t>was</w:t>
      </w:r>
      <w:r w:rsidRPr="00296A7F">
        <w:rPr>
          <w:rStyle w:val="Emphasis"/>
        </w:rPr>
        <w:t xml:space="preserve"> achieved in the Goulburn River, </w:t>
      </w:r>
      <w:r w:rsidR="008543CC" w:rsidRPr="00296A7F">
        <w:rPr>
          <w:rStyle w:val="Emphasis"/>
        </w:rPr>
        <w:t>Yallakool</w:t>
      </w:r>
      <w:r w:rsidRPr="00296A7F">
        <w:rPr>
          <w:rStyle w:val="Emphasis"/>
        </w:rPr>
        <w:t xml:space="preserve"> Creek, Campaspe River and Central Murray River. A number of wetland</w:t>
      </w:r>
      <w:r w:rsidR="004C2437" w:rsidRPr="00296A7F">
        <w:rPr>
          <w:rStyle w:val="Emphasis"/>
        </w:rPr>
        <w:t>s</w:t>
      </w:r>
      <w:r w:rsidRPr="00296A7F">
        <w:rPr>
          <w:rStyle w:val="Emphasis"/>
        </w:rPr>
        <w:t xml:space="preserve"> were filled using environmental water along the Central and Lower Murray in addition to Moodies Swamp along the Broken Creek and several wetlands on Yanco Creek. Given 2014</w:t>
      </w:r>
      <w:r w:rsidR="009753E0" w:rsidRPr="00296A7F">
        <w:rPr>
          <w:rStyle w:val="Emphasis"/>
        </w:rPr>
        <w:t>–</w:t>
      </w:r>
      <w:r w:rsidRPr="00296A7F">
        <w:rPr>
          <w:rStyle w:val="Emphasis"/>
        </w:rPr>
        <w:t xml:space="preserve">15 was considered a dry year in terms of water resource availability in the southern </w:t>
      </w:r>
      <w:r w:rsidR="004C2437" w:rsidRPr="00296A7F">
        <w:rPr>
          <w:rStyle w:val="Emphasis"/>
        </w:rPr>
        <w:t>B</w:t>
      </w:r>
      <w:r w:rsidRPr="00296A7F">
        <w:rPr>
          <w:rStyle w:val="Emphasis"/>
        </w:rPr>
        <w:t xml:space="preserve">asin, environmental water was effectively used to meet the MDBA </w:t>
      </w:r>
      <w:r w:rsidR="001F7DDC" w:rsidRPr="00296A7F">
        <w:rPr>
          <w:rStyle w:val="Emphasis"/>
        </w:rPr>
        <w:t>A</w:t>
      </w:r>
      <w:r w:rsidRPr="00296A7F">
        <w:rPr>
          <w:rStyle w:val="Emphasis"/>
        </w:rPr>
        <w:t xml:space="preserve">nnual </w:t>
      </w:r>
      <w:r w:rsidR="001F7DDC" w:rsidRPr="00296A7F">
        <w:rPr>
          <w:rStyle w:val="Emphasis"/>
        </w:rPr>
        <w:t>Environmental W</w:t>
      </w:r>
      <w:r w:rsidRPr="00296A7F">
        <w:rPr>
          <w:rStyle w:val="Emphasis"/>
        </w:rPr>
        <w:t xml:space="preserve">atering </w:t>
      </w:r>
      <w:r w:rsidR="001F7DDC" w:rsidRPr="00296A7F">
        <w:rPr>
          <w:rStyle w:val="Emphasis"/>
        </w:rPr>
        <w:t>Priorities</w:t>
      </w:r>
      <w:r w:rsidRPr="00296A7F">
        <w:rPr>
          <w:rStyle w:val="Emphasis"/>
        </w:rPr>
        <w:t xml:space="preserve"> across the Murray River and entire </w:t>
      </w:r>
      <w:r w:rsidR="004C2437" w:rsidRPr="00296A7F">
        <w:rPr>
          <w:rStyle w:val="Emphasis"/>
        </w:rPr>
        <w:t>s</w:t>
      </w:r>
      <w:r w:rsidRPr="00296A7F">
        <w:rPr>
          <w:rStyle w:val="Emphasis"/>
        </w:rPr>
        <w:t>outhern-</w:t>
      </w:r>
      <w:r w:rsidR="004C2437" w:rsidRPr="00296A7F">
        <w:rPr>
          <w:rStyle w:val="Emphasis"/>
        </w:rPr>
        <w:t>c</w:t>
      </w:r>
      <w:r w:rsidRPr="00296A7F">
        <w:rPr>
          <w:rStyle w:val="Emphasis"/>
        </w:rPr>
        <w:t>onnected river system. Commonwealth environmental water</w:t>
      </w:r>
      <w:r w:rsidR="00640E44" w:rsidRPr="00296A7F">
        <w:rPr>
          <w:rStyle w:val="Emphasis"/>
        </w:rPr>
        <w:t>,</w:t>
      </w:r>
      <w:r w:rsidRPr="00296A7F">
        <w:rPr>
          <w:rStyle w:val="Emphasis"/>
        </w:rPr>
        <w:t xml:space="preserve"> in collaboration with other environmental water holders</w:t>
      </w:r>
      <w:r w:rsidR="00640E44" w:rsidRPr="00296A7F">
        <w:rPr>
          <w:rStyle w:val="Emphasis"/>
        </w:rPr>
        <w:t>,</w:t>
      </w:r>
      <w:r w:rsidRPr="00296A7F">
        <w:rPr>
          <w:rStyle w:val="Emphasis"/>
        </w:rPr>
        <w:t xml:space="preserve"> made a significant contribution to</w:t>
      </w:r>
      <w:r w:rsidR="00640E44" w:rsidRPr="00296A7F">
        <w:rPr>
          <w:rStyle w:val="Emphasis"/>
        </w:rPr>
        <w:t xml:space="preserve"> achieving this Basin Annual Environmental Watering Priority. </w:t>
      </w:r>
      <w:r w:rsidRPr="00296A7F">
        <w:rPr>
          <w:rStyle w:val="Emphasis"/>
        </w:rPr>
        <w:t>However</w:t>
      </w:r>
      <w:r w:rsidR="004C2437" w:rsidRPr="00296A7F">
        <w:rPr>
          <w:rStyle w:val="Emphasis"/>
        </w:rPr>
        <w:t>,</w:t>
      </w:r>
      <w:r w:rsidRPr="00296A7F">
        <w:rPr>
          <w:rStyle w:val="Emphasis"/>
        </w:rPr>
        <w:t xml:space="preserve"> there was limited success in achieving significant flow freshes in the </w:t>
      </w:r>
      <w:r w:rsidR="004C2437" w:rsidRPr="00296A7F">
        <w:rPr>
          <w:rStyle w:val="Emphasis"/>
        </w:rPr>
        <w:t>L</w:t>
      </w:r>
      <w:r w:rsidRPr="00296A7F">
        <w:rPr>
          <w:rStyle w:val="Emphasis"/>
        </w:rPr>
        <w:t>ower Murray River</w:t>
      </w:r>
      <w:r w:rsidR="00F25D96" w:rsidRPr="00296A7F">
        <w:rPr>
          <w:rStyle w:val="Emphasis"/>
        </w:rPr>
        <w:t xml:space="preserve"> due to the dry conditions</w:t>
      </w:r>
      <w:r w:rsidR="004C2437" w:rsidRPr="00296A7F">
        <w:rPr>
          <w:rStyle w:val="Emphasis"/>
        </w:rPr>
        <w:t xml:space="preserve">, </w:t>
      </w:r>
      <w:r w:rsidR="00F25D96" w:rsidRPr="00296A7F">
        <w:rPr>
          <w:rStyle w:val="Emphasis"/>
        </w:rPr>
        <w:t>with</w:t>
      </w:r>
      <w:r w:rsidR="004C2437" w:rsidRPr="00296A7F">
        <w:rPr>
          <w:rStyle w:val="Emphasis"/>
        </w:rPr>
        <w:t xml:space="preserve"> s</w:t>
      </w:r>
      <w:r w:rsidRPr="00296A7F">
        <w:rPr>
          <w:rStyle w:val="Emphasis"/>
        </w:rPr>
        <w:t>table flows</w:t>
      </w:r>
      <w:r w:rsidR="008843DA" w:rsidRPr="00296A7F">
        <w:rPr>
          <w:rStyle w:val="Emphasis"/>
        </w:rPr>
        <w:t xml:space="preserve"> </w:t>
      </w:r>
      <w:r w:rsidRPr="00296A7F">
        <w:rPr>
          <w:rStyle w:val="Emphasis"/>
        </w:rPr>
        <w:t xml:space="preserve">maintained throughout the irrigation season upstream of Barmah </w:t>
      </w:r>
      <w:r w:rsidR="004C2437" w:rsidRPr="00296A7F">
        <w:rPr>
          <w:rStyle w:val="Emphasis"/>
        </w:rPr>
        <w:t>C</w:t>
      </w:r>
      <w:r w:rsidRPr="00296A7F">
        <w:rPr>
          <w:rStyle w:val="Emphasis"/>
        </w:rPr>
        <w:t>hoke, periods of exceptionally low flow</w:t>
      </w:r>
      <w:r w:rsidR="008843DA" w:rsidRPr="00296A7F">
        <w:rPr>
          <w:rStyle w:val="Emphasis"/>
        </w:rPr>
        <w:t xml:space="preserve"> occur</w:t>
      </w:r>
      <w:r w:rsidR="008407BD" w:rsidRPr="00296A7F">
        <w:rPr>
          <w:rStyle w:val="Emphasis"/>
        </w:rPr>
        <w:t>r</w:t>
      </w:r>
      <w:r w:rsidR="008843DA" w:rsidRPr="00296A7F">
        <w:rPr>
          <w:rStyle w:val="Emphasis"/>
        </w:rPr>
        <w:t>ed</w:t>
      </w:r>
      <w:r w:rsidRPr="00296A7F">
        <w:rPr>
          <w:rStyle w:val="Emphasis"/>
        </w:rPr>
        <w:t xml:space="preserve"> in</w:t>
      </w:r>
      <w:r w:rsidR="004C2437" w:rsidRPr="00296A7F">
        <w:rPr>
          <w:rStyle w:val="Emphasis"/>
        </w:rPr>
        <w:t xml:space="preserve"> the</w:t>
      </w:r>
      <w:r w:rsidRPr="00296A7F">
        <w:rPr>
          <w:rStyle w:val="Emphasis"/>
        </w:rPr>
        <w:t xml:space="preserve"> Campa</w:t>
      </w:r>
      <w:r w:rsidR="00EC008D" w:rsidRPr="00296A7F">
        <w:rPr>
          <w:rStyle w:val="Emphasis"/>
        </w:rPr>
        <w:t>s</w:t>
      </w:r>
      <w:r w:rsidRPr="00296A7F">
        <w:rPr>
          <w:rStyle w:val="Emphasis"/>
        </w:rPr>
        <w:t xml:space="preserve">pe and Loddon </w:t>
      </w:r>
      <w:r w:rsidR="004C2437" w:rsidRPr="00296A7F">
        <w:rPr>
          <w:rStyle w:val="Emphasis"/>
        </w:rPr>
        <w:t>r</w:t>
      </w:r>
      <w:r w:rsidRPr="00296A7F">
        <w:rPr>
          <w:rStyle w:val="Emphasis"/>
        </w:rPr>
        <w:t xml:space="preserve">ivers and </w:t>
      </w:r>
      <w:r w:rsidR="008843DA" w:rsidRPr="00296A7F">
        <w:rPr>
          <w:rStyle w:val="Emphasis"/>
        </w:rPr>
        <w:t xml:space="preserve">there was </w:t>
      </w:r>
      <w:r w:rsidR="00F25D96" w:rsidRPr="00296A7F">
        <w:rPr>
          <w:rStyle w:val="Emphasis"/>
        </w:rPr>
        <w:t xml:space="preserve">capacity to </w:t>
      </w:r>
      <w:r w:rsidRPr="00296A7F">
        <w:rPr>
          <w:rStyle w:val="Emphasis"/>
        </w:rPr>
        <w:t>deliver winter flow freshes in many sites.</w:t>
      </w:r>
      <w:r w:rsidR="00F25D96" w:rsidRPr="00296A7F">
        <w:rPr>
          <w:rStyle w:val="Emphasis"/>
        </w:rPr>
        <w:t xml:space="preserve"> Further, environmental water could not be used in the Lower Darling </w:t>
      </w:r>
      <w:r w:rsidR="00B45ED9" w:rsidRPr="00296A7F">
        <w:rPr>
          <w:rStyle w:val="Emphasis"/>
        </w:rPr>
        <w:t xml:space="preserve">(below Menindee) </w:t>
      </w:r>
      <w:r w:rsidR="00F25D96" w:rsidRPr="00296A7F">
        <w:rPr>
          <w:rStyle w:val="Emphasis"/>
        </w:rPr>
        <w:t>due to drought management circumstances, which further limited opportunities to provide flow variability.</w:t>
      </w:r>
      <w:r w:rsidRPr="00296A7F">
        <w:rPr>
          <w:rStyle w:val="Emphasis"/>
        </w:rPr>
        <w:t xml:space="preserve"> Note that we consider outcomes in the Coorong, Lower Lakes and Murray </w:t>
      </w:r>
      <w:r w:rsidR="00B43C15" w:rsidRPr="00296A7F">
        <w:rPr>
          <w:rStyle w:val="Emphasis"/>
        </w:rPr>
        <w:t>M</w:t>
      </w:r>
      <w:r w:rsidRPr="00296A7F">
        <w:rPr>
          <w:rStyle w:val="Emphasis"/>
        </w:rPr>
        <w:t xml:space="preserve">outh system separately, in the following section. </w:t>
      </w:r>
    </w:p>
    <w:p w14:paraId="78D47C5D" w14:textId="77777777" w:rsidR="00ED7B7C" w:rsidRPr="00D00923" w:rsidRDefault="00ED7B7C" w:rsidP="00D00923">
      <w:pPr>
        <w:pStyle w:val="Heading3"/>
        <w:ind w:left="720" w:hanging="720"/>
      </w:pPr>
      <w:bookmarkStart w:id="185" w:name="_Toc455385203"/>
      <w:bookmarkStart w:id="186" w:name="_Toc465086976"/>
      <w:bookmarkStart w:id="187" w:name="_Toc467073023"/>
      <w:r w:rsidRPr="00D00923">
        <w:t>Goulburn River</w:t>
      </w:r>
      <w:bookmarkEnd w:id="185"/>
      <w:bookmarkEnd w:id="186"/>
      <w:bookmarkEnd w:id="187"/>
    </w:p>
    <w:p w14:paraId="0AB402BC" w14:textId="577169EF" w:rsidR="00ED7B7C" w:rsidRPr="00BD69F1" w:rsidRDefault="00ED7B7C" w:rsidP="00ED7B7C">
      <w:pPr>
        <w:rPr>
          <w:szCs w:val="22"/>
        </w:rPr>
      </w:pPr>
      <w:r w:rsidRPr="00E95175">
        <w:rPr>
          <w:lang w:val="en-US"/>
        </w:rPr>
        <w:t>During 2014</w:t>
      </w:r>
      <w:r w:rsidR="0058425C">
        <w:rPr>
          <w:lang w:val="en-US"/>
        </w:rPr>
        <w:t>–</w:t>
      </w:r>
      <w:r w:rsidRPr="00E95175">
        <w:rPr>
          <w:lang w:val="en-US"/>
        </w:rPr>
        <w:t xml:space="preserve">15, </w:t>
      </w:r>
      <w:r>
        <w:rPr>
          <w:lang w:val="en-US"/>
        </w:rPr>
        <w:t>Commonwealth environmental water</w:t>
      </w:r>
      <w:r w:rsidRPr="00E95175">
        <w:rPr>
          <w:lang w:val="en-US"/>
        </w:rPr>
        <w:t xml:space="preserve"> portfolio was allocated 2</w:t>
      </w:r>
      <w:r w:rsidR="005E3FE1">
        <w:rPr>
          <w:lang w:val="en-US"/>
        </w:rPr>
        <w:t>4</w:t>
      </w:r>
      <w:r w:rsidRPr="00E95175">
        <w:rPr>
          <w:lang w:val="en-US"/>
        </w:rPr>
        <w:t>1</w:t>
      </w:r>
      <w:r w:rsidR="004C2437">
        <w:rPr>
          <w:lang w:val="en-US"/>
        </w:rPr>
        <w:t> </w:t>
      </w:r>
      <w:r>
        <w:rPr>
          <w:lang w:val="en-US"/>
        </w:rPr>
        <w:t>700</w:t>
      </w:r>
      <w:r w:rsidR="004C2437">
        <w:rPr>
          <w:lang w:val="en-US"/>
        </w:rPr>
        <w:t> </w:t>
      </w:r>
      <w:r>
        <w:rPr>
          <w:lang w:val="en-US"/>
        </w:rPr>
        <w:t>M</w:t>
      </w:r>
      <w:r w:rsidR="004C2437">
        <w:rPr>
          <w:lang w:val="en-US"/>
        </w:rPr>
        <w:t>L</w:t>
      </w:r>
      <w:r>
        <w:rPr>
          <w:lang w:val="en-US"/>
        </w:rPr>
        <w:t xml:space="preserve"> </w:t>
      </w:r>
      <w:r w:rsidR="00494E35">
        <w:rPr>
          <w:lang w:val="en-US"/>
        </w:rPr>
        <w:t xml:space="preserve">(excluding carryover) </w:t>
      </w:r>
      <w:r w:rsidR="00264EBB">
        <w:rPr>
          <w:lang w:val="en-US"/>
        </w:rPr>
        <w:t>and had a total of 256</w:t>
      </w:r>
      <w:r w:rsidR="0071595E">
        <w:rPr>
          <w:lang w:val="en-US"/>
        </w:rPr>
        <w:t xml:space="preserve"> </w:t>
      </w:r>
      <w:r w:rsidR="00264EBB">
        <w:rPr>
          <w:lang w:val="en-US"/>
        </w:rPr>
        <w:t xml:space="preserve">739 ML of water available for delivery. The Commonwealth </w:t>
      </w:r>
      <w:r>
        <w:rPr>
          <w:lang w:val="en-US"/>
        </w:rPr>
        <w:t xml:space="preserve">delivered </w:t>
      </w:r>
      <w:r w:rsidR="005E3FE1">
        <w:rPr>
          <w:lang w:val="en-US"/>
        </w:rPr>
        <w:t>225</w:t>
      </w:r>
      <w:r w:rsidR="0071595E">
        <w:rPr>
          <w:lang w:val="en-US"/>
        </w:rPr>
        <w:t xml:space="preserve"> </w:t>
      </w:r>
      <w:r w:rsidR="005E3FE1">
        <w:rPr>
          <w:lang w:val="en-US"/>
        </w:rPr>
        <w:t>883 ML of water</w:t>
      </w:r>
      <w:r w:rsidR="00357EA0">
        <w:rPr>
          <w:lang w:val="en-US"/>
        </w:rPr>
        <w:t xml:space="preserve"> (including losses)</w:t>
      </w:r>
      <w:r w:rsidR="005E3FE1">
        <w:rPr>
          <w:lang w:val="en-US"/>
        </w:rPr>
        <w:t xml:space="preserve"> over </w:t>
      </w:r>
      <w:r w:rsidR="003749FE">
        <w:rPr>
          <w:lang w:val="en-US"/>
        </w:rPr>
        <w:t>251</w:t>
      </w:r>
      <w:r w:rsidR="005E3FE1">
        <w:rPr>
          <w:lang w:val="en-US"/>
        </w:rPr>
        <w:t xml:space="preserve"> days</w:t>
      </w:r>
      <w:r w:rsidR="00B802E1">
        <w:rPr>
          <w:lang w:val="en-US"/>
        </w:rPr>
        <w:t>,</w:t>
      </w:r>
      <w:r w:rsidR="005E3FE1">
        <w:rPr>
          <w:lang w:val="en-US"/>
        </w:rPr>
        <w:t xml:space="preserve"> representing a contribution to river hydrology of </w:t>
      </w:r>
      <w:r w:rsidR="003749FE">
        <w:rPr>
          <w:lang w:val="en-US"/>
        </w:rPr>
        <w:t>69</w:t>
      </w:r>
      <w:r w:rsidR="005E3FE1">
        <w:rPr>
          <w:lang w:val="en-US"/>
        </w:rPr>
        <w:t xml:space="preserve">% of the year. This included the delivery of </w:t>
      </w:r>
      <w:r w:rsidRPr="00E95175">
        <w:rPr>
          <w:lang w:val="en-US"/>
        </w:rPr>
        <w:t>53</w:t>
      </w:r>
      <w:r w:rsidR="004C2437">
        <w:rPr>
          <w:lang w:val="en-US"/>
        </w:rPr>
        <w:t> </w:t>
      </w:r>
      <w:r w:rsidRPr="00E95175">
        <w:rPr>
          <w:lang w:val="en-US"/>
        </w:rPr>
        <w:t>695</w:t>
      </w:r>
      <w:r w:rsidR="004C2437">
        <w:rPr>
          <w:lang w:val="en-US"/>
        </w:rPr>
        <w:t> </w:t>
      </w:r>
      <w:r w:rsidRPr="00E95175">
        <w:rPr>
          <w:lang w:val="en-US"/>
        </w:rPr>
        <w:t xml:space="preserve">ML of </w:t>
      </w:r>
      <w:r w:rsidR="005E3FE1">
        <w:rPr>
          <w:lang w:val="en-US"/>
        </w:rPr>
        <w:t xml:space="preserve">Commonwealth environmental </w:t>
      </w:r>
      <w:r w:rsidRPr="00E95175">
        <w:rPr>
          <w:lang w:val="en-US"/>
        </w:rPr>
        <w:t>water</w:t>
      </w:r>
      <w:r w:rsidR="005E3FE1">
        <w:rPr>
          <w:lang w:val="en-US"/>
        </w:rPr>
        <w:t xml:space="preserve"> towards</w:t>
      </w:r>
      <w:r w:rsidRPr="00E95175">
        <w:rPr>
          <w:lang w:val="en-US"/>
        </w:rPr>
        <w:t xml:space="preserve"> </w:t>
      </w:r>
      <w:r w:rsidR="004A0B87">
        <w:rPr>
          <w:lang w:val="en-US"/>
        </w:rPr>
        <w:t>four</w:t>
      </w:r>
      <w:r w:rsidRPr="00E95175">
        <w:rPr>
          <w:lang w:val="en-US"/>
        </w:rPr>
        <w:t xml:space="preserve"> base</w:t>
      </w:r>
      <w:r w:rsidR="00B802E1">
        <w:rPr>
          <w:lang w:val="en-US"/>
        </w:rPr>
        <w:t>-</w:t>
      </w:r>
      <w:r w:rsidRPr="00E95175">
        <w:rPr>
          <w:lang w:val="en-US"/>
        </w:rPr>
        <w:t>flow</w:t>
      </w:r>
      <w:r w:rsidR="008D737D">
        <w:rPr>
          <w:lang w:val="en-US"/>
        </w:rPr>
        <w:t xml:space="preserve"> actions</w:t>
      </w:r>
      <w:r w:rsidR="005E3FE1">
        <w:rPr>
          <w:lang w:val="en-US"/>
        </w:rPr>
        <w:t xml:space="preserve">. </w:t>
      </w:r>
      <w:r w:rsidR="005E3FE1" w:rsidRPr="005E3FE1">
        <w:rPr>
          <w:rFonts w:cs="Arial"/>
          <w:szCs w:val="22"/>
        </w:rPr>
        <w:t xml:space="preserve">The </w:t>
      </w:r>
      <w:r w:rsidR="008D737D">
        <w:rPr>
          <w:rFonts w:cs="Arial"/>
          <w:szCs w:val="22"/>
        </w:rPr>
        <w:t>four</w:t>
      </w:r>
      <w:r w:rsidR="005E3FE1" w:rsidRPr="005E3FE1">
        <w:rPr>
          <w:rFonts w:cs="Arial"/>
          <w:szCs w:val="22"/>
        </w:rPr>
        <w:t xml:space="preserve"> actions occurred in </w:t>
      </w:r>
      <w:r w:rsidR="00B802E1">
        <w:rPr>
          <w:rFonts w:cs="Arial"/>
          <w:szCs w:val="22"/>
        </w:rPr>
        <w:t>s</w:t>
      </w:r>
      <w:r w:rsidR="005E3FE1" w:rsidRPr="005E3FE1">
        <w:rPr>
          <w:rFonts w:cs="Arial"/>
          <w:szCs w:val="22"/>
        </w:rPr>
        <w:t xml:space="preserve">pring (2 actions over 37 days), </w:t>
      </w:r>
      <w:r w:rsidR="00B802E1">
        <w:rPr>
          <w:rFonts w:cs="Arial"/>
          <w:szCs w:val="22"/>
        </w:rPr>
        <w:t>s</w:t>
      </w:r>
      <w:r w:rsidR="005E3FE1" w:rsidRPr="005E3FE1">
        <w:rPr>
          <w:rFonts w:cs="Arial"/>
          <w:szCs w:val="22"/>
        </w:rPr>
        <w:t>ummer (1 action over 14 days)</w:t>
      </w:r>
      <w:r w:rsidR="00B802E1">
        <w:rPr>
          <w:rFonts w:cs="Arial"/>
          <w:szCs w:val="22"/>
        </w:rPr>
        <w:t xml:space="preserve"> and</w:t>
      </w:r>
      <w:r w:rsidR="005E3FE1" w:rsidRPr="005E3FE1">
        <w:rPr>
          <w:rFonts w:cs="Arial"/>
          <w:szCs w:val="22"/>
        </w:rPr>
        <w:t xml:space="preserve"> autumn</w:t>
      </w:r>
      <w:r w:rsidR="003E061E">
        <w:rPr>
          <w:rFonts w:cs="Arial"/>
          <w:szCs w:val="22"/>
        </w:rPr>
        <w:t>–</w:t>
      </w:r>
      <w:r w:rsidR="00FC1F84">
        <w:rPr>
          <w:rFonts w:cs="Arial"/>
          <w:szCs w:val="22"/>
        </w:rPr>
        <w:t>winter</w:t>
      </w:r>
      <w:r w:rsidR="005E3FE1" w:rsidRPr="005E3FE1">
        <w:rPr>
          <w:rFonts w:cs="Arial"/>
          <w:szCs w:val="22"/>
        </w:rPr>
        <w:t xml:space="preserve"> </w:t>
      </w:r>
      <w:r w:rsidR="005E3FE1" w:rsidRPr="005E3FE1">
        <w:rPr>
          <w:szCs w:val="22"/>
        </w:rPr>
        <w:t>(1</w:t>
      </w:r>
      <w:r w:rsidR="003E061E">
        <w:rPr>
          <w:szCs w:val="22"/>
        </w:rPr>
        <w:t> </w:t>
      </w:r>
      <w:r w:rsidR="005E3FE1" w:rsidRPr="005E3FE1">
        <w:rPr>
          <w:szCs w:val="22"/>
        </w:rPr>
        <w:t xml:space="preserve">action over </w:t>
      </w:r>
      <w:r w:rsidR="00FC1F84">
        <w:rPr>
          <w:szCs w:val="22"/>
        </w:rPr>
        <w:t>71</w:t>
      </w:r>
      <w:r w:rsidR="005E3FE1" w:rsidRPr="005E3FE1">
        <w:rPr>
          <w:szCs w:val="22"/>
        </w:rPr>
        <w:t xml:space="preserve"> days). </w:t>
      </w:r>
      <w:r w:rsidRPr="00E95175">
        <w:rPr>
          <w:lang w:val="en-US"/>
        </w:rPr>
        <w:t xml:space="preserve">These actions were typically implemented as intended, but discharge rates in some actions were above the target rate due to a combination of unregulated flows and </w:t>
      </w:r>
      <w:r w:rsidR="009E6C19">
        <w:rPr>
          <w:lang w:val="en-US"/>
        </w:rPr>
        <w:t>inter-valley transfer</w:t>
      </w:r>
      <w:r w:rsidRPr="00E95175">
        <w:rPr>
          <w:lang w:val="en-US"/>
        </w:rPr>
        <w:t xml:space="preserve"> requirements. </w:t>
      </w:r>
      <w:r w:rsidR="00B802E1">
        <w:rPr>
          <w:rFonts w:cs="Arial"/>
          <w:szCs w:val="22"/>
          <w:lang w:eastAsia="en-AU"/>
        </w:rPr>
        <w:t>In addition, f</w:t>
      </w:r>
      <w:r w:rsidR="00BD69F1" w:rsidRPr="00BD69F1">
        <w:rPr>
          <w:rFonts w:cs="Arial"/>
          <w:szCs w:val="22"/>
          <w:lang w:eastAsia="en-AU"/>
        </w:rPr>
        <w:t xml:space="preserve">our watering </w:t>
      </w:r>
      <w:r w:rsidR="00BD69F1" w:rsidRPr="00BD69F1">
        <w:rPr>
          <w:szCs w:val="22"/>
        </w:rPr>
        <w:t>actions were designed as freshes (160</w:t>
      </w:r>
      <w:r w:rsidR="00B802E1">
        <w:rPr>
          <w:szCs w:val="22"/>
        </w:rPr>
        <w:t> </w:t>
      </w:r>
      <w:r w:rsidR="00BD69F1" w:rsidRPr="00BD69F1">
        <w:rPr>
          <w:szCs w:val="22"/>
        </w:rPr>
        <w:t>697ML) and these occurred in spring (2 actions over 37 days), autumn (1 action over 26</w:t>
      </w:r>
      <w:r w:rsidR="00B802E1">
        <w:rPr>
          <w:szCs w:val="22"/>
        </w:rPr>
        <w:t> </w:t>
      </w:r>
      <w:r w:rsidR="00BD69F1" w:rsidRPr="00BD69F1">
        <w:rPr>
          <w:szCs w:val="22"/>
        </w:rPr>
        <w:t>days) and winter (1 action over 17 days). The fresh actions were largely delivered as planned</w:t>
      </w:r>
      <w:r w:rsidR="004E29AE">
        <w:rPr>
          <w:szCs w:val="22"/>
        </w:rPr>
        <w:t>,</w:t>
      </w:r>
      <w:r w:rsidR="00BD69F1" w:rsidRPr="00BD69F1">
        <w:rPr>
          <w:szCs w:val="22"/>
        </w:rPr>
        <w:t xml:space="preserve"> with the exception of the winter action where some deviation was experienced in flow magnitude and duration, mainly due to external factors.</w:t>
      </w:r>
      <w:r w:rsidRPr="00982E86">
        <w:rPr>
          <w:lang w:val="en-US"/>
        </w:rPr>
        <w:t xml:space="preserve"> </w:t>
      </w:r>
      <w:r>
        <w:rPr>
          <w:lang w:val="en-US"/>
        </w:rPr>
        <w:t xml:space="preserve">Also, the autumn fresh was achieved with minimal environmental water. </w:t>
      </w:r>
    </w:p>
    <w:p w14:paraId="36D99F05" w14:textId="34F9E53E" w:rsidR="00ED7B7C" w:rsidRDefault="00ED7B7C" w:rsidP="00ED7B7C">
      <w:pPr>
        <w:rPr>
          <w:lang w:val="en-US"/>
        </w:rPr>
      </w:pPr>
      <w:r w:rsidRPr="002C7B70">
        <w:rPr>
          <w:lang w:val="en-US"/>
        </w:rPr>
        <w:t xml:space="preserve">Although the </w:t>
      </w:r>
      <w:r>
        <w:rPr>
          <w:lang w:val="en-US"/>
        </w:rPr>
        <w:t>Commonwealth environmental water</w:t>
      </w:r>
      <w:r w:rsidRPr="002C7B70">
        <w:rPr>
          <w:lang w:val="en-US"/>
        </w:rPr>
        <w:t xml:space="preserve"> component represented the largest volume of </w:t>
      </w:r>
      <w:r>
        <w:rPr>
          <w:lang w:val="en-US"/>
        </w:rPr>
        <w:t>environmental</w:t>
      </w:r>
      <w:r w:rsidRPr="002C7B70">
        <w:rPr>
          <w:lang w:val="en-US"/>
        </w:rPr>
        <w:t xml:space="preserve"> </w:t>
      </w:r>
      <w:r w:rsidR="008D737D">
        <w:rPr>
          <w:lang w:val="en-US"/>
        </w:rPr>
        <w:t xml:space="preserve">water </w:t>
      </w:r>
      <w:r w:rsidRPr="002C7B70">
        <w:rPr>
          <w:lang w:val="en-US"/>
        </w:rPr>
        <w:t>delivered in</w:t>
      </w:r>
      <w:r>
        <w:rPr>
          <w:lang w:val="en-US"/>
        </w:rPr>
        <w:t xml:space="preserve"> the Goulburn valley (73% of the total</w:t>
      </w:r>
      <w:r w:rsidRPr="002C7B70">
        <w:rPr>
          <w:lang w:val="en-US"/>
        </w:rPr>
        <w:t xml:space="preserve">), it only represents 7.4% of total average annual flows. Of the total </w:t>
      </w:r>
      <w:r>
        <w:rPr>
          <w:lang w:val="en-US"/>
        </w:rPr>
        <w:t>Commonwealth environmental water</w:t>
      </w:r>
      <w:r w:rsidRPr="002C7B70">
        <w:rPr>
          <w:lang w:val="en-US"/>
        </w:rPr>
        <w:t xml:space="preserve"> flow allocated for delivery, 6.5% was not used (15</w:t>
      </w:r>
      <w:r w:rsidR="009E6C19">
        <w:rPr>
          <w:lang w:val="en-US"/>
        </w:rPr>
        <w:t> </w:t>
      </w:r>
      <w:r w:rsidRPr="002C7B70">
        <w:rPr>
          <w:lang w:val="en-US"/>
        </w:rPr>
        <w:t>816.2</w:t>
      </w:r>
      <w:r w:rsidR="009E6C19">
        <w:rPr>
          <w:lang w:val="en-US"/>
        </w:rPr>
        <w:t> </w:t>
      </w:r>
      <w:r w:rsidRPr="002C7B70">
        <w:rPr>
          <w:lang w:val="en-US"/>
        </w:rPr>
        <w:t>ML). The water was not used because the designed environmental flows were</w:t>
      </w:r>
      <w:r w:rsidR="009E6C19">
        <w:rPr>
          <w:lang w:val="en-US"/>
        </w:rPr>
        <w:t>:</w:t>
      </w:r>
      <w:r w:rsidRPr="002C7B70">
        <w:rPr>
          <w:lang w:val="en-US"/>
        </w:rPr>
        <w:t xml:space="preserve"> (1) met by natural unregulated streamflow events (which occurred July</w:t>
      </w:r>
      <w:r w:rsidR="009753E0">
        <w:rPr>
          <w:lang w:val="en-US"/>
        </w:rPr>
        <w:t>–</w:t>
      </w:r>
      <w:r w:rsidRPr="002C7B70">
        <w:rPr>
          <w:lang w:val="en-US"/>
        </w:rPr>
        <w:t>August</w:t>
      </w:r>
      <w:r w:rsidR="00DF65FA">
        <w:rPr>
          <w:lang w:val="en-US"/>
        </w:rPr>
        <w:t xml:space="preserve"> 2014</w:t>
      </w:r>
      <w:r w:rsidRPr="002C7B70">
        <w:rPr>
          <w:lang w:val="en-US"/>
        </w:rPr>
        <w:t>)</w:t>
      </w:r>
      <w:r w:rsidR="009E6C19">
        <w:rPr>
          <w:lang w:val="en-US"/>
        </w:rPr>
        <w:t>;</w:t>
      </w:r>
      <w:r w:rsidRPr="002C7B70">
        <w:rPr>
          <w:lang w:val="en-US"/>
        </w:rPr>
        <w:t xml:space="preserve"> and (2) river operators (acting on advice from</w:t>
      </w:r>
      <w:r w:rsidR="007E2E1D">
        <w:rPr>
          <w:lang w:val="en-US"/>
        </w:rPr>
        <w:t xml:space="preserve"> the</w:t>
      </w:r>
      <w:r w:rsidRPr="002C7B70">
        <w:rPr>
          <w:lang w:val="en-US"/>
        </w:rPr>
        <w:t xml:space="preserve"> </w:t>
      </w:r>
      <w:r w:rsidR="00A13645">
        <w:rPr>
          <w:lang w:val="en-US"/>
        </w:rPr>
        <w:t>CEWO</w:t>
      </w:r>
      <w:r w:rsidRPr="002C7B70">
        <w:rPr>
          <w:lang w:val="en-US"/>
        </w:rPr>
        <w:t xml:space="preserve"> and </w:t>
      </w:r>
      <w:r w:rsidR="009E6C19">
        <w:rPr>
          <w:lang w:val="en-US"/>
        </w:rPr>
        <w:t xml:space="preserve">the Victorian Environmental Water Holder; </w:t>
      </w:r>
      <w:r w:rsidRPr="002C7B70">
        <w:rPr>
          <w:lang w:val="en-US"/>
        </w:rPr>
        <w:t xml:space="preserve">VEWH) designed </w:t>
      </w:r>
      <w:r w:rsidR="009E6C19">
        <w:rPr>
          <w:lang w:val="en-US"/>
        </w:rPr>
        <w:t>inter-valley transfer</w:t>
      </w:r>
      <w:r w:rsidRPr="002C7B70">
        <w:rPr>
          <w:lang w:val="en-US"/>
        </w:rPr>
        <w:t xml:space="preserve"> flows in a form that met the environmental demand for those periods. </w:t>
      </w:r>
    </w:p>
    <w:p w14:paraId="55B6498C" w14:textId="2775D870" w:rsidR="00ED7B7C" w:rsidRPr="009E6C19" w:rsidRDefault="009E6C19" w:rsidP="009E6C19">
      <w:r>
        <w:t>Throughout the year, minimum flows were maintained at or above the medium low flow level (Figure 1</w:t>
      </w:r>
      <w:r w:rsidR="000124DC">
        <w:t>2</w:t>
      </w:r>
      <w:r>
        <w:t xml:space="preserve">). The flow regime included two low flow freshes in winter, one at the start of the </w:t>
      </w:r>
      <w:r w:rsidR="006878AF">
        <w:t xml:space="preserve">watering </w:t>
      </w:r>
      <w:r>
        <w:t xml:space="preserve">year (produced by unregulated tributary inflows) and one at the end of the year delivered entirely as a Commonwealth environmental watering action. Two low freshes were also delivered in October–November </w:t>
      </w:r>
      <w:r w:rsidR="00BB466B">
        <w:t xml:space="preserve">2014 </w:t>
      </w:r>
      <w:r>
        <w:t>with significant contribution from Commonwealth environmental water. These were preceded by an action delivered using non–Commonwealth environmental water that produced a slight rise in stage above base</w:t>
      </w:r>
      <w:r w:rsidR="000C7583">
        <w:t xml:space="preserve"> </w:t>
      </w:r>
      <w:r>
        <w:t>flows in September–October. Three freshes approaching the low fresh level were also delivered between January and April</w:t>
      </w:r>
      <w:r w:rsidR="00DF65FA">
        <w:t xml:space="preserve"> 2015</w:t>
      </w:r>
      <w:r>
        <w:t>, in coordination</w:t>
      </w:r>
      <w:r w:rsidR="005017C0">
        <w:t xml:space="preserve"> with</w:t>
      </w:r>
      <w:r>
        <w:t xml:space="preserve"> the delivery of consumptive water use. </w:t>
      </w:r>
    </w:p>
    <w:p w14:paraId="4D306BAE" w14:textId="77777777" w:rsidR="00ED7B7C" w:rsidRDefault="00BD69F1" w:rsidP="00ED7B7C">
      <w:r>
        <w:rPr>
          <w:noProof/>
          <w:lang w:eastAsia="en-AU"/>
        </w:rPr>
        <w:drawing>
          <wp:inline distT="0" distB="0" distL="0" distR="0" wp14:anchorId="5B6B9608" wp14:editId="4967A4D2">
            <wp:extent cx="5486400" cy="18796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wool_TS.png"/>
                    <pic:cNvPicPr/>
                  </pic:nvPicPr>
                  <pic:blipFill>
                    <a:blip r:embed="rId42"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559FDAA9" w14:textId="77777777" w:rsidR="00ED7B7C" w:rsidRDefault="00BD69F1" w:rsidP="00ED7B7C">
      <w:r>
        <w:rPr>
          <w:noProof/>
          <w:lang w:eastAsia="en-AU"/>
        </w:rPr>
        <w:drawing>
          <wp:inline distT="0" distB="0" distL="0" distR="0" wp14:anchorId="282AE60E" wp14:editId="10C871CB">
            <wp:extent cx="5486400" cy="1879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chison_TS.png"/>
                    <pic:cNvPicPr/>
                  </pic:nvPicPr>
                  <pic:blipFill>
                    <a:blip r:embed="rId43"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7094672C" w14:textId="120968A2" w:rsidR="00ED7B7C" w:rsidRPr="00157E5B" w:rsidRDefault="0014674F" w:rsidP="00D00923">
      <w:pPr>
        <w:pStyle w:val="FigureCaption"/>
        <w:ind w:left="90"/>
      </w:pPr>
      <w:bookmarkStart w:id="188" w:name="_Toc334438828"/>
      <w:bookmarkStart w:id="189" w:name="_Toc465087009"/>
      <w:bookmarkStart w:id="190" w:name="_Toc467072834"/>
      <w:r w:rsidRPr="0014674F">
        <w:t xml:space="preserve">Figure </w:t>
      </w:r>
      <w:r w:rsidR="00641F7D">
        <w:fldChar w:fldCharType="begin"/>
      </w:r>
      <w:r w:rsidR="00641F7D">
        <w:instrText xml:space="preserve"> SEQ Figure \* ARABIC </w:instrText>
      </w:r>
      <w:r w:rsidR="00641F7D">
        <w:fldChar w:fldCharType="separate"/>
      </w:r>
      <w:r w:rsidR="003425A6">
        <w:rPr>
          <w:noProof/>
        </w:rPr>
        <w:t>12</w:t>
      </w:r>
      <w:r w:rsidR="00641F7D">
        <w:rPr>
          <w:noProof/>
        </w:rPr>
        <w:fldChar w:fldCharType="end"/>
      </w:r>
      <w:r w:rsidR="00964397">
        <w:t>.</w:t>
      </w:r>
      <w:r w:rsidRPr="0014674F">
        <w:t xml:space="preserve"> </w:t>
      </w:r>
      <w:r w:rsidR="00ED7B7C" w:rsidRPr="00653EA9">
        <w:rPr>
          <w:b w:val="0"/>
        </w:rPr>
        <w:t>Streamflows at Trawool</w:t>
      </w:r>
      <w:r w:rsidR="00BD69F1">
        <w:rPr>
          <w:b w:val="0"/>
        </w:rPr>
        <w:t xml:space="preserve"> (upstream)</w:t>
      </w:r>
      <w:r w:rsidR="00ED7B7C" w:rsidRPr="00653EA9">
        <w:rPr>
          <w:b w:val="0"/>
        </w:rPr>
        <w:t xml:space="preserve"> and Murchison</w:t>
      </w:r>
      <w:r w:rsidR="00BD69F1">
        <w:rPr>
          <w:b w:val="0"/>
        </w:rPr>
        <w:t xml:space="preserve"> (downstream)</w:t>
      </w:r>
      <w:r w:rsidR="00ED7B7C" w:rsidRPr="00653EA9">
        <w:rPr>
          <w:b w:val="0"/>
        </w:rPr>
        <w:t xml:space="preserve"> on the Goulburn River </w:t>
      </w:r>
      <w:r w:rsidR="004E29AE">
        <w:rPr>
          <w:b w:val="0"/>
        </w:rPr>
        <w:t>in</w:t>
      </w:r>
      <w:r w:rsidR="00ED7B7C" w:rsidRPr="00653EA9">
        <w:rPr>
          <w:b w:val="0"/>
        </w:rPr>
        <w:t>2014</w:t>
      </w:r>
      <w:r w:rsidR="0058425C" w:rsidRPr="00653EA9">
        <w:rPr>
          <w:b w:val="0"/>
        </w:rPr>
        <w:t>–</w:t>
      </w:r>
      <w:r w:rsidR="00ED7B7C" w:rsidRPr="00653EA9">
        <w:rPr>
          <w:b w:val="0"/>
        </w:rPr>
        <w:t>15</w:t>
      </w:r>
      <w:r w:rsidR="005017C0">
        <w:rPr>
          <w:b w:val="0"/>
          <w:lang w:val="en-US"/>
        </w:rPr>
        <w:t>.</w:t>
      </w:r>
      <w:r w:rsidR="00633582">
        <w:rPr>
          <w:b w:val="0"/>
          <w:lang w:val="en-US"/>
        </w:rPr>
        <w:t xml:space="preserve"> </w:t>
      </w:r>
      <w:r w:rsidR="004E29AE">
        <w:rPr>
          <w:b w:val="0"/>
          <w:lang w:val="en-US"/>
        </w:rPr>
        <w:t>C</w:t>
      </w:r>
      <w:r w:rsidR="004E29AE" w:rsidRPr="00653EA9">
        <w:rPr>
          <w:b w:val="0"/>
          <w:lang w:val="en-US"/>
        </w:rPr>
        <w:t>ontribution</w:t>
      </w:r>
      <w:r w:rsidR="004E29AE">
        <w:rPr>
          <w:b w:val="0"/>
          <w:lang w:val="en-US"/>
        </w:rPr>
        <w:t>s</w:t>
      </w:r>
      <w:r w:rsidR="004E29AE" w:rsidRPr="00653EA9">
        <w:rPr>
          <w:b w:val="0"/>
          <w:lang w:val="en-US"/>
        </w:rPr>
        <w:t xml:space="preserve"> of Commonwealth environmental water and other environmental water</w:t>
      </w:r>
      <w:r w:rsidR="004E29AE">
        <w:rPr>
          <w:b w:val="0"/>
          <w:lang w:val="en-US"/>
        </w:rPr>
        <w:t xml:space="preserve"> are shown. </w:t>
      </w:r>
      <w:r w:rsidR="00633582" w:rsidRPr="00633582">
        <w:rPr>
          <w:b w:val="0"/>
        </w:rPr>
        <w:t xml:space="preserve">Horizontal lines indicate thresholds for </w:t>
      </w:r>
      <w:r w:rsidR="00633582" w:rsidRPr="00633582">
        <w:rPr>
          <w:b w:val="0"/>
          <w:noProof/>
        </w:rPr>
        <w:t>very low flows, low flows and low freshes</w:t>
      </w:r>
      <w:r w:rsidR="00633582" w:rsidRPr="00633582">
        <w:rPr>
          <w:b w:val="0"/>
        </w:rPr>
        <w:t xml:space="preserve"> (from lowest to highest)</w:t>
      </w:r>
      <w:r w:rsidR="00633582">
        <w:rPr>
          <w:b w:val="0"/>
        </w:rPr>
        <w:t>.</w:t>
      </w:r>
      <w:bookmarkEnd w:id="188"/>
      <w:bookmarkEnd w:id="189"/>
      <w:bookmarkEnd w:id="190"/>
    </w:p>
    <w:p w14:paraId="084704C4" w14:textId="77777777" w:rsidR="00ED7B7C" w:rsidRPr="00D00923" w:rsidRDefault="00ED7B7C" w:rsidP="00D00923">
      <w:pPr>
        <w:pStyle w:val="Heading3"/>
        <w:ind w:left="720" w:hanging="720"/>
      </w:pPr>
      <w:bookmarkStart w:id="191" w:name="_Toc455385204"/>
      <w:bookmarkStart w:id="192" w:name="_Toc465086977"/>
      <w:bookmarkStart w:id="193" w:name="_Toc467073024"/>
      <w:r w:rsidRPr="00D00923">
        <w:t>Loddon River</w:t>
      </w:r>
      <w:bookmarkEnd w:id="191"/>
      <w:bookmarkEnd w:id="192"/>
      <w:bookmarkEnd w:id="193"/>
      <w:r w:rsidRPr="00D00923">
        <w:t xml:space="preserve"> </w:t>
      </w:r>
    </w:p>
    <w:p w14:paraId="278E7765" w14:textId="155FE940" w:rsidR="00ED7B7C" w:rsidRPr="00890553" w:rsidRDefault="00ED7B7C" w:rsidP="00ED7B7C">
      <w:pPr>
        <w:rPr>
          <w:lang w:val="en-US"/>
        </w:rPr>
      </w:pPr>
      <w:r>
        <w:rPr>
          <w:lang w:val="en-US"/>
        </w:rPr>
        <w:t xml:space="preserve">In the Loddon River, </w:t>
      </w:r>
      <w:r w:rsidRPr="00890553">
        <w:rPr>
          <w:lang w:val="en-US"/>
        </w:rPr>
        <w:t>3396</w:t>
      </w:r>
      <w:r w:rsidR="008867FF">
        <w:rPr>
          <w:lang w:val="en-US"/>
        </w:rPr>
        <w:t> </w:t>
      </w:r>
      <w:r w:rsidRPr="00890553">
        <w:rPr>
          <w:lang w:val="en-US"/>
        </w:rPr>
        <w:t xml:space="preserve">ML of </w:t>
      </w:r>
      <w:r>
        <w:rPr>
          <w:lang w:val="en-US"/>
        </w:rPr>
        <w:t>Commonwealth environmental water</w:t>
      </w:r>
      <w:r w:rsidRPr="00890553">
        <w:rPr>
          <w:lang w:val="en-US"/>
        </w:rPr>
        <w:t xml:space="preserve"> was approved for delivery</w:t>
      </w:r>
      <w:r>
        <w:rPr>
          <w:lang w:val="en-US"/>
        </w:rPr>
        <w:t>. T</w:t>
      </w:r>
      <w:r w:rsidRPr="00890553">
        <w:rPr>
          <w:lang w:val="en-US"/>
        </w:rPr>
        <w:t xml:space="preserve">he </w:t>
      </w:r>
      <w:r>
        <w:rPr>
          <w:lang w:val="en-US"/>
        </w:rPr>
        <w:t>Commonwealth environmental water</w:t>
      </w:r>
      <w:r w:rsidRPr="00890553">
        <w:rPr>
          <w:lang w:val="en-US"/>
        </w:rPr>
        <w:t xml:space="preserve"> portfolio yielded 2869</w:t>
      </w:r>
      <w:r w:rsidR="008867FF">
        <w:rPr>
          <w:lang w:val="en-US"/>
        </w:rPr>
        <w:t> </w:t>
      </w:r>
      <w:r w:rsidRPr="00890553">
        <w:rPr>
          <w:lang w:val="en-US"/>
        </w:rPr>
        <w:t>ML</w:t>
      </w:r>
      <w:r>
        <w:rPr>
          <w:lang w:val="en-US"/>
        </w:rPr>
        <w:t xml:space="preserve"> and this was delivered in full, contributing</w:t>
      </w:r>
      <w:r w:rsidRPr="00890553">
        <w:rPr>
          <w:lang w:val="en-US"/>
        </w:rPr>
        <w:t xml:space="preserve"> to</w:t>
      </w:r>
      <w:r w:rsidR="00B402A3">
        <w:rPr>
          <w:lang w:val="en-US"/>
        </w:rPr>
        <w:t>wards</w:t>
      </w:r>
      <w:r w:rsidRPr="00890553">
        <w:rPr>
          <w:lang w:val="en-US"/>
        </w:rPr>
        <w:t xml:space="preserve"> </w:t>
      </w:r>
      <w:r>
        <w:rPr>
          <w:lang w:val="en-US"/>
        </w:rPr>
        <w:t>a single</w:t>
      </w:r>
      <w:r w:rsidRPr="00890553">
        <w:rPr>
          <w:lang w:val="en-US"/>
        </w:rPr>
        <w:t xml:space="preserve"> </w:t>
      </w:r>
      <w:r>
        <w:rPr>
          <w:lang w:val="en-US"/>
        </w:rPr>
        <w:t>spring fresh,</w:t>
      </w:r>
      <w:r w:rsidRPr="00890553">
        <w:rPr>
          <w:lang w:val="en-US"/>
        </w:rPr>
        <w:t xml:space="preserve"> which </w:t>
      </w:r>
      <w:r>
        <w:rPr>
          <w:lang w:val="en-US"/>
        </w:rPr>
        <w:t>lasted</w:t>
      </w:r>
      <w:r w:rsidRPr="00890553">
        <w:rPr>
          <w:lang w:val="en-US"/>
        </w:rPr>
        <w:t xml:space="preserve"> over 17 days. This action was implemented as intended with some minor deviations around the target flow of 750</w:t>
      </w:r>
      <w:r w:rsidR="008867FF">
        <w:rPr>
          <w:lang w:val="en-US"/>
        </w:rPr>
        <w:t> </w:t>
      </w:r>
      <w:r w:rsidRPr="00890553">
        <w:rPr>
          <w:lang w:val="en-US"/>
        </w:rPr>
        <w:t>ML</w:t>
      </w:r>
      <w:r w:rsidR="007E68FF">
        <w:rPr>
          <w:lang w:val="en-US"/>
        </w:rPr>
        <w:t>/day</w:t>
      </w:r>
      <w:r w:rsidRPr="00890553">
        <w:rPr>
          <w:lang w:val="en-US"/>
        </w:rPr>
        <w:t>. The actions represented 24% of total environmental water delivered in the valley for 201</w:t>
      </w:r>
      <w:r>
        <w:rPr>
          <w:lang w:val="en-US"/>
        </w:rPr>
        <w:t>4</w:t>
      </w:r>
      <w:r w:rsidR="0058425C">
        <w:rPr>
          <w:lang w:val="en-US"/>
        </w:rPr>
        <w:t>–</w:t>
      </w:r>
      <w:r>
        <w:rPr>
          <w:lang w:val="en-US"/>
        </w:rPr>
        <w:t>15, but only accounted for 1</w:t>
      </w:r>
      <w:r w:rsidRPr="00890553">
        <w:rPr>
          <w:lang w:val="en-US"/>
        </w:rPr>
        <w:t>% of total expected flows under a prede</w:t>
      </w:r>
      <w:r>
        <w:rPr>
          <w:lang w:val="en-US"/>
        </w:rPr>
        <w:t>velopment condition</w:t>
      </w:r>
      <w:r w:rsidRPr="00890553">
        <w:rPr>
          <w:lang w:val="en-US"/>
        </w:rPr>
        <w:t xml:space="preserve">. </w:t>
      </w:r>
    </w:p>
    <w:p w14:paraId="1F872D44" w14:textId="71901662" w:rsidR="00ED7B7C" w:rsidRPr="00584D64" w:rsidRDefault="00584D64" w:rsidP="00ED7B7C">
      <w:pPr>
        <w:rPr>
          <w:lang w:val="en-US"/>
        </w:rPr>
      </w:pPr>
      <w:r>
        <w:t>At Laanecoorie, there were two medium freshes in spring of 2014, one of which was entirely the result of the Commonwealth environmental watering action (Figure 1</w:t>
      </w:r>
      <w:r w:rsidR="000124DC">
        <w:t>3</w:t>
      </w:r>
      <w:r>
        <w:t xml:space="preserve">). At Appin, the first of these two freshes had been attenuated and the second fresh occurred in October </w:t>
      </w:r>
      <w:r w:rsidR="00BB466B">
        <w:t xml:space="preserve">2014 </w:t>
      </w:r>
      <w:r>
        <w:t>and corresponded with the low fresh threshold. Summer–</w:t>
      </w:r>
      <w:r w:rsidR="008867FF">
        <w:t>a</w:t>
      </w:r>
      <w:r>
        <w:t xml:space="preserve">utumn flows at Appin, downstream of the major irrigation diversions, corresponded with the very low flow threshold but over the winter–spring months was maintained at the medium low flow level. </w:t>
      </w:r>
    </w:p>
    <w:p w14:paraId="1FE05FCC" w14:textId="77777777" w:rsidR="00ED7B7C" w:rsidRDefault="00BD69F1" w:rsidP="00ED7B7C">
      <w:r>
        <w:rPr>
          <w:noProof/>
          <w:lang w:eastAsia="en-AU"/>
        </w:rPr>
        <w:drawing>
          <wp:inline distT="0" distB="0" distL="0" distR="0" wp14:anchorId="74C22FE4" wp14:editId="58B4320A">
            <wp:extent cx="5486400" cy="18796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necoorie_TS.png"/>
                    <pic:cNvPicPr/>
                  </pic:nvPicPr>
                  <pic:blipFill>
                    <a:blip r:embed="rId44"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7DC7E3A1" w14:textId="77777777" w:rsidR="00ED7B7C" w:rsidRDefault="00BD69F1" w:rsidP="00ED7B7C">
      <w:r>
        <w:rPr>
          <w:noProof/>
          <w:lang w:eastAsia="en-AU"/>
        </w:rPr>
        <w:drawing>
          <wp:inline distT="0" distB="0" distL="0" distR="0" wp14:anchorId="13F09F59" wp14:editId="111DDA86">
            <wp:extent cx="5486400" cy="1879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in_TS.png"/>
                    <pic:cNvPicPr/>
                  </pic:nvPicPr>
                  <pic:blipFill>
                    <a:blip r:embed="rId45"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7874A579" w14:textId="378E73C2" w:rsidR="00ED7B7C" w:rsidRPr="00584D64" w:rsidRDefault="001F0DA9" w:rsidP="00584D64">
      <w:pPr>
        <w:pStyle w:val="FigureCaption"/>
        <w:ind w:left="90"/>
        <w:rPr>
          <w:lang w:val="en-US"/>
        </w:rPr>
      </w:pPr>
      <w:bookmarkStart w:id="194" w:name="_Toc334438829"/>
      <w:bookmarkStart w:id="195" w:name="_Toc465087010"/>
      <w:bookmarkStart w:id="196" w:name="_Toc467072835"/>
      <w:r w:rsidRPr="001F0DA9">
        <w:t xml:space="preserve">Figure </w:t>
      </w:r>
      <w:r w:rsidR="00641F7D">
        <w:fldChar w:fldCharType="begin"/>
      </w:r>
      <w:r w:rsidR="00641F7D">
        <w:instrText xml:space="preserve"> SEQ Figure \* ARABIC </w:instrText>
      </w:r>
      <w:r w:rsidR="00641F7D">
        <w:fldChar w:fldCharType="separate"/>
      </w:r>
      <w:r w:rsidR="003425A6">
        <w:rPr>
          <w:noProof/>
        </w:rPr>
        <w:t>13</w:t>
      </w:r>
      <w:r w:rsidR="00641F7D">
        <w:rPr>
          <w:noProof/>
        </w:rPr>
        <w:fldChar w:fldCharType="end"/>
      </w:r>
      <w:r w:rsidR="00A16601">
        <w:t>.</w:t>
      </w:r>
      <w:r w:rsidR="00ED7B7C" w:rsidRPr="001F0DA9">
        <w:t xml:space="preserve"> </w:t>
      </w:r>
      <w:r w:rsidR="00ED7B7C" w:rsidRPr="00653EA9">
        <w:rPr>
          <w:b w:val="0"/>
        </w:rPr>
        <w:t>Streamflows at Laanacoorie Reservoir</w:t>
      </w:r>
      <w:r w:rsidR="00BD69F1">
        <w:rPr>
          <w:b w:val="0"/>
        </w:rPr>
        <w:t xml:space="preserve"> (upstream)</w:t>
      </w:r>
      <w:r w:rsidR="00ED7B7C" w:rsidRPr="00653EA9">
        <w:rPr>
          <w:b w:val="0"/>
        </w:rPr>
        <w:t xml:space="preserve"> and Appin South</w:t>
      </w:r>
      <w:r w:rsidR="00BD69F1">
        <w:rPr>
          <w:b w:val="0"/>
        </w:rPr>
        <w:t xml:space="preserve"> (downstream)</w:t>
      </w:r>
      <w:r w:rsidR="00ED7B7C" w:rsidRPr="00653EA9">
        <w:rPr>
          <w:b w:val="0"/>
        </w:rPr>
        <w:t xml:space="preserve"> on the Loddon River </w:t>
      </w:r>
      <w:r w:rsidR="00C140BA">
        <w:rPr>
          <w:b w:val="0"/>
        </w:rPr>
        <w:t xml:space="preserve">in </w:t>
      </w:r>
      <w:r w:rsidR="00ED7B7C" w:rsidRPr="00653EA9">
        <w:rPr>
          <w:b w:val="0"/>
        </w:rPr>
        <w:t>2014</w:t>
      </w:r>
      <w:r w:rsidR="0058425C" w:rsidRPr="00653EA9">
        <w:rPr>
          <w:b w:val="0"/>
        </w:rPr>
        <w:t>–</w:t>
      </w:r>
      <w:r w:rsidR="00ED7B7C" w:rsidRPr="00653EA9">
        <w:rPr>
          <w:b w:val="0"/>
        </w:rPr>
        <w:t>15</w:t>
      </w:r>
      <w:r w:rsidR="00C140BA">
        <w:rPr>
          <w:b w:val="0"/>
        </w:rPr>
        <w:t>.</w:t>
      </w:r>
      <w:r w:rsidR="00ED7B7C" w:rsidRPr="00653EA9">
        <w:rPr>
          <w:b w:val="0"/>
        </w:rPr>
        <w:t xml:space="preserve"> </w:t>
      </w:r>
      <w:r w:rsidR="00C140BA">
        <w:rPr>
          <w:b w:val="0"/>
          <w:lang w:val="en-US"/>
        </w:rPr>
        <w:t>C</w:t>
      </w:r>
      <w:r w:rsidR="00ED7B7C" w:rsidRPr="00653EA9">
        <w:rPr>
          <w:b w:val="0"/>
          <w:lang w:val="en-US"/>
        </w:rPr>
        <w:t>ontribution</w:t>
      </w:r>
      <w:r w:rsidR="008867FF">
        <w:rPr>
          <w:b w:val="0"/>
          <w:lang w:val="en-US"/>
        </w:rPr>
        <w:t>s</w:t>
      </w:r>
      <w:r w:rsidR="00ED7B7C" w:rsidRPr="00653EA9">
        <w:rPr>
          <w:b w:val="0"/>
          <w:lang w:val="en-US"/>
        </w:rPr>
        <w:t xml:space="preserve"> of Commonwealth environmental water </w:t>
      </w:r>
      <w:r w:rsidR="006829F8" w:rsidRPr="00653EA9">
        <w:rPr>
          <w:b w:val="0"/>
          <w:lang w:val="en-US"/>
        </w:rPr>
        <w:t>and non–</w:t>
      </w:r>
      <w:r w:rsidR="00ED7B7C" w:rsidRPr="00653EA9">
        <w:rPr>
          <w:b w:val="0"/>
          <w:lang w:val="en-US"/>
        </w:rPr>
        <w:t xml:space="preserve">Commonwealth environmental water </w:t>
      </w:r>
      <w:r w:rsidR="008867FF">
        <w:rPr>
          <w:b w:val="0"/>
          <w:lang w:val="en-US"/>
        </w:rPr>
        <w:t>shown.</w:t>
      </w:r>
      <w:r w:rsidR="00BD69F1">
        <w:rPr>
          <w:b w:val="0"/>
          <w:lang w:val="en-US"/>
        </w:rPr>
        <w:t xml:space="preserve"> </w:t>
      </w:r>
      <w:r w:rsidR="00BD69F1" w:rsidRPr="00BD69F1">
        <w:rPr>
          <w:b w:val="0"/>
        </w:rPr>
        <w:t xml:space="preserve">Horizontal lines indicate thresholds for </w:t>
      </w:r>
      <w:r w:rsidR="00BD69F1" w:rsidRPr="00BD69F1">
        <w:rPr>
          <w:b w:val="0"/>
          <w:noProof/>
        </w:rPr>
        <w:t>very low flows, low flows, low freshes and medium freshes</w:t>
      </w:r>
      <w:r w:rsidR="00BD69F1" w:rsidRPr="00BD69F1">
        <w:rPr>
          <w:b w:val="0"/>
        </w:rPr>
        <w:t xml:space="preserve"> (from lowest to highest).</w:t>
      </w:r>
      <w:bookmarkEnd w:id="194"/>
      <w:bookmarkEnd w:id="195"/>
      <w:bookmarkEnd w:id="196"/>
    </w:p>
    <w:p w14:paraId="2DFD1B41" w14:textId="77777777" w:rsidR="00ED7B7C" w:rsidRPr="00D00923" w:rsidRDefault="00ED7B7C" w:rsidP="00D00923">
      <w:pPr>
        <w:pStyle w:val="Heading3"/>
        <w:ind w:left="720" w:hanging="720"/>
      </w:pPr>
      <w:bookmarkStart w:id="197" w:name="_Toc455385205"/>
      <w:bookmarkStart w:id="198" w:name="_Toc465086978"/>
      <w:bookmarkStart w:id="199" w:name="_Toc467073025"/>
      <w:r w:rsidRPr="00D00923">
        <w:t>Campaspe River</w:t>
      </w:r>
      <w:bookmarkEnd w:id="197"/>
      <w:bookmarkEnd w:id="198"/>
      <w:bookmarkEnd w:id="199"/>
    </w:p>
    <w:p w14:paraId="620B4FAC" w14:textId="46DC15F6" w:rsidR="00ED7B7C" w:rsidRPr="002E4E82" w:rsidRDefault="008867FF" w:rsidP="00ED7B7C">
      <w:pPr>
        <w:rPr>
          <w:lang w:val="en-US"/>
        </w:rPr>
      </w:pPr>
      <w:r>
        <w:rPr>
          <w:lang w:val="en-US"/>
        </w:rPr>
        <w:t xml:space="preserve">In all, </w:t>
      </w:r>
      <w:r w:rsidR="00ED7B7C" w:rsidRPr="002E4E82">
        <w:rPr>
          <w:lang w:val="en-US"/>
        </w:rPr>
        <w:t>7086</w:t>
      </w:r>
      <w:r>
        <w:rPr>
          <w:lang w:val="en-US"/>
        </w:rPr>
        <w:t> </w:t>
      </w:r>
      <w:r w:rsidR="00ED7B7C" w:rsidRPr="002E4E82">
        <w:rPr>
          <w:lang w:val="en-US"/>
        </w:rPr>
        <w:t xml:space="preserve">ML of </w:t>
      </w:r>
      <w:r w:rsidR="00ED7B7C">
        <w:rPr>
          <w:lang w:val="en-US"/>
        </w:rPr>
        <w:t>Commonwealth environmental water</w:t>
      </w:r>
      <w:r w:rsidR="00ED7B7C" w:rsidRPr="002E4E82">
        <w:rPr>
          <w:lang w:val="en-US"/>
        </w:rPr>
        <w:t xml:space="preserve"> was approved for d</w:t>
      </w:r>
      <w:r w:rsidR="00ED7B7C">
        <w:rPr>
          <w:lang w:val="en-US"/>
        </w:rPr>
        <w:t>elivery in the Campaspe valley</w:t>
      </w:r>
      <w:r w:rsidR="006012ED">
        <w:rPr>
          <w:lang w:val="en-US"/>
        </w:rPr>
        <w:t>. T</w:t>
      </w:r>
      <w:r w:rsidR="00ED7B7C" w:rsidRPr="002E4E82">
        <w:rPr>
          <w:lang w:val="en-US"/>
        </w:rPr>
        <w:t xml:space="preserve">he </w:t>
      </w:r>
      <w:r w:rsidR="00ED7B7C">
        <w:rPr>
          <w:lang w:val="en-US"/>
        </w:rPr>
        <w:t>Commonwealth environmental water</w:t>
      </w:r>
      <w:r w:rsidR="00ED7B7C" w:rsidRPr="002E4E82">
        <w:rPr>
          <w:lang w:val="en-US"/>
        </w:rPr>
        <w:t xml:space="preserve"> portfolio yielded approximately 6547</w:t>
      </w:r>
      <w:r w:rsidR="003D2107">
        <w:rPr>
          <w:lang w:val="en-US"/>
        </w:rPr>
        <w:t> </w:t>
      </w:r>
      <w:r w:rsidR="00ED7B7C" w:rsidRPr="002E4E82">
        <w:rPr>
          <w:lang w:val="en-US"/>
        </w:rPr>
        <w:t>ML</w:t>
      </w:r>
      <w:r w:rsidR="003D2107">
        <w:rPr>
          <w:lang w:val="en-US"/>
        </w:rPr>
        <w:t>,</w:t>
      </w:r>
      <w:r w:rsidR="00ED7B7C" w:rsidRPr="002E4E82">
        <w:rPr>
          <w:lang w:val="en-US"/>
        </w:rPr>
        <w:t xml:space="preserve"> </w:t>
      </w:r>
      <w:r w:rsidR="00ED7B7C">
        <w:rPr>
          <w:lang w:val="en-US"/>
        </w:rPr>
        <w:t>and 5791</w:t>
      </w:r>
      <w:r w:rsidR="003D2107">
        <w:rPr>
          <w:lang w:val="en-US"/>
        </w:rPr>
        <w:t> ML</w:t>
      </w:r>
      <w:r w:rsidR="00ED7B7C">
        <w:rPr>
          <w:lang w:val="en-US"/>
        </w:rPr>
        <w:t xml:space="preserve"> was delivered. Commonwealth environmental water</w:t>
      </w:r>
      <w:r w:rsidR="00ED7B7C" w:rsidRPr="002E4E82">
        <w:rPr>
          <w:lang w:val="en-US"/>
        </w:rPr>
        <w:t xml:space="preserve"> was used in one watering actio</w:t>
      </w:r>
      <w:r w:rsidR="00ED7B7C">
        <w:rPr>
          <w:lang w:val="en-US"/>
        </w:rPr>
        <w:t>n,</w:t>
      </w:r>
      <w:r w:rsidR="00ED7B7C" w:rsidRPr="002E4E82">
        <w:rPr>
          <w:lang w:val="en-US"/>
        </w:rPr>
        <w:t xml:space="preserve"> which spread over 14 days. The action was delivered as a spring fresh. In conjunction with</w:t>
      </w:r>
      <w:r w:rsidR="00B77EE8">
        <w:rPr>
          <w:lang w:val="en-US"/>
        </w:rPr>
        <w:t xml:space="preserve"> the</w:t>
      </w:r>
      <w:r w:rsidR="00ED7B7C" w:rsidRPr="002E4E82">
        <w:rPr>
          <w:lang w:val="en-US"/>
        </w:rPr>
        <w:t xml:space="preserve"> </w:t>
      </w:r>
      <w:r w:rsidR="0071595E">
        <w:rPr>
          <w:lang w:val="en-US"/>
        </w:rPr>
        <w:t>V</w:t>
      </w:r>
      <w:r w:rsidR="00C140BA">
        <w:rPr>
          <w:lang w:val="en-US"/>
        </w:rPr>
        <w:t>EWH</w:t>
      </w:r>
      <w:r w:rsidR="0071595E" w:rsidRPr="002E4E82">
        <w:rPr>
          <w:lang w:val="en-US"/>
        </w:rPr>
        <w:t xml:space="preserve"> </w:t>
      </w:r>
      <w:r w:rsidR="00ED7B7C" w:rsidRPr="002E4E82">
        <w:rPr>
          <w:lang w:val="en-US"/>
        </w:rPr>
        <w:t>and T</w:t>
      </w:r>
      <w:r w:rsidR="003D2107">
        <w:rPr>
          <w:lang w:val="en-US"/>
        </w:rPr>
        <w:t>he Living Murray</w:t>
      </w:r>
      <w:r w:rsidR="00ED7B7C">
        <w:rPr>
          <w:lang w:val="en-US"/>
        </w:rPr>
        <w:t>,</w:t>
      </w:r>
      <w:r w:rsidR="00ED7B7C" w:rsidRPr="002E4E82">
        <w:rPr>
          <w:lang w:val="en-US"/>
        </w:rPr>
        <w:t xml:space="preserve"> flows of approximately 1500</w:t>
      </w:r>
      <w:r w:rsidR="003D2107">
        <w:rPr>
          <w:lang w:val="en-US"/>
        </w:rPr>
        <w:t> </w:t>
      </w:r>
      <w:r w:rsidR="00ED7B7C" w:rsidRPr="002E4E82">
        <w:rPr>
          <w:lang w:val="en-US"/>
        </w:rPr>
        <w:t>ML/d</w:t>
      </w:r>
      <w:r w:rsidR="003D2107">
        <w:rPr>
          <w:lang w:val="en-US"/>
        </w:rPr>
        <w:t>ay</w:t>
      </w:r>
      <w:r w:rsidR="00ED7B7C" w:rsidRPr="002E4E82">
        <w:rPr>
          <w:lang w:val="en-US"/>
        </w:rPr>
        <w:t xml:space="preserve"> were achieved at the target reaches between Lake Eppalock and Cam</w:t>
      </w:r>
      <w:r w:rsidR="00ED7B7C">
        <w:rPr>
          <w:lang w:val="en-US"/>
        </w:rPr>
        <w:t>paspe Siphon</w:t>
      </w:r>
      <w:r w:rsidR="003D2107">
        <w:rPr>
          <w:lang w:val="en-US"/>
        </w:rPr>
        <w:t>.</w:t>
      </w:r>
      <w:r w:rsidR="00ED7B7C">
        <w:rPr>
          <w:lang w:val="en-US"/>
        </w:rPr>
        <w:t xml:space="preserve"> </w:t>
      </w:r>
      <w:r w:rsidR="00ED7B7C" w:rsidRPr="002E4E82">
        <w:rPr>
          <w:lang w:val="en-US"/>
        </w:rPr>
        <w:t>This action was delivered as intended, but discharge rates were slightly below the target rate</w:t>
      </w:r>
      <w:r w:rsidR="00714C4B">
        <w:rPr>
          <w:lang w:val="en-US"/>
        </w:rPr>
        <w:t>,</w:t>
      </w:r>
      <w:r w:rsidR="00ED7B7C" w:rsidRPr="002E4E82">
        <w:rPr>
          <w:lang w:val="en-US"/>
        </w:rPr>
        <w:t xml:space="preserve"> mainly due to concerns expressed by landowners with respect to third</w:t>
      </w:r>
      <w:r w:rsidR="003D2107">
        <w:rPr>
          <w:lang w:val="en-US"/>
        </w:rPr>
        <w:t>-</w:t>
      </w:r>
      <w:r w:rsidR="00ED7B7C" w:rsidRPr="002E4E82">
        <w:rPr>
          <w:lang w:val="en-US"/>
        </w:rPr>
        <w:t>party impacts</w:t>
      </w:r>
      <w:r w:rsidR="00C140BA">
        <w:rPr>
          <w:lang w:val="en-US"/>
        </w:rPr>
        <w:t>,</w:t>
      </w:r>
      <w:r w:rsidR="00ED7B7C" w:rsidRPr="002E4E82">
        <w:rPr>
          <w:lang w:val="en-US"/>
        </w:rPr>
        <w:t xml:space="preserve"> including inundation and restricting access to key assets. </w:t>
      </w:r>
    </w:p>
    <w:p w14:paraId="66FC6920" w14:textId="29591B5F" w:rsidR="001F0DA9" w:rsidRDefault="001F0DA9" w:rsidP="001F0DA9">
      <w:pPr>
        <w:rPr>
          <w:lang w:val="en-US"/>
        </w:rPr>
      </w:pPr>
      <w:r>
        <w:rPr>
          <w:lang w:val="en-US"/>
        </w:rPr>
        <w:t>Streamflows remained close to</w:t>
      </w:r>
      <w:r w:rsidR="003D2107">
        <w:rPr>
          <w:lang w:val="en-US"/>
        </w:rPr>
        <w:t>,</w:t>
      </w:r>
      <w:r>
        <w:rPr>
          <w:lang w:val="en-US"/>
        </w:rPr>
        <w:t xml:space="preserve"> or above</w:t>
      </w:r>
      <w:r w:rsidR="003D2107">
        <w:rPr>
          <w:lang w:val="en-US"/>
        </w:rPr>
        <w:t>,</w:t>
      </w:r>
      <w:r>
        <w:rPr>
          <w:lang w:val="en-US"/>
        </w:rPr>
        <w:t xml:space="preserve"> the medium low flow thres</w:t>
      </w:r>
      <w:r w:rsidR="00E043AF">
        <w:rPr>
          <w:lang w:val="en-US"/>
        </w:rPr>
        <w:t>hold for between July</w:t>
      </w:r>
      <w:r w:rsidR="00DF65FA">
        <w:rPr>
          <w:lang w:val="en-US"/>
        </w:rPr>
        <w:t xml:space="preserve"> 2014</w:t>
      </w:r>
      <w:r w:rsidR="00E043AF">
        <w:rPr>
          <w:lang w:val="en-US"/>
        </w:rPr>
        <w:t xml:space="preserve"> and March</w:t>
      </w:r>
      <w:r w:rsidR="00DF65FA">
        <w:rPr>
          <w:lang w:val="en-US"/>
        </w:rPr>
        <w:t xml:space="preserve"> 2015</w:t>
      </w:r>
      <w:r w:rsidR="00E043AF">
        <w:rPr>
          <w:lang w:val="en-US"/>
        </w:rPr>
        <w:t>.</w:t>
      </w:r>
      <w:r>
        <w:rPr>
          <w:lang w:val="en-US"/>
        </w:rPr>
        <w:t xml:space="preserve"> After this, </w:t>
      </w:r>
      <w:r w:rsidR="00C703D7">
        <w:rPr>
          <w:lang w:val="en-US"/>
        </w:rPr>
        <w:t>they</w:t>
      </w:r>
      <w:r>
        <w:rPr>
          <w:lang w:val="en-US"/>
        </w:rPr>
        <w:t xml:space="preserve"> dropped to the very low flow threshold (Figure 1</w:t>
      </w:r>
      <w:r w:rsidR="000124DC">
        <w:rPr>
          <w:lang w:val="en-US"/>
        </w:rPr>
        <w:t>4</w:t>
      </w:r>
      <w:r>
        <w:rPr>
          <w:lang w:val="en-US"/>
        </w:rPr>
        <w:t xml:space="preserve">). Three medium flow freshes were achieved </w:t>
      </w:r>
      <w:r w:rsidR="00C703D7">
        <w:rPr>
          <w:lang w:val="en-US"/>
        </w:rPr>
        <w:t>i</w:t>
      </w:r>
      <w:r>
        <w:rPr>
          <w:lang w:val="en-US"/>
        </w:rPr>
        <w:t>n August, October and December</w:t>
      </w:r>
      <w:r w:rsidR="00DF65FA">
        <w:rPr>
          <w:lang w:val="en-US"/>
        </w:rPr>
        <w:t xml:space="preserve"> 2014</w:t>
      </w:r>
      <w:r>
        <w:rPr>
          <w:lang w:val="en-US"/>
        </w:rPr>
        <w:t>.</w:t>
      </w:r>
    </w:p>
    <w:p w14:paraId="7C59E330" w14:textId="77777777" w:rsidR="00ED7B7C" w:rsidRDefault="00ED7B7C" w:rsidP="00ED7B7C"/>
    <w:p w14:paraId="1F6D9E3A" w14:textId="77777777" w:rsidR="00ED7B7C" w:rsidRDefault="00724271" w:rsidP="00ED7B7C">
      <w:r>
        <w:rPr>
          <w:noProof/>
          <w:lang w:eastAsia="en-AU"/>
        </w:rPr>
        <w:drawing>
          <wp:inline distT="0" distB="0" distL="0" distR="0" wp14:anchorId="4154FB34" wp14:editId="7435E064">
            <wp:extent cx="5486400" cy="18796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hester_TS.png"/>
                    <pic:cNvPicPr/>
                  </pic:nvPicPr>
                  <pic:blipFill>
                    <a:blip r:embed="rId46"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4B5BDF3A" w14:textId="1E1F95FE" w:rsidR="00ED7B7C" w:rsidRPr="00724271" w:rsidRDefault="001F0DA9" w:rsidP="00800AF3">
      <w:pPr>
        <w:pStyle w:val="FigureCaption"/>
        <w:ind w:left="90"/>
        <w:rPr>
          <w:b w:val="0"/>
          <w:lang w:val="en-US"/>
        </w:rPr>
      </w:pPr>
      <w:bookmarkStart w:id="200" w:name="_Toc334438830"/>
      <w:bookmarkStart w:id="201" w:name="_Toc465087011"/>
      <w:bookmarkStart w:id="202" w:name="_Toc467072836"/>
      <w:r>
        <w:t xml:space="preserve">Figure </w:t>
      </w:r>
      <w:r w:rsidR="00641F7D">
        <w:fldChar w:fldCharType="begin"/>
      </w:r>
      <w:r w:rsidR="00641F7D">
        <w:instrText xml:space="preserve"> SEQ Figure \* ARABIC </w:instrText>
      </w:r>
      <w:r w:rsidR="00641F7D">
        <w:fldChar w:fldCharType="separate"/>
      </w:r>
      <w:r w:rsidR="003425A6">
        <w:rPr>
          <w:noProof/>
        </w:rPr>
        <w:t>14</w:t>
      </w:r>
      <w:r w:rsidR="00641F7D">
        <w:rPr>
          <w:noProof/>
        </w:rPr>
        <w:fldChar w:fldCharType="end"/>
      </w:r>
      <w:r w:rsidR="006012ED">
        <w:t>.</w:t>
      </w:r>
      <w:r>
        <w:t xml:space="preserve"> </w:t>
      </w:r>
      <w:r w:rsidR="00ED7B7C" w:rsidRPr="00653EA9">
        <w:rPr>
          <w:b w:val="0"/>
        </w:rPr>
        <w:t xml:space="preserve">Streamflows at Rochester on Campaspe River </w:t>
      </w:r>
      <w:r w:rsidR="00DD0FBE">
        <w:rPr>
          <w:b w:val="0"/>
        </w:rPr>
        <w:t xml:space="preserve">in </w:t>
      </w:r>
      <w:r w:rsidR="00ED7B7C" w:rsidRPr="00653EA9">
        <w:rPr>
          <w:b w:val="0"/>
        </w:rPr>
        <w:t>2014</w:t>
      </w:r>
      <w:r w:rsidR="0058425C" w:rsidRPr="00653EA9">
        <w:rPr>
          <w:b w:val="0"/>
        </w:rPr>
        <w:t>–</w:t>
      </w:r>
      <w:r w:rsidR="00ED7B7C" w:rsidRPr="00653EA9">
        <w:rPr>
          <w:b w:val="0"/>
        </w:rPr>
        <w:t>15</w:t>
      </w:r>
      <w:r w:rsidR="00DD0FBE">
        <w:rPr>
          <w:b w:val="0"/>
          <w:lang w:val="en-US"/>
        </w:rPr>
        <w:t>. C</w:t>
      </w:r>
      <w:r w:rsidR="00ED7B7C" w:rsidRPr="00653EA9">
        <w:rPr>
          <w:b w:val="0"/>
          <w:lang w:val="en-US"/>
        </w:rPr>
        <w:t>ontribution</w:t>
      </w:r>
      <w:r w:rsidR="006012ED">
        <w:rPr>
          <w:b w:val="0"/>
          <w:lang w:val="en-US"/>
        </w:rPr>
        <w:t>s</w:t>
      </w:r>
      <w:r w:rsidR="00ED7B7C" w:rsidRPr="00653EA9">
        <w:rPr>
          <w:b w:val="0"/>
          <w:lang w:val="en-US"/>
        </w:rPr>
        <w:t xml:space="preserve"> of Commonwealth environmental water </w:t>
      </w:r>
      <w:r w:rsidR="006829F8" w:rsidRPr="00653EA9">
        <w:rPr>
          <w:b w:val="0"/>
          <w:lang w:val="en-US"/>
        </w:rPr>
        <w:t>and non–</w:t>
      </w:r>
      <w:r w:rsidR="00ED7B7C" w:rsidRPr="00653EA9">
        <w:rPr>
          <w:b w:val="0"/>
          <w:lang w:val="en-US"/>
        </w:rPr>
        <w:t xml:space="preserve">Commonwealth environmental water </w:t>
      </w:r>
      <w:r w:rsidR="006012ED">
        <w:rPr>
          <w:b w:val="0"/>
          <w:lang w:val="en-US"/>
        </w:rPr>
        <w:t>shown.</w:t>
      </w:r>
      <w:r w:rsidR="00724271">
        <w:rPr>
          <w:b w:val="0"/>
          <w:lang w:val="en-US"/>
        </w:rPr>
        <w:t xml:space="preserve"> </w:t>
      </w:r>
      <w:r w:rsidR="00724271" w:rsidRPr="00724271">
        <w:rPr>
          <w:b w:val="0"/>
        </w:rPr>
        <w:t xml:space="preserve">Horizontal lines indicate thresholds for </w:t>
      </w:r>
      <w:r w:rsidR="00724271" w:rsidRPr="00724271">
        <w:rPr>
          <w:b w:val="0"/>
          <w:noProof/>
        </w:rPr>
        <w:t>very low flows, low flows, low freshes and medium freshes</w:t>
      </w:r>
      <w:r w:rsidR="00724271" w:rsidRPr="00724271">
        <w:rPr>
          <w:b w:val="0"/>
        </w:rPr>
        <w:t xml:space="preserve"> (from lowest to highest).</w:t>
      </w:r>
      <w:bookmarkEnd w:id="200"/>
      <w:bookmarkEnd w:id="201"/>
      <w:bookmarkEnd w:id="202"/>
    </w:p>
    <w:p w14:paraId="1E8F8AD7" w14:textId="77777777" w:rsidR="00ED7B7C" w:rsidRPr="00800AF3" w:rsidRDefault="00ED7B7C" w:rsidP="00800AF3">
      <w:pPr>
        <w:pStyle w:val="Heading3"/>
        <w:ind w:left="720" w:hanging="720"/>
      </w:pPr>
      <w:bookmarkStart w:id="203" w:name="_Toc455385206"/>
      <w:bookmarkStart w:id="204" w:name="_Toc465086979"/>
      <w:bookmarkStart w:id="205" w:name="_Toc467073026"/>
      <w:r w:rsidRPr="00800AF3">
        <w:t>Broken Cr</w:t>
      </w:r>
      <w:r w:rsidR="006012ED">
        <w:t>eek</w:t>
      </w:r>
      <w:bookmarkEnd w:id="203"/>
      <w:bookmarkEnd w:id="204"/>
      <w:bookmarkEnd w:id="205"/>
    </w:p>
    <w:p w14:paraId="03CE1A9F" w14:textId="010C53C2" w:rsidR="00ED7B7C" w:rsidRPr="006B17C4" w:rsidRDefault="006012ED" w:rsidP="00ED7B7C">
      <w:pPr>
        <w:rPr>
          <w:lang w:val="en-US"/>
        </w:rPr>
      </w:pPr>
      <w:r>
        <w:rPr>
          <w:lang w:val="en-US"/>
        </w:rPr>
        <w:t xml:space="preserve">In all, </w:t>
      </w:r>
      <w:r w:rsidR="00ED7B7C" w:rsidRPr="0019438E">
        <w:rPr>
          <w:lang w:val="en-US"/>
        </w:rPr>
        <w:t>50</w:t>
      </w:r>
      <w:r>
        <w:rPr>
          <w:lang w:val="en-US"/>
        </w:rPr>
        <w:t xml:space="preserve"> </w:t>
      </w:r>
      <w:r w:rsidR="00ED7B7C" w:rsidRPr="0019438E">
        <w:rPr>
          <w:lang w:val="en-US"/>
        </w:rPr>
        <w:t>500</w:t>
      </w:r>
      <w:r>
        <w:rPr>
          <w:lang w:val="en-US"/>
        </w:rPr>
        <w:t> </w:t>
      </w:r>
      <w:r w:rsidR="00ED7B7C" w:rsidRPr="0019438E">
        <w:rPr>
          <w:lang w:val="en-US"/>
        </w:rPr>
        <w:t>M</w:t>
      </w:r>
      <w:r>
        <w:rPr>
          <w:lang w:val="en-US"/>
        </w:rPr>
        <w:t>L</w:t>
      </w:r>
      <w:r w:rsidR="00E043AF">
        <w:rPr>
          <w:lang w:val="en-US"/>
        </w:rPr>
        <w:t xml:space="preserve"> of Commonwealth </w:t>
      </w:r>
      <w:r>
        <w:rPr>
          <w:lang w:val="en-US"/>
        </w:rPr>
        <w:t>e</w:t>
      </w:r>
      <w:r w:rsidR="00E043AF">
        <w:rPr>
          <w:lang w:val="en-US"/>
        </w:rPr>
        <w:t xml:space="preserve">nvironmental </w:t>
      </w:r>
      <w:r>
        <w:rPr>
          <w:lang w:val="en-US"/>
        </w:rPr>
        <w:t>w</w:t>
      </w:r>
      <w:r w:rsidR="00E043AF">
        <w:rPr>
          <w:lang w:val="en-US"/>
        </w:rPr>
        <w:t>ater was approved</w:t>
      </w:r>
      <w:r w:rsidR="00ED7B7C" w:rsidRPr="0019438E">
        <w:rPr>
          <w:lang w:val="en-US"/>
        </w:rPr>
        <w:t xml:space="preserve"> for delivery in the Broken valley</w:t>
      </w:r>
      <w:r>
        <w:rPr>
          <w:lang w:val="en-US"/>
        </w:rPr>
        <w:t>. T</w:t>
      </w:r>
      <w:r w:rsidR="00ED7B7C">
        <w:rPr>
          <w:lang w:val="en-US"/>
        </w:rPr>
        <w:t>he</w:t>
      </w:r>
      <w:r w:rsidR="00ED7B7C" w:rsidRPr="0019438E">
        <w:rPr>
          <w:lang w:val="en-US"/>
        </w:rPr>
        <w:t xml:space="preserve"> </w:t>
      </w:r>
      <w:r w:rsidR="00ED7B7C">
        <w:rPr>
          <w:lang w:val="en-US"/>
        </w:rPr>
        <w:t>Commonwealth environmental water</w:t>
      </w:r>
      <w:r w:rsidR="00ED7B7C" w:rsidRPr="0019438E">
        <w:rPr>
          <w:lang w:val="en-US"/>
        </w:rPr>
        <w:t xml:space="preserve"> portfo</w:t>
      </w:r>
      <w:r w:rsidR="00ED7B7C">
        <w:rPr>
          <w:lang w:val="en-US"/>
        </w:rPr>
        <w:t>lio yielded approximately 121</w:t>
      </w:r>
      <w:r>
        <w:rPr>
          <w:lang w:val="en-US"/>
        </w:rPr>
        <w:t> </w:t>
      </w:r>
      <w:r w:rsidR="00ED7B7C">
        <w:rPr>
          <w:lang w:val="en-US"/>
        </w:rPr>
        <w:t>M</w:t>
      </w:r>
      <w:r>
        <w:rPr>
          <w:lang w:val="en-US"/>
        </w:rPr>
        <w:t>L</w:t>
      </w:r>
      <w:r w:rsidR="00ED7B7C" w:rsidRPr="0019438E">
        <w:rPr>
          <w:lang w:val="en-US"/>
        </w:rPr>
        <w:t xml:space="preserve"> </w:t>
      </w:r>
      <w:r w:rsidR="00ED7B7C">
        <w:rPr>
          <w:lang w:val="en-US"/>
        </w:rPr>
        <w:t xml:space="preserve">but </w:t>
      </w:r>
      <w:r>
        <w:rPr>
          <w:lang w:val="en-US"/>
        </w:rPr>
        <w:t xml:space="preserve">this was </w:t>
      </w:r>
      <w:r w:rsidR="00ED7B7C">
        <w:rPr>
          <w:lang w:val="en-US"/>
        </w:rPr>
        <w:t xml:space="preserve">augmented with environmental water substituted </w:t>
      </w:r>
      <w:r w:rsidR="00ED7B7C" w:rsidRPr="0019438E">
        <w:rPr>
          <w:lang w:val="en-US"/>
        </w:rPr>
        <w:t xml:space="preserve">from the Goulburn </w:t>
      </w:r>
      <w:r>
        <w:rPr>
          <w:lang w:val="en-US"/>
        </w:rPr>
        <w:t>v</w:t>
      </w:r>
      <w:r w:rsidR="00ED7B7C" w:rsidRPr="0019438E">
        <w:rPr>
          <w:lang w:val="en-US"/>
        </w:rPr>
        <w:t>alley</w:t>
      </w:r>
      <w:r w:rsidR="00ED7B7C">
        <w:rPr>
          <w:lang w:val="en-US"/>
        </w:rPr>
        <w:t xml:space="preserve"> to allow delivery of </w:t>
      </w:r>
      <w:r w:rsidR="00724271">
        <w:rPr>
          <w:lang w:val="en-US"/>
        </w:rPr>
        <w:t>33</w:t>
      </w:r>
      <w:r w:rsidR="0071595E">
        <w:rPr>
          <w:lang w:val="en-US"/>
        </w:rPr>
        <w:t xml:space="preserve"> </w:t>
      </w:r>
      <w:r w:rsidR="00724271">
        <w:rPr>
          <w:lang w:val="en-US"/>
        </w:rPr>
        <w:t>129</w:t>
      </w:r>
      <w:r>
        <w:rPr>
          <w:lang w:val="en-US"/>
        </w:rPr>
        <w:t> </w:t>
      </w:r>
      <w:r w:rsidR="00ED7B7C">
        <w:rPr>
          <w:lang w:val="en-US"/>
        </w:rPr>
        <w:t>M</w:t>
      </w:r>
      <w:r>
        <w:rPr>
          <w:lang w:val="en-US"/>
        </w:rPr>
        <w:t>L</w:t>
      </w:r>
      <w:r w:rsidR="00ED7B7C" w:rsidRPr="0019438E">
        <w:rPr>
          <w:lang w:val="en-US"/>
        </w:rPr>
        <w:t xml:space="preserve">. </w:t>
      </w:r>
      <w:r w:rsidR="00ED7B7C">
        <w:rPr>
          <w:lang w:val="en-US"/>
        </w:rPr>
        <w:t>Commonwealth environmental water contributed to</w:t>
      </w:r>
      <w:r w:rsidR="00ED7B7C" w:rsidRPr="006B17C4">
        <w:rPr>
          <w:lang w:val="en-US"/>
        </w:rPr>
        <w:t xml:space="preserve"> four watering actions which were spread over 275 days (75% of the year). Three base</w:t>
      </w:r>
      <w:r>
        <w:rPr>
          <w:lang w:val="en-US"/>
        </w:rPr>
        <w:t xml:space="preserve"> </w:t>
      </w:r>
      <w:r w:rsidR="00ED7B7C" w:rsidRPr="006B17C4">
        <w:rPr>
          <w:lang w:val="en-US"/>
        </w:rPr>
        <w:t>flow actions were delivered over 219 days</w:t>
      </w:r>
      <w:r w:rsidR="00F265D5">
        <w:rPr>
          <w:lang w:val="en-US"/>
        </w:rPr>
        <w:t>,</w:t>
      </w:r>
      <w:r w:rsidR="00ED7B7C" w:rsidRPr="006B17C4">
        <w:rPr>
          <w:lang w:val="en-US"/>
        </w:rPr>
        <w:t xml:space="preserve"> </w:t>
      </w:r>
      <w:r w:rsidR="0058425C">
        <w:rPr>
          <w:lang w:val="en-US"/>
        </w:rPr>
        <w:t>with one in each of spring –</w:t>
      </w:r>
      <w:r w:rsidR="00ED7B7C" w:rsidRPr="006B17C4">
        <w:rPr>
          <w:lang w:val="en-US"/>
        </w:rPr>
        <w:t xml:space="preserve"> early summer</w:t>
      </w:r>
      <w:r w:rsidR="0058425C">
        <w:rPr>
          <w:lang w:val="en-US"/>
        </w:rPr>
        <w:t>, summer</w:t>
      </w:r>
      <w:r w:rsidR="00ED7B7C">
        <w:rPr>
          <w:lang w:val="en-US"/>
        </w:rPr>
        <w:t>–</w:t>
      </w:r>
      <w:r w:rsidR="00ED7B7C" w:rsidRPr="006B17C4">
        <w:rPr>
          <w:lang w:val="en-US"/>
        </w:rPr>
        <w:t>autumn</w:t>
      </w:r>
      <w:r w:rsidR="00ED7B7C">
        <w:rPr>
          <w:lang w:val="en-US"/>
        </w:rPr>
        <w:t xml:space="preserve"> and autumn</w:t>
      </w:r>
      <w:r w:rsidR="00ED7B7C" w:rsidRPr="006B17C4">
        <w:rPr>
          <w:lang w:val="en-US"/>
        </w:rPr>
        <w:t xml:space="preserve">. All actions were delivered as intended, but discharge rates in some actions were above the target rate mainly due to fluctuations in irrigation demand. </w:t>
      </w:r>
      <w:r w:rsidR="00ED7B7C" w:rsidRPr="0026497A">
        <w:rPr>
          <w:lang w:val="en-US"/>
        </w:rPr>
        <w:t>A combination event (base</w:t>
      </w:r>
      <w:r w:rsidR="00F265D5">
        <w:rPr>
          <w:lang w:val="en-US"/>
        </w:rPr>
        <w:t xml:space="preserve"> </w:t>
      </w:r>
      <w:r w:rsidR="00ED7B7C" w:rsidRPr="0026497A">
        <w:rPr>
          <w:lang w:val="en-US"/>
        </w:rPr>
        <w:t>flow/wetland inundation) was delivered in spring (</w:t>
      </w:r>
      <w:r w:rsidR="00F265D5">
        <w:rPr>
          <w:lang w:val="en-US"/>
        </w:rPr>
        <w:t>1</w:t>
      </w:r>
      <w:r w:rsidR="00ED7B7C" w:rsidRPr="0026497A">
        <w:rPr>
          <w:lang w:val="en-US"/>
        </w:rPr>
        <w:t xml:space="preserve"> action over 56 days), as a base</w:t>
      </w:r>
      <w:r w:rsidR="00F265D5">
        <w:rPr>
          <w:lang w:val="en-US"/>
        </w:rPr>
        <w:t xml:space="preserve"> </w:t>
      </w:r>
      <w:r w:rsidR="00ED7B7C" w:rsidRPr="0026497A">
        <w:rPr>
          <w:lang w:val="en-US"/>
        </w:rPr>
        <w:t xml:space="preserve">flow </w:t>
      </w:r>
      <w:r w:rsidR="00ED7B7C">
        <w:rPr>
          <w:lang w:val="en-US"/>
        </w:rPr>
        <w:t xml:space="preserve">and also to inundate Moodies </w:t>
      </w:r>
      <w:r w:rsidR="00F265D5">
        <w:rPr>
          <w:lang w:val="en-US"/>
        </w:rPr>
        <w:t>S</w:t>
      </w:r>
      <w:r w:rsidR="00ED7B7C">
        <w:rPr>
          <w:lang w:val="en-US"/>
        </w:rPr>
        <w:t>wamp. The action successfully inundated approximately</w:t>
      </w:r>
      <w:r w:rsidR="00ED7B7C" w:rsidRPr="0026497A">
        <w:rPr>
          <w:lang w:val="en-US"/>
        </w:rPr>
        <w:t xml:space="preserve"> 150.9</w:t>
      </w:r>
      <w:r w:rsidR="00F265D5">
        <w:rPr>
          <w:lang w:val="en-US"/>
        </w:rPr>
        <w:t> </w:t>
      </w:r>
      <w:r w:rsidR="00ED7B7C" w:rsidRPr="0026497A">
        <w:rPr>
          <w:lang w:val="en-US"/>
        </w:rPr>
        <w:t xml:space="preserve">ha (84%) of </w:t>
      </w:r>
      <w:r w:rsidR="00ED7B7C">
        <w:rPr>
          <w:lang w:val="en-US"/>
        </w:rPr>
        <w:t>the 180</w:t>
      </w:r>
      <w:r w:rsidR="004D1415">
        <w:rPr>
          <w:lang w:val="en-US"/>
        </w:rPr>
        <w:t xml:space="preserve"> </w:t>
      </w:r>
      <w:r w:rsidR="00ED7B7C">
        <w:rPr>
          <w:lang w:val="en-US"/>
        </w:rPr>
        <w:t>ha wetland</w:t>
      </w:r>
      <w:r w:rsidR="00ED7B7C" w:rsidRPr="0026497A">
        <w:rPr>
          <w:lang w:val="en-US"/>
        </w:rPr>
        <w:t xml:space="preserve">. </w:t>
      </w:r>
      <w:r w:rsidR="00ED7B7C">
        <w:rPr>
          <w:lang w:val="en-US"/>
        </w:rPr>
        <w:t xml:space="preserve">Streamflows at Rices </w:t>
      </w:r>
      <w:r w:rsidR="00F265D5">
        <w:rPr>
          <w:lang w:val="en-US"/>
        </w:rPr>
        <w:t>W</w:t>
      </w:r>
      <w:r w:rsidR="00ED7B7C">
        <w:rPr>
          <w:lang w:val="en-US"/>
        </w:rPr>
        <w:t xml:space="preserve">eir, just upstream of the Murray River </w:t>
      </w:r>
      <w:r w:rsidR="0019500C">
        <w:rPr>
          <w:lang w:val="en-US"/>
        </w:rPr>
        <w:t>C</w:t>
      </w:r>
      <w:r w:rsidR="00ED7B7C">
        <w:rPr>
          <w:lang w:val="en-US"/>
        </w:rPr>
        <w:t xml:space="preserve">onfluence, were augmented with environmental water between October </w:t>
      </w:r>
      <w:r w:rsidR="00DF65FA">
        <w:rPr>
          <w:lang w:val="en-US"/>
        </w:rPr>
        <w:t xml:space="preserve">2014 </w:t>
      </w:r>
      <w:r w:rsidR="00ED7B7C">
        <w:rPr>
          <w:lang w:val="en-US"/>
        </w:rPr>
        <w:t>and May</w:t>
      </w:r>
      <w:r w:rsidR="00DF65FA">
        <w:rPr>
          <w:lang w:val="en-US"/>
        </w:rPr>
        <w:t xml:space="preserve"> 2015</w:t>
      </w:r>
      <w:r w:rsidR="00F265D5">
        <w:rPr>
          <w:lang w:val="en-US"/>
        </w:rPr>
        <w:t>,</w:t>
      </w:r>
      <w:r w:rsidR="00ED7B7C">
        <w:rPr>
          <w:lang w:val="en-US"/>
        </w:rPr>
        <w:t xml:space="preserve"> although remaining below the low fresh threshol</w:t>
      </w:r>
      <w:r w:rsidR="001F0DA9">
        <w:rPr>
          <w:lang w:val="en-US"/>
        </w:rPr>
        <w:t>d throughout the year (Figure 1</w:t>
      </w:r>
      <w:r w:rsidR="000124DC">
        <w:rPr>
          <w:lang w:val="en-US"/>
        </w:rPr>
        <w:t>5</w:t>
      </w:r>
      <w:r w:rsidR="00ED7B7C">
        <w:rPr>
          <w:lang w:val="en-US"/>
        </w:rPr>
        <w:t>).</w:t>
      </w:r>
    </w:p>
    <w:p w14:paraId="14E0084D" w14:textId="77777777" w:rsidR="00ED7B7C" w:rsidRDefault="00724271" w:rsidP="00ED7B7C">
      <w:r>
        <w:rPr>
          <w:noProof/>
          <w:lang w:eastAsia="en-AU"/>
        </w:rPr>
        <w:drawing>
          <wp:inline distT="0" distB="0" distL="0" distR="0" wp14:anchorId="51EE48C0" wp14:editId="3D69C14C">
            <wp:extent cx="5486400" cy="18796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s_TS.png"/>
                    <pic:cNvPicPr/>
                  </pic:nvPicPr>
                  <pic:blipFill>
                    <a:blip r:embed="rId47"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71AB30D6" w14:textId="66DE733A" w:rsidR="00ED7B7C" w:rsidRPr="00B402A3" w:rsidRDefault="001F0DA9" w:rsidP="00584D64">
      <w:pPr>
        <w:pStyle w:val="FigureCaption"/>
        <w:ind w:left="90" w:right="380"/>
        <w:rPr>
          <w:b w:val="0"/>
          <w:lang w:val="en-US"/>
        </w:rPr>
      </w:pPr>
      <w:bookmarkStart w:id="206" w:name="_Toc334438831"/>
      <w:bookmarkStart w:id="207" w:name="_Toc465087012"/>
      <w:bookmarkStart w:id="208" w:name="_Toc467072837"/>
      <w:r>
        <w:t xml:space="preserve">Figure </w:t>
      </w:r>
      <w:r w:rsidR="00641F7D">
        <w:fldChar w:fldCharType="begin"/>
      </w:r>
      <w:r w:rsidR="00641F7D">
        <w:instrText xml:space="preserve"> SEQ Figure \* ARABIC </w:instrText>
      </w:r>
      <w:r w:rsidR="00641F7D">
        <w:fldChar w:fldCharType="separate"/>
      </w:r>
      <w:r w:rsidR="003425A6">
        <w:rPr>
          <w:noProof/>
        </w:rPr>
        <w:t>15</w:t>
      </w:r>
      <w:r w:rsidR="00641F7D">
        <w:rPr>
          <w:noProof/>
        </w:rPr>
        <w:fldChar w:fldCharType="end"/>
      </w:r>
      <w:r w:rsidR="00F265D5">
        <w:t>.</w:t>
      </w:r>
      <w:r>
        <w:t xml:space="preserve"> </w:t>
      </w:r>
      <w:r w:rsidR="00ED7B7C" w:rsidRPr="00653EA9">
        <w:rPr>
          <w:b w:val="0"/>
        </w:rPr>
        <w:t>Streamflows at Rices Weir on Broken Creek</w:t>
      </w:r>
      <w:r w:rsidR="004D1415">
        <w:rPr>
          <w:b w:val="0"/>
        </w:rPr>
        <w:t xml:space="preserve"> in 2014–15.</w:t>
      </w:r>
      <w:r w:rsidR="00ED7B7C" w:rsidRPr="00653EA9">
        <w:rPr>
          <w:b w:val="0"/>
        </w:rPr>
        <w:t xml:space="preserve"> </w:t>
      </w:r>
      <w:r w:rsidR="004D1415">
        <w:rPr>
          <w:b w:val="0"/>
          <w:lang w:val="en-US"/>
        </w:rPr>
        <w:t>C</w:t>
      </w:r>
      <w:r w:rsidR="00ED7B7C" w:rsidRPr="00653EA9">
        <w:rPr>
          <w:b w:val="0"/>
          <w:lang w:val="en-US"/>
        </w:rPr>
        <w:t>ontribution</w:t>
      </w:r>
      <w:r w:rsidR="00F265D5">
        <w:rPr>
          <w:b w:val="0"/>
          <w:lang w:val="en-US"/>
        </w:rPr>
        <w:t>s</w:t>
      </w:r>
      <w:r w:rsidR="00ED7B7C" w:rsidRPr="00653EA9">
        <w:rPr>
          <w:b w:val="0"/>
          <w:lang w:val="en-US"/>
        </w:rPr>
        <w:t xml:space="preserve"> of Commonwealth environmental water </w:t>
      </w:r>
      <w:r w:rsidR="00067AC8">
        <w:rPr>
          <w:b w:val="0"/>
          <w:lang w:val="en-US"/>
        </w:rPr>
        <w:t>is</w:t>
      </w:r>
      <w:r w:rsidR="004D1415">
        <w:rPr>
          <w:b w:val="0"/>
          <w:lang w:val="en-US"/>
        </w:rPr>
        <w:t xml:space="preserve"> </w:t>
      </w:r>
      <w:r w:rsidR="00F265D5">
        <w:rPr>
          <w:b w:val="0"/>
          <w:lang w:val="en-US"/>
        </w:rPr>
        <w:t>shown.</w:t>
      </w:r>
      <w:r w:rsidR="00B402A3">
        <w:rPr>
          <w:b w:val="0"/>
          <w:lang w:val="en-US"/>
        </w:rPr>
        <w:t xml:space="preserve"> </w:t>
      </w:r>
      <w:r w:rsidR="00B402A3" w:rsidRPr="00B402A3">
        <w:rPr>
          <w:b w:val="0"/>
        </w:rPr>
        <w:t xml:space="preserve">Horizontal lines indicate thresholds for </w:t>
      </w:r>
      <w:r w:rsidR="00B402A3" w:rsidRPr="00B402A3">
        <w:rPr>
          <w:b w:val="0"/>
          <w:noProof/>
        </w:rPr>
        <w:t>very low flows and low flows</w:t>
      </w:r>
      <w:r w:rsidR="00B402A3" w:rsidRPr="00B402A3">
        <w:rPr>
          <w:b w:val="0"/>
        </w:rPr>
        <w:t xml:space="preserve"> (from lowest to highest).</w:t>
      </w:r>
      <w:bookmarkEnd w:id="206"/>
      <w:bookmarkEnd w:id="207"/>
      <w:bookmarkEnd w:id="208"/>
    </w:p>
    <w:p w14:paraId="4F7D6ACB" w14:textId="77777777" w:rsidR="00ED7B7C" w:rsidRDefault="00ED7B7C" w:rsidP="00800AF3">
      <w:pPr>
        <w:pStyle w:val="Heading3"/>
        <w:ind w:left="720" w:hanging="720"/>
      </w:pPr>
      <w:bookmarkStart w:id="209" w:name="_Toc455385207"/>
      <w:bookmarkStart w:id="210" w:name="_Toc465086980"/>
      <w:bookmarkStart w:id="211" w:name="_Toc467073027"/>
      <w:r w:rsidRPr="00800AF3">
        <w:t xml:space="preserve">Yanco </w:t>
      </w:r>
      <w:r w:rsidR="00F265D5">
        <w:t>b</w:t>
      </w:r>
      <w:r w:rsidRPr="00800AF3">
        <w:t xml:space="preserve">illabong </w:t>
      </w:r>
      <w:r w:rsidR="00F265D5">
        <w:t>s</w:t>
      </w:r>
      <w:r w:rsidRPr="00800AF3">
        <w:t>ystem</w:t>
      </w:r>
      <w:bookmarkEnd w:id="209"/>
      <w:bookmarkEnd w:id="210"/>
      <w:bookmarkEnd w:id="211"/>
    </w:p>
    <w:p w14:paraId="1976BAB3" w14:textId="5D47B36C" w:rsidR="00584D64" w:rsidRPr="00584D64" w:rsidRDefault="00584D64" w:rsidP="00584D64">
      <w:r>
        <w:t xml:space="preserve">The Yanco </w:t>
      </w:r>
      <w:r w:rsidR="00F265D5">
        <w:t>s</w:t>
      </w:r>
      <w:r>
        <w:t xml:space="preserve">ystem is a distributary of the mid-Murrumbidgee River and joins the Central Murray system via Edward River and includes multiple channels and billabongs. </w:t>
      </w:r>
      <w:r w:rsidR="00F265D5">
        <w:t>Yanco</w:t>
      </w:r>
      <w:r>
        <w:t xml:space="preserve"> Creek supplies water to a significant area of irrigation, several rural towns and environmental assets (Alluvium 2013). In 2014–15</w:t>
      </w:r>
      <w:r w:rsidR="00F265D5">
        <w:t>,</w:t>
      </w:r>
      <w:r>
        <w:t xml:space="preserve"> streamflows provided from the Murrumbidgee River were maintained at between 400</w:t>
      </w:r>
      <w:r w:rsidR="00F265D5">
        <w:t> </w:t>
      </w:r>
      <w:r>
        <w:t>M</w:t>
      </w:r>
      <w:r w:rsidR="00F265D5">
        <w:t>L</w:t>
      </w:r>
      <w:r>
        <w:t>/day and 1</w:t>
      </w:r>
      <w:r w:rsidR="00724271">
        <w:t>15</w:t>
      </w:r>
      <w:r>
        <w:t>0</w:t>
      </w:r>
      <w:r w:rsidR="00F265D5">
        <w:t> </w:t>
      </w:r>
      <w:r>
        <w:t>M</w:t>
      </w:r>
      <w:r w:rsidR="00F265D5">
        <w:t>L</w:t>
      </w:r>
      <w:r>
        <w:t>/day at the upstream end of Yanco Creek</w:t>
      </w:r>
      <w:r w:rsidR="00F265D5">
        <w:t>,</w:t>
      </w:r>
      <w:r>
        <w:t xml:space="preserve"> including a brief environmental watering action late in June 2015 that produced the maximum flow of approximately </w:t>
      </w:r>
      <w:r w:rsidR="00724271">
        <w:t>1130</w:t>
      </w:r>
      <w:r w:rsidR="00F265D5">
        <w:t> </w:t>
      </w:r>
      <w:r>
        <w:t>M</w:t>
      </w:r>
      <w:r w:rsidR="00F265D5">
        <w:t>L</w:t>
      </w:r>
      <w:r>
        <w:t>/day (Figure 1</w:t>
      </w:r>
      <w:r w:rsidR="000124DC">
        <w:t>6</w:t>
      </w:r>
      <w:r>
        <w:t>). No streamflow data were available along the creek to assess how far downstream these flow</w:t>
      </w:r>
      <w:r w:rsidR="005828DA">
        <w:t>s</w:t>
      </w:r>
      <w:r>
        <w:t xml:space="preserve"> penetrated through Yanco Creek and so it is not possible to assess whether there was any connectivity with the Murray </w:t>
      </w:r>
      <w:r w:rsidR="007E7AF2">
        <w:t>r</w:t>
      </w:r>
      <w:r>
        <w:t xml:space="preserve">iver </w:t>
      </w:r>
      <w:r w:rsidR="005828DA">
        <w:t>s</w:t>
      </w:r>
      <w:r>
        <w:t>ystem.</w:t>
      </w:r>
    </w:p>
    <w:p w14:paraId="7AE52D68" w14:textId="77777777" w:rsidR="00ED7B7C" w:rsidRDefault="00724271" w:rsidP="00ED7B7C">
      <w:r>
        <w:rPr>
          <w:noProof/>
          <w:lang w:eastAsia="en-AU"/>
        </w:rPr>
        <w:drawing>
          <wp:inline distT="0" distB="0" distL="0" distR="0" wp14:anchorId="1D294865" wp14:editId="53CAFE9E">
            <wp:extent cx="5486400" cy="18796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co Offtake_TS.png"/>
                    <pic:cNvPicPr/>
                  </pic:nvPicPr>
                  <pic:blipFill>
                    <a:blip r:embed="rId48"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450BDA74" w14:textId="6AC38FCD" w:rsidR="00ED7B7C" w:rsidRPr="00724271" w:rsidRDefault="001F0DA9" w:rsidP="00584D64">
      <w:pPr>
        <w:pStyle w:val="FigureCaption"/>
        <w:ind w:left="90"/>
        <w:rPr>
          <w:b w:val="0"/>
        </w:rPr>
      </w:pPr>
      <w:bookmarkStart w:id="212" w:name="_Toc334438832"/>
      <w:bookmarkStart w:id="213" w:name="_Toc465087013"/>
      <w:bookmarkStart w:id="214" w:name="_Toc467072838"/>
      <w:r w:rsidRPr="001F0DA9">
        <w:t xml:space="preserve">Figure </w:t>
      </w:r>
      <w:r w:rsidR="00641F7D">
        <w:fldChar w:fldCharType="begin"/>
      </w:r>
      <w:r w:rsidR="00641F7D">
        <w:instrText xml:space="preserve"> SEQ Figure \* ARABIC </w:instrText>
      </w:r>
      <w:r w:rsidR="00641F7D">
        <w:fldChar w:fldCharType="separate"/>
      </w:r>
      <w:r w:rsidR="003425A6">
        <w:rPr>
          <w:noProof/>
        </w:rPr>
        <w:t>16</w:t>
      </w:r>
      <w:r w:rsidR="00641F7D">
        <w:rPr>
          <w:noProof/>
        </w:rPr>
        <w:fldChar w:fldCharType="end"/>
      </w:r>
      <w:r w:rsidR="005828DA">
        <w:t>.</w:t>
      </w:r>
      <w:r w:rsidRPr="001F0DA9">
        <w:t xml:space="preserve"> </w:t>
      </w:r>
      <w:r w:rsidR="00ED7B7C" w:rsidRPr="00653EA9">
        <w:rPr>
          <w:b w:val="0"/>
        </w:rPr>
        <w:t>Streamflows in the Yanco Creek at the offtake from the Murrumbidgee River</w:t>
      </w:r>
      <w:r w:rsidR="007E7AF2">
        <w:rPr>
          <w:b w:val="0"/>
        </w:rPr>
        <w:t xml:space="preserve"> in 2014–15.</w:t>
      </w:r>
      <w:r w:rsidR="00ED7B7C" w:rsidRPr="00653EA9">
        <w:rPr>
          <w:b w:val="0"/>
        </w:rPr>
        <w:t xml:space="preserve"> </w:t>
      </w:r>
      <w:r w:rsidR="007E7AF2">
        <w:rPr>
          <w:b w:val="0"/>
          <w:lang w:val="en-US"/>
        </w:rPr>
        <w:t>C</w:t>
      </w:r>
      <w:r w:rsidR="00ED7B7C" w:rsidRPr="00653EA9">
        <w:rPr>
          <w:b w:val="0"/>
          <w:lang w:val="en-US"/>
        </w:rPr>
        <w:t>ontribution</w:t>
      </w:r>
      <w:r w:rsidR="006C56B6">
        <w:rPr>
          <w:b w:val="0"/>
          <w:lang w:val="en-US"/>
        </w:rPr>
        <w:t>s</w:t>
      </w:r>
      <w:r w:rsidR="00ED7B7C" w:rsidRPr="00653EA9">
        <w:rPr>
          <w:b w:val="0"/>
          <w:lang w:val="en-US"/>
        </w:rPr>
        <w:t xml:space="preserve"> of Commonwealth environmental water and NSW environmental water </w:t>
      </w:r>
      <w:r w:rsidR="006C56B6">
        <w:rPr>
          <w:b w:val="0"/>
          <w:lang w:val="en-US"/>
        </w:rPr>
        <w:t>shown.</w:t>
      </w:r>
      <w:r w:rsidR="00724271">
        <w:rPr>
          <w:b w:val="0"/>
          <w:lang w:val="en-US"/>
        </w:rPr>
        <w:t xml:space="preserve"> </w:t>
      </w:r>
      <w:r w:rsidR="00724271" w:rsidRPr="00724271">
        <w:rPr>
          <w:b w:val="0"/>
        </w:rPr>
        <w:t xml:space="preserve">Horizontal lines indicate thresholds for </w:t>
      </w:r>
      <w:r w:rsidR="00724271" w:rsidRPr="00724271">
        <w:rPr>
          <w:b w:val="0"/>
          <w:noProof/>
        </w:rPr>
        <w:t>very low flows and low flows</w:t>
      </w:r>
      <w:r w:rsidR="00724271" w:rsidRPr="00724271">
        <w:rPr>
          <w:b w:val="0"/>
        </w:rPr>
        <w:t xml:space="preserve"> (from lowest to highest).</w:t>
      </w:r>
      <w:bookmarkEnd w:id="212"/>
      <w:bookmarkEnd w:id="213"/>
      <w:bookmarkEnd w:id="214"/>
    </w:p>
    <w:p w14:paraId="72C86EBA" w14:textId="77777777" w:rsidR="00ED7B7C" w:rsidRPr="00800AF3" w:rsidRDefault="00ED7B7C" w:rsidP="00800AF3">
      <w:pPr>
        <w:pStyle w:val="Heading3"/>
        <w:ind w:left="720" w:hanging="720"/>
      </w:pPr>
      <w:bookmarkStart w:id="215" w:name="_Toc455385208"/>
      <w:bookmarkStart w:id="216" w:name="_Toc465086981"/>
      <w:bookmarkStart w:id="217" w:name="_Toc467073028"/>
      <w:r w:rsidRPr="00800AF3">
        <w:t>Edward</w:t>
      </w:r>
      <w:r w:rsidR="0058425C" w:rsidRPr="00800AF3">
        <w:t>–</w:t>
      </w:r>
      <w:r w:rsidRPr="00800AF3">
        <w:t xml:space="preserve">Wakool </w:t>
      </w:r>
      <w:r w:rsidR="006C56B6">
        <w:t>river s</w:t>
      </w:r>
      <w:r w:rsidRPr="00800AF3">
        <w:t>ystem</w:t>
      </w:r>
      <w:bookmarkEnd w:id="215"/>
      <w:bookmarkEnd w:id="216"/>
      <w:bookmarkEnd w:id="217"/>
    </w:p>
    <w:p w14:paraId="0E4CC691" w14:textId="5B7154C0" w:rsidR="00ED7B7C" w:rsidRDefault="00ED7B7C" w:rsidP="00ED7B7C">
      <w:r>
        <w:t>In 2014</w:t>
      </w:r>
      <w:r w:rsidR="0058425C">
        <w:t>–</w:t>
      </w:r>
      <w:r>
        <w:t>15</w:t>
      </w:r>
      <w:r w:rsidR="006C56B6">
        <w:t>,</w:t>
      </w:r>
      <w:r>
        <w:t xml:space="preserve"> a total of 70</w:t>
      </w:r>
      <w:r w:rsidR="006C56B6">
        <w:t> </w:t>
      </w:r>
      <w:r>
        <w:t>000</w:t>
      </w:r>
      <w:r w:rsidR="006C56B6">
        <w:t> </w:t>
      </w:r>
      <w:r>
        <w:t>ML of Commonwealth environmental water was approved for delivery in the Edward</w:t>
      </w:r>
      <w:r w:rsidR="0058425C">
        <w:t>–</w:t>
      </w:r>
      <w:r>
        <w:t>Wakool and 39</w:t>
      </w:r>
      <w:r w:rsidR="006C56B6">
        <w:t xml:space="preserve"> </w:t>
      </w:r>
      <w:r>
        <w:t>562</w:t>
      </w:r>
      <w:r w:rsidR="006C56B6">
        <w:t> </w:t>
      </w:r>
      <w:r>
        <w:t>ML of Commonwealth environmental water was delivered (57% of approved volume) across four instream watering actions</w:t>
      </w:r>
      <w:r w:rsidR="006C56B6">
        <w:t xml:space="preserve"> (Figure 1</w:t>
      </w:r>
      <w:r w:rsidR="000124DC">
        <w:t>7</w:t>
      </w:r>
      <w:r w:rsidR="006C56B6">
        <w:t>)</w:t>
      </w:r>
      <w:r>
        <w:t>. The actions were delivered as a combination of base</w:t>
      </w:r>
      <w:r w:rsidR="006C56B6">
        <w:t xml:space="preserve"> </w:t>
      </w:r>
      <w:r>
        <w:t>flows, freshes and recession actions with the aim of supporting instream biodiversi</w:t>
      </w:r>
      <w:r w:rsidR="001F0DA9">
        <w:t>ty and river function</w:t>
      </w:r>
      <w:r>
        <w:t xml:space="preserve">. The four watering actions were spread over 269 days between August 2014 and April 2015, covering 74% of the year. The actions were delivered as intended, with the exception of the </w:t>
      </w:r>
      <w:r w:rsidR="00465C39">
        <w:t>latter part</w:t>
      </w:r>
      <w:r>
        <w:t xml:space="preserve"> of the 147</w:t>
      </w:r>
      <w:r w:rsidR="006C56B6">
        <w:t>-</w:t>
      </w:r>
      <w:r>
        <w:t>day base</w:t>
      </w:r>
      <w:r w:rsidR="006C56B6">
        <w:t xml:space="preserve"> </w:t>
      </w:r>
      <w:r>
        <w:t>flow action which ceased earlier than requested. The Commonwealth environmental water component (39</w:t>
      </w:r>
      <w:r w:rsidR="006C56B6">
        <w:t> </w:t>
      </w:r>
      <w:r>
        <w:t>562</w:t>
      </w:r>
      <w:r w:rsidR="006C56B6">
        <w:t> </w:t>
      </w:r>
      <w:r>
        <w:t xml:space="preserve">ML) represented 91% of the total amount of environmental water delivered in </w:t>
      </w:r>
      <w:r w:rsidR="00BF6BC5">
        <w:t>the Edward</w:t>
      </w:r>
      <w:r w:rsidR="00622918">
        <w:t>–</w:t>
      </w:r>
      <w:r w:rsidR="00BF6BC5">
        <w:t>Wakool river system</w:t>
      </w:r>
      <w:r w:rsidR="00622918">
        <w:t xml:space="preserve"> in</w:t>
      </w:r>
      <w:r w:rsidR="00BF6BC5">
        <w:t xml:space="preserve"> </w:t>
      </w:r>
      <w:r>
        <w:t>2014</w:t>
      </w:r>
      <w:r w:rsidR="0058425C">
        <w:t>–</w:t>
      </w:r>
      <w:r>
        <w:t>15 (based on actions where the Commonwealth environmental water contributed with a partner agency or alone).</w:t>
      </w:r>
    </w:p>
    <w:p w14:paraId="326A58DB" w14:textId="77777777" w:rsidR="00ED7B7C" w:rsidRDefault="00724271" w:rsidP="00ED7B7C">
      <w:pPr>
        <w:keepNext/>
      </w:pPr>
      <w:r>
        <w:rPr>
          <w:noProof/>
          <w:lang w:eastAsia="en-AU"/>
        </w:rPr>
        <w:drawing>
          <wp:inline distT="0" distB="0" distL="0" distR="0" wp14:anchorId="2D96C885" wp14:editId="0C9756FC">
            <wp:extent cx="5486400" cy="18796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liquin_TS.png"/>
                    <pic:cNvPicPr/>
                  </pic:nvPicPr>
                  <pic:blipFill>
                    <a:blip r:embed="rId49"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34DF9B88" w14:textId="77777777" w:rsidR="00ED7B7C" w:rsidRDefault="00724271" w:rsidP="00ED7B7C">
      <w:pPr>
        <w:keepNext/>
      </w:pPr>
      <w:r>
        <w:rPr>
          <w:noProof/>
          <w:lang w:eastAsia="en-AU"/>
        </w:rPr>
        <w:drawing>
          <wp:inline distT="0" distB="0" distL="0" distR="0" wp14:anchorId="24F0ABA9" wp14:editId="3FF62905">
            <wp:extent cx="5486400" cy="18796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pal_TS.png"/>
                    <pic:cNvPicPr/>
                  </pic:nvPicPr>
                  <pic:blipFill>
                    <a:blip r:embed="rId50"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015E7F4F" w14:textId="77777777" w:rsidR="00ED7B7C" w:rsidRDefault="00724271" w:rsidP="00ED7B7C">
      <w:pPr>
        <w:keepNext/>
      </w:pPr>
      <w:r>
        <w:rPr>
          <w:noProof/>
          <w:lang w:eastAsia="en-AU"/>
        </w:rPr>
        <w:drawing>
          <wp:inline distT="0" distB="0" distL="0" distR="0" wp14:anchorId="61906840" wp14:editId="7BFC4B5E">
            <wp:extent cx="5486400" cy="18796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lakool Offtake_TS.png"/>
                    <pic:cNvPicPr/>
                  </pic:nvPicPr>
                  <pic:blipFill>
                    <a:blip r:embed="rId51"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2146B771" w14:textId="77777777" w:rsidR="00ED7B7C" w:rsidRDefault="00724271" w:rsidP="00ED7B7C">
      <w:pPr>
        <w:keepNext/>
      </w:pPr>
      <w:r>
        <w:rPr>
          <w:noProof/>
          <w:lang w:eastAsia="en-AU"/>
        </w:rPr>
        <w:drawing>
          <wp:inline distT="0" distB="0" distL="0" distR="0" wp14:anchorId="18E45979" wp14:editId="0B494868">
            <wp:extent cx="5486400" cy="18796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gen Offtake_TS.png"/>
                    <pic:cNvPicPr/>
                  </pic:nvPicPr>
                  <pic:blipFill>
                    <a:blip r:embed="rId52"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30F8374E" w14:textId="04D9322B" w:rsidR="00ED7B7C" w:rsidRPr="001F0DA9" w:rsidRDefault="001F0DA9" w:rsidP="00800AF3">
      <w:pPr>
        <w:pStyle w:val="FigureCaption"/>
        <w:ind w:left="90"/>
        <w:rPr>
          <w:lang w:val="en-US"/>
        </w:rPr>
      </w:pPr>
      <w:bookmarkStart w:id="218" w:name="_Toc334438833"/>
      <w:bookmarkStart w:id="219" w:name="_Toc465087014"/>
      <w:bookmarkStart w:id="220" w:name="_Toc467072839"/>
      <w:r>
        <w:t xml:space="preserve">Figure </w:t>
      </w:r>
      <w:r w:rsidR="00641F7D">
        <w:fldChar w:fldCharType="begin"/>
      </w:r>
      <w:r w:rsidR="00641F7D">
        <w:instrText xml:space="preserve"> SEQ Figure \* ARABIC </w:instrText>
      </w:r>
      <w:r w:rsidR="00641F7D">
        <w:fldChar w:fldCharType="separate"/>
      </w:r>
      <w:r w:rsidR="003425A6">
        <w:rPr>
          <w:noProof/>
        </w:rPr>
        <w:t>17</w:t>
      </w:r>
      <w:r w:rsidR="00641F7D">
        <w:rPr>
          <w:noProof/>
        </w:rPr>
        <w:fldChar w:fldCharType="end"/>
      </w:r>
      <w:r w:rsidR="00E4470F">
        <w:t>.</w:t>
      </w:r>
      <w:r>
        <w:t xml:space="preserve"> </w:t>
      </w:r>
      <w:r w:rsidR="00ED7B7C" w:rsidRPr="00653EA9">
        <w:rPr>
          <w:b w:val="0"/>
        </w:rPr>
        <w:t>Streamflows at sites in the Edward</w:t>
      </w:r>
      <w:r w:rsidR="0058425C" w:rsidRPr="00653EA9">
        <w:rPr>
          <w:b w:val="0"/>
        </w:rPr>
        <w:t>–</w:t>
      </w:r>
      <w:r w:rsidR="00ED7B7C" w:rsidRPr="00653EA9">
        <w:rPr>
          <w:b w:val="0"/>
        </w:rPr>
        <w:t xml:space="preserve">Wakool </w:t>
      </w:r>
      <w:r w:rsidR="00E4470F">
        <w:rPr>
          <w:b w:val="0"/>
        </w:rPr>
        <w:t>river s</w:t>
      </w:r>
      <w:r w:rsidR="00ED7B7C" w:rsidRPr="00653EA9">
        <w:rPr>
          <w:b w:val="0"/>
        </w:rPr>
        <w:t>ystem</w:t>
      </w:r>
      <w:r w:rsidR="006823E1">
        <w:rPr>
          <w:b w:val="0"/>
          <w:lang w:val="en-US"/>
        </w:rPr>
        <w:t xml:space="preserve"> in 2014–15. C</w:t>
      </w:r>
      <w:r w:rsidR="00ED7B7C" w:rsidRPr="00653EA9">
        <w:rPr>
          <w:b w:val="0"/>
          <w:lang w:val="en-US"/>
        </w:rPr>
        <w:t>ontribution</w:t>
      </w:r>
      <w:r w:rsidR="00E4470F">
        <w:rPr>
          <w:b w:val="0"/>
          <w:lang w:val="en-US"/>
        </w:rPr>
        <w:t>s</w:t>
      </w:r>
      <w:r w:rsidR="00ED7B7C" w:rsidRPr="00653EA9">
        <w:rPr>
          <w:b w:val="0"/>
          <w:lang w:val="en-US"/>
        </w:rPr>
        <w:t xml:space="preserve"> of Commonwealth environmental water and other environmental water </w:t>
      </w:r>
      <w:r w:rsidR="00E4470F">
        <w:rPr>
          <w:b w:val="0"/>
          <w:lang w:val="en-US"/>
        </w:rPr>
        <w:t>shown.</w:t>
      </w:r>
      <w:bookmarkEnd w:id="218"/>
      <w:r w:rsidR="007D3BC2">
        <w:rPr>
          <w:b w:val="0"/>
          <w:lang w:val="en-US"/>
        </w:rPr>
        <w:t xml:space="preserve"> </w:t>
      </w:r>
      <w:r w:rsidR="007D3BC2" w:rsidRPr="00185CB2">
        <w:rPr>
          <w:b w:val="0"/>
          <w:bCs/>
          <w:lang w:val="en-US"/>
        </w:rPr>
        <w:t xml:space="preserve">Horizontal lines indicate thresholds for very low flows, low flows, low freshes, </w:t>
      </w:r>
      <w:r w:rsidR="00067AC8">
        <w:rPr>
          <w:b w:val="0"/>
          <w:bCs/>
          <w:lang w:val="en-US"/>
        </w:rPr>
        <w:t xml:space="preserve">and </w:t>
      </w:r>
      <w:r w:rsidR="007D3BC2" w:rsidRPr="00185CB2">
        <w:rPr>
          <w:b w:val="0"/>
          <w:bCs/>
          <w:lang w:val="en-US"/>
        </w:rPr>
        <w:t>medium freshes (from lowest to highest)</w:t>
      </w:r>
      <w:bookmarkEnd w:id="219"/>
      <w:r w:rsidR="006823E1">
        <w:rPr>
          <w:b w:val="0"/>
          <w:bCs/>
          <w:lang w:val="en-US"/>
        </w:rPr>
        <w:t>.</w:t>
      </w:r>
      <w:bookmarkEnd w:id="220"/>
    </w:p>
    <w:p w14:paraId="3D6E74BB" w14:textId="77777777" w:rsidR="00ED7B7C" w:rsidRPr="00C2712E" w:rsidRDefault="00ED7B7C" w:rsidP="00ED7B7C"/>
    <w:p w14:paraId="5180ED68" w14:textId="77777777" w:rsidR="00ED7B7C" w:rsidRPr="00800AF3" w:rsidRDefault="00ED7B7C" w:rsidP="00800AF3">
      <w:pPr>
        <w:pStyle w:val="Heading3"/>
        <w:ind w:left="720" w:hanging="720"/>
      </w:pPr>
      <w:bookmarkStart w:id="221" w:name="_Toc455385209"/>
      <w:bookmarkStart w:id="222" w:name="_Toc465086982"/>
      <w:bookmarkStart w:id="223" w:name="_Toc467073029"/>
      <w:r w:rsidRPr="00800AF3">
        <w:t>Central Murray River</w:t>
      </w:r>
      <w:bookmarkEnd w:id="221"/>
      <w:bookmarkEnd w:id="222"/>
      <w:bookmarkEnd w:id="223"/>
    </w:p>
    <w:p w14:paraId="5A208B3E" w14:textId="5B7D053A" w:rsidR="00ED7B7C" w:rsidRDefault="00ED7B7C" w:rsidP="00ED7B7C">
      <w:r>
        <w:t>The 2014</w:t>
      </w:r>
      <w:r w:rsidR="0058425C">
        <w:t>–</w:t>
      </w:r>
      <w:r>
        <w:t>15 water</w:t>
      </w:r>
      <w:r w:rsidR="0043774B">
        <w:t>ing</w:t>
      </w:r>
      <w:r>
        <w:t xml:space="preserve"> year was known as a dry year in this reach compared </w:t>
      </w:r>
      <w:r w:rsidR="0043774B">
        <w:t>with</w:t>
      </w:r>
      <w:r>
        <w:t xml:space="preserve"> the historical record. </w:t>
      </w:r>
      <w:r w:rsidR="0043774B">
        <w:t xml:space="preserve">In all, </w:t>
      </w:r>
      <w:r w:rsidR="00B402A3">
        <w:t>104</w:t>
      </w:r>
      <w:r w:rsidR="0071595E">
        <w:t xml:space="preserve"> </w:t>
      </w:r>
      <w:r w:rsidR="00B402A3">
        <w:t>366</w:t>
      </w:r>
      <w:r w:rsidR="0043774B">
        <w:t> </w:t>
      </w:r>
      <w:r>
        <w:t xml:space="preserve">ML of Commonwealth environmental water was approved for delivery in the Central Murray and </w:t>
      </w:r>
      <w:r w:rsidR="00724271">
        <w:t>59</w:t>
      </w:r>
      <w:r w:rsidR="0071595E">
        <w:t xml:space="preserve"> </w:t>
      </w:r>
      <w:r w:rsidR="00724271">
        <w:t>7</w:t>
      </w:r>
      <w:r w:rsidR="0027195D">
        <w:t>26</w:t>
      </w:r>
      <w:r w:rsidR="0043774B">
        <w:t> </w:t>
      </w:r>
      <w:r>
        <w:t>ML of Commonwealth environmental water was delivered (</w:t>
      </w:r>
      <w:r w:rsidR="0027195D">
        <w:t>57</w:t>
      </w:r>
      <w:r>
        <w:t xml:space="preserve">% of the approved volume) across </w:t>
      </w:r>
      <w:r w:rsidR="0027195D">
        <w:t>three</w:t>
      </w:r>
      <w:r>
        <w:t xml:space="preserve"> watering actions</w:t>
      </w:r>
      <w:r w:rsidR="00B77EE8">
        <w:rPr>
          <w:lang w:val="en-US"/>
        </w:rPr>
        <w:t>, in</w:t>
      </w:r>
      <w:r w:rsidR="0027195D">
        <w:rPr>
          <w:lang w:val="en-US"/>
        </w:rPr>
        <w:t xml:space="preserve"> </w:t>
      </w:r>
      <w:r w:rsidR="00B77EE8">
        <w:rPr>
          <w:lang w:val="en-US"/>
        </w:rPr>
        <w:t xml:space="preserve">a </w:t>
      </w:r>
      <w:r w:rsidR="0027195D" w:rsidRPr="00B40C75">
        <w:rPr>
          <w:lang w:val="en-US"/>
        </w:rPr>
        <w:t>combination of instream flows, weir pool manipulations and flows to support wetland inundation (infrastructure</w:t>
      </w:r>
      <w:r w:rsidR="0027195D">
        <w:rPr>
          <w:lang w:val="en-US"/>
        </w:rPr>
        <w:t>-</w:t>
      </w:r>
      <w:r w:rsidR="0027195D" w:rsidRPr="00B40C75">
        <w:rPr>
          <w:lang w:val="en-US"/>
        </w:rPr>
        <w:t>assisted).</w:t>
      </w:r>
      <w:r>
        <w:t xml:space="preserve"> There </w:t>
      </w:r>
      <w:r w:rsidR="0043774B">
        <w:t>we</w:t>
      </w:r>
      <w:r>
        <w:t xml:space="preserve">re several reasons for the shortfall between the approved and delivered volumes. Coordination of water delivery with </w:t>
      </w:r>
      <w:r w:rsidR="00B77EE8">
        <w:t xml:space="preserve">the </w:t>
      </w:r>
      <w:r w:rsidR="0071595E">
        <w:rPr>
          <w:lang w:val="en-US"/>
        </w:rPr>
        <w:t>V</w:t>
      </w:r>
      <w:r w:rsidR="00B77EE8">
        <w:rPr>
          <w:lang w:val="en-US"/>
        </w:rPr>
        <w:t>EWH</w:t>
      </w:r>
      <w:r w:rsidR="0071595E" w:rsidRPr="002E4E82">
        <w:rPr>
          <w:lang w:val="en-US"/>
        </w:rPr>
        <w:t xml:space="preserve"> </w:t>
      </w:r>
      <w:r>
        <w:t>reduced the volume required in one action. Other reasons included operational constraints and adaptive management decisions, which reduced the total number of wetlands watered. In the Hattah lakes system</w:t>
      </w:r>
      <w:r w:rsidR="0043774B">
        <w:t>,</w:t>
      </w:r>
      <w:r>
        <w:t xml:space="preserve"> the total Commonwealth environmental water volume used was less than planned due to operational issues. All other actions were delivered as intended.</w:t>
      </w:r>
    </w:p>
    <w:p w14:paraId="2D8AA8E9" w14:textId="77777777" w:rsidR="00ED7B7C" w:rsidRDefault="00ED7B7C" w:rsidP="00ED7B7C">
      <w:pPr>
        <w:rPr>
          <w:lang w:val="en-US"/>
        </w:rPr>
      </w:pPr>
      <w:r>
        <w:t>In 2014</w:t>
      </w:r>
      <w:r w:rsidR="0058425C">
        <w:t>–</w:t>
      </w:r>
      <w:r>
        <w:t xml:space="preserve">15, Commonwealth environmental water represented close to 60% of total environmental water volumes delivered in this reach (based on actions where </w:t>
      </w:r>
      <w:r w:rsidR="007E2E1D">
        <w:t xml:space="preserve">the </w:t>
      </w:r>
      <w:r w:rsidR="0043774B">
        <w:t>CEWO</w:t>
      </w:r>
      <w:r>
        <w:t xml:space="preserve"> contributed with a partner agency or alone), but the Commonwealth environmental water volume only represented </w:t>
      </w:r>
      <w:r w:rsidR="0027195D">
        <w:t>5.4</w:t>
      </w:r>
      <w:r>
        <w:t xml:space="preserve">% of total predevelopment flows. </w:t>
      </w:r>
    </w:p>
    <w:p w14:paraId="3B7EAEE3" w14:textId="1773188C" w:rsidR="0019500C" w:rsidRDefault="0043774B" w:rsidP="0043774B">
      <w:pPr>
        <w:rPr>
          <w:lang w:val="en-US"/>
        </w:rPr>
      </w:pPr>
      <w:r>
        <w:rPr>
          <w:lang w:val="en-US"/>
        </w:rPr>
        <w:t>Downstream, along the Central Murray River, streamflows vary with irrigation offtakes and tributary inflows. There are three distinct river reaches, based on longitudinal changes in streamflows and these sections can be represented by flows (from upstream to downstream) at Corowa, Barmah and Lock 10 (Figure 1</w:t>
      </w:r>
      <w:r w:rsidR="000124DC">
        <w:rPr>
          <w:lang w:val="en-US"/>
        </w:rPr>
        <w:t>8</w:t>
      </w:r>
      <w:r>
        <w:rPr>
          <w:lang w:val="en-US"/>
        </w:rPr>
        <w:t>). Streamflows at Corowa are representative of flows from Hume Weir to the Oven</w:t>
      </w:r>
      <w:r w:rsidR="004F38D6">
        <w:rPr>
          <w:lang w:val="en-US"/>
        </w:rPr>
        <w:t>s</w:t>
      </w:r>
      <w:r>
        <w:rPr>
          <w:lang w:val="en-US"/>
        </w:rPr>
        <w:t xml:space="preserve"> River Confluence. In this reach, irrigation releases during winter have been reduced as a result of the Commonwealth environmental water recovery program and environmental water delivery augmented streamflows outside the irrigation season (August 2014 and March to June 2015).</w:t>
      </w:r>
    </w:p>
    <w:p w14:paraId="060815CE" w14:textId="2D2A6996" w:rsidR="0019500C" w:rsidRDefault="0043774B" w:rsidP="0043774B">
      <w:pPr>
        <w:rPr>
          <w:lang w:val="en-US"/>
        </w:rPr>
      </w:pPr>
      <w:r>
        <w:rPr>
          <w:lang w:val="en-US"/>
        </w:rPr>
        <w:t>Additional flows from the Ovens River are offset by irrigation water diversions at Yarrawonga Weir. Streamflows between Yarraw</w:t>
      </w:r>
      <w:r w:rsidR="001145AC">
        <w:rPr>
          <w:lang w:val="en-US"/>
        </w:rPr>
        <w:t>o</w:t>
      </w:r>
      <w:r>
        <w:rPr>
          <w:lang w:val="en-US"/>
        </w:rPr>
        <w:t>nga to Barmah can be represented by streamflows at Barmah. A large winter flow pulse occurred in July–August</w:t>
      </w:r>
      <w:r w:rsidR="00DF65FA">
        <w:rPr>
          <w:lang w:val="en-US"/>
        </w:rPr>
        <w:t xml:space="preserve"> 2014</w:t>
      </w:r>
      <w:r>
        <w:rPr>
          <w:lang w:val="en-US"/>
        </w:rPr>
        <w:t xml:space="preserve">, which appears to have been the result of unregulated tributary inflows from the Ovens River. Flows during the irrigation season are maintained at the capacity of the Barmah Choke, a constriction of the </w:t>
      </w:r>
      <w:r w:rsidR="0019500C">
        <w:rPr>
          <w:lang w:val="en-US"/>
        </w:rPr>
        <w:t>r</w:t>
      </w:r>
      <w:r>
        <w:rPr>
          <w:lang w:val="en-US"/>
        </w:rPr>
        <w:t xml:space="preserve">iver </w:t>
      </w:r>
      <w:r w:rsidR="0019500C">
        <w:rPr>
          <w:lang w:val="en-US"/>
        </w:rPr>
        <w:t>c</w:t>
      </w:r>
      <w:r>
        <w:rPr>
          <w:lang w:val="en-US"/>
        </w:rPr>
        <w:t>hannel at the exit from the Barmah floodplain.</w:t>
      </w:r>
    </w:p>
    <w:p w14:paraId="7F39436B" w14:textId="663E5DDB" w:rsidR="0043774B" w:rsidRDefault="0043774B" w:rsidP="0043774B">
      <w:pPr>
        <w:rPr>
          <w:lang w:val="en-US"/>
        </w:rPr>
      </w:pPr>
      <w:r>
        <w:rPr>
          <w:lang w:val="en-US"/>
        </w:rPr>
        <w:t xml:space="preserve">Streamflows at Lock 10 are representative of flows from Torrumbarry to Lock 10, which includes irrigation diversions and tributary inputs from the Goulburn, Campaspe, Loddon, Murrumbidgee and Darling </w:t>
      </w:r>
      <w:r w:rsidR="00E65627">
        <w:rPr>
          <w:lang w:val="en-US"/>
        </w:rPr>
        <w:t>r</w:t>
      </w:r>
      <w:r>
        <w:rPr>
          <w:lang w:val="en-US"/>
        </w:rPr>
        <w:t>ivers. Along this reach, the large</w:t>
      </w:r>
      <w:r w:rsidR="007D3BC2">
        <w:rPr>
          <w:lang w:val="en-US"/>
        </w:rPr>
        <w:t xml:space="preserve"> unregulated</w:t>
      </w:r>
      <w:r>
        <w:rPr>
          <w:lang w:val="en-US"/>
        </w:rPr>
        <w:t xml:space="preserve"> winter pulse increased as a result of tributary inputs (but not the result of environmental water delivery). With the addition of significant environmental water between September </w:t>
      </w:r>
      <w:r w:rsidR="00DF65FA">
        <w:rPr>
          <w:lang w:val="en-US"/>
        </w:rPr>
        <w:t xml:space="preserve">2014 </w:t>
      </w:r>
      <w:r>
        <w:rPr>
          <w:lang w:val="en-US"/>
        </w:rPr>
        <w:t>and June</w:t>
      </w:r>
      <w:r w:rsidR="00DF65FA">
        <w:rPr>
          <w:lang w:val="en-US"/>
        </w:rPr>
        <w:t xml:space="preserve"> 2015</w:t>
      </w:r>
      <w:r>
        <w:rPr>
          <w:lang w:val="en-US"/>
        </w:rPr>
        <w:t>, streamflows fluctuated between 5000</w:t>
      </w:r>
      <w:r w:rsidR="0019500C">
        <w:rPr>
          <w:lang w:val="en-US"/>
        </w:rPr>
        <w:t> </w:t>
      </w:r>
      <w:r>
        <w:rPr>
          <w:lang w:val="en-US"/>
        </w:rPr>
        <w:t>M</w:t>
      </w:r>
      <w:r w:rsidR="0019500C">
        <w:rPr>
          <w:lang w:val="en-US"/>
        </w:rPr>
        <w:t>L</w:t>
      </w:r>
      <w:r>
        <w:rPr>
          <w:lang w:val="en-US"/>
        </w:rPr>
        <w:t>/day and 12</w:t>
      </w:r>
      <w:r w:rsidR="0019500C">
        <w:rPr>
          <w:lang w:val="en-US"/>
        </w:rPr>
        <w:t> </w:t>
      </w:r>
      <w:r>
        <w:rPr>
          <w:lang w:val="en-US"/>
        </w:rPr>
        <w:t>000</w:t>
      </w:r>
      <w:r w:rsidR="0019500C">
        <w:rPr>
          <w:lang w:val="en-US"/>
        </w:rPr>
        <w:t> </w:t>
      </w:r>
      <w:r>
        <w:rPr>
          <w:lang w:val="en-US"/>
        </w:rPr>
        <w:t>M</w:t>
      </w:r>
      <w:r w:rsidR="0019500C">
        <w:rPr>
          <w:lang w:val="en-US"/>
        </w:rPr>
        <w:t>L</w:t>
      </w:r>
      <w:r>
        <w:rPr>
          <w:lang w:val="en-US"/>
        </w:rPr>
        <w:t>/day, approximately corresponding to the medium low flow and low</w:t>
      </w:r>
      <w:r w:rsidR="0019500C">
        <w:rPr>
          <w:lang w:val="en-US"/>
        </w:rPr>
        <w:t xml:space="preserve"> flow</w:t>
      </w:r>
      <w:r>
        <w:rPr>
          <w:lang w:val="en-US"/>
        </w:rPr>
        <w:t xml:space="preserve"> fresh thresholds. </w:t>
      </w:r>
    </w:p>
    <w:p w14:paraId="52DC59EE" w14:textId="44367543" w:rsidR="0043774B" w:rsidRDefault="0043774B" w:rsidP="00ED7B7C">
      <w:pPr>
        <w:rPr>
          <w:lang w:val="en-US"/>
        </w:rPr>
      </w:pPr>
      <w:r>
        <w:rPr>
          <w:lang w:val="en-US"/>
        </w:rPr>
        <w:t xml:space="preserve">Targeted watering of key wetlands was also achieved along the </w:t>
      </w:r>
      <w:r w:rsidR="0019500C">
        <w:rPr>
          <w:lang w:val="en-US"/>
        </w:rPr>
        <w:t>C</w:t>
      </w:r>
      <w:r>
        <w:rPr>
          <w:lang w:val="en-US"/>
        </w:rPr>
        <w:t xml:space="preserve">entral Murray River (Figure </w:t>
      </w:r>
      <w:r w:rsidR="0019500C">
        <w:rPr>
          <w:lang w:val="en-US"/>
        </w:rPr>
        <w:t>1</w:t>
      </w:r>
      <w:r w:rsidR="000124DC">
        <w:rPr>
          <w:lang w:val="en-US"/>
        </w:rPr>
        <w:t>9</w:t>
      </w:r>
      <w:r w:rsidR="0019500C">
        <w:rPr>
          <w:lang w:val="en-US"/>
        </w:rPr>
        <w:t>).</w:t>
      </w:r>
    </w:p>
    <w:p w14:paraId="6A72D540" w14:textId="77777777" w:rsidR="00ED7B7C" w:rsidRDefault="0027195D" w:rsidP="00ED7B7C">
      <w:pPr>
        <w:keepNext/>
        <w:rPr>
          <w:lang w:val="en-US"/>
        </w:rPr>
      </w:pPr>
      <w:r>
        <w:rPr>
          <w:noProof/>
          <w:lang w:eastAsia="en-AU"/>
        </w:rPr>
        <w:drawing>
          <wp:inline distT="0" distB="0" distL="0" distR="0" wp14:anchorId="156B8245" wp14:editId="5871454A">
            <wp:extent cx="5486400" cy="18796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wa_TS.png"/>
                    <pic:cNvPicPr/>
                  </pic:nvPicPr>
                  <pic:blipFill>
                    <a:blip r:embed="rId53"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526BF7A1" w14:textId="77777777" w:rsidR="00ED7B7C" w:rsidRDefault="0027195D" w:rsidP="00ED7B7C">
      <w:pPr>
        <w:keepNext/>
        <w:rPr>
          <w:lang w:val="en-US"/>
        </w:rPr>
      </w:pPr>
      <w:r>
        <w:rPr>
          <w:noProof/>
          <w:lang w:eastAsia="en-AU"/>
        </w:rPr>
        <w:drawing>
          <wp:inline distT="0" distB="0" distL="0" distR="0" wp14:anchorId="0C7C18E1" wp14:editId="0FD31FEC">
            <wp:extent cx="5486400" cy="18796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mah_TS.png"/>
                    <pic:cNvPicPr/>
                  </pic:nvPicPr>
                  <pic:blipFill>
                    <a:blip r:embed="rId54"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1307AD3D" w14:textId="77777777" w:rsidR="00ED7B7C" w:rsidRDefault="0027195D" w:rsidP="00ED7B7C">
      <w:pPr>
        <w:keepNext/>
        <w:rPr>
          <w:lang w:val="en-US"/>
        </w:rPr>
      </w:pPr>
      <w:r>
        <w:rPr>
          <w:noProof/>
          <w:lang w:eastAsia="en-AU"/>
        </w:rPr>
        <w:drawing>
          <wp:inline distT="0" distB="0" distL="0" distR="0" wp14:anchorId="317C4C58" wp14:editId="08899ADF">
            <wp:extent cx="5486400" cy="18796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 10_TS.png"/>
                    <pic:cNvPicPr/>
                  </pic:nvPicPr>
                  <pic:blipFill>
                    <a:blip r:embed="rId55"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288DB728" w14:textId="7F79C1E7" w:rsidR="00ED7B7C" w:rsidRPr="001F0DA9" w:rsidRDefault="001F0DA9" w:rsidP="00800AF3">
      <w:pPr>
        <w:pStyle w:val="FigureCaption"/>
        <w:rPr>
          <w:lang w:val="en-US"/>
        </w:rPr>
      </w:pPr>
      <w:bookmarkStart w:id="224" w:name="_Toc334438834"/>
      <w:bookmarkStart w:id="225" w:name="_Toc465087015"/>
      <w:bookmarkStart w:id="226" w:name="_Toc467072840"/>
      <w:r w:rsidRPr="001F0DA9">
        <w:t xml:space="preserve">Figure </w:t>
      </w:r>
      <w:r w:rsidR="00641F7D">
        <w:fldChar w:fldCharType="begin"/>
      </w:r>
      <w:r w:rsidR="00641F7D">
        <w:instrText xml:space="preserve"> SEQ Figure \* ARABIC </w:instrText>
      </w:r>
      <w:r w:rsidR="00641F7D">
        <w:fldChar w:fldCharType="separate"/>
      </w:r>
      <w:r w:rsidR="003425A6">
        <w:rPr>
          <w:noProof/>
        </w:rPr>
        <w:t>18</w:t>
      </w:r>
      <w:r w:rsidR="00641F7D">
        <w:rPr>
          <w:noProof/>
        </w:rPr>
        <w:fldChar w:fldCharType="end"/>
      </w:r>
      <w:r w:rsidR="0019500C">
        <w:t>.</w:t>
      </w:r>
      <w:r w:rsidRPr="001F0DA9">
        <w:t xml:space="preserve"> </w:t>
      </w:r>
      <w:r w:rsidR="00ED7B7C" w:rsidRPr="00653EA9">
        <w:rPr>
          <w:b w:val="0"/>
          <w:lang w:val="en-US"/>
        </w:rPr>
        <w:t>Streamflows at Corowa, Barma</w:t>
      </w:r>
      <w:r w:rsidRPr="00653EA9">
        <w:rPr>
          <w:b w:val="0"/>
          <w:lang w:val="en-US"/>
        </w:rPr>
        <w:t>h</w:t>
      </w:r>
      <w:r w:rsidR="00ED7B7C" w:rsidRPr="00653EA9">
        <w:rPr>
          <w:b w:val="0"/>
          <w:lang w:val="en-US"/>
        </w:rPr>
        <w:t xml:space="preserve"> and Lock 10 on the Central Murray River</w:t>
      </w:r>
      <w:r w:rsidR="00781490">
        <w:rPr>
          <w:b w:val="0"/>
          <w:lang w:val="en-US"/>
        </w:rPr>
        <w:t xml:space="preserve"> in 2014–15.</w:t>
      </w:r>
      <w:r w:rsidR="00ED7B7C" w:rsidRPr="00653EA9">
        <w:rPr>
          <w:b w:val="0"/>
          <w:lang w:val="en-US"/>
        </w:rPr>
        <w:t xml:space="preserve"> </w:t>
      </w:r>
      <w:r w:rsidR="00781490">
        <w:rPr>
          <w:b w:val="0"/>
          <w:lang w:val="en-US"/>
        </w:rPr>
        <w:t>R</w:t>
      </w:r>
      <w:r w:rsidR="00ED7B7C" w:rsidRPr="00653EA9">
        <w:rPr>
          <w:b w:val="0"/>
          <w:lang w:val="en-US"/>
        </w:rPr>
        <w:t>ed shading indicates contribution of environmental water delivery by Commonwealth environmental water and other environmental water entitlement holders</w:t>
      </w:r>
      <w:r w:rsidR="00DC4381">
        <w:rPr>
          <w:b w:val="0"/>
          <w:lang w:val="en-US"/>
        </w:rPr>
        <w:t>;</w:t>
      </w:r>
      <w:r w:rsidR="00ED7B7C" w:rsidRPr="00653EA9">
        <w:rPr>
          <w:b w:val="0"/>
          <w:lang w:val="en-US"/>
        </w:rPr>
        <w:t xml:space="preserve"> grey shading indicates flow reduction as a result of the Commonwealth environmental water recovery program</w:t>
      </w:r>
      <w:r w:rsidR="001F47AE">
        <w:rPr>
          <w:b w:val="0"/>
          <w:lang w:val="en-US"/>
        </w:rPr>
        <w:t>.</w:t>
      </w:r>
      <w:bookmarkEnd w:id="224"/>
      <w:r w:rsidR="00A03830">
        <w:rPr>
          <w:b w:val="0"/>
          <w:lang w:val="en-US"/>
        </w:rPr>
        <w:t xml:space="preserve"> </w:t>
      </w:r>
      <w:r w:rsidR="00A03830" w:rsidRPr="00185CB2">
        <w:rPr>
          <w:b w:val="0"/>
          <w:bCs/>
          <w:lang w:val="en-US"/>
        </w:rPr>
        <w:t xml:space="preserve">Horizontal lines indicate thresholds for very low flows, low flows, low freshes, </w:t>
      </w:r>
      <w:r w:rsidR="00067AC8">
        <w:rPr>
          <w:b w:val="0"/>
          <w:bCs/>
          <w:lang w:val="en-US"/>
        </w:rPr>
        <w:t xml:space="preserve">and </w:t>
      </w:r>
      <w:r w:rsidR="00A03830" w:rsidRPr="00185CB2">
        <w:rPr>
          <w:b w:val="0"/>
          <w:bCs/>
          <w:lang w:val="en-US"/>
        </w:rPr>
        <w:t>medium freshes (from lowest to highest)</w:t>
      </w:r>
      <w:bookmarkEnd w:id="225"/>
      <w:r w:rsidR="00781490">
        <w:rPr>
          <w:b w:val="0"/>
          <w:bCs/>
          <w:lang w:val="en-US"/>
        </w:rPr>
        <w:t>.</w:t>
      </w:r>
      <w:bookmarkEnd w:id="226"/>
    </w:p>
    <w:p w14:paraId="5FB843A2" w14:textId="77777777" w:rsidR="00E043AF" w:rsidRDefault="00E043AF" w:rsidP="00ED7B7C">
      <w:pPr>
        <w:rPr>
          <w:lang w:val="en-US"/>
        </w:rPr>
      </w:pPr>
    </w:p>
    <w:p w14:paraId="3B079058" w14:textId="2CCEDBCB" w:rsidR="00ED7B7C" w:rsidRDefault="00B36EDB" w:rsidP="00ED7B7C">
      <w:pPr>
        <w:jc w:val="center"/>
        <w:rPr>
          <w:lang w:val="en-US"/>
        </w:rPr>
      </w:pPr>
      <w:r>
        <w:rPr>
          <w:noProof/>
          <w:lang w:eastAsia="en-AU"/>
        </w:rPr>
        <mc:AlternateContent>
          <mc:Choice Requires="wps">
            <w:drawing>
              <wp:anchor distT="0" distB="0" distL="114300" distR="114300" simplePos="0" relativeHeight="251720704" behindDoc="0" locked="0" layoutInCell="1" allowOverlap="1" wp14:anchorId="5344A79F" wp14:editId="0BDF5CA6">
                <wp:simplePos x="0" y="0"/>
                <wp:positionH relativeFrom="column">
                  <wp:posOffset>1714500</wp:posOffset>
                </wp:positionH>
                <wp:positionV relativeFrom="paragraph">
                  <wp:posOffset>4907280</wp:posOffset>
                </wp:positionV>
                <wp:extent cx="651510" cy="22860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2286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7CF8C4" w14:textId="77777777" w:rsidR="00DA7A6B" w:rsidRPr="00EA5514" w:rsidRDefault="00DA7A6B" w:rsidP="00ED7B7C">
                            <w:pPr>
                              <w:rPr>
                                <w:color w:val="FFFFFF" w:themeColor="background1"/>
                              </w:rPr>
                            </w:pPr>
                            <w:r>
                              <w:rPr>
                                <w:color w:val="FFFFFF" w:themeColor="background1"/>
                              </w:rPr>
                              <w:t>Burra 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A79F" id="Text Box 127" o:spid="_x0000_s1034" type="#_x0000_t202" style="position:absolute;left:0;text-align:left;margin-left:135pt;margin-top:386.4pt;width:51.3pt;height:18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" fillcolor="black [3213]" stroked="f">
                <v:fill opacity="13107f"/>
                <v:path arrowok="t"/>
                <v:textbox>
                  <w:txbxContent>
                    <w:p w14:paraId="317CF8C4" w14:textId="77777777" w:rsidR="00DA7A6B" w:rsidRPr="00EA5514" w:rsidRDefault="00DA7A6B" w:rsidP="00ED7B7C">
                      <w:pPr>
                        <w:rPr>
                          <w:color w:val="FFFFFF" w:themeColor="background1"/>
                        </w:rPr>
                      </w:pPr>
                      <w:r>
                        <w:rPr>
                          <w:color w:val="FFFFFF" w:themeColor="background1"/>
                        </w:rPr>
                        <w:t>Burra Cr</w:t>
                      </w:r>
                    </w:p>
                  </w:txbxContent>
                </v:textbox>
              </v:shape>
            </w:pict>
          </mc:Fallback>
        </mc:AlternateContent>
      </w:r>
      <w:r>
        <w:rPr>
          <w:noProof/>
          <w:lang w:eastAsia="en-AU"/>
        </w:rPr>
        <mc:AlternateContent>
          <mc:Choice Requires="wps">
            <w:drawing>
              <wp:anchor distT="0" distB="0" distL="114300" distR="114300" simplePos="0" relativeHeight="251721728" behindDoc="0" locked="0" layoutInCell="1" allowOverlap="1" wp14:anchorId="12F216A3" wp14:editId="6C5B25E2">
                <wp:simplePos x="0" y="0"/>
                <wp:positionH relativeFrom="column">
                  <wp:posOffset>1257300</wp:posOffset>
                </wp:positionH>
                <wp:positionV relativeFrom="paragraph">
                  <wp:posOffset>1249680</wp:posOffset>
                </wp:positionV>
                <wp:extent cx="703580" cy="228600"/>
                <wp:effectExtent l="0" t="0" r="127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2286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0E74923" w14:textId="77777777" w:rsidR="00DA7A6B" w:rsidRPr="00EA5514" w:rsidRDefault="00DA7A6B" w:rsidP="00ED7B7C">
                            <w:pPr>
                              <w:rPr>
                                <w:color w:val="FFFFFF" w:themeColor="background1"/>
                              </w:rPr>
                            </w:pPr>
                            <w:r>
                              <w:rPr>
                                <w:color w:val="FFFFFF" w:themeColor="background1"/>
                              </w:rPr>
                              <w:t>Bridge 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216A3" id="Text Box 128" o:spid="_x0000_s1035" type="#_x0000_t202" style="position:absolute;left:0;text-align:left;margin-left:99pt;margin-top:98.4pt;width:55.4pt;height:18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" fillcolor="black [3213]" stroked="f">
                <v:fill opacity="13107f"/>
                <v:path arrowok="t"/>
                <v:textbox>
                  <w:txbxContent>
                    <w:p w14:paraId="60E74923" w14:textId="77777777" w:rsidR="00DA7A6B" w:rsidRPr="00EA5514" w:rsidRDefault="00DA7A6B" w:rsidP="00ED7B7C">
                      <w:pPr>
                        <w:rPr>
                          <w:color w:val="FFFFFF" w:themeColor="background1"/>
                        </w:rPr>
                      </w:pPr>
                      <w:r>
                        <w:rPr>
                          <w:color w:val="FFFFFF" w:themeColor="background1"/>
                        </w:rPr>
                        <w:t>Bridge Cr</w:t>
                      </w:r>
                    </w:p>
                  </w:txbxContent>
                </v:textbox>
              </v:shape>
            </w:pict>
          </mc:Fallback>
        </mc:AlternateContent>
      </w:r>
      <w:r w:rsidR="00185CB2">
        <w:rPr>
          <w:noProof/>
          <w:lang w:eastAsia="en-AU"/>
        </w:rPr>
        <mc:AlternateContent>
          <mc:Choice Requires="wps">
            <w:drawing>
              <wp:anchor distT="0" distB="0" distL="114300" distR="114300" simplePos="0" relativeHeight="251693056" behindDoc="0" locked="0" layoutInCell="1" allowOverlap="1" wp14:anchorId="22071AC1" wp14:editId="1ECF6452">
                <wp:simplePos x="0" y="0"/>
                <wp:positionH relativeFrom="column">
                  <wp:posOffset>1714500</wp:posOffset>
                </wp:positionH>
                <wp:positionV relativeFrom="paragraph">
                  <wp:posOffset>4907280</wp:posOffset>
                </wp:positionV>
                <wp:extent cx="651510" cy="228600"/>
                <wp:effectExtent l="0" t="0" r="889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2286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125C01" w14:textId="77777777" w:rsidR="00DA7A6B" w:rsidRPr="00EA5514" w:rsidRDefault="00DA7A6B" w:rsidP="00ED7B7C">
                            <w:pPr>
                              <w:rPr>
                                <w:color w:val="FFFFFF" w:themeColor="background1"/>
                              </w:rPr>
                            </w:pPr>
                            <w:r>
                              <w:rPr>
                                <w:color w:val="FFFFFF" w:themeColor="background1"/>
                              </w:rPr>
                              <w:t>Burra 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1AC1" id="Text Box 111" o:spid="_x0000_s1036" type="#_x0000_t202" style="position:absolute;left:0;text-align:left;margin-left:135pt;margin-top:386.4pt;width:51.3pt;height:18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" fillcolor="black [3213]" stroked="f">
                <v:fill opacity="13107f"/>
                <v:path arrowok="t"/>
                <v:textbox>
                  <w:txbxContent>
                    <w:p w14:paraId="1D125C01" w14:textId="77777777" w:rsidR="00DA7A6B" w:rsidRPr="00EA5514" w:rsidRDefault="00DA7A6B" w:rsidP="00ED7B7C">
                      <w:pPr>
                        <w:rPr>
                          <w:color w:val="FFFFFF" w:themeColor="background1"/>
                        </w:rPr>
                      </w:pPr>
                      <w:r>
                        <w:rPr>
                          <w:color w:val="FFFFFF" w:themeColor="background1"/>
                        </w:rPr>
                        <w:t>Burra Cr</w:t>
                      </w:r>
                    </w:p>
                  </w:txbxContent>
                </v:textbox>
              </v:shape>
            </w:pict>
          </mc:Fallback>
        </mc:AlternateContent>
      </w:r>
      <w:r w:rsidR="00185CB2">
        <w:rPr>
          <w:noProof/>
          <w:lang w:eastAsia="en-AU"/>
        </w:rPr>
        <mc:AlternateContent>
          <mc:Choice Requires="wps">
            <w:drawing>
              <wp:anchor distT="0" distB="0" distL="114300" distR="114300" simplePos="0" relativeHeight="251695104" behindDoc="0" locked="0" layoutInCell="1" allowOverlap="1" wp14:anchorId="059A2B5E" wp14:editId="3496D094">
                <wp:simplePos x="0" y="0"/>
                <wp:positionH relativeFrom="column">
                  <wp:posOffset>1257300</wp:posOffset>
                </wp:positionH>
                <wp:positionV relativeFrom="paragraph">
                  <wp:posOffset>1249680</wp:posOffset>
                </wp:positionV>
                <wp:extent cx="703580" cy="228600"/>
                <wp:effectExtent l="0" t="0" r="762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2286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9D6CAE" w14:textId="77777777" w:rsidR="00DA7A6B" w:rsidRPr="00EA5514" w:rsidRDefault="00DA7A6B" w:rsidP="00ED7B7C">
                            <w:pPr>
                              <w:rPr>
                                <w:color w:val="FFFFFF" w:themeColor="background1"/>
                              </w:rPr>
                            </w:pPr>
                            <w:r>
                              <w:rPr>
                                <w:color w:val="FFFFFF" w:themeColor="background1"/>
                              </w:rPr>
                              <w:t>Bridge 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2B5E" id="Text Box 113" o:spid="_x0000_s1037" type="#_x0000_t202" style="position:absolute;left:0;text-align:left;margin-left:99pt;margin-top:98.4pt;width:55.4pt;height:18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" fillcolor="black [3213]" stroked="f">
                <v:fill opacity="13107f"/>
                <v:path arrowok="t"/>
                <v:textbox>
                  <w:txbxContent>
                    <w:p w14:paraId="5D9D6CAE" w14:textId="77777777" w:rsidR="00DA7A6B" w:rsidRPr="00EA5514" w:rsidRDefault="00DA7A6B" w:rsidP="00ED7B7C">
                      <w:pPr>
                        <w:rPr>
                          <w:color w:val="FFFFFF" w:themeColor="background1"/>
                        </w:rPr>
                      </w:pPr>
                      <w:r>
                        <w:rPr>
                          <w:color w:val="FFFFFF" w:themeColor="background1"/>
                        </w:rPr>
                        <w:t>Bridge Cr</w:t>
                      </w:r>
                    </w:p>
                  </w:txbxContent>
                </v:textbox>
              </v:shape>
            </w:pict>
          </mc:Fallback>
        </mc:AlternateContent>
      </w:r>
      <w:r w:rsidR="00ED7B7C">
        <w:rPr>
          <w:noProof/>
          <w:lang w:eastAsia="en-AU"/>
        </w:rPr>
        <w:drawing>
          <wp:inline distT="0" distB="0" distL="0" distR="0" wp14:anchorId="067E730B" wp14:editId="3C1021D2">
            <wp:extent cx="3574480" cy="7400290"/>
            <wp:effectExtent l="0" t="0" r="6985" b="0"/>
            <wp:docPr id="1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74480" cy="7400290"/>
                    </a:xfrm>
                    <a:prstGeom prst="rect">
                      <a:avLst/>
                    </a:prstGeom>
                    <a:noFill/>
                    <a:ln>
                      <a:noFill/>
                    </a:ln>
                  </pic:spPr>
                </pic:pic>
              </a:graphicData>
            </a:graphic>
          </wp:inline>
        </w:drawing>
      </w:r>
    </w:p>
    <w:p w14:paraId="2C39486D" w14:textId="0F5FA47A" w:rsidR="00ED7B7C" w:rsidRPr="001F0DA9" w:rsidRDefault="001F0DA9" w:rsidP="00800AF3">
      <w:pPr>
        <w:pStyle w:val="FigureCaption"/>
        <w:ind w:left="1530" w:right="1530"/>
      </w:pPr>
      <w:bookmarkStart w:id="227" w:name="_Toc334438835"/>
      <w:bookmarkStart w:id="228" w:name="_Toc465087016"/>
      <w:bookmarkStart w:id="229" w:name="_Toc467072841"/>
      <w:r w:rsidRPr="001F0DA9">
        <w:t xml:space="preserve">Figure </w:t>
      </w:r>
      <w:r w:rsidR="00641F7D">
        <w:fldChar w:fldCharType="begin"/>
      </w:r>
      <w:r w:rsidR="00641F7D">
        <w:instrText xml:space="preserve"> SEQ Figure \* ARABIC </w:instrText>
      </w:r>
      <w:r w:rsidR="00641F7D">
        <w:fldChar w:fldCharType="separate"/>
      </w:r>
      <w:r w:rsidR="003425A6">
        <w:rPr>
          <w:noProof/>
        </w:rPr>
        <w:t>19</w:t>
      </w:r>
      <w:r w:rsidR="00641F7D">
        <w:rPr>
          <w:noProof/>
        </w:rPr>
        <w:fldChar w:fldCharType="end"/>
      </w:r>
      <w:r w:rsidR="00FE24A5">
        <w:t>.</w:t>
      </w:r>
      <w:r w:rsidRPr="001F0DA9">
        <w:t xml:space="preserve"> </w:t>
      </w:r>
      <w:r w:rsidR="00ED7B7C" w:rsidRPr="00653EA9">
        <w:rPr>
          <w:b w:val="0"/>
        </w:rPr>
        <w:t>Wetlands inundated</w:t>
      </w:r>
      <w:r w:rsidR="00212B5C">
        <w:rPr>
          <w:b w:val="0"/>
        </w:rPr>
        <w:t xml:space="preserve"> using Commonwealth environmental water</w:t>
      </w:r>
      <w:r w:rsidR="00ED7B7C" w:rsidRPr="00653EA9">
        <w:rPr>
          <w:b w:val="0"/>
        </w:rPr>
        <w:t xml:space="preserve"> during 2014</w:t>
      </w:r>
      <w:r w:rsidR="0058425C" w:rsidRPr="00653EA9">
        <w:rPr>
          <w:b w:val="0"/>
        </w:rPr>
        <w:t>–</w:t>
      </w:r>
      <w:r w:rsidR="00ED7B7C" w:rsidRPr="00653EA9">
        <w:rPr>
          <w:b w:val="0"/>
        </w:rPr>
        <w:t xml:space="preserve">15 along the </w:t>
      </w:r>
      <w:r w:rsidR="00FE24A5">
        <w:rPr>
          <w:b w:val="0"/>
        </w:rPr>
        <w:t>C</w:t>
      </w:r>
      <w:r w:rsidR="00ED7B7C" w:rsidRPr="00653EA9">
        <w:rPr>
          <w:b w:val="0"/>
        </w:rPr>
        <w:t>entral Murray River downstream of Piangil (base layer derived from Google (2016) which used 2016 CNES/Astrium and Digital Globe</w:t>
      </w:r>
      <w:r w:rsidR="00FE24A5">
        <w:rPr>
          <w:b w:val="0"/>
        </w:rPr>
        <w:t>)</w:t>
      </w:r>
      <w:r w:rsidR="00ED7B7C" w:rsidRPr="00653EA9">
        <w:rPr>
          <w:b w:val="0"/>
        </w:rPr>
        <w:t>.</w:t>
      </w:r>
      <w:bookmarkEnd w:id="227"/>
      <w:bookmarkEnd w:id="228"/>
      <w:bookmarkEnd w:id="229"/>
    </w:p>
    <w:p w14:paraId="2C9C49E0" w14:textId="77777777" w:rsidR="00ED7B7C" w:rsidRDefault="00ED7B7C" w:rsidP="00ED7B7C">
      <w:pPr>
        <w:rPr>
          <w:lang w:val="en-US"/>
        </w:rPr>
      </w:pPr>
    </w:p>
    <w:p w14:paraId="02CAECC5" w14:textId="388DEA8A" w:rsidR="00ED7B7C" w:rsidRDefault="00ED7B7C" w:rsidP="00ED7B7C">
      <w:pPr>
        <w:pStyle w:val="Heading3"/>
        <w:ind w:left="720" w:hanging="720"/>
      </w:pPr>
      <w:bookmarkStart w:id="230" w:name="_Toc455385210"/>
      <w:bookmarkStart w:id="231" w:name="_Toc465086983"/>
      <w:bookmarkStart w:id="232" w:name="_Toc467073030"/>
      <w:r w:rsidRPr="00800AF3">
        <w:t>Lower Murray River</w:t>
      </w:r>
      <w:bookmarkEnd w:id="230"/>
      <w:r w:rsidR="006C4C90">
        <w:t xml:space="preserve"> (downstream of Lock 10)</w:t>
      </w:r>
      <w:bookmarkEnd w:id="231"/>
      <w:bookmarkEnd w:id="232"/>
    </w:p>
    <w:p w14:paraId="3DEA059A" w14:textId="755B5A7C" w:rsidR="00ED7B7C" w:rsidRDefault="00ED7B7C" w:rsidP="00ED7B7C">
      <w:r>
        <w:t>Murray River storages wer</w:t>
      </w:r>
      <w:r w:rsidR="0014080F">
        <w:t xml:space="preserve">e at 64% in July </w:t>
      </w:r>
      <w:r w:rsidR="00721F50">
        <w:t xml:space="preserve">2014 </w:t>
      </w:r>
      <w:r w:rsidR="0014080F">
        <w:t>and resource availability scenario at the beginning of the water</w:t>
      </w:r>
      <w:r w:rsidR="000D72A2">
        <w:t>ing</w:t>
      </w:r>
      <w:r w:rsidR="0014080F">
        <w:t xml:space="preserve"> year was deemed moderate–high</w:t>
      </w:r>
      <w:r w:rsidR="00721F50">
        <w:t>.</w:t>
      </w:r>
      <w:r w:rsidR="0014080F">
        <w:t xml:space="preserve"> </w:t>
      </w:r>
      <w:r w:rsidR="00721F50">
        <w:t>A</w:t>
      </w:r>
      <w:r w:rsidR="0014080F">
        <w:t>s such</w:t>
      </w:r>
      <w:r w:rsidR="00721F50">
        <w:t>,</w:t>
      </w:r>
      <w:r w:rsidR="0014080F">
        <w:t xml:space="preserve"> </w:t>
      </w:r>
      <w:r w:rsidR="0027195D">
        <w:t>801</w:t>
      </w:r>
      <w:r w:rsidR="00861DF5">
        <w:t xml:space="preserve"> </w:t>
      </w:r>
      <w:r w:rsidR="0027195D">
        <w:t>367</w:t>
      </w:r>
      <w:r w:rsidR="009025DC">
        <w:t> </w:t>
      </w:r>
      <w:r>
        <w:t xml:space="preserve">ML of Commonwealth environmental water was approved for delivery in the Lower Murray. The Commonwealth environmental water portfolio </w:t>
      </w:r>
      <w:r w:rsidR="0014080F">
        <w:t>delivered</w:t>
      </w:r>
      <w:r>
        <w:t xml:space="preserve"> </w:t>
      </w:r>
      <w:r w:rsidR="0027195D">
        <w:t>592</w:t>
      </w:r>
      <w:r w:rsidR="00205114">
        <w:t xml:space="preserve"> </w:t>
      </w:r>
      <w:r w:rsidR="0027195D">
        <w:t>724</w:t>
      </w:r>
      <w:r w:rsidR="009025DC">
        <w:t> </w:t>
      </w:r>
      <w:r>
        <w:t>ML</w:t>
      </w:r>
      <w:r w:rsidR="009025DC">
        <w:t>,</w:t>
      </w:r>
      <w:r>
        <w:t xml:space="preserve"> contributing to </w:t>
      </w:r>
      <w:r w:rsidR="0027195D">
        <w:t>six</w:t>
      </w:r>
      <w:r>
        <w:t xml:space="preserve"> watering actions which spread over </w:t>
      </w:r>
      <w:r w:rsidR="0027195D">
        <w:t>the entire water</w:t>
      </w:r>
      <w:r w:rsidR="000D72A2">
        <w:t>ing</w:t>
      </w:r>
      <w:r w:rsidR="0027195D">
        <w:t xml:space="preserve"> year</w:t>
      </w:r>
      <w:r>
        <w:t>. The actions were delivered as a combination of instream flows, weir pool manipulations and flows to support wetland inundation (infrastructure</w:t>
      </w:r>
      <w:r w:rsidR="009025DC">
        <w:t>-</w:t>
      </w:r>
      <w:r>
        <w:t xml:space="preserve">assisted). </w:t>
      </w:r>
    </w:p>
    <w:p w14:paraId="55E5BC17" w14:textId="5A13E8E7" w:rsidR="009025DC" w:rsidRDefault="009025DC" w:rsidP="009025DC">
      <w:r>
        <w:t xml:space="preserve">The large 2014 </w:t>
      </w:r>
      <w:r w:rsidR="00B1422E">
        <w:t xml:space="preserve">unregulated </w:t>
      </w:r>
      <w:r>
        <w:t>winter flow pulse from the Central Murray River continued along the Lower Murray River with the peak arriving at L</w:t>
      </w:r>
      <w:r w:rsidR="0027195D">
        <w:t>ock 1</w:t>
      </w:r>
      <w:r>
        <w:t xml:space="preserve"> in mid-August and the recession extending into mid-September</w:t>
      </w:r>
      <w:r w:rsidR="00DF65FA">
        <w:t xml:space="preserve"> 2014</w:t>
      </w:r>
      <w:r>
        <w:t xml:space="preserve"> (Figure </w:t>
      </w:r>
      <w:r w:rsidR="000124DC">
        <w:t>20</w:t>
      </w:r>
      <w:r>
        <w:t>). Between October 2014 and May 2015, flows</w:t>
      </w:r>
      <w:r w:rsidR="001477B0">
        <w:t xml:space="preserve"> at Lock 9</w:t>
      </w:r>
      <w:r>
        <w:t xml:space="preserve"> were maintained between 7500 ML/day and 10 000 ML/day. Between April and June 2015, flows were reduced from 6500 ML/day to 4000 ML/day. </w:t>
      </w:r>
    </w:p>
    <w:p w14:paraId="696D9259" w14:textId="210BDE85" w:rsidR="00ED7B7C" w:rsidRPr="009025DC" w:rsidRDefault="009025DC" w:rsidP="00ED7B7C">
      <w:pPr>
        <w:rPr>
          <w:lang w:val="en-US"/>
        </w:rPr>
      </w:pPr>
      <w:r>
        <w:rPr>
          <w:lang w:val="en-US"/>
        </w:rPr>
        <w:t>Targeted watering of key wetlands was also achieved along the Lower Murray River (Figure 2</w:t>
      </w:r>
      <w:r w:rsidR="000124DC">
        <w:rPr>
          <w:lang w:val="en-US"/>
        </w:rPr>
        <w:t>1</w:t>
      </w:r>
      <w:r>
        <w:rPr>
          <w:lang w:val="en-US"/>
        </w:rPr>
        <w:t>).</w:t>
      </w:r>
    </w:p>
    <w:p w14:paraId="2B9451ED" w14:textId="77777777" w:rsidR="00ED7B7C" w:rsidRDefault="001477B0" w:rsidP="00ED7B7C">
      <w:r>
        <w:rPr>
          <w:noProof/>
          <w:lang w:eastAsia="en-AU"/>
        </w:rPr>
        <w:drawing>
          <wp:inline distT="0" distB="0" distL="0" distR="0" wp14:anchorId="51EE514D" wp14:editId="3EB1D2E9">
            <wp:extent cx="5486400" cy="18796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 9_TS.png"/>
                    <pic:cNvPicPr/>
                  </pic:nvPicPr>
                  <pic:blipFill>
                    <a:blip r:embed="rId57"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7417B2A8" w14:textId="77777777" w:rsidR="00ED7B7C" w:rsidRDefault="001477B0" w:rsidP="00ED7B7C">
      <w:r>
        <w:rPr>
          <w:noProof/>
          <w:lang w:eastAsia="en-AU"/>
        </w:rPr>
        <w:drawing>
          <wp:inline distT="0" distB="0" distL="0" distR="0" wp14:anchorId="46F5099D" wp14:editId="417EA520">
            <wp:extent cx="5486400" cy="18796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 1 _TS.png"/>
                    <pic:cNvPicPr/>
                  </pic:nvPicPr>
                  <pic:blipFill>
                    <a:blip r:embed="rId58"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4C2DD4C3" w14:textId="668225F4" w:rsidR="00E043AF" w:rsidRPr="009025DC" w:rsidRDefault="001F0DA9" w:rsidP="009025DC">
      <w:pPr>
        <w:pStyle w:val="FigureCaption"/>
        <w:ind w:left="90"/>
        <w:rPr>
          <w:lang w:val="en-US"/>
        </w:rPr>
      </w:pPr>
      <w:bookmarkStart w:id="233" w:name="_Toc334438836"/>
      <w:bookmarkStart w:id="234" w:name="_Toc465087017"/>
      <w:bookmarkStart w:id="235" w:name="_Toc467072842"/>
      <w:r w:rsidRPr="001F0DA9">
        <w:t xml:space="preserve">Figure </w:t>
      </w:r>
      <w:r w:rsidR="00641F7D">
        <w:fldChar w:fldCharType="begin"/>
      </w:r>
      <w:r w:rsidR="00641F7D">
        <w:instrText xml:space="preserve"> SEQ Figure \* ARABIC </w:instrText>
      </w:r>
      <w:r w:rsidR="00641F7D">
        <w:fldChar w:fldCharType="separate"/>
      </w:r>
      <w:r w:rsidR="003425A6">
        <w:rPr>
          <w:noProof/>
        </w:rPr>
        <w:t>20</w:t>
      </w:r>
      <w:r w:rsidR="00641F7D">
        <w:rPr>
          <w:noProof/>
        </w:rPr>
        <w:fldChar w:fldCharType="end"/>
      </w:r>
      <w:r w:rsidR="00E54BEE">
        <w:t>.</w:t>
      </w:r>
      <w:r w:rsidRPr="001F0DA9">
        <w:t xml:space="preserve"> </w:t>
      </w:r>
      <w:r w:rsidR="00ED7B7C" w:rsidRPr="00653EA9">
        <w:rPr>
          <w:b w:val="0"/>
        </w:rPr>
        <w:t xml:space="preserve">Streamflows at Lock 9 and </w:t>
      </w:r>
      <w:r w:rsidR="00E54BEE">
        <w:rPr>
          <w:b w:val="0"/>
        </w:rPr>
        <w:t xml:space="preserve">Lock </w:t>
      </w:r>
      <w:r w:rsidR="00ED7B7C" w:rsidRPr="00653EA9">
        <w:rPr>
          <w:b w:val="0"/>
        </w:rPr>
        <w:t xml:space="preserve">1 in the </w:t>
      </w:r>
      <w:r w:rsidR="00E54BEE">
        <w:rPr>
          <w:b w:val="0"/>
        </w:rPr>
        <w:t>L</w:t>
      </w:r>
      <w:r w:rsidR="00ED7B7C" w:rsidRPr="00653EA9">
        <w:rPr>
          <w:b w:val="0"/>
        </w:rPr>
        <w:t>ower Murray River</w:t>
      </w:r>
      <w:r w:rsidR="00721F50">
        <w:rPr>
          <w:b w:val="0"/>
        </w:rPr>
        <w:t xml:space="preserve"> in 2014–15.</w:t>
      </w:r>
      <w:r w:rsidR="00ED7B7C" w:rsidRPr="00653EA9">
        <w:rPr>
          <w:b w:val="0"/>
        </w:rPr>
        <w:t xml:space="preserve"> </w:t>
      </w:r>
      <w:r w:rsidR="00721F50">
        <w:rPr>
          <w:b w:val="0"/>
          <w:lang w:val="en-US"/>
        </w:rPr>
        <w:t>R</w:t>
      </w:r>
      <w:r w:rsidR="00ED7B7C" w:rsidRPr="00653EA9">
        <w:rPr>
          <w:b w:val="0"/>
          <w:lang w:val="en-US"/>
        </w:rPr>
        <w:t>ed shading indicates contribution of environmental water delivery by Commonwealth environmental water and other environmental water entitlement holders</w:t>
      </w:r>
      <w:r w:rsidR="00DC4381">
        <w:rPr>
          <w:b w:val="0"/>
          <w:lang w:val="en-US"/>
        </w:rPr>
        <w:t>;</w:t>
      </w:r>
      <w:r w:rsidR="00ED7B7C" w:rsidRPr="00653EA9">
        <w:rPr>
          <w:b w:val="0"/>
          <w:lang w:val="en-US"/>
        </w:rPr>
        <w:t xml:space="preserve"> grey shading indicates flow reduction as a result of the Commonwealth environmental water recovery program</w:t>
      </w:r>
      <w:r w:rsidR="00E54BEE">
        <w:rPr>
          <w:b w:val="0"/>
          <w:lang w:val="en-US"/>
        </w:rPr>
        <w:t>.</w:t>
      </w:r>
      <w:bookmarkEnd w:id="233"/>
      <w:r w:rsidR="006C4C90">
        <w:rPr>
          <w:b w:val="0"/>
          <w:lang w:val="en-US"/>
        </w:rPr>
        <w:t xml:space="preserve"> </w:t>
      </w:r>
      <w:r w:rsidR="006C4C90" w:rsidRPr="00185CB2">
        <w:rPr>
          <w:b w:val="0"/>
          <w:bCs/>
          <w:lang w:val="en-US"/>
        </w:rPr>
        <w:t>Horizontal lines indicate threshold</w:t>
      </w:r>
      <w:r w:rsidR="00067AC8">
        <w:rPr>
          <w:b w:val="0"/>
          <w:bCs/>
          <w:lang w:val="en-US"/>
        </w:rPr>
        <w:t xml:space="preserve">s for very low flows, low flows and low freshes </w:t>
      </w:r>
      <w:r w:rsidR="006C4C90" w:rsidRPr="00185CB2">
        <w:rPr>
          <w:b w:val="0"/>
          <w:bCs/>
          <w:lang w:val="en-US"/>
        </w:rPr>
        <w:t>(from lowest to highest</w:t>
      </w:r>
      <w:r w:rsidR="00083324" w:rsidRPr="00083324">
        <w:rPr>
          <w:b w:val="0"/>
          <w:bCs/>
          <w:lang w:val="en-US"/>
        </w:rPr>
        <w:t>)</w:t>
      </w:r>
      <w:r w:rsidR="00861DF5">
        <w:rPr>
          <w:b w:val="0"/>
          <w:bCs/>
          <w:lang w:val="en-US"/>
        </w:rPr>
        <w:t>.</w:t>
      </w:r>
      <w:bookmarkEnd w:id="234"/>
      <w:bookmarkEnd w:id="235"/>
    </w:p>
    <w:p w14:paraId="15480EE4" w14:textId="63648E20" w:rsidR="00ED7B7C" w:rsidRDefault="00ED7B7C" w:rsidP="00ED7B7C"/>
    <w:p w14:paraId="086FF056" w14:textId="5CC3E8DD" w:rsidR="00ED7B7C" w:rsidRDefault="00185CB2" w:rsidP="001F0DA9">
      <w:pPr>
        <w:spacing w:after="0"/>
        <w:jc w:val="center"/>
      </w:pPr>
      <w:r>
        <w:rPr>
          <w:noProof/>
          <w:lang w:eastAsia="en-AU"/>
        </w:rPr>
        <mc:AlternateContent>
          <mc:Choice Requires="wpg">
            <w:drawing>
              <wp:anchor distT="0" distB="0" distL="114300" distR="114300" simplePos="0" relativeHeight="251654144" behindDoc="0" locked="0" layoutInCell="1" allowOverlap="1" wp14:anchorId="32919557" wp14:editId="2F72A8D6">
                <wp:simplePos x="0" y="0"/>
                <wp:positionH relativeFrom="column">
                  <wp:posOffset>1371600</wp:posOffset>
                </wp:positionH>
                <wp:positionV relativeFrom="paragraph">
                  <wp:posOffset>346075</wp:posOffset>
                </wp:positionV>
                <wp:extent cx="2857500" cy="2397125"/>
                <wp:effectExtent l="0" t="19050" r="0" b="3175"/>
                <wp:wrapNone/>
                <wp:docPr id="5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397125"/>
                          <a:chOff x="0" y="0"/>
                          <a:chExt cx="28575" cy="23968"/>
                        </a:xfrm>
                      </wpg:grpSpPr>
                      <wps:wsp>
                        <wps:cNvPr id="56" name="Text Box 82"/>
                        <wps:cNvSpPr txBox="1">
                          <a:spLocks noChangeArrowheads="1"/>
                        </wps:cNvSpPr>
                        <wps:spPr bwMode="auto">
                          <a:xfrm>
                            <a:off x="7966" y="21682"/>
                            <a:ext cx="9157" cy="2286"/>
                          </a:xfrm>
                          <a:prstGeom prst="rect">
                            <a:avLst/>
                          </a:prstGeom>
                          <a:solidFill>
                            <a:schemeClr val="tx1">
                              <a:lumMod val="100000"/>
                              <a:lumOff val="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1B6E7" w14:textId="77777777" w:rsidR="00DA7A6B" w:rsidRPr="00EA5514" w:rsidRDefault="00DA7A6B" w:rsidP="00ED7B7C">
                              <w:pPr>
                                <w:rPr>
                                  <w:color w:val="FFFFFF" w:themeColor="background1"/>
                                </w:rPr>
                              </w:pPr>
                              <w:r w:rsidRPr="00EA5514">
                                <w:rPr>
                                  <w:color w:val="FFFFFF" w:themeColor="background1"/>
                                </w:rPr>
                                <w:t>Hattah Lakes</w:t>
                              </w:r>
                            </w:p>
                          </w:txbxContent>
                        </wps:txbx>
                        <wps:bodyPr rot="0" vert="horz" wrap="none" lIns="91440" tIns="45720" rIns="91440" bIns="45720" anchor="t" anchorCtr="0" upright="1">
                          <a:noAutofit/>
                        </wps:bodyPr>
                      </wps:wsp>
                      <wps:wsp>
                        <wps:cNvPr id="57" name="Text Box 83"/>
                        <wps:cNvSpPr txBox="1">
                          <a:spLocks noChangeArrowheads="1"/>
                        </wps:cNvSpPr>
                        <wps:spPr bwMode="auto">
                          <a:xfrm>
                            <a:off x="9144" y="11430"/>
                            <a:ext cx="5930" cy="2286"/>
                          </a:xfrm>
                          <a:prstGeom prst="rect">
                            <a:avLst/>
                          </a:prstGeom>
                          <a:solidFill>
                            <a:schemeClr val="tx1">
                              <a:lumMod val="100000"/>
                              <a:lumOff val="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5DDB8" w14:textId="77777777" w:rsidR="00DA7A6B" w:rsidRPr="00EA5514" w:rsidRDefault="00DA7A6B" w:rsidP="00ED7B7C">
                              <w:pPr>
                                <w:rPr>
                                  <w:color w:val="FFFFFF" w:themeColor="background1"/>
                                </w:rPr>
                              </w:pPr>
                              <w:r>
                                <w:rPr>
                                  <w:color w:val="FFFFFF" w:themeColor="background1"/>
                                </w:rPr>
                                <w:t>Bullock</w:t>
                              </w:r>
                            </w:p>
                          </w:txbxContent>
                        </wps:txbx>
                        <wps:bodyPr rot="0" vert="horz" wrap="none" lIns="91440" tIns="45720" rIns="91440" bIns="45720" anchor="t" anchorCtr="0" upright="1">
                          <a:noAutofit/>
                        </wps:bodyPr>
                      </wps:wsp>
                      <wps:wsp>
                        <wps:cNvPr id="62" name="Text Box 84"/>
                        <wps:cNvSpPr txBox="1">
                          <a:spLocks noChangeArrowheads="1"/>
                        </wps:cNvSpPr>
                        <wps:spPr bwMode="auto">
                          <a:xfrm>
                            <a:off x="0" y="4572"/>
                            <a:ext cx="6782" cy="6857"/>
                          </a:xfrm>
                          <a:prstGeom prst="rect">
                            <a:avLst/>
                          </a:prstGeom>
                          <a:solidFill>
                            <a:schemeClr val="tx1">
                              <a:lumMod val="100000"/>
                              <a:lumOff val="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C31DE" w14:textId="77777777" w:rsidR="00DA7A6B" w:rsidRDefault="00DA7A6B" w:rsidP="00ED7B7C">
                              <w:pPr>
                                <w:rPr>
                                  <w:color w:val="FFFFFF" w:themeColor="background1"/>
                                </w:rPr>
                              </w:pPr>
                              <w:r>
                                <w:rPr>
                                  <w:color w:val="FFFFFF" w:themeColor="background1"/>
                                </w:rPr>
                                <w:t>Cardross</w:t>
                              </w:r>
                            </w:p>
                            <w:p w14:paraId="0071C7FA" w14:textId="77777777" w:rsidR="00DA7A6B" w:rsidRPr="00EA5514" w:rsidRDefault="00DA7A6B" w:rsidP="00ED7B7C">
                              <w:pPr>
                                <w:rPr>
                                  <w:color w:val="FFFFFF" w:themeColor="background1"/>
                                </w:rPr>
                              </w:pPr>
                              <w:r>
                                <w:rPr>
                                  <w:color w:val="FFFFFF" w:themeColor="background1"/>
                                </w:rPr>
                                <w:t>Basin</w:t>
                              </w:r>
                            </w:p>
                          </w:txbxContent>
                        </wps:txbx>
                        <wps:bodyPr rot="0" vert="horz" wrap="none" lIns="91440" tIns="45720" rIns="91440" bIns="45720" anchor="t" anchorCtr="0" upright="1">
                          <a:noAutofit/>
                        </wps:bodyPr>
                      </wps:wsp>
                      <wps:wsp>
                        <wps:cNvPr id="71" name="Text Box 85"/>
                        <wps:cNvSpPr txBox="1">
                          <a:spLocks noChangeArrowheads="1"/>
                        </wps:cNvSpPr>
                        <wps:spPr bwMode="auto">
                          <a:xfrm>
                            <a:off x="16002" y="0"/>
                            <a:ext cx="12573" cy="4572"/>
                          </a:xfrm>
                          <a:prstGeom prst="rect">
                            <a:avLst/>
                          </a:prstGeom>
                          <a:solidFill>
                            <a:schemeClr val="tx1">
                              <a:lumMod val="100000"/>
                              <a:lumOff val="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4AAD8" w14:textId="77777777" w:rsidR="00DA7A6B" w:rsidRDefault="00DA7A6B" w:rsidP="00ED7B7C">
                              <w:pPr>
                                <w:rPr>
                                  <w:color w:val="FFFFFF" w:themeColor="background1"/>
                                </w:rPr>
                              </w:pPr>
                              <w:r>
                                <w:rPr>
                                  <w:color w:val="FFFFFF" w:themeColor="background1"/>
                                </w:rPr>
                                <w:t>Woorlong Wetland</w:t>
                              </w:r>
                            </w:p>
                            <w:p w14:paraId="311B086F" w14:textId="77777777" w:rsidR="00DA7A6B" w:rsidRPr="00EA5514" w:rsidRDefault="00DA7A6B" w:rsidP="00ED7B7C">
                              <w:pPr>
                                <w:rPr>
                                  <w:color w:val="FFFFFF" w:themeColor="background1"/>
                                </w:rPr>
                              </w:pPr>
                              <w:r>
                                <w:rPr>
                                  <w:color w:val="FFFFFF" w:themeColor="background1"/>
                                </w:rPr>
                                <w:t>&amp; Psyche Lagoon</w:t>
                              </w:r>
                            </w:p>
                          </w:txbxContent>
                        </wps:txbx>
                        <wps:bodyPr rot="0" vert="horz" wrap="square" lIns="91440" tIns="45720" rIns="91440" bIns="45720" anchor="t" anchorCtr="0" upright="1">
                          <a:noAutofit/>
                        </wps:bodyPr>
                      </wps:wsp>
                      <wps:wsp>
                        <wps:cNvPr id="72" name="Straight Arrow Connector 87"/>
                        <wps:cNvCnPr>
                          <a:cxnSpLocks noChangeShapeType="1"/>
                        </wps:cNvCnPr>
                        <wps:spPr bwMode="auto">
                          <a:xfrm flipV="1">
                            <a:off x="5680" y="3394"/>
                            <a:ext cx="1143" cy="2286"/>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3" name="Straight Arrow Connector 88"/>
                        <wps:cNvCnPr>
                          <a:cxnSpLocks noChangeShapeType="1"/>
                        </wps:cNvCnPr>
                        <wps:spPr bwMode="auto">
                          <a:xfrm flipH="1">
                            <a:off x="13716" y="1108"/>
                            <a:ext cx="3429" cy="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4" name="Straight Arrow Connector 89"/>
                        <wps:cNvCnPr>
                          <a:cxnSpLocks noChangeShapeType="1"/>
                        </wps:cNvCnPr>
                        <wps:spPr bwMode="auto">
                          <a:xfrm flipV="1">
                            <a:off x="14824" y="10252"/>
                            <a:ext cx="2286" cy="2286"/>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919557" id="Group 65" o:spid="_x0000_s1038" style="position:absolute;left:0;text-align:left;margin-left:108pt;margin-top:27.25pt;width:225pt;height:188.75pt;z-index:251654144" coordsize="28575,2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">
                <v:shape id="Text Box 82" o:spid="_x0000_s1039" type="#_x0000_t202" style="position:absolute;left:7966;top:21682;width:915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OJMIA&#10;AADbAAAADwAAAGRycy9kb3ducmV2LnhtbESPX2vCQBDE3wt+h2MLfauXhmo1eoq0FCo++e99ya1J&#10;2txeyG00fntPEPo4zMxvmPmyd7U6Uxsqzwbehgko4tzbigsDh/336wRUEGSLtWcycKUAy8XgaY6Z&#10;9Rfe0nknhYoQDhkaKEWaTOuQl+QwDH1DHL2Tbx1KlG2hbYuXCHe1TpNkrB1WHBdKbOizpPxv1zkD&#10;0r/r9EuuH6djI7/dNpVus54a8/Lcr2aghHr5Dz/aP9bAaAz3L/E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g4kwgAAANsAAAAPAAAAAAAAAAAAAAAAAJgCAABkcnMvZG93&#10;bnJldi54bWxQSwUGAAAAAAQABAD1AAAAhwMAAAAA&#10;" fillcolor="black [3213]" stroked="f">
                  <v:fill opacity="13107f"/>
                  <v:textbox>
                    <w:txbxContent>
                      <w:p w14:paraId="0E51B6E7" w14:textId="77777777" w:rsidR="00DA7A6B" w:rsidRPr="00EA5514" w:rsidRDefault="00DA7A6B" w:rsidP="00ED7B7C">
                        <w:pPr>
                          <w:rPr>
                            <w:color w:val="FFFFFF" w:themeColor="background1"/>
                          </w:rPr>
                        </w:pPr>
                        <w:r w:rsidRPr="00EA5514">
                          <w:rPr>
                            <w:color w:val="FFFFFF" w:themeColor="background1"/>
                          </w:rPr>
                          <w:t>Hattah Lakes</w:t>
                        </w:r>
                      </w:p>
                    </w:txbxContent>
                  </v:textbox>
                </v:shape>
                <v:shape id="Text Box 83" o:spid="_x0000_s1040" type="#_x0000_t202" style="position:absolute;left:9144;top:11430;width:593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rv8IA&#10;AADbAAAADwAAAGRycy9kb3ducmV2LnhtbESPQWvCQBSE7wX/w/KE3urGYKtGVxGl0NKTVu+P7DOJ&#10;Zt+G7IvGf98tFHocZuYbZrnuXa1u1IbKs4HxKAFFnHtbcWHg+P3+MgMVBNli7ZkMPCjAejV4WmJm&#10;/Z33dDtIoSKEQ4YGSpEm0zrkJTkMI98QR+/sW4cSZVto2+I9wl2t0yR50w4rjgslNrQtKb8eOmdA&#10;+olOd/KYnk+NXLp9Kt3X59yY52G/WYAS6uU//Nf+sAZep/D7Jf4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qu/wgAAANsAAAAPAAAAAAAAAAAAAAAAAJgCAABkcnMvZG93&#10;bnJldi54bWxQSwUGAAAAAAQABAD1AAAAhwMAAAAA&#10;" fillcolor="black [3213]" stroked="f">
                  <v:fill opacity="13107f"/>
                  <v:textbox>
                    <w:txbxContent>
                      <w:p w14:paraId="6075DDB8" w14:textId="77777777" w:rsidR="00DA7A6B" w:rsidRPr="00EA5514" w:rsidRDefault="00DA7A6B" w:rsidP="00ED7B7C">
                        <w:pPr>
                          <w:rPr>
                            <w:color w:val="FFFFFF" w:themeColor="background1"/>
                          </w:rPr>
                        </w:pPr>
                        <w:r>
                          <w:rPr>
                            <w:color w:val="FFFFFF" w:themeColor="background1"/>
                          </w:rPr>
                          <w:t>Bullock</w:t>
                        </w:r>
                      </w:p>
                    </w:txbxContent>
                  </v:textbox>
                </v:shape>
                <v:shape id="Text Box 84" o:spid="_x0000_s1041" type="#_x0000_t202" style="position:absolute;top:4572;width:6782;height:6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CmsIA&#10;AADbAAAADwAAAGRycy9kb3ducmV2LnhtbESPQWvCQBSE7wX/w/KE3uqmoWgb3QSxFCo9qe39kX0m&#10;sdm3Ifui8d93hYLHYWa+YVbF6Fp1pj40ng08zxJQxKW3DVcGvg8fT6+ggiBbbD2TgSsFKPLJwwoz&#10;6y+8o/NeKhUhHDI0UIt0mdahrMlhmPmOOHpH3zuUKPtK2x4vEe5anSbJXDtsOC7U2NGmpvJ3PzgD&#10;Mr7o9F2ui+NPJ6dhl8rwtX0z5nE6rpeghEa5h//bn9bAPIXbl/gDd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cKawgAAANsAAAAPAAAAAAAAAAAAAAAAAJgCAABkcnMvZG93&#10;bnJldi54bWxQSwUGAAAAAAQABAD1AAAAhwMAAAAA&#10;" fillcolor="black [3213]" stroked="f">
                  <v:fill opacity="13107f"/>
                  <v:textbox>
                    <w:txbxContent>
                      <w:p w14:paraId="1EDC31DE" w14:textId="77777777" w:rsidR="00DA7A6B" w:rsidRDefault="00DA7A6B" w:rsidP="00ED7B7C">
                        <w:pPr>
                          <w:rPr>
                            <w:color w:val="FFFFFF" w:themeColor="background1"/>
                          </w:rPr>
                        </w:pPr>
                        <w:r>
                          <w:rPr>
                            <w:color w:val="FFFFFF" w:themeColor="background1"/>
                          </w:rPr>
                          <w:t>Cardross</w:t>
                        </w:r>
                      </w:p>
                      <w:p w14:paraId="0071C7FA" w14:textId="77777777" w:rsidR="00DA7A6B" w:rsidRPr="00EA5514" w:rsidRDefault="00DA7A6B" w:rsidP="00ED7B7C">
                        <w:pPr>
                          <w:rPr>
                            <w:color w:val="FFFFFF" w:themeColor="background1"/>
                          </w:rPr>
                        </w:pPr>
                        <w:r>
                          <w:rPr>
                            <w:color w:val="FFFFFF" w:themeColor="background1"/>
                          </w:rPr>
                          <w:t>Basin</w:t>
                        </w:r>
                      </w:p>
                    </w:txbxContent>
                  </v:textbox>
                </v:shape>
                <v:shape id="Text Box 85" o:spid="_x0000_s1042" type="#_x0000_t202" style="position:absolute;left:16002;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u88QA&#10;AADbAAAADwAAAGRycy9kb3ducmV2LnhtbESPQWsCMRSE74L/ITyht5q1ULtsjSIFsZ6KWgreHpvn&#10;ZunmZU2iu+2vN4LgcZiZb5jZoreNuJAPtWMFk3EGgrh0uuZKwfd+9ZyDCBFZY+OYFPxRgMV8OJhh&#10;oV3HW7rsYiUShEOBCkyMbSFlKA1ZDGPXEifv6LzFmKSvpPbYJbht5EuWTaXFmtOCwZY+DJW/u7NV&#10;8J8v82N3WJ/c12qzNT/N5nDyr0o9jfrlO4hIfXyE7+1PreBtA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3rvPEAAAA2wAAAA8AAAAAAAAAAAAAAAAAmAIAAGRycy9k&#10;b3ducmV2LnhtbFBLBQYAAAAABAAEAPUAAACJAwAAAAA=&#10;" fillcolor="black [3213]" stroked="f">
                  <v:fill opacity="13107f"/>
                  <v:textbox>
                    <w:txbxContent>
                      <w:p w14:paraId="3F04AAD8" w14:textId="77777777" w:rsidR="00DA7A6B" w:rsidRDefault="00DA7A6B" w:rsidP="00ED7B7C">
                        <w:pPr>
                          <w:rPr>
                            <w:color w:val="FFFFFF" w:themeColor="background1"/>
                          </w:rPr>
                        </w:pPr>
                        <w:r>
                          <w:rPr>
                            <w:color w:val="FFFFFF" w:themeColor="background1"/>
                          </w:rPr>
                          <w:t>Woorlong Wetland</w:t>
                        </w:r>
                      </w:p>
                      <w:p w14:paraId="311B086F" w14:textId="77777777" w:rsidR="00DA7A6B" w:rsidRPr="00EA5514" w:rsidRDefault="00DA7A6B" w:rsidP="00ED7B7C">
                        <w:pPr>
                          <w:rPr>
                            <w:color w:val="FFFFFF" w:themeColor="background1"/>
                          </w:rPr>
                        </w:pPr>
                        <w:r>
                          <w:rPr>
                            <w:color w:val="FFFFFF" w:themeColor="background1"/>
                          </w:rPr>
                          <w:t>&amp; Psyche Lagoon</w:t>
                        </w:r>
                      </w:p>
                    </w:txbxContent>
                  </v:textbox>
                </v:shape>
                <v:shape id="Straight Arrow Connector 87" o:spid="_x0000_s1043" type="#_x0000_t32" style="position:absolute;left:5680;top:3394;width:1143;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6kk8QAAADbAAAADwAAAGRycy9kb3ducmV2LnhtbESPQWvCQBSE7wX/w/KE3upGD1qiq0Sp&#10;Il5Koxdvj+wzCWbfht1tjP76bkHwOMzMN8xi1ZtGdOR8bVnBeJSAIC6srrlUcDpuPz5B+ICssbFM&#10;Cu7kYbUcvC0w1fbGP9TloRQRwj5FBVUIbSqlLyoy6Ee2JY7exTqDIUpXSu3wFuGmkZMkmUqDNceF&#10;ClvaVFRc81+j4HxItqfvfZlnX93dXbL1Y0fFQ6n3YZ/NQQTqwyv8bO+1gtkE/r/E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qSTxAAAANsAAAAPAAAAAAAAAAAA&#10;AAAAAKECAABkcnMvZG93bnJldi54bWxQSwUGAAAAAAQABAD5AAAAkgMAAAAA&#10;" strokecolor="white [3212]" strokeweight="2pt">
                  <v:stroke endarrow="open"/>
                  <v:shadow on="t" color="black" opacity="24903f" origin=",.5" offset="0,.55556mm"/>
                </v:shape>
                <v:shape id="Straight Arrow Connector 88" o:spid="_x0000_s1044" type="#_x0000_t32" style="position:absolute;left:13716;top:1108;width:3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BCMQAAADbAAAADwAAAGRycy9kb3ducmV2LnhtbESPQWvCQBSE74X+h+UVvOlGC1VSV4mi&#10;Il6K0Utvj+wzCWbfht1tjP76rlDocZiZb5j5sjeN6Mj52rKC8SgBQVxYXXOp4HzaDmcgfEDW2Fgm&#10;BXfysFy8vswx1fbGR+ryUIoIYZ+igiqENpXSFxUZ9CPbEkfvYp3BEKUrpXZ4i3DTyEmSfEiDNceF&#10;CltaV1Rc8x+j4PuQbM9f+zLPNt3dXbLVY0fFQ6nBW599ggjUh//wX3uvFUzf4fk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gEIxAAAANsAAAAPAAAAAAAAAAAA&#10;AAAAAKECAABkcnMvZG93bnJldi54bWxQSwUGAAAAAAQABAD5AAAAkgMAAAAA&#10;" strokecolor="white [3212]" strokeweight="2pt">
                  <v:stroke endarrow="open"/>
                  <v:shadow on="t" color="black" opacity="24903f" origin=",.5" offset="0,.55556mm"/>
                </v:shape>
                <v:shape id="Straight Arrow Connector 89" o:spid="_x0000_s1045" type="#_x0000_t32" style="position:absolute;left:14824;top:10252;width:2286;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ZfMQAAADbAAAADwAAAGRycy9kb3ducmV2LnhtbESPQWvCQBSE74X+h+UVvOlGKVVSV4mi&#10;Il6K0Utvj+wzCWbfht1tjP76rlDocZiZb5j5sjeN6Mj52rKC8SgBQVxYXXOp4HzaDmcgfEDW2Fgm&#10;BXfysFy8vswx1fbGR+ryUIoIYZ+igiqENpXSFxUZ9CPbEkfvYp3BEKUrpXZ4i3DTyEmSfEiDNceF&#10;CltaV1Rc8x+j4PuQbM9f+zLPNt3dXbLVY0fFQ6nBW599ggjUh//wX3uvFUzf4fk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l8xAAAANsAAAAPAAAAAAAAAAAA&#10;AAAAAKECAABkcnMvZG93bnJldi54bWxQSwUGAAAAAAQABAD5AAAAkgMAAAAA&#10;" strokecolor="white [3212]" strokeweight="2pt">
                  <v:stroke endarrow="open"/>
                  <v:shadow on="t" color="black" opacity="24903f" origin=",.5" offset="0,.55556mm"/>
                </v:shape>
              </v:group>
            </w:pict>
          </mc:Fallback>
        </mc:AlternateContent>
      </w:r>
      <w:r w:rsidR="00ED7B7C">
        <w:rPr>
          <w:noProof/>
          <w:lang w:eastAsia="en-AU"/>
        </w:rPr>
        <w:drawing>
          <wp:inline distT="0" distB="0" distL="0" distR="0" wp14:anchorId="161B06D8" wp14:editId="53CCA7AE">
            <wp:extent cx="2421295" cy="3288665"/>
            <wp:effectExtent l="0" t="0" r="0" b="6985"/>
            <wp:docPr id="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423045" cy="3291042"/>
                    </a:xfrm>
                    <a:prstGeom prst="rect">
                      <a:avLst/>
                    </a:prstGeom>
                    <a:noFill/>
                    <a:ln>
                      <a:noFill/>
                    </a:ln>
                    <a:extLst>
                      <a:ext uri="{53640926-AAD7-44D8-BBD7-CCE9431645EC}">
                        <a14:shadowObscured xmlns:a14="http://schemas.microsoft.com/office/drawing/2010/main"/>
                      </a:ext>
                    </a:extLst>
                  </pic:spPr>
                </pic:pic>
              </a:graphicData>
            </a:graphic>
          </wp:inline>
        </w:drawing>
      </w:r>
    </w:p>
    <w:p w14:paraId="4963CCDD" w14:textId="7DD2995B" w:rsidR="00ED7B7C" w:rsidRDefault="00185CB2" w:rsidP="001F0DA9">
      <w:pPr>
        <w:spacing w:after="0"/>
        <w:jc w:val="center"/>
      </w:pPr>
      <w:r>
        <w:rPr>
          <w:noProof/>
          <w:lang w:eastAsia="en-AU"/>
        </w:rPr>
        <mc:AlternateContent>
          <mc:Choice Requires="wps">
            <w:drawing>
              <wp:anchor distT="0" distB="0" distL="114300" distR="114300" simplePos="0" relativeHeight="251664384" behindDoc="0" locked="0" layoutInCell="1" allowOverlap="1" wp14:anchorId="772E70E1" wp14:editId="101E84A0">
                <wp:simplePos x="0" y="0"/>
                <wp:positionH relativeFrom="column">
                  <wp:posOffset>457200</wp:posOffset>
                </wp:positionH>
                <wp:positionV relativeFrom="paragraph">
                  <wp:posOffset>520700</wp:posOffset>
                </wp:positionV>
                <wp:extent cx="114300" cy="228600"/>
                <wp:effectExtent l="101600" t="101600" r="127000" b="139700"/>
                <wp:wrapNone/>
                <wp:docPr id="5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86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B744CE" id="Straight Arrow Connector 94" o:spid="_x0000_s1026" type="#_x0000_t32" style="position:absolute;margin-left:36pt;margin-top:41pt;width:9pt;height:18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BAD6851" wp14:editId="48DC6F7A">
                <wp:simplePos x="0" y="0"/>
                <wp:positionH relativeFrom="column">
                  <wp:posOffset>342900</wp:posOffset>
                </wp:positionH>
                <wp:positionV relativeFrom="paragraph">
                  <wp:posOffset>749300</wp:posOffset>
                </wp:positionV>
                <wp:extent cx="462915" cy="22860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2286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97F05B" w14:textId="77777777" w:rsidR="00DA7A6B" w:rsidRPr="00EA5514" w:rsidRDefault="00DA7A6B" w:rsidP="00ED7B7C">
                            <w:pPr>
                              <w:rPr>
                                <w:color w:val="FFFFFF" w:themeColor="background1"/>
                              </w:rPr>
                            </w:pPr>
                            <w:r>
                              <w:rPr>
                                <w:color w:val="FFFFFF" w:themeColor="background1"/>
                              </w:rPr>
                              <w:t>Viela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6851" id="Text Box 93" o:spid="_x0000_s1046" type="#_x0000_t202" style="position:absolute;left:0;text-align:left;margin-left:27pt;margin-top:59pt;width:36.45pt;height:1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" fillcolor="black [3213]" stroked="f">
                <v:fill opacity="13107f"/>
                <v:path arrowok="t"/>
                <v:textbox>
                  <w:txbxContent>
                    <w:p w14:paraId="4D97F05B" w14:textId="77777777" w:rsidR="00DA7A6B" w:rsidRPr="00EA5514" w:rsidRDefault="00DA7A6B" w:rsidP="00ED7B7C">
                      <w:pPr>
                        <w:rPr>
                          <w:color w:val="FFFFFF" w:themeColor="background1"/>
                        </w:rPr>
                      </w:pPr>
                      <w:r>
                        <w:rPr>
                          <w:color w:val="FFFFFF" w:themeColor="background1"/>
                        </w:rPr>
                        <w:t>Viela</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5687B993" wp14:editId="17BBE407">
                <wp:simplePos x="0" y="0"/>
                <wp:positionH relativeFrom="column">
                  <wp:posOffset>2286000</wp:posOffset>
                </wp:positionH>
                <wp:positionV relativeFrom="paragraph">
                  <wp:posOffset>1435100</wp:posOffset>
                </wp:positionV>
                <wp:extent cx="970915" cy="22860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0915" cy="2286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3BBF06" w14:textId="77777777" w:rsidR="00DA7A6B" w:rsidRPr="00EA5514" w:rsidRDefault="00DA7A6B" w:rsidP="00ED7B7C">
                            <w:pPr>
                              <w:rPr>
                                <w:color w:val="FFFFFF" w:themeColor="background1"/>
                              </w:rPr>
                            </w:pPr>
                            <w:r>
                              <w:rPr>
                                <w:color w:val="FFFFFF" w:themeColor="background1"/>
                              </w:rPr>
                              <w:t>Murray Island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B993" id="Text Box 91" o:spid="_x0000_s1047" type="#_x0000_t202" style="position:absolute;left:0;text-align:left;margin-left:180pt;margin-top:113pt;width:76.45pt;height: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" fillcolor="black [3213]" stroked="f">
                <v:fill opacity="13107f"/>
                <v:path arrowok="t"/>
                <v:textbox>
                  <w:txbxContent>
                    <w:p w14:paraId="0B3BBF06" w14:textId="77777777" w:rsidR="00DA7A6B" w:rsidRPr="00EA5514" w:rsidRDefault="00DA7A6B" w:rsidP="00ED7B7C">
                      <w:pPr>
                        <w:rPr>
                          <w:color w:val="FFFFFF" w:themeColor="background1"/>
                        </w:rPr>
                      </w:pPr>
                      <w:r>
                        <w:rPr>
                          <w:color w:val="FFFFFF" w:themeColor="background1"/>
                        </w:rPr>
                        <w:t>Murray Island</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FE7278D" wp14:editId="79F6C8FD">
                <wp:simplePos x="0" y="0"/>
                <wp:positionH relativeFrom="column">
                  <wp:posOffset>2514600</wp:posOffset>
                </wp:positionH>
                <wp:positionV relativeFrom="paragraph">
                  <wp:posOffset>1206500</wp:posOffset>
                </wp:positionV>
                <wp:extent cx="0" cy="228600"/>
                <wp:effectExtent l="165100" t="101600" r="190500" b="139700"/>
                <wp:wrapNone/>
                <wp:docPr id="51"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360D88E" id="Straight Arrow Connector 92" o:spid="_x0000_s1026" type="#_x0000_t32" style="position:absolute;margin-left:198pt;margin-top:95pt;width:0;height:1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56192" behindDoc="0" locked="0" layoutInCell="1" allowOverlap="1" wp14:anchorId="51E51C52" wp14:editId="44C57BC3">
                <wp:simplePos x="0" y="0"/>
                <wp:positionH relativeFrom="column">
                  <wp:posOffset>5372100</wp:posOffset>
                </wp:positionH>
                <wp:positionV relativeFrom="paragraph">
                  <wp:posOffset>1320800</wp:posOffset>
                </wp:positionV>
                <wp:extent cx="0" cy="228600"/>
                <wp:effectExtent l="165100" t="101600" r="190500" b="139700"/>
                <wp:wrapNone/>
                <wp:docPr id="5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3D49348" id="Straight Arrow Connector 90" o:spid="_x0000_s1026" type="#_x0000_t32" style="position:absolute;margin-left:423pt;margin-top:104pt;width:0;height:18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52096" behindDoc="0" locked="0" layoutInCell="1" allowOverlap="1" wp14:anchorId="5D7C564C" wp14:editId="0A72A026">
                <wp:simplePos x="0" y="0"/>
                <wp:positionH relativeFrom="column">
                  <wp:posOffset>4686300</wp:posOffset>
                </wp:positionH>
                <wp:positionV relativeFrom="paragraph">
                  <wp:posOffset>1549400</wp:posOffset>
                </wp:positionV>
                <wp:extent cx="802640" cy="228600"/>
                <wp:effectExtent l="0" t="0" r="1016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2286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C155D3" w14:textId="77777777" w:rsidR="00DA7A6B" w:rsidRPr="00EA5514" w:rsidRDefault="00DA7A6B" w:rsidP="00ED7B7C">
                            <w:pPr>
                              <w:rPr>
                                <w:color w:val="FFFFFF" w:themeColor="background1"/>
                              </w:rPr>
                            </w:pPr>
                            <w:r>
                              <w:rPr>
                                <w:color w:val="FFFFFF" w:themeColor="background1"/>
                              </w:rPr>
                              <w:t>Brickworks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C564C" id="Text Box 86" o:spid="_x0000_s1048" type="#_x0000_t202" style="position:absolute;left:0;text-align:left;margin-left:369pt;margin-top:122pt;width:63.2pt;height:18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" fillcolor="black [3213]" stroked="f">
                <v:fill opacity="13107f"/>
                <v:path arrowok="t"/>
                <v:textbox>
                  <w:txbxContent>
                    <w:p w14:paraId="61C155D3" w14:textId="77777777" w:rsidR="00DA7A6B" w:rsidRPr="00EA5514" w:rsidRDefault="00DA7A6B" w:rsidP="00ED7B7C">
                      <w:pPr>
                        <w:rPr>
                          <w:color w:val="FFFFFF" w:themeColor="background1"/>
                        </w:rPr>
                      </w:pPr>
                      <w:r>
                        <w:rPr>
                          <w:color w:val="FFFFFF" w:themeColor="background1"/>
                        </w:rPr>
                        <w:t>Brickworks</w:t>
                      </w:r>
                    </w:p>
                  </w:txbxContent>
                </v:textbox>
              </v:shape>
            </w:pict>
          </mc:Fallback>
        </mc:AlternateContent>
      </w:r>
      <w:r w:rsidR="00ED7B7C">
        <w:rPr>
          <w:noProof/>
          <w:lang w:eastAsia="en-AU"/>
        </w:rPr>
        <w:drawing>
          <wp:inline distT="0" distB="0" distL="0" distR="0" wp14:anchorId="060779A7" wp14:editId="5F04B7FB">
            <wp:extent cx="5284470" cy="2175289"/>
            <wp:effectExtent l="19050" t="19050" r="11430" b="15875"/>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293266" cy="2178910"/>
                    </a:xfrm>
                    <a:prstGeom prst="rect">
                      <a:avLst/>
                    </a:prstGeom>
                    <a:noFill/>
                    <a:ln w="254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B707EA" w14:textId="1E38F902" w:rsidR="00ED7B7C" w:rsidRDefault="00185CB2" w:rsidP="001F0DA9">
      <w:pPr>
        <w:spacing w:after="0"/>
        <w:jc w:val="center"/>
      </w:pPr>
      <w:r>
        <w:rPr>
          <w:noProof/>
          <w:lang w:eastAsia="en-AU"/>
        </w:rPr>
        <mc:AlternateContent>
          <mc:Choice Requires="wps">
            <w:drawing>
              <wp:anchor distT="0" distB="0" distL="114300" distR="114300" simplePos="0" relativeHeight="251670528" behindDoc="0" locked="0" layoutInCell="1" allowOverlap="1" wp14:anchorId="1B0B73CB" wp14:editId="50245E0D">
                <wp:simplePos x="0" y="0"/>
                <wp:positionH relativeFrom="column">
                  <wp:posOffset>4914900</wp:posOffset>
                </wp:positionH>
                <wp:positionV relativeFrom="paragraph">
                  <wp:posOffset>914400</wp:posOffset>
                </wp:positionV>
                <wp:extent cx="1028700" cy="1143000"/>
                <wp:effectExtent l="0" t="0" r="1270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1430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F17971" w14:textId="77777777" w:rsidR="00DA7A6B" w:rsidRDefault="00DA7A6B" w:rsidP="00ED7B7C">
                            <w:pPr>
                              <w:jc w:val="center"/>
                              <w:rPr>
                                <w:color w:val="FFFFFF" w:themeColor="background1"/>
                              </w:rPr>
                            </w:pPr>
                            <w:r>
                              <w:rPr>
                                <w:color w:val="FFFFFF" w:themeColor="background1"/>
                              </w:rPr>
                              <w:t>Whirlpool</w:t>
                            </w:r>
                          </w:p>
                          <w:p w14:paraId="56CCD21F" w14:textId="77777777" w:rsidR="00DA7A6B" w:rsidRDefault="00DA7A6B" w:rsidP="00ED7B7C">
                            <w:pPr>
                              <w:jc w:val="center"/>
                              <w:rPr>
                                <w:color w:val="FFFFFF" w:themeColor="background1"/>
                              </w:rPr>
                            </w:pPr>
                            <w:r>
                              <w:rPr>
                                <w:color w:val="FFFFFF" w:themeColor="background1"/>
                              </w:rPr>
                              <w:t>Corner</w:t>
                            </w:r>
                          </w:p>
                          <w:p w14:paraId="0AA5C2A9" w14:textId="77777777" w:rsidR="00DA7A6B" w:rsidRDefault="00DA7A6B" w:rsidP="001F0DA9">
                            <w:pPr>
                              <w:jc w:val="center"/>
                              <w:rPr>
                                <w:color w:val="FFFFFF" w:themeColor="background1"/>
                              </w:rPr>
                            </w:pPr>
                            <w:r>
                              <w:rPr>
                                <w:color w:val="FFFFFF" w:themeColor="background1"/>
                              </w:rPr>
                              <w:t xml:space="preserve">&amp; Duck </w:t>
                            </w:r>
                          </w:p>
                          <w:p w14:paraId="1429873E" w14:textId="77777777" w:rsidR="00DA7A6B" w:rsidRPr="00EA5514" w:rsidRDefault="00DA7A6B" w:rsidP="00ED7B7C">
                            <w:pPr>
                              <w:jc w:val="center"/>
                              <w:rPr>
                                <w:color w:val="FFFFFF" w:themeColor="background1"/>
                              </w:rPr>
                            </w:pPr>
                            <w:r>
                              <w:rPr>
                                <w:color w:val="FFFFFF" w:themeColor="background1"/>
                              </w:rPr>
                              <w:t>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73CB" id="Text Box 97" o:spid="_x0000_s1049" type="#_x0000_t202" style="position:absolute;left:0;text-align:left;margin-left:387pt;margin-top:1in;width:81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" fillcolor="black [3213]" stroked="f">
                <v:fill opacity="13107f"/>
                <v:path arrowok="t"/>
                <v:textbox>
                  <w:txbxContent>
                    <w:p w14:paraId="7CF17971" w14:textId="77777777" w:rsidR="00DA7A6B" w:rsidRDefault="00DA7A6B" w:rsidP="00ED7B7C">
                      <w:pPr>
                        <w:jc w:val="center"/>
                        <w:rPr>
                          <w:color w:val="FFFFFF" w:themeColor="background1"/>
                        </w:rPr>
                      </w:pPr>
                      <w:r>
                        <w:rPr>
                          <w:color w:val="FFFFFF" w:themeColor="background1"/>
                        </w:rPr>
                        <w:t>Whirlpool</w:t>
                      </w:r>
                    </w:p>
                    <w:p w14:paraId="56CCD21F" w14:textId="77777777" w:rsidR="00DA7A6B" w:rsidRDefault="00DA7A6B" w:rsidP="00ED7B7C">
                      <w:pPr>
                        <w:jc w:val="center"/>
                        <w:rPr>
                          <w:color w:val="FFFFFF" w:themeColor="background1"/>
                        </w:rPr>
                      </w:pPr>
                      <w:r>
                        <w:rPr>
                          <w:color w:val="FFFFFF" w:themeColor="background1"/>
                        </w:rPr>
                        <w:t>Corner</w:t>
                      </w:r>
                    </w:p>
                    <w:p w14:paraId="0AA5C2A9" w14:textId="77777777" w:rsidR="00DA7A6B" w:rsidRDefault="00DA7A6B" w:rsidP="001F0DA9">
                      <w:pPr>
                        <w:jc w:val="center"/>
                        <w:rPr>
                          <w:color w:val="FFFFFF" w:themeColor="background1"/>
                        </w:rPr>
                      </w:pPr>
                      <w:r>
                        <w:rPr>
                          <w:color w:val="FFFFFF" w:themeColor="background1"/>
                        </w:rPr>
                        <w:t xml:space="preserve">&amp; Duck </w:t>
                      </w:r>
                    </w:p>
                    <w:p w14:paraId="1429873E" w14:textId="77777777" w:rsidR="00DA7A6B" w:rsidRPr="00EA5514" w:rsidRDefault="00DA7A6B" w:rsidP="00ED7B7C">
                      <w:pPr>
                        <w:jc w:val="center"/>
                        <w:rPr>
                          <w:color w:val="FFFFFF" w:themeColor="background1"/>
                        </w:rPr>
                      </w:pPr>
                      <w:r>
                        <w:rPr>
                          <w:color w:val="FFFFFF" w:themeColor="background1"/>
                        </w:rPr>
                        <w:t>Hole</w:t>
                      </w:r>
                    </w:p>
                  </w:txbxContent>
                </v:textbox>
              </v:shape>
            </w:pict>
          </mc:Fallback>
        </mc:AlternateContent>
      </w:r>
      <w:r>
        <w:rPr>
          <w:noProof/>
          <w:lang w:eastAsia="en-AU"/>
        </w:rPr>
        <mc:AlternateContent>
          <mc:Choice Requires="wps">
            <w:drawing>
              <wp:anchor distT="0" distB="0" distL="114300" distR="114300" simplePos="0" relativeHeight="251676672" behindDoc="0" locked="0" layoutInCell="1" allowOverlap="1" wp14:anchorId="2165F7FB" wp14:editId="39F0A3B8">
                <wp:simplePos x="0" y="0"/>
                <wp:positionH relativeFrom="column">
                  <wp:posOffset>3771900</wp:posOffset>
                </wp:positionH>
                <wp:positionV relativeFrom="paragraph">
                  <wp:posOffset>800100</wp:posOffset>
                </wp:positionV>
                <wp:extent cx="788035" cy="571500"/>
                <wp:effectExtent l="0" t="0" r="0" b="1270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035" cy="5715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5187AB" w14:textId="77777777" w:rsidR="00DA7A6B" w:rsidRDefault="00DA7A6B" w:rsidP="00ED7B7C">
                            <w:pPr>
                              <w:jc w:val="center"/>
                              <w:rPr>
                                <w:color w:val="FFFFFF" w:themeColor="background1"/>
                              </w:rPr>
                            </w:pPr>
                            <w:r>
                              <w:rPr>
                                <w:color w:val="FFFFFF" w:themeColor="background1"/>
                              </w:rPr>
                              <w:t>Johnson’s</w:t>
                            </w:r>
                          </w:p>
                          <w:p w14:paraId="6BCE9930" w14:textId="77777777" w:rsidR="00DA7A6B" w:rsidRPr="00EA5514" w:rsidRDefault="00DA7A6B" w:rsidP="00ED7B7C">
                            <w:pPr>
                              <w:jc w:val="center"/>
                              <w:rPr>
                                <w:color w:val="FFFFFF" w:themeColor="background1"/>
                              </w:rPr>
                            </w:pPr>
                            <w:r>
                              <w:rPr>
                                <w:color w:val="FFFFFF" w:themeColor="background1"/>
                              </w:rPr>
                              <w:t>Waterhole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F7FB" id="Text Box 101" o:spid="_x0000_s1050" type="#_x0000_t202" style="position:absolute;left:0;text-align:left;margin-left:297pt;margin-top:63pt;width:62.05pt;height: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" fillcolor="black [3213]" stroked="f">
                <v:fill opacity="13107f"/>
                <v:path arrowok="t"/>
                <v:textbox>
                  <w:txbxContent>
                    <w:p w14:paraId="6D5187AB" w14:textId="77777777" w:rsidR="00DA7A6B" w:rsidRDefault="00DA7A6B" w:rsidP="00ED7B7C">
                      <w:pPr>
                        <w:jc w:val="center"/>
                        <w:rPr>
                          <w:color w:val="FFFFFF" w:themeColor="background1"/>
                        </w:rPr>
                      </w:pPr>
                      <w:r>
                        <w:rPr>
                          <w:color w:val="FFFFFF" w:themeColor="background1"/>
                        </w:rPr>
                        <w:t>Johnson’s</w:t>
                      </w:r>
                    </w:p>
                    <w:p w14:paraId="6BCE9930" w14:textId="77777777" w:rsidR="00DA7A6B" w:rsidRPr="00EA5514" w:rsidRDefault="00DA7A6B" w:rsidP="00ED7B7C">
                      <w:pPr>
                        <w:jc w:val="center"/>
                        <w:rPr>
                          <w:color w:val="FFFFFF" w:themeColor="background1"/>
                        </w:rPr>
                      </w:pPr>
                      <w:r>
                        <w:rPr>
                          <w:color w:val="FFFFFF" w:themeColor="background1"/>
                        </w:rPr>
                        <w:t>Waterhole</w:t>
                      </w:r>
                    </w:p>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14:anchorId="5FE72BBA" wp14:editId="5EC77238">
                <wp:simplePos x="0" y="0"/>
                <wp:positionH relativeFrom="column">
                  <wp:posOffset>2286000</wp:posOffset>
                </wp:positionH>
                <wp:positionV relativeFrom="paragraph">
                  <wp:posOffset>114300</wp:posOffset>
                </wp:positionV>
                <wp:extent cx="1268095" cy="571500"/>
                <wp:effectExtent l="0" t="0" r="1905" b="1270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8095" cy="5715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F51E72" w14:textId="77777777" w:rsidR="00DA7A6B" w:rsidRDefault="00DA7A6B" w:rsidP="00ED7B7C">
                            <w:pPr>
                              <w:jc w:val="center"/>
                              <w:rPr>
                                <w:color w:val="FFFFFF" w:themeColor="background1"/>
                              </w:rPr>
                            </w:pPr>
                            <w:r>
                              <w:rPr>
                                <w:color w:val="FFFFFF" w:themeColor="background1"/>
                              </w:rPr>
                              <w:t>Several Wetlands</w:t>
                            </w:r>
                          </w:p>
                          <w:p w14:paraId="509DE4FD" w14:textId="77777777" w:rsidR="00DA7A6B" w:rsidRPr="00EA5514" w:rsidRDefault="00DA7A6B" w:rsidP="00ED7B7C">
                            <w:pPr>
                              <w:jc w:val="center"/>
                              <w:rPr>
                                <w:color w:val="FFFFFF" w:themeColor="background1"/>
                              </w:rPr>
                            </w:pPr>
                            <w:r>
                              <w:rPr>
                                <w:color w:val="FFFFFF" w:themeColor="background1"/>
                              </w:rPr>
                              <w:t>at Overland Corner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2BBA" id="Text Box 105" o:spid="_x0000_s1051" type="#_x0000_t202" style="position:absolute;left:0;text-align:left;margin-left:180pt;margin-top:9pt;width:99.85pt;height: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" fillcolor="black [3213]" stroked="f">
                <v:fill opacity="13107f"/>
                <v:path arrowok="t"/>
                <v:textbox>
                  <w:txbxContent>
                    <w:p w14:paraId="42F51E72" w14:textId="77777777" w:rsidR="00DA7A6B" w:rsidRDefault="00DA7A6B" w:rsidP="00ED7B7C">
                      <w:pPr>
                        <w:jc w:val="center"/>
                        <w:rPr>
                          <w:color w:val="FFFFFF" w:themeColor="background1"/>
                        </w:rPr>
                      </w:pPr>
                      <w:r>
                        <w:rPr>
                          <w:color w:val="FFFFFF" w:themeColor="background1"/>
                        </w:rPr>
                        <w:t>Several Wetlands</w:t>
                      </w:r>
                    </w:p>
                    <w:p w14:paraId="509DE4FD" w14:textId="77777777" w:rsidR="00DA7A6B" w:rsidRPr="00EA5514" w:rsidRDefault="00DA7A6B" w:rsidP="00ED7B7C">
                      <w:pPr>
                        <w:jc w:val="center"/>
                        <w:rPr>
                          <w:color w:val="FFFFFF" w:themeColor="background1"/>
                        </w:rPr>
                      </w:pPr>
                      <w:r>
                        <w:rPr>
                          <w:color w:val="FFFFFF" w:themeColor="background1"/>
                        </w:rPr>
                        <w:t>at Overland Corner</w:t>
                      </w:r>
                    </w:p>
                  </w:txbxContent>
                </v:textbox>
              </v:shape>
            </w:pict>
          </mc:Fallback>
        </mc:AlternateContent>
      </w:r>
      <w:r>
        <w:rPr>
          <w:noProof/>
          <w:lang w:eastAsia="en-AU"/>
        </w:rPr>
        <mc:AlternateContent>
          <mc:Choice Requires="wps">
            <w:drawing>
              <wp:anchor distT="0" distB="0" distL="114300" distR="114300" simplePos="0" relativeHeight="251688960" behindDoc="0" locked="0" layoutInCell="1" allowOverlap="1" wp14:anchorId="42856CB7" wp14:editId="0F5F5F13">
                <wp:simplePos x="0" y="0"/>
                <wp:positionH relativeFrom="column">
                  <wp:posOffset>228600</wp:posOffset>
                </wp:positionH>
                <wp:positionV relativeFrom="paragraph">
                  <wp:posOffset>1028700</wp:posOffset>
                </wp:positionV>
                <wp:extent cx="137160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6858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73D6F2" w14:textId="77777777" w:rsidR="00DA7A6B" w:rsidRDefault="00DA7A6B" w:rsidP="00ED7B7C">
                            <w:pPr>
                              <w:jc w:val="center"/>
                              <w:rPr>
                                <w:color w:val="FFFFFF" w:themeColor="background1"/>
                              </w:rPr>
                            </w:pPr>
                            <w:r>
                              <w:rPr>
                                <w:color w:val="FFFFFF" w:themeColor="background1"/>
                              </w:rPr>
                              <w:t>Several Wetlands</w:t>
                            </w:r>
                          </w:p>
                          <w:p w14:paraId="3D09F873" w14:textId="77777777" w:rsidR="00DA7A6B" w:rsidRPr="00EA5514" w:rsidRDefault="00DA7A6B" w:rsidP="00ED7B7C">
                            <w:pPr>
                              <w:jc w:val="center"/>
                              <w:rPr>
                                <w:color w:val="FFFFFF" w:themeColor="background1"/>
                              </w:rPr>
                            </w:pPr>
                            <w:r>
                              <w:rPr>
                                <w:color w:val="FFFFFF" w:themeColor="background1"/>
                              </w:rPr>
                              <w:t>Upstream of Morgan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56CB7" id="Text Box 107" o:spid="_x0000_s1052" type="#_x0000_t202" style="position:absolute;left:0;text-align:left;margin-left:18pt;margin-top:81pt;width:108pt;height:54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" fillcolor="black [3213]" stroked="f">
                <v:fill opacity="13107f"/>
                <v:path arrowok="t"/>
                <v:textbox>
                  <w:txbxContent>
                    <w:p w14:paraId="7E73D6F2" w14:textId="77777777" w:rsidR="00DA7A6B" w:rsidRDefault="00DA7A6B" w:rsidP="00ED7B7C">
                      <w:pPr>
                        <w:jc w:val="center"/>
                        <w:rPr>
                          <w:color w:val="FFFFFF" w:themeColor="background1"/>
                        </w:rPr>
                      </w:pPr>
                      <w:r>
                        <w:rPr>
                          <w:color w:val="FFFFFF" w:themeColor="background1"/>
                        </w:rPr>
                        <w:t>Several Wetlands</w:t>
                      </w:r>
                    </w:p>
                    <w:p w14:paraId="3D09F873" w14:textId="77777777" w:rsidR="00DA7A6B" w:rsidRPr="00EA5514" w:rsidRDefault="00DA7A6B" w:rsidP="00ED7B7C">
                      <w:pPr>
                        <w:jc w:val="center"/>
                        <w:rPr>
                          <w:color w:val="FFFFFF" w:themeColor="background1"/>
                        </w:rPr>
                      </w:pPr>
                      <w:r>
                        <w:rPr>
                          <w:color w:val="FFFFFF" w:themeColor="background1"/>
                        </w:rPr>
                        <w:t>Upstream of Morgan</w:t>
                      </w:r>
                    </w:p>
                  </w:txbxContent>
                </v:textbox>
              </v:shape>
            </w:pict>
          </mc:Fallback>
        </mc:AlternateContent>
      </w:r>
      <w:r>
        <w:rPr>
          <w:noProof/>
          <w:lang w:eastAsia="en-AU"/>
        </w:rPr>
        <mc:AlternateContent>
          <mc:Choice Requires="wps">
            <w:drawing>
              <wp:anchor distT="0" distB="0" distL="114300" distR="114300" simplePos="0" relativeHeight="251691008" behindDoc="0" locked="0" layoutInCell="1" allowOverlap="1" wp14:anchorId="13A882C6" wp14:editId="03BC43D5">
                <wp:simplePos x="0" y="0"/>
                <wp:positionH relativeFrom="column">
                  <wp:posOffset>342900</wp:posOffset>
                </wp:positionH>
                <wp:positionV relativeFrom="paragraph">
                  <wp:posOffset>457200</wp:posOffset>
                </wp:positionV>
                <wp:extent cx="114300" cy="571500"/>
                <wp:effectExtent l="139700" t="101600" r="114300" b="139700"/>
                <wp:wrapNone/>
                <wp:docPr id="49"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5715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C52842B" id="Straight Arrow Connector 108" o:spid="_x0000_s1026" type="#_x0000_t32" style="position:absolute;margin-left:27pt;margin-top:36pt;width:9pt;height:4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86912" behindDoc="0" locked="0" layoutInCell="1" allowOverlap="1" wp14:anchorId="42AD94AF" wp14:editId="3BEC0122">
                <wp:simplePos x="0" y="0"/>
                <wp:positionH relativeFrom="column">
                  <wp:posOffset>2857500</wp:posOffset>
                </wp:positionH>
                <wp:positionV relativeFrom="paragraph">
                  <wp:posOffset>685800</wp:posOffset>
                </wp:positionV>
                <wp:extent cx="0" cy="342900"/>
                <wp:effectExtent l="165100" t="101600" r="190500" b="152400"/>
                <wp:wrapNone/>
                <wp:docPr id="48"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5869B2" id="Straight Arrow Connector 106" o:spid="_x0000_s1026" type="#_x0000_t32" style="position:absolute;margin-left:225pt;margin-top:54pt;width:0;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82816" behindDoc="0" locked="0" layoutInCell="1" allowOverlap="1" wp14:anchorId="182DE49A" wp14:editId="173829E1">
                <wp:simplePos x="0" y="0"/>
                <wp:positionH relativeFrom="column">
                  <wp:posOffset>4000500</wp:posOffset>
                </wp:positionH>
                <wp:positionV relativeFrom="paragraph">
                  <wp:posOffset>2171700</wp:posOffset>
                </wp:positionV>
                <wp:extent cx="228600" cy="114300"/>
                <wp:effectExtent l="101600" t="101600" r="114300" b="152400"/>
                <wp:wrapNone/>
                <wp:docPr id="47"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97A358E" id="Straight Arrow Connector 104" o:spid="_x0000_s1026" type="#_x0000_t32" style="position:absolute;margin-left:315pt;margin-top:171pt;width:18pt;height:9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80768" behindDoc="0" locked="0" layoutInCell="1" allowOverlap="1" wp14:anchorId="33A7B86B" wp14:editId="560F6E9C">
                <wp:simplePos x="0" y="0"/>
                <wp:positionH relativeFrom="column">
                  <wp:posOffset>4229100</wp:posOffset>
                </wp:positionH>
                <wp:positionV relativeFrom="paragraph">
                  <wp:posOffset>2057400</wp:posOffset>
                </wp:positionV>
                <wp:extent cx="1169670" cy="571500"/>
                <wp:effectExtent l="0" t="0" r="0" b="1270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5715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2CC046" w14:textId="77777777" w:rsidR="00DA7A6B" w:rsidRDefault="00DA7A6B" w:rsidP="00ED7B7C">
                            <w:pPr>
                              <w:jc w:val="center"/>
                              <w:rPr>
                                <w:color w:val="FFFFFF" w:themeColor="background1"/>
                              </w:rPr>
                            </w:pPr>
                            <w:r>
                              <w:rPr>
                                <w:color w:val="FFFFFF" w:themeColor="background1"/>
                              </w:rPr>
                              <w:t>Several Wetlands</w:t>
                            </w:r>
                          </w:p>
                          <w:p w14:paraId="32D91FD0" w14:textId="77777777" w:rsidR="00DA7A6B" w:rsidRDefault="00DA7A6B" w:rsidP="00ED7B7C">
                            <w:pPr>
                              <w:jc w:val="center"/>
                              <w:rPr>
                                <w:color w:val="FFFFFF" w:themeColor="background1"/>
                              </w:rPr>
                            </w:pPr>
                            <w:r>
                              <w:rPr>
                                <w:color w:val="FFFFFF" w:themeColor="background1"/>
                              </w:rPr>
                              <w:t xml:space="preserve">Upstream of </w:t>
                            </w:r>
                          </w:p>
                          <w:p w14:paraId="4EA634FF" w14:textId="77777777" w:rsidR="00DA7A6B" w:rsidRPr="00EA5514" w:rsidRDefault="00DA7A6B" w:rsidP="00ED7B7C">
                            <w:pPr>
                              <w:jc w:val="center"/>
                              <w:rPr>
                                <w:color w:val="FFFFFF" w:themeColor="background1"/>
                              </w:rPr>
                            </w:pPr>
                            <w:r>
                              <w:rPr>
                                <w:color w:val="FFFFFF" w:themeColor="background1"/>
                              </w:rPr>
                              <w:t>Loxton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7B86B" id="Text Box 103" o:spid="_x0000_s1053" type="#_x0000_t202" style="position:absolute;left:0;text-align:left;margin-left:333pt;margin-top:162pt;width:92.1pt;height: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" fillcolor="black [3213]" stroked="f">
                <v:fill opacity="13107f"/>
                <v:path arrowok="t"/>
                <v:textbox>
                  <w:txbxContent>
                    <w:p w14:paraId="3F2CC046" w14:textId="77777777" w:rsidR="00DA7A6B" w:rsidRDefault="00DA7A6B" w:rsidP="00ED7B7C">
                      <w:pPr>
                        <w:jc w:val="center"/>
                        <w:rPr>
                          <w:color w:val="FFFFFF" w:themeColor="background1"/>
                        </w:rPr>
                      </w:pPr>
                      <w:r>
                        <w:rPr>
                          <w:color w:val="FFFFFF" w:themeColor="background1"/>
                        </w:rPr>
                        <w:t>Several Wetlands</w:t>
                      </w:r>
                    </w:p>
                    <w:p w14:paraId="32D91FD0" w14:textId="77777777" w:rsidR="00DA7A6B" w:rsidRDefault="00DA7A6B" w:rsidP="00ED7B7C">
                      <w:pPr>
                        <w:jc w:val="center"/>
                        <w:rPr>
                          <w:color w:val="FFFFFF" w:themeColor="background1"/>
                        </w:rPr>
                      </w:pPr>
                      <w:r>
                        <w:rPr>
                          <w:color w:val="FFFFFF" w:themeColor="background1"/>
                        </w:rPr>
                        <w:t xml:space="preserve">Upstream of </w:t>
                      </w:r>
                    </w:p>
                    <w:p w14:paraId="4EA634FF" w14:textId="77777777" w:rsidR="00DA7A6B" w:rsidRPr="00EA5514" w:rsidRDefault="00DA7A6B" w:rsidP="00ED7B7C">
                      <w:pPr>
                        <w:jc w:val="center"/>
                        <w:rPr>
                          <w:color w:val="FFFFFF" w:themeColor="background1"/>
                        </w:rPr>
                      </w:pPr>
                      <w:r>
                        <w:rPr>
                          <w:color w:val="FFFFFF" w:themeColor="background1"/>
                        </w:rPr>
                        <w:t>Loxton</w:t>
                      </w:r>
                    </w:p>
                  </w:txbxContent>
                </v:textbox>
              </v:shape>
            </w:pict>
          </mc:Fallback>
        </mc:AlternateContent>
      </w:r>
      <w:r>
        <w:rPr>
          <w:noProof/>
          <w:lang w:eastAsia="en-AU"/>
        </w:rPr>
        <mc:AlternateContent>
          <mc:Choice Requires="wps">
            <w:drawing>
              <wp:anchor distT="0" distB="0" distL="114300" distR="114300" simplePos="0" relativeHeight="251678720" behindDoc="0" locked="0" layoutInCell="1" allowOverlap="1" wp14:anchorId="445ABDDB" wp14:editId="2D24E9C6">
                <wp:simplePos x="0" y="0"/>
                <wp:positionH relativeFrom="column">
                  <wp:posOffset>4914900</wp:posOffset>
                </wp:positionH>
                <wp:positionV relativeFrom="paragraph">
                  <wp:posOffset>2171700</wp:posOffset>
                </wp:positionV>
                <wp:extent cx="228600" cy="114300"/>
                <wp:effectExtent l="101600" t="101600" r="127000" b="139700"/>
                <wp:wrapNone/>
                <wp:docPr id="46"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B867F13" id="Straight Arrow Connector 102" o:spid="_x0000_s1026" type="#_x0000_t32" style="position:absolute;margin-left:387pt;margin-top:171pt;width:18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74624" behindDoc="0" locked="0" layoutInCell="1" allowOverlap="1" wp14:anchorId="6832645B" wp14:editId="1C72AB24">
                <wp:simplePos x="0" y="0"/>
                <wp:positionH relativeFrom="column">
                  <wp:posOffset>4914900</wp:posOffset>
                </wp:positionH>
                <wp:positionV relativeFrom="paragraph">
                  <wp:posOffset>1143000</wp:posOffset>
                </wp:positionV>
                <wp:extent cx="228600" cy="0"/>
                <wp:effectExtent l="101600" t="165100" r="114300" b="215900"/>
                <wp:wrapNone/>
                <wp:docPr id="33"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A3E6EF6" id="Straight Arrow Connector 99" o:spid="_x0000_s1026" type="#_x0000_t32" style="position:absolute;margin-left:387pt;margin-top:90pt;width:18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72576" behindDoc="0" locked="0" layoutInCell="1" allowOverlap="1" wp14:anchorId="7040E32D" wp14:editId="281B5F02">
                <wp:simplePos x="0" y="0"/>
                <wp:positionH relativeFrom="column">
                  <wp:posOffset>4457700</wp:posOffset>
                </wp:positionH>
                <wp:positionV relativeFrom="paragraph">
                  <wp:posOffset>914400</wp:posOffset>
                </wp:positionV>
                <wp:extent cx="228600" cy="114300"/>
                <wp:effectExtent l="101600" t="101600" r="127000" b="152400"/>
                <wp:wrapNone/>
                <wp:docPr id="19"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1D5643" id="Straight Arrow Connector 98" o:spid="_x0000_s1026" type="#_x0000_t32" style="position:absolute;margin-left:351pt;margin-top:1in;width:18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68480" behindDoc="0" locked="0" layoutInCell="1" allowOverlap="1" wp14:anchorId="045839AD" wp14:editId="6D683F32">
                <wp:simplePos x="0" y="0"/>
                <wp:positionH relativeFrom="column">
                  <wp:posOffset>4572000</wp:posOffset>
                </wp:positionH>
                <wp:positionV relativeFrom="paragraph">
                  <wp:posOffset>571500</wp:posOffset>
                </wp:positionV>
                <wp:extent cx="228600" cy="114300"/>
                <wp:effectExtent l="101600" t="101600" r="114300" b="139700"/>
                <wp:wrapNone/>
                <wp:docPr id="8"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straightConnector1">
                          <a:avLst/>
                        </a:prstGeom>
                        <a:noFill/>
                        <a:ln w="25400">
                          <a:solidFill>
                            <a:schemeClr val="bg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4E5EC8" id="Straight Arrow Connector 96" o:spid="_x0000_s1026" type="#_x0000_t32" style="position:absolute;margin-left:5in;margin-top:45pt;width:18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" strokecolor="white [3212]" strokeweight="2pt">
                <v:stroke endarrow="open"/>
                <v:shadow on="t" color="black" opacity="24903f" origin=",.5" offset="0,.55556mm"/>
              </v:shape>
            </w:pict>
          </mc:Fallback>
        </mc:AlternateContent>
      </w:r>
      <w:r>
        <w:rPr>
          <w:noProof/>
          <w:lang w:eastAsia="en-AU"/>
        </w:rPr>
        <mc:AlternateContent>
          <mc:Choice Requires="wps">
            <w:drawing>
              <wp:anchor distT="0" distB="0" distL="114300" distR="114300" simplePos="0" relativeHeight="251666432" behindDoc="0" locked="0" layoutInCell="1" allowOverlap="1" wp14:anchorId="47A94CEE" wp14:editId="42706F72">
                <wp:simplePos x="0" y="0"/>
                <wp:positionH relativeFrom="column">
                  <wp:posOffset>3886200</wp:posOffset>
                </wp:positionH>
                <wp:positionV relativeFrom="paragraph">
                  <wp:posOffset>457200</wp:posOffset>
                </wp:positionV>
                <wp:extent cx="733425" cy="228600"/>
                <wp:effectExtent l="0" t="0" r="317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28600"/>
                        </a:xfrm>
                        <a:prstGeom prst="rect">
                          <a:avLst/>
                        </a:prstGeom>
                        <a:solidFill>
                          <a:schemeClr val="tx1">
                            <a:alpha val="20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734F10" w14:textId="77777777" w:rsidR="00DA7A6B" w:rsidRPr="00EA5514" w:rsidRDefault="00DA7A6B" w:rsidP="00ED7B7C">
                            <w:pPr>
                              <w:rPr>
                                <w:color w:val="FFFFFF" w:themeColor="background1"/>
                              </w:rPr>
                            </w:pPr>
                            <w:r>
                              <w:rPr>
                                <w:color w:val="FFFFFF" w:themeColor="background1"/>
                              </w:rPr>
                              <w:t>Calperum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4CEE" id="Text Box 95" o:spid="_x0000_s1054" type="#_x0000_t202" style="position:absolute;left:0;text-align:left;margin-left:306pt;margin-top:36pt;width:57.75pt;height:1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" fillcolor="black [3213]" stroked="f">
                <v:fill opacity="13107f"/>
                <v:path arrowok="t"/>
                <v:textbox>
                  <w:txbxContent>
                    <w:p w14:paraId="50734F10" w14:textId="77777777" w:rsidR="00DA7A6B" w:rsidRPr="00EA5514" w:rsidRDefault="00DA7A6B" w:rsidP="00ED7B7C">
                      <w:pPr>
                        <w:rPr>
                          <w:color w:val="FFFFFF" w:themeColor="background1"/>
                        </w:rPr>
                      </w:pPr>
                      <w:r>
                        <w:rPr>
                          <w:color w:val="FFFFFF" w:themeColor="background1"/>
                        </w:rPr>
                        <w:t>Calperum</w:t>
                      </w:r>
                    </w:p>
                  </w:txbxContent>
                </v:textbox>
              </v:shape>
            </w:pict>
          </mc:Fallback>
        </mc:AlternateContent>
      </w:r>
      <w:r w:rsidR="00ED7B7C">
        <w:rPr>
          <w:noProof/>
          <w:lang w:eastAsia="en-AU"/>
        </w:rPr>
        <w:drawing>
          <wp:inline distT="0" distB="0" distL="0" distR="0" wp14:anchorId="44F9314F" wp14:editId="56CD9229">
            <wp:extent cx="5274767" cy="2591771"/>
            <wp:effectExtent l="19050" t="19050" r="21590" b="18415"/>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281462" cy="2595060"/>
                    </a:xfrm>
                    <a:prstGeom prst="rect">
                      <a:avLst/>
                    </a:prstGeom>
                    <a:noFill/>
                    <a:ln w="25400">
                      <a:solidFill>
                        <a:schemeClr val="bg1"/>
                      </a:solidFill>
                    </a:ln>
                    <a:extLst>
                      <a:ext uri="{53640926-AAD7-44D8-BBD7-CCE9431645EC}">
                        <a14:shadowObscured xmlns:a14="http://schemas.microsoft.com/office/drawing/2010/main"/>
                      </a:ext>
                    </a:extLst>
                  </pic:spPr>
                </pic:pic>
              </a:graphicData>
            </a:graphic>
          </wp:inline>
        </w:drawing>
      </w:r>
    </w:p>
    <w:p w14:paraId="4CB75660" w14:textId="29BD9365" w:rsidR="00ED7B7C" w:rsidRPr="001F0DA9" w:rsidRDefault="001F0DA9" w:rsidP="009B4941">
      <w:pPr>
        <w:pStyle w:val="FigureCaption"/>
        <w:ind w:left="180"/>
      </w:pPr>
      <w:bookmarkStart w:id="236" w:name="_Toc334438837"/>
      <w:bookmarkStart w:id="237" w:name="_Toc465087018"/>
      <w:bookmarkStart w:id="238" w:name="_Toc467072843"/>
      <w:r w:rsidRPr="001F0DA9">
        <w:t xml:space="preserve">Figure </w:t>
      </w:r>
      <w:r w:rsidR="00641F7D">
        <w:fldChar w:fldCharType="begin"/>
      </w:r>
      <w:r w:rsidR="00641F7D">
        <w:instrText xml:space="preserve"> SEQ Figure \* ARABIC </w:instrText>
      </w:r>
      <w:r w:rsidR="00641F7D">
        <w:fldChar w:fldCharType="separate"/>
      </w:r>
      <w:r w:rsidR="003425A6">
        <w:rPr>
          <w:noProof/>
        </w:rPr>
        <w:t>21</w:t>
      </w:r>
      <w:r w:rsidR="00641F7D">
        <w:rPr>
          <w:noProof/>
        </w:rPr>
        <w:fldChar w:fldCharType="end"/>
      </w:r>
      <w:r w:rsidR="00E54BEE">
        <w:t>.</w:t>
      </w:r>
      <w:r w:rsidRPr="001F0DA9">
        <w:t xml:space="preserve"> </w:t>
      </w:r>
      <w:r w:rsidR="00ED7B7C" w:rsidRPr="00653EA9">
        <w:rPr>
          <w:b w:val="0"/>
        </w:rPr>
        <w:t>Wetlands inundated during the 2014</w:t>
      </w:r>
      <w:r w:rsidR="0058425C" w:rsidRPr="00653EA9">
        <w:rPr>
          <w:b w:val="0"/>
        </w:rPr>
        <w:t>–</w:t>
      </w:r>
      <w:r w:rsidR="00ED7B7C" w:rsidRPr="00653EA9">
        <w:rPr>
          <w:b w:val="0"/>
        </w:rPr>
        <w:t xml:space="preserve">15 year along the </w:t>
      </w:r>
      <w:r w:rsidR="00E54BEE">
        <w:rPr>
          <w:b w:val="0"/>
        </w:rPr>
        <w:t>L</w:t>
      </w:r>
      <w:r w:rsidR="00ED7B7C" w:rsidRPr="00653EA9">
        <w:rPr>
          <w:b w:val="0"/>
        </w:rPr>
        <w:t>ower</w:t>
      </w:r>
      <w:r w:rsidR="00E85707">
        <w:rPr>
          <w:b w:val="0"/>
        </w:rPr>
        <w:t xml:space="preserve"> and Central</w:t>
      </w:r>
      <w:r w:rsidR="00ED7B7C" w:rsidRPr="00653EA9">
        <w:rPr>
          <w:b w:val="0"/>
        </w:rPr>
        <w:t xml:space="preserve"> Murray River (base layer derived from Google (2016) which used Landsat </w:t>
      </w:r>
      <w:r w:rsidR="00E54BEE">
        <w:rPr>
          <w:b w:val="0"/>
        </w:rPr>
        <w:t>i</w:t>
      </w:r>
      <w:r w:rsidR="00ED7B7C" w:rsidRPr="00653EA9">
        <w:rPr>
          <w:b w:val="0"/>
        </w:rPr>
        <w:t>magery</w:t>
      </w:r>
      <w:r w:rsidR="00E54BEE">
        <w:rPr>
          <w:b w:val="0"/>
        </w:rPr>
        <w:t>)</w:t>
      </w:r>
      <w:r w:rsidR="00ED7B7C" w:rsidRPr="00653EA9">
        <w:rPr>
          <w:b w:val="0"/>
        </w:rPr>
        <w:t>.</w:t>
      </w:r>
      <w:bookmarkEnd w:id="236"/>
      <w:bookmarkEnd w:id="237"/>
      <w:bookmarkEnd w:id="238"/>
    </w:p>
    <w:p w14:paraId="30798DD2" w14:textId="724CAF9A" w:rsidR="00ED7B7C" w:rsidRDefault="006C4C90" w:rsidP="00ED7B7C">
      <w:pPr>
        <w:pStyle w:val="Heading2"/>
        <w:ind w:left="720" w:hanging="720"/>
      </w:pPr>
      <w:bookmarkStart w:id="239" w:name="_Toc455385211"/>
      <w:bookmarkStart w:id="240" w:name="_Toc465086984"/>
      <w:bookmarkStart w:id="241" w:name="_Toc467073031"/>
      <w:r>
        <w:t xml:space="preserve">Maintain the </w:t>
      </w:r>
      <w:r w:rsidR="00ED7B7C" w:rsidRPr="00134E6D">
        <w:t>Coorong, Lower Lakes and Murray Mouth</w:t>
      </w:r>
      <w:bookmarkEnd w:id="239"/>
      <w:bookmarkEnd w:id="240"/>
      <w:bookmarkEnd w:id="241"/>
    </w:p>
    <w:p w14:paraId="42428F2D" w14:textId="636A0101" w:rsidR="009753E0" w:rsidRPr="00296A7F" w:rsidRDefault="009753E0" w:rsidP="004476FA">
      <w:pPr>
        <w:pBdr>
          <w:top w:val="single" w:sz="4" w:space="1" w:color="auto"/>
          <w:left w:val="single" w:sz="4" w:space="4" w:color="auto"/>
          <w:bottom w:val="single" w:sz="4" w:space="1" w:color="auto"/>
          <w:right w:val="single" w:sz="4" w:space="4" w:color="auto"/>
        </w:pBdr>
        <w:ind w:left="360" w:right="360"/>
        <w:rPr>
          <w:rStyle w:val="Emphasis"/>
        </w:rPr>
      </w:pPr>
      <w:r w:rsidRPr="0054733E">
        <w:rPr>
          <w:rStyle w:val="Emphasis"/>
          <w:u w:val="single"/>
        </w:rPr>
        <w:t xml:space="preserve">MDBA </w:t>
      </w:r>
      <w:r w:rsidR="00BA2434" w:rsidRPr="0054733E">
        <w:rPr>
          <w:rStyle w:val="Emphasis"/>
          <w:u w:val="single"/>
        </w:rPr>
        <w:t xml:space="preserve">Basin Annual </w:t>
      </w:r>
      <w:r w:rsidRPr="0054733E">
        <w:rPr>
          <w:rStyle w:val="Emphasis"/>
          <w:u w:val="single"/>
        </w:rPr>
        <w:t>Environmental Watering Priority:</w:t>
      </w:r>
      <w:r w:rsidRPr="0054733E">
        <w:rPr>
          <w:rStyle w:val="Emphasis"/>
        </w:rPr>
        <w:t xml:space="preserve"> </w:t>
      </w:r>
      <w:r w:rsidRPr="00296A7F">
        <w:rPr>
          <w:rStyle w:val="Emphasis"/>
        </w:rPr>
        <w:t>The MDBA Basin</w:t>
      </w:r>
      <w:r w:rsidR="00BA2434" w:rsidRPr="00296A7F">
        <w:rPr>
          <w:rStyle w:val="Emphasis"/>
        </w:rPr>
        <w:t>-</w:t>
      </w:r>
      <w:r w:rsidR="002C5057" w:rsidRPr="00296A7F">
        <w:rPr>
          <w:rStyle w:val="Emphasis"/>
        </w:rPr>
        <w:t>wide Environmental</w:t>
      </w:r>
      <w:r w:rsidRPr="00296A7F">
        <w:rPr>
          <w:rStyle w:val="Emphasis"/>
        </w:rPr>
        <w:t xml:space="preserve"> Watering Strategy sets targets to maintain the level of the </w:t>
      </w:r>
      <w:r w:rsidR="00B43C15" w:rsidRPr="00296A7F">
        <w:rPr>
          <w:rStyle w:val="Emphasis"/>
        </w:rPr>
        <w:t xml:space="preserve">Lower </w:t>
      </w:r>
      <w:r w:rsidRPr="00296A7F">
        <w:rPr>
          <w:rStyle w:val="Emphasis"/>
        </w:rPr>
        <w:t xml:space="preserve">Lakes, minimum annual flows through the barrages and Murray </w:t>
      </w:r>
      <w:r w:rsidR="00A35761" w:rsidRPr="00296A7F">
        <w:rPr>
          <w:rStyle w:val="Emphasis"/>
        </w:rPr>
        <w:t>M</w:t>
      </w:r>
      <w:r w:rsidRPr="00296A7F">
        <w:rPr>
          <w:rStyle w:val="Emphasis"/>
        </w:rPr>
        <w:t>outh openness.</w:t>
      </w:r>
    </w:p>
    <w:p w14:paraId="0E7B7BAE" w14:textId="2C7C58F8" w:rsidR="00ED7B7C" w:rsidRPr="00296A7F" w:rsidRDefault="009753E0" w:rsidP="004476FA">
      <w:pPr>
        <w:pBdr>
          <w:top w:val="single" w:sz="4" w:space="1" w:color="auto"/>
          <w:left w:val="single" w:sz="4" w:space="4" w:color="auto"/>
          <w:bottom w:val="single" w:sz="4" w:space="1" w:color="auto"/>
          <w:right w:val="single" w:sz="4" w:space="4" w:color="auto"/>
        </w:pBdr>
        <w:ind w:left="360" w:right="360"/>
        <w:rPr>
          <w:rStyle w:val="Emphasis"/>
        </w:rPr>
      </w:pPr>
      <w:r w:rsidRPr="00296A7F">
        <w:rPr>
          <w:rStyle w:val="Emphasis"/>
        </w:rPr>
        <w:t xml:space="preserve">Summary of </w:t>
      </w:r>
      <w:r w:rsidR="000C1844" w:rsidRPr="00296A7F">
        <w:rPr>
          <w:rStyle w:val="Emphasis"/>
        </w:rPr>
        <w:t>o</w:t>
      </w:r>
      <w:r w:rsidRPr="00296A7F">
        <w:rPr>
          <w:rStyle w:val="Emphasis"/>
        </w:rPr>
        <w:t xml:space="preserve">utcomes and Commonwealth environmental water </w:t>
      </w:r>
      <w:r w:rsidR="000C1844" w:rsidRPr="00296A7F">
        <w:rPr>
          <w:rStyle w:val="Emphasis"/>
        </w:rPr>
        <w:t>c</w:t>
      </w:r>
      <w:r w:rsidRPr="00296A7F">
        <w:rPr>
          <w:rStyle w:val="Emphasis"/>
        </w:rPr>
        <w:t xml:space="preserve">ontribution: The Commonwealth environmental water contributed to the targets set for the </w:t>
      </w:r>
      <w:r w:rsidR="004D049B" w:rsidRPr="00296A7F">
        <w:rPr>
          <w:rStyle w:val="Emphasis"/>
        </w:rPr>
        <w:t>L</w:t>
      </w:r>
      <w:r w:rsidRPr="00296A7F">
        <w:rPr>
          <w:rStyle w:val="Emphasis"/>
        </w:rPr>
        <w:t>ower Lakes in the Basin</w:t>
      </w:r>
      <w:r w:rsidR="00BA2434" w:rsidRPr="00296A7F">
        <w:rPr>
          <w:rStyle w:val="Emphasis"/>
        </w:rPr>
        <w:t>-wide</w:t>
      </w:r>
      <w:r w:rsidRPr="00296A7F">
        <w:rPr>
          <w:rStyle w:val="Emphasis"/>
        </w:rPr>
        <w:t xml:space="preserve"> </w:t>
      </w:r>
      <w:r w:rsidR="002C5057" w:rsidRPr="00296A7F">
        <w:rPr>
          <w:rStyle w:val="Emphasis"/>
        </w:rPr>
        <w:t>Environmental</w:t>
      </w:r>
      <w:r w:rsidRPr="00296A7F">
        <w:rPr>
          <w:rStyle w:val="Emphasis"/>
        </w:rPr>
        <w:t xml:space="preserve"> Watering Strategy. However, discharge through the barrages and the mouth </w:t>
      </w:r>
      <w:r w:rsidR="004D049B" w:rsidRPr="00296A7F">
        <w:rPr>
          <w:rStyle w:val="Emphasis"/>
        </w:rPr>
        <w:t xml:space="preserve">was </w:t>
      </w:r>
      <w:r w:rsidRPr="00296A7F">
        <w:rPr>
          <w:rStyle w:val="Emphasis"/>
        </w:rPr>
        <w:t xml:space="preserve">low relative to the target flows and will need to be increased in future years if the </w:t>
      </w:r>
      <w:r w:rsidR="004D049B" w:rsidRPr="00296A7F">
        <w:rPr>
          <w:rStyle w:val="Emphasis"/>
        </w:rPr>
        <w:t>3-</w:t>
      </w:r>
      <w:r w:rsidRPr="00296A7F">
        <w:rPr>
          <w:rStyle w:val="Emphasis"/>
        </w:rPr>
        <w:t>year average is to meet the discharge target.</w:t>
      </w:r>
    </w:p>
    <w:p w14:paraId="32447CE2" w14:textId="77777777" w:rsidR="00ED7B7C" w:rsidRDefault="00ED7B7C" w:rsidP="00ED7B7C">
      <w:pPr>
        <w:rPr>
          <w:rFonts w:cs="Lucida Sans Unicode"/>
          <w:shd w:val="clear" w:color="auto" w:fill="FFFFFF"/>
        </w:rPr>
      </w:pPr>
      <w:r w:rsidRPr="00450114">
        <w:rPr>
          <w:rFonts w:cs="Lucida Sans Unicode"/>
          <w:shd w:val="clear" w:color="auto" w:fill="FFFFFF"/>
        </w:rPr>
        <w:t>The Coorong</w:t>
      </w:r>
      <w:r w:rsidR="004D049B">
        <w:rPr>
          <w:rFonts w:cs="Lucida Sans Unicode"/>
          <w:shd w:val="clear" w:color="auto" w:fill="FFFFFF"/>
        </w:rPr>
        <w:t>,</w:t>
      </w:r>
      <w:r w:rsidRPr="00450114">
        <w:rPr>
          <w:rFonts w:cs="Lucida Sans Unicode"/>
          <w:shd w:val="clear" w:color="auto" w:fill="FFFFFF"/>
        </w:rPr>
        <w:t xml:space="preserve"> </w:t>
      </w:r>
      <w:r w:rsidR="00602E93">
        <w:rPr>
          <w:rFonts w:cs="Lucida Sans Unicode"/>
          <w:shd w:val="clear" w:color="auto" w:fill="FFFFFF"/>
        </w:rPr>
        <w:t>L</w:t>
      </w:r>
      <w:r w:rsidRPr="00450114">
        <w:rPr>
          <w:rFonts w:cs="Lucida Sans Unicode"/>
          <w:shd w:val="clear" w:color="auto" w:fill="FFFFFF"/>
        </w:rPr>
        <w:t xml:space="preserve">ower </w:t>
      </w:r>
      <w:r w:rsidR="00602E93">
        <w:rPr>
          <w:rFonts w:cs="Lucida Sans Unicode"/>
          <w:shd w:val="clear" w:color="auto" w:fill="FFFFFF"/>
        </w:rPr>
        <w:t>L</w:t>
      </w:r>
      <w:r w:rsidRPr="00450114">
        <w:rPr>
          <w:rFonts w:cs="Lucida Sans Unicode"/>
          <w:shd w:val="clear" w:color="auto" w:fill="FFFFFF"/>
        </w:rPr>
        <w:t xml:space="preserve">akes and Murray </w:t>
      </w:r>
      <w:r w:rsidR="00602E93">
        <w:rPr>
          <w:rFonts w:cs="Lucida Sans Unicode"/>
          <w:shd w:val="clear" w:color="auto" w:fill="FFFFFF"/>
        </w:rPr>
        <w:t>M</w:t>
      </w:r>
      <w:r w:rsidRPr="00450114">
        <w:rPr>
          <w:rFonts w:cs="Lucida Sans Unicode"/>
          <w:shd w:val="clear" w:color="auto" w:fill="FFFFFF"/>
        </w:rPr>
        <w:t>outh (CLLMM) region is approximately 142</w:t>
      </w:r>
      <w:r w:rsidR="004D049B">
        <w:rPr>
          <w:rFonts w:cs="Lucida Sans Unicode"/>
          <w:shd w:val="clear" w:color="auto" w:fill="FFFFFF"/>
        </w:rPr>
        <w:t> </w:t>
      </w:r>
      <w:r w:rsidRPr="00450114">
        <w:rPr>
          <w:rFonts w:cs="Lucida Sans Unicode"/>
          <w:shd w:val="clear" w:color="auto" w:fill="FFFFFF"/>
        </w:rPr>
        <w:t>500</w:t>
      </w:r>
      <w:r w:rsidR="004D049B">
        <w:rPr>
          <w:rFonts w:cs="Lucida Sans Unicode"/>
          <w:shd w:val="clear" w:color="auto" w:fill="FFFFFF"/>
        </w:rPr>
        <w:t> </w:t>
      </w:r>
      <w:r w:rsidRPr="00450114">
        <w:rPr>
          <w:rFonts w:cs="Lucida Sans Unicode"/>
          <w:shd w:val="clear" w:color="auto" w:fill="FFFFFF"/>
        </w:rPr>
        <w:t>h</w:t>
      </w:r>
      <w:r w:rsidR="004D049B">
        <w:rPr>
          <w:rFonts w:cs="Lucida Sans Unicode"/>
          <w:shd w:val="clear" w:color="auto" w:fill="FFFFFF"/>
        </w:rPr>
        <w:t>a</w:t>
      </w:r>
      <w:r w:rsidRPr="00450114">
        <w:rPr>
          <w:rFonts w:cs="Lucida Sans Unicode"/>
          <w:shd w:val="clear" w:color="auto" w:fill="FFFFFF"/>
        </w:rPr>
        <w:t xml:space="preserve"> in size and contains a diverse range of freshwater, estuarine and marine habitats.</w:t>
      </w:r>
      <w:r>
        <w:rPr>
          <w:rFonts w:cs="Lucida Sans Unicode"/>
          <w:shd w:val="clear" w:color="auto" w:fill="FFFFFF"/>
        </w:rPr>
        <w:t xml:space="preserve"> </w:t>
      </w:r>
      <w:r w:rsidRPr="00450114">
        <w:rPr>
          <w:rFonts w:cs="Lucida Sans Unicode"/>
          <w:shd w:val="clear" w:color="auto" w:fill="FFFFFF"/>
        </w:rPr>
        <w:t xml:space="preserve">The region is a Ramsar site and is currently used for several purposes, including conservation, recreation, water storage and extraction, grazing and cropping, and urban and residential development. </w:t>
      </w:r>
    </w:p>
    <w:p w14:paraId="0877A633" w14:textId="70D03701" w:rsidR="00ED7B7C" w:rsidRDefault="00ED7B7C" w:rsidP="00ED7B7C">
      <w:pPr>
        <w:rPr>
          <w:rFonts w:cs="Lucida Sans Unicode"/>
          <w:shd w:val="clear" w:color="auto" w:fill="FFFFFF"/>
        </w:rPr>
      </w:pPr>
      <w:r>
        <w:rPr>
          <w:rFonts w:cs="Lucida Sans Unicode"/>
          <w:shd w:val="clear" w:color="auto" w:fill="FFFFFF"/>
        </w:rPr>
        <w:t xml:space="preserve">This </w:t>
      </w:r>
      <w:r w:rsidRPr="00450114">
        <w:rPr>
          <w:rFonts w:cs="Lucida Sans Unicode"/>
          <w:shd w:val="clear" w:color="auto" w:fill="FFFFFF"/>
        </w:rPr>
        <w:t xml:space="preserve">region includes Lake Albert, </w:t>
      </w:r>
      <w:r w:rsidR="004D049B">
        <w:rPr>
          <w:rFonts w:cs="Lucida Sans Unicode"/>
          <w:shd w:val="clear" w:color="auto" w:fill="FFFFFF"/>
        </w:rPr>
        <w:t xml:space="preserve">Lake </w:t>
      </w:r>
      <w:r w:rsidRPr="00450114">
        <w:rPr>
          <w:rFonts w:cs="Lucida Sans Unicode"/>
          <w:shd w:val="clear" w:color="auto" w:fill="FFFFFF"/>
        </w:rPr>
        <w:t>Alexandrina, the Murray e</w:t>
      </w:r>
      <w:r>
        <w:rPr>
          <w:rFonts w:cs="Lucida Sans Unicode"/>
          <w:shd w:val="clear" w:color="auto" w:fill="FFFFFF"/>
        </w:rPr>
        <w:t>stuary</w:t>
      </w:r>
      <w:r w:rsidR="00A93EC2">
        <w:rPr>
          <w:rFonts w:cs="Lucida Sans Unicode"/>
          <w:shd w:val="clear" w:color="auto" w:fill="FFFFFF"/>
        </w:rPr>
        <w:t>, the Coorong</w:t>
      </w:r>
      <w:r>
        <w:rPr>
          <w:rFonts w:cs="Lucida Sans Unicode"/>
          <w:shd w:val="clear" w:color="auto" w:fill="FFFFFF"/>
        </w:rPr>
        <w:t xml:space="preserve"> and</w:t>
      </w:r>
      <w:r w:rsidRPr="00450114">
        <w:rPr>
          <w:rFonts w:cs="Lucida Sans Unicode"/>
          <w:shd w:val="clear" w:color="auto" w:fill="FFFFFF"/>
        </w:rPr>
        <w:t xml:space="preserve"> the Murray Mouth. Lake Albert is a terminal lake connected to Lake Alexandrina by a narrow channel.</w:t>
      </w:r>
      <w:r>
        <w:rPr>
          <w:rFonts w:cs="Lucida Sans Unicode"/>
          <w:shd w:val="clear" w:color="auto" w:fill="FFFFFF"/>
        </w:rPr>
        <w:t xml:space="preserve"> </w:t>
      </w:r>
      <w:r w:rsidRPr="00450114">
        <w:rPr>
          <w:rFonts w:cs="Lucida Sans Unicode"/>
          <w:shd w:val="clear" w:color="auto" w:fill="FFFFFF"/>
        </w:rPr>
        <w:t>They are collectively referred to as the Lower Lakes, and comprise fresh to brackish waters.</w:t>
      </w:r>
      <w:r>
        <w:rPr>
          <w:rFonts w:cs="Lucida Sans Unicode"/>
          <w:shd w:val="clear" w:color="auto" w:fill="FFFFFF"/>
        </w:rPr>
        <w:t xml:space="preserve"> </w:t>
      </w:r>
      <w:r w:rsidRPr="00450114">
        <w:rPr>
          <w:rFonts w:cs="Lucida Sans Unicode"/>
          <w:shd w:val="clear" w:color="auto" w:fill="FFFFFF"/>
        </w:rPr>
        <w:t>The waters are separated by a series of barrages, constructed between 1935 and 1940, which are intended to maintain a water level in the lakes and to protect agricultural areas from exposure to saltwater.</w:t>
      </w:r>
      <w:r>
        <w:rPr>
          <w:rFonts w:cs="Lucida Sans Unicode"/>
          <w:shd w:val="clear" w:color="auto" w:fill="FFFFFF"/>
        </w:rPr>
        <w:t xml:space="preserve"> </w:t>
      </w:r>
      <w:r w:rsidR="00E043AF">
        <w:rPr>
          <w:rFonts w:cs="Lucida Sans Unicode"/>
          <w:shd w:val="clear" w:color="auto" w:fill="FFFFFF"/>
        </w:rPr>
        <w:t>The five barrages</w:t>
      </w:r>
      <w:r w:rsidRPr="00450114">
        <w:rPr>
          <w:rFonts w:cs="Lucida Sans Unicode"/>
          <w:shd w:val="clear" w:color="auto" w:fill="FFFFFF"/>
        </w:rPr>
        <w:t xml:space="preserve"> span the Goolwa, Mundoo, Boundary Creek, Ewe Island and Tauwitchere channels. The Coorong comprises two lagoons (known as the North and South)</w:t>
      </w:r>
      <w:r w:rsidR="004D049B">
        <w:rPr>
          <w:rFonts w:cs="Lucida Sans Unicode"/>
          <w:shd w:val="clear" w:color="auto" w:fill="FFFFFF"/>
        </w:rPr>
        <w:t>.</w:t>
      </w:r>
      <w:r w:rsidRPr="00450114">
        <w:rPr>
          <w:rFonts w:cs="Lucida Sans Unicode"/>
          <w:shd w:val="clear" w:color="auto" w:fill="FFFFFF"/>
        </w:rPr>
        <w:t xml:space="preserve"> </w:t>
      </w:r>
      <w:r w:rsidR="004D049B">
        <w:rPr>
          <w:rFonts w:cs="Lucida Sans Unicode"/>
          <w:shd w:val="clear" w:color="auto" w:fill="FFFFFF"/>
        </w:rPr>
        <w:t>Together,</w:t>
      </w:r>
      <w:r w:rsidRPr="00450114">
        <w:rPr>
          <w:rFonts w:cs="Lucida Sans Unicode"/>
          <w:shd w:val="clear" w:color="auto" w:fill="FFFFFF"/>
        </w:rPr>
        <w:t xml:space="preserve"> they </w:t>
      </w:r>
      <w:r w:rsidR="004D049B">
        <w:rPr>
          <w:rFonts w:cs="Lucida Sans Unicode"/>
          <w:shd w:val="clear" w:color="auto" w:fill="FFFFFF"/>
        </w:rPr>
        <w:t>form</w:t>
      </w:r>
      <w:r w:rsidRPr="00450114">
        <w:rPr>
          <w:rFonts w:cs="Lucida Sans Unicode"/>
          <w:shd w:val="clear" w:color="auto" w:fill="FFFFFF"/>
        </w:rPr>
        <w:t xml:space="preserve"> </w:t>
      </w:r>
      <w:r w:rsidR="004D049B">
        <w:rPr>
          <w:rFonts w:cs="Lucida Sans Unicode"/>
          <w:shd w:val="clear" w:color="auto" w:fill="FFFFFF"/>
        </w:rPr>
        <w:t xml:space="preserve">a </w:t>
      </w:r>
      <w:r w:rsidRPr="00450114">
        <w:rPr>
          <w:rFonts w:cs="Lucida Sans Unicode"/>
          <w:shd w:val="clear" w:color="auto" w:fill="FFFFFF"/>
        </w:rPr>
        <w:t>long, shallow lagoon comprising brackish to hypersaline water</w:t>
      </w:r>
      <w:r>
        <w:rPr>
          <w:rFonts w:cs="Lucida Sans Unicode"/>
          <w:shd w:val="clear" w:color="auto" w:fill="FFFFFF"/>
        </w:rPr>
        <w:t>,</w:t>
      </w:r>
      <w:r w:rsidRPr="00450114">
        <w:rPr>
          <w:rFonts w:cs="Lucida Sans Unicode"/>
          <w:shd w:val="clear" w:color="auto" w:fill="FFFFFF"/>
        </w:rPr>
        <w:t xml:space="preserve"> which is more than 100 kilometres long. The Coorong is separated from the Southern Ocean </w:t>
      </w:r>
      <w:r>
        <w:rPr>
          <w:rFonts w:cs="Lucida Sans Unicode"/>
          <w:shd w:val="clear" w:color="auto" w:fill="FFFFFF"/>
        </w:rPr>
        <w:t>by a narrow sand</w:t>
      </w:r>
      <w:r w:rsidR="0054733E">
        <w:rPr>
          <w:rFonts w:cs="Lucida Sans Unicode"/>
          <w:shd w:val="clear" w:color="auto" w:fill="FFFFFF"/>
        </w:rPr>
        <w:t>-</w:t>
      </w:r>
      <w:r>
        <w:rPr>
          <w:rFonts w:cs="Lucida Sans Unicode"/>
          <w:shd w:val="clear" w:color="auto" w:fill="FFFFFF"/>
        </w:rPr>
        <w:t>dune peninsula</w:t>
      </w:r>
      <w:r w:rsidRPr="00450114">
        <w:t>.</w:t>
      </w:r>
    </w:p>
    <w:p w14:paraId="712F9990" w14:textId="396DEE39" w:rsidR="00ED7B7C" w:rsidRPr="00450114" w:rsidRDefault="00ED7B7C" w:rsidP="00ED7B7C">
      <w:pPr>
        <w:rPr>
          <w:rFonts w:cs="Lucida Sans Unicode"/>
          <w:shd w:val="clear" w:color="auto" w:fill="FFFFFF"/>
        </w:rPr>
      </w:pPr>
      <w:r>
        <w:rPr>
          <w:rFonts w:cs="Lucida Sans Unicode"/>
          <w:shd w:val="clear" w:color="auto" w:fill="FFFFFF"/>
        </w:rPr>
        <w:t xml:space="preserve">We evaluate hydrological and salinity outcomes in </w:t>
      </w:r>
      <w:r w:rsidR="00811B95">
        <w:rPr>
          <w:rFonts w:cs="Lucida Sans Unicode"/>
          <w:shd w:val="clear" w:color="auto" w:fill="FFFFFF"/>
        </w:rPr>
        <w:t>t</w:t>
      </w:r>
      <w:r w:rsidRPr="00450114">
        <w:rPr>
          <w:rFonts w:cs="Lucida Sans Unicode"/>
          <w:shd w:val="clear" w:color="auto" w:fill="FFFFFF"/>
        </w:rPr>
        <w:t>he Coorong, Lower Lakes</w:t>
      </w:r>
      <w:r w:rsidR="004D049B">
        <w:rPr>
          <w:rFonts w:cs="Lucida Sans Unicode"/>
          <w:shd w:val="clear" w:color="auto" w:fill="FFFFFF"/>
        </w:rPr>
        <w:t xml:space="preserve"> and</w:t>
      </w:r>
      <w:r w:rsidRPr="00450114">
        <w:rPr>
          <w:rFonts w:cs="Lucida Sans Unicode"/>
          <w:shd w:val="clear" w:color="auto" w:fill="FFFFFF"/>
        </w:rPr>
        <w:t xml:space="preserve"> Murray Mouth based on the contribution of </w:t>
      </w:r>
      <w:r>
        <w:rPr>
          <w:rFonts w:cs="Lucida Sans Unicode"/>
          <w:shd w:val="clear" w:color="auto" w:fill="FFFFFF"/>
        </w:rPr>
        <w:t>Commonwealth environmental water</w:t>
      </w:r>
      <w:r w:rsidRPr="00450114">
        <w:rPr>
          <w:rFonts w:cs="Lucida Sans Unicode"/>
          <w:shd w:val="clear" w:color="auto" w:fill="FFFFFF"/>
        </w:rPr>
        <w:t xml:space="preserve"> to: water levels in the </w:t>
      </w:r>
      <w:r w:rsidR="004D049B">
        <w:rPr>
          <w:rFonts w:cs="Lucida Sans Unicode"/>
          <w:shd w:val="clear" w:color="auto" w:fill="FFFFFF"/>
        </w:rPr>
        <w:t>L</w:t>
      </w:r>
      <w:r w:rsidRPr="00450114">
        <w:rPr>
          <w:rFonts w:cs="Lucida Sans Unicode"/>
          <w:shd w:val="clear" w:color="auto" w:fill="FFFFFF"/>
        </w:rPr>
        <w:t xml:space="preserve">ower </w:t>
      </w:r>
      <w:r w:rsidR="004D049B">
        <w:rPr>
          <w:rFonts w:cs="Lucida Sans Unicode"/>
          <w:shd w:val="clear" w:color="auto" w:fill="FFFFFF"/>
        </w:rPr>
        <w:t>L</w:t>
      </w:r>
      <w:r w:rsidRPr="00450114">
        <w:rPr>
          <w:rFonts w:cs="Lucida Sans Unicode"/>
          <w:shd w:val="clear" w:color="auto" w:fill="FFFFFF"/>
        </w:rPr>
        <w:t>akes</w:t>
      </w:r>
      <w:r w:rsidR="004D049B">
        <w:rPr>
          <w:rFonts w:cs="Lucida Sans Unicode"/>
          <w:shd w:val="clear" w:color="auto" w:fill="FFFFFF"/>
        </w:rPr>
        <w:t>;</w:t>
      </w:r>
      <w:r w:rsidRPr="00450114">
        <w:rPr>
          <w:rFonts w:cs="Lucida Sans Unicode"/>
          <w:shd w:val="clear" w:color="auto" w:fill="FFFFFF"/>
        </w:rPr>
        <w:t xml:space="preserve"> Murray Mouth openness</w:t>
      </w:r>
      <w:r w:rsidR="004D049B">
        <w:rPr>
          <w:rFonts w:cs="Lucida Sans Unicode"/>
          <w:shd w:val="clear" w:color="auto" w:fill="FFFFFF"/>
        </w:rPr>
        <w:t>,</w:t>
      </w:r>
      <w:r w:rsidRPr="00450114">
        <w:rPr>
          <w:rFonts w:cs="Lucida Sans Unicode"/>
          <w:shd w:val="clear" w:color="auto" w:fill="FFFFFF"/>
        </w:rPr>
        <w:t xml:space="preserve"> </w:t>
      </w:r>
      <w:r>
        <w:rPr>
          <w:rFonts w:cs="Lucida Sans Unicode"/>
          <w:shd w:val="clear" w:color="auto" w:fill="FFFFFF"/>
        </w:rPr>
        <w:t xml:space="preserve">including </w:t>
      </w:r>
      <w:r w:rsidR="004D049B">
        <w:rPr>
          <w:rFonts w:cs="Lucida Sans Unicode"/>
          <w:shd w:val="clear" w:color="auto" w:fill="FFFFFF"/>
        </w:rPr>
        <w:t>b</w:t>
      </w:r>
      <w:r>
        <w:rPr>
          <w:rFonts w:cs="Lucida Sans Unicode"/>
          <w:shd w:val="clear" w:color="auto" w:fill="FFFFFF"/>
        </w:rPr>
        <w:t>arrage releases</w:t>
      </w:r>
      <w:r w:rsidR="004D049B">
        <w:rPr>
          <w:rFonts w:cs="Lucida Sans Unicode"/>
          <w:shd w:val="clear" w:color="auto" w:fill="FFFFFF"/>
        </w:rPr>
        <w:t>;</w:t>
      </w:r>
      <w:r>
        <w:rPr>
          <w:rFonts w:cs="Lucida Sans Unicode"/>
          <w:shd w:val="clear" w:color="auto" w:fill="FFFFFF"/>
        </w:rPr>
        <w:t xml:space="preserve"> and i</w:t>
      </w:r>
      <w:r w:rsidRPr="00450114">
        <w:rPr>
          <w:rFonts w:cs="Lucida Sans Unicode"/>
          <w:shd w:val="clear" w:color="auto" w:fill="FFFFFF"/>
        </w:rPr>
        <w:t xml:space="preserve">ndirect hydrological impact on </w:t>
      </w:r>
      <w:r>
        <w:rPr>
          <w:rFonts w:cs="Lucida Sans Unicode"/>
          <w:shd w:val="clear" w:color="auto" w:fill="FFFFFF"/>
        </w:rPr>
        <w:t xml:space="preserve">salinity. These criteria reflect Basin Plan objectives and </w:t>
      </w:r>
      <w:r w:rsidR="00BA2434">
        <w:rPr>
          <w:rFonts w:cs="Lucida Sans Unicode"/>
          <w:shd w:val="clear" w:color="auto" w:fill="FFFFFF"/>
        </w:rPr>
        <w:t>the Basin</w:t>
      </w:r>
      <w:r>
        <w:rPr>
          <w:rFonts w:cs="Lucida Sans Unicode"/>
          <w:shd w:val="clear" w:color="auto" w:fill="FFFFFF"/>
        </w:rPr>
        <w:t xml:space="preserve"> </w:t>
      </w:r>
      <w:r w:rsidR="004D049B">
        <w:rPr>
          <w:rFonts w:cs="Lucida Sans Unicode"/>
          <w:shd w:val="clear" w:color="auto" w:fill="FFFFFF"/>
        </w:rPr>
        <w:t>A</w:t>
      </w:r>
      <w:r>
        <w:rPr>
          <w:rFonts w:cs="Lucida Sans Unicode"/>
          <w:shd w:val="clear" w:color="auto" w:fill="FFFFFF"/>
        </w:rPr>
        <w:t xml:space="preserve">nnual </w:t>
      </w:r>
      <w:r w:rsidR="004D049B">
        <w:rPr>
          <w:rFonts w:cs="Lucida Sans Unicode"/>
          <w:shd w:val="clear" w:color="auto" w:fill="FFFFFF"/>
        </w:rPr>
        <w:t>E</w:t>
      </w:r>
      <w:r>
        <w:rPr>
          <w:rFonts w:cs="Lucida Sans Unicode"/>
          <w:shd w:val="clear" w:color="auto" w:fill="FFFFFF"/>
        </w:rPr>
        <w:t>nvi</w:t>
      </w:r>
      <w:r w:rsidR="00134E6D">
        <w:rPr>
          <w:rFonts w:cs="Lucida Sans Unicode"/>
          <w:shd w:val="clear" w:color="auto" w:fill="FFFFFF"/>
        </w:rPr>
        <w:t xml:space="preserve">ronmental </w:t>
      </w:r>
      <w:r w:rsidR="004D049B">
        <w:rPr>
          <w:rFonts w:cs="Lucida Sans Unicode"/>
          <w:shd w:val="clear" w:color="auto" w:fill="FFFFFF"/>
        </w:rPr>
        <w:t>W</w:t>
      </w:r>
      <w:r w:rsidR="00134E6D">
        <w:rPr>
          <w:rFonts w:cs="Lucida Sans Unicode"/>
          <w:shd w:val="clear" w:color="auto" w:fill="FFFFFF"/>
        </w:rPr>
        <w:t xml:space="preserve">atering </w:t>
      </w:r>
      <w:r w:rsidR="004D049B">
        <w:rPr>
          <w:rFonts w:cs="Lucida Sans Unicode"/>
          <w:shd w:val="clear" w:color="auto" w:fill="FFFFFF"/>
        </w:rPr>
        <w:t>P</w:t>
      </w:r>
      <w:r w:rsidR="00134E6D">
        <w:rPr>
          <w:rFonts w:cs="Lucida Sans Unicode"/>
          <w:shd w:val="clear" w:color="auto" w:fill="FFFFFF"/>
        </w:rPr>
        <w:t xml:space="preserve">riorities. </w:t>
      </w:r>
    </w:p>
    <w:p w14:paraId="4A231B81" w14:textId="77777777" w:rsidR="00ED7B7C" w:rsidRPr="00134E6D" w:rsidRDefault="00ED7B7C" w:rsidP="00134E6D">
      <w:pPr>
        <w:pStyle w:val="Heading3"/>
        <w:ind w:left="720" w:hanging="720"/>
      </w:pPr>
      <w:bookmarkStart w:id="242" w:name="_Toc455385212"/>
      <w:bookmarkStart w:id="243" w:name="_Toc465086985"/>
      <w:bookmarkStart w:id="244" w:name="_Toc467073032"/>
      <w:r w:rsidRPr="00134E6D">
        <w:t xml:space="preserve">Water levels in the </w:t>
      </w:r>
      <w:r w:rsidR="004D049B">
        <w:t>L</w:t>
      </w:r>
      <w:r w:rsidRPr="00134E6D">
        <w:t xml:space="preserve">ower </w:t>
      </w:r>
      <w:r w:rsidR="004D049B">
        <w:t>L</w:t>
      </w:r>
      <w:r w:rsidRPr="00134E6D">
        <w:t>akes</w:t>
      </w:r>
      <w:bookmarkEnd w:id="242"/>
      <w:bookmarkEnd w:id="243"/>
      <w:bookmarkEnd w:id="244"/>
    </w:p>
    <w:p w14:paraId="3FE2F6CF" w14:textId="4ED72819" w:rsidR="00ED7B7C" w:rsidRDefault="00ED7B7C" w:rsidP="00ED7B7C">
      <w:r w:rsidRPr="00450114">
        <w:t xml:space="preserve">The Basin </w:t>
      </w:r>
      <w:r w:rsidR="004D049B">
        <w:t>P</w:t>
      </w:r>
      <w:r w:rsidRPr="00450114">
        <w:t>lan lists specific end</w:t>
      </w:r>
      <w:r w:rsidR="004D049B">
        <w:t>-</w:t>
      </w:r>
      <w:r w:rsidRPr="00450114">
        <w:t>of</w:t>
      </w:r>
      <w:r w:rsidR="004D049B">
        <w:t>-B</w:t>
      </w:r>
      <w:r w:rsidRPr="00450114">
        <w:t xml:space="preserve">asin guidance for the </w:t>
      </w:r>
      <w:r w:rsidR="004D049B">
        <w:t>L</w:t>
      </w:r>
      <w:r w:rsidRPr="00450114">
        <w:t xml:space="preserve">ower </w:t>
      </w:r>
      <w:r w:rsidR="004D049B">
        <w:t>L</w:t>
      </w:r>
      <w:r w:rsidRPr="00450114">
        <w:t>akes, whil</w:t>
      </w:r>
      <w:r w:rsidR="004D049B">
        <w:t>e</w:t>
      </w:r>
      <w:r w:rsidRPr="00450114">
        <w:t xml:space="preserve"> the Basin</w:t>
      </w:r>
      <w:r w:rsidR="002C5057">
        <w:t>-wide Environmental</w:t>
      </w:r>
      <w:r w:rsidRPr="00450114">
        <w:t xml:space="preserve"> Watering Strategy (BWS) (</w:t>
      </w:r>
      <w:r w:rsidR="001F0DA9">
        <w:t>MDBA</w:t>
      </w:r>
      <w:r w:rsidRPr="00450114">
        <w:t xml:space="preserve"> 2014) lists quantifiable objectives </w:t>
      </w:r>
      <w:r w:rsidR="004D049B">
        <w:t>for</w:t>
      </w:r>
      <w:r w:rsidRPr="00450114">
        <w:t xml:space="preserve"> end-of-</w:t>
      </w:r>
      <w:r w:rsidR="004D049B">
        <w:t>B</w:t>
      </w:r>
      <w:r w:rsidRPr="00450114">
        <w:t>asin flows.</w:t>
      </w:r>
      <w:r>
        <w:t xml:space="preserve"> The BWS target</w:t>
      </w:r>
      <w:r w:rsidRPr="00450114">
        <w:t xml:space="preserve"> for the Lower Lakes </w:t>
      </w:r>
      <w:r>
        <w:t>is</w:t>
      </w:r>
      <w:r w:rsidRPr="00450114">
        <w:t xml:space="preserve"> </w:t>
      </w:r>
      <w:r>
        <w:t>to maintain the</w:t>
      </w:r>
      <w:r w:rsidRPr="00450114">
        <w:t xml:space="preserve"> level of the </w:t>
      </w:r>
      <w:r w:rsidR="004D049B">
        <w:t>l</w:t>
      </w:r>
      <w:r w:rsidRPr="00450114">
        <w:t>akes at above sea level and 0.4</w:t>
      </w:r>
      <w:r w:rsidR="00551D4C">
        <w:t> </w:t>
      </w:r>
      <w:r w:rsidRPr="00450114">
        <w:t>m</w:t>
      </w:r>
      <w:r w:rsidR="00F51E9F">
        <w:t> Australian height datum (</w:t>
      </w:r>
      <w:r w:rsidRPr="00450114">
        <w:t>AHD</w:t>
      </w:r>
      <w:r w:rsidR="00F51E9F">
        <w:t>)</w:t>
      </w:r>
      <w:r w:rsidRPr="00450114">
        <w:t>, for 95% of the time, as far as practicable to allow for barrage releases.</w:t>
      </w:r>
      <w:r>
        <w:t xml:space="preserve"> </w:t>
      </w:r>
    </w:p>
    <w:p w14:paraId="01233FF7" w14:textId="3023E2B8" w:rsidR="00ED7B7C" w:rsidRDefault="00ED7B7C" w:rsidP="00F51E9F">
      <w:r w:rsidRPr="00450114">
        <w:t>Approximately 464.702</w:t>
      </w:r>
      <w:r w:rsidR="00F51E9F">
        <w:t> </w:t>
      </w:r>
      <w:r w:rsidRPr="00450114">
        <w:t xml:space="preserve">GL of </w:t>
      </w:r>
      <w:r>
        <w:t>Commonwealth environmental water</w:t>
      </w:r>
      <w:r w:rsidRPr="00450114">
        <w:t xml:space="preserve"> </w:t>
      </w:r>
      <w:r w:rsidR="00A93EC2" w:rsidRPr="00A93EC2">
        <w:t xml:space="preserve">travelled to Wellington directly upstream of the </w:t>
      </w:r>
      <w:r w:rsidR="0054733E">
        <w:t>L</w:t>
      </w:r>
      <w:r w:rsidR="00A93EC2" w:rsidRPr="00A93EC2">
        <w:t xml:space="preserve">ower </w:t>
      </w:r>
      <w:r w:rsidR="0054733E">
        <w:t>L</w:t>
      </w:r>
      <w:r w:rsidR="00A93EC2" w:rsidRPr="00A93EC2">
        <w:t>akes</w:t>
      </w:r>
      <w:r>
        <w:t xml:space="preserve"> during the 2014</w:t>
      </w:r>
      <w:r w:rsidR="0058425C">
        <w:t>–</w:t>
      </w:r>
      <w:r>
        <w:t>15 water</w:t>
      </w:r>
      <w:r w:rsidR="00F51E9F">
        <w:t>ing</w:t>
      </w:r>
      <w:r>
        <w:t xml:space="preserve"> year</w:t>
      </w:r>
      <w:r w:rsidR="00F51E9F">
        <w:t>,</w:t>
      </w:r>
      <w:r>
        <w:t xml:space="preserve"> with a</w:t>
      </w:r>
      <w:r w:rsidRPr="00450114">
        <w:t xml:space="preserve"> contribution of </w:t>
      </w:r>
      <w:r>
        <w:t>Commonwealth environmental water</w:t>
      </w:r>
      <w:r w:rsidRPr="00450114">
        <w:t xml:space="preserve"> from early September 2014 through to the end of the water</w:t>
      </w:r>
      <w:r w:rsidR="00F51E9F">
        <w:t>ing</w:t>
      </w:r>
      <w:r w:rsidRPr="00450114">
        <w:t xml:space="preserve"> year</w:t>
      </w:r>
      <w:r w:rsidR="00B615B1">
        <w:t xml:space="preserve"> (based on modelling results provided by MDBA as explained in </w:t>
      </w:r>
      <w:r w:rsidR="0054733E">
        <w:t>S</w:t>
      </w:r>
      <w:r w:rsidR="00B615B1">
        <w:t>ection 2.2, method 3)</w:t>
      </w:r>
      <w:r w:rsidRPr="00450114">
        <w:t>. The minimum daily water level at Milang (Lake Alexandrina) was 0.399</w:t>
      </w:r>
      <w:r w:rsidR="00F51E9F">
        <w:t> m</w:t>
      </w:r>
      <w:r>
        <w:t xml:space="preserve"> and </w:t>
      </w:r>
      <w:r w:rsidRPr="00450114">
        <w:t>at Meningie (Lake Albert) was 0.365</w:t>
      </w:r>
      <w:r w:rsidR="00F51E9F">
        <w:t> m</w:t>
      </w:r>
      <w:r w:rsidRPr="00450114">
        <w:t xml:space="preserve"> and </w:t>
      </w:r>
      <w:r>
        <w:t>both of these minimum levels occurred during</w:t>
      </w:r>
      <w:r w:rsidRPr="00450114">
        <w:t xml:space="preserve"> the period where </w:t>
      </w:r>
      <w:r>
        <w:t>Commonwealth environmental water</w:t>
      </w:r>
      <w:r w:rsidRPr="00450114">
        <w:t xml:space="preserve"> </w:t>
      </w:r>
      <w:r>
        <w:t>was being delivered</w:t>
      </w:r>
      <w:r w:rsidRPr="00450114">
        <w:t xml:space="preserve"> </w:t>
      </w:r>
      <w:r>
        <w:t xml:space="preserve">to the </w:t>
      </w:r>
      <w:r w:rsidR="00F51E9F">
        <w:t>L</w:t>
      </w:r>
      <w:r>
        <w:t xml:space="preserve">ower </w:t>
      </w:r>
      <w:r w:rsidR="00F51E9F">
        <w:t>L</w:t>
      </w:r>
      <w:r>
        <w:t>akes</w:t>
      </w:r>
      <w:r w:rsidRPr="00450114">
        <w:t>.</w:t>
      </w:r>
      <w:r>
        <w:t xml:space="preserve"> T</w:t>
      </w:r>
      <w:r w:rsidRPr="00450114">
        <w:t>he daily water level was less than 0.4</w:t>
      </w:r>
      <w:r w:rsidR="00F51E9F">
        <w:t> </w:t>
      </w:r>
      <w:r w:rsidRPr="00450114">
        <w:t xml:space="preserve">m </w:t>
      </w:r>
      <w:r>
        <w:t xml:space="preserve">for just </w:t>
      </w:r>
      <w:r w:rsidR="00B3521A">
        <w:t>1</w:t>
      </w:r>
      <w:r w:rsidRPr="00450114">
        <w:t xml:space="preserve"> day in Lake Alexandrina and 11 days in Lake Albert. The use of </w:t>
      </w:r>
      <w:r>
        <w:t>Commonwealth environmental water</w:t>
      </w:r>
      <w:r w:rsidRPr="00450114">
        <w:t xml:space="preserve"> to support levels of the Lower Lakes appears to have been appropriate through the lens </w:t>
      </w:r>
      <w:r>
        <w:t>of</w:t>
      </w:r>
      <w:r w:rsidRPr="00450114">
        <w:t xml:space="preserve"> mitigating the impact of low water levels in the Lower Lakes. </w:t>
      </w:r>
    </w:p>
    <w:p w14:paraId="40599543" w14:textId="7FBE9440" w:rsidR="00ED7B7C" w:rsidRPr="00185CB2" w:rsidRDefault="00ED7B7C" w:rsidP="00ED7B7C">
      <w:pPr>
        <w:rPr>
          <w:color w:val="auto"/>
        </w:rPr>
      </w:pPr>
      <w:r w:rsidRPr="00450114">
        <w:t>The South Australian long</w:t>
      </w:r>
      <w:r w:rsidR="00F51E9F">
        <w:t>-</w:t>
      </w:r>
      <w:r w:rsidRPr="00450114">
        <w:t xml:space="preserve">term Environmental </w:t>
      </w:r>
      <w:r w:rsidR="00B3521A">
        <w:t>W</w:t>
      </w:r>
      <w:r w:rsidRPr="00450114">
        <w:t xml:space="preserve">atering </w:t>
      </w:r>
      <w:r w:rsidR="00B3521A">
        <w:t>P</w:t>
      </w:r>
      <w:r w:rsidRPr="00450114">
        <w:t>lan recommends that water levels in Lake Alexandrina and</w:t>
      </w:r>
      <w:r w:rsidR="00F51E9F">
        <w:t xml:space="preserve"> Lake</w:t>
      </w:r>
      <w:r w:rsidRPr="00450114">
        <w:t xml:space="preserve"> Albert are managed for variability.</w:t>
      </w:r>
      <w:r>
        <w:t xml:space="preserve"> </w:t>
      </w:r>
      <w:r w:rsidRPr="00450114">
        <w:t>The management recommends a regime where water level</w:t>
      </w:r>
      <w:r w:rsidR="00F51E9F">
        <w:t>s</w:t>
      </w:r>
      <w:r w:rsidRPr="00450114">
        <w:t xml:space="preserve"> fluctuate between 0.4</w:t>
      </w:r>
      <w:r w:rsidR="00B3521A">
        <w:t>0</w:t>
      </w:r>
      <w:r w:rsidR="00F51E9F">
        <w:t> </w:t>
      </w:r>
      <w:r w:rsidRPr="00450114">
        <w:t>m and 0.75</w:t>
      </w:r>
      <w:r w:rsidR="00F51E9F">
        <w:t> </w:t>
      </w:r>
      <w:r w:rsidRPr="00450114">
        <w:t>m every year; 0.4</w:t>
      </w:r>
      <w:r w:rsidR="00B3521A">
        <w:t>0</w:t>
      </w:r>
      <w:r w:rsidR="00F51E9F">
        <w:t> </w:t>
      </w:r>
      <w:r w:rsidRPr="00450114">
        <w:t>m to 0.83</w:t>
      </w:r>
      <w:r w:rsidR="00F51E9F">
        <w:t> </w:t>
      </w:r>
      <w:r w:rsidRPr="00450114">
        <w:t xml:space="preserve">m once every </w:t>
      </w:r>
      <w:r w:rsidR="00F51E9F">
        <w:t>2</w:t>
      </w:r>
      <w:r w:rsidRPr="00450114">
        <w:t xml:space="preserve"> years and 0.4</w:t>
      </w:r>
      <w:r w:rsidR="00B3521A">
        <w:t>0</w:t>
      </w:r>
      <w:r w:rsidR="00F51E9F">
        <w:t> </w:t>
      </w:r>
      <w:r w:rsidRPr="00450114">
        <w:t>m to 0.9</w:t>
      </w:r>
      <w:r w:rsidR="00B3521A">
        <w:t>0</w:t>
      </w:r>
      <w:r w:rsidR="00F51E9F">
        <w:t> </w:t>
      </w:r>
      <w:r w:rsidRPr="00450114">
        <w:t xml:space="preserve">m </w:t>
      </w:r>
      <w:r w:rsidR="00F51E9F">
        <w:t>once every</w:t>
      </w:r>
      <w:r w:rsidRPr="00450114">
        <w:t xml:space="preserve"> </w:t>
      </w:r>
      <w:r w:rsidR="00F51E9F">
        <w:t>7</w:t>
      </w:r>
      <w:r w:rsidRPr="00450114">
        <w:t xml:space="preserve"> years.</w:t>
      </w:r>
      <w:r>
        <w:t xml:space="preserve"> </w:t>
      </w:r>
      <w:r w:rsidRPr="00450114">
        <w:t>During the 2014</w:t>
      </w:r>
      <w:r w:rsidR="0058425C">
        <w:t>–</w:t>
      </w:r>
      <w:r w:rsidRPr="00450114">
        <w:t>15 water</w:t>
      </w:r>
      <w:r w:rsidR="00F51E9F">
        <w:t>ing</w:t>
      </w:r>
      <w:r w:rsidRPr="00450114">
        <w:t xml:space="preserve"> year</w:t>
      </w:r>
      <w:r w:rsidR="00F51E9F">
        <w:t>,</w:t>
      </w:r>
      <w:r w:rsidRPr="00450114">
        <w:t xml:space="preserve"> </w:t>
      </w:r>
      <w:r w:rsidRPr="00185CB2">
        <w:rPr>
          <w:color w:val="auto"/>
        </w:rPr>
        <w:t xml:space="preserve">water levels at Lake Alexandrina and </w:t>
      </w:r>
      <w:r w:rsidR="00F51E9F" w:rsidRPr="00185CB2">
        <w:rPr>
          <w:color w:val="auto"/>
        </w:rPr>
        <w:t xml:space="preserve">Lake </w:t>
      </w:r>
      <w:r w:rsidRPr="00185CB2">
        <w:rPr>
          <w:color w:val="auto"/>
        </w:rPr>
        <w:t>Albert were managed higher than the 1</w:t>
      </w:r>
      <w:r w:rsidR="009708DE">
        <w:rPr>
          <w:color w:val="auto"/>
        </w:rPr>
        <w:t>-</w:t>
      </w:r>
      <w:r w:rsidRPr="00185CB2">
        <w:rPr>
          <w:color w:val="auto"/>
        </w:rPr>
        <w:t>in</w:t>
      </w:r>
      <w:r w:rsidR="009708DE">
        <w:rPr>
          <w:color w:val="auto"/>
        </w:rPr>
        <w:t>-</w:t>
      </w:r>
      <w:r w:rsidRPr="00185CB2">
        <w:rPr>
          <w:color w:val="auto"/>
        </w:rPr>
        <w:t>2</w:t>
      </w:r>
      <w:r w:rsidR="00B3521A" w:rsidRPr="00185CB2">
        <w:rPr>
          <w:color w:val="auto"/>
        </w:rPr>
        <w:t>-</w:t>
      </w:r>
      <w:r w:rsidRPr="00185CB2">
        <w:rPr>
          <w:color w:val="auto"/>
        </w:rPr>
        <w:t xml:space="preserve">year range prescribed in the Environmental Watering Plan </w:t>
      </w:r>
      <w:r w:rsidR="007F1CF4" w:rsidRPr="00185CB2">
        <w:rPr>
          <w:color w:val="auto"/>
        </w:rPr>
        <w:t>(Figure 2</w:t>
      </w:r>
      <w:r w:rsidR="000124DC">
        <w:rPr>
          <w:color w:val="auto"/>
        </w:rPr>
        <w:t>2</w:t>
      </w:r>
      <w:r w:rsidR="007F1CF4" w:rsidRPr="00185CB2">
        <w:rPr>
          <w:color w:val="auto"/>
        </w:rPr>
        <w:t xml:space="preserve">) </w:t>
      </w:r>
      <w:r w:rsidRPr="00185CB2">
        <w:rPr>
          <w:color w:val="auto"/>
        </w:rPr>
        <w:t xml:space="preserve">and have </w:t>
      </w:r>
      <w:r w:rsidR="00B3521A" w:rsidRPr="00185CB2">
        <w:rPr>
          <w:color w:val="auto"/>
        </w:rPr>
        <w:t>been</w:t>
      </w:r>
      <w:r w:rsidRPr="00185CB2">
        <w:rPr>
          <w:color w:val="auto"/>
        </w:rPr>
        <w:t xml:space="preserve"> so consecutively since the 2012</w:t>
      </w:r>
      <w:r w:rsidR="0058425C" w:rsidRPr="00185CB2">
        <w:rPr>
          <w:color w:val="auto"/>
        </w:rPr>
        <w:t>–</w:t>
      </w:r>
      <w:r w:rsidRPr="00185CB2">
        <w:rPr>
          <w:color w:val="auto"/>
        </w:rPr>
        <w:t>13 water</w:t>
      </w:r>
      <w:r w:rsidR="00B3521A" w:rsidRPr="00185CB2">
        <w:rPr>
          <w:color w:val="auto"/>
        </w:rPr>
        <w:t>ing</w:t>
      </w:r>
      <w:r w:rsidRPr="00185CB2">
        <w:rPr>
          <w:color w:val="auto"/>
        </w:rPr>
        <w:t xml:space="preserve"> year. The maximum daily water level</w:t>
      </w:r>
      <w:r w:rsidR="00B3521A" w:rsidRPr="00185CB2">
        <w:rPr>
          <w:color w:val="auto"/>
        </w:rPr>
        <w:t>s</w:t>
      </w:r>
      <w:r w:rsidRPr="00185CB2">
        <w:rPr>
          <w:color w:val="auto"/>
        </w:rPr>
        <w:t xml:space="preserve"> in Lake Alexandrina and </w:t>
      </w:r>
      <w:r w:rsidR="00B3521A" w:rsidRPr="00185CB2">
        <w:rPr>
          <w:color w:val="auto"/>
        </w:rPr>
        <w:t xml:space="preserve">Lake </w:t>
      </w:r>
      <w:r w:rsidRPr="00185CB2">
        <w:rPr>
          <w:color w:val="auto"/>
        </w:rPr>
        <w:t>Albert were 0.844</w:t>
      </w:r>
      <w:r w:rsidR="00B3521A" w:rsidRPr="00185CB2">
        <w:rPr>
          <w:color w:val="auto"/>
        </w:rPr>
        <w:t> m</w:t>
      </w:r>
      <w:r w:rsidRPr="00185CB2">
        <w:rPr>
          <w:color w:val="auto"/>
        </w:rPr>
        <w:t xml:space="preserve"> </w:t>
      </w:r>
      <w:r w:rsidR="009708DE">
        <w:rPr>
          <w:color w:val="auto"/>
        </w:rPr>
        <w:t>(</w:t>
      </w:r>
      <w:r w:rsidR="00205114" w:rsidRPr="00185CB2">
        <w:rPr>
          <w:color w:val="auto"/>
        </w:rPr>
        <w:t>0.</w:t>
      </w:r>
      <w:r w:rsidR="00083324" w:rsidRPr="00083324">
        <w:rPr>
          <w:color w:val="auto"/>
        </w:rPr>
        <w:t>856</w:t>
      </w:r>
      <w:r w:rsidR="002C5057">
        <w:rPr>
          <w:color w:val="auto"/>
        </w:rPr>
        <w:t> </w:t>
      </w:r>
      <w:r w:rsidR="00083324" w:rsidRPr="00083324">
        <w:rPr>
          <w:color w:val="auto"/>
        </w:rPr>
        <w:t>m</w:t>
      </w:r>
      <w:r w:rsidR="00205114" w:rsidRPr="00185CB2">
        <w:rPr>
          <w:color w:val="auto"/>
        </w:rPr>
        <w:t xml:space="preserve"> average daily </w:t>
      </w:r>
      <w:r w:rsidR="009708DE">
        <w:rPr>
          <w:color w:val="auto"/>
        </w:rPr>
        <w:t>water level)</w:t>
      </w:r>
      <w:r w:rsidR="00205114" w:rsidRPr="00185CB2">
        <w:rPr>
          <w:color w:val="auto"/>
        </w:rPr>
        <w:t xml:space="preserve"> </w:t>
      </w:r>
      <w:r w:rsidRPr="00185CB2">
        <w:rPr>
          <w:color w:val="auto"/>
        </w:rPr>
        <w:t>and 0.878</w:t>
      </w:r>
      <w:r w:rsidR="00B3521A" w:rsidRPr="00185CB2">
        <w:rPr>
          <w:color w:val="auto"/>
        </w:rPr>
        <w:t> m</w:t>
      </w:r>
      <w:r w:rsidR="00205114" w:rsidRPr="00185CB2">
        <w:rPr>
          <w:color w:val="auto"/>
        </w:rPr>
        <w:t xml:space="preserve"> </w:t>
      </w:r>
      <w:r w:rsidR="009708DE">
        <w:rPr>
          <w:color w:val="auto"/>
        </w:rPr>
        <w:t>(</w:t>
      </w:r>
      <w:r w:rsidR="00205114" w:rsidRPr="00185CB2">
        <w:rPr>
          <w:color w:val="auto"/>
        </w:rPr>
        <w:t>0.867</w:t>
      </w:r>
      <w:r w:rsidR="002C5057">
        <w:rPr>
          <w:color w:val="auto"/>
        </w:rPr>
        <w:t> </w:t>
      </w:r>
      <w:r w:rsidR="00083324" w:rsidRPr="00083324">
        <w:rPr>
          <w:color w:val="auto"/>
        </w:rPr>
        <w:t>average</w:t>
      </w:r>
      <w:r w:rsidR="00205114" w:rsidRPr="00185CB2">
        <w:rPr>
          <w:color w:val="auto"/>
        </w:rPr>
        <w:t xml:space="preserve"> daily</w:t>
      </w:r>
      <w:r w:rsidR="009708DE">
        <w:rPr>
          <w:color w:val="auto"/>
        </w:rPr>
        <w:t>)</w:t>
      </w:r>
      <w:r w:rsidR="00B3521A" w:rsidRPr="00185CB2">
        <w:rPr>
          <w:color w:val="auto"/>
        </w:rPr>
        <w:t>,</w:t>
      </w:r>
      <w:r w:rsidRPr="00185CB2">
        <w:rPr>
          <w:color w:val="auto"/>
        </w:rPr>
        <w:t xml:space="preserve"> respectively. The duration of days in the year where </w:t>
      </w:r>
      <w:r w:rsidR="009708DE">
        <w:rPr>
          <w:color w:val="auto"/>
        </w:rPr>
        <w:t xml:space="preserve">the </w:t>
      </w:r>
      <w:r w:rsidRPr="00185CB2">
        <w:rPr>
          <w:color w:val="auto"/>
        </w:rPr>
        <w:t>daily water level was greater than 0.750</w:t>
      </w:r>
      <w:r w:rsidR="00B3521A" w:rsidRPr="00185CB2">
        <w:rPr>
          <w:color w:val="auto"/>
        </w:rPr>
        <w:t> </w:t>
      </w:r>
      <w:r w:rsidRPr="00185CB2">
        <w:rPr>
          <w:color w:val="auto"/>
        </w:rPr>
        <w:t xml:space="preserve">m was 18 (5%) and 56 (15%) in Lake Alexandrina and </w:t>
      </w:r>
      <w:r w:rsidR="00B3521A" w:rsidRPr="00185CB2">
        <w:rPr>
          <w:color w:val="auto"/>
        </w:rPr>
        <w:t xml:space="preserve">Lake </w:t>
      </w:r>
      <w:r w:rsidRPr="00185CB2">
        <w:rPr>
          <w:color w:val="auto"/>
        </w:rPr>
        <w:t>Albert</w:t>
      </w:r>
      <w:r w:rsidR="00B3521A" w:rsidRPr="00185CB2">
        <w:rPr>
          <w:color w:val="auto"/>
        </w:rPr>
        <w:t>,</w:t>
      </w:r>
      <w:r w:rsidRPr="00185CB2">
        <w:rPr>
          <w:color w:val="auto"/>
        </w:rPr>
        <w:t xml:space="preserve"> respectively. </w:t>
      </w:r>
    </w:p>
    <w:p w14:paraId="47BFFD76" w14:textId="040768ED" w:rsidR="00ED7B7C" w:rsidRPr="00185CB2" w:rsidRDefault="00ED7B7C" w:rsidP="00ED7B7C">
      <w:pPr>
        <w:rPr>
          <w:color w:val="auto"/>
        </w:rPr>
      </w:pPr>
      <w:r w:rsidRPr="00185CB2">
        <w:rPr>
          <w:color w:val="auto"/>
        </w:rPr>
        <w:t>The number of days above 0.75</w:t>
      </w:r>
      <w:r w:rsidR="00811B95" w:rsidRPr="00185CB2">
        <w:rPr>
          <w:color w:val="auto"/>
        </w:rPr>
        <w:t> </w:t>
      </w:r>
      <w:r w:rsidRPr="00185CB2">
        <w:rPr>
          <w:color w:val="auto"/>
        </w:rPr>
        <w:t xml:space="preserve">m is of interest because over the previous </w:t>
      </w:r>
      <w:r w:rsidR="00811B95" w:rsidRPr="00185CB2">
        <w:rPr>
          <w:color w:val="auto"/>
        </w:rPr>
        <w:t xml:space="preserve">three </w:t>
      </w:r>
      <w:r w:rsidRPr="00185CB2">
        <w:rPr>
          <w:color w:val="auto"/>
        </w:rPr>
        <w:t>water</w:t>
      </w:r>
      <w:r w:rsidR="00811B95" w:rsidRPr="00185CB2">
        <w:rPr>
          <w:color w:val="auto"/>
        </w:rPr>
        <w:t>ing</w:t>
      </w:r>
      <w:r w:rsidRPr="00185CB2">
        <w:rPr>
          <w:color w:val="auto"/>
        </w:rPr>
        <w:t xml:space="preserve"> years</w:t>
      </w:r>
      <w:r w:rsidR="00811B95" w:rsidRPr="00185CB2">
        <w:rPr>
          <w:color w:val="auto"/>
        </w:rPr>
        <w:t>,</w:t>
      </w:r>
      <w:r w:rsidRPr="00185CB2">
        <w:rPr>
          <w:color w:val="auto"/>
        </w:rPr>
        <w:t xml:space="preserve"> water levels have been greater than the stipulated full supply level of 0.75</w:t>
      </w:r>
      <w:r w:rsidR="00811B95" w:rsidRPr="00185CB2">
        <w:rPr>
          <w:color w:val="auto"/>
        </w:rPr>
        <w:t> </w:t>
      </w:r>
      <w:r w:rsidRPr="00185CB2">
        <w:rPr>
          <w:color w:val="auto"/>
        </w:rPr>
        <w:t xml:space="preserve">m. Managing the Lower Lakes within this higher range </w:t>
      </w:r>
      <w:r w:rsidR="00205114" w:rsidRPr="00185CB2">
        <w:rPr>
          <w:color w:val="auto"/>
        </w:rPr>
        <w:t>alters the timing, magnitude and volume of barrage flow</w:t>
      </w:r>
      <w:r w:rsidR="009708DE">
        <w:rPr>
          <w:color w:val="auto"/>
        </w:rPr>
        <w:t>,</w:t>
      </w:r>
      <w:r w:rsidR="00205114" w:rsidRPr="00185CB2">
        <w:rPr>
          <w:color w:val="auto"/>
        </w:rPr>
        <w:t xml:space="preserve"> thereby limiting the </w:t>
      </w:r>
      <w:r w:rsidRPr="00185CB2">
        <w:rPr>
          <w:color w:val="auto"/>
        </w:rPr>
        <w:t>hydrologic</w:t>
      </w:r>
      <w:r w:rsidR="00811B95" w:rsidRPr="00185CB2">
        <w:rPr>
          <w:color w:val="auto"/>
        </w:rPr>
        <w:t>al</w:t>
      </w:r>
      <w:r w:rsidRPr="00185CB2">
        <w:rPr>
          <w:color w:val="auto"/>
        </w:rPr>
        <w:t xml:space="preserve"> benefit </w:t>
      </w:r>
      <w:r w:rsidR="00205114" w:rsidRPr="00185CB2">
        <w:rPr>
          <w:color w:val="auto"/>
        </w:rPr>
        <w:t xml:space="preserve">of </w:t>
      </w:r>
      <w:r w:rsidRPr="00185CB2">
        <w:rPr>
          <w:color w:val="auto"/>
        </w:rPr>
        <w:t xml:space="preserve">system flows into the Coorong and Murray </w:t>
      </w:r>
      <w:r w:rsidR="00811B95" w:rsidRPr="00185CB2">
        <w:rPr>
          <w:color w:val="auto"/>
        </w:rPr>
        <w:t>M</w:t>
      </w:r>
      <w:r w:rsidRPr="00185CB2">
        <w:rPr>
          <w:color w:val="auto"/>
        </w:rPr>
        <w:t>outh. Murray</w:t>
      </w:r>
      <w:r w:rsidR="009708DE">
        <w:rPr>
          <w:color w:val="auto"/>
        </w:rPr>
        <w:t xml:space="preserve"> River</w:t>
      </w:r>
      <w:r w:rsidRPr="00185CB2">
        <w:rPr>
          <w:color w:val="auto"/>
        </w:rPr>
        <w:t xml:space="preserve"> flows that enter the Coorong can lower salinity levels</w:t>
      </w:r>
      <w:r w:rsidR="009708DE">
        <w:rPr>
          <w:color w:val="auto"/>
        </w:rPr>
        <w:t xml:space="preserve"> and</w:t>
      </w:r>
      <w:r w:rsidRPr="00185CB2">
        <w:rPr>
          <w:color w:val="auto"/>
        </w:rPr>
        <w:t xml:space="preserve"> improve estuarine productivity and connectivity</w:t>
      </w:r>
      <w:r w:rsidR="00D4652B">
        <w:rPr>
          <w:color w:val="auto"/>
        </w:rPr>
        <w:t xml:space="preserve"> (Webster </w:t>
      </w:r>
      <w:r w:rsidR="00D4652B">
        <w:rPr>
          <w:i/>
          <w:color w:val="auto"/>
        </w:rPr>
        <w:t xml:space="preserve">et al. </w:t>
      </w:r>
      <w:r w:rsidR="00D4652B">
        <w:rPr>
          <w:color w:val="auto"/>
        </w:rPr>
        <w:t>2009</w:t>
      </w:r>
      <w:r w:rsidR="007830C4">
        <w:rPr>
          <w:color w:val="auto"/>
        </w:rPr>
        <w:t>; Webster 2010</w:t>
      </w:r>
      <w:r w:rsidR="00D4652B">
        <w:rPr>
          <w:color w:val="auto"/>
        </w:rPr>
        <w:t>)</w:t>
      </w:r>
      <w:r w:rsidRPr="00185CB2">
        <w:rPr>
          <w:color w:val="auto"/>
        </w:rPr>
        <w:t xml:space="preserve">. Similarly, Murray </w:t>
      </w:r>
      <w:r w:rsidR="009708DE">
        <w:rPr>
          <w:color w:val="auto"/>
        </w:rPr>
        <w:t xml:space="preserve">River </w:t>
      </w:r>
      <w:r w:rsidRPr="00185CB2">
        <w:rPr>
          <w:color w:val="auto"/>
        </w:rPr>
        <w:t xml:space="preserve">flows have a hydraulic benefit through the Murray </w:t>
      </w:r>
      <w:r w:rsidR="009708DE">
        <w:rPr>
          <w:color w:val="auto"/>
        </w:rPr>
        <w:t>M</w:t>
      </w:r>
      <w:r w:rsidRPr="00185CB2">
        <w:rPr>
          <w:color w:val="auto"/>
        </w:rPr>
        <w:t>outh. Given the limited environmental water available</w:t>
      </w:r>
      <w:r w:rsidR="009708DE">
        <w:rPr>
          <w:color w:val="auto"/>
        </w:rPr>
        <w:t>,</w:t>
      </w:r>
      <w:r w:rsidRPr="00185CB2">
        <w:rPr>
          <w:color w:val="auto"/>
        </w:rPr>
        <w:t xml:space="preserve"> maintaining these high </w:t>
      </w:r>
      <w:r w:rsidR="009708DE">
        <w:rPr>
          <w:color w:val="auto"/>
        </w:rPr>
        <w:t xml:space="preserve">water </w:t>
      </w:r>
      <w:r w:rsidRPr="00185CB2">
        <w:rPr>
          <w:color w:val="auto"/>
        </w:rPr>
        <w:t>levels in the Lower Lakes needs to be balanced with other end-of-</w:t>
      </w:r>
      <w:r w:rsidR="009708DE">
        <w:rPr>
          <w:color w:val="auto"/>
        </w:rPr>
        <w:t>B</w:t>
      </w:r>
      <w:r w:rsidRPr="00185CB2">
        <w:rPr>
          <w:color w:val="auto"/>
        </w:rPr>
        <w:t xml:space="preserve">asin priorities such as the Coorong and </w:t>
      </w:r>
      <w:r w:rsidR="00205114" w:rsidRPr="00185CB2">
        <w:rPr>
          <w:color w:val="auto"/>
        </w:rPr>
        <w:t>Murray Estuary</w:t>
      </w:r>
      <w:r w:rsidRPr="00185CB2">
        <w:rPr>
          <w:color w:val="auto"/>
        </w:rPr>
        <w:t xml:space="preserve">. The current management regime appears to prioritise high </w:t>
      </w:r>
      <w:r w:rsidR="00205114" w:rsidRPr="00185CB2">
        <w:rPr>
          <w:color w:val="auto"/>
        </w:rPr>
        <w:t xml:space="preserve">lake </w:t>
      </w:r>
      <w:r w:rsidRPr="00185CB2">
        <w:rPr>
          <w:color w:val="auto"/>
        </w:rPr>
        <w:t>water levels over maintenance of flows to the Coorong and Murray Mouth.</w:t>
      </w:r>
      <w:r w:rsidR="00205114" w:rsidRPr="00185CB2">
        <w:rPr>
          <w:color w:val="auto"/>
        </w:rPr>
        <w:t xml:space="preserve"> </w:t>
      </w:r>
    </w:p>
    <w:p w14:paraId="2B6B802B" w14:textId="77777777" w:rsidR="00ED7B7C" w:rsidRPr="00450114" w:rsidRDefault="00ED7B7C" w:rsidP="00ED7B7C"/>
    <w:p w14:paraId="5620C577" w14:textId="77777777" w:rsidR="00ED7B7C" w:rsidRDefault="00ED7B7C" w:rsidP="004D61EC">
      <w:pPr>
        <w:jc w:val="center"/>
      </w:pPr>
      <w:r w:rsidRPr="00450114">
        <w:rPr>
          <w:noProof/>
          <w:lang w:eastAsia="en-AU"/>
        </w:rPr>
        <w:drawing>
          <wp:inline distT="0" distB="0" distL="0" distR="0" wp14:anchorId="4D2AA783" wp14:editId="78692321">
            <wp:extent cx="4817110" cy="3208020"/>
            <wp:effectExtent l="0" t="0" r="2159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D3E53C3" w14:textId="0C1ACEDE" w:rsidR="00DD68C9" w:rsidRPr="00185CB2" w:rsidRDefault="001F0DA9" w:rsidP="00296A7F">
      <w:pPr>
        <w:pStyle w:val="FigureCaption"/>
        <w:ind w:left="540" w:right="540"/>
        <w:rPr>
          <w:b w:val="0"/>
          <w:bCs/>
          <w:color w:val="FF0000"/>
          <w:shd w:val="clear" w:color="auto" w:fill="FFFFFF"/>
        </w:rPr>
      </w:pPr>
      <w:bookmarkStart w:id="245" w:name="_Toc465087019"/>
      <w:bookmarkStart w:id="246" w:name="_Toc467072844"/>
      <w:bookmarkStart w:id="247" w:name="_Toc334438838"/>
      <w:r w:rsidRPr="001F0DA9">
        <w:t xml:space="preserve">Figure </w:t>
      </w:r>
      <w:r w:rsidR="00641F7D">
        <w:fldChar w:fldCharType="begin"/>
      </w:r>
      <w:r w:rsidR="00641F7D">
        <w:instrText xml:space="preserve"> SEQ Figure \* ARABIC </w:instrText>
      </w:r>
      <w:r w:rsidR="00641F7D">
        <w:fldChar w:fldCharType="separate"/>
      </w:r>
      <w:r w:rsidR="003425A6">
        <w:rPr>
          <w:noProof/>
        </w:rPr>
        <w:t>22</w:t>
      </w:r>
      <w:r w:rsidR="00641F7D">
        <w:rPr>
          <w:noProof/>
        </w:rPr>
        <w:fldChar w:fldCharType="end"/>
      </w:r>
      <w:r w:rsidR="003E6044">
        <w:t>.</w:t>
      </w:r>
      <w:r w:rsidRPr="001F0DA9">
        <w:t xml:space="preserve"> </w:t>
      </w:r>
      <w:r w:rsidR="007E0A71" w:rsidRPr="007E0A71">
        <w:rPr>
          <w:b w:val="0"/>
          <w:shd w:val="clear" w:color="auto" w:fill="FFFFFF"/>
          <w:lang w:val="en-US"/>
        </w:rPr>
        <w:t xml:space="preserve">Contribution of Commonwealth environmental water (CEW) to flows into the Murray </w:t>
      </w:r>
      <w:r w:rsidR="009708DE">
        <w:rPr>
          <w:b w:val="0"/>
          <w:shd w:val="clear" w:color="auto" w:fill="FFFFFF"/>
          <w:lang w:val="en-US"/>
        </w:rPr>
        <w:t>E</w:t>
      </w:r>
      <w:r w:rsidR="007E0A71" w:rsidRPr="007E0A71">
        <w:rPr>
          <w:b w:val="0"/>
          <w:shd w:val="clear" w:color="auto" w:fill="FFFFFF"/>
          <w:lang w:val="en-US"/>
        </w:rPr>
        <w:t>stuary and the Coorong in 2014–15 (TLM = The Living Murray; VEWH = Victorian Environmental Water Holder; Lake Alex = Lake Alexandrina).</w:t>
      </w:r>
      <w:bookmarkEnd w:id="245"/>
      <w:bookmarkEnd w:id="246"/>
      <w:r w:rsidR="007E0A71" w:rsidRPr="007E0A71" w:rsidDel="007E0A71">
        <w:rPr>
          <w:shd w:val="clear" w:color="auto" w:fill="FFFFFF"/>
        </w:rPr>
        <w:t xml:space="preserve"> </w:t>
      </w:r>
      <w:bookmarkEnd w:id="247"/>
    </w:p>
    <w:p w14:paraId="562E54AF" w14:textId="77777777" w:rsidR="00ED7B7C" w:rsidRDefault="00ED7B7C" w:rsidP="00ED7B7C">
      <w:pPr>
        <w:autoSpaceDE w:val="0"/>
        <w:autoSpaceDN w:val="0"/>
        <w:adjustRightInd w:val="0"/>
        <w:rPr>
          <w:rFonts w:cs="Lucida Sans Unicode"/>
          <w:shd w:val="clear" w:color="auto" w:fill="FFFFFF"/>
        </w:rPr>
      </w:pPr>
    </w:p>
    <w:p w14:paraId="4A739684" w14:textId="77777777" w:rsidR="00ED7B7C" w:rsidRPr="00134E6D" w:rsidRDefault="00ED7B7C" w:rsidP="00134E6D">
      <w:pPr>
        <w:pStyle w:val="Heading3"/>
        <w:ind w:left="720" w:hanging="720"/>
      </w:pPr>
      <w:bookmarkStart w:id="248" w:name="_Toc455385213"/>
      <w:bookmarkStart w:id="249" w:name="_Toc465086986"/>
      <w:bookmarkStart w:id="250" w:name="_Toc467073033"/>
      <w:r w:rsidRPr="00134E6D">
        <w:t xml:space="preserve">The contribution of Commonwealth environmental water to </w:t>
      </w:r>
      <w:r w:rsidR="007F1CF4">
        <w:t>b</w:t>
      </w:r>
      <w:r w:rsidRPr="00134E6D">
        <w:t xml:space="preserve">arrage flows of the Murray </w:t>
      </w:r>
      <w:r w:rsidR="007F1CF4">
        <w:t>M</w:t>
      </w:r>
      <w:r w:rsidRPr="00134E6D">
        <w:t>outh</w:t>
      </w:r>
      <w:bookmarkEnd w:id="248"/>
      <w:bookmarkEnd w:id="249"/>
      <w:bookmarkEnd w:id="250"/>
      <w:r w:rsidRPr="00134E6D">
        <w:t xml:space="preserve"> </w:t>
      </w:r>
    </w:p>
    <w:p w14:paraId="0028BA6B" w14:textId="7AA2C6F7" w:rsidR="00ED7B7C" w:rsidRPr="00185CB2" w:rsidRDefault="00ED7B7C" w:rsidP="00491F76">
      <w:pPr>
        <w:autoSpaceDE w:val="0"/>
        <w:autoSpaceDN w:val="0"/>
        <w:adjustRightInd w:val="0"/>
        <w:rPr>
          <w:color w:val="auto"/>
        </w:rPr>
      </w:pPr>
      <w:r w:rsidRPr="00450114">
        <w:rPr>
          <w:rFonts w:cs="Lucida Sans Unicode"/>
          <w:shd w:val="clear" w:color="auto" w:fill="FFFFFF"/>
        </w:rPr>
        <w:t xml:space="preserve">Five </w:t>
      </w:r>
      <w:r w:rsidR="007F1CF4">
        <w:rPr>
          <w:rFonts w:cs="Lucida Sans Unicode"/>
          <w:shd w:val="clear" w:color="auto" w:fill="FFFFFF"/>
        </w:rPr>
        <w:t>b</w:t>
      </w:r>
      <w:r w:rsidRPr="00450114">
        <w:rPr>
          <w:rFonts w:cs="Lucida Sans Unicode"/>
          <w:shd w:val="clear" w:color="auto" w:fill="FFFFFF"/>
        </w:rPr>
        <w:t>arrages in the CLLM</w:t>
      </w:r>
      <w:r w:rsidR="00195054">
        <w:rPr>
          <w:rFonts w:cs="Lucida Sans Unicode"/>
          <w:shd w:val="clear" w:color="auto" w:fill="FFFFFF"/>
        </w:rPr>
        <w:t>M</w:t>
      </w:r>
      <w:r w:rsidRPr="00450114">
        <w:rPr>
          <w:rFonts w:cs="Lucida Sans Unicode"/>
          <w:shd w:val="clear" w:color="auto" w:fill="FFFFFF"/>
        </w:rPr>
        <w:t xml:space="preserve"> </w:t>
      </w:r>
      <w:r w:rsidR="00491F76">
        <w:rPr>
          <w:rFonts w:cs="Lucida Sans Unicode"/>
          <w:shd w:val="clear" w:color="auto" w:fill="FFFFFF"/>
        </w:rPr>
        <w:t xml:space="preserve">are operated </w:t>
      </w:r>
      <w:r w:rsidRPr="00450114">
        <w:rPr>
          <w:rFonts w:cs="Lucida Sans Unicode"/>
          <w:shd w:val="clear" w:color="auto" w:fill="FFFFFF"/>
        </w:rPr>
        <w:t xml:space="preserve">to assist water </w:t>
      </w:r>
      <w:r w:rsidR="00195054">
        <w:rPr>
          <w:rFonts w:cs="Lucida Sans Unicode"/>
          <w:shd w:val="clear" w:color="auto" w:fill="FFFFFF"/>
        </w:rPr>
        <w:t>m</w:t>
      </w:r>
      <w:r w:rsidRPr="00450114">
        <w:rPr>
          <w:rFonts w:cs="Lucida Sans Unicode"/>
          <w:shd w:val="clear" w:color="auto" w:fill="FFFFFF"/>
        </w:rPr>
        <w:t>anagers in providing water to the Coorong and Murray Mouth as well as for managing the water levels of the Lower Lakes.</w:t>
      </w:r>
      <w:r>
        <w:rPr>
          <w:rFonts w:cs="SegoeUI"/>
        </w:rPr>
        <w:t xml:space="preserve"> </w:t>
      </w:r>
      <w:r w:rsidR="00C130B9" w:rsidRPr="00C130B9">
        <w:rPr>
          <w:rFonts w:cs="SegoeUI"/>
        </w:rPr>
        <w:t xml:space="preserve">At </w:t>
      </w:r>
      <w:r w:rsidRPr="00185CB2">
        <w:rPr>
          <w:rFonts w:cs="SegoeUI"/>
          <w:color w:val="auto"/>
        </w:rPr>
        <w:t xml:space="preserve">the </w:t>
      </w:r>
      <w:r w:rsidR="00195054" w:rsidRPr="00185CB2">
        <w:rPr>
          <w:rFonts w:cs="SegoeUI"/>
          <w:color w:val="auto"/>
        </w:rPr>
        <w:t>b</w:t>
      </w:r>
      <w:r w:rsidRPr="00185CB2">
        <w:rPr>
          <w:rFonts w:cs="SegoeUI"/>
          <w:color w:val="auto"/>
        </w:rPr>
        <w:t>arrages</w:t>
      </w:r>
      <w:r w:rsidR="00195054" w:rsidRPr="00185CB2">
        <w:rPr>
          <w:rFonts w:cs="SegoeUI"/>
          <w:color w:val="auto"/>
        </w:rPr>
        <w:t>,</w:t>
      </w:r>
      <w:r w:rsidRPr="00185CB2">
        <w:rPr>
          <w:rFonts w:cs="SegoeUI"/>
          <w:color w:val="auto"/>
        </w:rPr>
        <w:t xml:space="preserve"> environmental water contributed 46% of the total streamflow volume (most of which was Commonwealth environmental water). Environmental watering actions affected streamflows for 80% of days between 1 Ju</w:t>
      </w:r>
      <w:r w:rsidR="00195054" w:rsidRPr="00185CB2">
        <w:rPr>
          <w:rFonts w:cs="SegoeUI"/>
          <w:color w:val="auto"/>
        </w:rPr>
        <w:t>ly</w:t>
      </w:r>
      <w:r w:rsidR="004D61EC" w:rsidRPr="00185CB2">
        <w:rPr>
          <w:rFonts w:cs="SegoeUI"/>
          <w:color w:val="auto"/>
        </w:rPr>
        <w:t xml:space="preserve"> 2014 and 3</w:t>
      </w:r>
      <w:r w:rsidR="00195054" w:rsidRPr="00185CB2">
        <w:rPr>
          <w:rFonts w:cs="SegoeUI"/>
          <w:color w:val="auto"/>
        </w:rPr>
        <w:t>0</w:t>
      </w:r>
      <w:r w:rsidR="004D61EC" w:rsidRPr="00185CB2">
        <w:rPr>
          <w:rFonts w:cs="SegoeUI"/>
          <w:color w:val="auto"/>
        </w:rPr>
        <w:t xml:space="preserve"> Ju</w:t>
      </w:r>
      <w:r w:rsidR="00195054" w:rsidRPr="00185CB2">
        <w:rPr>
          <w:rFonts w:cs="SegoeUI"/>
          <w:color w:val="auto"/>
        </w:rPr>
        <w:t>ne</w:t>
      </w:r>
      <w:r w:rsidR="004D61EC" w:rsidRPr="00185CB2">
        <w:rPr>
          <w:rFonts w:cs="SegoeUI"/>
          <w:color w:val="auto"/>
        </w:rPr>
        <w:t xml:space="preserve"> 2015 (Figure 2</w:t>
      </w:r>
      <w:r w:rsidR="000124DC">
        <w:rPr>
          <w:rFonts w:cs="SegoeUI"/>
          <w:color w:val="auto"/>
        </w:rPr>
        <w:t>3</w:t>
      </w:r>
      <w:r w:rsidRPr="00185CB2">
        <w:rPr>
          <w:rFonts w:cs="SegoeUI"/>
          <w:color w:val="auto"/>
        </w:rPr>
        <w:t>).</w:t>
      </w:r>
      <w:r w:rsidR="0044235D" w:rsidRPr="00185CB2">
        <w:rPr>
          <w:color w:val="auto"/>
        </w:rPr>
        <w:t xml:space="preserve"> </w:t>
      </w:r>
      <w:r w:rsidR="001C0159" w:rsidRPr="00185CB2">
        <w:rPr>
          <w:color w:val="auto"/>
        </w:rPr>
        <w:t>With</w:t>
      </w:r>
      <w:r w:rsidR="0044235D" w:rsidRPr="00185CB2">
        <w:rPr>
          <w:color w:val="auto"/>
        </w:rPr>
        <w:t xml:space="preserve"> historic operating practice and observed lake water levels, it is reasonable to assume that barrage flows would have ceased from November 2014, if not earlier </w:t>
      </w:r>
      <w:r w:rsidR="001C0159" w:rsidRPr="00185CB2">
        <w:rPr>
          <w:color w:val="auto"/>
        </w:rPr>
        <w:t xml:space="preserve">(as indicated by </w:t>
      </w:r>
      <w:r w:rsidR="000124DC" w:rsidRPr="000124DC">
        <w:rPr>
          <w:color w:val="auto"/>
        </w:rPr>
        <w:t>Figure 24</w:t>
      </w:r>
      <w:r w:rsidR="001C0159" w:rsidRPr="00185CB2">
        <w:rPr>
          <w:color w:val="auto"/>
        </w:rPr>
        <w:t>)</w:t>
      </w:r>
      <w:r w:rsidR="0044235D" w:rsidRPr="00185CB2">
        <w:rPr>
          <w:color w:val="auto"/>
        </w:rPr>
        <w:t>.</w:t>
      </w:r>
      <w:r w:rsidRPr="00185CB2">
        <w:rPr>
          <w:rFonts w:cs="SegoeUI"/>
          <w:color w:val="auto"/>
        </w:rPr>
        <w:t xml:space="preserve"> </w:t>
      </w:r>
      <w:r w:rsidRPr="00185CB2">
        <w:rPr>
          <w:color w:val="auto"/>
        </w:rPr>
        <w:t xml:space="preserve">The Basin </w:t>
      </w:r>
      <w:r w:rsidR="00195054" w:rsidRPr="00185CB2">
        <w:rPr>
          <w:color w:val="auto"/>
        </w:rPr>
        <w:t>P</w:t>
      </w:r>
      <w:r w:rsidRPr="00185CB2">
        <w:rPr>
          <w:color w:val="auto"/>
        </w:rPr>
        <w:t>lan lists specific end-of-</w:t>
      </w:r>
      <w:r w:rsidR="00195054" w:rsidRPr="00185CB2">
        <w:rPr>
          <w:color w:val="auto"/>
        </w:rPr>
        <w:t>B</w:t>
      </w:r>
      <w:r w:rsidRPr="00185CB2">
        <w:rPr>
          <w:color w:val="auto"/>
        </w:rPr>
        <w:t xml:space="preserve">asin guidance for </w:t>
      </w:r>
      <w:r w:rsidR="00195054" w:rsidRPr="00185CB2">
        <w:rPr>
          <w:color w:val="auto"/>
        </w:rPr>
        <w:t>b</w:t>
      </w:r>
      <w:r w:rsidRPr="00185CB2">
        <w:rPr>
          <w:color w:val="auto"/>
        </w:rPr>
        <w:t>arrage flows, whil</w:t>
      </w:r>
      <w:r w:rsidR="00195054" w:rsidRPr="00185CB2">
        <w:rPr>
          <w:color w:val="auto"/>
        </w:rPr>
        <w:t>e</w:t>
      </w:r>
      <w:r w:rsidRPr="00185CB2">
        <w:rPr>
          <w:color w:val="auto"/>
        </w:rPr>
        <w:t xml:space="preserve"> the </w:t>
      </w:r>
      <w:r w:rsidR="00083324" w:rsidRPr="00083324">
        <w:rPr>
          <w:color w:val="auto"/>
        </w:rPr>
        <w:t>B</w:t>
      </w:r>
      <w:r w:rsidR="00BB466B">
        <w:rPr>
          <w:color w:val="auto"/>
        </w:rPr>
        <w:t>WS</w:t>
      </w:r>
      <w:r w:rsidRPr="00185CB2">
        <w:rPr>
          <w:color w:val="auto"/>
        </w:rPr>
        <w:t xml:space="preserve"> lists quantifiable objectives </w:t>
      </w:r>
      <w:r w:rsidR="00615C13" w:rsidRPr="00185CB2">
        <w:rPr>
          <w:color w:val="auto"/>
        </w:rPr>
        <w:t>for</w:t>
      </w:r>
      <w:r w:rsidRPr="00185CB2">
        <w:rPr>
          <w:color w:val="auto"/>
        </w:rPr>
        <w:t xml:space="preserve"> end-of-</w:t>
      </w:r>
      <w:r w:rsidR="00615C13" w:rsidRPr="00185CB2">
        <w:rPr>
          <w:color w:val="auto"/>
        </w:rPr>
        <w:t>B</w:t>
      </w:r>
      <w:r w:rsidRPr="00185CB2">
        <w:rPr>
          <w:color w:val="auto"/>
        </w:rPr>
        <w:t xml:space="preserve">asin flows. </w:t>
      </w:r>
      <w:r w:rsidR="00083324" w:rsidRPr="00083324">
        <w:rPr>
          <w:color w:val="auto"/>
        </w:rPr>
        <w:t xml:space="preserve">The </w:t>
      </w:r>
      <w:r w:rsidR="00C130B9" w:rsidRPr="00083324">
        <w:rPr>
          <w:color w:val="auto"/>
        </w:rPr>
        <w:t>B</w:t>
      </w:r>
      <w:r w:rsidR="00BB466B">
        <w:rPr>
          <w:color w:val="auto"/>
        </w:rPr>
        <w:t>WS</w:t>
      </w:r>
      <w:r w:rsidRPr="00185CB2">
        <w:rPr>
          <w:color w:val="auto"/>
        </w:rPr>
        <w:t xml:space="preserve"> target is for flows at the </w:t>
      </w:r>
      <w:r w:rsidR="00D72728" w:rsidRPr="00185CB2">
        <w:rPr>
          <w:color w:val="auto"/>
        </w:rPr>
        <w:t>b</w:t>
      </w:r>
      <w:r w:rsidRPr="00185CB2">
        <w:rPr>
          <w:color w:val="auto"/>
        </w:rPr>
        <w:t>arrages to be greater than 2000</w:t>
      </w:r>
      <w:r w:rsidR="00D72728" w:rsidRPr="00185CB2">
        <w:rPr>
          <w:color w:val="auto"/>
        </w:rPr>
        <w:t> </w:t>
      </w:r>
      <w:r w:rsidRPr="00185CB2">
        <w:rPr>
          <w:color w:val="auto"/>
        </w:rPr>
        <w:t>G</w:t>
      </w:r>
      <w:r w:rsidR="00D72728" w:rsidRPr="00185CB2">
        <w:rPr>
          <w:color w:val="auto"/>
        </w:rPr>
        <w:t>L</w:t>
      </w:r>
      <w:r w:rsidRPr="00185CB2">
        <w:rPr>
          <w:color w:val="auto"/>
        </w:rPr>
        <w:t xml:space="preserve">/year on a </w:t>
      </w:r>
      <w:r w:rsidR="00D72728" w:rsidRPr="00185CB2">
        <w:rPr>
          <w:color w:val="auto"/>
        </w:rPr>
        <w:t>3-</w:t>
      </w:r>
      <w:r w:rsidRPr="00185CB2">
        <w:rPr>
          <w:color w:val="auto"/>
        </w:rPr>
        <w:t xml:space="preserve">year rolling average basis </w:t>
      </w:r>
      <w:r w:rsidR="00E043AF" w:rsidRPr="00185CB2">
        <w:rPr>
          <w:color w:val="auto"/>
        </w:rPr>
        <w:t xml:space="preserve">for 95% of the time, with a </w:t>
      </w:r>
      <w:r w:rsidR="00D72728" w:rsidRPr="00185CB2">
        <w:rPr>
          <w:color w:val="auto"/>
        </w:rPr>
        <w:t>2</w:t>
      </w:r>
      <w:r w:rsidR="00E043AF" w:rsidRPr="00185CB2">
        <w:rPr>
          <w:color w:val="auto"/>
        </w:rPr>
        <w:t>-</w:t>
      </w:r>
      <w:r w:rsidRPr="00185CB2">
        <w:rPr>
          <w:color w:val="auto"/>
        </w:rPr>
        <w:t>year minimum of 600</w:t>
      </w:r>
      <w:r w:rsidR="00D72728" w:rsidRPr="00185CB2">
        <w:rPr>
          <w:color w:val="auto"/>
        </w:rPr>
        <w:t> </w:t>
      </w:r>
      <w:r w:rsidRPr="00185CB2">
        <w:rPr>
          <w:color w:val="auto"/>
        </w:rPr>
        <w:t>GL</w:t>
      </w:r>
      <w:r w:rsidR="00C130B9">
        <w:rPr>
          <w:color w:val="auto"/>
        </w:rPr>
        <w:t>/year</w:t>
      </w:r>
      <w:r w:rsidRPr="00185CB2">
        <w:rPr>
          <w:color w:val="auto"/>
        </w:rPr>
        <w:t>. The total barrage flows for 2014</w:t>
      </w:r>
      <w:r w:rsidR="0058425C" w:rsidRPr="00185CB2">
        <w:rPr>
          <w:color w:val="auto"/>
        </w:rPr>
        <w:t>–</w:t>
      </w:r>
      <w:r w:rsidRPr="00185CB2">
        <w:rPr>
          <w:color w:val="auto"/>
        </w:rPr>
        <w:t>15 were 987</w:t>
      </w:r>
      <w:r w:rsidR="00D72728" w:rsidRPr="00185CB2">
        <w:rPr>
          <w:color w:val="auto"/>
        </w:rPr>
        <w:t> </w:t>
      </w:r>
      <w:r w:rsidRPr="00185CB2">
        <w:rPr>
          <w:color w:val="auto"/>
        </w:rPr>
        <w:t>GL</w:t>
      </w:r>
      <w:r w:rsidR="00BB466B">
        <w:rPr>
          <w:color w:val="auto"/>
        </w:rPr>
        <w:t>,</w:t>
      </w:r>
      <w:r w:rsidRPr="00185CB2">
        <w:rPr>
          <w:color w:val="auto"/>
        </w:rPr>
        <w:t xml:space="preserve"> of which Commonwealth environmental water contributed 453</w:t>
      </w:r>
      <w:r w:rsidR="00D72728" w:rsidRPr="00185CB2">
        <w:rPr>
          <w:color w:val="auto"/>
        </w:rPr>
        <w:t> </w:t>
      </w:r>
      <w:r w:rsidRPr="00185CB2">
        <w:rPr>
          <w:color w:val="auto"/>
        </w:rPr>
        <w:t>GL (46</w:t>
      </w:r>
      <w:r w:rsidR="00083324" w:rsidRPr="00083324">
        <w:rPr>
          <w:color w:val="auto"/>
        </w:rPr>
        <w:t>%)</w:t>
      </w:r>
      <w:r w:rsidR="00BB466B">
        <w:rPr>
          <w:color w:val="auto"/>
        </w:rPr>
        <w:t xml:space="preserve"> —</w:t>
      </w:r>
      <w:r w:rsidRPr="00185CB2">
        <w:rPr>
          <w:color w:val="auto"/>
        </w:rPr>
        <w:t xml:space="preserve"> less than </w:t>
      </w:r>
      <w:r w:rsidR="00D72728" w:rsidRPr="00185CB2">
        <w:rPr>
          <w:color w:val="auto"/>
        </w:rPr>
        <w:t xml:space="preserve">the </w:t>
      </w:r>
      <w:r w:rsidR="00C130B9" w:rsidRPr="00083324">
        <w:rPr>
          <w:color w:val="auto"/>
        </w:rPr>
        <w:t>B</w:t>
      </w:r>
      <w:r w:rsidR="001737F2">
        <w:rPr>
          <w:color w:val="auto"/>
        </w:rPr>
        <w:t>WS</w:t>
      </w:r>
      <w:r w:rsidR="001C0159" w:rsidRPr="00185CB2">
        <w:rPr>
          <w:color w:val="auto"/>
        </w:rPr>
        <w:t xml:space="preserve"> </w:t>
      </w:r>
      <w:r w:rsidRPr="00185CB2">
        <w:rPr>
          <w:color w:val="auto"/>
        </w:rPr>
        <w:t xml:space="preserve">target. However, the target allows for a </w:t>
      </w:r>
      <w:r w:rsidR="00D72728" w:rsidRPr="00185CB2">
        <w:rPr>
          <w:color w:val="auto"/>
        </w:rPr>
        <w:t>3-</w:t>
      </w:r>
      <w:r w:rsidRPr="00185CB2">
        <w:rPr>
          <w:color w:val="auto"/>
        </w:rPr>
        <w:t>year rolling average, and the average for 2012</w:t>
      </w:r>
      <w:r w:rsidR="0058425C" w:rsidRPr="00185CB2">
        <w:rPr>
          <w:color w:val="auto"/>
        </w:rPr>
        <w:t>–</w:t>
      </w:r>
      <w:r w:rsidRPr="00185CB2">
        <w:rPr>
          <w:color w:val="auto"/>
        </w:rPr>
        <w:t xml:space="preserve">15 </w:t>
      </w:r>
      <w:r w:rsidR="00D72728" w:rsidRPr="00185CB2">
        <w:rPr>
          <w:color w:val="auto"/>
        </w:rPr>
        <w:t>was</w:t>
      </w:r>
      <w:r w:rsidRPr="00185CB2">
        <w:rPr>
          <w:color w:val="auto"/>
        </w:rPr>
        <w:t xml:space="preserve"> 2680</w:t>
      </w:r>
      <w:r w:rsidR="00D72728" w:rsidRPr="00185CB2">
        <w:rPr>
          <w:color w:val="auto"/>
        </w:rPr>
        <w:t> </w:t>
      </w:r>
      <w:r w:rsidRPr="00185CB2">
        <w:rPr>
          <w:color w:val="auto"/>
        </w:rPr>
        <w:t>GL</w:t>
      </w:r>
      <w:r w:rsidR="00D72728" w:rsidRPr="00185CB2">
        <w:rPr>
          <w:color w:val="auto"/>
        </w:rPr>
        <w:t>,</w:t>
      </w:r>
      <w:r w:rsidRPr="00185CB2">
        <w:rPr>
          <w:color w:val="auto"/>
        </w:rPr>
        <w:t xml:space="preserve"> </w:t>
      </w:r>
      <w:r w:rsidR="00D72728" w:rsidRPr="00185CB2">
        <w:rPr>
          <w:color w:val="auto"/>
        </w:rPr>
        <w:t>which met</w:t>
      </w:r>
      <w:r w:rsidRPr="00185CB2">
        <w:rPr>
          <w:color w:val="auto"/>
        </w:rPr>
        <w:t xml:space="preserve"> the guidance as set in the </w:t>
      </w:r>
      <w:r w:rsidR="00C130B9" w:rsidRPr="00083324">
        <w:rPr>
          <w:color w:val="auto"/>
        </w:rPr>
        <w:t>B</w:t>
      </w:r>
      <w:r w:rsidR="001737F2">
        <w:rPr>
          <w:color w:val="auto"/>
        </w:rPr>
        <w:t>WS</w:t>
      </w:r>
      <w:r w:rsidR="00083324" w:rsidRPr="00083324">
        <w:rPr>
          <w:color w:val="auto"/>
        </w:rPr>
        <w:t>.</w:t>
      </w:r>
      <w:r w:rsidR="0044235D" w:rsidRPr="00185CB2">
        <w:rPr>
          <w:color w:val="auto"/>
        </w:rPr>
        <w:t xml:space="preserve"> </w:t>
      </w:r>
      <w:r w:rsidR="001C0159" w:rsidRPr="00185CB2">
        <w:rPr>
          <w:color w:val="auto"/>
        </w:rPr>
        <w:t xml:space="preserve">It is also noted that the </w:t>
      </w:r>
      <w:r w:rsidR="0044235D" w:rsidRPr="00185CB2">
        <w:rPr>
          <w:color w:val="auto"/>
        </w:rPr>
        <w:t>barrage fishways were maintained throughout the year</w:t>
      </w:r>
      <w:r w:rsidR="001737F2">
        <w:rPr>
          <w:color w:val="auto"/>
        </w:rPr>
        <w:t>,</w:t>
      </w:r>
      <w:r w:rsidR="0044235D" w:rsidRPr="00185CB2">
        <w:rPr>
          <w:color w:val="auto"/>
        </w:rPr>
        <w:t xml:space="preserve"> </w:t>
      </w:r>
      <w:r w:rsidR="0044235D" w:rsidRPr="00296A7F">
        <w:rPr>
          <w:color w:val="auto"/>
        </w:rPr>
        <w:t>enabling</w:t>
      </w:r>
      <w:r w:rsidR="0044235D" w:rsidRPr="00185CB2">
        <w:rPr>
          <w:color w:val="auto"/>
        </w:rPr>
        <w:t xml:space="preserve"> the increased movement of migratory fish species between the Murray </w:t>
      </w:r>
      <w:r w:rsidR="001737F2">
        <w:rPr>
          <w:color w:val="auto"/>
        </w:rPr>
        <w:t>E</w:t>
      </w:r>
      <w:r w:rsidR="0044235D" w:rsidRPr="00185CB2">
        <w:rPr>
          <w:color w:val="auto"/>
        </w:rPr>
        <w:t xml:space="preserve">stuary, </w:t>
      </w:r>
      <w:r w:rsidR="00C130B9">
        <w:rPr>
          <w:color w:val="auto"/>
        </w:rPr>
        <w:t xml:space="preserve">Lower </w:t>
      </w:r>
      <w:r w:rsidR="00083324" w:rsidRPr="00083324">
        <w:rPr>
          <w:color w:val="auto"/>
        </w:rPr>
        <w:t>Lakes</w:t>
      </w:r>
      <w:r w:rsidR="00C130B9">
        <w:rPr>
          <w:color w:val="auto"/>
        </w:rPr>
        <w:t xml:space="preserve"> </w:t>
      </w:r>
      <w:r w:rsidR="00083324" w:rsidRPr="00083324">
        <w:rPr>
          <w:color w:val="auto"/>
        </w:rPr>
        <w:t>and</w:t>
      </w:r>
      <w:r w:rsidR="0044235D" w:rsidRPr="00185CB2">
        <w:rPr>
          <w:color w:val="auto"/>
        </w:rPr>
        <w:t xml:space="preserve"> Murray</w:t>
      </w:r>
      <w:r w:rsidR="001737F2">
        <w:rPr>
          <w:color w:val="auto"/>
        </w:rPr>
        <w:t xml:space="preserve"> River</w:t>
      </w:r>
      <w:r w:rsidR="001C0159" w:rsidRPr="00185CB2">
        <w:rPr>
          <w:color w:val="auto"/>
        </w:rPr>
        <w:t>,</w:t>
      </w:r>
      <w:r w:rsidR="0044235D" w:rsidRPr="00185CB2">
        <w:rPr>
          <w:color w:val="auto"/>
        </w:rPr>
        <w:t xml:space="preserve"> </w:t>
      </w:r>
      <w:r w:rsidR="001C0159" w:rsidRPr="00185CB2">
        <w:rPr>
          <w:color w:val="auto"/>
        </w:rPr>
        <w:t xml:space="preserve">consistent with the ecological objectives of the </w:t>
      </w:r>
      <w:r w:rsidR="00C130B9" w:rsidRPr="00083324">
        <w:rPr>
          <w:color w:val="auto"/>
        </w:rPr>
        <w:t>B</w:t>
      </w:r>
      <w:r w:rsidR="001737F2">
        <w:rPr>
          <w:color w:val="auto"/>
        </w:rPr>
        <w:t>WS</w:t>
      </w:r>
      <w:r w:rsidR="001C0159" w:rsidRPr="00185CB2">
        <w:rPr>
          <w:color w:val="auto"/>
        </w:rPr>
        <w:t xml:space="preserve">. </w:t>
      </w:r>
    </w:p>
    <w:p w14:paraId="35843E3D" w14:textId="77777777" w:rsidR="00ED7B7C" w:rsidRPr="00450114" w:rsidRDefault="005E7966" w:rsidP="00ED7B7C">
      <w:pPr>
        <w:autoSpaceDE w:val="0"/>
        <w:autoSpaceDN w:val="0"/>
        <w:adjustRightInd w:val="0"/>
      </w:pPr>
      <w:r>
        <w:rPr>
          <w:noProof/>
          <w:lang w:eastAsia="en-AU"/>
        </w:rPr>
        <w:drawing>
          <wp:inline distT="0" distB="0" distL="0" distR="0" wp14:anchorId="7475A152" wp14:editId="5FBABC33">
            <wp:extent cx="5486400" cy="18796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ges_TS.png"/>
                    <pic:cNvPicPr/>
                  </pic:nvPicPr>
                  <pic:blipFill>
                    <a:blip r:embed="rId63"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2D5479D0" w14:textId="17075566" w:rsidR="00ED7B7C" w:rsidRPr="00296A7F" w:rsidRDefault="004D61EC" w:rsidP="00406048">
      <w:pPr>
        <w:pStyle w:val="FigureCaption"/>
        <w:ind w:left="90"/>
        <w:rPr>
          <w:lang w:val="en-US"/>
        </w:rPr>
      </w:pPr>
      <w:bookmarkStart w:id="251" w:name="_Toc334438839"/>
      <w:bookmarkStart w:id="252" w:name="_Toc465087020"/>
      <w:bookmarkStart w:id="253" w:name="_Toc467072845"/>
      <w:r w:rsidRPr="004D61EC">
        <w:t xml:space="preserve">Figure </w:t>
      </w:r>
      <w:r w:rsidR="00641F7D">
        <w:fldChar w:fldCharType="begin"/>
      </w:r>
      <w:r w:rsidR="00641F7D">
        <w:instrText xml:space="preserve"> SEQ Figure \* ARABIC </w:instrText>
      </w:r>
      <w:r w:rsidR="00641F7D">
        <w:fldChar w:fldCharType="separate"/>
      </w:r>
      <w:r w:rsidR="003425A6">
        <w:rPr>
          <w:noProof/>
        </w:rPr>
        <w:t>23</w:t>
      </w:r>
      <w:r w:rsidR="00641F7D">
        <w:rPr>
          <w:noProof/>
        </w:rPr>
        <w:fldChar w:fldCharType="end"/>
      </w:r>
      <w:r w:rsidR="0017360A">
        <w:t>.</w:t>
      </w:r>
      <w:r w:rsidRPr="004D61EC">
        <w:t xml:space="preserve"> </w:t>
      </w:r>
      <w:r w:rsidR="001737F2">
        <w:rPr>
          <w:b w:val="0"/>
        </w:rPr>
        <w:t>S</w:t>
      </w:r>
      <w:r w:rsidR="00C34500">
        <w:rPr>
          <w:b w:val="0"/>
        </w:rPr>
        <w:t>treamflows over</w:t>
      </w:r>
      <w:r w:rsidR="001737F2">
        <w:rPr>
          <w:b w:val="0"/>
        </w:rPr>
        <w:t xml:space="preserve"> barrages of the Murray Mouth in 2014–15. </w:t>
      </w:r>
      <w:r w:rsidR="00ED7B7C" w:rsidRPr="00653EA9">
        <w:rPr>
          <w:b w:val="0"/>
        </w:rPr>
        <w:t xml:space="preserve">Contribution of environmental water </w:t>
      </w:r>
      <w:r w:rsidR="001737F2">
        <w:rPr>
          <w:b w:val="0"/>
        </w:rPr>
        <w:t>is shown.</w:t>
      </w:r>
      <w:bookmarkEnd w:id="251"/>
      <w:bookmarkEnd w:id="252"/>
      <w:r w:rsidR="00406048" w:rsidRPr="00406048">
        <w:rPr>
          <w:b w:val="0"/>
          <w:bCs/>
          <w:lang w:val="en-US"/>
        </w:rPr>
        <w:t xml:space="preserve"> </w:t>
      </w:r>
      <w:r w:rsidR="00406048" w:rsidRPr="00185CB2">
        <w:rPr>
          <w:b w:val="0"/>
          <w:bCs/>
          <w:lang w:val="en-US"/>
        </w:rPr>
        <w:t>Horizontal lines indicate thresholds for very low flows, low flows, low freshes, medium freshes and high freshes (from lowest to highest</w:t>
      </w:r>
      <w:r w:rsidR="00406048" w:rsidRPr="00083324">
        <w:rPr>
          <w:b w:val="0"/>
          <w:bCs/>
          <w:lang w:val="en-US"/>
        </w:rPr>
        <w:t>)</w:t>
      </w:r>
      <w:r w:rsidR="00406048">
        <w:rPr>
          <w:b w:val="0"/>
          <w:bCs/>
          <w:lang w:val="en-US"/>
        </w:rPr>
        <w:t>.</w:t>
      </w:r>
      <w:bookmarkEnd w:id="253"/>
    </w:p>
    <w:p w14:paraId="1CD1E5A6" w14:textId="056A55BA" w:rsidR="00ED7B7C" w:rsidRDefault="00ED7B7C" w:rsidP="00ED7B7C">
      <w:pPr>
        <w:autoSpaceDE w:val="0"/>
        <w:autoSpaceDN w:val="0"/>
        <w:adjustRightInd w:val="0"/>
        <w:rPr>
          <w:rFonts w:cs="Arial"/>
        </w:rPr>
      </w:pPr>
      <w:r>
        <w:rPr>
          <w:rFonts w:cs="Arial"/>
        </w:rPr>
        <w:t>During August 2014</w:t>
      </w:r>
      <w:r w:rsidR="0017360A">
        <w:rPr>
          <w:rFonts w:cs="Arial"/>
        </w:rPr>
        <w:t>,</w:t>
      </w:r>
      <w:r>
        <w:rPr>
          <w:rFonts w:cs="Arial"/>
        </w:rPr>
        <w:t xml:space="preserve"> an experimental action was conducted by the S</w:t>
      </w:r>
      <w:r w:rsidR="0017360A">
        <w:rPr>
          <w:rFonts w:cs="Arial"/>
        </w:rPr>
        <w:t>outh Australian</w:t>
      </w:r>
      <w:r>
        <w:rPr>
          <w:rFonts w:cs="Arial"/>
        </w:rPr>
        <w:t xml:space="preserve"> Department of Environment, Water and Natural Resources</w:t>
      </w:r>
      <w:r w:rsidR="00E043AF">
        <w:rPr>
          <w:rFonts w:cs="Arial"/>
        </w:rPr>
        <w:t>,</w:t>
      </w:r>
      <w:r>
        <w:rPr>
          <w:rFonts w:cs="Arial"/>
        </w:rPr>
        <w:t xml:space="preserve"> which aimed to cycle water levels in</w:t>
      </w:r>
      <w:r w:rsidRPr="00CD2C2E">
        <w:rPr>
          <w:rFonts w:cs="Arial"/>
        </w:rPr>
        <w:t xml:space="preserve"> Lake Albert</w:t>
      </w:r>
      <w:r>
        <w:rPr>
          <w:rFonts w:cs="Arial"/>
        </w:rPr>
        <w:t xml:space="preserve"> </w:t>
      </w:r>
      <w:r w:rsidRPr="00185CB2">
        <w:rPr>
          <w:rFonts w:cs="Arial"/>
          <w:color w:val="auto"/>
        </w:rPr>
        <w:t xml:space="preserve">with the </w:t>
      </w:r>
      <w:r w:rsidR="000F28A4" w:rsidRPr="00185CB2">
        <w:rPr>
          <w:rFonts w:cs="Arial"/>
          <w:color w:val="auto"/>
        </w:rPr>
        <w:t>goal</w:t>
      </w:r>
      <w:r w:rsidRPr="00185CB2">
        <w:rPr>
          <w:rFonts w:cs="Arial"/>
          <w:color w:val="auto"/>
        </w:rPr>
        <w:t xml:space="preserve"> of increasing net salinity export. </w:t>
      </w:r>
      <w:r w:rsidR="00491F76" w:rsidRPr="00491F76">
        <w:rPr>
          <w:rFonts w:cs="Arial"/>
          <w:color w:val="auto"/>
        </w:rPr>
        <w:t>The success of this action</w:t>
      </w:r>
      <w:r w:rsidR="00C34CB8" w:rsidRPr="00185CB2">
        <w:rPr>
          <w:rFonts w:cs="Arial"/>
          <w:color w:val="auto"/>
        </w:rPr>
        <w:t xml:space="preserve"> is uncertain</w:t>
      </w:r>
      <w:r w:rsidR="00491F76">
        <w:rPr>
          <w:rFonts w:cs="Arial"/>
          <w:color w:val="auto"/>
        </w:rPr>
        <w:t xml:space="preserve">. </w:t>
      </w:r>
      <w:r w:rsidRPr="00185CB2">
        <w:rPr>
          <w:rFonts w:cs="Arial"/>
          <w:color w:val="auto"/>
        </w:rPr>
        <w:t>The unfortunate outcome was that barrage flows</w:t>
      </w:r>
      <w:r w:rsidRPr="00CD2C2E">
        <w:rPr>
          <w:rFonts w:cs="Arial"/>
        </w:rPr>
        <w:t xml:space="preserve"> were maintained at minimum levels to rebuild lake water levels following the cycling event, targeting a water level</w:t>
      </w:r>
      <w:r w:rsidR="005E7966">
        <w:rPr>
          <w:rFonts w:cs="Arial"/>
        </w:rPr>
        <w:t xml:space="preserve"> of 0.80 m </w:t>
      </w:r>
      <w:r>
        <w:rPr>
          <w:rFonts w:cs="Arial"/>
        </w:rPr>
        <w:t>in December 2014</w:t>
      </w:r>
      <w:r w:rsidR="00A93EC2">
        <w:rPr>
          <w:rFonts w:cs="Arial"/>
        </w:rPr>
        <w:t>,</w:t>
      </w:r>
      <w:r>
        <w:rPr>
          <w:rFonts w:cs="Arial"/>
        </w:rPr>
        <w:t xml:space="preserve"> which led to a</w:t>
      </w:r>
      <w:r w:rsidRPr="00CD2C2E">
        <w:rPr>
          <w:rFonts w:cs="Arial"/>
        </w:rPr>
        <w:t xml:space="preserve"> reduction in barrage flows </w:t>
      </w:r>
      <w:r>
        <w:rPr>
          <w:rFonts w:cs="Arial"/>
        </w:rPr>
        <w:t>during early</w:t>
      </w:r>
      <w:r w:rsidR="00EE1E15">
        <w:rPr>
          <w:rFonts w:cs="Arial"/>
        </w:rPr>
        <w:t>-</w:t>
      </w:r>
      <w:r>
        <w:rPr>
          <w:rFonts w:cs="Arial"/>
        </w:rPr>
        <w:t xml:space="preserve"> to mid-summer. As a result</w:t>
      </w:r>
      <w:r w:rsidR="00EE1E15">
        <w:rPr>
          <w:rFonts w:cs="Arial"/>
        </w:rPr>
        <w:t>,</w:t>
      </w:r>
      <w:r>
        <w:rPr>
          <w:rFonts w:cs="Arial"/>
        </w:rPr>
        <w:t xml:space="preserve"> barrage flows</w:t>
      </w:r>
      <w:r w:rsidRPr="00CD2C2E">
        <w:rPr>
          <w:rFonts w:cs="Arial"/>
        </w:rPr>
        <w:t xml:space="preserve"> </w:t>
      </w:r>
      <w:r>
        <w:rPr>
          <w:rFonts w:cs="Arial"/>
        </w:rPr>
        <w:t xml:space="preserve">dropped </w:t>
      </w:r>
      <w:r w:rsidRPr="00CD2C2E">
        <w:rPr>
          <w:rFonts w:cs="Arial"/>
        </w:rPr>
        <w:t>from 1000</w:t>
      </w:r>
      <w:r w:rsidR="00EE1E15">
        <w:rPr>
          <w:rFonts w:cs="Arial"/>
        </w:rPr>
        <w:t> </w:t>
      </w:r>
      <w:r w:rsidRPr="00CD2C2E">
        <w:rPr>
          <w:rFonts w:cs="Arial"/>
        </w:rPr>
        <w:t>ML/d</w:t>
      </w:r>
      <w:r>
        <w:rPr>
          <w:rFonts w:cs="Arial"/>
        </w:rPr>
        <w:t>ay</w:t>
      </w:r>
      <w:r w:rsidRPr="00CD2C2E">
        <w:rPr>
          <w:rFonts w:cs="Arial"/>
        </w:rPr>
        <w:t xml:space="preserve"> to</w:t>
      </w:r>
      <w:r>
        <w:rPr>
          <w:rFonts w:cs="Arial"/>
        </w:rPr>
        <w:t xml:space="preserve"> 170</w:t>
      </w:r>
      <w:r w:rsidR="00EE1E15">
        <w:rPr>
          <w:rFonts w:cs="Arial"/>
        </w:rPr>
        <w:t> </w:t>
      </w:r>
      <w:r>
        <w:rPr>
          <w:rFonts w:cs="Arial"/>
        </w:rPr>
        <w:t xml:space="preserve">ML/day with the objective of ensuring sufficient filling of lake water levels. </w:t>
      </w:r>
    </w:p>
    <w:p w14:paraId="3B63D6EA" w14:textId="77777777" w:rsidR="00ED7B7C" w:rsidRPr="00134E6D" w:rsidRDefault="00ED7B7C" w:rsidP="00134E6D">
      <w:pPr>
        <w:pStyle w:val="Heading3"/>
        <w:ind w:left="720" w:hanging="720"/>
      </w:pPr>
      <w:bookmarkStart w:id="254" w:name="_Toc455385214"/>
      <w:bookmarkStart w:id="255" w:name="_Toc465086987"/>
      <w:bookmarkStart w:id="256" w:name="_Toc467073034"/>
      <w:r w:rsidRPr="00134E6D">
        <w:t xml:space="preserve">Murray Mouth </w:t>
      </w:r>
      <w:r w:rsidR="00EE1E15">
        <w:t>o</w:t>
      </w:r>
      <w:r w:rsidRPr="00134E6D">
        <w:t>pening</w:t>
      </w:r>
      <w:bookmarkEnd w:id="254"/>
      <w:bookmarkEnd w:id="255"/>
      <w:bookmarkEnd w:id="256"/>
    </w:p>
    <w:p w14:paraId="00389F09" w14:textId="77777777" w:rsidR="00ED7B7C" w:rsidRPr="00076A20" w:rsidRDefault="00ED7B7C" w:rsidP="00E043AF">
      <w:r w:rsidRPr="00076A20">
        <w:t>The Murray Mouth depth is highly variable. It increases in depth during high river flows and decreases in depth under low flows. The system has traditionally been reliant on flood</w:t>
      </w:r>
      <w:r w:rsidR="004A25BA">
        <w:t>-</w:t>
      </w:r>
      <w:r w:rsidRPr="00076A20">
        <w:t xml:space="preserve">dominated processes rather than </w:t>
      </w:r>
      <w:r>
        <w:t>tidal</w:t>
      </w:r>
      <w:r w:rsidR="004A25BA">
        <w:t>-</w:t>
      </w:r>
      <w:r w:rsidRPr="00076A20">
        <w:t>domina</w:t>
      </w:r>
      <w:r>
        <w:t>ted processes to flush sediment. It is</w:t>
      </w:r>
      <w:r w:rsidRPr="00076A20">
        <w:t xml:space="preserve"> to no surprise then, that a trend of decreasing flows in this region has contributed to the Murray Mouth filling with ocean</w:t>
      </w:r>
      <w:r w:rsidR="004A25BA">
        <w:t>-</w:t>
      </w:r>
      <w:r w:rsidRPr="00076A20">
        <w:t xml:space="preserve">derived sediment for over 150 years (Colby </w:t>
      </w:r>
      <w:r w:rsidRPr="00076A20">
        <w:rPr>
          <w:i/>
        </w:rPr>
        <w:t xml:space="preserve">et al. </w:t>
      </w:r>
      <w:r w:rsidRPr="00076A20">
        <w:t xml:space="preserve">2010). </w:t>
      </w:r>
    </w:p>
    <w:p w14:paraId="1739CF73" w14:textId="77777777" w:rsidR="00ED7B7C" w:rsidRPr="00076A20" w:rsidRDefault="00ED7B7C" w:rsidP="00E043AF">
      <w:r w:rsidRPr="00076A20">
        <w:rPr>
          <w:color w:val="auto"/>
        </w:rPr>
        <w:t>Several indicators of Murray Mouth openness are available</w:t>
      </w:r>
      <w:r w:rsidR="004A25BA">
        <w:rPr>
          <w:color w:val="auto"/>
        </w:rPr>
        <w:t>,</w:t>
      </w:r>
      <w:r w:rsidRPr="00076A20">
        <w:rPr>
          <w:color w:val="auto"/>
        </w:rPr>
        <w:t xml:space="preserve"> each with advantages and disadvantages (see Walker </w:t>
      </w:r>
      <w:r w:rsidR="00096980">
        <w:rPr>
          <w:color w:val="auto"/>
        </w:rPr>
        <w:t>&amp;</w:t>
      </w:r>
      <w:r w:rsidRPr="00076A20">
        <w:rPr>
          <w:color w:val="auto"/>
        </w:rPr>
        <w:t xml:space="preserve"> Jessup 1992; Webster 2010; Bark </w:t>
      </w:r>
      <w:r w:rsidRPr="00296A7F">
        <w:rPr>
          <w:rStyle w:val="Emphasis"/>
        </w:rPr>
        <w:t>et al.</w:t>
      </w:r>
      <w:r w:rsidRPr="00076A20">
        <w:rPr>
          <w:color w:val="auto"/>
        </w:rPr>
        <w:t xml:space="preserve"> 2013). </w:t>
      </w:r>
      <w:r w:rsidRPr="00076A20">
        <w:t>In this evaluation</w:t>
      </w:r>
      <w:r w:rsidR="004A25BA">
        <w:t>,</w:t>
      </w:r>
      <w:r w:rsidRPr="00076A20">
        <w:t xml:space="preserve"> we assess</w:t>
      </w:r>
      <w:r w:rsidR="004A25BA">
        <w:t>ed</w:t>
      </w:r>
      <w:r w:rsidRPr="00076A20">
        <w:t xml:space="preserve"> the contribution that </w:t>
      </w:r>
      <w:r>
        <w:t>Commonwealth environmental water</w:t>
      </w:r>
      <w:r w:rsidRPr="00076A20">
        <w:t xml:space="preserve"> has had towards keeping the Murray Mouth open using the Murray Mouth </w:t>
      </w:r>
      <w:r w:rsidR="004A25BA">
        <w:t>o</w:t>
      </w:r>
      <w:r w:rsidRPr="00076A20">
        <w:t xml:space="preserve">penness index and the depth of the Murray Mouth as surrogates to evaluating the contribution of </w:t>
      </w:r>
      <w:r>
        <w:t>Commonwealth environmental water</w:t>
      </w:r>
      <w:r w:rsidRPr="00076A20">
        <w:t xml:space="preserve">. </w:t>
      </w:r>
    </w:p>
    <w:p w14:paraId="1FD82494" w14:textId="3958D738" w:rsidR="004A25BA" w:rsidRPr="00076A20" w:rsidRDefault="00ED7B7C" w:rsidP="00E043AF">
      <w:r w:rsidRPr="00076A20">
        <w:t xml:space="preserve">The Murray </w:t>
      </w:r>
      <w:r w:rsidR="004A25BA">
        <w:t>M</w:t>
      </w:r>
      <w:r w:rsidRPr="00076A20">
        <w:t>outh openness index</w:t>
      </w:r>
      <w:r w:rsidRPr="00076A20">
        <w:rPr>
          <w:color w:val="auto"/>
        </w:rPr>
        <w:t xml:space="preserve"> </w:t>
      </w:r>
      <w:r w:rsidR="004A25BA">
        <w:rPr>
          <w:color w:val="auto"/>
        </w:rPr>
        <w:t>(calculated as the diurnal tid</w:t>
      </w:r>
      <w:r w:rsidR="00243F5B">
        <w:rPr>
          <w:color w:val="auto"/>
        </w:rPr>
        <w:t>e</w:t>
      </w:r>
      <w:r w:rsidR="004A25BA">
        <w:rPr>
          <w:color w:val="auto"/>
        </w:rPr>
        <w:t xml:space="preserve"> ratio; DTR) </w:t>
      </w:r>
      <w:r w:rsidRPr="00076A20">
        <w:rPr>
          <w:color w:val="auto"/>
        </w:rPr>
        <w:t>measure</w:t>
      </w:r>
      <w:r w:rsidRPr="00076A20">
        <w:t>s</w:t>
      </w:r>
      <w:r w:rsidRPr="00076A20">
        <w:rPr>
          <w:color w:val="auto"/>
        </w:rPr>
        <w:t xml:space="preserve"> the energy of water level fluctuations in the Coorong lagoon relative to that in the ocean. It has values ranging from </w:t>
      </w:r>
      <w:r w:rsidR="004A25BA">
        <w:rPr>
          <w:color w:val="auto"/>
        </w:rPr>
        <w:t>‘0’</w:t>
      </w:r>
      <w:r w:rsidRPr="00076A20">
        <w:rPr>
          <w:color w:val="auto"/>
        </w:rPr>
        <w:t xml:space="preserve"> for a</w:t>
      </w:r>
      <w:r w:rsidRPr="00076A20">
        <w:t xml:space="preserve"> </w:t>
      </w:r>
      <w:r w:rsidRPr="00076A20">
        <w:rPr>
          <w:color w:val="auto"/>
        </w:rPr>
        <w:t xml:space="preserve">closed mouth to </w:t>
      </w:r>
      <w:r w:rsidR="004A25BA">
        <w:rPr>
          <w:color w:val="auto"/>
        </w:rPr>
        <w:t>‘1’</w:t>
      </w:r>
      <w:r w:rsidRPr="00076A20">
        <w:rPr>
          <w:color w:val="auto"/>
        </w:rPr>
        <w:t xml:space="preserve"> for Coorong tides that equal ocean tides. A high value of the DTR indicates an open mouth while a trend towards </w:t>
      </w:r>
      <w:r w:rsidR="004A25BA">
        <w:rPr>
          <w:color w:val="auto"/>
        </w:rPr>
        <w:t>0</w:t>
      </w:r>
      <w:r w:rsidRPr="00076A20">
        <w:rPr>
          <w:color w:val="auto"/>
        </w:rPr>
        <w:t xml:space="preserve"> may</w:t>
      </w:r>
      <w:r w:rsidR="004A25BA">
        <w:rPr>
          <w:color w:val="auto"/>
        </w:rPr>
        <w:t xml:space="preserve"> </w:t>
      </w:r>
      <w:r w:rsidRPr="00076A20">
        <w:rPr>
          <w:color w:val="auto"/>
        </w:rPr>
        <w:t>be a warning of mouth closure. High DTR values act as an indicator fo</w:t>
      </w:r>
      <w:r w:rsidRPr="00076A20">
        <w:t xml:space="preserve">r </w:t>
      </w:r>
      <w:r w:rsidRPr="00076A20">
        <w:rPr>
          <w:color w:val="auto"/>
        </w:rPr>
        <w:t>good tidal flushing, ecosystem health and mudflat habitat exposure</w:t>
      </w:r>
      <w:r w:rsidRPr="00076A20">
        <w:rPr>
          <w:color w:val="2E2E2E"/>
        </w:rPr>
        <w:t>.</w:t>
      </w:r>
    </w:p>
    <w:p w14:paraId="420013A5" w14:textId="157ECEF2" w:rsidR="00ED7B7C" w:rsidRDefault="00ED7B7C" w:rsidP="00E043AF">
      <w:pPr>
        <w:rPr>
          <w:color w:val="auto"/>
        </w:rPr>
      </w:pPr>
      <w:r w:rsidRPr="00076A20">
        <w:t>During the 2014</w:t>
      </w:r>
      <w:r w:rsidR="0058425C">
        <w:t>–</w:t>
      </w:r>
      <w:r w:rsidRPr="00076A20">
        <w:t>15 water</w:t>
      </w:r>
      <w:r w:rsidR="00474FBD">
        <w:t>ing</w:t>
      </w:r>
      <w:r w:rsidRPr="00076A20">
        <w:t xml:space="preserve"> year, the mean DTR at Goolwa </w:t>
      </w:r>
      <w:r w:rsidR="00474FBD">
        <w:t>B</w:t>
      </w:r>
      <w:r w:rsidRPr="00076A20">
        <w:t xml:space="preserve">arrage </w:t>
      </w:r>
      <w:r>
        <w:t>during the period when</w:t>
      </w:r>
      <w:r w:rsidRPr="00076A20">
        <w:t xml:space="preserve"> </w:t>
      </w:r>
      <w:r>
        <w:t>Commonwealth environmental water</w:t>
      </w:r>
      <w:r w:rsidRPr="00076A20">
        <w:t xml:space="preserve"> </w:t>
      </w:r>
      <w:r>
        <w:t>was contributing environmental water</w:t>
      </w:r>
      <w:r w:rsidRPr="00076A20">
        <w:t xml:space="preserve"> was 0.28</w:t>
      </w:r>
      <w:r w:rsidR="00474FBD">
        <w:t xml:space="preserve"> </w:t>
      </w:r>
      <w:r w:rsidRPr="00076A20">
        <w:t>±</w:t>
      </w:r>
      <w:r w:rsidR="00474FBD">
        <w:t xml:space="preserve"> </w:t>
      </w:r>
      <w:r w:rsidRPr="00076A20">
        <w:t>0.076, whereas for the period whe</w:t>
      </w:r>
      <w:r w:rsidR="00474FBD">
        <w:t>n</w:t>
      </w:r>
      <w:r w:rsidRPr="00076A20">
        <w:t xml:space="preserve"> </w:t>
      </w:r>
      <w:r>
        <w:t>Commonwealth environmental water</w:t>
      </w:r>
      <w:r w:rsidRPr="00076A20">
        <w:t xml:space="preserve"> d</w:t>
      </w:r>
      <w:r>
        <w:t>id not make a contribution</w:t>
      </w:r>
      <w:r w:rsidR="000F28A4">
        <w:t>,</w:t>
      </w:r>
      <w:r>
        <w:t xml:space="preserve"> the </w:t>
      </w:r>
      <w:r w:rsidRPr="00076A20">
        <w:t xml:space="preserve">DTR was lower </w:t>
      </w:r>
      <w:r w:rsidR="00474FBD">
        <w:t xml:space="preserve">at </w:t>
      </w:r>
      <w:r w:rsidRPr="00076A20">
        <w:t>0.24</w:t>
      </w:r>
      <w:r w:rsidR="00474FBD">
        <w:t xml:space="preserve"> </w:t>
      </w:r>
      <w:r w:rsidRPr="00076A20">
        <w:t>±</w:t>
      </w:r>
      <w:r w:rsidR="00474FBD">
        <w:t xml:space="preserve"> </w:t>
      </w:r>
      <w:r w:rsidRPr="00076A20">
        <w:t>0.09</w:t>
      </w:r>
      <w:r w:rsidR="00474FBD">
        <w:t>0</w:t>
      </w:r>
      <w:r w:rsidR="00C96AE2">
        <w:t xml:space="preserve"> (Figure 2</w:t>
      </w:r>
      <w:r w:rsidR="000124DC">
        <w:t>4</w:t>
      </w:r>
      <w:r w:rsidR="00C96AE2">
        <w:t>)</w:t>
      </w:r>
      <w:r w:rsidRPr="00076A20">
        <w:t xml:space="preserve">. Although a minor difference, the result indicates </w:t>
      </w:r>
      <w:r w:rsidRPr="00185CB2">
        <w:rPr>
          <w:color w:val="auto"/>
        </w:rPr>
        <w:t>that Commonwealth environmental water had a positive influence on Murray Mouth openness</w:t>
      </w:r>
      <w:r w:rsidR="004226B7" w:rsidRPr="00185CB2">
        <w:rPr>
          <w:color w:val="auto"/>
        </w:rPr>
        <w:t>; the extent of benefit for the volume of environmental water available is subject to the lake water level management and barrage operating strategy implemented (discussed above)</w:t>
      </w:r>
      <w:r w:rsidRPr="00185CB2">
        <w:rPr>
          <w:color w:val="auto"/>
        </w:rPr>
        <w:t xml:space="preserve">. </w:t>
      </w:r>
    </w:p>
    <w:p w14:paraId="52338812" w14:textId="77777777" w:rsidR="00930547" w:rsidRPr="00185CB2" w:rsidRDefault="00930547" w:rsidP="00E043AF">
      <w:pPr>
        <w:rPr>
          <w:color w:val="auto"/>
        </w:rPr>
      </w:pPr>
    </w:p>
    <w:p w14:paraId="17FE70BE" w14:textId="11B174D4" w:rsidR="00ED7B7C" w:rsidRPr="00076A20" w:rsidRDefault="0014080F" w:rsidP="00185CB2">
      <w:pPr>
        <w:jc w:val="center"/>
      </w:pPr>
      <w:r>
        <w:rPr>
          <w:noProof/>
          <w:lang w:eastAsia="en-AU"/>
        </w:rPr>
        <w:drawing>
          <wp:inline distT="0" distB="0" distL="0" distR="0" wp14:anchorId="19D2E2A5" wp14:editId="4A4D9FEB">
            <wp:extent cx="3672840" cy="2583180"/>
            <wp:effectExtent l="0" t="0" r="381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672840" cy="2583180"/>
                    </a:xfrm>
                    <a:prstGeom prst="rect">
                      <a:avLst/>
                    </a:prstGeom>
                    <a:noFill/>
                    <a:ln>
                      <a:noFill/>
                    </a:ln>
                  </pic:spPr>
                </pic:pic>
              </a:graphicData>
            </a:graphic>
          </wp:inline>
        </w:drawing>
      </w:r>
    </w:p>
    <w:p w14:paraId="1737EDA9" w14:textId="77777777" w:rsidR="00ED7B7C" w:rsidRDefault="00ED7B7C" w:rsidP="00ED7B7C">
      <w:pPr>
        <w:pStyle w:val="Default"/>
        <w:jc w:val="center"/>
        <w:rPr>
          <w:rFonts w:asciiTheme="majorHAnsi" w:hAnsiTheme="majorHAnsi"/>
          <w:sz w:val="20"/>
          <w:szCs w:val="20"/>
        </w:rPr>
      </w:pPr>
    </w:p>
    <w:p w14:paraId="1F4C4889" w14:textId="216E02D4" w:rsidR="00ED7B7C" w:rsidRPr="004D61EC" w:rsidRDefault="004D61EC" w:rsidP="003D174C">
      <w:pPr>
        <w:pStyle w:val="FigureCaption"/>
        <w:tabs>
          <w:tab w:val="left" w:pos="8505"/>
        </w:tabs>
        <w:ind w:right="135"/>
      </w:pPr>
      <w:bookmarkStart w:id="257" w:name="_Toc334438840"/>
      <w:bookmarkStart w:id="258" w:name="_Toc465087021"/>
      <w:bookmarkStart w:id="259" w:name="_Toc467072846"/>
      <w:r>
        <w:t xml:space="preserve">Figure </w:t>
      </w:r>
      <w:r w:rsidR="00641F7D">
        <w:fldChar w:fldCharType="begin"/>
      </w:r>
      <w:r w:rsidR="00641F7D">
        <w:instrText xml:space="preserve"> SEQ Figure \* ARABIC </w:instrText>
      </w:r>
      <w:r w:rsidR="00641F7D">
        <w:fldChar w:fldCharType="separate"/>
      </w:r>
      <w:r w:rsidR="003425A6">
        <w:rPr>
          <w:noProof/>
        </w:rPr>
        <w:t>24</w:t>
      </w:r>
      <w:r w:rsidR="00641F7D">
        <w:rPr>
          <w:noProof/>
        </w:rPr>
        <w:fldChar w:fldCharType="end"/>
      </w:r>
      <w:r w:rsidR="00C96AE2">
        <w:t>.</w:t>
      </w:r>
      <w:r w:rsidRPr="004D61EC">
        <w:t xml:space="preserve"> </w:t>
      </w:r>
      <w:r w:rsidR="007E0A71" w:rsidRPr="007E0A71">
        <w:rPr>
          <w:b w:val="0"/>
          <w:lang w:val="en-US"/>
        </w:rPr>
        <w:t>Box and whisker plot of the Goolwa Barrage diurnal tide ratio for days where no Commonwealth environmental water was delivered (N</w:t>
      </w:r>
      <w:r w:rsidR="00AE2E6B">
        <w:rPr>
          <w:b w:val="0"/>
          <w:lang w:val="en-US"/>
        </w:rPr>
        <w:t>o</w:t>
      </w:r>
      <w:r w:rsidR="007E0A71" w:rsidRPr="007E0A71">
        <w:rPr>
          <w:b w:val="0"/>
          <w:lang w:val="en-US"/>
        </w:rPr>
        <w:t xml:space="preserve"> CEW) and days where Commonwealth environmental water was delivered via the barrages (With CEW). The box height is the interquartile range, whil</w:t>
      </w:r>
      <w:r w:rsidR="00AE2E6B">
        <w:rPr>
          <w:b w:val="0"/>
          <w:lang w:val="en-US"/>
        </w:rPr>
        <w:t>e</w:t>
      </w:r>
      <w:r w:rsidR="007E0A71" w:rsidRPr="007E0A71">
        <w:rPr>
          <w:b w:val="0"/>
          <w:lang w:val="en-US"/>
        </w:rPr>
        <w:t xml:space="preserve"> the diamond and line within the box are the mean and median, respectively. The whiskers represent 1.5 times the interquartile. The circles show outlying observations.</w:t>
      </w:r>
      <w:bookmarkEnd w:id="257"/>
      <w:bookmarkEnd w:id="258"/>
      <w:bookmarkEnd w:id="259"/>
    </w:p>
    <w:p w14:paraId="4C877AC6" w14:textId="77777777" w:rsidR="00ED7B7C" w:rsidRPr="00076A20" w:rsidRDefault="00ED7B7C" w:rsidP="00ED7B7C">
      <w:pPr>
        <w:pStyle w:val="Default"/>
        <w:rPr>
          <w:rFonts w:asciiTheme="majorHAnsi" w:hAnsiTheme="majorHAnsi"/>
          <w:sz w:val="20"/>
          <w:szCs w:val="20"/>
        </w:rPr>
      </w:pPr>
    </w:p>
    <w:p w14:paraId="047DD0F4" w14:textId="77777777" w:rsidR="00ED7B7C" w:rsidRPr="00076A20" w:rsidRDefault="00ED7B7C" w:rsidP="00E043AF">
      <w:r w:rsidRPr="00076A20">
        <w:t>We also utilised the model developed by Webster (2010) to estimate the effective bed elevation of the Murr</w:t>
      </w:r>
      <w:r w:rsidR="004D3EE4">
        <w:t>a</w:t>
      </w:r>
      <w:r w:rsidRPr="00076A20">
        <w:t>y Mouth channel. The input data used for this analysis were two scenarios</w:t>
      </w:r>
      <w:r w:rsidR="004D3EE4">
        <w:t>:</w:t>
      </w:r>
      <w:r w:rsidRPr="00076A20">
        <w:t xml:space="preserve"> (a) </w:t>
      </w:r>
      <w:r w:rsidR="000F28A4">
        <w:t>‘</w:t>
      </w:r>
      <w:r w:rsidRPr="00076A20">
        <w:t>modelled pre</w:t>
      </w:r>
      <w:r w:rsidR="004D3EE4">
        <w:t>-</w:t>
      </w:r>
      <w:r w:rsidRPr="00076A20">
        <w:t>buyback</w:t>
      </w:r>
      <w:r w:rsidR="004D3EE4">
        <w:t>’</w:t>
      </w:r>
      <w:r w:rsidRPr="00076A20">
        <w:t xml:space="preserve"> (i</w:t>
      </w:r>
      <w:r w:rsidR="00E043AF">
        <w:t>.</w:t>
      </w:r>
      <w:r w:rsidRPr="00076A20">
        <w:t xml:space="preserve">e. without held </w:t>
      </w:r>
      <w:r>
        <w:t>Commonwealth environmental water</w:t>
      </w:r>
      <w:r w:rsidRPr="00076A20">
        <w:t>)</w:t>
      </w:r>
      <w:r w:rsidR="004D3EE4">
        <w:t>;</w:t>
      </w:r>
      <w:r w:rsidRPr="00076A20">
        <w:t xml:space="preserve"> and</w:t>
      </w:r>
      <w:r w:rsidR="004D3EE4">
        <w:t xml:space="preserve"> (b)</w:t>
      </w:r>
      <w:r w:rsidRPr="00076A20">
        <w:t xml:space="preserve"> </w:t>
      </w:r>
      <w:r w:rsidR="004D3EE4">
        <w:t>‘</w:t>
      </w:r>
      <w:r w:rsidRPr="00076A20">
        <w:t xml:space="preserve">modelled </w:t>
      </w:r>
      <w:r w:rsidR="004D3EE4">
        <w:t>actual’</w:t>
      </w:r>
      <w:r w:rsidRPr="00076A20">
        <w:t xml:space="preserve"> (i</w:t>
      </w:r>
      <w:r w:rsidR="004D3EE4">
        <w:t>.</w:t>
      </w:r>
      <w:r w:rsidRPr="00076A20">
        <w:t xml:space="preserve">e. held </w:t>
      </w:r>
      <w:r>
        <w:t>Commonwealth environmental water</w:t>
      </w:r>
      <w:r w:rsidRPr="00076A20">
        <w:t xml:space="preserve">). As the input data </w:t>
      </w:r>
      <w:r w:rsidR="004D3EE4">
        <w:t>are</w:t>
      </w:r>
      <w:r w:rsidRPr="00076A20">
        <w:t xml:space="preserve"> theoretical and not verified against actual barrage releases</w:t>
      </w:r>
      <w:r w:rsidR="004D3EE4">
        <w:t>,</w:t>
      </w:r>
      <w:r w:rsidRPr="00076A20">
        <w:t xml:space="preserve"> we report this information </w:t>
      </w:r>
      <w:r>
        <w:t>with</w:t>
      </w:r>
      <w:r w:rsidRPr="00076A20">
        <w:t xml:space="preserve"> low certainty. More details on the channel dynamics model can be found in Webster (2010)</w:t>
      </w:r>
      <w:r w:rsidR="004D3EE4">
        <w:t>;</w:t>
      </w:r>
      <w:r w:rsidRPr="00076A20">
        <w:t xml:space="preserve"> for details on how modelled flow inputs were derived</w:t>
      </w:r>
      <w:r w:rsidR="004D3EE4">
        <w:t>,</w:t>
      </w:r>
      <w:r w:rsidRPr="00076A20">
        <w:t xml:space="preserve"> refer to </w:t>
      </w:r>
      <w:r w:rsidR="002C2E20">
        <w:t>Section 2.2</w:t>
      </w:r>
      <w:r w:rsidRPr="00076A20">
        <w:t xml:space="preserve"> of this report.</w:t>
      </w:r>
    </w:p>
    <w:p w14:paraId="69C5DE01" w14:textId="146F356B" w:rsidR="00ED7B7C" w:rsidRPr="00076A20" w:rsidRDefault="00ED7B7C" w:rsidP="00E043AF">
      <w:r w:rsidRPr="00076A20">
        <w:t>For the 2014</w:t>
      </w:r>
      <w:r w:rsidR="0058425C">
        <w:t>–</w:t>
      </w:r>
      <w:r w:rsidRPr="00076A20">
        <w:t>15 water</w:t>
      </w:r>
      <w:r w:rsidR="002C2E20">
        <w:t>ing</w:t>
      </w:r>
      <w:r w:rsidRPr="00076A20">
        <w:t xml:space="preserve"> year</w:t>
      </w:r>
      <w:r w:rsidR="000F28A4">
        <w:t>,</w:t>
      </w:r>
      <w:r w:rsidRPr="00076A20">
        <w:t xml:space="preserve"> the modelled actual stream bed height was estimated to be </w:t>
      </w:r>
      <w:r w:rsidR="000F28A4">
        <w:br/>
      </w:r>
      <w:r w:rsidR="0058425C">
        <w:t>–</w:t>
      </w:r>
      <w:r w:rsidRPr="00076A20">
        <w:t>1.38 ± 0.31 m, whil</w:t>
      </w:r>
      <w:r w:rsidR="000F28A4">
        <w:t>e</w:t>
      </w:r>
      <w:r w:rsidRPr="00076A20">
        <w:t xml:space="preserve"> the modelled pre-buyback scenario (or counterfactual) result was significant</w:t>
      </w:r>
      <w:r w:rsidR="000F28A4">
        <w:t>ly</w:t>
      </w:r>
      <w:r w:rsidRPr="00076A20">
        <w:t xml:space="preserve"> l</w:t>
      </w:r>
      <w:r w:rsidR="00AE2E6B">
        <w:t>ower</w:t>
      </w:r>
      <w:r w:rsidR="000F28A4">
        <w:t xml:space="preserve"> at</w:t>
      </w:r>
      <w:r w:rsidRPr="00076A20">
        <w:t xml:space="preserve"> </w:t>
      </w:r>
      <w:r w:rsidR="0058425C">
        <w:t>–</w:t>
      </w:r>
      <w:r w:rsidRPr="00076A20">
        <w:t>0.33</w:t>
      </w:r>
      <w:r w:rsidR="000F28A4">
        <w:t xml:space="preserve"> </w:t>
      </w:r>
      <w:r w:rsidRPr="00076A20">
        <w:t>±</w:t>
      </w:r>
      <w:r w:rsidR="000F28A4">
        <w:t xml:space="preserve"> </w:t>
      </w:r>
      <w:r w:rsidRPr="00076A20">
        <w:t>0.29 m</w:t>
      </w:r>
      <w:r w:rsidR="00243F5B">
        <w:t xml:space="preserve"> (Figure</w:t>
      </w:r>
      <w:r w:rsidR="00224E54">
        <w:t>s</w:t>
      </w:r>
      <w:r w:rsidR="00243F5B">
        <w:t xml:space="preserve"> 2</w:t>
      </w:r>
      <w:r w:rsidR="000124DC">
        <w:t>5</w:t>
      </w:r>
      <w:r w:rsidR="00224E54">
        <w:t xml:space="preserve"> and 26</w:t>
      </w:r>
      <w:r w:rsidR="00243F5B">
        <w:t>)</w:t>
      </w:r>
      <w:r w:rsidRPr="00076A20">
        <w:t xml:space="preserve">. This result indicates that under a modelled condition, </w:t>
      </w:r>
      <w:r>
        <w:t>Commonwealth environmental water</w:t>
      </w:r>
      <w:r w:rsidRPr="00076A20">
        <w:t xml:space="preserve"> has contributed to </w:t>
      </w:r>
      <w:r w:rsidR="000F28A4">
        <w:t xml:space="preserve">the </w:t>
      </w:r>
      <w:r w:rsidRPr="00076A20">
        <w:t xml:space="preserve">Murray Mouth openness indicator via the increase in depth of the channel through its deliveries of environmental water over the </w:t>
      </w:r>
      <w:r w:rsidR="000F28A4">
        <w:t>b</w:t>
      </w:r>
      <w:r w:rsidRPr="00076A20">
        <w:t xml:space="preserve">arrages. Moreover, the pattern observed in the depth of the Murray Mouth is similar to the impact of </w:t>
      </w:r>
      <w:r>
        <w:t>Commonwealth environmental water</w:t>
      </w:r>
      <w:r w:rsidRPr="00076A20">
        <w:t xml:space="preserve"> on the </w:t>
      </w:r>
      <w:r w:rsidR="000F28A4">
        <w:t>DTR</w:t>
      </w:r>
      <w:r w:rsidRPr="00076A20">
        <w:t xml:space="preserve"> index, whereby the contribution of </w:t>
      </w:r>
      <w:r>
        <w:t>Commonwealth environmental water</w:t>
      </w:r>
      <w:r w:rsidRPr="00076A20">
        <w:t xml:space="preserve"> is having a positive contribution to the end-of-</w:t>
      </w:r>
      <w:r w:rsidR="000F28A4">
        <w:t>B</w:t>
      </w:r>
      <w:r w:rsidRPr="00076A20">
        <w:t xml:space="preserve">asin outcome. </w:t>
      </w:r>
    </w:p>
    <w:p w14:paraId="05538D48" w14:textId="489A6D01" w:rsidR="00CE0AA7" w:rsidRDefault="00AE2E6B" w:rsidP="00CE0AA7">
      <w:pPr>
        <w:rPr>
          <w:color w:val="auto"/>
          <w:kern w:val="0"/>
        </w:rPr>
      </w:pPr>
      <w:r>
        <w:t>BSW</w:t>
      </w:r>
      <w:r w:rsidR="004226B7" w:rsidRPr="00076A20">
        <w:t xml:space="preserve"> </w:t>
      </w:r>
      <w:r w:rsidR="00ED7B7C" w:rsidRPr="00076A20">
        <w:t xml:space="preserve">targets state that the Murray </w:t>
      </w:r>
      <w:r w:rsidR="000B5ADF">
        <w:t>M</w:t>
      </w:r>
      <w:r w:rsidR="00ED7B7C" w:rsidRPr="00076A20">
        <w:t xml:space="preserve">outh is to remain open 90% of the time to an average annual depth of </w:t>
      </w:r>
      <w:r w:rsidR="000B5ADF">
        <w:t>1 m</w:t>
      </w:r>
      <w:r w:rsidR="00ED7B7C" w:rsidRPr="00076A20">
        <w:t xml:space="preserve">. </w:t>
      </w:r>
      <w:r w:rsidR="00515E2B">
        <w:t>M</w:t>
      </w:r>
      <w:r w:rsidR="00ED7B7C" w:rsidRPr="00076A20">
        <w:t>odelling has shown that</w:t>
      </w:r>
      <w:r>
        <w:t>,</w:t>
      </w:r>
      <w:r w:rsidR="00ED7B7C" w:rsidRPr="00076A20">
        <w:t xml:space="preserve"> under a modelled condition</w:t>
      </w:r>
      <w:r>
        <w:t>,</w:t>
      </w:r>
      <w:r w:rsidR="00ED7B7C" w:rsidRPr="00076A20">
        <w:t xml:space="preserve"> </w:t>
      </w:r>
      <w:r w:rsidR="00ED7B7C">
        <w:t>Commonwealth environmental water</w:t>
      </w:r>
      <w:r w:rsidR="00ED7B7C" w:rsidRPr="00076A20">
        <w:t xml:space="preserve"> has contributed to maintaining a depth of</w:t>
      </w:r>
      <w:r w:rsidR="00515E2B">
        <w:t xml:space="preserve"> greater than</w:t>
      </w:r>
      <w:r w:rsidR="00ED7B7C" w:rsidRPr="00076A20">
        <w:t xml:space="preserve"> 1</w:t>
      </w:r>
      <w:r w:rsidR="000B5ADF">
        <w:t> </w:t>
      </w:r>
      <w:r w:rsidR="00ED7B7C" w:rsidRPr="00076A20">
        <w:t>m</w:t>
      </w:r>
      <w:r w:rsidR="00515E2B">
        <w:t xml:space="preserve">. </w:t>
      </w:r>
      <w:r w:rsidR="00ED7B7C" w:rsidRPr="00076A20">
        <w:t>However, it is important to note that</w:t>
      </w:r>
      <w:r>
        <w:t>,</w:t>
      </w:r>
      <w:r w:rsidR="00ED7B7C" w:rsidRPr="00076A20">
        <w:t xml:space="preserve"> in reality</w:t>
      </w:r>
      <w:r w:rsidR="000B5ADF">
        <w:t>,</w:t>
      </w:r>
      <w:r w:rsidR="00ED7B7C" w:rsidRPr="00076A20">
        <w:t xml:space="preserve"> dredges were commissioned in December 2014 and continued through to </w:t>
      </w:r>
      <w:r w:rsidR="000B5ADF">
        <w:t xml:space="preserve">30 </w:t>
      </w:r>
      <w:r w:rsidR="00ED7B7C" w:rsidRPr="00076A20">
        <w:t>June 2015</w:t>
      </w:r>
      <w:r w:rsidR="00515E2B">
        <w:t xml:space="preserve"> to </w:t>
      </w:r>
      <w:r w:rsidR="004226B7">
        <w:t xml:space="preserve">maintain Murray </w:t>
      </w:r>
      <w:r>
        <w:t>M</w:t>
      </w:r>
      <w:r w:rsidR="00515E2B">
        <w:t>outh open</w:t>
      </w:r>
      <w:r w:rsidR="004226B7">
        <w:t>ness</w:t>
      </w:r>
      <w:r w:rsidR="00ED7B7C" w:rsidRPr="00076A20">
        <w:t xml:space="preserve">. Dredging has been identified as sensible management </w:t>
      </w:r>
      <w:r w:rsidR="00ED7B7C" w:rsidRPr="00185CB2">
        <w:rPr>
          <w:color w:val="auto"/>
        </w:rPr>
        <w:t xml:space="preserve">option to manipulate tidal asymmetry towards a natural flushing system (Colby </w:t>
      </w:r>
      <w:r w:rsidR="00ED7B7C" w:rsidRPr="00296A7F">
        <w:rPr>
          <w:rStyle w:val="Emphasis"/>
        </w:rPr>
        <w:t>et al.</w:t>
      </w:r>
      <w:r w:rsidR="00ED7B7C" w:rsidRPr="00185CB2">
        <w:rPr>
          <w:i/>
          <w:color w:val="auto"/>
        </w:rPr>
        <w:t xml:space="preserve"> </w:t>
      </w:r>
      <w:r w:rsidR="00ED7B7C" w:rsidRPr="00185CB2">
        <w:rPr>
          <w:color w:val="auto"/>
        </w:rPr>
        <w:t>2010).</w:t>
      </w:r>
      <w:r w:rsidR="004226B7" w:rsidRPr="00185CB2">
        <w:rPr>
          <w:color w:val="auto"/>
        </w:rPr>
        <w:t xml:space="preserve"> </w:t>
      </w:r>
      <w:r w:rsidR="00CE0AA7" w:rsidRPr="00CE0AA7">
        <w:t>Whil</w:t>
      </w:r>
      <w:r>
        <w:t>e</w:t>
      </w:r>
      <w:r w:rsidR="00CE0AA7" w:rsidRPr="00CE0AA7">
        <w:t xml:space="preserve"> the modelling shows an improvement, no field data w</w:t>
      </w:r>
      <w:r>
        <w:t>ere</w:t>
      </w:r>
      <w:r w:rsidR="00CE0AA7" w:rsidRPr="00CE0AA7">
        <w:t xml:space="preserve"> available to validate the level of improvement with a high degree of certainty.</w:t>
      </w:r>
      <w:r w:rsidR="003425A6">
        <w:t xml:space="preserve"> </w:t>
      </w:r>
      <w:r w:rsidR="00CE0AA7" w:rsidRPr="00CE0AA7">
        <w:t>As more data become available</w:t>
      </w:r>
      <w:r>
        <w:t>,</w:t>
      </w:r>
      <w:r w:rsidR="00CE0AA7" w:rsidRPr="00CE0AA7">
        <w:t xml:space="preserve"> as well as improvements with the modelling procedure, the level of certainty is likely to increase.</w:t>
      </w:r>
    </w:p>
    <w:p w14:paraId="66E2C37F" w14:textId="0204984E" w:rsidR="00ED7B7C" w:rsidRPr="00185CB2" w:rsidRDefault="00ED7B7C" w:rsidP="000B5ADF">
      <w:pPr>
        <w:rPr>
          <w:color w:val="auto"/>
        </w:rPr>
      </w:pPr>
    </w:p>
    <w:p w14:paraId="2472D800" w14:textId="77777777" w:rsidR="00ED7B7C" w:rsidRPr="00076A20" w:rsidRDefault="00ED7B7C" w:rsidP="00ED7B7C">
      <w:pPr>
        <w:pStyle w:val="Default"/>
        <w:rPr>
          <w:rFonts w:asciiTheme="majorHAnsi" w:hAnsiTheme="majorHAnsi" w:cs="Calibri"/>
          <w:sz w:val="20"/>
          <w:szCs w:val="20"/>
        </w:rPr>
      </w:pPr>
    </w:p>
    <w:p w14:paraId="64D52AF3" w14:textId="77777777" w:rsidR="00ED7B7C" w:rsidRPr="00076A20" w:rsidRDefault="00515E2B" w:rsidP="00ED7B7C">
      <w:pPr>
        <w:pStyle w:val="Default"/>
        <w:jc w:val="center"/>
        <w:rPr>
          <w:rFonts w:asciiTheme="majorHAnsi" w:hAnsiTheme="majorHAnsi"/>
          <w:sz w:val="20"/>
          <w:szCs w:val="20"/>
        </w:rPr>
      </w:pPr>
      <w:r>
        <w:rPr>
          <w:rFonts w:asciiTheme="majorHAnsi" w:hAnsiTheme="majorHAnsi"/>
          <w:noProof/>
          <w:sz w:val="20"/>
          <w:szCs w:val="20"/>
          <w:lang w:eastAsia="en-AU"/>
        </w:rPr>
        <w:drawing>
          <wp:inline distT="0" distB="0" distL="0" distR="0" wp14:anchorId="1EFCDB41" wp14:editId="65742121">
            <wp:extent cx="2888615" cy="2258060"/>
            <wp:effectExtent l="0" t="0" r="698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88615" cy="2258060"/>
                    </a:xfrm>
                    <a:prstGeom prst="rect">
                      <a:avLst/>
                    </a:prstGeom>
                    <a:noFill/>
                    <a:ln>
                      <a:noFill/>
                    </a:ln>
                  </pic:spPr>
                </pic:pic>
              </a:graphicData>
            </a:graphic>
          </wp:inline>
        </w:drawing>
      </w:r>
    </w:p>
    <w:p w14:paraId="60DD99E5" w14:textId="340A6B9D" w:rsidR="00ED7B7C" w:rsidRPr="004D61EC" w:rsidRDefault="004D61EC" w:rsidP="00930547">
      <w:pPr>
        <w:pStyle w:val="FigureCaption"/>
        <w:ind w:right="-7"/>
      </w:pPr>
      <w:bookmarkStart w:id="260" w:name="_Toc334438841"/>
      <w:bookmarkStart w:id="261" w:name="_Toc465087022"/>
      <w:bookmarkStart w:id="262" w:name="_Toc467072847"/>
      <w:r w:rsidRPr="004D61EC">
        <w:t xml:space="preserve">Figure </w:t>
      </w:r>
      <w:r w:rsidR="00641F7D">
        <w:fldChar w:fldCharType="begin"/>
      </w:r>
      <w:r w:rsidR="00641F7D">
        <w:instrText xml:space="preserve"> SEQ Figure \* ARABIC </w:instrText>
      </w:r>
      <w:r w:rsidR="00641F7D">
        <w:fldChar w:fldCharType="separate"/>
      </w:r>
      <w:r w:rsidR="003425A6">
        <w:rPr>
          <w:noProof/>
        </w:rPr>
        <w:t>25</w:t>
      </w:r>
      <w:r w:rsidR="00641F7D">
        <w:rPr>
          <w:noProof/>
        </w:rPr>
        <w:fldChar w:fldCharType="end"/>
      </w:r>
      <w:r w:rsidR="00ED7B7C" w:rsidRPr="004D61EC">
        <w:t xml:space="preserve">. </w:t>
      </w:r>
      <w:r w:rsidR="00ED7B7C" w:rsidRPr="000A5C82">
        <w:rPr>
          <w:b w:val="0"/>
        </w:rPr>
        <w:t>Box and whisker plot showing the modelled streambed height for the 2014</w:t>
      </w:r>
      <w:r w:rsidR="0058425C" w:rsidRPr="000A5C82">
        <w:rPr>
          <w:b w:val="0"/>
        </w:rPr>
        <w:t>–</w:t>
      </w:r>
      <w:r w:rsidR="00ED7B7C" w:rsidRPr="000A5C82">
        <w:rPr>
          <w:b w:val="0"/>
        </w:rPr>
        <w:t>15 water</w:t>
      </w:r>
      <w:r w:rsidR="000B5ADF">
        <w:rPr>
          <w:b w:val="0"/>
        </w:rPr>
        <w:t>ing</w:t>
      </w:r>
      <w:r w:rsidR="00ED7B7C" w:rsidRPr="000A5C82">
        <w:rPr>
          <w:b w:val="0"/>
        </w:rPr>
        <w:t xml:space="preserve"> year. The reference line of 1</w:t>
      </w:r>
      <w:r w:rsidR="000B5ADF">
        <w:rPr>
          <w:b w:val="0"/>
        </w:rPr>
        <w:t> </w:t>
      </w:r>
      <w:r w:rsidR="00ED7B7C" w:rsidRPr="000A5C82">
        <w:rPr>
          <w:b w:val="0"/>
        </w:rPr>
        <w:t>m indicates</w:t>
      </w:r>
      <w:r w:rsidR="00515E2B">
        <w:rPr>
          <w:b w:val="0"/>
        </w:rPr>
        <w:t xml:space="preserve"> a modelled Murray </w:t>
      </w:r>
      <w:r w:rsidR="00AE2E6B">
        <w:rPr>
          <w:b w:val="0"/>
        </w:rPr>
        <w:t>M</w:t>
      </w:r>
      <w:r w:rsidR="00515E2B">
        <w:rPr>
          <w:b w:val="0"/>
        </w:rPr>
        <w:t>outh depth. The box height is the interquartile range, whil</w:t>
      </w:r>
      <w:r w:rsidR="00AE2E6B">
        <w:rPr>
          <w:b w:val="0"/>
        </w:rPr>
        <w:t>e</w:t>
      </w:r>
      <w:r w:rsidR="00515E2B">
        <w:rPr>
          <w:b w:val="0"/>
        </w:rPr>
        <w:t xml:space="preserve"> the diamond and line within the box are the mean and median, respectively. The whiskers represent 1.5 times the interquartile range.</w:t>
      </w:r>
      <w:bookmarkEnd w:id="260"/>
      <w:bookmarkEnd w:id="261"/>
      <w:bookmarkEnd w:id="262"/>
    </w:p>
    <w:p w14:paraId="3065DC6E" w14:textId="77777777" w:rsidR="00ED7B7C" w:rsidRPr="00076A20" w:rsidRDefault="00ED7B7C" w:rsidP="00ED7B7C">
      <w:pPr>
        <w:pStyle w:val="Default"/>
        <w:rPr>
          <w:rFonts w:asciiTheme="majorHAnsi" w:hAnsiTheme="majorHAnsi"/>
          <w:sz w:val="20"/>
          <w:szCs w:val="20"/>
        </w:rPr>
      </w:pPr>
    </w:p>
    <w:p w14:paraId="4EC63390" w14:textId="77777777" w:rsidR="00ED7B7C" w:rsidRPr="00076A20" w:rsidRDefault="00ED7B7C" w:rsidP="00ED7B7C">
      <w:pPr>
        <w:pStyle w:val="Default"/>
        <w:rPr>
          <w:rFonts w:asciiTheme="majorHAnsi" w:hAnsiTheme="majorHAnsi"/>
          <w:sz w:val="20"/>
          <w:szCs w:val="20"/>
        </w:rPr>
      </w:pPr>
    </w:p>
    <w:p w14:paraId="24B4FFB8" w14:textId="77777777" w:rsidR="00ED7B7C" w:rsidRPr="00076A20" w:rsidRDefault="00ED7B7C" w:rsidP="00ED7B7C">
      <w:pPr>
        <w:pStyle w:val="Default"/>
        <w:rPr>
          <w:rFonts w:asciiTheme="majorHAnsi" w:hAnsiTheme="majorHAnsi"/>
          <w:sz w:val="20"/>
          <w:szCs w:val="20"/>
        </w:rPr>
      </w:pPr>
    </w:p>
    <w:p w14:paraId="4EC2F89B" w14:textId="77777777" w:rsidR="00ED7B7C" w:rsidRPr="00076A20" w:rsidRDefault="00ED7B7C" w:rsidP="00ED7B7C">
      <w:pPr>
        <w:pStyle w:val="Default"/>
        <w:rPr>
          <w:rFonts w:asciiTheme="majorHAnsi" w:hAnsiTheme="majorHAnsi"/>
          <w:sz w:val="20"/>
          <w:szCs w:val="20"/>
        </w:rPr>
      </w:pPr>
      <w:r w:rsidRPr="00076A20">
        <w:rPr>
          <w:rFonts w:asciiTheme="majorHAnsi" w:hAnsiTheme="majorHAnsi"/>
          <w:noProof/>
          <w:sz w:val="20"/>
          <w:szCs w:val="20"/>
          <w:lang w:eastAsia="en-AU"/>
        </w:rPr>
        <w:drawing>
          <wp:inline distT="0" distB="0" distL="0" distR="0" wp14:anchorId="3327EAFF" wp14:editId="0AFD59C6">
            <wp:extent cx="5257800" cy="3886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8C82615" w14:textId="77777777" w:rsidR="00ED7B7C" w:rsidRPr="00076A20" w:rsidRDefault="00ED7B7C" w:rsidP="00ED7B7C">
      <w:pPr>
        <w:pStyle w:val="Default"/>
        <w:rPr>
          <w:rFonts w:asciiTheme="majorHAnsi" w:hAnsiTheme="majorHAnsi"/>
          <w:sz w:val="20"/>
          <w:szCs w:val="20"/>
        </w:rPr>
      </w:pPr>
    </w:p>
    <w:p w14:paraId="2169A9F4" w14:textId="00735782" w:rsidR="00ED7B7C" w:rsidRPr="005348DF" w:rsidRDefault="004D61EC" w:rsidP="00134E6D">
      <w:pPr>
        <w:pStyle w:val="FigureCaption"/>
        <w:rPr>
          <w:b w:val="0"/>
        </w:rPr>
      </w:pPr>
      <w:bookmarkStart w:id="263" w:name="_Toc334438842"/>
      <w:bookmarkStart w:id="264" w:name="_Toc465087023"/>
      <w:bookmarkStart w:id="265" w:name="_Toc467072848"/>
      <w:r w:rsidRPr="004D61EC">
        <w:t xml:space="preserve">Figure </w:t>
      </w:r>
      <w:r w:rsidR="00205C63">
        <w:fldChar w:fldCharType="begin"/>
      </w:r>
      <w:r w:rsidR="00B618E4">
        <w:instrText xml:space="preserve"> SEQ Figure \* ARABIC </w:instrText>
      </w:r>
      <w:r w:rsidR="00205C63">
        <w:fldChar w:fldCharType="separate"/>
      </w:r>
      <w:r w:rsidR="003425A6">
        <w:rPr>
          <w:noProof/>
        </w:rPr>
        <w:t>26</w:t>
      </w:r>
      <w:r w:rsidR="00205C63">
        <w:rPr>
          <w:noProof/>
        </w:rPr>
        <w:fldChar w:fldCharType="end"/>
      </w:r>
      <w:r w:rsidR="00B02166">
        <w:t>.</w:t>
      </w:r>
      <w:r w:rsidRPr="004D61EC">
        <w:t xml:space="preserve"> </w:t>
      </w:r>
      <w:r w:rsidR="00ED7B7C" w:rsidRPr="005348DF">
        <w:rPr>
          <w:b w:val="0"/>
        </w:rPr>
        <w:t xml:space="preserve">Modelled change in the Murray Mouth bed </w:t>
      </w:r>
      <w:r w:rsidR="00D4652B">
        <w:rPr>
          <w:b w:val="0"/>
        </w:rPr>
        <w:t>depth</w:t>
      </w:r>
      <w:r w:rsidR="00ED7B7C" w:rsidRPr="005348DF">
        <w:rPr>
          <w:b w:val="0"/>
        </w:rPr>
        <w:t xml:space="preserve"> for the counterfactual scenario (</w:t>
      </w:r>
      <w:r w:rsidR="00B87872">
        <w:rPr>
          <w:b w:val="0"/>
        </w:rPr>
        <w:t>m</w:t>
      </w:r>
      <w:r w:rsidR="00ED7B7C" w:rsidRPr="005348DF">
        <w:rPr>
          <w:b w:val="0"/>
        </w:rPr>
        <w:t xml:space="preserve">odelled </w:t>
      </w:r>
      <w:r w:rsidR="00B87872">
        <w:rPr>
          <w:b w:val="0"/>
        </w:rPr>
        <w:t>p</w:t>
      </w:r>
      <w:r w:rsidR="00ED7B7C" w:rsidRPr="005348DF">
        <w:rPr>
          <w:b w:val="0"/>
        </w:rPr>
        <w:t>re-buyback) and an actual scenario (</w:t>
      </w:r>
      <w:r w:rsidR="00B87872">
        <w:rPr>
          <w:b w:val="0"/>
        </w:rPr>
        <w:t>m</w:t>
      </w:r>
      <w:r w:rsidR="00ED7B7C" w:rsidRPr="005348DF">
        <w:rPr>
          <w:b w:val="0"/>
        </w:rPr>
        <w:t xml:space="preserve">odelled </w:t>
      </w:r>
      <w:r w:rsidR="00B87872">
        <w:rPr>
          <w:b w:val="0"/>
        </w:rPr>
        <w:t>a</w:t>
      </w:r>
      <w:r w:rsidR="00ED7B7C" w:rsidRPr="005348DF">
        <w:rPr>
          <w:b w:val="0"/>
        </w:rPr>
        <w:t xml:space="preserve">ctual). Lake </w:t>
      </w:r>
      <w:r w:rsidR="00B47DB8">
        <w:rPr>
          <w:b w:val="0"/>
        </w:rPr>
        <w:t>l</w:t>
      </w:r>
      <w:r w:rsidR="00ED7B7C" w:rsidRPr="005348DF">
        <w:rPr>
          <w:b w:val="0"/>
        </w:rPr>
        <w:t xml:space="preserve">evel </w:t>
      </w:r>
      <w:r w:rsidR="0057665D">
        <w:rPr>
          <w:b w:val="0"/>
        </w:rPr>
        <w:t xml:space="preserve">and </w:t>
      </w:r>
      <w:r w:rsidR="00B87872">
        <w:rPr>
          <w:b w:val="0"/>
        </w:rPr>
        <w:t>diurnal t</w:t>
      </w:r>
      <w:r w:rsidR="00ED7B7C" w:rsidRPr="005348DF">
        <w:rPr>
          <w:b w:val="0"/>
        </w:rPr>
        <w:t xml:space="preserve">ide </w:t>
      </w:r>
      <w:r w:rsidR="00B87872">
        <w:rPr>
          <w:b w:val="0"/>
        </w:rPr>
        <w:t>r</w:t>
      </w:r>
      <w:r w:rsidR="00ED7B7C" w:rsidRPr="005348DF">
        <w:rPr>
          <w:b w:val="0"/>
        </w:rPr>
        <w:t>atio index at Goolwa</w:t>
      </w:r>
      <w:r w:rsidR="00B87872">
        <w:rPr>
          <w:b w:val="0"/>
        </w:rPr>
        <w:t xml:space="preserve"> Barrage</w:t>
      </w:r>
      <w:r w:rsidR="00ED7B7C" w:rsidRPr="005348DF">
        <w:rPr>
          <w:b w:val="0"/>
        </w:rPr>
        <w:t xml:space="preserve"> are provided.</w:t>
      </w:r>
      <w:bookmarkEnd w:id="263"/>
      <w:bookmarkEnd w:id="264"/>
      <w:bookmarkEnd w:id="265"/>
    </w:p>
    <w:p w14:paraId="6DA9C390" w14:textId="77777777" w:rsidR="00ED7B7C" w:rsidRPr="00134E6D" w:rsidRDefault="00ED7B7C" w:rsidP="00134E6D">
      <w:pPr>
        <w:pStyle w:val="Heading3"/>
        <w:ind w:left="720" w:hanging="720"/>
      </w:pPr>
      <w:bookmarkStart w:id="266" w:name="_Toc455385215"/>
      <w:bookmarkStart w:id="267" w:name="_Toc465086988"/>
      <w:bookmarkStart w:id="268" w:name="_Toc467073035"/>
      <w:r w:rsidRPr="00134E6D">
        <w:t xml:space="preserve">Commonwealth environmental water contribution to </w:t>
      </w:r>
      <w:r w:rsidR="00023E77">
        <w:t>s</w:t>
      </w:r>
      <w:r w:rsidRPr="00134E6D">
        <w:t>alinity and sediment transport</w:t>
      </w:r>
      <w:bookmarkEnd w:id="266"/>
      <w:bookmarkEnd w:id="267"/>
      <w:bookmarkEnd w:id="268"/>
      <w:r w:rsidRPr="00134E6D">
        <w:t xml:space="preserve"> </w:t>
      </w:r>
    </w:p>
    <w:p w14:paraId="24C067EC" w14:textId="3B4B28B3" w:rsidR="00ED7B7C" w:rsidRPr="00925497" w:rsidRDefault="00ED7B7C" w:rsidP="00E043AF">
      <w:r w:rsidRPr="00076A20">
        <w:t>Environmental water releases over the barrages contribute to river outflows which</w:t>
      </w:r>
      <w:r w:rsidR="00130522">
        <w:t>,</w:t>
      </w:r>
      <w:r w:rsidRPr="00076A20">
        <w:t xml:space="preserve"> aside from contributions to </w:t>
      </w:r>
      <w:r w:rsidR="00130522">
        <w:t xml:space="preserve">Lower </w:t>
      </w:r>
      <w:r w:rsidRPr="00076A20">
        <w:t xml:space="preserve">Lake </w:t>
      </w:r>
      <w:r w:rsidR="00130522">
        <w:t>l</w:t>
      </w:r>
      <w:r w:rsidRPr="00076A20">
        <w:t>evels and Murray Mouth outcomes, also provide benefit</w:t>
      </w:r>
      <w:r>
        <w:t>s</w:t>
      </w:r>
      <w:r w:rsidRPr="00076A20">
        <w:t xml:space="preserve"> to the Ramsar</w:t>
      </w:r>
      <w:r w:rsidR="00130522">
        <w:t>-</w:t>
      </w:r>
      <w:r w:rsidRPr="00076A20">
        <w:t xml:space="preserve">listed Coorong, where the Australian Government holds an international obligation to protect under the </w:t>
      </w:r>
      <w:r w:rsidR="00E84723">
        <w:t>Ramsar</w:t>
      </w:r>
      <w:r w:rsidRPr="00076A20">
        <w:t xml:space="preserve"> </w:t>
      </w:r>
      <w:r w:rsidR="00E84723">
        <w:t>C</w:t>
      </w:r>
      <w:r w:rsidRPr="00076A20">
        <w:t xml:space="preserve">onvention. It is well established that delivering environmental water </w:t>
      </w:r>
      <w:r w:rsidR="004226B7">
        <w:t>to</w:t>
      </w:r>
      <w:r w:rsidRPr="00076A20">
        <w:t xml:space="preserve"> the Coorong reduces salinity via the export and dilution of salt, but it also provides other benefits</w:t>
      </w:r>
      <w:r w:rsidR="00130522">
        <w:t>,</w:t>
      </w:r>
      <w:r w:rsidRPr="00076A20">
        <w:t xml:space="preserve"> such as connectivity between fresh, estuarine and marine waters</w:t>
      </w:r>
      <w:r w:rsidR="00130522">
        <w:t>,</w:t>
      </w:r>
      <w:r w:rsidRPr="00076A20">
        <w:t xml:space="preserve"> </w:t>
      </w:r>
      <w:r w:rsidRPr="00925497">
        <w:t>facilitating movement of aquatic plants/animals and phytoplankton and zooplankton (including increas</w:t>
      </w:r>
      <w:r w:rsidR="00130522">
        <w:t>ing</w:t>
      </w:r>
      <w:r w:rsidRPr="00925497">
        <w:t xml:space="preserve"> the diversity and abundance of zooplankton</w:t>
      </w:r>
      <w:r w:rsidR="00130522">
        <w:t>)</w:t>
      </w:r>
      <w:r w:rsidRPr="00925497">
        <w:t xml:space="preserve"> (</w:t>
      </w:r>
      <w:r w:rsidR="00E043AF" w:rsidRPr="00925497">
        <w:t>e.g.</w:t>
      </w:r>
      <w:r w:rsidRPr="008F73C5">
        <w:rPr>
          <w:color w:val="auto"/>
        </w:rPr>
        <w:t xml:space="preserve"> </w:t>
      </w:r>
      <w:r w:rsidRPr="008F73C5">
        <w:rPr>
          <w:color w:val="auto"/>
          <w:shd w:val="clear" w:color="auto" w:fill="F8F8F8"/>
        </w:rPr>
        <w:t xml:space="preserve">Geddes </w:t>
      </w:r>
      <w:r w:rsidRPr="00296A7F">
        <w:rPr>
          <w:rStyle w:val="Emphasis"/>
        </w:rPr>
        <w:t>et al.</w:t>
      </w:r>
      <w:r w:rsidRPr="008F73C5">
        <w:rPr>
          <w:i/>
          <w:color w:val="auto"/>
          <w:shd w:val="clear" w:color="auto" w:fill="F8F8F8"/>
        </w:rPr>
        <w:t xml:space="preserve"> </w:t>
      </w:r>
      <w:r w:rsidRPr="008F73C5">
        <w:rPr>
          <w:color w:val="auto"/>
          <w:shd w:val="clear" w:color="auto" w:fill="F8F8F8"/>
        </w:rPr>
        <w:t>2016).</w:t>
      </w:r>
    </w:p>
    <w:p w14:paraId="045F7EE9" w14:textId="4D652AD3" w:rsidR="00ED7B7C" w:rsidRPr="00450114" w:rsidRDefault="00ED7B7C" w:rsidP="00ED7B7C">
      <w:r w:rsidRPr="00925497">
        <w:t xml:space="preserve">Modelling conducted by Ye </w:t>
      </w:r>
      <w:r w:rsidRPr="00296A7F">
        <w:rPr>
          <w:rStyle w:val="Emphasis"/>
        </w:rPr>
        <w:t>et al.</w:t>
      </w:r>
      <w:r w:rsidRPr="00925497">
        <w:rPr>
          <w:i/>
        </w:rPr>
        <w:t xml:space="preserve"> </w:t>
      </w:r>
      <w:r w:rsidRPr="00925497">
        <w:t xml:space="preserve">(2016) found that environmental water increased salt exports from the Murray River Channel and Lower Lakes. </w:t>
      </w:r>
      <w:r w:rsidR="00E84723">
        <w:t>It</w:t>
      </w:r>
      <w:r w:rsidRPr="00925497">
        <w:t xml:space="preserve"> estimated that environmental water contributed to 96</w:t>
      </w:r>
      <w:r w:rsidR="00130522">
        <w:t> </w:t>
      </w:r>
      <w:r w:rsidRPr="00925497">
        <w:t>284</w:t>
      </w:r>
      <w:r w:rsidR="00130522">
        <w:t> </w:t>
      </w:r>
      <w:r w:rsidRPr="00925497">
        <w:t>tonnes</w:t>
      </w:r>
      <w:r w:rsidR="00130522">
        <w:t xml:space="preserve"> (t)</w:t>
      </w:r>
      <w:r w:rsidRPr="00925497">
        <w:t xml:space="preserve"> (27%) and 294</w:t>
      </w:r>
      <w:r w:rsidR="00130522">
        <w:t> </w:t>
      </w:r>
      <w:r w:rsidRPr="00925497">
        <w:t>449</w:t>
      </w:r>
      <w:r w:rsidR="00130522">
        <w:t> </w:t>
      </w:r>
      <w:r w:rsidRPr="00925497">
        <w:t>t (66%) to the total modelled export from the Murray River Channel and Lower Lakes, respectively</w:t>
      </w:r>
      <w:r w:rsidR="00130522">
        <w:t>,</w:t>
      </w:r>
      <w:r w:rsidRPr="00925497">
        <w:t xml:space="preserve"> with an attribution to Commonwealth environmental water of between 21% and 64% of the total modelled export from the Murray River Channel and Lower Lakes, respectively. </w:t>
      </w:r>
      <w:r w:rsidRPr="00076A20">
        <w:t>This result clearly highlights the effectiveness of environmental water in supporting functions that maintain water quality within tolerable limits and which will facilitate the connectivity of biota between the freshwater, estuarine and marine environments.</w:t>
      </w:r>
    </w:p>
    <w:p w14:paraId="5E9470A2" w14:textId="57FD5EBF" w:rsidR="00ED7B7C" w:rsidRDefault="00ED7B7C" w:rsidP="00ED7B7C">
      <w:pPr>
        <w:pStyle w:val="Heading2"/>
        <w:ind w:left="720" w:hanging="720"/>
      </w:pPr>
      <w:bookmarkStart w:id="269" w:name="_Toc455385216"/>
      <w:bookmarkStart w:id="270" w:name="_Toc465086989"/>
      <w:bookmarkStart w:id="271" w:name="_Toc467073036"/>
      <w:r w:rsidRPr="00134E6D">
        <w:t xml:space="preserve">Enhance and protect refuge habitat: </w:t>
      </w:r>
      <w:r w:rsidR="00B363C0">
        <w:t>n</w:t>
      </w:r>
      <w:r w:rsidRPr="00134E6D">
        <w:t>ative fish in the northern Basin</w:t>
      </w:r>
      <w:bookmarkEnd w:id="269"/>
      <w:bookmarkEnd w:id="270"/>
      <w:bookmarkEnd w:id="271"/>
      <w:r w:rsidRPr="00134E6D">
        <w:t xml:space="preserve"> </w:t>
      </w:r>
    </w:p>
    <w:p w14:paraId="7FB1D555" w14:textId="3D28CBA7" w:rsidR="009753E0" w:rsidRPr="00846927" w:rsidRDefault="009753E0" w:rsidP="004476FA">
      <w:pPr>
        <w:pBdr>
          <w:top w:val="single" w:sz="4" w:space="1" w:color="auto"/>
          <w:left w:val="single" w:sz="4" w:space="4" w:color="auto"/>
          <w:bottom w:val="single" w:sz="4" w:space="1" w:color="auto"/>
          <w:right w:val="single" w:sz="4" w:space="4" w:color="auto"/>
        </w:pBdr>
        <w:ind w:left="360" w:right="360"/>
        <w:rPr>
          <w:rStyle w:val="Emphasis"/>
        </w:rPr>
      </w:pPr>
      <w:r w:rsidRPr="00296A7F">
        <w:rPr>
          <w:rStyle w:val="Emphasis"/>
        </w:rPr>
        <w:t xml:space="preserve">MDBA 2014–15 </w:t>
      </w:r>
      <w:r w:rsidR="006539F8" w:rsidRPr="00296A7F">
        <w:rPr>
          <w:rStyle w:val="Emphasis"/>
        </w:rPr>
        <w:t>Basin Annual</w:t>
      </w:r>
      <w:r w:rsidRPr="00296A7F">
        <w:rPr>
          <w:rStyle w:val="Emphasis"/>
        </w:rPr>
        <w:t xml:space="preserve"> Environmental Watering Priority: Improve survival of native fish populations by enhancing and protecting dry</w:t>
      </w:r>
      <w:r w:rsidR="00846927" w:rsidRPr="00296A7F">
        <w:rPr>
          <w:rStyle w:val="Emphasis"/>
        </w:rPr>
        <w:t>-</w:t>
      </w:r>
      <w:r w:rsidRPr="00296A7F">
        <w:rPr>
          <w:rStyle w:val="Emphasis"/>
        </w:rPr>
        <w:t>period refuge habitat in the northern Basin.</w:t>
      </w:r>
      <w:r w:rsidRPr="00846927">
        <w:rPr>
          <w:rStyle w:val="Emphasis"/>
        </w:rPr>
        <w:t xml:space="preserve"> </w:t>
      </w:r>
    </w:p>
    <w:p w14:paraId="64521FF4" w14:textId="510D855E" w:rsidR="009753E0" w:rsidRPr="00846927" w:rsidRDefault="00D92944" w:rsidP="004476FA">
      <w:pPr>
        <w:pBdr>
          <w:top w:val="single" w:sz="4" w:space="1" w:color="auto"/>
          <w:left w:val="single" w:sz="4" w:space="4" w:color="auto"/>
          <w:bottom w:val="single" w:sz="4" w:space="1" w:color="auto"/>
          <w:right w:val="single" w:sz="4" w:space="4" w:color="auto"/>
        </w:pBdr>
        <w:ind w:left="360" w:right="360"/>
        <w:rPr>
          <w:rStyle w:val="Emphasis"/>
        </w:rPr>
      </w:pPr>
      <w:r w:rsidRPr="00296A7F">
        <w:rPr>
          <w:rStyle w:val="Emphasis"/>
        </w:rPr>
        <w:t>CEWO</w:t>
      </w:r>
      <w:r w:rsidR="009753E0" w:rsidRPr="00296A7F">
        <w:rPr>
          <w:rStyle w:val="Emphasis"/>
        </w:rPr>
        <w:t xml:space="preserve"> 2014–15 Environmental Water </w:t>
      </w:r>
      <w:r w:rsidR="000D22FB" w:rsidRPr="00296A7F">
        <w:rPr>
          <w:rStyle w:val="Emphasis"/>
        </w:rPr>
        <w:t>Objectives</w:t>
      </w:r>
      <w:r w:rsidR="009753E0" w:rsidRPr="00296A7F">
        <w:rPr>
          <w:rStyle w:val="Emphasis"/>
        </w:rPr>
        <w:t xml:space="preserve">: Various priorities were </w:t>
      </w:r>
      <w:r w:rsidRPr="00296A7F">
        <w:rPr>
          <w:rStyle w:val="Emphasis"/>
        </w:rPr>
        <w:t>set</w:t>
      </w:r>
      <w:r w:rsidR="009753E0" w:rsidRPr="00296A7F">
        <w:rPr>
          <w:rStyle w:val="Emphasis"/>
        </w:rPr>
        <w:t xml:space="preserve"> for </w:t>
      </w:r>
      <w:r w:rsidR="00750EBA" w:rsidRPr="00296A7F">
        <w:rPr>
          <w:rStyle w:val="Emphasis"/>
        </w:rPr>
        <w:t xml:space="preserve">native fish </w:t>
      </w:r>
      <w:r w:rsidR="009753E0" w:rsidRPr="00296A7F">
        <w:rPr>
          <w:rStyle w:val="Emphasis"/>
        </w:rPr>
        <w:t xml:space="preserve">in the northern Basin. </w:t>
      </w:r>
    </w:p>
    <w:p w14:paraId="3DA0BA11" w14:textId="6AC90E7E" w:rsidR="00ED7B7C" w:rsidRPr="00846927" w:rsidRDefault="009753E0" w:rsidP="004476FA">
      <w:pPr>
        <w:pBdr>
          <w:top w:val="single" w:sz="4" w:space="1" w:color="auto"/>
          <w:left w:val="single" w:sz="4" w:space="4" w:color="auto"/>
          <w:bottom w:val="single" w:sz="4" w:space="1" w:color="auto"/>
          <w:right w:val="single" w:sz="4" w:space="4" w:color="auto"/>
        </w:pBdr>
        <w:ind w:left="360" w:right="360"/>
        <w:rPr>
          <w:rStyle w:val="Emphasis"/>
        </w:rPr>
      </w:pPr>
      <w:r w:rsidRPr="00296A7F">
        <w:rPr>
          <w:rStyle w:val="Emphasis"/>
        </w:rPr>
        <w:t xml:space="preserve">Summary of </w:t>
      </w:r>
      <w:r w:rsidR="000C1844" w:rsidRPr="00296A7F">
        <w:rPr>
          <w:rStyle w:val="Emphasis"/>
        </w:rPr>
        <w:t>o</w:t>
      </w:r>
      <w:r w:rsidRPr="00296A7F">
        <w:rPr>
          <w:rStyle w:val="Emphasis"/>
        </w:rPr>
        <w:t xml:space="preserve">utcomes and Commonwealth environmental water </w:t>
      </w:r>
      <w:r w:rsidR="000C1844" w:rsidRPr="00296A7F">
        <w:rPr>
          <w:rStyle w:val="Emphasis"/>
        </w:rPr>
        <w:t>c</w:t>
      </w:r>
      <w:r w:rsidRPr="00296A7F">
        <w:rPr>
          <w:rStyle w:val="Emphasis"/>
        </w:rPr>
        <w:t xml:space="preserve">ontribution: Streamflow data indicating contribution of Commonwealth environmental water </w:t>
      </w:r>
      <w:r w:rsidR="00130522" w:rsidRPr="00296A7F">
        <w:rPr>
          <w:rStyle w:val="Emphasis"/>
        </w:rPr>
        <w:t>are</w:t>
      </w:r>
      <w:r w:rsidRPr="00296A7F">
        <w:rPr>
          <w:rStyle w:val="Emphasis"/>
        </w:rPr>
        <w:t xml:space="preserve"> limited i</w:t>
      </w:r>
      <w:r w:rsidR="00DC500E" w:rsidRPr="00296A7F">
        <w:rPr>
          <w:rStyle w:val="Emphasis"/>
        </w:rPr>
        <w:t xml:space="preserve">n the northern </w:t>
      </w:r>
      <w:r w:rsidR="00846927" w:rsidRPr="00296A7F">
        <w:rPr>
          <w:rStyle w:val="Emphasis"/>
        </w:rPr>
        <w:t>B</w:t>
      </w:r>
      <w:r w:rsidR="00DC500E" w:rsidRPr="00296A7F">
        <w:rPr>
          <w:rStyle w:val="Emphasis"/>
        </w:rPr>
        <w:t>asin (A</w:t>
      </w:r>
      <w:r w:rsidR="00846927" w:rsidRPr="00296A7F">
        <w:rPr>
          <w:rStyle w:val="Emphasis"/>
        </w:rPr>
        <w:t>nnex A</w:t>
      </w:r>
      <w:r w:rsidRPr="00296A7F">
        <w:rPr>
          <w:rStyle w:val="Emphasis"/>
        </w:rPr>
        <w:t>). Data that ha</w:t>
      </w:r>
      <w:r w:rsidR="00130522" w:rsidRPr="00296A7F">
        <w:rPr>
          <w:rStyle w:val="Emphasis"/>
        </w:rPr>
        <w:t>ve</w:t>
      </w:r>
      <w:r w:rsidRPr="00296A7F">
        <w:rPr>
          <w:rStyle w:val="Emphasis"/>
        </w:rPr>
        <w:t xml:space="preserve"> be</w:t>
      </w:r>
      <w:r w:rsidR="00130522" w:rsidRPr="00296A7F">
        <w:rPr>
          <w:rStyle w:val="Emphasis"/>
        </w:rPr>
        <w:t>e</w:t>
      </w:r>
      <w:r w:rsidRPr="00296A7F">
        <w:rPr>
          <w:rStyle w:val="Emphasis"/>
        </w:rPr>
        <w:t xml:space="preserve">n provided by agencies indicate that there was very little success in contributing to this objective in the </w:t>
      </w:r>
      <w:r w:rsidR="00D000C7" w:rsidRPr="00296A7F">
        <w:rPr>
          <w:rStyle w:val="Emphasis"/>
        </w:rPr>
        <w:t xml:space="preserve">Border Rivers and the </w:t>
      </w:r>
      <w:r w:rsidRPr="00296A7F">
        <w:rPr>
          <w:rStyle w:val="Emphasis"/>
        </w:rPr>
        <w:t xml:space="preserve">Warrego, Condamine and Upper Darling </w:t>
      </w:r>
      <w:r w:rsidR="00130522" w:rsidRPr="00296A7F">
        <w:rPr>
          <w:rStyle w:val="Emphasis"/>
        </w:rPr>
        <w:t>r</w:t>
      </w:r>
      <w:r w:rsidRPr="00296A7F">
        <w:rPr>
          <w:rStyle w:val="Emphasis"/>
        </w:rPr>
        <w:t xml:space="preserve">ivers. The significant volumes of water delivered in the Gwydir and Macquarie </w:t>
      </w:r>
      <w:r w:rsidR="00130522" w:rsidRPr="00296A7F">
        <w:rPr>
          <w:rStyle w:val="Emphasis"/>
        </w:rPr>
        <w:t>r</w:t>
      </w:r>
      <w:r w:rsidRPr="00296A7F">
        <w:rPr>
          <w:rStyle w:val="Emphasis"/>
        </w:rPr>
        <w:t>ivers</w:t>
      </w:r>
      <w:r w:rsidR="00130522" w:rsidRPr="00296A7F">
        <w:rPr>
          <w:rStyle w:val="Emphasis"/>
        </w:rPr>
        <w:t>,</w:t>
      </w:r>
      <w:r w:rsidRPr="00296A7F">
        <w:rPr>
          <w:rStyle w:val="Emphasis"/>
        </w:rPr>
        <w:t xml:space="preserve"> including wetland watering</w:t>
      </w:r>
      <w:r w:rsidR="00130522" w:rsidRPr="00296A7F">
        <w:rPr>
          <w:rStyle w:val="Emphasis"/>
        </w:rPr>
        <w:t>,</w:t>
      </w:r>
      <w:r w:rsidRPr="00296A7F">
        <w:rPr>
          <w:rStyle w:val="Emphasis"/>
        </w:rPr>
        <w:t xml:space="preserve"> is likely to have made an important contribut</w:t>
      </w:r>
      <w:r w:rsidR="00130522" w:rsidRPr="00296A7F">
        <w:rPr>
          <w:rStyle w:val="Emphasis"/>
        </w:rPr>
        <w:t>ion</w:t>
      </w:r>
      <w:r w:rsidRPr="00296A7F">
        <w:rPr>
          <w:rStyle w:val="Emphasis"/>
        </w:rPr>
        <w:t xml:space="preserve"> towards this priority. </w:t>
      </w:r>
    </w:p>
    <w:p w14:paraId="5A0F03A1" w14:textId="3E3DE911" w:rsidR="00ED7B7C" w:rsidRDefault="00ED7B7C" w:rsidP="00E043AF">
      <w:r>
        <w:t>Earlier sections of this report have already dealt with hydrological outcomes in the Gwydir</w:t>
      </w:r>
      <w:r w:rsidR="00914CA8">
        <w:t xml:space="preserve"> river system</w:t>
      </w:r>
      <w:r>
        <w:t xml:space="preserve"> and Macquarie </w:t>
      </w:r>
      <w:r w:rsidR="00846927">
        <w:t>R</w:t>
      </w:r>
      <w:r>
        <w:t>iver. Here</w:t>
      </w:r>
      <w:r w:rsidR="00846927">
        <w:t>,</w:t>
      </w:r>
      <w:r>
        <w:t xml:space="preserve"> we focus on the </w:t>
      </w:r>
      <w:r w:rsidR="003D24EC">
        <w:t xml:space="preserve">Border Rivers and </w:t>
      </w:r>
      <w:r w:rsidRPr="00914171">
        <w:t xml:space="preserve">Warrego, Condamine and Upper Darling </w:t>
      </w:r>
      <w:r w:rsidR="00130522">
        <w:t>r</w:t>
      </w:r>
      <w:r w:rsidRPr="00914171">
        <w:t>ivers</w:t>
      </w:r>
      <w:r>
        <w:t xml:space="preserve"> where there </w:t>
      </w:r>
      <w:r w:rsidR="00130522">
        <w:t>are</w:t>
      </w:r>
      <w:r>
        <w:t xml:space="preserve"> some limited data available on environmental watering. </w:t>
      </w:r>
    </w:p>
    <w:p w14:paraId="0D0B0F15" w14:textId="7556D595" w:rsidR="00ED7B7C" w:rsidRDefault="00130522" w:rsidP="00ED7B7C">
      <w:r>
        <w:t xml:space="preserve">The </w:t>
      </w:r>
      <w:r w:rsidR="00ED7B7C" w:rsidRPr="009E3DC7">
        <w:t>2014</w:t>
      </w:r>
      <w:r w:rsidR="0058425C">
        <w:t>–</w:t>
      </w:r>
      <w:r w:rsidR="00ED7B7C" w:rsidRPr="009E3DC7">
        <w:t xml:space="preserve">15 </w:t>
      </w:r>
      <w:r w:rsidR="00D000C7">
        <w:t xml:space="preserve">watering year </w:t>
      </w:r>
      <w:r w:rsidR="00ED7B7C" w:rsidRPr="009E3DC7">
        <w:t xml:space="preserve">was a dry </w:t>
      </w:r>
      <w:r w:rsidR="00D000C7">
        <w:t>one</w:t>
      </w:r>
      <w:r w:rsidR="00ED7B7C" w:rsidRPr="009E3DC7">
        <w:t xml:space="preserve"> in the northern unregulated valleys and this is reflected in the volume of</w:t>
      </w:r>
      <w:r w:rsidR="00FE76A0">
        <w:t xml:space="preserve"> in-stream contributions by unregulated entitlements</w:t>
      </w:r>
      <w:r w:rsidR="00D4652B">
        <w:t xml:space="preserve"> (Annex A, Report card 5)</w:t>
      </w:r>
      <w:r w:rsidR="00ED7B7C" w:rsidRPr="009E3DC7">
        <w:t xml:space="preserve">, and the environmental </w:t>
      </w:r>
      <w:r w:rsidR="00874E1D">
        <w:t>outcomes</w:t>
      </w:r>
      <w:r w:rsidR="00874E1D" w:rsidRPr="009E3DC7">
        <w:t xml:space="preserve"> </w:t>
      </w:r>
      <w:r w:rsidR="00ED7B7C" w:rsidRPr="009E3DC7">
        <w:t>that were achieved. In 2014</w:t>
      </w:r>
      <w:r w:rsidR="0058425C">
        <w:t>–</w:t>
      </w:r>
      <w:r w:rsidR="00ED7B7C" w:rsidRPr="009E3DC7">
        <w:t>15, a total of 247</w:t>
      </w:r>
      <w:r w:rsidR="006539F8">
        <w:t> </w:t>
      </w:r>
      <w:r w:rsidR="00ED7B7C" w:rsidRPr="009E3DC7">
        <w:t>121</w:t>
      </w:r>
      <w:r w:rsidR="00D000C7">
        <w:t> </w:t>
      </w:r>
      <w:r w:rsidR="00ED7B7C" w:rsidRPr="009E3DC7">
        <w:t>ML of environmental water was</w:t>
      </w:r>
      <w:r w:rsidR="00874E1D">
        <w:t xml:space="preserve"> potentially available for access</w:t>
      </w:r>
      <w:r w:rsidR="00ED7B7C" w:rsidRPr="009E3DC7">
        <w:t>, but only 10% (24</w:t>
      </w:r>
      <w:r w:rsidR="00D000C7">
        <w:t> </w:t>
      </w:r>
      <w:r w:rsidR="00922F9B">
        <w:t>924</w:t>
      </w:r>
      <w:r w:rsidR="00D000C7">
        <w:t> </w:t>
      </w:r>
      <w:r w:rsidR="00ED7B7C" w:rsidRPr="009E3DC7">
        <w:t xml:space="preserve">ML) was </w:t>
      </w:r>
      <w:r w:rsidR="00874E1D">
        <w:t>activated</w:t>
      </w:r>
      <w:r w:rsidR="00ED7B7C" w:rsidRPr="009E3DC7">
        <w:t xml:space="preserve">. The valleys watered included actions in the Border </w:t>
      </w:r>
      <w:r w:rsidR="00D000C7">
        <w:t>R</w:t>
      </w:r>
      <w:r w:rsidR="00ED7B7C" w:rsidRPr="009E3DC7">
        <w:t>ivers (including the Moonie</w:t>
      </w:r>
      <w:r w:rsidR="003D24EC">
        <w:t xml:space="preserve"> River</w:t>
      </w:r>
      <w:r w:rsidR="00ED7B7C" w:rsidRPr="009E3DC7">
        <w:t>)</w:t>
      </w:r>
      <w:r w:rsidR="00D000C7">
        <w:t xml:space="preserve"> and</w:t>
      </w:r>
      <w:r w:rsidR="0058425C">
        <w:t xml:space="preserve"> </w:t>
      </w:r>
      <w:r w:rsidR="00FE76A0">
        <w:t xml:space="preserve">Lower Balonne (in the </w:t>
      </w:r>
      <w:r w:rsidR="0058425C">
        <w:t>Condamine</w:t>
      </w:r>
      <w:r w:rsidR="00FE76A0">
        <w:t>)</w:t>
      </w:r>
      <w:r w:rsidR="0058425C">
        <w:t>, Warrego and Barwon–</w:t>
      </w:r>
      <w:r w:rsidR="00ED7B7C">
        <w:t>Darling</w:t>
      </w:r>
      <w:r w:rsidR="00D000C7">
        <w:t xml:space="preserve"> rivers</w:t>
      </w:r>
      <w:r w:rsidR="00ED7B7C">
        <w:t>. However, due to the dry conditions</w:t>
      </w:r>
      <w:r w:rsidR="00D000C7">
        <w:t>,</w:t>
      </w:r>
      <w:r w:rsidR="00ED7B7C">
        <w:t xml:space="preserve"> </w:t>
      </w:r>
      <w:r w:rsidR="00874E1D">
        <w:t xml:space="preserve">entitlements </w:t>
      </w:r>
      <w:r w:rsidR="00ED7B7C">
        <w:t>i</w:t>
      </w:r>
      <w:r w:rsidR="0058425C">
        <w:t xml:space="preserve">n </w:t>
      </w:r>
      <w:r w:rsidR="00ED7B7C">
        <w:t>Nebine</w:t>
      </w:r>
      <w:r w:rsidR="000007F9">
        <w:t xml:space="preserve"> Creek</w:t>
      </w:r>
      <w:r w:rsidR="00ED7B7C">
        <w:t xml:space="preserve"> (approved 5920</w:t>
      </w:r>
      <w:r w:rsidR="00D000C7">
        <w:t> </w:t>
      </w:r>
      <w:r w:rsidR="00ED7B7C">
        <w:t xml:space="preserve">ML) and NSW Warrego </w:t>
      </w:r>
      <w:r w:rsidR="000007F9">
        <w:t xml:space="preserve">at Toorale </w:t>
      </w:r>
      <w:r w:rsidR="00ED7B7C">
        <w:t>(approved 25</w:t>
      </w:r>
      <w:r w:rsidR="00D000C7">
        <w:t> </w:t>
      </w:r>
      <w:r w:rsidR="00ED7B7C">
        <w:t>932</w:t>
      </w:r>
      <w:r w:rsidR="003D24EC">
        <w:t> </w:t>
      </w:r>
      <w:r w:rsidR="00D000C7">
        <w:t>ML</w:t>
      </w:r>
      <w:r w:rsidR="00ED7B7C">
        <w:t xml:space="preserve">) </w:t>
      </w:r>
      <w:r w:rsidR="00853BDC">
        <w:t xml:space="preserve">were not </w:t>
      </w:r>
      <w:r w:rsidR="000007F9">
        <w:t>activated</w:t>
      </w:r>
      <w:r w:rsidR="00ED7B7C">
        <w:t xml:space="preserve">. Commonwealth environmental water contributed to instream flows in </w:t>
      </w:r>
      <w:r w:rsidR="00922F9B">
        <w:t>17</w:t>
      </w:r>
      <w:r w:rsidR="00ED7B7C">
        <w:t xml:space="preserve"> watering actions in the northern unregulated valleys during 2014</w:t>
      </w:r>
      <w:r w:rsidR="0058425C">
        <w:t>–</w:t>
      </w:r>
      <w:r w:rsidR="00ED7B7C">
        <w:t xml:space="preserve">15. </w:t>
      </w:r>
      <w:r w:rsidR="008C776F">
        <w:t>There</w:t>
      </w:r>
      <w:r w:rsidR="00FE76A0">
        <w:t xml:space="preserve"> were e</w:t>
      </w:r>
      <w:r w:rsidR="00922F9B">
        <w:t>ight</w:t>
      </w:r>
      <w:r w:rsidR="00ED7B7C">
        <w:t xml:space="preserve"> </w:t>
      </w:r>
      <w:r w:rsidR="000007F9">
        <w:t xml:space="preserve">access periods </w:t>
      </w:r>
      <w:r w:rsidR="00ED7B7C">
        <w:t>in the Border Rivers</w:t>
      </w:r>
      <w:r w:rsidR="00D4652B">
        <w:t xml:space="preserve"> –</w:t>
      </w:r>
      <w:r w:rsidR="00ED7B7C">
        <w:t xml:space="preserve"> (3229.5</w:t>
      </w:r>
      <w:r w:rsidR="003D24EC">
        <w:t> </w:t>
      </w:r>
      <w:r w:rsidR="00ED7B7C">
        <w:t>ML),</w:t>
      </w:r>
      <w:r w:rsidR="00846927">
        <w:t xml:space="preserve"> </w:t>
      </w:r>
      <w:r w:rsidR="00D4652B">
        <w:t>which included</w:t>
      </w:r>
      <w:r w:rsidR="00ED7B7C">
        <w:t xml:space="preserve"> four in the Moonie</w:t>
      </w:r>
      <w:r w:rsidR="003D24EC">
        <w:t xml:space="preserve"> River</w:t>
      </w:r>
      <w:r w:rsidR="00ED7B7C">
        <w:t xml:space="preserve"> (1415</w:t>
      </w:r>
      <w:r w:rsidR="003D24EC">
        <w:t> </w:t>
      </w:r>
      <w:r w:rsidR="00D4652B">
        <w:t xml:space="preserve">ML). </w:t>
      </w:r>
      <w:r w:rsidR="00ED7B7C">
        <w:t xml:space="preserve"> </w:t>
      </w:r>
      <w:r w:rsidR="00D4652B">
        <w:t xml:space="preserve">There were </w:t>
      </w:r>
      <w:r w:rsidR="00ED7B7C">
        <w:t xml:space="preserve">two </w:t>
      </w:r>
      <w:r w:rsidR="00D4652B">
        <w:t xml:space="preserve">access periods </w:t>
      </w:r>
      <w:r w:rsidR="00ED7B7C">
        <w:t>in the Condamine</w:t>
      </w:r>
      <w:r w:rsidR="0058425C">
        <w:t>–</w:t>
      </w:r>
      <w:r w:rsidR="00ED7B7C">
        <w:t>Balonne (17</w:t>
      </w:r>
      <w:r w:rsidR="003D24EC">
        <w:t> </w:t>
      </w:r>
      <w:r w:rsidR="00ED7B7C">
        <w:t>392</w:t>
      </w:r>
      <w:r w:rsidR="003D24EC">
        <w:t> </w:t>
      </w:r>
      <w:r w:rsidR="00ED7B7C">
        <w:t>ML), four in the Warrego (2541.7</w:t>
      </w:r>
      <w:r w:rsidR="003D24EC">
        <w:t> </w:t>
      </w:r>
      <w:r w:rsidR="00ED7B7C">
        <w:t>ML) and three in the Barwon</w:t>
      </w:r>
      <w:r w:rsidR="0058425C">
        <w:t>–</w:t>
      </w:r>
      <w:r w:rsidR="00ED7B7C">
        <w:t xml:space="preserve">Darling </w:t>
      </w:r>
      <w:r w:rsidR="00FE76A0">
        <w:t xml:space="preserve">above Menindee </w:t>
      </w:r>
      <w:r w:rsidR="00ED7B7C">
        <w:t>(1760.6</w:t>
      </w:r>
      <w:r w:rsidR="003D24EC">
        <w:t> </w:t>
      </w:r>
      <w:r w:rsidR="00922F9B">
        <w:t>ML). Of the 17</w:t>
      </w:r>
      <w:r w:rsidR="003D24EC">
        <w:t xml:space="preserve"> </w:t>
      </w:r>
      <w:r w:rsidR="00ED7B7C">
        <w:t>watering actions</w:t>
      </w:r>
      <w:r w:rsidR="003D24EC">
        <w:t>,</w:t>
      </w:r>
      <w:r w:rsidR="00922F9B">
        <w:t xml:space="preserve"> 15</w:t>
      </w:r>
      <w:r w:rsidR="00ED7B7C">
        <w:t xml:space="preserve"> were considered freshes and </w:t>
      </w:r>
      <w:r w:rsidR="003D24EC">
        <w:t>2</w:t>
      </w:r>
      <w:r w:rsidR="00ED7B7C">
        <w:t xml:space="preserve"> (both in the Border Rivers) were considered overbank or </w:t>
      </w:r>
      <w:r w:rsidR="001C60C9">
        <w:t>bank</w:t>
      </w:r>
      <w:r w:rsidR="00ED7B7C">
        <w:t xml:space="preserve">full. The watering actions spanned approximately 146 days, with the average duration of individual flows in the entitlement zone spanning 8 days. In all cases, where data </w:t>
      </w:r>
      <w:r w:rsidR="003D24EC">
        <w:t>are</w:t>
      </w:r>
      <w:r w:rsidR="00ED7B7C">
        <w:t xml:space="preserve"> available (Figure </w:t>
      </w:r>
      <w:r w:rsidR="003D24EC">
        <w:t>2</w:t>
      </w:r>
      <w:r w:rsidR="000124DC">
        <w:t>7</w:t>
      </w:r>
      <w:r w:rsidR="00ED7B7C">
        <w:t>)</w:t>
      </w:r>
      <w:r w:rsidR="002C24DB">
        <w:t>,</w:t>
      </w:r>
      <w:r w:rsidR="00ED7B7C">
        <w:t xml:space="preserve"> the contribution of environmental water to each action is very small rela</w:t>
      </w:r>
      <w:r w:rsidR="00470FDA">
        <w:t>tive to non-environmental water</w:t>
      </w:r>
      <w:r w:rsidR="00ED7B7C">
        <w:t xml:space="preserve">. </w:t>
      </w:r>
      <w:r w:rsidR="00394E8B">
        <w:t xml:space="preserve">Activation of entitlements in </w:t>
      </w:r>
      <w:r w:rsidR="00FE76A0">
        <w:t>the Barwon</w:t>
      </w:r>
      <w:r w:rsidR="002C24DB">
        <w:t>–</w:t>
      </w:r>
      <w:r w:rsidR="00FE76A0">
        <w:t xml:space="preserve">Darling was limited by </w:t>
      </w:r>
      <w:r w:rsidR="00394E8B">
        <w:t xml:space="preserve">an </w:t>
      </w:r>
      <w:r w:rsidR="00FE76A0">
        <w:t>embargo on B</w:t>
      </w:r>
      <w:r w:rsidR="002C24DB">
        <w:t>-</w:t>
      </w:r>
      <w:r w:rsidR="00FE76A0">
        <w:t xml:space="preserve"> and C</w:t>
      </w:r>
      <w:r w:rsidR="002C24DB">
        <w:t>-</w:t>
      </w:r>
      <w:r w:rsidR="00FE76A0">
        <w:t xml:space="preserve">class pumping </w:t>
      </w:r>
      <w:r w:rsidR="00394E8B">
        <w:t>that was in place for most of the first 6</w:t>
      </w:r>
      <w:r w:rsidR="002C24DB">
        <w:t> </w:t>
      </w:r>
      <w:r w:rsidR="00394E8B">
        <w:t>months of 2015.</w:t>
      </w:r>
      <w:r w:rsidR="00FE76A0">
        <w:t xml:space="preserve"> </w:t>
      </w:r>
      <w:r w:rsidR="00ED7B7C">
        <w:br/>
      </w:r>
    </w:p>
    <w:p w14:paraId="5E5ED5DE" w14:textId="6924A3CD" w:rsidR="00ED7B7C" w:rsidRDefault="008D7010" w:rsidP="004C1AD9">
      <w:pPr>
        <w:keepNext/>
        <w:jc w:val="center"/>
      </w:pPr>
      <w:r>
        <w:t xml:space="preserve"> </w:t>
      </w:r>
      <w:r w:rsidR="00E8236C">
        <w:rPr>
          <w:noProof/>
          <w:lang w:eastAsia="en-AU"/>
        </w:rPr>
        <w:drawing>
          <wp:inline distT="0" distB="0" distL="0" distR="0" wp14:anchorId="2FBF6717" wp14:editId="5CE2A49C">
            <wp:extent cx="5486400" cy="187960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th_TS.png"/>
                    <pic:cNvPicPr/>
                  </pic:nvPicPr>
                  <pic:blipFill>
                    <a:blip r:embed="rId67"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773F9F54" w14:textId="77777777" w:rsidR="00ED7B7C" w:rsidRDefault="00E8236C" w:rsidP="004C1AD9">
      <w:pPr>
        <w:keepNext/>
        <w:jc w:val="center"/>
      </w:pPr>
      <w:r>
        <w:rPr>
          <w:noProof/>
          <w:lang w:eastAsia="en-AU"/>
        </w:rPr>
        <w:drawing>
          <wp:inline distT="0" distB="0" distL="0" distR="0" wp14:anchorId="7DD1EAE8" wp14:editId="792DB83E">
            <wp:extent cx="5486400" cy="1879600"/>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namulla_TS.png"/>
                    <pic:cNvPicPr/>
                  </pic:nvPicPr>
                  <pic:blipFill>
                    <a:blip r:embed="rId68"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5ED0591E" w14:textId="77777777" w:rsidR="00ED7B7C" w:rsidRDefault="00E8236C" w:rsidP="00ED7B7C">
      <w:pPr>
        <w:keepNext/>
        <w:jc w:val="center"/>
        <w:rPr>
          <w:b/>
        </w:rPr>
      </w:pPr>
      <w:r>
        <w:rPr>
          <w:b/>
          <w:noProof/>
          <w:lang w:eastAsia="en-AU"/>
        </w:rPr>
        <w:drawing>
          <wp:inline distT="0" distB="0" distL="0" distR="0" wp14:anchorId="6A022D5D" wp14:editId="709338F3">
            <wp:extent cx="5486400" cy="1879600"/>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athella_TS.png"/>
                    <pic:cNvPicPr/>
                  </pic:nvPicPr>
                  <pic:blipFill>
                    <a:blip r:embed="rId69"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79F7BA9F" w14:textId="77777777" w:rsidR="00ED7B7C" w:rsidRDefault="00E8236C" w:rsidP="00ED7B7C">
      <w:pPr>
        <w:keepNext/>
        <w:jc w:val="center"/>
        <w:rPr>
          <w:b/>
        </w:rPr>
      </w:pPr>
      <w:r>
        <w:rPr>
          <w:b/>
          <w:noProof/>
          <w:lang w:eastAsia="en-AU"/>
        </w:rPr>
        <w:drawing>
          <wp:inline distT="0" distB="0" distL="0" distR="0" wp14:anchorId="5AFCBF42" wp14:editId="2D421FEB">
            <wp:extent cx="5486400" cy="1879600"/>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eorge_TS.png"/>
                    <pic:cNvPicPr/>
                  </pic:nvPicPr>
                  <pic:blipFill>
                    <a:blip r:embed="rId70"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1856DF4D" w14:textId="77777777" w:rsidR="00ED7B7C" w:rsidRDefault="00E8236C" w:rsidP="00ED7B7C">
      <w:pPr>
        <w:keepNext/>
        <w:jc w:val="center"/>
        <w:rPr>
          <w:b/>
        </w:rPr>
      </w:pPr>
      <w:r>
        <w:rPr>
          <w:b/>
          <w:noProof/>
          <w:lang w:eastAsia="en-AU"/>
        </w:rPr>
        <w:drawing>
          <wp:inline distT="0" distB="0" distL="0" distR="0" wp14:anchorId="1C71B883" wp14:editId="51C03635">
            <wp:extent cx="5486400" cy="18796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renebri_TS.png"/>
                    <pic:cNvPicPr/>
                  </pic:nvPicPr>
                  <pic:blipFill>
                    <a:blip r:embed="rId71"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57C15474" w14:textId="77777777" w:rsidR="00CB0EAC" w:rsidRDefault="00CB0EAC" w:rsidP="00ED7B7C">
      <w:pPr>
        <w:keepNext/>
        <w:jc w:val="center"/>
        <w:rPr>
          <w:b/>
        </w:rPr>
      </w:pPr>
      <w:r>
        <w:rPr>
          <w:noProof/>
          <w:lang w:eastAsia="en-AU"/>
        </w:rPr>
        <w:drawing>
          <wp:inline distT="0" distB="0" distL="0" distR="0" wp14:anchorId="55EC6712" wp14:editId="693AF2E1">
            <wp:extent cx="5486400" cy="187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nbro_TS.png"/>
                    <pic:cNvPicPr/>
                  </pic:nvPicPr>
                  <pic:blipFill>
                    <a:blip r:embed="rId72" cstate="email">
                      <a:extLst>
                        <a:ext uri="{28A0092B-C50C-407E-A947-70E740481C1C}">
                          <a14:useLocalDpi xmlns:a14="http://schemas.microsoft.com/office/drawing/2010/main"/>
                        </a:ext>
                      </a:extLst>
                    </a:blip>
                    <a:stretch>
                      <a:fillRect/>
                    </a:stretch>
                  </pic:blipFill>
                  <pic:spPr>
                    <a:xfrm>
                      <a:off x="0" y="0"/>
                      <a:ext cx="5486400" cy="1879600"/>
                    </a:xfrm>
                    <a:prstGeom prst="rect">
                      <a:avLst/>
                    </a:prstGeom>
                  </pic:spPr>
                </pic:pic>
              </a:graphicData>
            </a:graphic>
          </wp:inline>
        </w:drawing>
      </w:r>
    </w:p>
    <w:p w14:paraId="2ED1CAEC" w14:textId="16550FC9" w:rsidR="00ED7B7C" w:rsidRPr="00305C63" w:rsidRDefault="004A5B26" w:rsidP="00B02166">
      <w:pPr>
        <w:pStyle w:val="FigureCaption"/>
        <w:rPr>
          <w:lang w:val="en-US"/>
        </w:rPr>
      </w:pPr>
      <w:bookmarkStart w:id="272" w:name="_Toc467072849"/>
      <w:r>
        <w:t>Figure 27</w:t>
      </w:r>
      <w:r w:rsidR="00B02166">
        <w:t>.</w:t>
      </w:r>
      <w:r>
        <w:t xml:space="preserve"> </w:t>
      </w:r>
      <w:bookmarkStart w:id="273" w:name="_Toc334438844"/>
      <w:r w:rsidR="00ED7B7C" w:rsidRPr="00B02166">
        <w:rPr>
          <w:b w:val="0"/>
        </w:rPr>
        <w:t xml:space="preserve">Streamflows at sites in the </w:t>
      </w:r>
      <w:r w:rsidR="00B77F4C" w:rsidRPr="00B02166">
        <w:rPr>
          <w:b w:val="0"/>
        </w:rPr>
        <w:t xml:space="preserve">Darling, </w:t>
      </w:r>
      <w:r w:rsidR="00ED7B7C" w:rsidRPr="00B02166">
        <w:rPr>
          <w:b w:val="0"/>
        </w:rPr>
        <w:t>Warrego, Condamine</w:t>
      </w:r>
      <w:r w:rsidR="009949BC" w:rsidRPr="00B02166">
        <w:rPr>
          <w:b w:val="0"/>
        </w:rPr>
        <w:t>–</w:t>
      </w:r>
      <w:r w:rsidR="00394E8B" w:rsidRPr="00B02166">
        <w:rPr>
          <w:b w:val="0"/>
        </w:rPr>
        <w:t>Balonne</w:t>
      </w:r>
      <w:r w:rsidR="00ED7B7C" w:rsidRPr="00B02166">
        <w:rPr>
          <w:b w:val="0"/>
        </w:rPr>
        <w:t xml:space="preserve">, </w:t>
      </w:r>
      <w:r w:rsidR="00394E8B" w:rsidRPr="00B02166">
        <w:rPr>
          <w:b w:val="0"/>
        </w:rPr>
        <w:t xml:space="preserve">Barwon </w:t>
      </w:r>
      <w:r w:rsidR="00922F9B" w:rsidRPr="00B02166">
        <w:rPr>
          <w:b w:val="0"/>
        </w:rPr>
        <w:t>and Border River</w:t>
      </w:r>
      <w:r w:rsidR="009949BC" w:rsidRPr="00B02166">
        <w:rPr>
          <w:b w:val="0"/>
        </w:rPr>
        <w:t>s</w:t>
      </w:r>
      <w:r w:rsidR="00922F9B" w:rsidRPr="00B02166">
        <w:rPr>
          <w:b w:val="0"/>
        </w:rPr>
        <w:t xml:space="preserve"> valleys</w:t>
      </w:r>
      <w:r w:rsidR="009949BC" w:rsidRPr="00B02166">
        <w:rPr>
          <w:b w:val="0"/>
        </w:rPr>
        <w:t>.</w:t>
      </w:r>
      <w:r w:rsidR="00ED7B7C" w:rsidRPr="00B02166">
        <w:rPr>
          <w:b w:val="0"/>
        </w:rPr>
        <w:t xml:space="preserve"> </w:t>
      </w:r>
      <w:r w:rsidR="009949BC" w:rsidRPr="00B02166">
        <w:rPr>
          <w:b w:val="0"/>
          <w:lang w:val="en-US"/>
        </w:rPr>
        <w:t>C</w:t>
      </w:r>
      <w:r w:rsidR="00ED7B7C" w:rsidRPr="00B02166">
        <w:rPr>
          <w:b w:val="0"/>
          <w:lang w:val="en-US"/>
        </w:rPr>
        <w:t>ontribution</w:t>
      </w:r>
      <w:r w:rsidR="009949BC" w:rsidRPr="00B02166">
        <w:rPr>
          <w:b w:val="0"/>
          <w:lang w:val="en-US"/>
        </w:rPr>
        <w:t>s</w:t>
      </w:r>
      <w:r w:rsidR="00ED7B7C" w:rsidRPr="00B02166">
        <w:rPr>
          <w:b w:val="0"/>
          <w:lang w:val="en-US"/>
        </w:rPr>
        <w:t xml:space="preserve"> of Commonwealth environmental water </w:t>
      </w:r>
      <w:r w:rsidR="007830C4">
        <w:rPr>
          <w:b w:val="0"/>
          <w:lang w:val="en-US"/>
        </w:rPr>
        <w:t>is</w:t>
      </w:r>
      <w:r w:rsidR="009949BC" w:rsidRPr="00B02166">
        <w:rPr>
          <w:b w:val="0"/>
          <w:lang w:val="en-US"/>
        </w:rPr>
        <w:t xml:space="preserve"> </w:t>
      </w:r>
      <w:r w:rsidR="004E17F4" w:rsidRPr="00B02166">
        <w:rPr>
          <w:b w:val="0"/>
          <w:lang w:val="en-US"/>
        </w:rPr>
        <w:t>shown</w:t>
      </w:r>
      <w:r w:rsidR="00E271C6" w:rsidRPr="00B02166">
        <w:rPr>
          <w:b w:val="0"/>
          <w:lang w:val="en-US"/>
        </w:rPr>
        <w:t>.</w:t>
      </w:r>
      <w:bookmarkEnd w:id="273"/>
      <w:r w:rsidR="009949BC" w:rsidRPr="00B02166">
        <w:rPr>
          <w:b w:val="0"/>
          <w:lang w:val="en-US"/>
        </w:rPr>
        <w:t xml:space="preserve"> </w:t>
      </w:r>
      <w:r w:rsidR="009949BC" w:rsidRPr="00B02166">
        <w:rPr>
          <w:b w:val="0"/>
        </w:rPr>
        <w:t xml:space="preserve">Horizontal lines indicate thresholds for </w:t>
      </w:r>
      <w:r w:rsidR="009949BC" w:rsidRPr="00B02166">
        <w:rPr>
          <w:b w:val="0"/>
          <w:noProof/>
        </w:rPr>
        <w:t>very low flows, low flows and low freshes</w:t>
      </w:r>
      <w:r w:rsidR="009949BC" w:rsidRPr="00B02166">
        <w:rPr>
          <w:b w:val="0"/>
        </w:rPr>
        <w:t xml:space="preserve"> (from lowest to highest).</w:t>
      </w:r>
      <w:bookmarkEnd w:id="272"/>
    </w:p>
    <w:p w14:paraId="41627EF9" w14:textId="08CA60DE" w:rsidR="00ED7B7C" w:rsidRDefault="00ED7B7C" w:rsidP="009753E0">
      <w:pPr>
        <w:pStyle w:val="Heading2"/>
        <w:ind w:left="720" w:hanging="720"/>
      </w:pPr>
      <w:bookmarkStart w:id="274" w:name="_Toc391889122"/>
      <w:bookmarkStart w:id="275" w:name="_Toc391906289"/>
      <w:bookmarkStart w:id="276" w:name="_Toc391906389"/>
      <w:bookmarkStart w:id="277" w:name="_Toc455385217"/>
      <w:bookmarkStart w:id="278" w:name="_Toc465086990"/>
      <w:bookmarkStart w:id="279" w:name="_Toc467073037"/>
      <w:r w:rsidRPr="00134E6D">
        <w:t xml:space="preserve">Enhance and protect refuge habitat: </w:t>
      </w:r>
      <w:r w:rsidR="00B363C0">
        <w:t>w</w:t>
      </w:r>
      <w:r w:rsidRPr="00134E6D">
        <w:t>aterbird refuge</w:t>
      </w:r>
      <w:bookmarkEnd w:id="274"/>
      <w:bookmarkEnd w:id="275"/>
      <w:bookmarkEnd w:id="276"/>
      <w:bookmarkEnd w:id="277"/>
      <w:bookmarkEnd w:id="278"/>
      <w:bookmarkEnd w:id="279"/>
    </w:p>
    <w:p w14:paraId="7AADFBFB" w14:textId="4BDAA639" w:rsidR="009753E0" w:rsidRPr="00296A7F" w:rsidRDefault="009753E0" w:rsidP="004476FA">
      <w:pPr>
        <w:pBdr>
          <w:top w:val="single" w:sz="4" w:space="1" w:color="auto"/>
          <w:left w:val="single" w:sz="4" w:space="4" w:color="auto"/>
          <w:bottom w:val="single" w:sz="4" w:space="1" w:color="auto"/>
          <w:right w:val="single" w:sz="4" w:space="4" w:color="auto"/>
        </w:pBdr>
        <w:ind w:left="360" w:right="360"/>
        <w:rPr>
          <w:rStyle w:val="Emphasis"/>
        </w:rPr>
      </w:pPr>
      <w:r w:rsidRPr="00296A7F">
        <w:rPr>
          <w:rStyle w:val="Emphasis"/>
        </w:rPr>
        <w:t xml:space="preserve">MDBA 2014–15 </w:t>
      </w:r>
      <w:r w:rsidR="00206CEB" w:rsidRPr="00296A7F">
        <w:rPr>
          <w:rStyle w:val="Emphasis"/>
        </w:rPr>
        <w:t>Basin Annual</w:t>
      </w:r>
      <w:r w:rsidRPr="00296A7F">
        <w:rPr>
          <w:rStyle w:val="Emphasis"/>
        </w:rPr>
        <w:t xml:space="preserve"> Environmental Watering Priority: Maintain waterbird habitat, including refuge sites and food sources, to support waterbird populations across the Murray–Darling Basin. Support waterbird breeding where feasible.</w:t>
      </w:r>
    </w:p>
    <w:p w14:paraId="7FA8D11A" w14:textId="618DCF74" w:rsidR="009753E0" w:rsidRPr="00296A7F" w:rsidRDefault="00D92944" w:rsidP="004476FA">
      <w:pPr>
        <w:pBdr>
          <w:top w:val="single" w:sz="4" w:space="1" w:color="auto"/>
          <w:left w:val="single" w:sz="4" w:space="4" w:color="auto"/>
          <w:bottom w:val="single" w:sz="4" w:space="1" w:color="auto"/>
          <w:right w:val="single" w:sz="4" w:space="4" w:color="auto"/>
        </w:pBdr>
        <w:ind w:left="360" w:right="360"/>
        <w:rPr>
          <w:rStyle w:val="Emphasis"/>
        </w:rPr>
      </w:pPr>
      <w:r w:rsidRPr="00296A7F">
        <w:rPr>
          <w:rStyle w:val="Emphasis"/>
        </w:rPr>
        <w:t>CEWO</w:t>
      </w:r>
      <w:r w:rsidR="009753E0" w:rsidRPr="00296A7F">
        <w:rPr>
          <w:rStyle w:val="Emphasis"/>
        </w:rPr>
        <w:t xml:space="preserve"> 2014–15 Environmental Water </w:t>
      </w:r>
      <w:r w:rsidR="000D22FB" w:rsidRPr="00296A7F">
        <w:rPr>
          <w:rStyle w:val="Emphasis"/>
        </w:rPr>
        <w:t>Objectives</w:t>
      </w:r>
      <w:r w:rsidR="009753E0" w:rsidRPr="00296A7F">
        <w:rPr>
          <w:rStyle w:val="Emphasis"/>
        </w:rPr>
        <w:t xml:space="preserve">: </w:t>
      </w:r>
      <w:r w:rsidR="007E2E1D" w:rsidRPr="00296A7F">
        <w:rPr>
          <w:rStyle w:val="Emphasis"/>
        </w:rPr>
        <w:t xml:space="preserve">The </w:t>
      </w:r>
      <w:r w:rsidRPr="00296A7F">
        <w:rPr>
          <w:rStyle w:val="Emphasis"/>
        </w:rPr>
        <w:t>CEWO</w:t>
      </w:r>
      <w:r w:rsidR="009753E0" w:rsidRPr="00296A7F">
        <w:rPr>
          <w:rStyle w:val="Emphasis"/>
        </w:rPr>
        <w:t xml:space="preserve"> did not provide any </w:t>
      </w:r>
      <w:r w:rsidR="000C1844" w:rsidRPr="00296A7F">
        <w:rPr>
          <w:rStyle w:val="Emphasis"/>
        </w:rPr>
        <w:t>B</w:t>
      </w:r>
      <w:r w:rsidR="009753E0" w:rsidRPr="00296A7F">
        <w:rPr>
          <w:rStyle w:val="Emphasis"/>
        </w:rPr>
        <w:t>asin-wide objectives</w:t>
      </w:r>
      <w:r w:rsidR="000C1844" w:rsidRPr="00296A7F">
        <w:rPr>
          <w:rStyle w:val="Emphasis"/>
        </w:rPr>
        <w:t>.</w:t>
      </w:r>
    </w:p>
    <w:p w14:paraId="0A6ADBA5" w14:textId="77777777" w:rsidR="00ED7B7C" w:rsidRPr="00296A7F" w:rsidRDefault="009753E0" w:rsidP="004476FA">
      <w:pPr>
        <w:pBdr>
          <w:top w:val="single" w:sz="4" w:space="1" w:color="auto"/>
          <w:left w:val="single" w:sz="4" w:space="4" w:color="auto"/>
          <w:bottom w:val="single" w:sz="4" w:space="1" w:color="auto"/>
          <w:right w:val="single" w:sz="4" w:space="4" w:color="auto"/>
        </w:pBdr>
        <w:ind w:left="360" w:right="360"/>
        <w:rPr>
          <w:rStyle w:val="Emphasis"/>
        </w:rPr>
      </w:pPr>
      <w:r w:rsidRPr="00296A7F">
        <w:rPr>
          <w:rStyle w:val="Emphasis"/>
        </w:rPr>
        <w:t xml:space="preserve">Summary of </w:t>
      </w:r>
      <w:r w:rsidR="000C1844" w:rsidRPr="00296A7F">
        <w:rPr>
          <w:rStyle w:val="Emphasis"/>
        </w:rPr>
        <w:t>o</w:t>
      </w:r>
      <w:r w:rsidRPr="00296A7F">
        <w:rPr>
          <w:rStyle w:val="Emphasis"/>
        </w:rPr>
        <w:t xml:space="preserve">utcomes and Commonwealth environmental water </w:t>
      </w:r>
      <w:r w:rsidR="000C1844" w:rsidRPr="00296A7F">
        <w:rPr>
          <w:rStyle w:val="Emphasis"/>
        </w:rPr>
        <w:t>c</w:t>
      </w:r>
      <w:r w:rsidRPr="00296A7F">
        <w:rPr>
          <w:rStyle w:val="Emphasis"/>
        </w:rPr>
        <w:t>ontribution: We have not been able to assess the contribution of Commonwealth environmental water watering actions to hydrological outcomes against this objective</w:t>
      </w:r>
      <w:r w:rsidR="0031163A" w:rsidRPr="00296A7F">
        <w:rPr>
          <w:rStyle w:val="Emphasis"/>
        </w:rPr>
        <w:t xml:space="preserve"> as</w:t>
      </w:r>
      <w:r w:rsidRPr="00296A7F">
        <w:rPr>
          <w:rStyle w:val="Emphasis"/>
        </w:rPr>
        <w:t xml:space="preserve"> information available on floodplain inundation at the </w:t>
      </w:r>
      <w:r w:rsidR="004476FA" w:rsidRPr="00296A7F">
        <w:rPr>
          <w:rStyle w:val="Emphasis"/>
        </w:rPr>
        <w:t>B</w:t>
      </w:r>
      <w:r w:rsidRPr="00296A7F">
        <w:rPr>
          <w:rStyle w:val="Emphasis"/>
        </w:rPr>
        <w:t>asin</w:t>
      </w:r>
      <w:r w:rsidR="004476FA" w:rsidRPr="00296A7F">
        <w:rPr>
          <w:rStyle w:val="Emphasis"/>
        </w:rPr>
        <w:t xml:space="preserve"> </w:t>
      </w:r>
      <w:r w:rsidRPr="00296A7F">
        <w:rPr>
          <w:rStyle w:val="Emphasis"/>
        </w:rPr>
        <w:t>scale</w:t>
      </w:r>
      <w:r w:rsidR="0031163A" w:rsidRPr="00296A7F">
        <w:rPr>
          <w:rStyle w:val="Emphasis"/>
        </w:rPr>
        <w:t xml:space="preserve"> was limited and inconsistent</w:t>
      </w:r>
      <w:r w:rsidRPr="00296A7F">
        <w:rPr>
          <w:rStyle w:val="Emphasis"/>
        </w:rPr>
        <w:t xml:space="preserve">. </w:t>
      </w:r>
    </w:p>
    <w:p w14:paraId="4078EC88" w14:textId="77777777" w:rsidR="009753E0" w:rsidRDefault="009753E0">
      <w:pPr>
        <w:spacing w:after="200" w:line="276" w:lineRule="auto"/>
        <w:rPr>
          <w:rFonts w:eastAsiaTheme="majorEastAsia" w:cstheme="majorBidi"/>
          <w:b/>
          <w:bCs/>
          <w:color w:val="auto"/>
          <w:sz w:val="32"/>
          <w:szCs w:val="28"/>
        </w:rPr>
      </w:pPr>
      <w:r>
        <w:br w:type="page"/>
      </w:r>
    </w:p>
    <w:p w14:paraId="7A1701F5" w14:textId="77777777" w:rsidR="00ED7B7C" w:rsidRDefault="00ED7B7C" w:rsidP="00134E6D">
      <w:pPr>
        <w:pStyle w:val="H1notnumberedinTOC"/>
      </w:pPr>
      <w:bookmarkStart w:id="280" w:name="_Toc455385218"/>
      <w:bookmarkStart w:id="281" w:name="_Toc465086991"/>
      <w:bookmarkStart w:id="282" w:name="_Toc467073038"/>
      <w:r>
        <w:t>References</w:t>
      </w:r>
      <w:bookmarkEnd w:id="280"/>
      <w:bookmarkEnd w:id="281"/>
      <w:bookmarkEnd w:id="282"/>
    </w:p>
    <w:p w14:paraId="5FB30B10" w14:textId="77777777" w:rsidR="00ED7B7C" w:rsidRPr="00E043AF" w:rsidRDefault="00ED7B7C" w:rsidP="00134E6D">
      <w:pPr>
        <w:pStyle w:val="References"/>
      </w:pPr>
      <w:r w:rsidRPr="00E043AF">
        <w:t xml:space="preserve">Alluvium (2013) </w:t>
      </w:r>
      <w:r w:rsidRPr="00D92944">
        <w:rPr>
          <w:i/>
        </w:rPr>
        <w:t>Yanco Creek system environmental flow study (final report)</w:t>
      </w:r>
      <w:r w:rsidR="00E94C2D" w:rsidRPr="00D92944">
        <w:rPr>
          <w:i/>
        </w:rPr>
        <w:t>.</w:t>
      </w:r>
      <w:r w:rsidRPr="00D92944">
        <w:rPr>
          <w:i/>
        </w:rPr>
        <w:t xml:space="preserve"> </w:t>
      </w:r>
      <w:r w:rsidR="00E94C2D">
        <w:t>R</w:t>
      </w:r>
      <w:r w:rsidRPr="00E043AF">
        <w:t>eport prepared by Alluvium Consulting Australia for State Water, Leeton NSW.</w:t>
      </w:r>
    </w:p>
    <w:p w14:paraId="72BC56C7" w14:textId="77777777" w:rsidR="00ED7B7C" w:rsidRPr="00E043AF" w:rsidRDefault="00ED7B7C" w:rsidP="00134E6D">
      <w:pPr>
        <w:pStyle w:val="References"/>
        <w:rPr>
          <w:lang w:val="en-US"/>
        </w:rPr>
      </w:pPr>
      <w:r w:rsidRPr="00E043AF">
        <w:rPr>
          <w:lang w:val="en-US"/>
        </w:rPr>
        <w:t xml:space="preserve">Bark RH, Peeters LJM, Lester RE, Pollino CA, Crossman ND, Kandulu JM (2013) Understanding the sources of uncertainty to reduce the risks of undesirable outcomes in large-scale freshwater ecosystem restoration projects: </w:t>
      </w:r>
      <w:r w:rsidR="00E94C2D">
        <w:rPr>
          <w:lang w:val="en-US"/>
        </w:rPr>
        <w:t>a</w:t>
      </w:r>
      <w:r w:rsidRPr="00E043AF">
        <w:rPr>
          <w:lang w:val="en-US"/>
        </w:rPr>
        <w:t>n example from the Murray</w:t>
      </w:r>
      <w:r w:rsidR="0058425C">
        <w:rPr>
          <w:lang w:val="en-US"/>
        </w:rPr>
        <w:t>–</w:t>
      </w:r>
      <w:r w:rsidRPr="00E043AF">
        <w:rPr>
          <w:lang w:val="en-US"/>
        </w:rPr>
        <w:t xml:space="preserve">Darling Basin, Australia. </w:t>
      </w:r>
      <w:r w:rsidRPr="00296A7F">
        <w:rPr>
          <w:rStyle w:val="Emphasis"/>
        </w:rPr>
        <w:t>Environmental Science &amp; Policy</w:t>
      </w:r>
      <w:r w:rsidRPr="00E043AF">
        <w:rPr>
          <w:lang w:val="en-US"/>
        </w:rPr>
        <w:t xml:space="preserve"> </w:t>
      </w:r>
      <w:r w:rsidRPr="00296A7F">
        <w:rPr>
          <w:rStyle w:val="Strong"/>
        </w:rPr>
        <w:t>33</w:t>
      </w:r>
      <w:r w:rsidR="00E94C2D">
        <w:rPr>
          <w:lang w:val="en-US"/>
        </w:rPr>
        <w:t>,</w:t>
      </w:r>
      <w:r w:rsidRPr="00E043AF">
        <w:rPr>
          <w:lang w:val="en-US"/>
        </w:rPr>
        <w:t xml:space="preserve"> 97</w:t>
      </w:r>
      <w:r w:rsidR="0058425C">
        <w:rPr>
          <w:lang w:val="en-US"/>
        </w:rPr>
        <w:t>–</w:t>
      </w:r>
      <w:r w:rsidRPr="00E043AF">
        <w:rPr>
          <w:lang w:val="en-US"/>
        </w:rPr>
        <w:t>108.</w:t>
      </w:r>
    </w:p>
    <w:p w14:paraId="3E59F4B3" w14:textId="77777777" w:rsidR="00ED7B7C" w:rsidRPr="00E043AF" w:rsidRDefault="00ED7B7C" w:rsidP="00134E6D">
      <w:pPr>
        <w:pStyle w:val="References"/>
        <w:rPr>
          <w:lang w:val="en-US"/>
        </w:rPr>
      </w:pPr>
      <w:r w:rsidRPr="00E043AF">
        <w:rPr>
          <w:lang w:val="en-US"/>
        </w:rPr>
        <w:t>Colby LH, Maycock SD, Nelligan FA, Pocock HJ, Walker DJ</w:t>
      </w:r>
      <w:r w:rsidR="00B55471">
        <w:rPr>
          <w:lang w:val="en-US"/>
        </w:rPr>
        <w:t xml:space="preserve"> </w:t>
      </w:r>
      <w:r w:rsidRPr="00E043AF">
        <w:rPr>
          <w:lang w:val="en-US"/>
        </w:rPr>
        <w:t>(2010)</w:t>
      </w:r>
      <w:r w:rsidR="00E94C2D">
        <w:rPr>
          <w:lang w:val="en-US"/>
        </w:rPr>
        <w:t xml:space="preserve"> </w:t>
      </w:r>
      <w:r w:rsidRPr="00E043AF">
        <w:rPr>
          <w:lang w:val="en-US"/>
        </w:rPr>
        <w:t xml:space="preserve">An </w:t>
      </w:r>
      <w:r w:rsidR="00E94C2D">
        <w:rPr>
          <w:lang w:val="en-US"/>
        </w:rPr>
        <w:t>i</w:t>
      </w:r>
      <w:r w:rsidRPr="00E043AF">
        <w:rPr>
          <w:lang w:val="en-US"/>
        </w:rPr>
        <w:t xml:space="preserve">nvestigation into the </w:t>
      </w:r>
      <w:r w:rsidR="00E94C2D">
        <w:rPr>
          <w:lang w:val="en-US"/>
        </w:rPr>
        <w:t>e</w:t>
      </w:r>
      <w:r w:rsidRPr="00E043AF">
        <w:rPr>
          <w:lang w:val="en-US"/>
        </w:rPr>
        <w:t xml:space="preserve">ffect of </w:t>
      </w:r>
      <w:r w:rsidR="00E94C2D">
        <w:rPr>
          <w:lang w:val="en-US"/>
        </w:rPr>
        <w:t>d</w:t>
      </w:r>
      <w:r w:rsidRPr="00E043AF">
        <w:rPr>
          <w:lang w:val="en-US"/>
        </w:rPr>
        <w:t xml:space="preserve">redging on </w:t>
      </w:r>
      <w:r w:rsidR="00E94C2D">
        <w:rPr>
          <w:lang w:val="en-US"/>
        </w:rPr>
        <w:t>t</w:t>
      </w:r>
      <w:r w:rsidRPr="00E043AF">
        <w:rPr>
          <w:lang w:val="en-US"/>
        </w:rPr>
        <w:t xml:space="preserve">idal </w:t>
      </w:r>
      <w:r w:rsidR="00E94C2D">
        <w:rPr>
          <w:lang w:val="en-US"/>
        </w:rPr>
        <w:t>a</w:t>
      </w:r>
      <w:r w:rsidRPr="00E043AF">
        <w:rPr>
          <w:lang w:val="en-US"/>
        </w:rPr>
        <w:t xml:space="preserve">symmetry at the River Murray Mouth. </w:t>
      </w:r>
      <w:r w:rsidRPr="00296A7F">
        <w:rPr>
          <w:rStyle w:val="Emphasis"/>
        </w:rPr>
        <w:t>Journal of Coastal Research</w:t>
      </w:r>
      <w:r w:rsidRPr="00E043AF">
        <w:rPr>
          <w:lang w:val="en-US"/>
        </w:rPr>
        <w:t xml:space="preserve"> </w:t>
      </w:r>
      <w:r w:rsidRPr="00E043AF">
        <w:rPr>
          <w:b/>
          <w:bCs/>
          <w:lang w:val="en-US"/>
        </w:rPr>
        <w:t>26</w:t>
      </w:r>
      <w:r w:rsidRPr="00D92944">
        <w:rPr>
          <w:b/>
          <w:lang w:val="en-US"/>
        </w:rPr>
        <w:t>(5)</w:t>
      </w:r>
      <w:r w:rsidR="00E94C2D">
        <w:rPr>
          <w:lang w:val="en-US"/>
        </w:rPr>
        <w:t>,</w:t>
      </w:r>
      <w:r w:rsidRPr="00E043AF">
        <w:rPr>
          <w:lang w:val="en-US"/>
        </w:rPr>
        <w:t xml:space="preserve"> 843</w:t>
      </w:r>
      <w:r w:rsidR="0058425C">
        <w:rPr>
          <w:lang w:val="en-US"/>
        </w:rPr>
        <w:t>–</w:t>
      </w:r>
      <w:r w:rsidRPr="00E043AF">
        <w:rPr>
          <w:lang w:val="en-US"/>
        </w:rPr>
        <w:t>850.</w:t>
      </w:r>
    </w:p>
    <w:p w14:paraId="1C0D39CA" w14:textId="77777777" w:rsidR="00ED7B7C" w:rsidRPr="00E043AF" w:rsidRDefault="00ED7B7C" w:rsidP="00134E6D">
      <w:pPr>
        <w:pStyle w:val="References"/>
        <w:rPr>
          <w:lang w:val="en-US"/>
        </w:rPr>
      </w:pPr>
      <w:r w:rsidRPr="00E043AF">
        <w:rPr>
          <w:lang w:val="en-US"/>
        </w:rPr>
        <w:t>Geddes MC, Shiel RJ, Francis J</w:t>
      </w:r>
      <w:r w:rsidR="00B55471">
        <w:rPr>
          <w:lang w:val="en-US"/>
        </w:rPr>
        <w:t xml:space="preserve"> </w:t>
      </w:r>
      <w:r w:rsidRPr="00E043AF">
        <w:rPr>
          <w:lang w:val="en-US"/>
        </w:rPr>
        <w:t>(2016)</w:t>
      </w:r>
      <w:r w:rsidR="00E94C2D">
        <w:rPr>
          <w:lang w:val="en-US"/>
        </w:rPr>
        <w:t xml:space="preserve"> </w:t>
      </w:r>
      <w:r w:rsidRPr="00E043AF">
        <w:rPr>
          <w:lang w:val="en-US"/>
        </w:rPr>
        <w:t xml:space="preserve">Zooplankton in the Murray estuary and Coorong during flow and no-flow periods. </w:t>
      </w:r>
      <w:r w:rsidRPr="00296A7F">
        <w:rPr>
          <w:rStyle w:val="Emphasis"/>
        </w:rPr>
        <w:t>Transactions of the Royal Society of South Australia</w:t>
      </w:r>
      <w:r w:rsidRPr="00E043AF">
        <w:rPr>
          <w:lang w:val="en-US"/>
        </w:rPr>
        <w:t xml:space="preserve"> </w:t>
      </w:r>
      <w:r w:rsidRPr="00296A7F">
        <w:rPr>
          <w:rStyle w:val="Strong"/>
        </w:rPr>
        <w:t>140(1)</w:t>
      </w:r>
      <w:r w:rsidR="00E94C2D">
        <w:rPr>
          <w:lang w:val="en-US"/>
        </w:rPr>
        <w:t>,</w:t>
      </w:r>
      <w:r w:rsidRPr="00E043AF">
        <w:rPr>
          <w:lang w:val="en-US"/>
        </w:rPr>
        <w:t xml:space="preserve"> 74</w:t>
      </w:r>
      <w:r w:rsidR="0058425C">
        <w:rPr>
          <w:lang w:val="en-US"/>
        </w:rPr>
        <w:t>–</w:t>
      </w:r>
      <w:r w:rsidRPr="00E043AF">
        <w:rPr>
          <w:lang w:val="en-US"/>
        </w:rPr>
        <w:t>89.</w:t>
      </w:r>
    </w:p>
    <w:p w14:paraId="426ECE27" w14:textId="77777777" w:rsidR="00ED7B7C" w:rsidRPr="00E043AF" w:rsidRDefault="00ED7B7C" w:rsidP="00134E6D">
      <w:pPr>
        <w:pStyle w:val="References"/>
      </w:pPr>
      <w:r w:rsidRPr="00E043AF">
        <w:t>MDBA (</w:t>
      </w:r>
      <w:r w:rsidR="00E94C2D">
        <w:t>Murray–Darling Basin Authority) (</w:t>
      </w:r>
      <w:r w:rsidRPr="00E043AF">
        <w:t xml:space="preserve">2010) </w:t>
      </w:r>
      <w:r w:rsidRPr="00296A7F">
        <w:rPr>
          <w:rStyle w:val="Emphasis"/>
        </w:rPr>
        <w:t>Guide to the proposed Basin Plan</w:t>
      </w:r>
      <w:r w:rsidRPr="00E043AF">
        <w:t xml:space="preserve"> M</w:t>
      </w:r>
      <w:r w:rsidR="007117FF">
        <w:t>DBA</w:t>
      </w:r>
      <w:r w:rsidRPr="00E043AF">
        <w:t>,</w:t>
      </w:r>
      <w:r w:rsidR="007117FF">
        <w:t xml:space="preserve"> Canberra.</w:t>
      </w:r>
    </w:p>
    <w:p w14:paraId="2FE78ADB" w14:textId="77777777" w:rsidR="00ED7B7C" w:rsidRDefault="008F73C5" w:rsidP="00134E6D">
      <w:pPr>
        <w:pStyle w:val="References"/>
      </w:pPr>
      <w:r>
        <w:t>MDBA (</w:t>
      </w:r>
      <w:r w:rsidR="00ED7B7C" w:rsidRPr="00E043AF">
        <w:t>Murray–Darling Basin Authority</w:t>
      </w:r>
      <w:r>
        <w:t>) (</w:t>
      </w:r>
      <w:r w:rsidR="00ED7B7C" w:rsidRPr="00E043AF">
        <w:t>2012</w:t>
      </w:r>
      <w:r>
        <w:t>)</w:t>
      </w:r>
      <w:r w:rsidR="00ED7B7C" w:rsidRPr="00E043AF">
        <w:t xml:space="preserve"> </w:t>
      </w:r>
      <w:r w:rsidR="00ED7B7C" w:rsidRPr="00296A7F">
        <w:rPr>
          <w:rStyle w:val="Emphasis"/>
        </w:rPr>
        <w:t xml:space="preserve">Assessment of environmental watering requirements for the Proposed Basin Plan: </w:t>
      </w:r>
      <w:r w:rsidR="00E94C2D" w:rsidRPr="00296A7F">
        <w:rPr>
          <w:rStyle w:val="Emphasis"/>
        </w:rPr>
        <w:t>m</w:t>
      </w:r>
      <w:r w:rsidR="00ED7B7C" w:rsidRPr="00296A7F">
        <w:rPr>
          <w:rStyle w:val="Emphasis"/>
        </w:rPr>
        <w:t>id-Murrumbidgee River wetlands</w:t>
      </w:r>
      <w:r w:rsidR="00ED7B7C" w:rsidRPr="00E043AF">
        <w:t xml:space="preserve"> M</w:t>
      </w:r>
      <w:r w:rsidR="007117FF">
        <w:t>DBA</w:t>
      </w:r>
      <w:r w:rsidR="00ED7B7C" w:rsidRPr="00E043AF">
        <w:t>, Canberra.</w:t>
      </w:r>
    </w:p>
    <w:p w14:paraId="56EE5B58" w14:textId="584B5D3F" w:rsidR="00ED7B7C" w:rsidRPr="00E043AF" w:rsidRDefault="00551D4C" w:rsidP="00134E6D">
      <w:pPr>
        <w:pStyle w:val="References"/>
      </w:pPr>
      <w:r>
        <w:t>MDBA 2014</w:t>
      </w:r>
      <w:r w:rsidR="009C6303">
        <w:t xml:space="preserve"> (Murray</w:t>
      </w:r>
      <w:r w:rsidR="00E03E3F">
        <w:t>–</w:t>
      </w:r>
      <w:r w:rsidR="009C6303">
        <w:t xml:space="preserve">Darling Basin Authority) (2014) </w:t>
      </w:r>
      <w:r w:rsidR="009C6303" w:rsidRPr="00296A7F">
        <w:rPr>
          <w:rStyle w:val="Emphasis"/>
        </w:rPr>
        <w:t xml:space="preserve">Basin-wide </w:t>
      </w:r>
      <w:r w:rsidR="00E03E3F" w:rsidRPr="00296A7F">
        <w:rPr>
          <w:rStyle w:val="Emphasis"/>
        </w:rPr>
        <w:t>Environmental W</w:t>
      </w:r>
      <w:r w:rsidR="009C6303" w:rsidRPr="00296A7F">
        <w:rPr>
          <w:rStyle w:val="Emphasis"/>
        </w:rPr>
        <w:t xml:space="preserve">atering </w:t>
      </w:r>
      <w:r w:rsidR="00E03E3F" w:rsidRPr="00296A7F">
        <w:rPr>
          <w:rStyle w:val="Emphasis"/>
        </w:rPr>
        <w:t>S</w:t>
      </w:r>
      <w:r w:rsidR="009C6303" w:rsidRPr="00296A7F">
        <w:rPr>
          <w:rStyle w:val="Emphasis"/>
        </w:rPr>
        <w:t xml:space="preserve">trategy </w:t>
      </w:r>
      <w:r w:rsidR="009C6303">
        <w:t>MDBA, Canberra.</w:t>
      </w:r>
      <w:r w:rsidR="00ED7B7C" w:rsidRPr="00E043AF">
        <w:t>Stewardson M</w:t>
      </w:r>
      <w:r w:rsidR="007117FF">
        <w:t>,</w:t>
      </w:r>
      <w:r w:rsidR="00ED7B7C" w:rsidRPr="00E043AF">
        <w:t xml:space="preserve"> DeRose R</w:t>
      </w:r>
      <w:r w:rsidR="007117FF">
        <w:t>,</w:t>
      </w:r>
      <w:r w:rsidR="00ED7B7C" w:rsidRPr="00E043AF">
        <w:t xml:space="preserve"> Harman C (2005) </w:t>
      </w:r>
      <w:r w:rsidR="00ED7B7C" w:rsidRPr="00701085">
        <w:rPr>
          <w:rStyle w:val="Emphasis"/>
        </w:rPr>
        <w:t>Regional models of stream channel metrics</w:t>
      </w:r>
      <w:r w:rsidR="00ED7B7C" w:rsidRPr="00D92944">
        <w:rPr>
          <w:i/>
        </w:rPr>
        <w:t>.</w:t>
      </w:r>
      <w:r w:rsidR="00ED7B7C" w:rsidRPr="00E043AF">
        <w:t xml:space="preserve"> Report 05/16</w:t>
      </w:r>
      <w:r w:rsidR="007117FF">
        <w:t>.</w:t>
      </w:r>
      <w:r w:rsidR="00ED7B7C" w:rsidRPr="00E043AF">
        <w:t xml:space="preserve"> Cooperative Research Centre for Catchment Hydrology, Monash University, </w:t>
      </w:r>
      <w:r w:rsidR="007117FF">
        <w:t>Melbourne</w:t>
      </w:r>
      <w:r w:rsidR="00ED7B7C" w:rsidRPr="00E043AF">
        <w:t>.</w:t>
      </w:r>
    </w:p>
    <w:p w14:paraId="11331E5B" w14:textId="77777777" w:rsidR="00ED7B7C" w:rsidRPr="00E043AF" w:rsidRDefault="00ED7B7C" w:rsidP="00134E6D">
      <w:pPr>
        <w:pStyle w:val="References"/>
      </w:pPr>
      <w:r w:rsidRPr="00E043AF">
        <w:t xml:space="preserve">Stewardson MJ (2005) Hydraulic geometry of stream reaches. </w:t>
      </w:r>
      <w:r w:rsidRPr="00296A7F">
        <w:rPr>
          <w:rStyle w:val="Emphasis"/>
        </w:rPr>
        <w:t>J</w:t>
      </w:r>
      <w:r w:rsidR="001E4440" w:rsidRPr="00296A7F">
        <w:rPr>
          <w:rStyle w:val="Emphasis"/>
        </w:rPr>
        <w:t>ournal</w:t>
      </w:r>
      <w:r w:rsidRPr="00296A7F">
        <w:rPr>
          <w:rStyle w:val="Emphasis"/>
        </w:rPr>
        <w:t xml:space="preserve"> of Hydrology</w:t>
      </w:r>
      <w:r w:rsidRPr="00E043AF">
        <w:t xml:space="preserve"> </w:t>
      </w:r>
      <w:r w:rsidRPr="00D92944">
        <w:rPr>
          <w:b/>
        </w:rPr>
        <w:t>306</w:t>
      </w:r>
      <w:r w:rsidR="001E4440" w:rsidRPr="00D92944">
        <w:rPr>
          <w:b/>
        </w:rPr>
        <w:t>(1)</w:t>
      </w:r>
      <w:r w:rsidR="001E4440">
        <w:t>,</w:t>
      </w:r>
      <w:r w:rsidRPr="00E043AF">
        <w:t xml:space="preserve"> 97</w:t>
      </w:r>
      <w:r w:rsidR="0058425C">
        <w:t>–</w:t>
      </w:r>
      <w:r w:rsidRPr="00E043AF">
        <w:t>111.</w:t>
      </w:r>
    </w:p>
    <w:p w14:paraId="7120454C" w14:textId="03E3E0E1" w:rsidR="00ED7B7C" w:rsidRDefault="00ED7B7C" w:rsidP="00134E6D">
      <w:pPr>
        <w:pStyle w:val="References"/>
        <w:rPr>
          <w:lang w:val="en-US"/>
        </w:rPr>
      </w:pPr>
      <w:r w:rsidRPr="00E043AF">
        <w:rPr>
          <w:lang w:val="en-US"/>
        </w:rPr>
        <w:t>Walker DJ</w:t>
      </w:r>
      <w:r w:rsidR="001E4440">
        <w:rPr>
          <w:lang w:val="en-US"/>
        </w:rPr>
        <w:t>,</w:t>
      </w:r>
      <w:r w:rsidRPr="00E043AF">
        <w:rPr>
          <w:lang w:val="en-US"/>
        </w:rPr>
        <w:t xml:space="preserve"> Jessup</w:t>
      </w:r>
      <w:r w:rsidR="001E4440">
        <w:rPr>
          <w:lang w:val="en-US"/>
        </w:rPr>
        <w:t xml:space="preserve"> A</w:t>
      </w:r>
      <w:r w:rsidRPr="00E043AF">
        <w:rPr>
          <w:lang w:val="en-US"/>
        </w:rPr>
        <w:t xml:space="preserve"> (1992) </w:t>
      </w:r>
      <w:r w:rsidR="001E4440">
        <w:rPr>
          <w:lang w:val="en-US"/>
        </w:rPr>
        <w:t>Analysis of the dynamic aspects of the River Murray Mouth.</w:t>
      </w:r>
      <w:r w:rsidRPr="00E043AF">
        <w:rPr>
          <w:lang w:val="en-US"/>
        </w:rPr>
        <w:t xml:space="preserve"> </w:t>
      </w:r>
      <w:r w:rsidRPr="00296A7F">
        <w:rPr>
          <w:rStyle w:val="Emphasis"/>
        </w:rPr>
        <w:t xml:space="preserve">Journal of Coastal Research </w:t>
      </w:r>
      <w:r w:rsidRPr="00296A7F">
        <w:rPr>
          <w:rStyle w:val="Strong"/>
        </w:rPr>
        <w:t>8(1)</w:t>
      </w:r>
      <w:r w:rsidR="00435501">
        <w:rPr>
          <w:rStyle w:val="Strong"/>
        </w:rPr>
        <w:t>,</w:t>
      </w:r>
      <w:r w:rsidRPr="00E043AF">
        <w:rPr>
          <w:lang w:val="en-US"/>
        </w:rPr>
        <w:t xml:space="preserve"> 71</w:t>
      </w:r>
      <w:r w:rsidR="0058425C">
        <w:rPr>
          <w:lang w:val="en-US"/>
        </w:rPr>
        <w:t>–</w:t>
      </w:r>
      <w:r w:rsidRPr="00E043AF">
        <w:rPr>
          <w:lang w:val="en-US"/>
        </w:rPr>
        <w:t>76.</w:t>
      </w:r>
    </w:p>
    <w:p w14:paraId="5E4521D0" w14:textId="0B48D45B" w:rsidR="007830C4" w:rsidRPr="00E043AF" w:rsidRDefault="007830C4" w:rsidP="00134E6D">
      <w:pPr>
        <w:pStyle w:val="References"/>
        <w:rPr>
          <w:lang w:val="en-US"/>
        </w:rPr>
      </w:pPr>
      <w:r>
        <w:rPr>
          <w:lang w:val="en-US"/>
        </w:rPr>
        <w:t>Webster, IT, Lester RE and Fairweather, PG (2009) Preliminary determination of environmental water requirements for the Coorong. CSIRO: Water for a Healthy Country National Research Flagship.</w:t>
      </w:r>
    </w:p>
    <w:p w14:paraId="7E0F764F" w14:textId="48A33437" w:rsidR="00ED7B7C" w:rsidRPr="00E043AF" w:rsidRDefault="00ED7B7C" w:rsidP="00134E6D">
      <w:pPr>
        <w:pStyle w:val="References"/>
        <w:rPr>
          <w:lang w:val="en-US"/>
        </w:rPr>
      </w:pPr>
      <w:r w:rsidRPr="00E043AF">
        <w:rPr>
          <w:lang w:val="en-US"/>
        </w:rPr>
        <w:t xml:space="preserve">Webster IT (2010) The hydrodynamics and salinity regime of a coastal lagoon </w:t>
      </w:r>
      <w:r w:rsidR="001E4440">
        <w:rPr>
          <w:lang w:val="en-US"/>
        </w:rPr>
        <w:t>—</w:t>
      </w:r>
      <w:r w:rsidRPr="00E043AF">
        <w:rPr>
          <w:lang w:val="en-US"/>
        </w:rPr>
        <w:t xml:space="preserve"> </w:t>
      </w:r>
      <w:r w:rsidR="00435501">
        <w:rPr>
          <w:lang w:val="en-US"/>
        </w:rPr>
        <w:t>t</w:t>
      </w:r>
      <w:r w:rsidRPr="00E043AF">
        <w:rPr>
          <w:lang w:val="en-US"/>
        </w:rPr>
        <w:t xml:space="preserve">he Coorong, Australia </w:t>
      </w:r>
      <w:r w:rsidR="005F4AC1">
        <w:rPr>
          <w:lang w:val="en-US"/>
        </w:rPr>
        <w:t>—</w:t>
      </w:r>
      <w:r w:rsidRPr="00E043AF">
        <w:rPr>
          <w:lang w:val="en-US"/>
        </w:rPr>
        <w:t xml:space="preserve"> </w:t>
      </w:r>
      <w:r w:rsidR="005F4AC1">
        <w:rPr>
          <w:lang w:val="en-US"/>
        </w:rPr>
        <w:t>s</w:t>
      </w:r>
      <w:r w:rsidRPr="00E043AF">
        <w:rPr>
          <w:lang w:val="en-US"/>
        </w:rPr>
        <w:t xml:space="preserve">easonal to multi-decadal timescales. </w:t>
      </w:r>
      <w:r w:rsidRPr="00296A7F">
        <w:rPr>
          <w:rStyle w:val="Emphasis"/>
        </w:rPr>
        <w:t>Estuarine</w:t>
      </w:r>
      <w:r w:rsidR="005F4AC1" w:rsidRPr="00296A7F">
        <w:rPr>
          <w:rStyle w:val="Emphasis"/>
        </w:rPr>
        <w:t>,</w:t>
      </w:r>
      <w:r w:rsidRPr="00296A7F">
        <w:rPr>
          <w:rStyle w:val="Emphasis"/>
        </w:rPr>
        <w:t xml:space="preserve"> Coastal and Shelf Science</w:t>
      </w:r>
      <w:r w:rsidRPr="005F4AC1">
        <w:rPr>
          <w:i/>
          <w:lang w:val="en-US"/>
        </w:rPr>
        <w:t xml:space="preserve"> </w:t>
      </w:r>
      <w:r w:rsidRPr="00296A7F">
        <w:rPr>
          <w:rStyle w:val="Strong"/>
        </w:rPr>
        <w:t>90(4)</w:t>
      </w:r>
      <w:r w:rsidR="005F4AC1">
        <w:rPr>
          <w:lang w:val="en-US"/>
        </w:rPr>
        <w:t>,</w:t>
      </w:r>
      <w:r w:rsidRPr="00E043AF">
        <w:rPr>
          <w:lang w:val="en-US"/>
        </w:rPr>
        <w:t xml:space="preserve"> 264</w:t>
      </w:r>
      <w:r w:rsidR="0058425C">
        <w:rPr>
          <w:lang w:val="en-US"/>
        </w:rPr>
        <w:t>–</w:t>
      </w:r>
      <w:r w:rsidRPr="00E043AF">
        <w:rPr>
          <w:lang w:val="en-US"/>
        </w:rPr>
        <w:t>274.</w:t>
      </w:r>
    </w:p>
    <w:p w14:paraId="323A9EB9" w14:textId="77777777" w:rsidR="00AE6D16" w:rsidRDefault="00ED7B7C" w:rsidP="00134E6D">
      <w:pPr>
        <w:pStyle w:val="References"/>
        <w:rPr>
          <w:lang w:val="en-US"/>
        </w:rPr>
      </w:pPr>
      <w:r w:rsidRPr="00E043AF">
        <w:rPr>
          <w:lang w:val="en-US"/>
        </w:rPr>
        <w:t>Ye Q, Giatas G, Aldridge K, Busch B, Gibbs M, Hipsey M, Lorenz Z, Oliver R, Shiel R</w:t>
      </w:r>
      <w:r w:rsidR="005F4AC1">
        <w:rPr>
          <w:lang w:val="en-US"/>
        </w:rPr>
        <w:t>,</w:t>
      </w:r>
      <w:r w:rsidRPr="00E043AF">
        <w:rPr>
          <w:lang w:val="en-US"/>
        </w:rPr>
        <w:t xml:space="preserve"> Zampatti B (2016) </w:t>
      </w:r>
      <w:r w:rsidRPr="00296A7F">
        <w:rPr>
          <w:rStyle w:val="Emphasis"/>
        </w:rPr>
        <w:t>Long</w:t>
      </w:r>
      <w:r w:rsidR="005F4AC1" w:rsidRPr="00296A7F">
        <w:rPr>
          <w:rStyle w:val="Emphasis"/>
        </w:rPr>
        <w:t xml:space="preserve"> </w:t>
      </w:r>
      <w:r w:rsidRPr="00296A7F">
        <w:rPr>
          <w:rStyle w:val="Emphasis"/>
        </w:rPr>
        <w:t xml:space="preserve">Term Intervention Monitoring for the </w:t>
      </w:r>
      <w:r w:rsidR="005F4AC1" w:rsidRPr="00296A7F">
        <w:rPr>
          <w:rStyle w:val="Emphasis"/>
        </w:rPr>
        <w:t>e</w:t>
      </w:r>
      <w:r w:rsidRPr="00296A7F">
        <w:rPr>
          <w:rStyle w:val="Emphasis"/>
        </w:rPr>
        <w:t xml:space="preserve">cological </w:t>
      </w:r>
      <w:r w:rsidR="005F4AC1" w:rsidRPr="00296A7F">
        <w:rPr>
          <w:rStyle w:val="Emphasis"/>
        </w:rPr>
        <w:t>r</w:t>
      </w:r>
      <w:r w:rsidRPr="00296A7F">
        <w:rPr>
          <w:rStyle w:val="Emphasis"/>
        </w:rPr>
        <w:t xml:space="preserve">esponses to Commonwealth </w:t>
      </w:r>
      <w:r w:rsidR="005F4AC1" w:rsidRPr="00296A7F">
        <w:rPr>
          <w:rStyle w:val="Emphasis"/>
        </w:rPr>
        <w:t>e</w:t>
      </w:r>
      <w:r w:rsidRPr="00296A7F">
        <w:rPr>
          <w:rStyle w:val="Emphasis"/>
        </w:rPr>
        <w:t xml:space="preserve">nvironmental </w:t>
      </w:r>
      <w:r w:rsidR="005F4AC1" w:rsidRPr="00296A7F">
        <w:rPr>
          <w:rStyle w:val="Emphasis"/>
        </w:rPr>
        <w:t>w</w:t>
      </w:r>
      <w:r w:rsidRPr="00296A7F">
        <w:rPr>
          <w:rStyle w:val="Emphasis"/>
        </w:rPr>
        <w:t xml:space="preserve">ater </w:t>
      </w:r>
      <w:r w:rsidR="005F4AC1" w:rsidRPr="00296A7F">
        <w:rPr>
          <w:rStyle w:val="Emphasis"/>
        </w:rPr>
        <w:t>d</w:t>
      </w:r>
      <w:r w:rsidRPr="00296A7F">
        <w:rPr>
          <w:rStyle w:val="Emphasis"/>
        </w:rPr>
        <w:t>elivered to the Lower Murray River Selected Area in 2014/15.</w:t>
      </w:r>
      <w:r w:rsidRPr="00D92944">
        <w:rPr>
          <w:i/>
          <w:lang w:val="en-US"/>
        </w:rPr>
        <w:t xml:space="preserve"> </w:t>
      </w:r>
      <w:r w:rsidRPr="00E043AF">
        <w:rPr>
          <w:lang w:val="en-US"/>
        </w:rPr>
        <w:t>A report prepared for the Commonwealth Environmental Water Office. South Australian Research and Development Institute, Aquatic Sciences</w:t>
      </w:r>
      <w:r w:rsidR="005F4AC1">
        <w:rPr>
          <w:lang w:val="en-US"/>
        </w:rPr>
        <w:t>, Adelaide</w:t>
      </w:r>
      <w:r w:rsidRPr="00E043AF">
        <w:rPr>
          <w:lang w:val="en-US"/>
        </w:rPr>
        <w:t>.</w:t>
      </w:r>
      <w:bookmarkStart w:id="283" w:name="_Toc328081449"/>
      <w:bookmarkEnd w:id="283"/>
    </w:p>
    <w:p w14:paraId="03AC8619" w14:textId="77777777" w:rsidR="00072642" w:rsidRDefault="00072642" w:rsidP="00134E6D">
      <w:pPr>
        <w:pStyle w:val="References"/>
        <w:rPr>
          <w:lang w:val="en-US"/>
        </w:rPr>
      </w:pPr>
    </w:p>
    <w:p w14:paraId="3383F1EA" w14:textId="77777777" w:rsidR="00072642" w:rsidRDefault="00072642" w:rsidP="00134E6D">
      <w:pPr>
        <w:pStyle w:val="References"/>
        <w:rPr>
          <w:lang w:val="en-US"/>
        </w:rPr>
      </w:pPr>
    </w:p>
    <w:p w14:paraId="67E4742C" w14:textId="0CD68E57" w:rsidR="00072642" w:rsidRDefault="00072642">
      <w:pPr>
        <w:spacing w:after="200" w:line="276" w:lineRule="auto"/>
        <w:rPr>
          <w:rStyle w:val="SubtleEmphasis"/>
          <w:rFonts w:eastAsiaTheme="majorEastAsia" w:cstheme="majorBidi"/>
          <w:b/>
          <w:bCs/>
          <w:i w:val="0"/>
          <w:iCs w:val="0"/>
          <w:color w:val="000000"/>
          <w:sz w:val="32"/>
          <w:szCs w:val="28"/>
          <w:lang w:val="en-US"/>
        </w:rPr>
      </w:pPr>
      <w:r>
        <w:rPr>
          <w:rStyle w:val="SubtleEmphasis"/>
          <w:i w:val="0"/>
          <w:iCs w:val="0"/>
          <w:color w:val="000000"/>
          <w:lang w:val="en-US"/>
        </w:rPr>
        <w:br w:type="page"/>
      </w:r>
    </w:p>
    <w:p w14:paraId="1E1F648B" w14:textId="6285B2F4" w:rsidR="00072642" w:rsidRDefault="00072642" w:rsidP="00072642">
      <w:pPr>
        <w:pStyle w:val="H1notnumberedinTOC"/>
        <w:rPr>
          <w:rStyle w:val="SubtleEmphasis"/>
          <w:i w:val="0"/>
          <w:iCs w:val="0"/>
          <w:color w:val="000000"/>
          <w:lang w:val="en-US"/>
        </w:rPr>
      </w:pPr>
      <w:bookmarkStart w:id="284" w:name="_Toc467073039"/>
      <w:r>
        <w:rPr>
          <w:rStyle w:val="SubtleEmphasis"/>
          <w:i w:val="0"/>
          <w:iCs w:val="0"/>
          <w:color w:val="000000"/>
          <w:lang w:val="en-US"/>
        </w:rPr>
        <w:t>A</w:t>
      </w:r>
      <w:r w:rsidR="0026215F">
        <w:rPr>
          <w:rStyle w:val="SubtleEmphasis"/>
          <w:i w:val="0"/>
          <w:iCs w:val="0"/>
          <w:color w:val="000000"/>
          <w:lang w:val="en-US"/>
        </w:rPr>
        <w:t>nnex A</w:t>
      </w:r>
      <w:r w:rsidR="00377F15">
        <w:rPr>
          <w:rStyle w:val="SubtleEmphasis"/>
          <w:i w:val="0"/>
          <w:iCs w:val="0"/>
          <w:color w:val="000000"/>
          <w:lang w:val="en-US"/>
        </w:rPr>
        <w:t>.</w:t>
      </w:r>
      <w:r>
        <w:rPr>
          <w:rStyle w:val="SubtleEmphasis"/>
          <w:i w:val="0"/>
          <w:iCs w:val="0"/>
          <w:color w:val="000000"/>
          <w:lang w:val="en-US"/>
        </w:rPr>
        <w:t xml:space="preserve"> Valley report cards 1 to 13</w:t>
      </w:r>
      <w:bookmarkEnd w:id="284"/>
      <w:r>
        <w:rPr>
          <w:rStyle w:val="SubtleEmphasis"/>
          <w:i w:val="0"/>
          <w:iCs w:val="0"/>
          <w:color w:val="000000"/>
          <w:lang w:val="en-US"/>
        </w:rPr>
        <w:t xml:space="preserve"> </w:t>
      </w:r>
    </w:p>
    <w:p w14:paraId="588CBD9E" w14:textId="77777777" w:rsidR="00072642" w:rsidRDefault="00072642" w:rsidP="00072642">
      <w:pPr>
        <w:pStyle w:val="H1notnumberedinTOC"/>
        <w:rPr>
          <w:rStyle w:val="SubtleEmphasis"/>
          <w:i w:val="0"/>
          <w:iCs w:val="0"/>
          <w:color w:val="000000"/>
          <w:lang w:val="en-US"/>
        </w:rPr>
      </w:pPr>
    </w:p>
    <w:p w14:paraId="0044209A" w14:textId="1C8169D1" w:rsidR="00072642" w:rsidRPr="00072642" w:rsidRDefault="00072642" w:rsidP="00072642">
      <w:pPr>
        <w:rPr>
          <w:b/>
        </w:rPr>
      </w:pPr>
    </w:p>
    <w:p w14:paraId="2FE23B8A" w14:textId="2BC53E7C" w:rsidR="00072642" w:rsidRPr="00072642" w:rsidRDefault="00072642" w:rsidP="00072642">
      <w:pPr>
        <w:rPr>
          <w:b/>
        </w:rPr>
      </w:pPr>
    </w:p>
    <w:p w14:paraId="3BBC23A4" w14:textId="48FAE06E" w:rsidR="00072642" w:rsidRPr="00072642" w:rsidRDefault="00072642" w:rsidP="00072642">
      <w:pPr>
        <w:rPr>
          <w:b/>
        </w:rPr>
      </w:pPr>
    </w:p>
    <w:p w14:paraId="186395F3" w14:textId="5B80BD71" w:rsidR="00072642" w:rsidRPr="00072642" w:rsidRDefault="00072642" w:rsidP="00072642">
      <w:pPr>
        <w:rPr>
          <w:b/>
        </w:rPr>
      </w:pPr>
    </w:p>
    <w:p w14:paraId="78603F1D" w14:textId="74F07DF3" w:rsidR="00072642" w:rsidRPr="00072642" w:rsidRDefault="00072642" w:rsidP="00072642">
      <w:pPr>
        <w:rPr>
          <w:b/>
        </w:rPr>
      </w:pPr>
    </w:p>
    <w:p w14:paraId="5CECAD85" w14:textId="491CD4AE" w:rsidR="00072642" w:rsidRPr="00072642" w:rsidRDefault="00072642" w:rsidP="00072642">
      <w:pPr>
        <w:rPr>
          <w:b/>
        </w:rPr>
      </w:pPr>
    </w:p>
    <w:p w14:paraId="17F6CC42" w14:textId="7217E55C" w:rsidR="00072642" w:rsidRPr="00072642" w:rsidRDefault="00072642" w:rsidP="00072642">
      <w:pPr>
        <w:rPr>
          <w:b/>
        </w:rPr>
      </w:pPr>
    </w:p>
    <w:p w14:paraId="1639211A" w14:textId="19C6E592" w:rsidR="00072642" w:rsidRPr="00072642" w:rsidRDefault="00072642" w:rsidP="00072642">
      <w:pPr>
        <w:rPr>
          <w:b/>
        </w:rPr>
      </w:pPr>
    </w:p>
    <w:p w14:paraId="044D5677" w14:textId="7E61E249" w:rsidR="00072642" w:rsidRPr="00072642" w:rsidRDefault="00072642" w:rsidP="00072642">
      <w:pPr>
        <w:rPr>
          <w:b/>
        </w:rPr>
      </w:pPr>
    </w:p>
    <w:p w14:paraId="727ADD03" w14:textId="0C32F8F8" w:rsidR="00072642" w:rsidRPr="00072642" w:rsidRDefault="00072642" w:rsidP="00072642">
      <w:pPr>
        <w:rPr>
          <w:b/>
        </w:rPr>
      </w:pPr>
    </w:p>
    <w:p w14:paraId="518AD878" w14:textId="1A85EBAE" w:rsidR="00072642" w:rsidRPr="00072642" w:rsidRDefault="00072642" w:rsidP="00072642">
      <w:pPr>
        <w:rPr>
          <w:b/>
        </w:rPr>
      </w:pPr>
    </w:p>
    <w:p w14:paraId="498DE3E3" w14:textId="1EAF44C9" w:rsidR="00072642" w:rsidRPr="00072642" w:rsidRDefault="00072642" w:rsidP="00072642">
      <w:pPr>
        <w:rPr>
          <w:b/>
        </w:rPr>
      </w:pPr>
    </w:p>
    <w:p w14:paraId="795E902B" w14:textId="44EE8CF0" w:rsidR="00072642" w:rsidRPr="00072642" w:rsidRDefault="00072642" w:rsidP="00072642">
      <w:pPr>
        <w:rPr>
          <w:b/>
        </w:rPr>
      </w:pPr>
    </w:p>
    <w:p w14:paraId="7AB7CACB" w14:textId="77777777" w:rsidR="00072642" w:rsidRPr="00072642" w:rsidRDefault="00072642" w:rsidP="00072642">
      <w:pPr>
        <w:rPr>
          <w:b/>
        </w:rPr>
      </w:pPr>
    </w:p>
    <w:p w14:paraId="2A533842" w14:textId="77777777" w:rsidR="00072642" w:rsidRPr="00E043AF" w:rsidRDefault="00072642" w:rsidP="00072642">
      <w:pPr>
        <w:rPr>
          <w:rStyle w:val="SubtleEmphasis"/>
          <w:i w:val="0"/>
          <w:iCs w:val="0"/>
          <w:color w:val="000000"/>
          <w:lang w:val="en-US"/>
        </w:rPr>
      </w:pPr>
    </w:p>
    <w:sectPr w:rsidR="00072642" w:rsidRPr="00E043AF" w:rsidSect="00294B16">
      <w:footerReference w:type="even" r:id="rId73"/>
      <w:footerReference w:type="default" r:id="rId74"/>
      <w:pgSz w:w="11900" w:h="16820"/>
      <w:pgMar w:top="1440" w:right="182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F86CE" w14:textId="77777777" w:rsidR="008C5D3D" w:rsidRDefault="008C5D3D" w:rsidP="00E66522">
      <w:r>
        <w:separator/>
      </w:r>
    </w:p>
  </w:endnote>
  <w:endnote w:type="continuationSeparator" w:id="0">
    <w:p w14:paraId="1A789ED5" w14:textId="77777777" w:rsidR="008C5D3D" w:rsidRDefault="008C5D3D" w:rsidP="00E66522">
      <w:r>
        <w:continuationSeparator/>
      </w:r>
    </w:p>
  </w:endnote>
  <w:endnote w:type="continuationNotice" w:id="1">
    <w:p w14:paraId="519E5251" w14:textId="77777777" w:rsidR="008C5D3D" w:rsidRDefault="008C5D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4B3B" w14:textId="77777777" w:rsidR="00641F7D" w:rsidRDefault="00641F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2BA15" w14:textId="156C5CAD" w:rsidR="00DA7A6B" w:rsidRDefault="00DA7A6B" w:rsidP="00D93DAE">
    <w:pPr>
      <w:pStyle w:val="Footer"/>
    </w:pPr>
    <w:r>
      <w:rPr>
        <w:noProof/>
        <w:lang w:eastAsia="en-AU"/>
      </w:rPr>
      <w:drawing>
        <wp:anchor distT="36576" distB="36576" distL="36576" distR="36576" simplePos="0" relativeHeight="251660288" behindDoc="0" locked="0" layoutInCell="1" allowOverlap="1" wp14:anchorId="445E3E1E" wp14:editId="6E81D572">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8240" behindDoc="0" locked="0" layoutInCell="1" allowOverlap="1" wp14:anchorId="05E65A5F" wp14:editId="7125ADF9">
          <wp:simplePos x="0" y="0"/>
          <wp:positionH relativeFrom="column">
            <wp:posOffset>-421419</wp:posOffset>
          </wp:positionH>
          <wp:positionV relativeFrom="paragraph">
            <wp:posOffset>-549358</wp:posOffset>
          </wp:positionV>
          <wp:extent cx="6718852" cy="1097280"/>
          <wp:effectExtent l="0" t="0" r="6350" b="7620"/>
          <wp:wrapNone/>
          <wp:docPr id="14" name="Picture 14"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fldSimple w:instr=" FILENAME  \* Caps  \* MERGEFORMAT ">
      <w:r>
        <w:rPr>
          <w:noProof/>
        </w:rPr>
        <w:t>Hydrology Basin Matter Evaluation Report 4 November 2016 Pre-Final (Edits)</w:t>
      </w:r>
    </w:fldSimple>
    <w:fldSimple w:instr=" FILENAME  \* Caps  \* MERGEFORMAT ">
      <w:r>
        <w:rPr>
          <w:noProof/>
        </w:rPr>
        <w:t>Hydrology Basin Matter Evaluation Report 4 November 2016 Pre-Final (Edits)</w:t>
      </w:r>
    </w:fldSimple>
    <w:r>
      <w:t xml:space="preserve"> </w:t>
    </w:r>
    <w:r>
      <w:tab/>
    </w:r>
    <w:r>
      <w:tab/>
    </w:r>
    <w:r>
      <w:fldChar w:fldCharType="begin"/>
    </w:r>
    <w:r>
      <w:instrText xml:space="preserve"> PAGE   \* MERGEFORMAT </w:instrText>
    </w:r>
    <w:r>
      <w:fldChar w:fldCharType="separate"/>
    </w:r>
    <w:r w:rsidR="00641F7D">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7B137" w14:textId="792C08A6" w:rsidR="00DA7A6B" w:rsidRDefault="00DA7A6B">
    <w:pPr>
      <w:pStyle w:val="Footer"/>
    </w:pPr>
    <w:r>
      <w:fldChar w:fldCharType="begin"/>
    </w:r>
    <w:r>
      <w:instrText xml:space="preserve"> ADVANCE  </w:instrText>
    </w:r>
    <w:r>
      <w:fldChar w:fldCharType="end"/>
    </w:r>
    <w:fldSimple w:instr=" FILENAME  \* Caps  \* MERGEFORMAT ">
      <w:r>
        <w:rPr>
          <w:noProof/>
        </w:rPr>
        <w:t>Hydrology Basin Matter Evaluation Report 4 November 2016 Pre-Final (Edits)</w:t>
      </w:r>
    </w:fldSimple>
    <w:fldSimple w:instr=" FILENAME  \* Caps  \* MERGEFORMAT ">
      <w:r>
        <w:rPr>
          <w:noProof/>
        </w:rPr>
        <w:t>Hydrology Basin Matter Evaluation Report 4 November 2016 Pre-Final (Edits)</w:t>
      </w:r>
    </w:fldSimple>
  </w:p>
  <w:p w14:paraId="21C65071" w14:textId="77777777" w:rsidR="00DA7A6B" w:rsidRDefault="00DA7A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66CF1" w14:textId="03D82A99" w:rsidR="00DA7A6B" w:rsidRDefault="00DA7A6B" w:rsidP="00D93DAE">
    <w:pPr>
      <w:pStyle w:val="Footer"/>
    </w:pPr>
    <w:r>
      <w:t>2014</w:t>
    </w:r>
    <w:r w:rsidRPr="00DE4CDB">
      <w:t>-15 Basin</w:t>
    </w:r>
    <w:r>
      <w:t>–</w:t>
    </w:r>
    <w:r w:rsidRPr="00DE4CDB">
      <w:t>scale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sidR="00641F7D">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1EF71" w14:textId="77777777" w:rsidR="00DA7A6B" w:rsidRDefault="00DA7A6B" w:rsidP="0014674F">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C7B83B1" w14:textId="77777777" w:rsidR="00DA7A6B" w:rsidRDefault="00DA7A6B" w:rsidP="0014674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96D62" w14:textId="5849335B" w:rsidR="00DA7A6B" w:rsidRDefault="00DA7A6B" w:rsidP="00982E86">
    <w:pPr>
      <w:pStyle w:val="Footer"/>
    </w:pPr>
    <w:r w:rsidRPr="00DE4CDB">
      <w:t>2014</w:t>
    </w:r>
    <w:r>
      <w:t>–</w:t>
    </w:r>
    <w:r w:rsidRPr="00DE4CDB">
      <w:t>15 Basin</w:t>
    </w:r>
    <w:r>
      <w:t>-</w:t>
    </w:r>
    <w:r w:rsidRPr="00DE4CDB">
      <w:t>scale evaluation of Commonwealth environmental water</w:t>
    </w:r>
    <w:r>
      <w:t xml:space="preserve"> —</w:t>
    </w:r>
    <w:r w:rsidRPr="00DE4CDB">
      <w:t xml:space="preserve"> </w:t>
    </w:r>
    <w:r>
      <w:t>Hydrology</w:t>
    </w:r>
    <w:r>
      <w:tab/>
    </w:r>
    <w:r>
      <w:fldChar w:fldCharType="begin"/>
    </w:r>
    <w:r>
      <w:instrText xml:space="preserve"> PAGE   \* MERGEFORMAT </w:instrText>
    </w:r>
    <w:r>
      <w:fldChar w:fldCharType="separate"/>
    </w:r>
    <w:r w:rsidR="00641F7D">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54DE3" w14:textId="77777777" w:rsidR="008C5D3D" w:rsidRDefault="008C5D3D" w:rsidP="00E66522">
      <w:r>
        <w:separator/>
      </w:r>
    </w:p>
  </w:footnote>
  <w:footnote w:type="continuationSeparator" w:id="0">
    <w:p w14:paraId="50F1D4EF" w14:textId="77777777" w:rsidR="008C5D3D" w:rsidRDefault="008C5D3D" w:rsidP="00E66522">
      <w:r>
        <w:continuationSeparator/>
      </w:r>
    </w:p>
  </w:footnote>
  <w:footnote w:type="continuationNotice" w:id="1">
    <w:p w14:paraId="77AA4A7B" w14:textId="77777777" w:rsidR="008C5D3D" w:rsidRDefault="008C5D3D">
      <w:pPr>
        <w:spacing w:after="0"/>
      </w:pPr>
    </w:p>
  </w:footnote>
  <w:footnote w:id="2">
    <w:p w14:paraId="1724BB36" w14:textId="0349F1D3" w:rsidR="00DA7A6B" w:rsidRPr="00185CB2" w:rsidRDefault="00DA7A6B">
      <w:pPr>
        <w:pStyle w:val="FootnoteText"/>
        <w:rPr>
          <w:lang w:val="en-US"/>
        </w:rPr>
      </w:pPr>
      <w:r>
        <w:rPr>
          <w:rStyle w:val="FootnoteReference"/>
        </w:rPr>
        <w:footnoteRef/>
      </w:r>
      <w:r>
        <w:t xml:space="preserve"> </w:t>
      </w:r>
      <w:r w:rsidRPr="00185CB2">
        <w:rPr>
          <w:sz w:val="20"/>
          <w:szCs w:val="20"/>
        </w:rPr>
        <w:t>http://www.mdba.gov.au/publications/report/basin-annual-environmental-watering-priorities-2014-15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64CC1" w14:textId="77777777" w:rsidR="00641F7D" w:rsidRDefault="00641F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18EF7" w14:textId="77777777" w:rsidR="00DA7A6B" w:rsidRDefault="00DA7A6B">
    <w:pPr>
      <w:pStyle w:val="Header"/>
    </w:pPr>
    <w:r>
      <w:rPr>
        <w:noProof/>
        <w:lang w:eastAsia="en-AU"/>
      </w:rPr>
      <w:drawing>
        <wp:anchor distT="0" distB="0" distL="114300" distR="114300" simplePos="0" relativeHeight="251656192" behindDoc="0" locked="0" layoutInCell="1" allowOverlap="1" wp14:anchorId="54D40F9F" wp14:editId="666824F2">
          <wp:simplePos x="0" y="0"/>
          <wp:positionH relativeFrom="column">
            <wp:posOffset>4956893</wp:posOffset>
          </wp:positionH>
          <wp:positionV relativeFrom="paragraph">
            <wp:posOffset>-124350</wp:posOffset>
          </wp:positionV>
          <wp:extent cx="974725" cy="1306195"/>
          <wp:effectExtent l="0" t="0" r="0" b="8255"/>
          <wp:wrapNone/>
          <wp:docPr id="12"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CDE57" w14:textId="77777777" w:rsidR="00641F7D" w:rsidRDefault="00641F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63D7E" w14:textId="77777777" w:rsidR="00DA7A6B" w:rsidRDefault="00DA7A6B"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15118"/>
    <w:multiLevelType w:val="hybridMultilevel"/>
    <w:tmpl w:val="8B445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426EA"/>
    <w:multiLevelType w:val="hybridMultilevel"/>
    <w:tmpl w:val="24E2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61393"/>
    <w:multiLevelType w:val="hybridMultilevel"/>
    <w:tmpl w:val="D94005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86387E"/>
    <w:multiLevelType w:val="hybridMultilevel"/>
    <w:tmpl w:val="16AAB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57297"/>
    <w:multiLevelType w:val="hybridMultilevel"/>
    <w:tmpl w:val="D66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EF32AC"/>
    <w:multiLevelType w:val="hybridMultilevel"/>
    <w:tmpl w:val="36D60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4692F15"/>
    <w:multiLevelType w:val="multilevel"/>
    <w:tmpl w:val="621054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4F36776"/>
    <w:multiLevelType w:val="hybridMultilevel"/>
    <w:tmpl w:val="5FEE99D2"/>
    <w:lvl w:ilvl="0" w:tplc="96B884DC">
      <w:start w:val="1"/>
      <w:numFmt w:val="lowerLetter"/>
      <w:lvlText w:val="(%1)"/>
      <w:lvlJc w:val="left"/>
      <w:pPr>
        <w:ind w:left="1440" w:hanging="816"/>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0" w15:restartNumberingAfterBreak="0">
    <w:nsid w:val="4C511309"/>
    <w:multiLevelType w:val="hybridMultilevel"/>
    <w:tmpl w:val="DBA4E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581AC7"/>
    <w:multiLevelType w:val="hybridMultilevel"/>
    <w:tmpl w:val="E6F291E0"/>
    <w:lvl w:ilvl="0" w:tplc="B8E4A890">
      <w:start w:val="1"/>
      <w:numFmt w:val="bullet"/>
      <w:pStyle w:val="List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52B76FB8"/>
    <w:multiLevelType w:val="hybridMultilevel"/>
    <w:tmpl w:val="70A279DC"/>
    <w:lvl w:ilvl="0" w:tplc="69C2B622">
      <w:start w:val="1"/>
      <w:numFmt w:val="decimal"/>
      <w:lvlText w:val="%1)"/>
      <w:lvlJc w:val="left"/>
      <w:pPr>
        <w:ind w:left="1656" w:hanging="360"/>
      </w:pPr>
      <w:rPr>
        <w:rFonts w:hint="default"/>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13" w15:restartNumberingAfterBreak="0">
    <w:nsid w:val="54A807CC"/>
    <w:multiLevelType w:val="singleLevel"/>
    <w:tmpl w:val="43EC20AA"/>
    <w:lvl w:ilvl="0">
      <w:start w:val="1"/>
      <w:numFmt w:val="decimal"/>
      <w:pStyle w:val="ref"/>
      <w:lvlText w:val="%1."/>
      <w:legacy w:legacy="1" w:legacySpace="0" w:legacyIndent="360"/>
      <w:lvlJc w:val="left"/>
      <w:pPr>
        <w:ind w:left="360" w:hanging="360"/>
      </w:pPr>
    </w:lvl>
  </w:abstractNum>
  <w:abstractNum w:abstractNumId="14" w15:restartNumberingAfterBreak="0">
    <w:nsid w:val="55154E91"/>
    <w:multiLevelType w:val="multilevel"/>
    <w:tmpl w:val="D068C19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5" w15:restartNumberingAfterBreak="0">
    <w:nsid w:val="5A61768D"/>
    <w:multiLevelType w:val="hybridMultilevel"/>
    <w:tmpl w:val="E8EE74D4"/>
    <w:lvl w:ilvl="0" w:tplc="69C2B62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644903E3"/>
    <w:multiLevelType w:val="hybridMultilevel"/>
    <w:tmpl w:val="B7F8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6"/>
  </w:num>
  <w:num w:numId="4">
    <w:abstractNumId w:val="14"/>
  </w:num>
  <w:num w:numId="5">
    <w:abstractNumId w:val="8"/>
  </w:num>
  <w:num w:numId="6">
    <w:abstractNumId w:val="3"/>
  </w:num>
  <w:num w:numId="7">
    <w:abstractNumId w:val="1"/>
  </w:num>
  <w:num w:numId="8">
    <w:abstractNumId w:val="13"/>
  </w:num>
  <w:num w:numId="9">
    <w:abstractNumId w:val="16"/>
  </w:num>
  <w:num w:numId="10">
    <w:abstractNumId w:val="0"/>
  </w:num>
  <w:num w:numId="11">
    <w:abstractNumId w:val="4"/>
  </w:num>
  <w:num w:numId="12">
    <w:abstractNumId w:val="15"/>
  </w:num>
  <w:num w:numId="13">
    <w:abstractNumId w:val="10"/>
  </w:num>
  <w:num w:numId="14">
    <w:abstractNumId w:val="12"/>
  </w:num>
  <w:num w:numId="15">
    <w:abstractNumId w:val="9"/>
  </w:num>
  <w:num w:numId="16">
    <w:abstractNumId w:val="2"/>
  </w:num>
  <w:num w:numId="17">
    <w:abstractNumId w:val="5"/>
  </w:num>
  <w:num w:numId="1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activeWritingStyle w:appName="MSWord" w:lang="en-AU" w:vendorID="64" w:dllVersion="131078" w:nlCheck="1" w:checkStyle="1"/>
  <w:activeWritingStyle w:appName="MSWord" w:lang="en-US" w:vendorID="64" w:dllVersion="131078" w:nlCheck="1" w:checkStyle="1"/>
  <w:stylePaneSortMethod w:val="00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07F9"/>
    <w:rsid w:val="000037C1"/>
    <w:rsid w:val="00004123"/>
    <w:rsid w:val="000043D8"/>
    <w:rsid w:val="00004F59"/>
    <w:rsid w:val="00005089"/>
    <w:rsid w:val="000056A6"/>
    <w:rsid w:val="00005B43"/>
    <w:rsid w:val="00005EC5"/>
    <w:rsid w:val="0001106C"/>
    <w:rsid w:val="00011738"/>
    <w:rsid w:val="00011E04"/>
    <w:rsid w:val="00012410"/>
    <w:rsid w:val="00012423"/>
    <w:rsid w:val="000124DC"/>
    <w:rsid w:val="00012C28"/>
    <w:rsid w:val="000144FD"/>
    <w:rsid w:val="00014694"/>
    <w:rsid w:val="00014DBB"/>
    <w:rsid w:val="00014FAE"/>
    <w:rsid w:val="00023E77"/>
    <w:rsid w:val="00024108"/>
    <w:rsid w:val="00026337"/>
    <w:rsid w:val="00026FC5"/>
    <w:rsid w:val="00027DCC"/>
    <w:rsid w:val="00030107"/>
    <w:rsid w:val="00033808"/>
    <w:rsid w:val="00034395"/>
    <w:rsid w:val="000360B6"/>
    <w:rsid w:val="000372BC"/>
    <w:rsid w:val="00037703"/>
    <w:rsid w:val="00037A40"/>
    <w:rsid w:val="00037CC2"/>
    <w:rsid w:val="00044576"/>
    <w:rsid w:val="000501BF"/>
    <w:rsid w:val="0005075F"/>
    <w:rsid w:val="00050B6C"/>
    <w:rsid w:val="000542D5"/>
    <w:rsid w:val="000571C1"/>
    <w:rsid w:val="00061905"/>
    <w:rsid w:val="00061EE9"/>
    <w:rsid w:val="00063F32"/>
    <w:rsid w:val="000644EA"/>
    <w:rsid w:val="00067AC8"/>
    <w:rsid w:val="00067AE4"/>
    <w:rsid w:val="00070A58"/>
    <w:rsid w:val="000710F0"/>
    <w:rsid w:val="000713AB"/>
    <w:rsid w:val="00072593"/>
    <w:rsid w:val="00072642"/>
    <w:rsid w:val="00072A30"/>
    <w:rsid w:val="00073581"/>
    <w:rsid w:val="000742FE"/>
    <w:rsid w:val="00075AF9"/>
    <w:rsid w:val="0007708D"/>
    <w:rsid w:val="00077511"/>
    <w:rsid w:val="00077887"/>
    <w:rsid w:val="00077B68"/>
    <w:rsid w:val="00080CC0"/>
    <w:rsid w:val="00082DDD"/>
    <w:rsid w:val="00083324"/>
    <w:rsid w:val="00085E47"/>
    <w:rsid w:val="000863A9"/>
    <w:rsid w:val="00087D41"/>
    <w:rsid w:val="00090446"/>
    <w:rsid w:val="0009160D"/>
    <w:rsid w:val="00091DC3"/>
    <w:rsid w:val="0009217F"/>
    <w:rsid w:val="00092198"/>
    <w:rsid w:val="00093E09"/>
    <w:rsid w:val="000944B6"/>
    <w:rsid w:val="000954AE"/>
    <w:rsid w:val="00096980"/>
    <w:rsid w:val="000977AF"/>
    <w:rsid w:val="000A1DDC"/>
    <w:rsid w:val="000A308B"/>
    <w:rsid w:val="000A4034"/>
    <w:rsid w:val="000A45A0"/>
    <w:rsid w:val="000A4AA0"/>
    <w:rsid w:val="000A5C82"/>
    <w:rsid w:val="000A616F"/>
    <w:rsid w:val="000A6CA7"/>
    <w:rsid w:val="000B07D1"/>
    <w:rsid w:val="000B0E5E"/>
    <w:rsid w:val="000B0EB2"/>
    <w:rsid w:val="000B2F39"/>
    <w:rsid w:val="000B367A"/>
    <w:rsid w:val="000B5ADF"/>
    <w:rsid w:val="000B76C9"/>
    <w:rsid w:val="000C15A5"/>
    <w:rsid w:val="000C1844"/>
    <w:rsid w:val="000C2576"/>
    <w:rsid w:val="000C27D2"/>
    <w:rsid w:val="000C4552"/>
    <w:rsid w:val="000C4669"/>
    <w:rsid w:val="000C54AE"/>
    <w:rsid w:val="000C6811"/>
    <w:rsid w:val="000C7583"/>
    <w:rsid w:val="000C76E0"/>
    <w:rsid w:val="000C7AB8"/>
    <w:rsid w:val="000C7E29"/>
    <w:rsid w:val="000D22FB"/>
    <w:rsid w:val="000D2625"/>
    <w:rsid w:val="000D2C36"/>
    <w:rsid w:val="000D4C02"/>
    <w:rsid w:val="000D5701"/>
    <w:rsid w:val="000D5AD6"/>
    <w:rsid w:val="000D5DEE"/>
    <w:rsid w:val="000D6BB7"/>
    <w:rsid w:val="000D72A2"/>
    <w:rsid w:val="000D7735"/>
    <w:rsid w:val="000E14BB"/>
    <w:rsid w:val="000E14C1"/>
    <w:rsid w:val="000E1D05"/>
    <w:rsid w:val="000E1F24"/>
    <w:rsid w:val="000E448E"/>
    <w:rsid w:val="000E4DAF"/>
    <w:rsid w:val="000E51E1"/>
    <w:rsid w:val="000F04BE"/>
    <w:rsid w:val="000F1B32"/>
    <w:rsid w:val="000F1C78"/>
    <w:rsid w:val="000F230D"/>
    <w:rsid w:val="000F28A4"/>
    <w:rsid w:val="000F2AD3"/>
    <w:rsid w:val="000F2D23"/>
    <w:rsid w:val="000F317D"/>
    <w:rsid w:val="000F3437"/>
    <w:rsid w:val="000F3BF9"/>
    <w:rsid w:val="000F418F"/>
    <w:rsid w:val="000F41AF"/>
    <w:rsid w:val="000F5732"/>
    <w:rsid w:val="000F7C5F"/>
    <w:rsid w:val="00101C9C"/>
    <w:rsid w:val="001020AC"/>
    <w:rsid w:val="00102928"/>
    <w:rsid w:val="001049C3"/>
    <w:rsid w:val="00105274"/>
    <w:rsid w:val="00106874"/>
    <w:rsid w:val="0010736B"/>
    <w:rsid w:val="001133B1"/>
    <w:rsid w:val="001145AC"/>
    <w:rsid w:val="001166BE"/>
    <w:rsid w:val="00117A0B"/>
    <w:rsid w:val="00117B3D"/>
    <w:rsid w:val="00117C7C"/>
    <w:rsid w:val="00121258"/>
    <w:rsid w:val="00122279"/>
    <w:rsid w:val="00122813"/>
    <w:rsid w:val="00124406"/>
    <w:rsid w:val="001248AB"/>
    <w:rsid w:val="00125108"/>
    <w:rsid w:val="001257F3"/>
    <w:rsid w:val="00126941"/>
    <w:rsid w:val="00127020"/>
    <w:rsid w:val="00127FCB"/>
    <w:rsid w:val="0013010A"/>
    <w:rsid w:val="00130156"/>
    <w:rsid w:val="001301E8"/>
    <w:rsid w:val="00130522"/>
    <w:rsid w:val="0013069F"/>
    <w:rsid w:val="001334E8"/>
    <w:rsid w:val="00134E6D"/>
    <w:rsid w:val="0013675B"/>
    <w:rsid w:val="0014080F"/>
    <w:rsid w:val="00140E66"/>
    <w:rsid w:val="00141E1C"/>
    <w:rsid w:val="00143CCD"/>
    <w:rsid w:val="00144F50"/>
    <w:rsid w:val="0014674F"/>
    <w:rsid w:val="001477B0"/>
    <w:rsid w:val="00150766"/>
    <w:rsid w:val="00151167"/>
    <w:rsid w:val="00152BB6"/>
    <w:rsid w:val="00153713"/>
    <w:rsid w:val="00153FCF"/>
    <w:rsid w:val="001542D0"/>
    <w:rsid w:val="0015485D"/>
    <w:rsid w:val="00154CAF"/>
    <w:rsid w:val="00155D02"/>
    <w:rsid w:val="001567E3"/>
    <w:rsid w:val="001567F3"/>
    <w:rsid w:val="0015760F"/>
    <w:rsid w:val="00163086"/>
    <w:rsid w:val="001649F7"/>
    <w:rsid w:val="00164D21"/>
    <w:rsid w:val="00165B0E"/>
    <w:rsid w:val="00166116"/>
    <w:rsid w:val="00167F16"/>
    <w:rsid w:val="00171873"/>
    <w:rsid w:val="001722CF"/>
    <w:rsid w:val="00172EEB"/>
    <w:rsid w:val="0017360A"/>
    <w:rsid w:val="001737F2"/>
    <w:rsid w:val="00173EED"/>
    <w:rsid w:val="001759A4"/>
    <w:rsid w:val="00180F08"/>
    <w:rsid w:val="001811C4"/>
    <w:rsid w:val="00181940"/>
    <w:rsid w:val="00182B89"/>
    <w:rsid w:val="00184188"/>
    <w:rsid w:val="00185CB2"/>
    <w:rsid w:val="00185CEC"/>
    <w:rsid w:val="00185F85"/>
    <w:rsid w:val="001863C6"/>
    <w:rsid w:val="00190513"/>
    <w:rsid w:val="00191FCA"/>
    <w:rsid w:val="001930E1"/>
    <w:rsid w:val="0019381A"/>
    <w:rsid w:val="00193CBA"/>
    <w:rsid w:val="0019500C"/>
    <w:rsid w:val="00195054"/>
    <w:rsid w:val="001953E4"/>
    <w:rsid w:val="001A03E3"/>
    <w:rsid w:val="001A1D9E"/>
    <w:rsid w:val="001A1E5F"/>
    <w:rsid w:val="001A28C7"/>
    <w:rsid w:val="001A4AAC"/>
    <w:rsid w:val="001A50FF"/>
    <w:rsid w:val="001A582E"/>
    <w:rsid w:val="001A58CC"/>
    <w:rsid w:val="001A7C0A"/>
    <w:rsid w:val="001B047D"/>
    <w:rsid w:val="001B310C"/>
    <w:rsid w:val="001B33D0"/>
    <w:rsid w:val="001B36EE"/>
    <w:rsid w:val="001B5B59"/>
    <w:rsid w:val="001C0159"/>
    <w:rsid w:val="001C09E8"/>
    <w:rsid w:val="001C0A85"/>
    <w:rsid w:val="001C1FDD"/>
    <w:rsid w:val="001C3595"/>
    <w:rsid w:val="001C5BD0"/>
    <w:rsid w:val="001C60C9"/>
    <w:rsid w:val="001C707C"/>
    <w:rsid w:val="001C7157"/>
    <w:rsid w:val="001C7963"/>
    <w:rsid w:val="001D04CE"/>
    <w:rsid w:val="001D38B0"/>
    <w:rsid w:val="001D45FB"/>
    <w:rsid w:val="001D5416"/>
    <w:rsid w:val="001D6C68"/>
    <w:rsid w:val="001D7784"/>
    <w:rsid w:val="001E1133"/>
    <w:rsid w:val="001E118F"/>
    <w:rsid w:val="001E3176"/>
    <w:rsid w:val="001E4440"/>
    <w:rsid w:val="001E4AA4"/>
    <w:rsid w:val="001E4D6E"/>
    <w:rsid w:val="001E59E6"/>
    <w:rsid w:val="001F03B2"/>
    <w:rsid w:val="001F0984"/>
    <w:rsid w:val="001F0DA9"/>
    <w:rsid w:val="001F1EC0"/>
    <w:rsid w:val="001F2296"/>
    <w:rsid w:val="001F2BCB"/>
    <w:rsid w:val="001F47AE"/>
    <w:rsid w:val="001F4CD7"/>
    <w:rsid w:val="001F5F03"/>
    <w:rsid w:val="001F65D4"/>
    <w:rsid w:val="001F7DDC"/>
    <w:rsid w:val="00200604"/>
    <w:rsid w:val="00201838"/>
    <w:rsid w:val="00201B0F"/>
    <w:rsid w:val="00202595"/>
    <w:rsid w:val="00202D93"/>
    <w:rsid w:val="00204A62"/>
    <w:rsid w:val="00205114"/>
    <w:rsid w:val="00205184"/>
    <w:rsid w:val="00205C63"/>
    <w:rsid w:val="00206BAC"/>
    <w:rsid w:val="00206CEB"/>
    <w:rsid w:val="00206ED9"/>
    <w:rsid w:val="002072B7"/>
    <w:rsid w:val="0020742D"/>
    <w:rsid w:val="00207A95"/>
    <w:rsid w:val="002104A7"/>
    <w:rsid w:val="00212B5C"/>
    <w:rsid w:val="00212E65"/>
    <w:rsid w:val="00212EB9"/>
    <w:rsid w:val="00213121"/>
    <w:rsid w:val="00215963"/>
    <w:rsid w:val="00215DB8"/>
    <w:rsid w:val="00215E25"/>
    <w:rsid w:val="002160ED"/>
    <w:rsid w:val="0022078B"/>
    <w:rsid w:val="002211EE"/>
    <w:rsid w:val="00221F45"/>
    <w:rsid w:val="00221F63"/>
    <w:rsid w:val="0022230A"/>
    <w:rsid w:val="002225A2"/>
    <w:rsid w:val="002226A5"/>
    <w:rsid w:val="00222807"/>
    <w:rsid w:val="00223035"/>
    <w:rsid w:val="0022324D"/>
    <w:rsid w:val="0022326C"/>
    <w:rsid w:val="00223A47"/>
    <w:rsid w:val="00224E54"/>
    <w:rsid w:val="002250EE"/>
    <w:rsid w:val="002256C0"/>
    <w:rsid w:val="002263FA"/>
    <w:rsid w:val="002268A0"/>
    <w:rsid w:val="00231D10"/>
    <w:rsid w:val="00232090"/>
    <w:rsid w:val="002320E9"/>
    <w:rsid w:val="002321B1"/>
    <w:rsid w:val="002326B8"/>
    <w:rsid w:val="002329A6"/>
    <w:rsid w:val="00232CDA"/>
    <w:rsid w:val="002336C3"/>
    <w:rsid w:val="00233CB7"/>
    <w:rsid w:val="0023525C"/>
    <w:rsid w:val="0023551F"/>
    <w:rsid w:val="00236D63"/>
    <w:rsid w:val="0024171D"/>
    <w:rsid w:val="00241AB5"/>
    <w:rsid w:val="00243F5B"/>
    <w:rsid w:val="0024450F"/>
    <w:rsid w:val="00245177"/>
    <w:rsid w:val="002454C3"/>
    <w:rsid w:val="00246435"/>
    <w:rsid w:val="00247201"/>
    <w:rsid w:val="002474FA"/>
    <w:rsid w:val="0025205D"/>
    <w:rsid w:val="002556F3"/>
    <w:rsid w:val="00257286"/>
    <w:rsid w:val="0026215F"/>
    <w:rsid w:val="00262FCD"/>
    <w:rsid w:val="00263F26"/>
    <w:rsid w:val="002641AC"/>
    <w:rsid w:val="002649C4"/>
    <w:rsid w:val="00264EBB"/>
    <w:rsid w:val="002666FC"/>
    <w:rsid w:val="002667BC"/>
    <w:rsid w:val="00266A0E"/>
    <w:rsid w:val="00267972"/>
    <w:rsid w:val="00270CC9"/>
    <w:rsid w:val="00270EA0"/>
    <w:rsid w:val="00271228"/>
    <w:rsid w:val="0027195D"/>
    <w:rsid w:val="00271F31"/>
    <w:rsid w:val="00274897"/>
    <w:rsid w:val="00274A1C"/>
    <w:rsid w:val="0027738D"/>
    <w:rsid w:val="00277D9B"/>
    <w:rsid w:val="00280906"/>
    <w:rsid w:val="002818A0"/>
    <w:rsid w:val="002826BE"/>
    <w:rsid w:val="00282F8E"/>
    <w:rsid w:val="002863CD"/>
    <w:rsid w:val="00290A50"/>
    <w:rsid w:val="00291167"/>
    <w:rsid w:val="0029155F"/>
    <w:rsid w:val="002934D7"/>
    <w:rsid w:val="00294047"/>
    <w:rsid w:val="00294B16"/>
    <w:rsid w:val="002969B1"/>
    <w:rsid w:val="00296A7F"/>
    <w:rsid w:val="002A0337"/>
    <w:rsid w:val="002A0CA9"/>
    <w:rsid w:val="002A0FE5"/>
    <w:rsid w:val="002A17FE"/>
    <w:rsid w:val="002A1A5B"/>
    <w:rsid w:val="002A3146"/>
    <w:rsid w:val="002A38E2"/>
    <w:rsid w:val="002A4046"/>
    <w:rsid w:val="002A4812"/>
    <w:rsid w:val="002A4970"/>
    <w:rsid w:val="002A563F"/>
    <w:rsid w:val="002A7936"/>
    <w:rsid w:val="002B04DB"/>
    <w:rsid w:val="002B0815"/>
    <w:rsid w:val="002B2617"/>
    <w:rsid w:val="002B2D21"/>
    <w:rsid w:val="002B4B06"/>
    <w:rsid w:val="002B53F6"/>
    <w:rsid w:val="002B6321"/>
    <w:rsid w:val="002C01FA"/>
    <w:rsid w:val="002C24DB"/>
    <w:rsid w:val="002C2B8A"/>
    <w:rsid w:val="002C2E20"/>
    <w:rsid w:val="002C3A8C"/>
    <w:rsid w:val="002C5057"/>
    <w:rsid w:val="002C7671"/>
    <w:rsid w:val="002D1E81"/>
    <w:rsid w:val="002D1FCF"/>
    <w:rsid w:val="002D24CF"/>
    <w:rsid w:val="002D29C2"/>
    <w:rsid w:val="002D2FF4"/>
    <w:rsid w:val="002D396D"/>
    <w:rsid w:val="002D3FCC"/>
    <w:rsid w:val="002D4A45"/>
    <w:rsid w:val="002D4EB3"/>
    <w:rsid w:val="002D537D"/>
    <w:rsid w:val="002D7647"/>
    <w:rsid w:val="002D7951"/>
    <w:rsid w:val="002E0ED6"/>
    <w:rsid w:val="002E1273"/>
    <w:rsid w:val="002E20A3"/>
    <w:rsid w:val="002E405E"/>
    <w:rsid w:val="002E4C58"/>
    <w:rsid w:val="002E4CD1"/>
    <w:rsid w:val="002E51FD"/>
    <w:rsid w:val="002E60A4"/>
    <w:rsid w:val="002E78A6"/>
    <w:rsid w:val="002F0A55"/>
    <w:rsid w:val="002F12A0"/>
    <w:rsid w:val="002F1B91"/>
    <w:rsid w:val="002F23BE"/>
    <w:rsid w:val="002F2A64"/>
    <w:rsid w:val="002F2F17"/>
    <w:rsid w:val="002F327D"/>
    <w:rsid w:val="002F35C9"/>
    <w:rsid w:val="002F50ED"/>
    <w:rsid w:val="002F79FE"/>
    <w:rsid w:val="002F7C2C"/>
    <w:rsid w:val="00300B13"/>
    <w:rsid w:val="00300BF2"/>
    <w:rsid w:val="00303BA1"/>
    <w:rsid w:val="0030432D"/>
    <w:rsid w:val="003043DA"/>
    <w:rsid w:val="00305C63"/>
    <w:rsid w:val="00306F2B"/>
    <w:rsid w:val="00307CAC"/>
    <w:rsid w:val="00307D02"/>
    <w:rsid w:val="00307D6B"/>
    <w:rsid w:val="003102D7"/>
    <w:rsid w:val="0031163A"/>
    <w:rsid w:val="00311C62"/>
    <w:rsid w:val="0031261E"/>
    <w:rsid w:val="003127B1"/>
    <w:rsid w:val="00312F50"/>
    <w:rsid w:val="00315A9E"/>
    <w:rsid w:val="00316B24"/>
    <w:rsid w:val="00316D2B"/>
    <w:rsid w:val="00317340"/>
    <w:rsid w:val="00317768"/>
    <w:rsid w:val="003205B9"/>
    <w:rsid w:val="003209D3"/>
    <w:rsid w:val="00320EFA"/>
    <w:rsid w:val="00322120"/>
    <w:rsid w:val="00325C6C"/>
    <w:rsid w:val="00326A57"/>
    <w:rsid w:val="003270BB"/>
    <w:rsid w:val="003301F3"/>
    <w:rsid w:val="00333155"/>
    <w:rsid w:val="00333CD4"/>
    <w:rsid w:val="00333F2F"/>
    <w:rsid w:val="00335FDF"/>
    <w:rsid w:val="00336373"/>
    <w:rsid w:val="00336BBC"/>
    <w:rsid w:val="003377BA"/>
    <w:rsid w:val="00337C2B"/>
    <w:rsid w:val="00340340"/>
    <w:rsid w:val="003404AC"/>
    <w:rsid w:val="003405E2"/>
    <w:rsid w:val="00340EE9"/>
    <w:rsid w:val="003414D8"/>
    <w:rsid w:val="003425A6"/>
    <w:rsid w:val="0034427B"/>
    <w:rsid w:val="00344BD9"/>
    <w:rsid w:val="003457C7"/>
    <w:rsid w:val="003513D1"/>
    <w:rsid w:val="003516F7"/>
    <w:rsid w:val="003522C9"/>
    <w:rsid w:val="0035449D"/>
    <w:rsid w:val="003547E6"/>
    <w:rsid w:val="00354C05"/>
    <w:rsid w:val="00354FC0"/>
    <w:rsid w:val="00354FFC"/>
    <w:rsid w:val="0035589E"/>
    <w:rsid w:val="00357271"/>
    <w:rsid w:val="00357422"/>
    <w:rsid w:val="00357EA0"/>
    <w:rsid w:val="0036119B"/>
    <w:rsid w:val="003616B4"/>
    <w:rsid w:val="00361815"/>
    <w:rsid w:val="00363C68"/>
    <w:rsid w:val="003648C8"/>
    <w:rsid w:val="003649F4"/>
    <w:rsid w:val="00364ACC"/>
    <w:rsid w:val="00364C41"/>
    <w:rsid w:val="00364EA8"/>
    <w:rsid w:val="003655F5"/>
    <w:rsid w:val="00365768"/>
    <w:rsid w:val="003660F7"/>
    <w:rsid w:val="00367098"/>
    <w:rsid w:val="003700B5"/>
    <w:rsid w:val="00372AEC"/>
    <w:rsid w:val="00372B5A"/>
    <w:rsid w:val="0037473B"/>
    <w:rsid w:val="003749FE"/>
    <w:rsid w:val="003754A5"/>
    <w:rsid w:val="00375E91"/>
    <w:rsid w:val="00377F15"/>
    <w:rsid w:val="00381C0D"/>
    <w:rsid w:val="003821C3"/>
    <w:rsid w:val="00384AF4"/>
    <w:rsid w:val="003852DD"/>
    <w:rsid w:val="00386BCF"/>
    <w:rsid w:val="00391819"/>
    <w:rsid w:val="00392B83"/>
    <w:rsid w:val="00393F11"/>
    <w:rsid w:val="00394E8B"/>
    <w:rsid w:val="003951D2"/>
    <w:rsid w:val="0039719A"/>
    <w:rsid w:val="00397E1A"/>
    <w:rsid w:val="003A0007"/>
    <w:rsid w:val="003A0D3E"/>
    <w:rsid w:val="003A1416"/>
    <w:rsid w:val="003A5919"/>
    <w:rsid w:val="003A6343"/>
    <w:rsid w:val="003A6EDF"/>
    <w:rsid w:val="003B0F58"/>
    <w:rsid w:val="003B1907"/>
    <w:rsid w:val="003B304F"/>
    <w:rsid w:val="003B36F6"/>
    <w:rsid w:val="003B45E8"/>
    <w:rsid w:val="003B49DD"/>
    <w:rsid w:val="003B4E29"/>
    <w:rsid w:val="003B588E"/>
    <w:rsid w:val="003B7179"/>
    <w:rsid w:val="003B72C6"/>
    <w:rsid w:val="003B7C2C"/>
    <w:rsid w:val="003C0E2D"/>
    <w:rsid w:val="003C131D"/>
    <w:rsid w:val="003C319C"/>
    <w:rsid w:val="003C3541"/>
    <w:rsid w:val="003C3610"/>
    <w:rsid w:val="003C60F1"/>
    <w:rsid w:val="003C6357"/>
    <w:rsid w:val="003C6D90"/>
    <w:rsid w:val="003C74E1"/>
    <w:rsid w:val="003D174C"/>
    <w:rsid w:val="003D1AC3"/>
    <w:rsid w:val="003D2107"/>
    <w:rsid w:val="003D24EC"/>
    <w:rsid w:val="003D3396"/>
    <w:rsid w:val="003D36E8"/>
    <w:rsid w:val="003D5EB9"/>
    <w:rsid w:val="003D7163"/>
    <w:rsid w:val="003E03E8"/>
    <w:rsid w:val="003E061E"/>
    <w:rsid w:val="003E16CD"/>
    <w:rsid w:val="003E2352"/>
    <w:rsid w:val="003E2B6B"/>
    <w:rsid w:val="003E48D9"/>
    <w:rsid w:val="003E529F"/>
    <w:rsid w:val="003E6044"/>
    <w:rsid w:val="003E671E"/>
    <w:rsid w:val="003E7E5A"/>
    <w:rsid w:val="003F0DC6"/>
    <w:rsid w:val="003F4352"/>
    <w:rsid w:val="003F4C8E"/>
    <w:rsid w:val="003F4D75"/>
    <w:rsid w:val="003F65DE"/>
    <w:rsid w:val="003F7C6B"/>
    <w:rsid w:val="00402A65"/>
    <w:rsid w:val="00403854"/>
    <w:rsid w:val="00403C72"/>
    <w:rsid w:val="00404162"/>
    <w:rsid w:val="0040491E"/>
    <w:rsid w:val="00404A95"/>
    <w:rsid w:val="00405066"/>
    <w:rsid w:val="00405CDE"/>
    <w:rsid w:val="00406048"/>
    <w:rsid w:val="00406761"/>
    <w:rsid w:val="004120ED"/>
    <w:rsid w:val="00413972"/>
    <w:rsid w:val="004148B8"/>
    <w:rsid w:val="00414970"/>
    <w:rsid w:val="0041541C"/>
    <w:rsid w:val="0041649D"/>
    <w:rsid w:val="0041692E"/>
    <w:rsid w:val="00417E7A"/>
    <w:rsid w:val="00420EFC"/>
    <w:rsid w:val="004218C5"/>
    <w:rsid w:val="00421A27"/>
    <w:rsid w:val="004226B7"/>
    <w:rsid w:val="004230BE"/>
    <w:rsid w:val="00424D5C"/>
    <w:rsid w:val="00425054"/>
    <w:rsid w:val="004275DC"/>
    <w:rsid w:val="00427E58"/>
    <w:rsid w:val="0043048C"/>
    <w:rsid w:val="0043088C"/>
    <w:rsid w:val="00430B34"/>
    <w:rsid w:val="00430C2C"/>
    <w:rsid w:val="004311BC"/>
    <w:rsid w:val="004331B7"/>
    <w:rsid w:val="00433EBF"/>
    <w:rsid w:val="00434751"/>
    <w:rsid w:val="0043486C"/>
    <w:rsid w:val="004348C2"/>
    <w:rsid w:val="00434964"/>
    <w:rsid w:val="00435501"/>
    <w:rsid w:val="00436138"/>
    <w:rsid w:val="00436F67"/>
    <w:rsid w:val="0043774B"/>
    <w:rsid w:val="0044006E"/>
    <w:rsid w:val="00440752"/>
    <w:rsid w:val="00440985"/>
    <w:rsid w:val="0044235D"/>
    <w:rsid w:val="00442B14"/>
    <w:rsid w:val="00445A42"/>
    <w:rsid w:val="004476FA"/>
    <w:rsid w:val="004502FD"/>
    <w:rsid w:val="004506CF"/>
    <w:rsid w:val="00451C70"/>
    <w:rsid w:val="00452C45"/>
    <w:rsid w:val="004535E3"/>
    <w:rsid w:val="00453E4D"/>
    <w:rsid w:val="004629D2"/>
    <w:rsid w:val="00462A72"/>
    <w:rsid w:val="00462C2F"/>
    <w:rsid w:val="00464036"/>
    <w:rsid w:val="00465681"/>
    <w:rsid w:val="00465C39"/>
    <w:rsid w:val="0046651E"/>
    <w:rsid w:val="004708FD"/>
    <w:rsid w:val="00470FDA"/>
    <w:rsid w:val="0047140B"/>
    <w:rsid w:val="00471E27"/>
    <w:rsid w:val="004725DB"/>
    <w:rsid w:val="00474FBD"/>
    <w:rsid w:val="004752DB"/>
    <w:rsid w:val="00476425"/>
    <w:rsid w:val="00477187"/>
    <w:rsid w:val="00477845"/>
    <w:rsid w:val="0048103A"/>
    <w:rsid w:val="00482529"/>
    <w:rsid w:val="004831A5"/>
    <w:rsid w:val="00486DC2"/>
    <w:rsid w:val="00490DE6"/>
    <w:rsid w:val="004911F3"/>
    <w:rsid w:val="00491F76"/>
    <w:rsid w:val="0049207C"/>
    <w:rsid w:val="004929E7"/>
    <w:rsid w:val="00493D37"/>
    <w:rsid w:val="00494291"/>
    <w:rsid w:val="00494E35"/>
    <w:rsid w:val="004961CF"/>
    <w:rsid w:val="00497E8D"/>
    <w:rsid w:val="004A084D"/>
    <w:rsid w:val="004A0B87"/>
    <w:rsid w:val="004A1208"/>
    <w:rsid w:val="004A25BA"/>
    <w:rsid w:val="004A320D"/>
    <w:rsid w:val="004A3EF1"/>
    <w:rsid w:val="004A4FD1"/>
    <w:rsid w:val="004A51C0"/>
    <w:rsid w:val="004A5351"/>
    <w:rsid w:val="004A5B26"/>
    <w:rsid w:val="004B0398"/>
    <w:rsid w:val="004B1006"/>
    <w:rsid w:val="004B2E12"/>
    <w:rsid w:val="004B33B9"/>
    <w:rsid w:val="004B404F"/>
    <w:rsid w:val="004B4288"/>
    <w:rsid w:val="004B776A"/>
    <w:rsid w:val="004C11C4"/>
    <w:rsid w:val="004C18A8"/>
    <w:rsid w:val="004C18BA"/>
    <w:rsid w:val="004C1AD9"/>
    <w:rsid w:val="004C2285"/>
    <w:rsid w:val="004C2437"/>
    <w:rsid w:val="004C59FA"/>
    <w:rsid w:val="004C67A0"/>
    <w:rsid w:val="004C6BDC"/>
    <w:rsid w:val="004C6C0E"/>
    <w:rsid w:val="004C7A9D"/>
    <w:rsid w:val="004D049B"/>
    <w:rsid w:val="004D0E0F"/>
    <w:rsid w:val="004D1415"/>
    <w:rsid w:val="004D1C48"/>
    <w:rsid w:val="004D2370"/>
    <w:rsid w:val="004D33FE"/>
    <w:rsid w:val="004D3410"/>
    <w:rsid w:val="004D3EE4"/>
    <w:rsid w:val="004D61EC"/>
    <w:rsid w:val="004D7C62"/>
    <w:rsid w:val="004E17F4"/>
    <w:rsid w:val="004E1E1D"/>
    <w:rsid w:val="004E29AE"/>
    <w:rsid w:val="004E2E90"/>
    <w:rsid w:val="004E5C97"/>
    <w:rsid w:val="004F0268"/>
    <w:rsid w:val="004F269C"/>
    <w:rsid w:val="004F38D6"/>
    <w:rsid w:val="004F3BFB"/>
    <w:rsid w:val="004F58CC"/>
    <w:rsid w:val="004F608E"/>
    <w:rsid w:val="004F60CC"/>
    <w:rsid w:val="004F60FD"/>
    <w:rsid w:val="004F70E9"/>
    <w:rsid w:val="005000E6"/>
    <w:rsid w:val="005017C0"/>
    <w:rsid w:val="00510325"/>
    <w:rsid w:val="00510E8D"/>
    <w:rsid w:val="005111A8"/>
    <w:rsid w:val="005123EB"/>
    <w:rsid w:val="00512C59"/>
    <w:rsid w:val="0051406B"/>
    <w:rsid w:val="00515C4A"/>
    <w:rsid w:val="00515E13"/>
    <w:rsid w:val="00515E2B"/>
    <w:rsid w:val="00516192"/>
    <w:rsid w:val="00516361"/>
    <w:rsid w:val="0051640F"/>
    <w:rsid w:val="0052135C"/>
    <w:rsid w:val="00521C5B"/>
    <w:rsid w:val="005247D1"/>
    <w:rsid w:val="00524890"/>
    <w:rsid w:val="005249E5"/>
    <w:rsid w:val="00525C5A"/>
    <w:rsid w:val="00525DF8"/>
    <w:rsid w:val="00527D14"/>
    <w:rsid w:val="0053113E"/>
    <w:rsid w:val="005348DF"/>
    <w:rsid w:val="00535E64"/>
    <w:rsid w:val="005361E4"/>
    <w:rsid w:val="00536789"/>
    <w:rsid w:val="005374F5"/>
    <w:rsid w:val="005401CF"/>
    <w:rsid w:val="00541C11"/>
    <w:rsid w:val="00541CDB"/>
    <w:rsid w:val="00543347"/>
    <w:rsid w:val="005438F8"/>
    <w:rsid w:val="00543984"/>
    <w:rsid w:val="0054406A"/>
    <w:rsid w:val="00544FBE"/>
    <w:rsid w:val="00545FB8"/>
    <w:rsid w:val="0054733E"/>
    <w:rsid w:val="00547897"/>
    <w:rsid w:val="00551D4C"/>
    <w:rsid w:val="00554548"/>
    <w:rsid w:val="00554F76"/>
    <w:rsid w:val="00555960"/>
    <w:rsid w:val="005571C1"/>
    <w:rsid w:val="00557B46"/>
    <w:rsid w:val="00560C22"/>
    <w:rsid w:val="00562415"/>
    <w:rsid w:val="00562911"/>
    <w:rsid w:val="0056318D"/>
    <w:rsid w:val="00563A4D"/>
    <w:rsid w:val="00563EBD"/>
    <w:rsid w:val="00564608"/>
    <w:rsid w:val="00564862"/>
    <w:rsid w:val="00564BE4"/>
    <w:rsid w:val="005663F9"/>
    <w:rsid w:val="0056671B"/>
    <w:rsid w:val="005668AC"/>
    <w:rsid w:val="00571413"/>
    <w:rsid w:val="00571E8F"/>
    <w:rsid w:val="00572476"/>
    <w:rsid w:val="005742F9"/>
    <w:rsid w:val="005758ED"/>
    <w:rsid w:val="0057665D"/>
    <w:rsid w:val="00577125"/>
    <w:rsid w:val="00580F8A"/>
    <w:rsid w:val="00582277"/>
    <w:rsid w:val="00582883"/>
    <w:rsid w:val="005828DA"/>
    <w:rsid w:val="0058425C"/>
    <w:rsid w:val="0058452B"/>
    <w:rsid w:val="00584939"/>
    <w:rsid w:val="00584BE4"/>
    <w:rsid w:val="00584D64"/>
    <w:rsid w:val="0058540C"/>
    <w:rsid w:val="00586E49"/>
    <w:rsid w:val="00595C1A"/>
    <w:rsid w:val="00595F3F"/>
    <w:rsid w:val="0059626C"/>
    <w:rsid w:val="005A0100"/>
    <w:rsid w:val="005A0ADB"/>
    <w:rsid w:val="005A15CA"/>
    <w:rsid w:val="005A1769"/>
    <w:rsid w:val="005A1B0C"/>
    <w:rsid w:val="005A2B74"/>
    <w:rsid w:val="005A2E54"/>
    <w:rsid w:val="005A2F2F"/>
    <w:rsid w:val="005A487D"/>
    <w:rsid w:val="005A4A84"/>
    <w:rsid w:val="005A5505"/>
    <w:rsid w:val="005A5C56"/>
    <w:rsid w:val="005A7854"/>
    <w:rsid w:val="005B0E8C"/>
    <w:rsid w:val="005B19BA"/>
    <w:rsid w:val="005B1F0F"/>
    <w:rsid w:val="005B1F54"/>
    <w:rsid w:val="005B2C4C"/>
    <w:rsid w:val="005B2EE0"/>
    <w:rsid w:val="005B30E5"/>
    <w:rsid w:val="005B498E"/>
    <w:rsid w:val="005B4A8F"/>
    <w:rsid w:val="005B4D2E"/>
    <w:rsid w:val="005B5B66"/>
    <w:rsid w:val="005B5D1B"/>
    <w:rsid w:val="005C0268"/>
    <w:rsid w:val="005C173D"/>
    <w:rsid w:val="005C20FC"/>
    <w:rsid w:val="005C22DD"/>
    <w:rsid w:val="005C230D"/>
    <w:rsid w:val="005C24A9"/>
    <w:rsid w:val="005C3F23"/>
    <w:rsid w:val="005C5CA2"/>
    <w:rsid w:val="005C630C"/>
    <w:rsid w:val="005D09E0"/>
    <w:rsid w:val="005D129B"/>
    <w:rsid w:val="005D21E7"/>
    <w:rsid w:val="005D3EBA"/>
    <w:rsid w:val="005D449F"/>
    <w:rsid w:val="005D464E"/>
    <w:rsid w:val="005D473D"/>
    <w:rsid w:val="005D4C2D"/>
    <w:rsid w:val="005D6F1B"/>
    <w:rsid w:val="005E1BE6"/>
    <w:rsid w:val="005E3FE1"/>
    <w:rsid w:val="005E528A"/>
    <w:rsid w:val="005E7966"/>
    <w:rsid w:val="005F009B"/>
    <w:rsid w:val="005F049A"/>
    <w:rsid w:val="005F0928"/>
    <w:rsid w:val="005F1888"/>
    <w:rsid w:val="005F22F0"/>
    <w:rsid w:val="005F3149"/>
    <w:rsid w:val="005F47D1"/>
    <w:rsid w:val="005F4AC1"/>
    <w:rsid w:val="005F6912"/>
    <w:rsid w:val="005F696C"/>
    <w:rsid w:val="005F7E3F"/>
    <w:rsid w:val="006012ED"/>
    <w:rsid w:val="00601496"/>
    <w:rsid w:val="00602E93"/>
    <w:rsid w:val="006034B2"/>
    <w:rsid w:val="006037B6"/>
    <w:rsid w:val="00603B55"/>
    <w:rsid w:val="00607709"/>
    <w:rsid w:val="0061231C"/>
    <w:rsid w:val="006130DC"/>
    <w:rsid w:val="006130E6"/>
    <w:rsid w:val="00615C13"/>
    <w:rsid w:val="00616009"/>
    <w:rsid w:val="006171CE"/>
    <w:rsid w:val="00617F13"/>
    <w:rsid w:val="006227ED"/>
    <w:rsid w:val="00622918"/>
    <w:rsid w:val="006245D7"/>
    <w:rsid w:val="00624956"/>
    <w:rsid w:val="006254CA"/>
    <w:rsid w:val="006270D7"/>
    <w:rsid w:val="00631F3A"/>
    <w:rsid w:val="00632C65"/>
    <w:rsid w:val="00633177"/>
    <w:rsid w:val="00633582"/>
    <w:rsid w:val="006349BB"/>
    <w:rsid w:val="006349D0"/>
    <w:rsid w:val="00635B85"/>
    <w:rsid w:val="0063722B"/>
    <w:rsid w:val="00640E44"/>
    <w:rsid w:val="006412E5"/>
    <w:rsid w:val="00641F7D"/>
    <w:rsid w:val="00643B20"/>
    <w:rsid w:val="00647032"/>
    <w:rsid w:val="006476B4"/>
    <w:rsid w:val="006515F1"/>
    <w:rsid w:val="00652E62"/>
    <w:rsid w:val="006539F8"/>
    <w:rsid w:val="00653EA9"/>
    <w:rsid w:val="00654B73"/>
    <w:rsid w:val="00655D52"/>
    <w:rsid w:val="0065673C"/>
    <w:rsid w:val="00660512"/>
    <w:rsid w:val="006614C2"/>
    <w:rsid w:val="00665294"/>
    <w:rsid w:val="00667D8F"/>
    <w:rsid w:val="00667EF3"/>
    <w:rsid w:val="00670810"/>
    <w:rsid w:val="00670B22"/>
    <w:rsid w:val="00673B26"/>
    <w:rsid w:val="00674145"/>
    <w:rsid w:val="00675FC6"/>
    <w:rsid w:val="006772B4"/>
    <w:rsid w:val="006811DA"/>
    <w:rsid w:val="0068136D"/>
    <w:rsid w:val="006823E1"/>
    <w:rsid w:val="006826F5"/>
    <w:rsid w:val="006827F7"/>
    <w:rsid w:val="006829F8"/>
    <w:rsid w:val="00683D44"/>
    <w:rsid w:val="00684FA9"/>
    <w:rsid w:val="006878AF"/>
    <w:rsid w:val="006921D0"/>
    <w:rsid w:val="00693553"/>
    <w:rsid w:val="00694658"/>
    <w:rsid w:val="0069475A"/>
    <w:rsid w:val="00694CE7"/>
    <w:rsid w:val="00696E34"/>
    <w:rsid w:val="006A1164"/>
    <w:rsid w:val="006A2E8C"/>
    <w:rsid w:val="006A3050"/>
    <w:rsid w:val="006A3239"/>
    <w:rsid w:val="006A36C1"/>
    <w:rsid w:val="006A40A8"/>
    <w:rsid w:val="006A590A"/>
    <w:rsid w:val="006A5C65"/>
    <w:rsid w:val="006A62B6"/>
    <w:rsid w:val="006A67E4"/>
    <w:rsid w:val="006A6B80"/>
    <w:rsid w:val="006A6BF6"/>
    <w:rsid w:val="006B3536"/>
    <w:rsid w:val="006B4D31"/>
    <w:rsid w:val="006B4EE8"/>
    <w:rsid w:val="006B5021"/>
    <w:rsid w:val="006B5CC3"/>
    <w:rsid w:val="006B6664"/>
    <w:rsid w:val="006B6B65"/>
    <w:rsid w:val="006B7871"/>
    <w:rsid w:val="006C0571"/>
    <w:rsid w:val="006C136F"/>
    <w:rsid w:val="006C1E7A"/>
    <w:rsid w:val="006C1F34"/>
    <w:rsid w:val="006C2EC1"/>
    <w:rsid w:val="006C3233"/>
    <w:rsid w:val="006C34BF"/>
    <w:rsid w:val="006C399B"/>
    <w:rsid w:val="006C41D8"/>
    <w:rsid w:val="006C4C90"/>
    <w:rsid w:val="006C5552"/>
    <w:rsid w:val="006C56B6"/>
    <w:rsid w:val="006D0891"/>
    <w:rsid w:val="006D31DC"/>
    <w:rsid w:val="006D3CF8"/>
    <w:rsid w:val="006D3CF9"/>
    <w:rsid w:val="006D4FDC"/>
    <w:rsid w:val="006D60FF"/>
    <w:rsid w:val="006D73D8"/>
    <w:rsid w:val="006E1CA4"/>
    <w:rsid w:val="006E25C4"/>
    <w:rsid w:val="006E3E1C"/>
    <w:rsid w:val="006E4167"/>
    <w:rsid w:val="006E55AC"/>
    <w:rsid w:val="006E6720"/>
    <w:rsid w:val="006E72D1"/>
    <w:rsid w:val="006F00CD"/>
    <w:rsid w:val="006F07E2"/>
    <w:rsid w:val="006F0A32"/>
    <w:rsid w:val="006F0E31"/>
    <w:rsid w:val="006F1B19"/>
    <w:rsid w:val="006F242F"/>
    <w:rsid w:val="006F2AC1"/>
    <w:rsid w:val="006F33E6"/>
    <w:rsid w:val="006F696F"/>
    <w:rsid w:val="007005E8"/>
    <w:rsid w:val="00701085"/>
    <w:rsid w:val="007024EE"/>
    <w:rsid w:val="00703E8F"/>
    <w:rsid w:val="00704420"/>
    <w:rsid w:val="0070449F"/>
    <w:rsid w:val="0070547D"/>
    <w:rsid w:val="00705822"/>
    <w:rsid w:val="0070702D"/>
    <w:rsid w:val="0071058E"/>
    <w:rsid w:val="007117FF"/>
    <w:rsid w:val="00711ECA"/>
    <w:rsid w:val="00712855"/>
    <w:rsid w:val="007128A0"/>
    <w:rsid w:val="0071410E"/>
    <w:rsid w:val="00714C4B"/>
    <w:rsid w:val="00714D72"/>
    <w:rsid w:val="0071539B"/>
    <w:rsid w:val="0071595E"/>
    <w:rsid w:val="007160C4"/>
    <w:rsid w:val="0071638C"/>
    <w:rsid w:val="00720758"/>
    <w:rsid w:val="007209E8"/>
    <w:rsid w:val="00721AE1"/>
    <w:rsid w:val="00721E3C"/>
    <w:rsid w:val="00721F50"/>
    <w:rsid w:val="00724271"/>
    <w:rsid w:val="0072475D"/>
    <w:rsid w:val="0072478A"/>
    <w:rsid w:val="0072576D"/>
    <w:rsid w:val="007261AA"/>
    <w:rsid w:val="00727452"/>
    <w:rsid w:val="00727DE7"/>
    <w:rsid w:val="00730BFB"/>
    <w:rsid w:val="007317A1"/>
    <w:rsid w:val="00733102"/>
    <w:rsid w:val="00736917"/>
    <w:rsid w:val="00742383"/>
    <w:rsid w:val="00742F77"/>
    <w:rsid w:val="0074301A"/>
    <w:rsid w:val="0074436B"/>
    <w:rsid w:val="00745422"/>
    <w:rsid w:val="007465C1"/>
    <w:rsid w:val="0074698C"/>
    <w:rsid w:val="00747CE1"/>
    <w:rsid w:val="00750D2B"/>
    <w:rsid w:val="00750EBA"/>
    <w:rsid w:val="00751D2D"/>
    <w:rsid w:val="00752EE3"/>
    <w:rsid w:val="0075344B"/>
    <w:rsid w:val="0075486E"/>
    <w:rsid w:val="00755BC5"/>
    <w:rsid w:val="007604E0"/>
    <w:rsid w:val="0076099F"/>
    <w:rsid w:val="00761458"/>
    <w:rsid w:val="007617B2"/>
    <w:rsid w:val="007639BC"/>
    <w:rsid w:val="00763BE8"/>
    <w:rsid w:val="00764B1A"/>
    <w:rsid w:val="00764B77"/>
    <w:rsid w:val="00765DFE"/>
    <w:rsid w:val="0076671C"/>
    <w:rsid w:val="007677A8"/>
    <w:rsid w:val="00767C7E"/>
    <w:rsid w:val="00770358"/>
    <w:rsid w:val="0077177B"/>
    <w:rsid w:val="007718D5"/>
    <w:rsid w:val="007719BC"/>
    <w:rsid w:val="00774104"/>
    <w:rsid w:val="00774F87"/>
    <w:rsid w:val="007768B5"/>
    <w:rsid w:val="00776989"/>
    <w:rsid w:val="00777AF5"/>
    <w:rsid w:val="00780094"/>
    <w:rsid w:val="00780B9D"/>
    <w:rsid w:val="00781490"/>
    <w:rsid w:val="00782702"/>
    <w:rsid w:val="007830C4"/>
    <w:rsid w:val="00783733"/>
    <w:rsid w:val="00786AE2"/>
    <w:rsid w:val="007872D9"/>
    <w:rsid w:val="00790E86"/>
    <w:rsid w:val="00791280"/>
    <w:rsid w:val="00791562"/>
    <w:rsid w:val="00794BB4"/>
    <w:rsid w:val="00795D00"/>
    <w:rsid w:val="007A10B6"/>
    <w:rsid w:val="007A1C6B"/>
    <w:rsid w:val="007A3CAE"/>
    <w:rsid w:val="007A4066"/>
    <w:rsid w:val="007A5424"/>
    <w:rsid w:val="007A5935"/>
    <w:rsid w:val="007A5B8E"/>
    <w:rsid w:val="007A5F28"/>
    <w:rsid w:val="007A757D"/>
    <w:rsid w:val="007A794B"/>
    <w:rsid w:val="007B13D0"/>
    <w:rsid w:val="007B3119"/>
    <w:rsid w:val="007B3BBE"/>
    <w:rsid w:val="007B5030"/>
    <w:rsid w:val="007B5038"/>
    <w:rsid w:val="007B56FF"/>
    <w:rsid w:val="007B7E49"/>
    <w:rsid w:val="007C1290"/>
    <w:rsid w:val="007C2FBE"/>
    <w:rsid w:val="007C33BB"/>
    <w:rsid w:val="007C3853"/>
    <w:rsid w:val="007C3FA7"/>
    <w:rsid w:val="007C5A17"/>
    <w:rsid w:val="007D02E0"/>
    <w:rsid w:val="007D0893"/>
    <w:rsid w:val="007D37C8"/>
    <w:rsid w:val="007D3BC2"/>
    <w:rsid w:val="007D5080"/>
    <w:rsid w:val="007D6367"/>
    <w:rsid w:val="007D7217"/>
    <w:rsid w:val="007D7243"/>
    <w:rsid w:val="007E0A71"/>
    <w:rsid w:val="007E0F88"/>
    <w:rsid w:val="007E0F9D"/>
    <w:rsid w:val="007E1B31"/>
    <w:rsid w:val="007E2E1D"/>
    <w:rsid w:val="007E3B40"/>
    <w:rsid w:val="007E3C61"/>
    <w:rsid w:val="007E50EB"/>
    <w:rsid w:val="007E6192"/>
    <w:rsid w:val="007E6725"/>
    <w:rsid w:val="007E68FF"/>
    <w:rsid w:val="007E7AF2"/>
    <w:rsid w:val="007F1CF4"/>
    <w:rsid w:val="007F1EE2"/>
    <w:rsid w:val="007F1FCF"/>
    <w:rsid w:val="007F354F"/>
    <w:rsid w:val="007F5BCC"/>
    <w:rsid w:val="007F64E2"/>
    <w:rsid w:val="007F6EC3"/>
    <w:rsid w:val="007F7123"/>
    <w:rsid w:val="007F75FA"/>
    <w:rsid w:val="0080033D"/>
    <w:rsid w:val="00800A10"/>
    <w:rsid w:val="00800AF3"/>
    <w:rsid w:val="00800DAD"/>
    <w:rsid w:val="008053EF"/>
    <w:rsid w:val="008055BA"/>
    <w:rsid w:val="008057C6"/>
    <w:rsid w:val="008063FA"/>
    <w:rsid w:val="00807B74"/>
    <w:rsid w:val="00811B95"/>
    <w:rsid w:val="0081353A"/>
    <w:rsid w:val="0081667B"/>
    <w:rsid w:val="00820A53"/>
    <w:rsid w:val="008229EE"/>
    <w:rsid w:val="00822EE1"/>
    <w:rsid w:val="00823BD8"/>
    <w:rsid w:val="00824A97"/>
    <w:rsid w:val="00824F5F"/>
    <w:rsid w:val="00825A30"/>
    <w:rsid w:val="0082601B"/>
    <w:rsid w:val="00827AFD"/>
    <w:rsid w:val="0083329A"/>
    <w:rsid w:val="00835E4C"/>
    <w:rsid w:val="00836C04"/>
    <w:rsid w:val="00836C9B"/>
    <w:rsid w:val="0083707B"/>
    <w:rsid w:val="008407BD"/>
    <w:rsid w:val="008408F2"/>
    <w:rsid w:val="008412BA"/>
    <w:rsid w:val="0084159F"/>
    <w:rsid w:val="00843757"/>
    <w:rsid w:val="00844B54"/>
    <w:rsid w:val="00846927"/>
    <w:rsid w:val="008470EA"/>
    <w:rsid w:val="008472B8"/>
    <w:rsid w:val="00847847"/>
    <w:rsid w:val="0085015E"/>
    <w:rsid w:val="00851664"/>
    <w:rsid w:val="00853BDC"/>
    <w:rsid w:val="008543CC"/>
    <w:rsid w:val="00855114"/>
    <w:rsid w:val="00860C5A"/>
    <w:rsid w:val="0086104E"/>
    <w:rsid w:val="008616A3"/>
    <w:rsid w:val="00861DF5"/>
    <w:rsid w:val="008620B6"/>
    <w:rsid w:val="00862A89"/>
    <w:rsid w:val="0086381D"/>
    <w:rsid w:val="00863E75"/>
    <w:rsid w:val="00866184"/>
    <w:rsid w:val="00866584"/>
    <w:rsid w:val="00867B17"/>
    <w:rsid w:val="00871E66"/>
    <w:rsid w:val="00873305"/>
    <w:rsid w:val="0087338A"/>
    <w:rsid w:val="008737DA"/>
    <w:rsid w:val="00873B0B"/>
    <w:rsid w:val="008744A3"/>
    <w:rsid w:val="008747C8"/>
    <w:rsid w:val="008748A4"/>
    <w:rsid w:val="00874B7F"/>
    <w:rsid w:val="00874E1D"/>
    <w:rsid w:val="00876255"/>
    <w:rsid w:val="00877495"/>
    <w:rsid w:val="0088106A"/>
    <w:rsid w:val="008843DA"/>
    <w:rsid w:val="00884861"/>
    <w:rsid w:val="00884DFF"/>
    <w:rsid w:val="008867FF"/>
    <w:rsid w:val="00886C67"/>
    <w:rsid w:val="008875BA"/>
    <w:rsid w:val="008879D2"/>
    <w:rsid w:val="00890486"/>
    <w:rsid w:val="008918E5"/>
    <w:rsid w:val="008950A6"/>
    <w:rsid w:val="008950F1"/>
    <w:rsid w:val="00895388"/>
    <w:rsid w:val="00895C06"/>
    <w:rsid w:val="00896FB9"/>
    <w:rsid w:val="008A003D"/>
    <w:rsid w:val="008A0BA9"/>
    <w:rsid w:val="008A12CE"/>
    <w:rsid w:val="008A168D"/>
    <w:rsid w:val="008A17C9"/>
    <w:rsid w:val="008A2BBC"/>
    <w:rsid w:val="008A2EF9"/>
    <w:rsid w:val="008A657E"/>
    <w:rsid w:val="008A6BB9"/>
    <w:rsid w:val="008A7AC2"/>
    <w:rsid w:val="008A7C61"/>
    <w:rsid w:val="008B024F"/>
    <w:rsid w:val="008B0D4C"/>
    <w:rsid w:val="008B1754"/>
    <w:rsid w:val="008B1E00"/>
    <w:rsid w:val="008B24E4"/>
    <w:rsid w:val="008B3F8C"/>
    <w:rsid w:val="008B46AB"/>
    <w:rsid w:val="008B4E4B"/>
    <w:rsid w:val="008C0284"/>
    <w:rsid w:val="008C0F5F"/>
    <w:rsid w:val="008C3BC0"/>
    <w:rsid w:val="008C4417"/>
    <w:rsid w:val="008C4614"/>
    <w:rsid w:val="008C4D61"/>
    <w:rsid w:val="008C5A0B"/>
    <w:rsid w:val="008C5D3D"/>
    <w:rsid w:val="008C776F"/>
    <w:rsid w:val="008C7BBB"/>
    <w:rsid w:val="008D1FAD"/>
    <w:rsid w:val="008D2B79"/>
    <w:rsid w:val="008D33DD"/>
    <w:rsid w:val="008D452C"/>
    <w:rsid w:val="008D4A20"/>
    <w:rsid w:val="008D4BB9"/>
    <w:rsid w:val="008D4D63"/>
    <w:rsid w:val="008D56E6"/>
    <w:rsid w:val="008D68CD"/>
    <w:rsid w:val="008D6AB7"/>
    <w:rsid w:val="008D7010"/>
    <w:rsid w:val="008D737D"/>
    <w:rsid w:val="008D7C98"/>
    <w:rsid w:val="008E1A6B"/>
    <w:rsid w:val="008E1B57"/>
    <w:rsid w:val="008E1F7D"/>
    <w:rsid w:val="008E2560"/>
    <w:rsid w:val="008E2AE0"/>
    <w:rsid w:val="008E30B9"/>
    <w:rsid w:val="008E4DD2"/>
    <w:rsid w:val="008E6D9B"/>
    <w:rsid w:val="008E708B"/>
    <w:rsid w:val="008F00A4"/>
    <w:rsid w:val="008F0729"/>
    <w:rsid w:val="008F1300"/>
    <w:rsid w:val="008F3F69"/>
    <w:rsid w:val="008F425B"/>
    <w:rsid w:val="008F4A22"/>
    <w:rsid w:val="008F5BE8"/>
    <w:rsid w:val="008F5C04"/>
    <w:rsid w:val="008F6A8D"/>
    <w:rsid w:val="008F6EB2"/>
    <w:rsid w:val="008F6FED"/>
    <w:rsid w:val="008F73C5"/>
    <w:rsid w:val="009000C5"/>
    <w:rsid w:val="00900688"/>
    <w:rsid w:val="009025DC"/>
    <w:rsid w:val="00902CBD"/>
    <w:rsid w:val="00903E96"/>
    <w:rsid w:val="009049B5"/>
    <w:rsid w:val="009055FB"/>
    <w:rsid w:val="00906138"/>
    <w:rsid w:val="00907A24"/>
    <w:rsid w:val="009111A7"/>
    <w:rsid w:val="009120B3"/>
    <w:rsid w:val="00913275"/>
    <w:rsid w:val="00914CA8"/>
    <w:rsid w:val="00921C3B"/>
    <w:rsid w:val="00921D1A"/>
    <w:rsid w:val="00922F9B"/>
    <w:rsid w:val="0092452B"/>
    <w:rsid w:val="00924FC4"/>
    <w:rsid w:val="00925259"/>
    <w:rsid w:val="00930547"/>
    <w:rsid w:val="00930E4E"/>
    <w:rsid w:val="00930E76"/>
    <w:rsid w:val="0093329B"/>
    <w:rsid w:val="0093341D"/>
    <w:rsid w:val="0093453B"/>
    <w:rsid w:val="00934E75"/>
    <w:rsid w:val="009355E6"/>
    <w:rsid w:val="009375A7"/>
    <w:rsid w:val="00940DE2"/>
    <w:rsid w:val="00941A3F"/>
    <w:rsid w:val="00944EE7"/>
    <w:rsid w:val="00950065"/>
    <w:rsid w:val="009500DB"/>
    <w:rsid w:val="009502C2"/>
    <w:rsid w:val="0095037B"/>
    <w:rsid w:val="00950470"/>
    <w:rsid w:val="00950DA3"/>
    <w:rsid w:val="00950EA3"/>
    <w:rsid w:val="009520C2"/>
    <w:rsid w:val="00952C6D"/>
    <w:rsid w:val="009537F2"/>
    <w:rsid w:val="009540F7"/>
    <w:rsid w:val="009551DC"/>
    <w:rsid w:val="00955923"/>
    <w:rsid w:val="00955CA8"/>
    <w:rsid w:val="00957714"/>
    <w:rsid w:val="0096013E"/>
    <w:rsid w:val="00960912"/>
    <w:rsid w:val="00961315"/>
    <w:rsid w:val="0096188D"/>
    <w:rsid w:val="00964397"/>
    <w:rsid w:val="00964FC9"/>
    <w:rsid w:val="00965F2D"/>
    <w:rsid w:val="00966256"/>
    <w:rsid w:val="00966BAF"/>
    <w:rsid w:val="00966FF3"/>
    <w:rsid w:val="009708DE"/>
    <w:rsid w:val="009708E1"/>
    <w:rsid w:val="00972694"/>
    <w:rsid w:val="0097359C"/>
    <w:rsid w:val="00974241"/>
    <w:rsid w:val="009748D4"/>
    <w:rsid w:val="009753E0"/>
    <w:rsid w:val="00976695"/>
    <w:rsid w:val="00976B34"/>
    <w:rsid w:val="00977910"/>
    <w:rsid w:val="00977D8D"/>
    <w:rsid w:val="00977E15"/>
    <w:rsid w:val="009802BF"/>
    <w:rsid w:val="00981B26"/>
    <w:rsid w:val="00982D08"/>
    <w:rsid w:val="00982E86"/>
    <w:rsid w:val="00983A07"/>
    <w:rsid w:val="00983F9C"/>
    <w:rsid w:val="00984896"/>
    <w:rsid w:val="009851DA"/>
    <w:rsid w:val="0098545C"/>
    <w:rsid w:val="00985D3E"/>
    <w:rsid w:val="009874AE"/>
    <w:rsid w:val="009949A6"/>
    <w:rsid w:val="009949BC"/>
    <w:rsid w:val="009954C3"/>
    <w:rsid w:val="00996B96"/>
    <w:rsid w:val="00997184"/>
    <w:rsid w:val="0099792D"/>
    <w:rsid w:val="009A0A65"/>
    <w:rsid w:val="009A259D"/>
    <w:rsid w:val="009A25E1"/>
    <w:rsid w:val="009A27EE"/>
    <w:rsid w:val="009A2B19"/>
    <w:rsid w:val="009A4127"/>
    <w:rsid w:val="009A6C7E"/>
    <w:rsid w:val="009B158E"/>
    <w:rsid w:val="009B2BA1"/>
    <w:rsid w:val="009B36AF"/>
    <w:rsid w:val="009B435E"/>
    <w:rsid w:val="009B4941"/>
    <w:rsid w:val="009B6D89"/>
    <w:rsid w:val="009B6EE5"/>
    <w:rsid w:val="009C0157"/>
    <w:rsid w:val="009C1504"/>
    <w:rsid w:val="009C1878"/>
    <w:rsid w:val="009C1BA7"/>
    <w:rsid w:val="009C6303"/>
    <w:rsid w:val="009D025F"/>
    <w:rsid w:val="009D070A"/>
    <w:rsid w:val="009D1CAE"/>
    <w:rsid w:val="009D1F17"/>
    <w:rsid w:val="009D353D"/>
    <w:rsid w:val="009D389E"/>
    <w:rsid w:val="009D6236"/>
    <w:rsid w:val="009E2CFB"/>
    <w:rsid w:val="009E2D8A"/>
    <w:rsid w:val="009E4F2E"/>
    <w:rsid w:val="009E5BBB"/>
    <w:rsid w:val="009E6C19"/>
    <w:rsid w:val="009E7032"/>
    <w:rsid w:val="009F010E"/>
    <w:rsid w:val="009F09BF"/>
    <w:rsid w:val="009F0EE8"/>
    <w:rsid w:val="009F2B2F"/>
    <w:rsid w:val="009F3FE0"/>
    <w:rsid w:val="009F4B32"/>
    <w:rsid w:val="009F5A6E"/>
    <w:rsid w:val="009F61AC"/>
    <w:rsid w:val="009F655D"/>
    <w:rsid w:val="009F6BBA"/>
    <w:rsid w:val="00A0058D"/>
    <w:rsid w:val="00A02B38"/>
    <w:rsid w:val="00A03830"/>
    <w:rsid w:val="00A03AAE"/>
    <w:rsid w:val="00A047AA"/>
    <w:rsid w:val="00A04963"/>
    <w:rsid w:val="00A04E60"/>
    <w:rsid w:val="00A05F42"/>
    <w:rsid w:val="00A076AE"/>
    <w:rsid w:val="00A07EAC"/>
    <w:rsid w:val="00A1101A"/>
    <w:rsid w:val="00A11DA2"/>
    <w:rsid w:val="00A124CD"/>
    <w:rsid w:val="00A13645"/>
    <w:rsid w:val="00A14D85"/>
    <w:rsid w:val="00A15F1D"/>
    <w:rsid w:val="00A16601"/>
    <w:rsid w:val="00A16980"/>
    <w:rsid w:val="00A16BCB"/>
    <w:rsid w:val="00A17DF6"/>
    <w:rsid w:val="00A17E71"/>
    <w:rsid w:val="00A2111C"/>
    <w:rsid w:val="00A26642"/>
    <w:rsid w:val="00A278B0"/>
    <w:rsid w:val="00A3110B"/>
    <w:rsid w:val="00A31AD4"/>
    <w:rsid w:val="00A31CB4"/>
    <w:rsid w:val="00A32D75"/>
    <w:rsid w:val="00A33B85"/>
    <w:rsid w:val="00A34146"/>
    <w:rsid w:val="00A34747"/>
    <w:rsid w:val="00A35761"/>
    <w:rsid w:val="00A35E45"/>
    <w:rsid w:val="00A36E2E"/>
    <w:rsid w:val="00A36E6C"/>
    <w:rsid w:val="00A37B20"/>
    <w:rsid w:val="00A37E6C"/>
    <w:rsid w:val="00A40C07"/>
    <w:rsid w:val="00A43254"/>
    <w:rsid w:val="00A432A6"/>
    <w:rsid w:val="00A454D2"/>
    <w:rsid w:val="00A4702E"/>
    <w:rsid w:val="00A4782F"/>
    <w:rsid w:val="00A505F2"/>
    <w:rsid w:val="00A514F8"/>
    <w:rsid w:val="00A51B45"/>
    <w:rsid w:val="00A55C07"/>
    <w:rsid w:val="00A564AD"/>
    <w:rsid w:val="00A56C1F"/>
    <w:rsid w:val="00A573D9"/>
    <w:rsid w:val="00A5748C"/>
    <w:rsid w:val="00A6213A"/>
    <w:rsid w:val="00A623D9"/>
    <w:rsid w:val="00A63F5B"/>
    <w:rsid w:val="00A67874"/>
    <w:rsid w:val="00A67E70"/>
    <w:rsid w:val="00A70A04"/>
    <w:rsid w:val="00A738D8"/>
    <w:rsid w:val="00A74134"/>
    <w:rsid w:val="00A7435F"/>
    <w:rsid w:val="00A75223"/>
    <w:rsid w:val="00A77681"/>
    <w:rsid w:val="00A77B81"/>
    <w:rsid w:val="00A80AB9"/>
    <w:rsid w:val="00A80E58"/>
    <w:rsid w:val="00A821FD"/>
    <w:rsid w:val="00A84239"/>
    <w:rsid w:val="00A843FD"/>
    <w:rsid w:val="00A85C81"/>
    <w:rsid w:val="00A8633C"/>
    <w:rsid w:val="00A87508"/>
    <w:rsid w:val="00A90256"/>
    <w:rsid w:val="00A9120C"/>
    <w:rsid w:val="00A9131A"/>
    <w:rsid w:val="00A91655"/>
    <w:rsid w:val="00A9379A"/>
    <w:rsid w:val="00A93965"/>
    <w:rsid w:val="00A93EC2"/>
    <w:rsid w:val="00A943EB"/>
    <w:rsid w:val="00AA1EEE"/>
    <w:rsid w:val="00AA348D"/>
    <w:rsid w:val="00AA35EA"/>
    <w:rsid w:val="00AA44D0"/>
    <w:rsid w:val="00AA4783"/>
    <w:rsid w:val="00AA4F11"/>
    <w:rsid w:val="00AA5DD3"/>
    <w:rsid w:val="00AA7996"/>
    <w:rsid w:val="00AB078D"/>
    <w:rsid w:val="00AB4FEF"/>
    <w:rsid w:val="00AB7184"/>
    <w:rsid w:val="00AB7D8D"/>
    <w:rsid w:val="00AC1338"/>
    <w:rsid w:val="00AC1EE9"/>
    <w:rsid w:val="00AC24CE"/>
    <w:rsid w:val="00AC4CD8"/>
    <w:rsid w:val="00AC65D9"/>
    <w:rsid w:val="00AC7AAA"/>
    <w:rsid w:val="00AC7B8D"/>
    <w:rsid w:val="00AC7B90"/>
    <w:rsid w:val="00AD16DA"/>
    <w:rsid w:val="00AD1B85"/>
    <w:rsid w:val="00AD2493"/>
    <w:rsid w:val="00AD24F0"/>
    <w:rsid w:val="00AD69E5"/>
    <w:rsid w:val="00AE07F8"/>
    <w:rsid w:val="00AE19AD"/>
    <w:rsid w:val="00AE1A13"/>
    <w:rsid w:val="00AE1BF1"/>
    <w:rsid w:val="00AE2E6B"/>
    <w:rsid w:val="00AE403F"/>
    <w:rsid w:val="00AE471D"/>
    <w:rsid w:val="00AE5AFE"/>
    <w:rsid w:val="00AE6709"/>
    <w:rsid w:val="00AE6D16"/>
    <w:rsid w:val="00AE7C56"/>
    <w:rsid w:val="00AE7D9A"/>
    <w:rsid w:val="00AF17AB"/>
    <w:rsid w:val="00AF1B25"/>
    <w:rsid w:val="00AF4603"/>
    <w:rsid w:val="00AF55B2"/>
    <w:rsid w:val="00AF6738"/>
    <w:rsid w:val="00AF6913"/>
    <w:rsid w:val="00AF7BF1"/>
    <w:rsid w:val="00B00C2D"/>
    <w:rsid w:val="00B00C48"/>
    <w:rsid w:val="00B01AF8"/>
    <w:rsid w:val="00B02166"/>
    <w:rsid w:val="00B044E2"/>
    <w:rsid w:val="00B049AE"/>
    <w:rsid w:val="00B04F03"/>
    <w:rsid w:val="00B058AE"/>
    <w:rsid w:val="00B10256"/>
    <w:rsid w:val="00B12FBE"/>
    <w:rsid w:val="00B1422E"/>
    <w:rsid w:val="00B14816"/>
    <w:rsid w:val="00B155CD"/>
    <w:rsid w:val="00B15DDB"/>
    <w:rsid w:val="00B171C9"/>
    <w:rsid w:val="00B17252"/>
    <w:rsid w:val="00B2053B"/>
    <w:rsid w:val="00B208C1"/>
    <w:rsid w:val="00B220B3"/>
    <w:rsid w:val="00B2222E"/>
    <w:rsid w:val="00B24A07"/>
    <w:rsid w:val="00B26949"/>
    <w:rsid w:val="00B301BD"/>
    <w:rsid w:val="00B309DD"/>
    <w:rsid w:val="00B316F2"/>
    <w:rsid w:val="00B31C9C"/>
    <w:rsid w:val="00B32A91"/>
    <w:rsid w:val="00B33D68"/>
    <w:rsid w:val="00B3521A"/>
    <w:rsid w:val="00B3535D"/>
    <w:rsid w:val="00B3634A"/>
    <w:rsid w:val="00B36381"/>
    <w:rsid w:val="00B363C0"/>
    <w:rsid w:val="00B36A75"/>
    <w:rsid w:val="00B36EDB"/>
    <w:rsid w:val="00B370B6"/>
    <w:rsid w:val="00B37294"/>
    <w:rsid w:val="00B37FE6"/>
    <w:rsid w:val="00B401C9"/>
    <w:rsid w:val="00B402A3"/>
    <w:rsid w:val="00B424D4"/>
    <w:rsid w:val="00B42D40"/>
    <w:rsid w:val="00B43C15"/>
    <w:rsid w:val="00B43CA6"/>
    <w:rsid w:val="00B446FB"/>
    <w:rsid w:val="00B44EDE"/>
    <w:rsid w:val="00B45ED9"/>
    <w:rsid w:val="00B47997"/>
    <w:rsid w:val="00B47DB8"/>
    <w:rsid w:val="00B50323"/>
    <w:rsid w:val="00B50482"/>
    <w:rsid w:val="00B506AB"/>
    <w:rsid w:val="00B50D51"/>
    <w:rsid w:val="00B53DDC"/>
    <w:rsid w:val="00B54E50"/>
    <w:rsid w:val="00B54E84"/>
    <w:rsid w:val="00B55471"/>
    <w:rsid w:val="00B5593E"/>
    <w:rsid w:val="00B55C53"/>
    <w:rsid w:val="00B56523"/>
    <w:rsid w:val="00B56A97"/>
    <w:rsid w:val="00B5733E"/>
    <w:rsid w:val="00B57973"/>
    <w:rsid w:val="00B6094F"/>
    <w:rsid w:val="00B60967"/>
    <w:rsid w:val="00B60A03"/>
    <w:rsid w:val="00B60F20"/>
    <w:rsid w:val="00B615B1"/>
    <w:rsid w:val="00B616CB"/>
    <w:rsid w:val="00B618E4"/>
    <w:rsid w:val="00B61CA3"/>
    <w:rsid w:val="00B62359"/>
    <w:rsid w:val="00B62A2D"/>
    <w:rsid w:val="00B65BCE"/>
    <w:rsid w:val="00B65C7A"/>
    <w:rsid w:val="00B70001"/>
    <w:rsid w:val="00B70242"/>
    <w:rsid w:val="00B71745"/>
    <w:rsid w:val="00B723CC"/>
    <w:rsid w:val="00B72F6F"/>
    <w:rsid w:val="00B74919"/>
    <w:rsid w:val="00B7557D"/>
    <w:rsid w:val="00B7708C"/>
    <w:rsid w:val="00B77EE8"/>
    <w:rsid w:val="00B77F4C"/>
    <w:rsid w:val="00B802E1"/>
    <w:rsid w:val="00B8110D"/>
    <w:rsid w:val="00B87674"/>
    <w:rsid w:val="00B87872"/>
    <w:rsid w:val="00B87ECD"/>
    <w:rsid w:val="00B90098"/>
    <w:rsid w:val="00B90B17"/>
    <w:rsid w:val="00B90E45"/>
    <w:rsid w:val="00B956A9"/>
    <w:rsid w:val="00B96A97"/>
    <w:rsid w:val="00BA064E"/>
    <w:rsid w:val="00BA184C"/>
    <w:rsid w:val="00BA1D88"/>
    <w:rsid w:val="00BA2434"/>
    <w:rsid w:val="00BA3F31"/>
    <w:rsid w:val="00BA5B6C"/>
    <w:rsid w:val="00BA6A59"/>
    <w:rsid w:val="00BA6C95"/>
    <w:rsid w:val="00BA6CDD"/>
    <w:rsid w:val="00BB19A0"/>
    <w:rsid w:val="00BB1D79"/>
    <w:rsid w:val="00BB24A7"/>
    <w:rsid w:val="00BB3851"/>
    <w:rsid w:val="00BB3A65"/>
    <w:rsid w:val="00BB4477"/>
    <w:rsid w:val="00BB466B"/>
    <w:rsid w:val="00BB4C71"/>
    <w:rsid w:val="00BB6FDD"/>
    <w:rsid w:val="00BB7165"/>
    <w:rsid w:val="00BB72E4"/>
    <w:rsid w:val="00BB7F43"/>
    <w:rsid w:val="00BC06D0"/>
    <w:rsid w:val="00BC06D1"/>
    <w:rsid w:val="00BC1A53"/>
    <w:rsid w:val="00BC3445"/>
    <w:rsid w:val="00BC3637"/>
    <w:rsid w:val="00BC63E3"/>
    <w:rsid w:val="00BC70CB"/>
    <w:rsid w:val="00BD32F3"/>
    <w:rsid w:val="00BD4C9A"/>
    <w:rsid w:val="00BD53A3"/>
    <w:rsid w:val="00BD69F1"/>
    <w:rsid w:val="00BD7AC4"/>
    <w:rsid w:val="00BE1727"/>
    <w:rsid w:val="00BE2830"/>
    <w:rsid w:val="00BE2B4B"/>
    <w:rsid w:val="00BE3525"/>
    <w:rsid w:val="00BE40AE"/>
    <w:rsid w:val="00BE4DAD"/>
    <w:rsid w:val="00BE6FA7"/>
    <w:rsid w:val="00BF0359"/>
    <w:rsid w:val="00BF1499"/>
    <w:rsid w:val="00BF1F79"/>
    <w:rsid w:val="00BF28A7"/>
    <w:rsid w:val="00BF29E3"/>
    <w:rsid w:val="00BF3AE7"/>
    <w:rsid w:val="00BF3CDF"/>
    <w:rsid w:val="00BF51DC"/>
    <w:rsid w:val="00BF65E5"/>
    <w:rsid w:val="00BF6BC5"/>
    <w:rsid w:val="00BF7F9F"/>
    <w:rsid w:val="00C0075D"/>
    <w:rsid w:val="00C00B0F"/>
    <w:rsid w:val="00C02117"/>
    <w:rsid w:val="00C03867"/>
    <w:rsid w:val="00C03BAA"/>
    <w:rsid w:val="00C03C8E"/>
    <w:rsid w:val="00C041E8"/>
    <w:rsid w:val="00C044E7"/>
    <w:rsid w:val="00C052B5"/>
    <w:rsid w:val="00C05811"/>
    <w:rsid w:val="00C079EF"/>
    <w:rsid w:val="00C12A6C"/>
    <w:rsid w:val="00C130B9"/>
    <w:rsid w:val="00C140BA"/>
    <w:rsid w:val="00C1452C"/>
    <w:rsid w:val="00C1567B"/>
    <w:rsid w:val="00C16744"/>
    <w:rsid w:val="00C2059C"/>
    <w:rsid w:val="00C2260C"/>
    <w:rsid w:val="00C2315D"/>
    <w:rsid w:val="00C23638"/>
    <w:rsid w:val="00C265C1"/>
    <w:rsid w:val="00C30008"/>
    <w:rsid w:val="00C30D95"/>
    <w:rsid w:val="00C317AC"/>
    <w:rsid w:val="00C31B84"/>
    <w:rsid w:val="00C34500"/>
    <w:rsid w:val="00C34CB8"/>
    <w:rsid w:val="00C34E00"/>
    <w:rsid w:val="00C35290"/>
    <w:rsid w:val="00C3544A"/>
    <w:rsid w:val="00C354C4"/>
    <w:rsid w:val="00C35AC0"/>
    <w:rsid w:val="00C36BFD"/>
    <w:rsid w:val="00C3759A"/>
    <w:rsid w:val="00C40CF6"/>
    <w:rsid w:val="00C41E6A"/>
    <w:rsid w:val="00C43C4A"/>
    <w:rsid w:val="00C44112"/>
    <w:rsid w:val="00C4705D"/>
    <w:rsid w:val="00C47CD2"/>
    <w:rsid w:val="00C50F38"/>
    <w:rsid w:val="00C52448"/>
    <w:rsid w:val="00C52607"/>
    <w:rsid w:val="00C538FE"/>
    <w:rsid w:val="00C53A2D"/>
    <w:rsid w:val="00C53E4F"/>
    <w:rsid w:val="00C53FEF"/>
    <w:rsid w:val="00C54A30"/>
    <w:rsid w:val="00C560FE"/>
    <w:rsid w:val="00C5654E"/>
    <w:rsid w:val="00C576E1"/>
    <w:rsid w:val="00C5770A"/>
    <w:rsid w:val="00C578E3"/>
    <w:rsid w:val="00C616FD"/>
    <w:rsid w:val="00C61BEB"/>
    <w:rsid w:val="00C62A34"/>
    <w:rsid w:val="00C62EFE"/>
    <w:rsid w:val="00C66026"/>
    <w:rsid w:val="00C66B26"/>
    <w:rsid w:val="00C67A5E"/>
    <w:rsid w:val="00C703D7"/>
    <w:rsid w:val="00C70A1A"/>
    <w:rsid w:val="00C73B58"/>
    <w:rsid w:val="00C7603B"/>
    <w:rsid w:val="00C7683F"/>
    <w:rsid w:val="00C7693C"/>
    <w:rsid w:val="00C773AE"/>
    <w:rsid w:val="00C77467"/>
    <w:rsid w:val="00C8030B"/>
    <w:rsid w:val="00C8056B"/>
    <w:rsid w:val="00C80645"/>
    <w:rsid w:val="00C816B9"/>
    <w:rsid w:val="00C82115"/>
    <w:rsid w:val="00C82F17"/>
    <w:rsid w:val="00C8463E"/>
    <w:rsid w:val="00C8470D"/>
    <w:rsid w:val="00C847EE"/>
    <w:rsid w:val="00C863C0"/>
    <w:rsid w:val="00C94AE5"/>
    <w:rsid w:val="00C96AE2"/>
    <w:rsid w:val="00C96E5D"/>
    <w:rsid w:val="00CA00C8"/>
    <w:rsid w:val="00CA0C0B"/>
    <w:rsid w:val="00CA16C1"/>
    <w:rsid w:val="00CA2066"/>
    <w:rsid w:val="00CA20E1"/>
    <w:rsid w:val="00CA33B6"/>
    <w:rsid w:val="00CA3849"/>
    <w:rsid w:val="00CA42B6"/>
    <w:rsid w:val="00CB0B1B"/>
    <w:rsid w:val="00CB0EAC"/>
    <w:rsid w:val="00CB1EDF"/>
    <w:rsid w:val="00CB3E93"/>
    <w:rsid w:val="00CB4A27"/>
    <w:rsid w:val="00CB6384"/>
    <w:rsid w:val="00CC1977"/>
    <w:rsid w:val="00CC2141"/>
    <w:rsid w:val="00CC2397"/>
    <w:rsid w:val="00CC254D"/>
    <w:rsid w:val="00CC57FB"/>
    <w:rsid w:val="00CC5991"/>
    <w:rsid w:val="00CC5CAD"/>
    <w:rsid w:val="00CC651C"/>
    <w:rsid w:val="00CC770C"/>
    <w:rsid w:val="00CC78AA"/>
    <w:rsid w:val="00CD165A"/>
    <w:rsid w:val="00CD1772"/>
    <w:rsid w:val="00CD2094"/>
    <w:rsid w:val="00CD287B"/>
    <w:rsid w:val="00CD2DFE"/>
    <w:rsid w:val="00CD4B40"/>
    <w:rsid w:val="00CD4CB7"/>
    <w:rsid w:val="00CD768F"/>
    <w:rsid w:val="00CE0AA7"/>
    <w:rsid w:val="00CE1DA0"/>
    <w:rsid w:val="00CE3333"/>
    <w:rsid w:val="00CE3812"/>
    <w:rsid w:val="00CE4FB5"/>
    <w:rsid w:val="00CE5766"/>
    <w:rsid w:val="00CE71C3"/>
    <w:rsid w:val="00CE75E1"/>
    <w:rsid w:val="00CE7965"/>
    <w:rsid w:val="00CF435E"/>
    <w:rsid w:val="00CF4514"/>
    <w:rsid w:val="00CF4603"/>
    <w:rsid w:val="00CF4BFE"/>
    <w:rsid w:val="00CF6C3C"/>
    <w:rsid w:val="00CF6EB1"/>
    <w:rsid w:val="00CF7B27"/>
    <w:rsid w:val="00CF7B4B"/>
    <w:rsid w:val="00D000C7"/>
    <w:rsid w:val="00D00923"/>
    <w:rsid w:val="00D015A0"/>
    <w:rsid w:val="00D01E89"/>
    <w:rsid w:val="00D021E6"/>
    <w:rsid w:val="00D05152"/>
    <w:rsid w:val="00D0595E"/>
    <w:rsid w:val="00D0748C"/>
    <w:rsid w:val="00D07F04"/>
    <w:rsid w:val="00D11301"/>
    <w:rsid w:val="00D1207A"/>
    <w:rsid w:val="00D1240F"/>
    <w:rsid w:val="00D15817"/>
    <w:rsid w:val="00D20138"/>
    <w:rsid w:val="00D2074D"/>
    <w:rsid w:val="00D22321"/>
    <w:rsid w:val="00D234FF"/>
    <w:rsid w:val="00D237A0"/>
    <w:rsid w:val="00D2438C"/>
    <w:rsid w:val="00D24747"/>
    <w:rsid w:val="00D251A3"/>
    <w:rsid w:val="00D27076"/>
    <w:rsid w:val="00D27563"/>
    <w:rsid w:val="00D3024B"/>
    <w:rsid w:val="00D30CE8"/>
    <w:rsid w:val="00D32355"/>
    <w:rsid w:val="00D32877"/>
    <w:rsid w:val="00D33624"/>
    <w:rsid w:val="00D3584C"/>
    <w:rsid w:val="00D363A3"/>
    <w:rsid w:val="00D36922"/>
    <w:rsid w:val="00D40041"/>
    <w:rsid w:val="00D40239"/>
    <w:rsid w:val="00D411A4"/>
    <w:rsid w:val="00D41DE4"/>
    <w:rsid w:val="00D420BB"/>
    <w:rsid w:val="00D44F39"/>
    <w:rsid w:val="00D45248"/>
    <w:rsid w:val="00D45310"/>
    <w:rsid w:val="00D45896"/>
    <w:rsid w:val="00D458D0"/>
    <w:rsid w:val="00D4652B"/>
    <w:rsid w:val="00D46852"/>
    <w:rsid w:val="00D47901"/>
    <w:rsid w:val="00D50587"/>
    <w:rsid w:val="00D50AEE"/>
    <w:rsid w:val="00D50B52"/>
    <w:rsid w:val="00D51EBF"/>
    <w:rsid w:val="00D54B16"/>
    <w:rsid w:val="00D56613"/>
    <w:rsid w:val="00D57E19"/>
    <w:rsid w:val="00D60164"/>
    <w:rsid w:val="00D62C06"/>
    <w:rsid w:val="00D63092"/>
    <w:rsid w:val="00D639DB"/>
    <w:rsid w:val="00D63C6B"/>
    <w:rsid w:val="00D65504"/>
    <w:rsid w:val="00D65C1C"/>
    <w:rsid w:val="00D65F97"/>
    <w:rsid w:val="00D66412"/>
    <w:rsid w:val="00D6653C"/>
    <w:rsid w:val="00D67002"/>
    <w:rsid w:val="00D72255"/>
    <w:rsid w:val="00D72728"/>
    <w:rsid w:val="00D7483A"/>
    <w:rsid w:val="00D74A00"/>
    <w:rsid w:val="00D74C9E"/>
    <w:rsid w:val="00D75AF3"/>
    <w:rsid w:val="00D767E3"/>
    <w:rsid w:val="00D76D51"/>
    <w:rsid w:val="00D81806"/>
    <w:rsid w:val="00D8356F"/>
    <w:rsid w:val="00D85AEB"/>
    <w:rsid w:val="00D86DB5"/>
    <w:rsid w:val="00D908EE"/>
    <w:rsid w:val="00D91102"/>
    <w:rsid w:val="00D917F6"/>
    <w:rsid w:val="00D92944"/>
    <w:rsid w:val="00D93DAE"/>
    <w:rsid w:val="00D94032"/>
    <w:rsid w:val="00D948C8"/>
    <w:rsid w:val="00D95D68"/>
    <w:rsid w:val="00D9746F"/>
    <w:rsid w:val="00D97E23"/>
    <w:rsid w:val="00DA0774"/>
    <w:rsid w:val="00DA090F"/>
    <w:rsid w:val="00DA16E1"/>
    <w:rsid w:val="00DA1E7D"/>
    <w:rsid w:val="00DA3B00"/>
    <w:rsid w:val="00DA3EDD"/>
    <w:rsid w:val="00DA42D1"/>
    <w:rsid w:val="00DA445D"/>
    <w:rsid w:val="00DA5D03"/>
    <w:rsid w:val="00DA6181"/>
    <w:rsid w:val="00DA7A6B"/>
    <w:rsid w:val="00DB06F5"/>
    <w:rsid w:val="00DB2EAF"/>
    <w:rsid w:val="00DB6985"/>
    <w:rsid w:val="00DB7E44"/>
    <w:rsid w:val="00DC1C34"/>
    <w:rsid w:val="00DC26F4"/>
    <w:rsid w:val="00DC299C"/>
    <w:rsid w:val="00DC2F49"/>
    <w:rsid w:val="00DC4381"/>
    <w:rsid w:val="00DC500E"/>
    <w:rsid w:val="00DC6A53"/>
    <w:rsid w:val="00DD0FBE"/>
    <w:rsid w:val="00DD46E2"/>
    <w:rsid w:val="00DD5006"/>
    <w:rsid w:val="00DD5D41"/>
    <w:rsid w:val="00DD68C9"/>
    <w:rsid w:val="00DD71E8"/>
    <w:rsid w:val="00DD78C4"/>
    <w:rsid w:val="00DE1CA4"/>
    <w:rsid w:val="00DE5345"/>
    <w:rsid w:val="00DE61AE"/>
    <w:rsid w:val="00DE6388"/>
    <w:rsid w:val="00DE6497"/>
    <w:rsid w:val="00DE6626"/>
    <w:rsid w:val="00DE6841"/>
    <w:rsid w:val="00DE72D8"/>
    <w:rsid w:val="00DE771E"/>
    <w:rsid w:val="00DF1415"/>
    <w:rsid w:val="00DF374C"/>
    <w:rsid w:val="00DF5440"/>
    <w:rsid w:val="00DF5ED5"/>
    <w:rsid w:val="00DF65FA"/>
    <w:rsid w:val="00DF69E6"/>
    <w:rsid w:val="00DF722D"/>
    <w:rsid w:val="00DF7867"/>
    <w:rsid w:val="00E0046C"/>
    <w:rsid w:val="00E011B6"/>
    <w:rsid w:val="00E03514"/>
    <w:rsid w:val="00E035E8"/>
    <w:rsid w:val="00E03E3F"/>
    <w:rsid w:val="00E03F43"/>
    <w:rsid w:val="00E043AF"/>
    <w:rsid w:val="00E06751"/>
    <w:rsid w:val="00E0756A"/>
    <w:rsid w:val="00E103C3"/>
    <w:rsid w:val="00E10819"/>
    <w:rsid w:val="00E13637"/>
    <w:rsid w:val="00E14124"/>
    <w:rsid w:val="00E14BCD"/>
    <w:rsid w:val="00E15DFA"/>
    <w:rsid w:val="00E169A5"/>
    <w:rsid w:val="00E16DE7"/>
    <w:rsid w:val="00E17E4C"/>
    <w:rsid w:val="00E2085B"/>
    <w:rsid w:val="00E212C4"/>
    <w:rsid w:val="00E2308F"/>
    <w:rsid w:val="00E23B5E"/>
    <w:rsid w:val="00E24EAA"/>
    <w:rsid w:val="00E271C6"/>
    <w:rsid w:val="00E3111E"/>
    <w:rsid w:val="00E311B7"/>
    <w:rsid w:val="00E31FF3"/>
    <w:rsid w:val="00E34FED"/>
    <w:rsid w:val="00E35E61"/>
    <w:rsid w:val="00E402F9"/>
    <w:rsid w:val="00E4068E"/>
    <w:rsid w:val="00E41534"/>
    <w:rsid w:val="00E4168C"/>
    <w:rsid w:val="00E42553"/>
    <w:rsid w:val="00E42F6C"/>
    <w:rsid w:val="00E436CF"/>
    <w:rsid w:val="00E43702"/>
    <w:rsid w:val="00E442FD"/>
    <w:rsid w:val="00E4470F"/>
    <w:rsid w:val="00E45832"/>
    <w:rsid w:val="00E460A8"/>
    <w:rsid w:val="00E4678B"/>
    <w:rsid w:val="00E46F5C"/>
    <w:rsid w:val="00E51A5D"/>
    <w:rsid w:val="00E527E3"/>
    <w:rsid w:val="00E537CE"/>
    <w:rsid w:val="00E53811"/>
    <w:rsid w:val="00E54BEE"/>
    <w:rsid w:val="00E55FDF"/>
    <w:rsid w:val="00E62FF2"/>
    <w:rsid w:val="00E63D46"/>
    <w:rsid w:val="00E64607"/>
    <w:rsid w:val="00E64B14"/>
    <w:rsid w:val="00E65627"/>
    <w:rsid w:val="00E66522"/>
    <w:rsid w:val="00E665D6"/>
    <w:rsid w:val="00E703E6"/>
    <w:rsid w:val="00E7124F"/>
    <w:rsid w:val="00E7285F"/>
    <w:rsid w:val="00E72D97"/>
    <w:rsid w:val="00E74B16"/>
    <w:rsid w:val="00E75F24"/>
    <w:rsid w:val="00E76B43"/>
    <w:rsid w:val="00E77C78"/>
    <w:rsid w:val="00E8236C"/>
    <w:rsid w:val="00E82E6D"/>
    <w:rsid w:val="00E84723"/>
    <w:rsid w:val="00E84C7F"/>
    <w:rsid w:val="00E8568D"/>
    <w:rsid w:val="00E85707"/>
    <w:rsid w:val="00E8578F"/>
    <w:rsid w:val="00E85D4F"/>
    <w:rsid w:val="00E85FD7"/>
    <w:rsid w:val="00E867E7"/>
    <w:rsid w:val="00E8708F"/>
    <w:rsid w:val="00E9098A"/>
    <w:rsid w:val="00E92EC8"/>
    <w:rsid w:val="00E93B0D"/>
    <w:rsid w:val="00E94307"/>
    <w:rsid w:val="00E9431E"/>
    <w:rsid w:val="00E94C2D"/>
    <w:rsid w:val="00E95553"/>
    <w:rsid w:val="00E95868"/>
    <w:rsid w:val="00E965AF"/>
    <w:rsid w:val="00E96790"/>
    <w:rsid w:val="00EA1282"/>
    <w:rsid w:val="00EA2657"/>
    <w:rsid w:val="00EA2C1A"/>
    <w:rsid w:val="00EA4D18"/>
    <w:rsid w:val="00EA50EE"/>
    <w:rsid w:val="00EA6FCA"/>
    <w:rsid w:val="00EB08BD"/>
    <w:rsid w:val="00EB0E35"/>
    <w:rsid w:val="00EB39BD"/>
    <w:rsid w:val="00EB489A"/>
    <w:rsid w:val="00EB553D"/>
    <w:rsid w:val="00EB5DA5"/>
    <w:rsid w:val="00EB661F"/>
    <w:rsid w:val="00EB77C1"/>
    <w:rsid w:val="00EC008D"/>
    <w:rsid w:val="00EC188F"/>
    <w:rsid w:val="00EC4929"/>
    <w:rsid w:val="00EC50C8"/>
    <w:rsid w:val="00EC528D"/>
    <w:rsid w:val="00EC6C3A"/>
    <w:rsid w:val="00EC79BD"/>
    <w:rsid w:val="00ED0184"/>
    <w:rsid w:val="00ED07FF"/>
    <w:rsid w:val="00ED09DA"/>
    <w:rsid w:val="00ED102C"/>
    <w:rsid w:val="00ED1E41"/>
    <w:rsid w:val="00ED3D7A"/>
    <w:rsid w:val="00ED42F0"/>
    <w:rsid w:val="00ED45D9"/>
    <w:rsid w:val="00ED57D5"/>
    <w:rsid w:val="00ED59CB"/>
    <w:rsid w:val="00ED5AA5"/>
    <w:rsid w:val="00ED63FB"/>
    <w:rsid w:val="00ED6971"/>
    <w:rsid w:val="00ED6AF6"/>
    <w:rsid w:val="00ED7B7C"/>
    <w:rsid w:val="00EE0058"/>
    <w:rsid w:val="00EE1434"/>
    <w:rsid w:val="00EE1576"/>
    <w:rsid w:val="00EE1E15"/>
    <w:rsid w:val="00EE5ACA"/>
    <w:rsid w:val="00EE620B"/>
    <w:rsid w:val="00EE7208"/>
    <w:rsid w:val="00EE76CD"/>
    <w:rsid w:val="00EF16A4"/>
    <w:rsid w:val="00EF2D43"/>
    <w:rsid w:val="00EF2DAA"/>
    <w:rsid w:val="00EF4B52"/>
    <w:rsid w:val="00EF5B3F"/>
    <w:rsid w:val="00F001AF"/>
    <w:rsid w:val="00F001DA"/>
    <w:rsid w:val="00F0175D"/>
    <w:rsid w:val="00F01E69"/>
    <w:rsid w:val="00F02AB0"/>
    <w:rsid w:val="00F042DE"/>
    <w:rsid w:val="00F045AD"/>
    <w:rsid w:val="00F04ABA"/>
    <w:rsid w:val="00F05EA3"/>
    <w:rsid w:val="00F0641B"/>
    <w:rsid w:val="00F06811"/>
    <w:rsid w:val="00F117A1"/>
    <w:rsid w:val="00F11CFB"/>
    <w:rsid w:val="00F11FEF"/>
    <w:rsid w:val="00F12028"/>
    <w:rsid w:val="00F14D5A"/>
    <w:rsid w:val="00F15FFB"/>
    <w:rsid w:val="00F17F6A"/>
    <w:rsid w:val="00F20096"/>
    <w:rsid w:val="00F2011C"/>
    <w:rsid w:val="00F20220"/>
    <w:rsid w:val="00F222DC"/>
    <w:rsid w:val="00F24480"/>
    <w:rsid w:val="00F2574F"/>
    <w:rsid w:val="00F25D1E"/>
    <w:rsid w:val="00F25D96"/>
    <w:rsid w:val="00F265D5"/>
    <w:rsid w:val="00F26C0A"/>
    <w:rsid w:val="00F26C5F"/>
    <w:rsid w:val="00F271CE"/>
    <w:rsid w:val="00F314C5"/>
    <w:rsid w:val="00F31A62"/>
    <w:rsid w:val="00F33897"/>
    <w:rsid w:val="00F33AFD"/>
    <w:rsid w:val="00F36765"/>
    <w:rsid w:val="00F37012"/>
    <w:rsid w:val="00F3742E"/>
    <w:rsid w:val="00F37B20"/>
    <w:rsid w:val="00F4206F"/>
    <w:rsid w:val="00F4283F"/>
    <w:rsid w:val="00F42885"/>
    <w:rsid w:val="00F42AE2"/>
    <w:rsid w:val="00F43837"/>
    <w:rsid w:val="00F43C62"/>
    <w:rsid w:val="00F4699E"/>
    <w:rsid w:val="00F510B2"/>
    <w:rsid w:val="00F514EB"/>
    <w:rsid w:val="00F517D0"/>
    <w:rsid w:val="00F519FA"/>
    <w:rsid w:val="00F51B0D"/>
    <w:rsid w:val="00F51E9F"/>
    <w:rsid w:val="00F56C4C"/>
    <w:rsid w:val="00F6059C"/>
    <w:rsid w:val="00F60CEB"/>
    <w:rsid w:val="00F61234"/>
    <w:rsid w:val="00F63381"/>
    <w:rsid w:val="00F63D0A"/>
    <w:rsid w:val="00F63E85"/>
    <w:rsid w:val="00F6495F"/>
    <w:rsid w:val="00F65B73"/>
    <w:rsid w:val="00F65F0E"/>
    <w:rsid w:val="00F70D74"/>
    <w:rsid w:val="00F721F6"/>
    <w:rsid w:val="00F73CC1"/>
    <w:rsid w:val="00F7614C"/>
    <w:rsid w:val="00F76419"/>
    <w:rsid w:val="00F7724B"/>
    <w:rsid w:val="00F80FFD"/>
    <w:rsid w:val="00F81868"/>
    <w:rsid w:val="00F81CA8"/>
    <w:rsid w:val="00F82E5F"/>
    <w:rsid w:val="00F82EE5"/>
    <w:rsid w:val="00F85AB4"/>
    <w:rsid w:val="00F86552"/>
    <w:rsid w:val="00F86DDC"/>
    <w:rsid w:val="00F874A2"/>
    <w:rsid w:val="00F9108F"/>
    <w:rsid w:val="00F918D0"/>
    <w:rsid w:val="00F92446"/>
    <w:rsid w:val="00FA0411"/>
    <w:rsid w:val="00FA0527"/>
    <w:rsid w:val="00FA1A89"/>
    <w:rsid w:val="00FA36F0"/>
    <w:rsid w:val="00FA4C90"/>
    <w:rsid w:val="00FA4FC1"/>
    <w:rsid w:val="00FA6480"/>
    <w:rsid w:val="00FA6F77"/>
    <w:rsid w:val="00FA75B4"/>
    <w:rsid w:val="00FA7FB4"/>
    <w:rsid w:val="00FB15DB"/>
    <w:rsid w:val="00FB23A3"/>
    <w:rsid w:val="00FB40B2"/>
    <w:rsid w:val="00FB4E5F"/>
    <w:rsid w:val="00FB4EA5"/>
    <w:rsid w:val="00FB6CD1"/>
    <w:rsid w:val="00FC0E05"/>
    <w:rsid w:val="00FC1F84"/>
    <w:rsid w:val="00FC2242"/>
    <w:rsid w:val="00FC2D5B"/>
    <w:rsid w:val="00FC32F9"/>
    <w:rsid w:val="00FC4A72"/>
    <w:rsid w:val="00FC596B"/>
    <w:rsid w:val="00FD1319"/>
    <w:rsid w:val="00FD371E"/>
    <w:rsid w:val="00FD4847"/>
    <w:rsid w:val="00FD564A"/>
    <w:rsid w:val="00FD6EDF"/>
    <w:rsid w:val="00FE0799"/>
    <w:rsid w:val="00FE24A5"/>
    <w:rsid w:val="00FE3273"/>
    <w:rsid w:val="00FE3A66"/>
    <w:rsid w:val="00FE43D8"/>
    <w:rsid w:val="00FE76A0"/>
    <w:rsid w:val="00FE77C9"/>
    <w:rsid w:val="00FE7921"/>
    <w:rsid w:val="00FE7B61"/>
    <w:rsid w:val="00FF1B4F"/>
    <w:rsid w:val="00FF23B7"/>
    <w:rsid w:val="00FF328C"/>
    <w:rsid w:val="00FF3831"/>
    <w:rsid w:val="00FF3C47"/>
    <w:rsid w:val="00FF4161"/>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A932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9"/>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9"/>
    <w:qFormat/>
    <w:rsid w:val="00E2308F"/>
    <w:pPr>
      <w:keepNext/>
      <w:keepLines/>
      <w:numPr>
        <w:ilvl w:val="1"/>
        <w:numId w:val="4"/>
      </w:numPr>
      <w:spacing w:before="240"/>
      <w:ind w:left="850" w:hanging="85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9"/>
    <w:qFormat/>
    <w:rsid w:val="004506CF"/>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9"/>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9"/>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D7B7C"/>
    <w:pPr>
      <w:keepNext/>
      <w:keepLines/>
      <w:spacing w:before="200" w:after="0"/>
      <w:ind w:left="1584" w:hanging="1584"/>
      <w:outlineLvl w:val="8"/>
    </w:pPr>
    <w:rPr>
      <w:rFonts w:asciiTheme="majorHAnsi" w:eastAsiaTheme="majorEastAsia" w:hAnsiTheme="majorHAnsi" w:cstheme="majorBidi"/>
      <w:i/>
      <w:iCs/>
      <w:color w:val="404040" w:themeColor="text1" w:themeTint="BF"/>
      <w:kern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9"/>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9"/>
    <w:rsid w:val="00E2308F"/>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9"/>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C1567B"/>
    <w:pPr>
      <w:spacing w:after="0"/>
    </w:pPr>
    <w:rPr>
      <w:rFonts w:cs="Arial"/>
      <w:b/>
      <w:color w:val="auto"/>
      <w:sz w:val="56"/>
      <w:szCs w:val="56"/>
    </w:rPr>
  </w:style>
  <w:style w:type="character" w:customStyle="1" w:styleId="TitleChar">
    <w:name w:val="Title Char"/>
    <w:basedOn w:val="DefaultParagraphFont"/>
    <w:link w:val="Title"/>
    <w:uiPriority w:val="17"/>
    <w:rsid w:val="00C1567B"/>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9"/>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9"/>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character" w:customStyle="1" w:styleId="Heading9Char">
    <w:name w:val="Heading 9 Char"/>
    <w:basedOn w:val="DefaultParagraphFont"/>
    <w:link w:val="Heading9"/>
    <w:uiPriority w:val="9"/>
    <w:semiHidden/>
    <w:rsid w:val="00ED7B7C"/>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basedOn w:val="DefaultParagraphFont"/>
    <w:link w:val="ListParagraph"/>
    <w:uiPriority w:val="34"/>
    <w:locked/>
    <w:rsid w:val="00ED7B7C"/>
    <w:rPr>
      <w:rFonts w:eastAsia="Times New Roman" w:cs="Times New Roman"/>
      <w:color w:val="000000"/>
      <w:kern w:val="28"/>
      <w:szCs w:val="20"/>
    </w:rPr>
  </w:style>
  <w:style w:type="paragraph" w:customStyle="1" w:styleId="svarticle">
    <w:name w:val="svarticle"/>
    <w:basedOn w:val="Normal"/>
    <w:rsid w:val="00ED7B7C"/>
    <w:pPr>
      <w:spacing w:before="100" w:beforeAutospacing="1" w:after="100" w:afterAutospacing="1"/>
    </w:pPr>
    <w:rPr>
      <w:rFonts w:ascii="Times New Roman" w:hAnsi="Times New Roman"/>
      <w:color w:val="auto"/>
      <w:kern w:val="0"/>
      <w:sz w:val="24"/>
      <w:szCs w:val="24"/>
      <w:lang w:eastAsia="en-AU"/>
    </w:rPr>
  </w:style>
  <w:style w:type="paragraph" w:customStyle="1" w:styleId="ref">
    <w:name w:val="ref"/>
    <w:basedOn w:val="Normal"/>
    <w:rsid w:val="00ED7B7C"/>
    <w:pPr>
      <w:numPr>
        <w:numId w:val="8"/>
      </w:numPr>
      <w:tabs>
        <w:tab w:val="left" w:pos="360"/>
      </w:tabs>
      <w:spacing w:after="120"/>
    </w:pPr>
    <w:rPr>
      <w:rFonts w:ascii="Arial" w:hAnsi="Arial"/>
      <w:color w:val="auto"/>
      <w:kern w:val="0"/>
      <w:sz w:val="20"/>
    </w:rPr>
  </w:style>
  <w:style w:type="paragraph" w:styleId="DocumentMap">
    <w:name w:val="Document Map"/>
    <w:basedOn w:val="Normal"/>
    <w:link w:val="DocumentMapChar"/>
    <w:uiPriority w:val="99"/>
    <w:semiHidden/>
    <w:unhideWhenUsed/>
    <w:rsid w:val="00ED7B7C"/>
    <w:pPr>
      <w:spacing w:after="0"/>
    </w:pPr>
    <w:rPr>
      <w:rFonts w:ascii="Lucida Grande" w:eastAsiaTheme="minorEastAsia" w:hAnsi="Lucida Grande" w:cs="Lucida Grande"/>
      <w:color w:val="auto"/>
      <w:kern w:val="0"/>
      <w:sz w:val="24"/>
      <w:szCs w:val="24"/>
    </w:rPr>
  </w:style>
  <w:style w:type="character" w:customStyle="1" w:styleId="DocumentMapChar">
    <w:name w:val="Document Map Char"/>
    <w:basedOn w:val="DefaultParagraphFont"/>
    <w:link w:val="DocumentMap"/>
    <w:uiPriority w:val="99"/>
    <w:semiHidden/>
    <w:rsid w:val="00ED7B7C"/>
    <w:rPr>
      <w:rFonts w:ascii="Lucida Grande" w:eastAsiaTheme="minorEastAsia" w:hAnsi="Lucida Grande" w:cs="Lucida Grande"/>
      <w:sz w:val="24"/>
      <w:szCs w:val="24"/>
    </w:rPr>
  </w:style>
  <w:style w:type="character" w:styleId="PageNumber">
    <w:name w:val="page number"/>
    <w:basedOn w:val="DefaultParagraphFont"/>
    <w:uiPriority w:val="99"/>
    <w:semiHidden/>
    <w:unhideWhenUsed/>
    <w:rsid w:val="00ED7B7C"/>
  </w:style>
  <w:style w:type="paragraph" w:styleId="EndnoteText">
    <w:name w:val="endnote text"/>
    <w:basedOn w:val="Normal"/>
    <w:link w:val="EndnoteTextChar"/>
    <w:uiPriority w:val="99"/>
    <w:semiHidden/>
    <w:unhideWhenUsed/>
    <w:rsid w:val="002F1B91"/>
    <w:pPr>
      <w:spacing w:after="0"/>
    </w:pPr>
    <w:rPr>
      <w:sz w:val="20"/>
    </w:rPr>
  </w:style>
  <w:style w:type="character" w:customStyle="1" w:styleId="EndnoteTextChar">
    <w:name w:val="Endnote Text Char"/>
    <w:basedOn w:val="DefaultParagraphFont"/>
    <w:link w:val="EndnoteText"/>
    <w:uiPriority w:val="99"/>
    <w:semiHidden/>
    <w:rsid w:val="002F1B91"/>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2F1B91"/>
    <w:rPr>
      <w:vertAlign w:val="superscript"/>
    </w:rPr>
  </w:style>
  <w:style w:type="paragraph" w:styleId="FootnoteText">
    <w:name w:val="footnote text"/>
    <w:basedOn w:val="Normal"/>
    <w:link w:val="FootnoteTextChar"/>
    <w:uiPriority w:val="99"/>
    <w:unhideWhenUsed/>
    <w:rsid w:val="0029155F"/>
    <w:pPr>
      <w:spacing w:after="0"/>
    </w:pPr>
    <w:rPr>
      <w:sz w:val="24"/>
      <w:szCs w:val="24"/>
    </w:rPr>
  </w:style>
  <w:style w:type="character" w:customStyle="1" w:styleId="FootnoteTextChar">
    <w:name w:val="Footnote Text Char"/>
    <w:basedOn w:val="DefaultParagraphFont"/>
    <w:link w:val="FootnoteText"/>
    <w:uiPriority w:val="99"/>
    <w:rsid w:val="0029155F"/>
    <w:rPr>
      <w:rFonts w:eastAsia="Times New Roman" w:cs="Times New Roman"/>
      <w:color w:val="000000"/>
      <w:kern w:val="28"/>
      <w:sz w:val="24"/>
      <w:szCs w:val="24"/>
    </w:rPr>
  </w:style>
  <w:style w:type="character" w:styleId="FootnoteReference">
    <w:name w:val="footnote reference"/>
    <w:basedOn w:val="DefaultParagraphFont"/>
    <w:uiPriority w:val="99"/>
    <w:unhideWhenUsed/>
    <w:rsid w:val="002915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34977988">
      <w:bodyDiv w:val="1"/>
      <w:marLeft w:val="0"/>
      <w:marRight w:val="0"/>
      <w:marTop w:val="0"/>
      <w:marBottom w:val="0"/>
      <w:divBdr>
        <w:top w:val="none" w:sz="0" w:space="0" w:color="auto"/>
        <w:left w:val="none" w:sz="0" w:space="0" w:color="auto"/>
        <w:bottom w:val="none" w:sz="0" w:space="0" w:color="auto"/>
        <w:right w:val="none" w:sz="0" w:space="0" w:color="auto"/>
      </w:divBdr>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42206028">
      <w:bodyDiv w:val="1"/>
      <w:marLeft w:val="0"/>
      <w:marRight w:val="0"/>
      <w:marTop w:val="0"/>
      <w:marBottom w:val="0"/>
      <w:divBdr>
        <w:top w:val="none" w:sz="0" w:space="0" w:color="auto"/>
        <w:left w:val="none" w:sz="0" w:space="0" w:color="auto"/>
        <w:bottom w:val="none" w:sz="0" w:space="0" w:color="auto"/>
        <w:right w:val="none" w:sz="0" w:space="0" w:color="auto"/>
      </w:divBdr>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704840367">
      <w:bodyDiv w:val="1"/>
      <w:marLeft w:val="0"/>
      <w:marRight w:val="0"/>
      <w:marTop w:val="0"/>
      <w:marBottom w:val="0"/>
      <w:divBdr>
        <w:top w:val="none" w:sz="0" w:space="0" w:color="auto"/>
        <w:left w:val="none" w:sz="0" w:space="0" w:color="auto"/>
        <w:bottom w:val="none" w:sz="0" w:space="0" w:color="auto"/>
        <w:right w:val="none" w:sz="0" w:space="0" w:color="auto"/>
      </w:divBdr>
    </w:div>
    <w:div w:id="754975362">
      <w:bodyDiv w:val="1"/>
      <w:marLeft w:val="0"/>
      <w:marRight w:val="0"/>
      <w:marTop w:val="0"/>
      <w:marBottom w:val="0"/>
      <w:divBdr>
        <w:top w:val="none" w:sz="0" w:space="0" w:color="auto"/>
        <w:left w:val="none" w:sz="0" w:space="0" w:color="auto"/>
        <w:bottom w:val="none" w:sz="0" w:space="0" w:color="auto"/>
        <w:right w:val="none" w:sz="0" w:space="0" w:color="auto"/>
      </w:divBdr>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15728603">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949162948">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193962118">
      <w:bodyDiv w:val="1"/>
      <w:marLeft w:val="0"/>
      <w:marRight w:val="0"/>
      <w:marTop w:val="0"/>
      <w:marBottom w:val="0"/>
      <w:divBdr>
        <w:top w:val="none" w:sz="0" w:space="0" w:color="auto"/>
        <w:left w:val="none" w:sz="0" w:space="0" w:color="auto"/>
        <w:bottom w:val="none" w:sz="0" w:space="0" w:color="auto"/>
        <w:right w:val="none" w:sz="0" w:space="0" w:color="auto"/>
      </w:divBdr>
    </w:div>
    <w:div w:id="1204319697">
      <w:bodyDiv w:val="1"/>
      <w:marLeft w:val="0"/>
      <w:marRight w:val="0"/>
      <w:marTop w:val="0"/>
      <w:marBottom w:val="0"/>
      <w:divBdr>
        <w:top w:val="none" w:sz="0" w:space="0" w:color="auto"/>
        <w:left w:val="none" w:sz="0" w:space="0" w:color="auto"/>
        <w:bottom w:val="none" w:sz="0" w:space="0" w:color="auto"/>
        <w:right w:val="none" w:sz="0" w:space="0" w:color="auto"/>
      </w:divBdr>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455556202">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930121308">
      <w:bodyDiv w:val="1"/>
      <w:marLeft w:val="0"/>
      <w:marRight w:val="0"/>
      <w:marTop w:val="0"/>
      <w:marBottom w:val="0"/>
      <w:divBdr>
        <w:top w:val="none" w:sz="0" w:space="0" w:color="auto"/>
        <w:left w:val="none" w:sz="0" w:space="0" w:color="auto"/>
        <w:bottom w:val="none" w:sz="0" w:space="0" w:color="auto"/>
        <w:right w:val="none" w:sz="0" w:space="0" w:color="auto"/>
      </w:divBdr>
      <w:divsChild>
        <w:div w:id="1742293474">
          <w:marLeft w:val="0"/>
          <w:marRight w:val="0"/>
          <w:marTop w:val="0"/>
          <w:marBottom w:val="0"/>
          <w:divBdr>
            <w:top w:val="none" w:sz="0" w:space="0" w:color="auto"/>
            <w:left w:val="none" w:sz="0" w:space="0" w:color="auto"/>
            <w:bottom w:val="none" w:sz="0" w:space="0" w:color="auto"/>
            <w:right w:val="none" w:sz="0" w:space="0" w:color="auto"/>
          </w:divBdr>
          <w:divsChild>
            <w:div w:id="1896889658">
              <w:marLeft w:val="0"/>
              <w:marRight w:val="0"/>
              <w:marTop w:val="0"/>
              <w:marBottom w:val="0"/>
              <w:divBdr>
                <w:top w:val="none" w:sz="0" w:space="0" w:color="auto"/>
                <w:left w:val="none" w:sz="0" w:space="0" w:color="auto"/>
                <w:bottom w:val="none" w:sz="0" w:space="0" w:color="auto"/>
                <w:right w:val="none" w:sz="0" w:space="0" w:color="auto"/>
              </w:divBdr>
              <w:divsChild>
                <w:div w:id="191111919">
                  <w:marLeft w:val="0"/>
                  <w:marRight w:val="0"/>
                  <w:marTop w:val="0"/>
                  <w:marBottom w:val="0"/>
                  <w:divBdr>
                    <w:top w:val="none" w:sz="0" w:space="0" w:color="auto"/>
                    <w:left w:val="none" w:sz="0" w:space="0" w:color="auto"/>
                    <w:bottom w:val="none" w:sz="0" w:space="0" w:color="auto"/>
                    <w:right w:val="none" w:sz="0" w:space="0" w:color="auto"/>
                  </w:divBdr>
                  <w:divsChild>
                    <w:div w:id="1028260037">
                      <w:marLeft w:val="0"/>
                      <w:marRight w:val="0"/>
                      <w:marTop w:val="0"/>
                      <w:marBottom w:val="0"/>
                      <w:divBdr>
                        <w:top w:val="none" w:sz="0" w:space="0" w:color="auto"/>
                        <w:left w:val="none" w:sz="0" w:space="0" w:color="auto"/>
                        <w:bottom w:val="single" w:sz="6" w:space="0" w:color="E8E8E8"/>
                        <w:right w:val="none" w:sz="0" w:space="0" w:color="auto"/>
                      </w:divBdr>
                      <w:divsChild>
                        <w:div w:id="757598068">
                          <w:marLeft w:val="0"/>
                          <w:marRight w:val="0"/>
                          <w:marTop w:val="0"/>
                          <w:marBottom w:val="0"/>
                          <w:divBdr>
                            <w:top w:val="none" w:sz="0" w:space="0" w:color="auto"/>
                            <w:left w:val="none" w:sz="0" w:space="0" w:color="auto"/>
                            <w:bottom w:val="none" w:sz="0" w:space="0" w:color="auto"/>
                            <w:right w:val="none" w:sz="0" w:space="0" w:color="auto"/>
                          </w:divBdr>
                          <w:divsChild>
                            <w:div w:id="931669136">
                              <w:marLeft w:val="0"/>
                              <w:marRight w:val="0"/>
                              <w:marTop w:val="0"/>
                              <w:marBottom w:val="0"/>
                              <w:divBdr>
                                <w:top w:val="none" w:sz="0" w:space="0" w:color="auto"/>
                                <w:left w:val="none" w:sz="0" w:space="0" w:color="auto"/>
                                <w:bottom w:val="none" w:sz="0" w:space="0" w:color="auto"/>
                                <w:right w:val="none" w:sz="0" w:space="0" w:color="auto"/>
                              </w:divBdr>
                              <w:divsChild>
                                <w:div w:id="17004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6192">
                          <w:marLeft w:val="0"/>
                          <w:marRight w:val="0"/>
                          <w:marTop w:val="0"/>
                          <w:marBottom w:val="0"/>
                          <w:divBdr>
                            <w:top w:val="none" w:sz="0" w:space="0" w:color="auto"/>
                            <w:left w:val="none" w:sz="0" w:space="0" w:color="auto"/>
                            <w:bottom w:val="none" w:sz="0" w:space="0" w:color="auto"/>
                            <w:right w:val="none" w:sz="0" w:space="0" w:color="auto"/>
                          </w:divBdr>
                          <w:divsChild>
                            <w:div w:id="1745451936">
                              <w:marLeft w:val="0"/>
                              <w:marRight w:val="0"/>
                              <w:marTop w:val="0"/>
                              <w:marBottom w:val="0"/>
                              <w:divBdr>
                                <w:top w:val="none" w:sz="0" w:space="0" w:color="auto"/>
                                <w:left w:val="none" w:sz="0" w:space="0" w:color="auto"/>
                                <w:bottom w:val="none" w:sz="0" w:space="0" w:color="auto"/>
                                <w:right w:val="none" w:sz="0" w:space="0" w:color="auto"/>
                              </w:divBdr>
                              <w:divsChild>
                                <w:div w:id="1603800284">
                                  <w:marLeft w:val="120"/>
                                  <w:marRight w:val="0"/>
                                  <w:marTop w:val="0"/>
                                  <w:marBottom w:val="0"/>
                                  <w:divBdr>
                                    <w:top w:val="none" w:sz="0" w:space="0" w:color="auto"/>
                                    <w:left w:val="none" w:sz="0" w:space="0" w:color="auto"/>
                                    <w:bottom w:val="none" w:sz="0" w:space="0" w:color="auto"/>
                                    <w:right w:val="none" w:sz="0" w:space="0" w:color="auto"/>
                                  </w:divBdr>
                                  <w:divsChild>
                                    <w:div w:id="475803043">
                                      <w:marLeft w:val="0"/>
                                      <w:marRight w:val="0"/>
                                      <w:marTop w:val="0"/>
                                      <w:marBottom w:val="0"/>
                                      <w:divBdr>
                                        <w:top w:val="none" w:sz="0" w:space="0" w:color="auto"/>
                                        <w:left w:val="none" w:sz="0" w:space="0" w:color="auto"/>
                                        <w:bottom w:val="none" w:sz="0" w:space="0" w:color="auto"/>
                                        <w:right w:val="none" w:sz="0" w:space="0" w:color="auto"/>
                                      </w:divBdr>
                                      <w:divsChild>
                                        <w:div w:id="20160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135">
                                  <w:marLeft w:val="0"/>
                                  <w:marRight w:val="0"/>
                                  <w:marTop w:val="0"/>
                                  <w:marBottom w:val="0"/>
                                  <w:divBdr>
                                    <w:top w:val="none" w:sz="0" w:space="0" w:color="auto"/>
                                    <w:left w:val="none" w:sz="0" w:space="0" w:color="auto"/>
                                    <w:bottom w:val="none" w:sz="0" w:space="0" w:color="auto"/>
                                    <w:right w:val="none" w:sz="0" w:space="0" w:color="auto"/>
                                  </w:divBdr>
                                  <w:divsChild>
                                    <w:div w:id="2092465680">
                                      <w:marLeft w:val="0"/>
                                      <w:marRight w:val="0"/>
                                      <w:marTop w:val="0"/>
                                      <w:marBottom w:val="0"/>
                                      <w:divBdr>
                                        <w:top w:val="none" w:sz="0" w:space="0" w:color="auto"/>
                                        <w:left w:val="none" w:sz="0" w:space="0" w:color="auto"/>
                                        <w:bottom w:val="none" w:sz="0" w:space="0" w:color="auto"/>
                                        <w:right w:val="none" w:sz="0" w:space="0" w:color="auto"/>
                                      </w:divBdr>
                                      <w:divsChild>
                                        <w:div w:id="14162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5302">
                                  <w:marLeft w:val="0"/>
                                  <w:marRight w:val="0"/>
                                  <w:marTop w:val="0"/>
                                  <w:marBottom w:val="0"/>
                                  <w:divBdr>
                                    <w:top w:val="none" w:sz="0" w:space="0" w:color="auto"/>
                                    <w:left w:val="none" w:sz="0" w:space="0" w:color="auto"/>
                                    <w:bottom w:val="none" w:sz="0" w:space="0" w:color="auto"/>
                                    <w:right w:val="none" w:sz="0" w:space="0" w:color="auto"/>
                                  </w:divBdr>
                                  <w:divsChild>
                                    <w:div w:id="1408501580">
                                      <w:marLeft w:val="0"/>
                                      <w:marRight w:val="0"/>
                                      <w:marTop w:val="0"/>
                                      <w:marBottom w:val="0"/>
                                      <w:divBdr>
                                        <w:top w:val="none" w:sz="0" w:space="0" w:color="auto"/>
                                        <w:left w:val="none" w:sz="0" w:space="0" w:color="auto"/>
                                        <w:bottom w:val="none" w:sz="0" w:space="0" w:color="auto"/>
                                        <w:right w:val="none" w:sz="0" w:space="0" w:color="auto"/>
                                      </w:divBdr>
                                      <w:divsChild>
                                        <w:div w:id="8582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943079">
                  <w:marLeft w:val="0"/>
                  <w:marRight w:val="0"/>
                  <w:marTop w:val="0"/>
                  <w:marBottom w:val="0"/>
                  <w:divBdr>
                    <w:top w:val="none" w:sz="0" w:space="0" w:color="auto"/>
                    <w:left w:val="none" w:sz="0" w:space="0" w:color="auto"/>
                    <w:bottom w:val="none" w:sz="0" w:space="0" w:color="auto"/>
                    <w:right w:val="none" w:sz="0" w:space="0" w:color="auto"/>
                  </w:divBdr>
                  <w:divsChild>
                    <w:div w:id="504588571">
                      <w:marLeft w:val="0"/>
                      <w:marRight w:val="0"/>
                      <w:marTop w:val="0"/>
                      <w:marBottom w:val="0"/>
                      <w:divBdr>
                        <w:top w:val="none" w:sz="0" w:space="0" w:color="auto"/>
                        <w:left w:val="none" w:sz="0" w:space="0" w:color="auto"/>
                        <w:bottom w:val="none" w:sz="0" w:space="0" w:color="auto"/>
                        <w:right w:val="none" w:sz="0" w:space="0" w:color="auto"/>
                      </w:divBdr>
                      <w:divsChild>
                        <w:div w:id="1849440464">
                          <w:marLeft w:val="0"/>
                          <w:marRight w:val="0"/>
                          <w:marTop w:val="0"/>
                          <w:marBottom w:val="0"/>
                          <w:divBdr>
                            <w:top w:val="none" w:sz="0" w:space="0" w:color="auto"/>
                            <w:left w:val="none" w:sz="0" w:space="0" w:color="auto"/>
                            <w:bottom w:val="none" w:sz="0" w:space="0" w:color="auto"/>
                            <w:right w:val="none" w:sz="0" w:space="0" w:color="auto"/>
                          </w:divBdr>
                          <w:divsChild>
                            <w:div w:id="821581443">
                              <w:marLeft w:val="0"/>
                              <w:marRight w:val="0"/>
                              <w:marTop w:val="0"/>
                              <w:marBottom w:val="0"/>
                              <w:divBdr>
                                <w:top w:val="none" w:sz="0" w:space="0" w:color="auto"/>
                                <w:left w:val="none" w:sz="0" w:space="0" w:color="auto"/>
                                <w:bottom w:val="none" w:sz="0" w:space="0" w:color="auto"/>
                                <w:right w:val="none" w:sz="0" w:space="0" w:color="auto"/>
                              </w:divBdr>
                              <w:divsChild>
                                <w:div w:id="9920086">
                                  <w:marLeft w:val="0"/>
                                  <w:marRight w:val="0"/>
                                  <w:marTop w:val="0"/>
                                  <w:marBottom w:val="0"/>
                                  <w:divBdr>
                                    <w:top w:val="none" w:sz="0" w:space="0" w:color="auto"/>
                                    <w:left w:val="single" w:sz="6" w:space="0" w:color="E8E8E8"/>
                                    <w:bottom w:val="none" w:sz="0" w:space="0" w:color="auto"/>
                                    <w:right w:val="none" w:sz="0" w:space="0" w:color="auto"/>
                                  </w:divBdr>
                                  <w:divsChild>
                                    <w:div w:id="343751083">
                                      <w:marLeft w:val="0"/>
                                      <w:marRight w:val="0"/>
                                      <w:marTop w:val="0"/>
                                      <w:marBottom w:val="0"/>
                                      <w:divBdr>
                                        <w:top w:val="none" w:sz="0" w:space="0" w:color="auto"/>
                                        <w:left w:val="none" w:sz="0" w:space="0" w:color="auto"/>
                                        <w:bottom w:val="none" w:sz="0" w:space="0" w:color="auto"/>
                                        <w:right w:val="none" w:sz="0" w:space="0" w:color="auto"/>
                                      </w:divBdr>
                                      <w:divsChild>
                                        <w:div w:id="256984134">
                                          <w:marLeft w:val="0"/>
                                          <w:marRight w:val="0"/>
                                          <w:marTop w:val="0"/>
                                          <w:marBottom w:val="0"/>
                                          <w:divBdr>
                                            <w:top w:val="none" w:sz="0" w:space="0" w:color="auto"/>
                                            <w:left w:val="none" w:sz="0" w:space="0" w:color="auto"/>
                                            <w:bottom w:val="none" w:sz="0" w:space="0" w:color="auto"/>
                                            <w:right w:val="none" w:sz="0" w:space="0" w:color="auto"/>
                                          </w:divBdr>
                                        </w:div>
                                        <w:div w:id="358700025">
                                          <w:marLeft w:val="0"/>
                                          <w:marRight w:val="0"/>
                                          <w:marTop w:val="0"/>
                                          <w:marBottom w:val="0"/>
                                          <w:divBdr>
                                            <w:top w:val="none" w:sz="0" w:space="0" w:color="auto"/>
                                            <w:left w:val="none" w:sz="0" w:space="0" w:color="auto"/>
                                            <w:bottom w:val="none" w:sz="0" w:space="0" w:color="auto"/>
                                            <w:right w:val="none" w:sz="0" w:space="0" w:color="auto"/>
                                          </w:divBdr>
                                        </w:div>
                                        <w:div w:id="721056348">
                                          <w:marLeft w:val="0"/>
                                          <w:marRight w:val="0"/>
                                          <w:marTop w:val="0"/>
                                          <w:marBottom w:val="0"/>
                                          <w:divBdr>
                                            <w:top w:val="none" w:sz="0" w:space="0" w:color="auto"/>
                                            <w:left w:val="none" w:sz="0" w:space="0" w:color="auto"/>
                                            <w:bottom w:val="none" w:sz="0" w:space="0" w:color="auto"/>
                                            <w:right w:val="none" w:sz="0" w:space="0" w:color="auto"/>
                                          </w:divBdr>
                                          <w:divsChild>
                                            <w:div w:id="1020356177">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90941969">
                                                  <w:marLeft w:val="0"/>
                                                  <w:marRight w:val="0"/>
                                                  <w:marTop w:val="0"/>
                                                  <w:marBottom w:val="0"/>
                                                  <w:divBdr>
                                                    <w:top w:val="none" w:sz="0" w:space="0" w:color="auto"/>
                                                    <w:left w:val="none" w:sz="0" w:space="0" w:color="auto"/>
                                                    <w:bottom w:val="none" w:sz="0" w:space="0" w:color="auto"/>
                                                    <w:right w:val="none" w:sz="0" w:space="0" w:color="auto"/>
                                                  </w:divBdr>
                                                  <w:divsChild>
                                                    <w:div w:id="909004407">
                                                      <w:marLeft w:val="0"/>
                                                      <w:marRight w:val="0"/>
                                                      <w:marTop w:val="0"/>
                                                      <w:marBottom w:val="0"/>
                                                      <w:divBdr>
                                                        <w:top w:val="none" w:sz="0" w:space="0" w:color="auto"/>
                                                        <w:left w:val="none" w:sz="0" w:space="0" w:color="auto"/>
                                                        <w:bottom w:val="none" w:sz="0" w:space="0" w:color="auto"/>
                                                        <w:right w:val="none" w:sz="0" w:space="0" w:color="auto"/>
                                                      </w:divBdr>
                                                      <w:divsChild>
                                                        <w:div w:id="794297969">
                                                          <w:marLeft w:val="0"/>
                                                          <w:marRight w:val="0"/>
                                                          <w:marTop w:val="0"/>
                                                          <w:marBottom w:val="0"/>
                                                          <w:divBdr>
                                                            <w:top w:val="none" w:sz="0" w:space="0" w:color="auto"/>
                                                            <w:left w:val="none" w:sz="0" w:space="0" w:color="auto"/>
                                                            <w:bottom w:val="none" w:sz="0" w:space="0" w:color="auto"/>
                                                            <w:right w:val="none" w:sz="0" w:space="0" w:color="auto"/>
                                                          </w:divBdr>
                                                          <w:divsChild>
                                                            <w:div w:id="189726905">
                                                              <w:marLeft w:val="0"/>
                                                              <w:marRight w:val="0"/>
                                                              <w:marTop w:val="0"/>
                                                              <w:marBottom w:val="0"/>
                                                              <w:divBdr>
                                                                <w:top w:val="none" w:sz="0" w:space="0" w:color="auto"/>
                                                                <w:left w:val="none" w:sz="0" w:space="0" w:color="auto"/>
                                                                <w:bottom w:val="none" w:sz="0" w:space="0" w:color="auto"/>
                                                                <w:right w:val="none" w:sz="0" w:space="0" w:color="auto"/>
                                                              </w:divBdr>
                                                            </w:div>
                                                            <w:div w:id="540173302">
                                                              <w:marLeft w:val="0"/>
                                                              <w:marRight w:val="0"/>
                                                              <w:marTop w:val="0"/>
                                                              <w:marBottom w:val="0"/>
                                                              <w:divBdr>
                                                                <w:top w:val="none" w:sz="0" w:space="0" w:color="auto"/>
                                                                <w:left w:val="none" w:sz="0" w:space="0" w:color="auto"/>
                                                                <w:bottom w:val="none" w:sz="0" w:space="0" w:color="auto"/>
                                                                <w:right w:val="none" w:sz="0" w:space="0" w:color="auto"/>
                                                              </w:divBdr>
                                                              <w:divsChild>
                                                                <w:div w:id="1126898929">
                                                                  <w:marLeft w:val="0"/>
                                                                  <w:marRight w:val="0"/>
                                                                  <w:marTop w:val="0"/>
                                                                  <w:marBottom w:val="0"/>
                                                                  <w:divBdr>
                                                                    <w:top w:val="none" w:sz="0" w:space="0" w:color="auto"/>
                                                                    <w:left w:val="none" w:sz="0" w:space="0" w:color="auto"/>
                                                                    <w:bottom w:val="none" w:sz="0" w:space="0" w:color="auto"/>
                                                                    <w:right w:val="none" w:sz="0" w:space="0" w:color="auto"/>
                                                                  </w:divBdr>
                                                                  <w:divsChild>
                                                                    <w:div w:id="896820860">
                                                                      <w:marLeft w:val="0"/>
                                                                      <w:marRight w:val="0"/>
                                                                      <w:marTop w:val="0"/>
                                                                      <w:marBottom w:val="0"/>
                                                                      <w:divBdr>
                                                                        <w:top w:val="none" w:sz="0" w:space="0" w:color="auto"/>
                                                                        <w:left w:val="none" w:sz="0" w:space="0" w:color="auto"/>
                                                                        <w:bottom w:val="none" w:sz="0" w:space="0" w:color="auto"/>
                                                                        <w:right w:val="none" w:sz="0" w:space="0" w:color="auto"/>
                                                                      </w:divBdr>
                                                                      <w:divsChild>
                                                                        <w:div w:id="866987209">
                                                                          <w:marLeft w:val="0"/>
                                                                          <w:marRight w:val="0"/>
                                                                          <w:marTop w:val="0"/>
                                                                          <w:marBottom w:val="0"/>
                                                                          <w:divBdr>
                                                                            <w:top w:val="none" w:sz="0" w:space="0" w:color="auto"/>
                                                                            <w:left w:val="none" w:sz="0" w:space="0" w:color="auto"/>
                                                                            <w:bottom w:val="none" w:sz="0" w:space="0" w:color="auto"/>
                                                                            <w:right w:val="none" w:sz="0" w:space="0" w:color="auto"/>
                                                                          </w:divBdr>
                                                                          <w:divsChild>
                                                                            <w:div w:id="2554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8212">
                                                                  <w:marLeft w:val="0"/>
                                                                  <w:marRight w:val="0"/>
                                                                  <w:marTop w:val="0"/>
                                                                  <w:marBottom w:val="0"/>
                                                                  <w:divBdr>
                                                                    <w:top w:val="none" w:sz="0" w:space="0" w:color="auto"/>
                                                                    <w:left w:val="none" w:sz="0" w:space="0" w:color="auto"/>
                                                                    <w:bottom w:val="none" w:sz="0" w:space="0" w:color="auto"/>
                                                                    <w:right w:val="none" w:sz="0" w:space="0" w:color="auto"/>
                                                                  </w:divBdr>
                                                                  <w:divsChild>
                                                                    <w:div w:id="1098524931">
                                                                      <w:marLeft w:val="0"/>
                                                                      <w:marRight w:val="0"/>
                                                                      <w:marTop w:val="0"/>
                                                                      <w:marBottom w:val="0"/>
                                                                      <w:divBdr>
                                                                        <w:top w:val="none" w:sz="0" w:space="0" w:color="auto"/>
                                                                        <w:left w:val="none" w:sz="0" w:space="0" w:color="auto"/>
                                                                        <w:bottom w:val="none" w:sz="0" w:space="0" w:color="auto"/>
                                                                        <w:right w:val="none" w:sz="0" w:space="0" w:color="auto"/>
                                                                      </w:divBdr>
                                                                      <w:divsChild>
                                                                        <w:div w:id="3572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628">
                                                                  <w:marLeft w:val="0"/>
                                                                  <w:marRight w:val="0"/>
                                                                  <w:marTop w:val="0"/>
                                                                  <w:marBottom w:val="0"/>
                                                                  <w:divBdr>
                                                                    <w:top w:val="none" w:sz="0" w:space="0" w:color="auto"/>
                                                                    <w:left w:val="none" w:sz="0" w:space="0" w:color="auto"/>
                                                                    <w:bottom w:val="none" w:sz="0" w:space="0" w:color="auto"/>
                                                                    <w:right w:val="none" w:sz="0" w:space="0" w:color="auto"/>
                                                                  </w:divBdr>
                                                                  <w:divsChild>
                                                                    <w:div w:id="656958510">
                                                                      <w:marLeft w:val="0"/>
                                                                      <w:marRight w:val="0"/>
                                                                      <w:marTop w:val="0"/>
                                                                      <w:marBottom w:val="0"/>
                                                                      <w:divBdr>
                                                                        <w:top w:val="none" w:sz="0" w:space="0" w:color="auto"/>
                                                                        <w:left w:val="none" w:sz="0" w:space="0" w:color="auto"/>
                                                                        <w:bottom w:val="none" w:sz="0" w:space="0" w:color="auto"/>
                                                                        <w:right w:val="none" w:sz="0" w:space="0" w:color="auto"/>
                                                                      </w:divBdr>
                                                                      <w:divsChild>
                                                                        <w:div w:id="905532269">
                                                                          <w:marLeft w:val="0"/>
                                                                          <w:marRight w:val="0"/>
                                                                          <w:marTop w:val="0"/>
                                                                          <w:marBottom w:val="0"/>
                                                                          <w:divBdr>
                                                                            <w:top w:val="none" w:sz="0" w:space="0" w:color="auto"/>
                                                                            <w:left w:val="none" w:sz="0" w:space="0" w:color="auto"/>
                                                                            <w:bottom w:val="none" w:sz="0" w:space="0" w:color="auto"/>
                                                                            <w:right w:val="none" w:sz="0" w:space="0" w:color="auto"/>
                                                                          </w:divBdr>
                                                                          <w:divsChild>
                                                                            <w:div w:id="17323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061700">
                                                          <w:marLeft w:val="0"/>
                                                          <w:marRight w:val="0"/>
                                                          <w:marTop w:val="0"/>
                                                          <w:marBottom w:val="0"/>
                                                          <w:divBdr>
                                                            <w:top w:val="none" w:sz="0" w:space="0" w:color="auto"/>
                                                            <w:left w:val="none" w:sz="0" w:space="0" w:color="auto"/>
                                                            <w:bottom w:val="none" w:sz="0" w:space="0" w:color="auto"/>
                                                            <w:right w:val="none" w:sz="0" w:space="0" w:color="auto"/>
                                                          </w:divBdr>
                                                          <w:divsChild>
                                                            <w:div w:id="615986172">
                                                              <w:marLeft w:val="0"/>
                                                              <w:marRight w:val="0"/>
                                                              <w:marTop w:val="0"/>
                                                              <w:marBottom w:val="0"/>
                                                              <w:divBdr>
                                                                <w:top w:val="none" w:sz="0" w:space="0" w:color="auto"/>
                                                                <w:left w:val="none" w:sz="0" w:space="0" w:color="auto"/>
                                                                <w:bottom w:val="none" w:sz="0" w:space="0" w:color="auto"/>
                                                                <w:right w:val="none" w:sz="0" w:space="0" w:color="auto"/>
                                                              </w:divBdr>
                                                              <w:divsChild>
                                                                <w:div w:id="990256077">
                                                                  <w:marLeft w:val="0"/>
                                                                  <w:marRight w:val="0"/>
                                                                  <w:marTop w:val="0"/>
                                                                  <w:marBottom w:val="0"/>
                                                                  <w:divBdr>
                                                                    <w:top w:val="none" w:sz="0" w:space="0" w:color="auto"/>
                                                                    <w:left w:val="none" w:sz="0" w:space="0" w:color="auto"/>
                                                                    <w:bottom w:val="none" w:sz="0" w:space="0" w:color="auto"/>
                                                                    <w:right w:val="none" w:sz="0" w:space="0" w:color="auto"/>
                                                                  </w:divBdr>
                                                                  <w:divsChild>
                                                                    <w:div w:id="14994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4962">
                                              <w:marLeft w:val="0"/>
                                              <w:marRight w:val="0"/>
                                              <w:marTop w:val="0"/>
                                              <w:marBottom w:val="0"/>
                                              <w:divBdr>
                                                <w:top w:val="none" w:sz="0" w:space="0" w:color="auto"/>
                                                <w:left w:val="none" w:sz="0" w:space="0" w:color="auto"/>
                                                <w:bottom w:val="none" w:sz="0" w:space="0" w:color="auto"/>
                                                <w:right w:val="none" w:sz="0" w:space="0" w:color="auto"/>
                                              </w:divBdr>
                                              <w:divsChild>
                                                <w:div w:id="17758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8838">
                                          <w:marLeft w:val="0"/>
                                          <w:marRight w:val="0"/>
                                          <w:marTop w:val="0"/>
                                          <w:marBottom w:val="0"/>
                                          <w:divBdr>
                                            <w:top w:val="none" w:sz="0" w:space="0" w:color="auto"/>
                                            <w:left w:val="none" w:sz="0" w:space="0" w:color="auto"/>
                                            <w:bottom w:val="none" w:sz="0" w:space="0" w:color="auto"/>
                                            <w:right w:val="none" w:sz="0" w:space="0" w:color="auto"/>
                                          </w:divBdr>
                                        </w:div>
                                        <w:div w:id="14634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154737">
                      <w:marLeft w:val="0"/>
                      <w:marRight w:val="0"/>
                      <w:marTop w:val="0"/>
                      <w:marBottom w:val="0"/>
                      <w:divBdr>
                        <w:top w:val="none" w:sz="0" w:space="0" w:color="auto"/>
                        <w:left w:val="none" w:sz="0" w:space="0" w:color="auto"/>
                        <w:bottom w:val="none" w:sz="0" w:space="0" w:color="auto"/>
                        <w:right w:val="none" w:sz="0" w:space="0" w:color="auto"/>
                      </w:divBdr>
                      <w:divsChild>
                        <w:div w:id="75445164">
                          <w:marLeft w:val="0"/>
                          <w:marRight w:val="0"/>
                          <w:marTop w:val="0"/>
                          <w:marBottom w:val="0"/>
                          <w:divBdr>
                            <w:top w:val="none" w:sz="0" w:space="0" w:color="auto"/>
                            <w:left w:val="none" w:sz="0" w:space="0" w:color="auto"/>
                            <w:bottom w:val="none" w:sz="0" w:space="0" w:color="auto"/>
                            <w:right w:val="none" w:sz="0" w:space="0" w:color="auto"/>
                          </w:divBdr>
                          <w:divsChild>
                            <w:div w:id="1979921065">
                              <w:marLeft w:val="0"/>
                              <w:marRight w:val="0"/>
                              <w:marTop w:val="0"/>
                              <w:marBottom w:val="0"/>
                              <w:divBdr>
                                <w:top w:val="none" w:sz="0" w:space="0" w:color="auto"/>
                                <w:left w:val="none" w:sz="0" w:space="0" w:color="auto"/>
                                <w:bottom w:val="none" w:sz="0" w:space="0" w:color="auto"/>
                                <w:right w:val="none" w:sz="0" w:space="0" w:color="auto"/>
                              </w:divBdr>
                              <w:divsChild>
                                <w:div w:id="838692083">
                                  <w:marLeft w:val="0"/>
                                  <w:marRight w:val="0"/>
                                  <w:marTop w:val="0"/>
                                  <w:marBottom w:val="0"/>
                                  <w:divBdr>
                                    <w:top w:val="none" w:sz="0" w:space="0" w:color="auto"/>
                                    <w:left w:val="none" w:sz="0" w:space="0" w:color="auto"/>
                                    <w:bottom w:val="none" w:sz="0" w:space="0" w:color="auto"/>
                                    <w:right w:val="none" w:sz="0" w:space="0" w:color="auto"/>
                                  </w:divBdr>
                                </w:div>
                                <w:div w:id="1805390886">
                                  <w:marLeft w:val="0"/>
                                  <w:marRight w:val="0"/>
                                  <w:marTop w:val="0"/>
                                  <w:marBottom w:val="0"/>
                                  <w:divBdr>
                                    <w:top w:val="none" w:sz="0" w:space="0" w:color="auto"/>
                                    <w:left w:val="none" w:sz="0" w:space="0" w:color="auto"/>
                                    <w:bottom w:val="none" w:sz="0" w:space="0" w:color="auto"/>
                                    <w:right w:val="none" w:sz="0" w:space="0" w:color="auto"/>
                                  </w:divBdr>
                                  <w:divsChild>
                                    <w:div w:id="1873104450">
                                      <w:marLeft w:val="0"/>
                                      <w:marRight w:val="0"/>
                                      <w:marTop w:val="0"/>
                                      <w:marBottom w:val="0"/>
                                      <w:divBdr>
                                        <w:top w:val="none" w:sz="0" w:space="0" w:color="auto"/>
                                        <w:left w:val="none" w:sz="0" w:space="0" w:color="auto"/>
                                        <w:bottom w:val="none" w:sz="0" w:space="0" w:color="auto"/>
                                        <w:right w:val="none" w:sz="0" w:space="0" w:color="auto"/>
                                      </w:divBdr>
                                      <w:divsChild>
                                        <w:div w:id="1678656426">
                                          <w:marLeft w:val="0"/>
                                          <w:marRight w:val="0"/>
                                          <w:marTop w:val="0"/>
                                          <w:marBottom w:val="0"/>
                                          <w:divBdr>
                                            <w:top w:val="none" w:sz="0" w:space="0" w:color="auto"/>
                                            <w:left w:val="none" w:sz="0" w:space="0" w:color="auto"/>
                                            <w:bottom w:val="none" w:sz="0" w:space="0" w:color="auto"/>
                                            <w:right w:val="none" w:sz="0" w:space="0" w:color="auto"/>
                                          </w:divBdr>
                                          <w:divsChild>
                                            <w:div w:id="1176268947">
                                              <w:marLeft w:val="0"/>
                                              <w:marRight w:val="0"/>
                                              <w:marTop w:val="0"/>
                                              <w:marBottom w:val="0"/>
                                              <w:divBdr>
                                                <w:top w:val="none" w:sz="0" w:space="0" w:color="auto"/>
                                                <w:left w:val="none" w:sz="0" w:space="0" w:color="auto"/>
                                                <w:bottom w:val="none" w:sz="0" w:space="0" w:color="auto"/>
                                                <w:right w:val="none" w:sz="0" w:space="0" w:color="auto"/>
                                              </w:divBdr>
                                              <w:divsChild>
                                                <w:div w:id="498078708">
                                                  <w:marLeft w:val="0"/>
                                                  <w:marRight w:val="0"/>
                                                  <w:marTop w:val="0"/>
                                                  <w:marBottom w:val="0"/>
                                                  <w:divBdr>
                                                    <w:top w:val="none" w:sz="0" w:space="0" w:color="auto"/>
                                                    <w:left w:val="none" w:sz="0" w:space="0" w:color="auto"/>
                                                    <w:bottom w:val="none" w:sz="0" w:space="0" w:color="auto"/>
                                                    <w:right w:val="none" w:sz="0" w:space="0" w:color="auto"/>
                                                  </w:divBdr>
                                                </w:div>
                                                <w:div w:id="863250720">
                                                  <w:marLeft w:val="0"/>
                                                  <w:marRight w:val="0"/>
                                                  <w:marTop w:val="0"/>
                                                  <w:marBottom w:val="0"/>
                                                  <w:divBdr>
                                                    <w:top w:val="none" w:sz="0" w:space="0" w:color="auto"/>
                                                    <w:left w:val="none" w:sz="0" w:space="0" w:color="auto"/>
                                                    <w:bottom w:val="none" w:sz="0" w:space="0" w:color="auto"/>
                                                    <w:right w:val="none" w:sz="0" w:space="0" w:color="auto"/>
                                                  </w:divBdr>
                                                </w:div>
                                                <w:div w:id="1017660265">
                                                  <w:marLeft w:val="0"/>
                                                  <w:marRight w:val="0"/>
                                                  <w:marTop w:val="0"/>
                                                  <w:marBottom w:val="0"/>
                                                  <w:divBdr>
                                                    <w:top w:val="none" w:sz="0" w:space="0" w:color="auto"/>
                                                    <w:left w:val="none" w:sz="0" w:space="0" w:color="auto"/>
                                                    <w:bottom w:val="none" w:sz="0" w:space="0" w:color="auto"/>
                                                    <w:right w:val="none" w:sz="0" w:space="0" w:color="auto"/>
                                                  </w:divBdr>
                                                </w:div>
                                                <w:div w:id="1072041680">
                                                  <w:marLeft w:val="0"/>
                                                  <w:marRight w:val="0"/>
                                                  <w:marTop w:val="0"/>
                                                  <w:marBottom w:val="0"/>
                                                  <w:divBdr>
                                                    <w:top w:val="none" w:sz="0" w:space="0" w:color="auto"/>
                                                    <w:left w:val="none" w:sz="0" w:space="0" w:color="auto"/>
                                                    <w:bottom w:val="none" w:sz="0" w:space="0" w:color="auto"/>
                                                    <w:right w:val="none" w:sz="0" w:space="0" w:color="auto"/>
                                                  </w:divBdr>
                                                </w:div>
                                                <w:div w:id="1076169661">
                                                  <w:marLeft w:val="225"/>
                                                  <w:marRight w:val="225"/>
                                                  <w:marTop w:val="0"/>
                                                  <w:marBottom w:val="0"/>
                                                  <w:divBdr>
                                                    <w:top w:val="none" w:sz="0" w:space="0" w:color="auto"/>
                                                    <w:left w:val="none" w:sz="0" w:space="0" w:color="auto"/>
                                                    <w:bottom w:val="none" w:sz="0" w:space="0" w:color="auto"/>
                                                    <w:right w:val="none" w:sz="0" w:space="0" w:color="auto"/>
                                                  </w:divBdr>
                                                </w:div>
                                                <w:div w:id="1389648751">
                                                  <w:marLeft w:val="225"/>
                                                  <w:marRight w:val="0"/>
                                                  <w:marTop w:val="0"/>
                                                  <w:marBottom w:val="0"/>
                                                  <w:divBdr>
                                                    <w:top w:val="none" w:sz="0" w:space="0" w:color="auto"/>
                                                    <w:left w:val="none" w:sz="0" w:space="0" w:color="auto"/>
                                                    <w:bottom w:val="none" w:sz="0" w:space="0" w:color="auto"/>
                                                    <w:right w:val="none" w:sz="0" w:space="0" w:color="auto"/>
                                                  </w:divBdr>
                                                </w:div>
                                                <w:div w:id="1484925215">
                                                  <w:marLeft w:val="0"/>
                                                  <w:marRight w:val="0"/>
                                                  <w:marTop w:val="0"/>
                                                  <w:marBottom w:val="0"/>
                                                  <w:divBdr>
                                                    <w:top w:val="none" w:sz="0" w:space="0" w:color="auto"/>
                                                    <w:left w:val="none" w:sz="0" w:space="0" w:color="auto"/>
                                                    <w:bottom w:val="none" w:sz="0" w:space="0" w:color="auto"/>
                                                    <w:right w:val="none" w:sz="0" w:space="0" w:color="auto"/>
                                                  </w:divBdr>
                                                </w:div>
                                                <w:div w:id="19220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66304651">
      <w:bodyDiv w:val="1"/>
      <w:marLeft w:val="0"/>
      <w:marRight w:val="0"/>
      <w:marTop w:val="0"/>
      <w:marBottom w:val="0"/>
      <w:divBdr>
        <w:top w:val="none" w:sz="0" w:space="0" w:color="auto"/>
        <w:left w:val="none" w:sz="0" w:space="0" w:color="auto"/>
        <w:bottom w:val="none" w:sz="0" w:space="0" w:color="auto"/>
        <w:right w:val="none" w:sz="0" w:space="0" w:color="auto"/>
      </w:divBdr>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10121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dfrc@latrobe.edu.au" TargetMode="External"/><Relationship Id="rId26" Type="http://schemas.openxmlformats.org/officeDocument/2006/relationships/chart" Target="charts/chart2.xml"/><Relationship Id="rId39" Type="http://schemas.openxmlformats.org/officeDocument/2006/relationships/image" Target="media/image17.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hyperlink" Target="mailto:Ben.Gawne@" TargetMode="External"/><Relationship Id="rId29" Type="http://schemas.openxmlformats.org/officeDocument/2006/relationships/chart" Target="charts/chart5.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chart" Target="charts/chart8.xml"/><Relationship Id="rId7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chart" Target="charts/chart4.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www.mdfrc.org.au" TargetMode="External"/><Relationship Id="rId25" Type="http://schemas.openxmlformats.org/officeDocument/2006/relationships/chart" Target="charts/chart1.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hyperlink" Target="http://creativecommons.org/licenses/by/3.0/au/"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chart" Target="charts/chart7.xml"/><Relationship Id="rId70" Type="http://schemas.openxmlformats.org/officeDocument/2006/relationships/image" Target="media/image4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617362\Dropbox\LTIM\Data\HydrologyData\RawData\2014-15\Hydrology_\Murray\CLL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617362\Dropbox\LTIM\Data\HydrologyData\RawData\2014-15\Hydrology_\Murray\CLL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(a) Duration of very low base flows</a:t>
            </a:r>
          </a:p>
        </c:rich>
      </c:tx>
      <c:layout>
        <c:manualLayout>
          <c:xMode val="edge"/>
          <c:yMode val="edge"/>
          <c:x val="0.16029536630501801"/>
          <c:y val="0.92941176470588205"/>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tx>
            <c:v>Irrigation Supply and Planned Environmental Water</c:v>
          </c:tx>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Basin!$E$5:$E$21</c:f>
              <c:numCache>
                <c:formatCode>General</c:formatCode>
                <c:ptCount val="17"/>
                <c:pt idx="0">
                  <c:v>0</c:v>
                </c:pt>
                <c:pt idx="1">
                  <c:v>0.98517786561264797</c:v>
                </c:pt>
                <c:pt idx="2">
                  <c:v>0.99158249158249201</c:v>
                </c:pt>
                <c:pt idx="3">
                  <c:v>0.54853479853479903</c:v>
                </c:pt>
                <c:pt idx="4">
                  <c:v>0.83031400966183599</c:v>
                </c:pt>
                <c:pt idx="5">
                  <c:v>0.76293783511174795</c:v>
                </c:pt>
                <c:pt idx="6">
                  <c:v>0.75</c:v>
                </c:pt>
                <c:pt idx="7">
                  <c:v>0.47253663003662999</c:v>
                </c:pt>
                <c:pt idx="8">
                  <c:v>1</c:v>
                </c:pt>
                <c:pt idx="9">
                  <c:v>0.96087454212454204</c:v>
                </c:pt>
                <c:pt idx="10">
                  <c:v>0.99940217391304298</c:v>
                </c:pt>
                <c:pt idx="11">
                  <c:v>0</c:v>
                </c:pt>
                <c:pt idx="12">
                  <c:v>0.83856280193236699</c:v>
                </c:pt>
                <c:pt idx="13">
                  <c:v>0.36161404998933599</c:v>
                </c:pt>
                <c:pt idx="14">
                  <c:v>0.157632850241546</c:v>
                </c:pt>
                <c:pt idx="15">
                  <c:v>6.4710144927536101E-2</c:v>
                </c:pt>
                <c:pt idx="16">
                  <c:v>0.264351851851852</c:v>
                </c:pt>
              </c:numCache>
            </c:numRef>
          </c:val>
        </c:ser>
        <c:ser>
          <c:idx val="1"/>
          <c:order val="1"/>
          <c:tx>
            <c:v>Commonwealth Environmental Water</c:v>
          </c:tx>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Basin!$H$5:$H$21</c:f>
              <c:numCache>
                <c:formatCode>General</c:formatCode>
                <c:ptCount val="17"/>
                <c:pt idx="0">
                  <c:v>0.20268620268620299</c:v>
                </c:pt>
                <c:pt idx="1">
                  <c:v>1.4822134387351801E-2</c:v>
                </c:pt>
                <c:pt idx="2">
                  <c:v>8.4175084175084104E-3</c:v>
                </c:pt>
                <c:pt idx="3">
                  <c:v>0</c:v>
                </c:pt>
                <c:pt idx="4">
                  <c:v>0</c:v>
                </c:pt>
                <c:pt idx="5">
                  <c:v>0</c:v>
                </c:pt>
                <c:pt idx="6">
                  <c:v>0.12828947368421001</c:v>
                </c:pt>
                <c:pt idx="7">
                  <c:v>0</c:v>
                </c:pt>
                <c:pt idx="8">
                  <c:v>0</c:v>
                </c:pt>
                <c:pt idx="9">
                  <c:v>1.72450234950235E-2</c:v>
                </c:pt>
                <c:pt idx="10">
                  <c:v>2.9891304347825999E-4</c:v>
                </c:pt>
                <c:pt idx="11">
                  <c:v>0</c:v>
                </c:pt>
                <c:pt idx="12">
                  <c:v>2.43196930946292E-2</c:v>
                </c:pt>
                <c:pt idx="13">
                  <c:v>3.2474755729904499E-2</c:v>
                </c:pt>
                <c:pt idx="14">
                  <c:v>0</c:v>
                </c:pt>
                <c:pt idx="15">
                  <c:v>0</c:v>
                </c:pt>
                <c:pt idx="16">
                  <c:v>0</c:v>
                </c:pt>
              </c:numCache>
            </c:numRef>
          </c:val>
        </c:ser>
        <c:ser>
          <c:idx val="2"/>
          <c:order val="2"/>
          <c:tx>
            <c:v>Other Environmental Water</c:v>
          </c:tx>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Basin!$I$5:$I$21</c:f>
              <c:numCache>
                <c:formatCode>General</c:formatCode>
                <c:ptCount val="17"/>
                <c:pt idx="0">
                  <c:v>0</c:v>
                </c:pt>
                <c:pt idx="1">
                  <c:v>0</c:v>
                </c:pt>
                <c:pt idx="2">
                  <c:v>0</c:v>
                </c:pt>
                <c:pt idx="3">
                  <c:v>0</c:v>
                </c:pt>
                <c:pt idx="4">
                  <c:v>0.16968599033816401</c:v>
                </c:pt>
                <c:pt idx="5">
                  <c:v>6.0850984764028199E-2</c:v>
                </c:pt>
                <c:pt idx="6">
                  <c:v>0.12171052631578901</c:v>
                </c:pt>
                <c:pt idx="7">
                  <c:v>0</c:v>
                </c:pt>
                <c:pt idx="8">
                  <c:v>0</c:v>
                </c:pt>
                <c:pt idx="9">
                  <c:v>1.7301679801679799E-2</c:v>
                </c:pt>
                <c:pt idx="10">
                  <c:v>2.9891304347825999E-4</c:v>
                </c:pt>
                <c:pt idx="11">
                  <c:v>0</c:v>
                </c:pt>
                <c:pt idx="12">
                  <c:v>5.8723785166240397E-2</c:v>
                </c:pt>
                <c:pt idx="13">
                  <c:v>2.9705695397915101E-2</c:v>
                </c:pt>
                <c:pt idx="14">
                  <c:v>0</c:v>
                </c:pt>
                <c:pt idx="15">
                  <c:v>0</c:v>
                </c:pt>
                <c:pt idx="16">
                  <c:v>0</c:v>
                </c:pt>
              </c:numCache>
            </c:numRef>
          </c:val>
        </c:ser>
        <c:dLbls>
          <c:showLegendKey val="0"/>
          <c:showVal val="0"/>
          <c:showCatName val="0"/>
          <c:showSerName val="0"/>
          <c:showPercent val="0"/>
          <c:showBubbleSize val="0"/>
        </c:dLbls>
        <c:gapWidth val="150"/>
        <c:overlap val="100"/>
        <c:axId val="390607120"/>
        <c:axId val="390715656"/>
      </c:barChart>
      <c:catAx>
        <c:axId val="390607120"/>
        <c:scaling>
          <c:orientation val="maxMin"/>
        </c:scaling>
        <c:delete val="0"/>
        <c:axPos val="l"/>
        <c:numFmt formatCode="General" sourceLinked="1"/>
        <c:majorTickMark val="out"/>
        <c:minorTickMark val="none"/>
        <c:tickLblPos val="nextTo"/>
        <c:crossAx val="390715656"/>
        <c:crosses val="autoZero"/>
        <c:auto val="1"/>
        <c:lblAlgn val="ctr"/>
        <c:lblOffset val="100"/>
        <c:tickLblSkip val="1"/>
        <c:noMultiLvlLbl val="0"/>
      </c:catAx>
      <c:valAx>
        <c:axId val="390715656"/>
        <c:scaling>
          <c:orientation val="minMax"/>
          <c:max val="1"/>
          <c:min val="0"/>
        </c:scaling>
        <c:delete val="0"/>
        <c:axPos val="t"/>
        <c:numFmt formatCode="General" sourceLinked="1"/>
        <c:majorTickMark val="out"/>
        <c:minorTickMark val="none"/>
        <c:tickLblPos val="nextTo"/>
        <c:crossAx val="390607120"/>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(b) Duration of medium</a:t>
            </a:r>
            <a:r>
              <a:rPr lang="en-US" sz="1000" baseline="0"/>
              <a:t> </a:t>
            </a:r>
            <a:r>
              <a:rPr lang="en-US" sz="1000"/>
              <a:t>low flows</a:t>
            </a:r>
          </a:p>
        </c:rich>
      </c:tx>
      <c:layout>
        <c:manualLayout>
          <c:xMode val="edge"/>
          <c:yMode val="edge"/>
          <c:x val="0.16029536630501801"/>
          <c:y val="0.92941176470588205"/>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Basin!$J$5:$J$21</c:f>
              <c:numCache>
                <c:formatCode>General</c:formatCode>
                <c:ptCount val="17"/>
                <c:pt idx="0">
                  <c:v>0</c:v>
                </c:pt>
                <c:pt idx="1">
                  <c:v>0.26449275362318803</c:v>
                </c:pt>
                <c:pt idx="2">
                  <c:v>0.84112698895307603</c:v>
                </c:pt>
                <c:pt idx="3">
                  <c:v>0.60612637362637301</c:v>
                </c:pt>
                <c:pt idx="4">
                  <c:v>0.50210144927536204</c:v>
                </c:pt>
                <c:pt idx="5">
                  <c:v>9.7191697191697096E-2</c:v>
                </c:pt>
                <c:pt idx="6">
                  <c:v>0.15893693263258499</c:v>
                </c:pt>
                <c:pt idx="7">
                  <c:v>0.41936594202898603</c:v>
                </c:pt>
                <c:pt idx="8">
                  <c:v>0.48162037037036998</c:v>
                </c:pt>
                <c:pt idx="9">
                  <c:v>0.277361111111111</c:v>
                </c:pt>
                <c:pt idx="10">
                  <c:v>0.68523550724637705</c:v>
                </c:pt>
                <c:pt idx="11">
                  <c:v>0</c:v>
                </c:pt>
                <c:pt idx="12">
                  <c:v>4.1058953124170502E-2</c:v>
                </c:pt>
                <c:pt idx="13">
                  <c:v>0.12635011441647601</c:v>
                </c:pt>
                <c:pt idx="14">
                  <c:v>0.229927536231884</c:v>
                </c:pt>
                <c:pt idx="15">
                  <c:v>0.40304347826087</c:v>
                </c:pt>
                <c:pt idx="16">
                  <c:v>0.42166666666666702</c:v>
                </c:pt>
              </c:numCache>
            </c:numRef>
          </c:val>
        </c:ser>
        <c:ser>
          <c:idx val="1"/>
          <c:order val="1"/>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Basin!$M$5:$M$21</c:f>
              <c:numCache>
                <c:formatCode>General</c:formatCode>
                <c:ptCount val="17"/>
                <c:pt idx="0">
                  <c:v>0</c:v>
                </c:pt>
                <c:pt idx="1">
                  <c:v>0.19956152543109101</c:v>
                </c:pt>
                <c:pt idx="2">
                  <c:v>6.6317016317016295E-2</c:v>
                </c:pt>
                <c:pt idx="3">
                  <c:v>0</c:v>
                </c:pt>
                <c:pt idx="4">
                  <c:v>1.05790133779264E-2</c:v>
                </c:pt>
                <c:pt idx="5">
                  <c:v>7.1598575222610802E-3</c:v>
                </c:pt>
                <c:pt idx="6">
                  <c:v>0.295606283283538</c:v>
                </c:pt>
                <c:pt idx="7">
                  <c:v>8.0515297906602092E-3</c:v>
                </c:pt>
                <c:pt idx="8">
                  <c:v>0</c:v>
                </c:pt>
                <c:pt idx="9">
                  <c:v>0.152397842090989</c:v>
                </c:pt>
                <c:pt idx="10">
                  <c:v>2.8104871175523301E-2</c:v>
                </c:pt>
                <c:pt idx="11">
                  <c:v>0</c:v>
                </c:pt>
                <c:pt idx="12">
                  <c:v>3.7055728717487503E-2</c:v>
                </c:pt>
                <c:pt idx="13">
                  <c:v>1.4084414764295399E-2</c:v>
                </c:pt>
                <c:pt idx="14">
                  <c:v>6.0386473429951196E-3</c:v>
                </c:pt>
                <c:pt idx="15">
                  <c:v>0</c:v>
                </c:pt>
                <c:pt idx="16">
                  <c:v>0</c:v>
                </c:pt>
              </c:numCache>
            </c:numRef>
          </c:val>
        </c:ser>
        <c:ser>
          <c:idx val="2"/>
          <c:order val="2"/>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Basin!$N$5:$N$21</c:f>
              <c:numCache>
                <c:formatCode>General</c:formatCode>
                <c:ptCount val="17"/>
                <c:pt idx="0">
                  <c:v>0</c:v>
                </c:pt>
                <c:pt idx="1">
                  <c:v>0</c:v>
                </c:pt>
                <c:pt idx="2">
                  <c:v>0</c:v>
                </c:pt>
                <c:pt idx="3">
                  <c:v>0</c:v>
                </c:pt>
                <c:pt idx="4">
                  <c:v>0.14160233184689699</c:v>
                </c:pt>
                <c:pt idx="5">
                  <c:v>5.9995209632806003E-2</c:v>
                </c:pt>
                <c:pt idx="6">
                  <c:v>0.20404632859733501</c:v>
                </c:pt>
                <c:pt idx="7">
                  <c:v>1.00644122383253E-3</c:v>
                </c:pt>
                <c:pt idx="8">
                  <c:v>0</c:v>
                </c:pt>
                <c:pt idx="9">
                  <c:v>3.1394892951746002E-2</c:v>
                </c:pt>
                <c:pt idx="10">
                  <c:v>1.2655998389693999E-2</c:v>
                </c:pt>
                <c:pt idx="11">
                  <c:v>0</c:v>
                </c:pt>
                <c:pt idx="12">
                  <c:v>5.90674596883096E-2</c:v>
                </c:pt>
                <c:pt idx="13">
                  <c:v>1.3890413610990599E-2</c:v>
                </c:pt>
                <c:pt idx="14">
                  <c:v>0</c:v>
                </c:pt>
                <c:pt idx="15">
                  <c:v>0</c:v>
                </c:pt>
                <c:pt idx="16">
                  <c:v>0</c:v>
                </c:pt>
              </c:numCache>
            </c:numRef>
          </c:val>
        </c:ser>
        <c:dLbls>
          <c:showLegendKey val="0"/>
          <c:showVal val="0"/>
          <c:showCatName val="0"/>
          <c:showSerName val="0"/>
          <c:showPercent val="0"/>
          <c:showBubbleSize val="0"/>
        </c:dLbls>
        <c:gapWidth val="150"/>
        <c:overlap val="100"/>
        <c:axId val="390716440"/>
        <c:axId val="390716832"/>
      </c:barChart>
      <c:catAx>
        <c:axId val="390716440"/>
        <c:scaling>
          <c:orientation val="maxMin"/>
        </c:scaling>
        <c:delete val="0"/>
        <c:axPos val="l"/>
        <c:numFmt formatCode="General" sourceLinked="1"/>
        <c:majorTickMark val="out"/>
        <c:minorTickMark val="none"/>
        <c:tickLblPos val="nextTo"/>
        <c:crossAx val="390716832"/>
        <c:crosses val="autoZero"/>
        <c:auto val="1"/>
        <c:lblAlgn val="ctr"/>
        <c:lblOffset val="100"/>
        <c:tickLblSkip val="1"/>
        <c:noMultiLvlLbl val="0"/>
      </c:catAx>
      <c:valAx>
        <c:axId val="390716832"/>
        <c:scaling>
          <c:orientation val="minMax"/>
          <c:max val="1"/>
          <c:min val="0"/>
        </c:scaling>
        <c:delete val="0"/>
        <c:axPos val="t"/>
        <c:numFmt formatCode="General" sourceLinked="1"/>
        <c:majorTickMark val="out"/>
        <c:minorTickMark val="none"/>
        <c:tickLblPos val="nextTo"/>
        <c:crossAx val="390716440"/>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a:t>(c) </a:t>
            </a:r>
            <a:r>
              <a:rPr lang="en-AU" sz="1000">
                <a:effectLst/>
              </a:rPr>
              <a:t>Occurrence</a:t>
            </a:r>
            <a:r>
              <a:rPr lang="en-AU" sz="1000" baseline="0">
                <a:effectLst/>
              </a:rPr>
              <a:t> </a:t>
            </a:r>
            <a:r>
              <a:rPr lang="en-US" sz="1000"/>
              <a:t>of</a:t>
            </a:r>
            <a:r>
              <a:rPr lang="en-US" sz="1000" baseline="0"/>
              <a:t> l</a:t>
            </a:r>
            <a:r>
              <a:rPr lang="en-US" sz="1000"/>
              <a:t>ow</a:t>
            </a:r>
            <a:r>
              <a:rPr lang="en-US" sz="1000" baseline="0"/>
              <a:t> freshes</a:t>
            </a:r>
            <a:endParaRPr lang="en-US" sz="1000"/>
          </a:p>
        </c:rich>
      </c:tx>
      <c:layout>
        <c:manualLayout>
          <c:xMode val="edge"/>
          <c:yMode val="edge"/>
          <c:x val="0.103691502005645"/>
          <c:y val="0.91906976744185997"/>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Basin!$O$5:$O$21</c:f>
              <c:numCache>
                <c:formatCode>General</c:formatCode>
                <c:ptCount val="17"/>
                <c:pt idx="0">
                  <c:v>0.33333333333333298</c:v>
                </c:pt>
                <c:pt idx="1">
                  <c:v>0.54545454545454497</c:v>
                </c:pt>
                <c:pt idx="2">
                  <c:v>0.939393939393939</c:v>
                </c:pt>
                <c:pt idx="3">
                  <c:v>0.75</c:v>
                </c:pt>
                <c:pt idx="4">
                  <c:v>0.61111111111111105</c:v>
                </c:pt>
                <c:pt idx="5">
                  <c:v>0.44444444444444398</c:v>
                </c:pt>
                <c:pt idx="6">
                  <c:v>0.66666666666666696</c:v>
                </c:pt>
                <c:pt idx="7">
                  <c:v>0.16666666666666699</c:v>
                </c:pt>
                <c:pt idx="8">
                  <c:v>0.66666666666666696</c:v>
                </c:pt>
                <c:pt idx="9">
                  <c:v>0.88888888888888895</c:v>
                </c:pt>
                <c:pt idx="10">
                  <c:v>0.875</c:v>
                </c:pt>
                <c:pt idx="11">
                  <c:v>0.16666666666666699</c:v>
                </c:pt>
                <c:pt idx="12">
                  <c:v>0.27777777777777801</c:v>
                </c:pt>
                <c:pt idx="13">
                  <c:v>0.859649122807017</c:v>
                </c:pt>
                <c:pt idx="14">
                  <c:v>0.55555555555555503</c:v>
                </c:pt>
                <c:pt idx="15">
                  <c:v>0.33333333333333298</c:v>
                </c:pt>
                <c:pt idx="16">
                  <c:v>0.33333333333333298</c:v>
                </c:pt>
              </c:numCache>
            </c:numRef>
          </c:val>
        </c:ser>
        <c:ser>
          <c:idx val="1"/>
          <c:order val="1"/>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Basin!$R$5:$R$21</c:f>
              <c:numCache>
                <c:formatCode>General</c:formatCode>
                <c:ptCount val="17"/>
                <c:pt idx="0">
                  <c:v>0</c:v>
                </c:pt>
                <c:pt idx="1">
                  <c:v>9.0909090909090898E-2</c:v>
                </c:pt>
                <c:pt idx="2">
                  <c:v>0</c:v>
                </c:pt>
                <c:pt idx="3">
                  <c:v>0</c:v>
                </c:pt>
                <c:pt idx="4">
                  <c:v>6.7460317460317401E-2</c:v>
                </c:pt>
                <c:pt idx="5">
                  <c:v>0</c:v>
                </c:pt>
                <c:pt idx="6">
                  <c:v>0.33333333333333298</c:v>
                </c:pt>
                <c:pt idx="7">
                  <c:v>0</c:v>
                </c:pt>
                <c:pt idx="8">
                  <c:v>0</c:v>
                </c:pt>
                <c:pt idx="9">
                  <c:v>0</c:v>
                </c:pt>
                <c:pt idx="10">
                  <c:v>0.12037037037037</c:v>
                </c:pt>
                <c:pt idx="11">
                  <c:v>0</c:v>
                </c:pt>
                <c:pt idx="12">
                  <c:v>0</c:v>
                </c:pt>
                <c:pt idx="13">
                  <c:v>4.3859649122807001E-2</c:v>
                </c:pt>
                <c:pt idx="14">
                  <c:v>0</c:v>
                </c:pt>
                <c:pt idx="15">
                  <c:v>0</c:v>
                </c:pt>
                <c:pt idx="16">
                  <c:v>0</c:v>
                </c:pt>
              </c:numCache>
            </c:numRef>
          </c:val>
        </c:ser>
        <c:ser>
          <c:idx val="2"/>
          <c:order val="2"/>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Basin!$S$5:$S$21</c:f>
              <c:numCache>
                <c:formatCode>General</c:formatCode>
                <c:ptCount val="17"/>
                <c:pt idx="0">
                  <c:v>0</c:v>
                </c:pt>
                <c:pt idx="1">
                  <c:v>0</c:v>
                </c:pt>
                <c:pt idx="2">
                  <c:v>0</c:v>
                </c:pt>
                <c:pt idx="3">
                  <c:v>0</c:v>
                </c:pt>
                <c:pt idx="4">
                  <c:v>9.9206349206349201E-2</c:v>
                </c:pt>
                <c:pt idx="5">
                  <c:v>0.33333333333333298</c:v>
                </c:pt>
                <c:pt idx="6">
                  <c:v>0</c:v>
                </c:pt>
                <c:pt idx="7">
                  <c:v>0</c:v>
                </c:pt>
                <c:pt idx="8">
                  <c:v>0</c:v>
                </c:pt>
                <c:pt idx="9">
                  <c:v>0</c:v>
                </c:pt>
                <c:pt idx="10">
                  <c:v>4.6296296296296302E-3</c:v>
                </c:pt>
                <c:pt idx="11">
                  <c:v>0</c:v>
                </c:pt>
                <c:pt idx="12">
                  <c:v>5.5555555555555497E-2</c:v>
                </c:pt>
                <c:pt idx="13">
                  <c:v>4.3859649122807001E-2</c:v>
                </c:pt>
                <c:pt idx="14">
                  <c:v>0</c:v>
                </c:pt>
                <c:pt idx="15">
                  <c:v>0</c:v>
                </c:pt>
                <c:pt idx="16">
                  <c:v>0</c:v>
                </c:pt>
              </c:numCache>
            </c:numRef>
          </c:val>
        </c:ser>
        <c:dLbls>
          <c:showLegendKey val="0"/>
          <c:showVal val="0"/>
          <c:showCatName val="0"/>
          <c:showSerName val="0"/>
          <c:showPercent val="0"/>
          <c:showBubbleSize val="0"/>
        </c:dLbls>
        <c:gapWidth val="150"/>
        <c:overlap val="100"/>
        <c:axId val="390799344"/>
        <c:axId val="390799736"/>
      </c:barChart>
      <c:catAx>
        <c:axId val="390799344"/>
        <c:scaling>
          <c:orientation val="maxMin"/>
        </c:scaling>
        <c:delete val="0"/>
        <c:axPos val="l"/>
        <c:numFmt formatCode="General" sourceLinked="1"/>
        <c:majorTickMark val="out"/>
        <c:minorTickMark val="none"/>
        <c:tickLblPos val="nextTo"/>
        <c:crossAx val="390799736"/>
        <c:crosses val="autoZero"/>
        <c:auto val="1"/>
        <c:lblAlgn val="ctr"/>
        <c:lblOffset val="100"/>
        <c:tickLblSkip val="1"/>
        <c:noMultiLvlLbl val="0"/>
      </c:catAx>
      <c:valAx>
        <c:axId val="390799736"/>
        <c:scaling>
          <c:orientation val="minMax"/>
          <c:max val="1"/>
          <c:min val="0"/>
        </c:scaling>
        <c:delete val="0"/>
        <c:axPos val="t"/>
        <c:numFmt formatCode="General" sourceLinked="1"/>
        <c:majorTickMark val="out"/>
        <c:minorTickMark val="none"/>
        <c:tickLblPos val="nextTo"/>
        <c:crossAx val="390799344"/>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a:t>(d) </a:t>
            </a:r>
            <a:r>
              <a:rPr lang="en-AU" sz="1000">
                <a:effectLst/>
              </a:rPr>
              <a:t>Occurrence</a:t>
            </a:r>
            <a:r>
              <a:rPr lang="en-AU" sz="1000" baseline="0">
                <a:effectLst/>
              </a:rPr>
              <a:t> </a:t>
            </a:r>
            <a:r>
              <a:rPr lang="en-US" sz="1000"/>
              <a:t>of</a:t>
            </a:r>
            <a:r>
              <a:rPr lang="en-US" sz="1000" baseline="0"/>
              <a:t> medium freshes</a:t>
            </a:r>
            <a:endParaRPr lang="en-US" sz="1000"/>
          </a:p>
        </c:rich>
      </c:tx>
      <c:layout>
        <c:manualLayout>
          <c:xMode val="edge"/>
          <c:yMode val="edge"/>
          <c:x val="0.13671036993017399"/>
          <c:y val="0.92837209302325596"/>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Basin!$T$5:$T$21</c:f>
              <c:numCache>
                <c:formatCode>General</c:formatCode>
                <c:ptCount val="17"/>
                <c:pt idx="0">
                  <c:v>0.5</c:v>
                </c:pt>
                <c:pt idx="1">
                  <c:v>0.36363636363636398</c:v>
                </c:pt>
                <c:pt idx="2">
                  <c:v>0.81818181818181801</c:v>
                </c:pt>
                <c:pt idx="3">
                  <c:v>0.75</c:v>
                </c:pt>
                <c:pt idx="4">
                  <c:v>0.33333333333333298</c:v>
                </c:pt>
                <c:pt idx="5">
                  <c:v>0.66666666666666696</c:v>
                </c:pt>
                <c:pt idx="6">
                  <c:v>0.25</c:v>
                </c:pt>
                <c:pt idx="7">
                  <c:v>0.125</c:v>
                </c:pt>
                <c:pt idx="8">
                  <c:v>0.5</c:v>
                </c:pt>
                <c:pt idx="9">
                  <c:v>0.79166666666666696</c:v>
                </c:pt>
                <c:pt idx="10">
                  <c:v>0.75</c:v>
                </c:pt>
                <c:pt idx="11">
                  <c:v>0</c:v>
                </c:pt>
                <c:pt idx="12">
                  <c:v>0.16666666666666699</c:v>
                </c:pt>
                <c:pt idx="13">
                  <c:v>0.89473684210526305</c:v>
                </c:pt>
                <c:pt idx="14">
                  <c:v>0.83333333333333304</c:v>
                </c:pt>
                <c:pt idx="15">
                  <c:v>0.5</c:v>
                </c:pt>
                <c:pt idx="16">
                  <c:v>0.5</c:v>
                </c:pt>
              </c:numCache>
            </c:numRef>
          </c:val>
        </c:ser>
        <c:ser>
          <c:idx val="1"/>
          <c:order val="1"/>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Basin!$W$5:$W$21</c:f>
              <c:numCache>
                <c:formatCode>General</c:formatCode>
                <c:ptCount val="17"/>
                <c:pt idx="0">
                  <c:v>0</c:v>
                </c:pt>
                <c:pt idx="1">
                  <c:v>0</c:v>
                </c:pt>
                <c:pt idx="2">
                  <c:v>0</c:v>
                </c:pt>
                <c:pt idx="3">
                  <c:v>0</c:v>
                </c:pt>
                <c:pt idx="4">
                  <c:v>0.22291666666666701</c:v>
                </c:pt>
                <c:pt idx="5">
                  <c:v>8.3333333333333301E-2</c:v>
                </c:pt>
                <c:pt idx="6">
                  <c:v>0</c:v>
                </c:pt>
                <c:pt idx="7">
                  <c:v>0</c:v>
                </c:pt>
                <c:pt idx="8">
                  <c:v>0</c:v>
                </c:pt>
                <c:pt idx="9">
                  <c:v>4.1666666666666699E-2</c:v>
                </c:pt>
                <c:pt idx="10">
                  <c:v>0.125</c:v>
                </c:pt>
                <c:pt idx="11">
                  <c:v>0</c:v>
                </c:pt>
                <c:pt idx="12">
                  <c:v>4.1666666666666699E-2</c:v>
                </c:pt>
                <c:pt idx="13">
                  <c:v>1.3157894736842099E-2</c:v>
                </c:pt>
                <c:pt idx="14">
                  <c:v>0</c:v>
                </c:pt>
                <c:pt idx="15">
                  <c:v>0</c:v>
                </c:pt>
                <c:pt idx="16">
                  <c:v>0</c:v>
                </c:pt>
              </c:numCache>
            </c:numRef>
          </c:val>
        </c:ser>
        <c:ser>
          <c:idx val="2"/>
          <c:order val="2"/>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Basin!$X$5:$X$21</c:f>
              <c:numCache>
                <c:formatCode>General</c:formatCode>
                <c:ptCount val="17"/>
                <c:pt idx="0">
                  <c:v>0</c:v>
                </c:pt>
                <c:pt idx="1">
                  <c:v>0</c:v>
                </c:pt>
                <c:pt idx="2">
                  <c:v>0</c:v>
                </c:pt>
                <c:pt idx="3">
                  <c:v>0</c:v>
                </c:pt>
                <c:pt idx="4">
                  <c:v>2.70833333333333E-2</c:v>
                </c:pt>
                <c:pt idx="5">
                  <c:v>0.25</c:v>
                </c:pt>
                <c:pt idx="6">
                  <c:v>0</c:v>
                </c:pt>
                <c:pt idx="7">
                  <c:v>0</c:v>
                </c:pt>
                <c:pt idx="8">
                  <c:v>0</c:v>
                </c:pt>
                <c:pt idx="9">
                  <c:v>0</c:v>
                </c:pt>
                <c:pt idx="10">
                  <c:v>6.25E-2</c:v>
                </c:pt>
                <c:pt idx="11">
                  <c:v>0</c:v>
                </c:pt>
                <c:pt idx="12">
                  <c:v>4.1666666666666699E-2</c:v>
                </c:pt>
                <c:pt idx="13">
                  <c:v>1.3157894736842099E-2</c:v>
                </c:pt>
                <c:pt idx="14">
                  <c:v>0</c:v>
                </c:pt>
                <c:pt idx="15">
                  <c:v>0</c:v>
                </c:pt>
                <c:pt idx="16">
                  <c:v>0</c:v>
                </c:pt>
              </c:numCache>
            </c:numRef>
          </c:val>
        </c:ser>
        <c:dLbls>
          <c:showLegendKey val="0"/>
          <c:showVal val="0"/>
          <c:showCatName val="0"/>
          <c:showSerName val="0"/>
          <c:showPercent val="0"/>
          <c:showBubbleSize val="0"/>
        </c:dLbls>
        <c:gapWidth val="150"/>
        <c:overlap val="100"/>
        <c:axId val="390800520"/>
        <c:axId val="390800912"/>
      </c:barChart>
      <c:catAx>
        <c:axId val="390800520"/>
        <c:scaling>
          <c:orientation val="maxMin"/>
        </c:scaling>
        <c:delete val="0"/>
        <c:axPos val="l"/>
        <c:numFmt formatCode="General" sourceLinked="1"/>
        <c:majorTickMark val="out"/>
        <c:minorTickMark val="none"/>
        <c:tickLblPos val="nextTo"/>
        <c:crossAx val="390800912"/>
        <c:crosses val="autoZero"/>
        <c:auto val="1"/>
        <c:lblAlgn val="ctr"/>
        <c:lblOffset val="100"/>
        <c:tickLblSkip val="1"/>
        <c:noMultiLvlLbl val="0"/>
      </c:catAx>
      <c:valAx>
        <c:axId val="390800912"/>
        <c:scaling>
          <c:orientation val="minMax"/>
          <c:max val="1"/>
          <c:min val="0"/>
        </c:scaling>
        <c:delete val="0"/>
        <c:axPos val="t"/>
        <c:numFmt formatCode="General" sourceLinked="1"/>
        <c:majorTickMark val="out"/>
        <c:minorTickMark val="none"/>
        <c:tickLblPos val="nextTo"/>
        <c:crossAx val="390800520"/>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54477451682177"/>
          <c:y val="0.76144242125984396"/>
          <c:w val="0.83877504236021405"/>
          <c:h val="1.1188976377952801E-2"/>
        </c:manualLayout>
      </c:layout>
      <c:barChart>
        <c:barDir val="col"/>
        <c:grouping val="stacked"/>
        <c:varyColors val="0"/>
        <c:ser>
          <c:idx val="0"/>
          <c:order val="0"/>
          <c:tx>
            <c:v>Irrigation Supply and Planned Environmntal Water</c:v>
          </c:tx>
          <c:spPr>
            <a:solidFill>
              <a:schemeClr val="bg1">
                <a:lumMod val="65000"/>
              </a:schemeClr>
            </a:solidFill>
            <a:ln>
              <a:noFill/>
            </a:ln>
          </c:spPr>
          <c:invertIfNegative val="0"/>
          <c:val>
            <c:numRef>
              <c:f>Basin!$E$5:$E$22</c:f>
              <c:numCache>
                <c:formatCode>General</c:formatCode>
                <c:ptCount val="18"/>
                <c:pt idx="0">
                  <c:v>0</c:v>
                </c:pt>
                <c:pt idx="1">
                  <c:v>0.98517786561264697</c:v>
                </c:pt>
                <c:pt idx="2">
                  <c:v>0.99158249158249201</c:v>
                </c:pt>
                <c:pt idx="3">
                  <c:v>0.54853479853479903</c:v>
                </c:pt>
                <c:pt idx="4">
                  <c:v>0.83031400966183599</c:v>
                </c:pt>
                <c:pt idx="5">
                  <c:v>0.76293783511174895</c:v>
                </c:pt>
                <c:pt idx="6">
                  <c:v>0.750000000000001</c:v>
                </c:pt>
                <c:pt idx="7">
                  <c:v>0.47253663003662999</c:v>
                </c:pt>
                <c:pt idx="8">
                  <c:v>1</c:v>
                </c:pt>
                <c:pt idx="9">
                  <c:v>0.96087454212454304</c:v>
                </c:pt>
                <c:pt idx="10">
                  <c:v>0.99940217391304198</c:v>
                </c:pt>
                <c:pt idx="11">
                  <c:v>0</c:v>
                </c:pt>
                <c:pt idx="12">
                  <c:v>0</c:v>
                </c:pt>
                <c:pt idx="13">
                  <c:v>0.83856280193236499</c:v>
                </c:pt>
                <c:pt idx="14">
                  <c:v>0.36161404998933599</c:v>
                </c:pt>
                <c:pt idx="15">
                  <c:v>0.157632850241546</c:v>
                </c:pt>
                <c:pt idx="16">
                  <c:v>6.4710144927536295E-2</c:v>
                </c:pt>
                <c:pt idx="17">
                  <c:v>0.264351851851853</c:v>
                </c:pt>
              </c:numCache>
            </c:numRef>
          </c:val>
          <c:extLst>
            <c:ext xmlns:c15="http://schemas.microsoft.com/office/drawing/2012/chart" uri="{02D57815-91ED-43cb-92C2-25804820EDAC}">
              <c15:filteredCategoryTitle>
                <c15:cat>
                  <c:strRef>
                    <c:extLst>
                      <c:ext uri="{02D57815-91ED-43cb-92C2-25804820EDAC}">
                        <c15:formulaRef>
                          <c15:sqref>Basin!$D$5:$D$22</c15:sqref>
                        </c15:formulaRef>
                      </c:ext>
                    </c:extLst>
                    <c:strCache>
                      <c:ptCount val="18"/>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Lower Darling</c:v>
                      </c:pt>
                      <c:pt idx="12">
                        <c:v>Upper Darling</c:v>
                      </c:pt>
                      <c:pt idx="13">
                        <c:v>Macquarie</c:v>
                      </c:pt>
                      <c:pt idx="14">
                        <c:v>Gwydir</c:v>
                      </c:pt>
                      <c:pt idx="15">
                        <c:v>Border Rivers</c:v>
                      </c:pt>
                      <c:pt idx="16">
                        <c:v>Condamine</c:v>
                      </c:pt>
                      <c:pt idx="17">
                        <c:v>Warrego</c:v>
                      </c:pt>
                    </c:strCache>
                  </c:strRef>
                </c15:cat>
              </c15:filteredCategoryTitle>
            </c:ext>
          </c:extLst>
        </c:ser>
        <c:ser>
          <c:idx val="1"/>
          <c:order val="1"/>
          <c:tx>
            <c:v>Commonwealth Environmental Water</c:v>
          </c:tx>
          <c:spPr>
            <a:solidFill>
              <a:srgbClr val="800000"/>
            </a:solidFill>
          </c:spPr>
          <c:invertIfNegative val="0"/>
          <c:val>
            <c:numRef>
              <c:f>Basin!$H$5:$H$22</c:f>
              <c:numCache>
                <c:formatCode>General</c:formatCode>
                <c:ptCount val="18"/>
                <c:pt idx="0">
                  <c:v>0.20268620268620299</c:v>
                </c:pt>
                <c:pt idx="1">
                  <c:v>1.4822134387351801E-2</c:v>
                </c:pt>
                <c:pt idx="2">
                  <c:v>8.4175084175084295E-3</c:v>
                </c:pt>
                <c:pt idx="3">
                  <c:v>0</c:v>
                </c:pt>
                <c:pt idx="4">
                  <c:v>0</c:v>
                </c:pt>
                <c:pt idx="5">
                  <c:v>0</c:v>
                </c:pt>
                <c:pt idx="6">
                  <c:v>0.12828947368421001</c:v>
                </c:pt>
                <c:pt idx="7">
                  <c:v>0</c:v>
                </c:pt>
                <c:pt idx="8">
                  <c:v>0</c:v>
                </c:pt>
                <c:pt idx="9">
                  <c:v>1.72450234950235E-2</c:v>
                </c:pt>
                <c:pt idx="10">
                  <c:v>2.9891304347825999E-4</c:v>
                </c:pt>
                <c:pt idx="11">
                  <c:v>0</c:v>
                </c:pt>
                <c:pt idx="12">
                  <c:v>0</c:v>
                </c:pt>
                <c:pt idx="13">
                  <c:v>2.43196930946292E-2</c:v>
                </c:pt>
                <c:pt idx="14">
                  <c:v>3.2474755729904603E-2</c:v>
                </c:pt>
                <c:pt idx="15">
                  <c:v>0</c:v>
                </c:pt>
                <c:pt idx="16">
                  <c:v>0</c:v>
                </c:pt>
                <c:pt idx="17">
                  <c:v>0</c:v>
                </c:pt>
              </c:numCache>
            </c:numRef>
          </c:val>
          <c:extLst>
            <c:ext xmlns:c15="http://schemas.microsoft.com/office/drawing/2012/chart" uri="{02D57815-91ED-43cb-92C2-25804820EDAC}">
              <c15:filteredCategoryTitle>
                <c15:cat>
                  <c:strRef>
                    <c:extLst>
                      <c:ext uri="{02D57815-91ED-43cb-92C2-25804820EDAC}">
                        <c15:formulaRef>
                          <c15:sqref>Basin!$D$5:$D$22</c15:sqref>
                        </c15:formulaRef>
                      </c:ext>
                    </c:extLst>
                    <c:strCache>
                      <c:ptCount val="18"/>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Lower Darling</c:v>
                      </c:pt>
                      <c:pt idx="12">
                        <c:v>Upper Darling</c:v>
                      </c:pt>
                      <c:pt idx="13">
                        <c:v>Macquarie</c:v>
                      </c:pt>
                      <c:pt idx="14">
                        <c:v>Gwydir</c:v>
                      </c:pt>
                      <c:pt idx="15">
                        <c:v>Border Rivers</c:v>
                      </c:pt>
                      <c:pt idx="16">
                        <c:v>Condamine</c:v>
                      </c:pt>
                      <c:pt idx="17">
                        <c:v>Warrego</c:v>
                      </c:pt>
                    </c:strCache>
                  </c:strRef>
                </c15:cat>
              </c15:filteredCategoryTitle>
            </c:ext>
          </c:extLst>
        </c:ser>
        <c:ser>
          <c:idx val="2"/>
          <c:order val="2"/>
          <c:tx>
            <c:v>Other Environmental Water</c:v>
          </c:tx>
          <c:spPr>
            <a:solidFill>
              <a:srgbClr val="008000"/>
            </a:solidFill>
          </c:spPr>
          <c:invertIfNegative val="0"/>
          <c:val>
            <c:numRef>
              <c:f>Basin!$I$5:$I$22</c:f>
              <c:numCache>
                <c:formatCode>General</c:formatCode>
                <c:ptCount val="18"/>
                <c:pt idx="0">
                  <c:v>0</c:v>
                </c:pt>
                <c:pt idx="1">
                  <c:v>0</c:v>
                </c:pt>
                <c:pt idx="2">
                  <c:v>0</c:v>
                </c:pt>
                <c:pt idx="3">
                  <c:v>0</c:v>
                </c:pt>
                <c:pt idx="4">
                  <c:v>0.16968599033816401</c:v>
                </c:pt>
                <c:pt idx="5">
                  <c:v>6.0850984764028303E-2</c:v>
                </c:pt>
                <c:pt idx="6">
                  <c:v>0.12171052631578901</c:v>
                </c:pt>
                <c:pt idx="7">
                  <c:v>0</c:v>
                </c:pt>
                <c:pt idx="8">
                  <c:v>0</c:v>
                </c:pt>
                <c:pt idx="9">
                  <c:v>1.7301679801679799E-2</c:v>
                </c:pt>
                <c:pt idx="10">
                  <c:v>2.9891304347825999E-4</c:v>
                </c:pt>
                <c:pt idx="11">
                  <c:v>0</c:v>
                </c:pt>
                <c:pt idx="12">
                  <c:v>0</c:v>
                </c:pt>
                <c:pt idx="13">
                  <c:v>5.8723785166240397E-2</c:v>
                </c:pt>
                <c:pt idx="14">
                  <c:v>2.9705695397915101E-2</c:v>
                </c:pt>
                <c:pt idx="15">
                  <c:v>0</c:v>
                </c:pt>
                <c:pt idx="16">
                  <c:v>0</c:v>
                </c:pt>
                <c:pt idx="17">
                  <c:v>0</c:v>
                </c:pt>
              </c:numCache>
            </c:numRef>
          </c:val>
          <c:extLst>
            <c:ext xmlns:c15="http://schemas.microsoft.com/office/drawing/2012/chart" uri="{02D57815-91ED-43cb-92C2-25804820EDAC}">
              <c15:filteredCategoryTitle>
                <c15:cat>
                  <c:strRef>
                    <c:extLst>
                      <c:ext uri="{02D57815-91ED-43cb-92C2-25804820EDAC}">
                        <c15:formulaRef>
                          <c15:sqref>Basin!$D$5:$D$22</c15:sqref>
                        </c15:formulaRef>
                      </c:ext>
                    </c:extLst>
                    <c:strCache>
                      <c:ptCount val="18"/>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Lower Darling</c:v>
                      </c:pt>
                      <c:pt idx="12">
                        <c:v>Upper Darling</c:v>
                      </c:pt>
                      <c:pt idx="13">
                        <c:v>Macquarie</c:v>
                      </c:pt>
                      <c:pt idx="14">
                        <c:v>Gwydir</c:v>
                      </c:pt>
                      <c:pt idx="15">
                        <c:v>Border Rivers</c:v>
                      </c:pt>
                      <c:pt idx="16">
                        <c:v>Condamine</c:v>
                      </c:pt>
                      <c:pt idx="17">
                        <c:v>Warrego</c:v>
                      </c:pt>
                    </c:strCache>
                  </c:strRef>
                </c15:cat>
              </c15:filteredCategoryTitle>
            </c:ext>
          </c:extLst>
        </c:ser>
        <c:dLbls>
          <c:showLegendKey val="0"/>
          <c:showVal val="0"/>
          <c:showCatName val="0"/>
          <c:showSerName val="0"/>
          <c:showPercent val="0"/>
          <c:showBubbleSize val="0"/>
        </c:dLbls>
        <c:gapWidth val="150"/>
        <c:overlap val="100"/>
        <c:axId val="390883384"/>
        <c:axId val="390883776"/>
      </c:barChart>
      <c:catAx>
        <c:axId val="390883384"/>
        <c:scaling>
          <c:orientation val="minMax"/>
        </c:scaling>
        <c:delete val="0"/>
        <c:axPos val="b"/>
        <c:numFmt formatCode="General" sourceLinked="1"/>
        <c:majorTickMark val="out"/>
        <c:minorTickMark val="none"/>
        <c:tickLblPos val="nextTo"/>
        <c:txPr>
          <a:bodyPr/>
          <a:lstStyle/>
          <a:p>
            <a:pPr>
              <a:defRPr sz="200"/>
            </a:pPr>
            <a:endParaRPr lang="en-US"/>
          </a:p>
        </c:txPr>
        <c:crossAx val="390883776"/>
        <c:crosses val="autoZero"/>
        <c:auto val="1"/>
        <c:lblAlgn val="ctr"/>
        <c:lblOffset val="100"/>
        <c:noMultiLvlLbl val="0"/>
      </c:catAx>
      <c:valAx>
        <c:axId val="390883776"/>
        <c:scaling>
          <c:orientation val="minMax"/>
          <c:max val="1"/>
          <c:min val="0"/>
        </c:scaling>
        <c:delete val="0"/>
        <c:axPos val="l"/>
        <c:numFmt formatCode="General" sourceLinked="1"/>
        <c:majorTickMark val="out"/>
        <c:minorTickMark val="none"/>
        <c:tickLblPos val="nextTo"/>
        <c:crossAx val="390883384"/>
        <c:crosses val="autoZero"/>
        <c:crossBetween val="between"/>
      </c:valAx>
    </c:plotArea>
    <c:legend>
      <c:legendPos val="r"/>
      <c:layout>
        <c:manualLayout>
          <c:xMode val="edge"/>
          <c:yMode val="edge"/>
          <c:x val="0"/>
          <c:y val="0"/>
          <c:w val="0.96334824624194704"/>
          <c:h val="1"/>
        </c:manualLayout>
      </c:layout>
      <c:overlay val="0"/>
      <c:spPr>
        <a:solidFill>
          <a:schemeClr val="bg1"/>
        </a:solidFill>
      </c:spPr>
      <c:txPr>
        <a:bodyPr/>
        <a:lstStyle/>
        <a:p>
          <a:pPr>
            <a:defRPr sz="1000">
              <a:latin typeface="+mn-lt"/>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a:t>(e) </a:t>
            </a:r>
            <a:r>
              <a:rPr lang="en-AU" sz="1000">
                <a:effectLst/>
              </a:rPr>
              <a:t>Occurrence</a:t>
            </a:r>
            <a:r>
              <a:rPr lang="en-AU" sz="1000" baseline="0">
                <a:effectLst/>
              </a:rPr>
              <a:t> </a:t>
            </a:r>
            <a:r>
              <a:rPr lang="en-US" sz="1000"/>
              <a:t>of</a:t>
            </a:r>
            <a:r>
              <a:rPr lang="en-US" sz="1000" baseline="0"/>
              <a:t> high freshes</a:t>
            </a:r>
            <a:endParaRPr lang="en-US" sz="1000"/>
          </a:p>
        </c:rich>
      </c:tx>
      <c:layout>
        <c:manualLayout>
          <c:xMode val="edge"/>
          <c:yMode val="edge"/>
          <c:x val="0.15557829445847601"/>
          <c:y val="0.92837209302325596"/>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Basin!$Y$6:$Y$22</c:f>
              <c:numCache>
                <c:formatCode>General</c:formatCode>
                <c:ptCount val="17"/>
                <c:pt idx="0">
                  <c:v>9.0909090909090898E-2</c:v>
                </c:pt>
                <c:pt idx="1">
                  <c:v>0.27272727272727298</c:v>
                </c:pt>
                <c:pt idx="2">
                  <c:v>0</c:v>
                </c:pt>
                <c:pt idx="3">
                  <c:v>0</c:v>
                </c:pt>
                <c:pt idx="4">
                  <c:v>0.33333333333333298</c:v>
                </c:pt>
                <c:pt idx="5">
                  <c:v>0.25</c:v>
                </c:pt>
                <c:pt idx="6">
                  <c:v>0.25</c:v>
                </c:pt>
                <c:pt idx="7">
                  <c:v>1</c:v>
                </c:pt>
                <c:pt idx="8">
                  <c:v>8.3333333333333301E-2</c:v>
                </c:pt>
                <c:pt idx="9">
                  <c:v>0</c:v>
                </c:pt>
                <c:pt idx="10">
                  <c:v>0</c:v>
                </c:pt>
                <c:pt idx="11">
                  <c:v>0</c:v>
                </c:pt>
                <c:pt idx="12">
                  <c:v>0.73684210526315796</c:v>
                </c:pt>
                <c:pt idx="13">
                  <c:v>1</c:v>
                </c:pt>
                <c:pt idx="14">
                  <c:v>1</c:v>
                </c:pt>
                <c:pt idx="15">
                  <c:v>0.5</c:v>
                </c:pt>
                <c:pt idx="16">
                  <c:v>0.30188679245283001</c:v>
                </c:pt>
              </c:numCache>
            </c:numRef>
          </c:val>
        </c:ser>
        <c:ser>
          <c:idx val="1"/>
          <c:order val="1"/>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Basin!$AB$5:$AB$21</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ser>
          <c:idx val="2"/>
          <c:order val="2"/>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Basin!$AC$5:$AC$21</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dLbls>
          <c:showLegendKey val="0"/>
          <c:showVal val="0"/>
          <c:showCatName val="0"/>
          <c:showSerName val="0"/>
          <c:showPercent val="0"/>
          <c:showBubbleSize val="0"/>
        </c:dLbls>
        <c:gapWidth val="150"/>
        <c:overlap val="100"/>
        <c:axId val="400224256"/>
        <c:axId val="400224648"/>
      </c:barChart>
      <c:catAx>
        <c:axId val="400224256"/>
        <c:scaling>
          <c:orientation val="maxMin"/>
        </c:scaling>
        <c:delete val="0"/>
        <c:axPos val="l"/>
        <c:numFmt formatCode="General" sourceLinked="1"/>
        <c:majorTickMark val="out"/>
        <c:minorTickMark val="none"/>
        <c:tickLblPos val="nextTo"/>
        <c:crossAx val="400224648"/>
        <c:crosses val="autoZero"/>
        <c:auto val="1"/>
        <c:lblAlgn val="ctr"/>
        <c:lblOffset val="100"/>
        <c:tickLblSkip val="1"/>
        <c:noMultiLvlLbl val="0"/>
      </c:catAx>
      <c:valAx>
        <c:axId val="400224648"/>
        <c:scaling>
          <c:orientation val="minMax"/>
          <c:max val="1"/>
          <c:min val="0"/>
        </c:scaling>
        <c:delete val="0"/>
        <c:axPos val="t"/>
        <c:numFmt formatCode="General" sourceLinked="1"/>
        <c:majorTickMark val="out"/>
        <c:minorTickMark val="none"/>
        <c:tickLblPos val="nextTo"/>
        <c:crossAx val="400224256"/>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1"/>
          <c:order val="1"/>
          <c:tx>
            <c:strRef>
              <c:f>'csv.w00078.20160608131556.A4260'!$C$1</c:f>
              <c:strCache>
                <c:ptCount val="1"/>
                <c:pt idx="0">
                  <c:v>CEW</c:v>
                </c:pt>
              </c:strCache>
            </c:strRef>
          </c:tx>
          <c:spPr>
            <a:ln w="25400">
              <a:noFill/>
            </a:ln>
          </c:spPr>
          <c:cat>
            <c:numRef>
              <c:f>'csv.w00078.20160608131556.A4260'!$A$2:$A$366</c:f>
              <c:numCache>
                <c:formatCode>dd\/mm\/yyyy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'csv.w00078.20160608131556.A4260'!$C$2:$C$366</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1</c:v>
                </c:pt>
                <c:pt idx="44">
                  <c:v>0</c:v>
                </c:pt>
                <c:pt idx="45">
                  <c:v>0</c:v>
                </c:pt>
                <c:pt idx="46">
                  <c:v>0</c:v>
                </c:pt>
                <c:pt idx="47">
                  <c:v>1</c:v>
                </c:pt>
                <c:pt idx="48">
                  <c:v>0</c:v>
                </c:pt>
                <c:pt idx="49">
                  <c:v>0</c:v>
                </c:pt>
                <c:pt idx="50">
                  <c:v>0</c:v>
                </c:pt>
                <c:pt idx="51">
                  <c:v>0</c:v>
                </c:pt>
                <c:pt idx="52">
                  <c:v>0</c:v>
                </c:pt>
                <c:pt idx="53">
                  <c:v>1</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1</c:v>
                </c:pt>
                <c:pt idx="72">
                  <c:v>3</c:v>
                </c:pt>
                <c:pt idx="73">
                  <c:v>11</c:v>
                </c:pt>
                <c:pt idx="74">
                  <c:v>32</c:v>
                </c:pt>
                <c:pt idx="75">
                  <c:v>70</c:v>
                </c:pt>
                <c:pt idx="76">
                  <c:v>132</c:v>
                </c:pt>
                <c:pt idx="77">
                  <c:v>212</c:v>
                </c:pt>
                <c:pt idx="78">
                  <c:v>300</c:v>
                </c:pt>
                <c:pt idx="79">
                  <c:v>382</c:v>
                </c:pt>
                <c:pt idx="80">
                  <c:v>448</c:v>
                </c:pt>
                <c:pt idx="81">
                  <c:v>495</c:v>
                </c:pt>
                <c:pt idx="82">
                  <c:v>526</c:v>
                </c:pt>
                <c:pt idx="83">
                  <c:v>546</c:v>
                </c:pt>
                <c:pt idx="84">
                  <c:v>559</c:v>
                </c:pt>
                <c:pt idx="85">
                  <c:v>572</c:v>
                </c:pt>
                <c:pt idx="86">
                  <c:v>582</c:v>
                </c:pt>
                <c:pt idx="87">
                  <c:v>589</c:v>
                </c:pt>
                <c:pt idx="88">
                  <c:v>591</c:v>
                </c:pt>
                <c:pt idx="89">
                  <c:v>586</c:v>
                </c:pt>
                <c:pt idx="90">
                  <c:v>578</c:v>
                </c:pt>
                <c:pt idx="91">
                  <c:v>574</c:v>
                </c:pt>
                <c:pt idx="92">
                  <c:v>580</c:v>
                </c:pt>
                <c:pt idx="93">
                  <c:v>598</c:v>
                </c:pt>
                <c:pt idx="94">
                  <c:v>624</c:v>
                </c:pt>
                <c:pt idx="95">
                  <c:v>652</c:v>
                </c:pt>
                <c:pt idx="96">
                  <c:v>678</c:v>
                </c:pt>
                <c:pt idx="97">
                  <c:v>697</c:v>
                </c:pt>
                <c:pt idx="98">
                  <c:v>704</c:v>
                </c:pt>
                <c:pt idx="99">
                  <c:v>693</c:v>
                </c:pt>
                <c:pt idx="100">
                  <c:v>660</c:v>
                </c:pt>
                <c:pt idx="101">
                  <c:v>603</c:v>
                </c:pt>
                <c:pt idx="102">
                  <c:v>524</c:v>
                </c:pt>
                <c:pt idx="103">
                  <c:v>440</c:v>
                </c:pt>
                <c:pt idx="104">
                  <c:v>369</c:v>
                </c:pt>
                <c:pt idx="105">
                  <c:v>338</c:v>
                </c:pt>
                <c:pt idx="106">
                  <c:v>367</c:v>
                </c:pt>
                <c:pt idx="107">
                  <c:v>456</c:v>
                </c:pt>
                <c:pt idx="108">
                  <c:v>584</c:v>
                </c:pt>
                <c:pt idx="109">
                  <c:v>709</c:v>
                </c:pt>
                <c:pt idx="110">
                  <c:v>786</c:v>
                </c:pt>
                <c:pt idx="111">
                  <c:v>799</c:v>
                </c:pt>
                <c:pt idx="112">
                  <c:v>762</c:v>
                </c:pt>
                <c:pt idx="113">
                  <c:v>722</c:v>
                </c:pt>
                <c:pt idx="114">
                  <c:v>724</c:v>
                </c:pt>
                <c:pt idx="115">
                  <c:v>792</c:v>
                </c:pt>
                <c:pt idx="116">
                  <c:v>915</c:v>
                </c:pt>
                <c:pt idx="117">
                  <c:v>1054</c:v>
                </c:pt>
                <c:pt idx="118">
                  <c:v>1172</c:v>
                </c:pt>
                <c:pt idx="119">
                  <c:v>1240</c:v>
                </c:pt>
                <c:pt idx="120">
                  <c:v>1257</c:v>
                </c:pt>
                <c:pt idx="121">
                  <c:v>1234</c:v>
                </c:pt>
                <c:pt idx="122">
                  <c:v>1192</c:v>
                </c:pt>
                <c:pt idx="123">
                  <c:v>1157</c:v>
                </c:pt>
                <c:pt idx="124">
                  <c:v>1162</c:v>
                </c:pt>
                <c:pt idx="125">
                  <c:v>1242</c:v>
                </c:pt>
                <c:pt idx="126">
                  <c:v>1419</c:v>
                </c:pt>
                <c:pt idx="127">
                  <c:v>1687</c:v>
                </c:pt>
                <c:pt idx="128">
                  <c:v>2006</c:v>
                </c:pt>
                <c:pt idx="129">
                  <c:v>2320</c:v>
                </c:pt>
                <c:pt idx="130">
                  <c:v>2566</c:v>
                </c:pt>
                <c:pt idx="131">
                  <c:v>2718</c:v>
                </c:pt>
                <c:pt idx="132">
                  <c:v>2791</c:v>
                </c:pt>
                <c:pt idx="133">
                  <c:v>2831</c:v>
                </c:pt>
                <c:pt idx="134">
                  <c:v>2885</c:v>
                </c:pt>
                <c:pt idx="135">
                  <c:v>2980</c:v>
                </c:pt>
                <c:pt idx="136">
                  <c:v>3111</c:v>
                </c:pt>
                <c:pt idx="137">
                  <c:v>3258</c:v>
                </c:pt>
                <c:pt idx="138">
                  <c:v>3394</c:v>
                </c:pt>
                <c:pt idx="139">
                  <c:v>3503</c:v>
                </c:pt>
                <c:pt idx="140">
                  <c:v>3572</c:v>
                </c:pt>
                <c:pt idx="141">
                  <c:v>3605</c:v>
                </c:pt>
                <c:pt idx="142">
                  <c:v>3609</c:v>
                </c:pt>
                <c:pt idx="143">
                  <c:v>3591</c:v>
                </c:pt>
                <c:pt idx="144">
                  <c:v>3557</c:v>
                </c:pt>
                <c:pt idx="145">
                  <c:v>3515</c:v>
                </c:pt>
                <c:pt idx="146">
                  <c:v>3476</c:v>
                </c:pt>
                <c:pt idx="147">
                  <c:v>3450</c:v>
                </c:pt>
                <c:pt idx="148">
                  <c:v>3437</c:v>
                </c:pt>
                <c:pt idx="149">
                  <c:v>3438</c:v>
                </c:pt>
                <c:pt idx="150">
                  <c:v>3449</c:v>
                </c:pt>
                <c:pt idx="151">
                  <c:v>3466</c:v>
                </c:pt>
                <c:pt idx="152">
                  <c:v>3480</c:v>
                </c:pt>
                <c:pt idx="153">
                  <c:v>3484</c:v>
                </c:pt>
                <c:pt idx="154">
                  <c:v>3477</c:v>
                </c:pt>
                <c:pt idx="155">
                  <c:v>3464</c:v>
                </c:pt>
                <c:pt idx="156">
                  <c:v>3445</c:v>
                </c:pt>
                <c:pt idx="157">
                  <c:v>3418</c:v>
                </c:pt>
                <c:pt idx="158">
                  <c:v>3367</c:v>
                </c:pt>
                <c:pt idx="159">
                  <c:v>3283</c:v>
                </c:pt>
                <c:pt idx="160">
                  <c:v>3161</c:v>
                </c:pt>
                <c:pt idx="161">
                  <c:v>3005</c:v>
                </c:pt>
                <c:pt idx="162">
                  <c:v>2816</c:v>
                </c:pt>
                <c:pt idx="163">
                  <c:v>2597</c:v>
                </c:pt>
                <c:pt idx="164">
                  <c:v>2352</c:v>
                </c:pt>
                <c:pt idx="165">
                  <c:v>2096</c:v>
                </c:pt>
                <c:pt idx="166">
                  <c:v>1853</c:v>
                </c:pt>
                <c:pt idx="167">
                  <c:v>1643</c:v>
                </c:pt>
                <c:pt idx="168">
                  <c:v>1470</c:v>
                </c:pt>
                <c:pt idx="169">
                  <c:v>1319</c:v>
                </c:pt>
                <c:pt idx="170">
                  <c:v>1175</c:v>
                </c:pt>
                <c:pt idx="171">
                  <c:v>1032</c:v>
                </c:pt>
                <c:pt idx="172">
                  <c:v>893</c:v>
                </c:pt>
                <c:pt idx="173">
                  <c:v>772</c:v>
                </c:pt>
                <c:pt idx="174">
                  <c:v>676</c:v>
                </c:pt>
                <c:pt idx="175">
                  <c:v>612</c:v>
                </c:pt>
                <c:pt idx="176">
                  <c:v>583</c:v>
                </c:pt>
                <c:pt idx="177">
                  <c:v>589</c:v>
                </c:pt>
                <c:pt idx="178">
                  <c:v>619</c:v>
                </c:pt>
                <c:pt idx="179">
                  <c:v>660</c:v>
                </c:pt>
                <c:pt idx="180">
                  <c:v>695</c:v>
                </c:pt>
                <c:pt idx="181">
                  <c:v>709</c:v>
                </c:pt>
                <c:pt idx="182">
                  <c:v>695</c:v>
                </c:pt>
                <c:pt idx="183">
                  <c:v>656</c:v>
                </c:pt>
                <c:pt idx="184">
                  <c:v>600</c:v>
                </c:pt>
                <c:pt idx="185">
                  <c:v>538</c:v>
                </c:pt>
                <c:pt idx="186">
                  <c:v>477</c:v>
                </c:pt>
                <c:pt idx="187">
                  <c:v>424</c:v>
                </c:pt>
                <c:pt idx="188">
                  <c:v>387</c:v>
                </c:pt>
                <c:pt idx="189">
                  <c:v>373</c:v>
                </c:pt>
                <c:pt idx="190">
                  <c:v>386</c:v>
                </c:pt>
                <c:pt idx="191">
                  <c:v>420</c:v>
                </c:pt>
                <c:pt idx="192">
                  <c:v>463</c:v>
                </c:pt>
                <c:pt idx="193">
                  <c:v>497</c:v>
                </c:pt>
                <c:pt idx="194">
                  <c:v>508</c:v>
                </c:pt>
                <c:pt idx="195">
                  <c:v>496</c:v>
                </c:pt>
                <c:pt idx="196">
                  <c:v>467</c:v>
                </c:pt>
                <c:pt idx="197">
                  <c:v>434</c:v>
                </c:pt>
                <c:pt idx="198">
                  <c:v>409</c:v>
                </c:pt>
                <c:pt idx="199">
                  <c:v>396</c:v>
                </c:pt>
                <c:pt idx="200">
                  <c:v>395</c:v>
                </c:pt>
                <c:pt idx="201">
                  <c:v>402</c:v>
                </c:pt>
                <c:pt idx="202">
                  <c:v>407</c:v>
                </c:pt>
                <c:pt idx="203">
                  <c:v>409</c:v>
                </c:pt>
                <c:pt idx="204">
                  <c:v>424</c:v>
                </c:pt>
                <c:pt idx="205">
                  <c:v>465</c:v>
                </c:pt>
                <c:pt idx="206">
                  <c:v>547</c:v>
                </c:pt>
                <c:pt idx="207">
                  <c:v>681</c:v>
                </c:pt>
                <c:pt idx="208">
                  <c:v>874</c:v>
                </c:pt>
                <c:pt idx="209">
                  <c:v>1124</c:v>
                </c:pt>
                <c:pt idx="210">
                  <c:v>1422</c:v>
                </c:pt>
                <c:pt idx="211">
                  <c:v>1753</c:v>
                </c:pt>
                <c:pt idx="212">
                  <c:v>2092</c:v>
                </c:pt>
                <c:pt idx="213">
                  <c:v>2412</c:v>
                </c:pt>
                <c:pt idx="214">
                  <c:v>2683</c:v>
                </c:pt>
                <c:pt idx="215">
                  <c:v>2888</c:v>
                </c:pt>
                <c:pt idx="216">
                  <c:v>3015</c:v>
                </c:pt>
                <c:pt idx="217">
                  <c:v>3071</c:v>
                </c:pt>
                <c:pt idx="218">
                  <c:v>3069</c:v>
                </c:pt>
                <c:pt idx="219">
                  <c:v>3027</c:v>
                </c:pt>
                <c:pt idx="220">
                  <c:v>2965</c:v>
                </c:pt>
                <c:pt idx="221">
                  <c:v>2902</c:v>
                </c:pt>
                <c:pt idx="222">
                  <c:v>2845</c:v>
                </c:pt>
                <c:pt idx="223">
                  <c:v>2798</c:v>
                </c:pt>
                <c:pt idx="224">
                  <c:v>2756</c:v>
                </c:pt>
                <c:pt idx="225">
                  <c:v>2707</c:v>
                </c:pt>
                <c:pt idx="226">
                  <c:v>2644</c:v>
                </c:pt>
                <c:pt idx="227">
                  <c:v>2570</c:v>
                </c:pt>
                <c:pt idx="228">
                  <c:v>2498</c:v>
                </c:pt>
                <c:pt idx="229">
                  <c:v>2444</c:v>
                </c:pt>
                <c:pt idx="230">
                  <c:v>2420</c:v>
                </c:pt>
                <c:pt idx="231">
                  <c:v>2426</c:v>
                </c:pt>
                <c:pt idx="232">
                  <c:v>2455</c:v>
                </c:pt>
                <c:pt idx="233">
                  <c:v>2492</c:v>
                </c:pt>
                <c:pt idx="234">
                  <c:v>2521</c:v>
                </c:pt>
                <c:pt idx="235">
                  <c:v>2532</c:v>
                </c:pt>
                <c:pt idx="236">
                  <c:v>2528</c:v>
                </c:pt>
                <c:pt idx="237">
                  <c:v>2516</c:v>
                </c:pt>
                <c:pt idx="238">
                  <c:v>2502</c:v>
                </c:pt>
                <c:pt idx="239">
                  <c:v>2483</c:v>
                </c:pt>
                <c:pt idx="240">
                  <c:v>2454</c:v>
                </c:pt>
                <c:pt idx="241">
                  <c:v>2410</c:v>
                </c:pt>
                <c:pt idx="242">
                  <c:v>2359</c:v>
                </c:pt>
                <c:pt idx="243">
                  <c:v>2313</c:v>
                </c:pt>
                <c:pt idx="244">
                  <c:v>2281</c:v>
                </c:pt>
                <c:pt idx="245">
                  <c:v>2271</c:v>
                </c:pt>
                <c:pt idx="246">
                  <c:v>2277</c:v>
                </c:pt>
                <c:pt idx="247">
                  <c:v>2300</c:v>
                </c:pt>
                <c:pt idx="248">
                  <c:v>2344</c:v>
                </c:pt>
                <c:pt idx="249">
                  <c:v>2427</c:v>
                </c:pt>
                <c:pt idx="250">
                  <c:v>2561</c:v>
                </c:pt>
                <c:pt idx="251">
                  <c:v>2753</c:v>
                </c:pt>
                <c:pt idx="252">
                  <c:v>2985</c:v>
                </c:pt>
                <c:pt idx="253">
                  <c:v>3231</c:v>
                </c:pt>
                <c:pt idx="254">
                  <c:v>3459</c:v>
                </c:pt>
                <c:pt idx="255">
                  <c:v>3649</c:v>
                </c:pt>
                <c:pt idx="256">
                  <c:v>3788</c:v>
                </c:pt>
                <c:pt idx="257">
                  <c:v>3879</c:v>
                </c:pt>
                <c:pt idx="258">
                  <c:v>3926</c:v>
                </c:pt>
                <c:pt idx="259">
                  <c:v>3938</c:v>
                </c:pt>
                <c:pt idx="260">
                  <c:v>3918</c:v>
                </c:pt>
                <c:pt idx="261">
                  <c:v>3866</c:v>
                </c:pt>
                <c:pt idx="262">
                  <c:v>3773</c:v>
                </c:pt>
                <c:pt idx="263">
                  <c:v>3624</c:v>
                </c:pt>
                <c:pt idx="264">
                  <c:v>3402</c:v>
                </c:pt>
                <c:pt idx="265">
                  <c:v>3100</c:v>
                </c:pt>
                <c:pt idx="266">
                  <c:v>2730</c:v>
                </c:pt>
                <c:pt idx="267">
                  <c:v>2319</c:v>
                </c:pt>
                <c:pt idx="268">
                  <c:v>1906</c:v>
                </c:pt>
                <c:pt idx="269">
                  <c:v>1522</c:v>
                </c:pt>
                <c:pt idx="270">
                  <c:v>1185</c:v>
                </c:pt>
                <c:pt idx="271">
                  <c:v>902</c:v>
                </c:pt>
                <c:pt idx="272">
                  <c:v>669</c:v>
                </c:pt>
                <c:pt idx="273">
                  <c:v>487</c:v>
                </c:pt>
                <c:pt idx="274">
                  <c:v>356</c:v>
                </c:pt>
                <c:pt idx="275">
                  <c:v>271</c:v>
                </c:pt>
                <c:pt idx="276">
                  <c:v>226</c:v>
                </c:pt>
                <c:pt idx="277">
                  <c:v>209</c:v>
                </c:pt>
                <c:pt idx="278">
                  <c:v>212</c:v>
                </c:pt>
                <c:pt idx="279">
                  <c:v>246</c:v>
                </c:pt>
                <c:pt idx="280">
                  <c:v>333</c:v>
                </c:pt>
                <c:pt idx="281">
                  <c:v>496</c:v>
                </c:pt>
                <c:pt idx="282">
                  <c:v>741</c:v>
                </c:pt>
                <c:pt idx="283">
                  <c:v>1045</c:v>
                </c:pt>
                <c:pt idx="284">
                  <c:v>1362</c:v>
                </c:pt>
                <c:pt idx="285">
                  <c:v>1639</c:v>
                </c:pt>
                <c:pt idx="286">
                  <c:v>1842</c:v>
                </c:pt>
                <c:pt idx="287">
                  <c:v>1961</c:v>
                </c:pt>
                <c:pt idx="288">
                  <c:v>2015</c:v>
                </c:pt>
                <c:pt idx="289">
                  <c:v>2031</c:v>
                </c:pt>
                <c:pt idx="290">
                  <c:v>2030</c:v>
                </c:pt>
                <c:pt idx="291">
                  <c:v>2027</c:v>
                </c:pt>
                <c:pt idx="292">
                  <c:v>2027</c:v>
                </c:pt>
                <c:pt idx="293">
                  <c:v>2037</c:v>
                </c:pt>
                <c:pt idx="294">
                  <c:v>2062</c:v>
                </c:pt>
                <c:pt idx="295">
                  <c:v>2100</c:v>
                </c:pt>
                <c:pt idx="296">
                  <c:v>2145</c:v>
                </c:pt>
                <c:pt idx="297">
                  <c:v>2189</c:v>
                </c:pt>
                <c:pt idx="298">
                  <c:v>2222</c:v>
                </c:pt>
                <c:pt idx="299">
                  <c:v>2236</c:v>
                </c:pt>
                <c:pt idx="300">
                  <c:v>2233</c:v>
                </c:pt>
                <c:pt idx="301">
                  <c:v>2215</c:v>
                </c:pt>
                <c:pt idx="302">
                  <c:v>2190</c:v>
                </c:pt>
                <c:pt idx="303">
                  <c:v>2160</c:v>
                </c:pt>
                <c:pt idx="304">
                  <c:v>2122</c:v>
                </c:pt>
                <c:pt idx="305">
                  <c:v>2070</c:v>
                </c:pt>
                <c:pt idx="306">
                  <c:v>2002</c:v>
                </c:pt>
                <c:pt idx="307">
                  <c:v>1924</c:v>
                </c:pt>
                <c:pt idx="308">
                  <c:v>1851</c:v>
                </c:pt>
                <c:pt idx="309">
                  <c:v>1798</c:v>
                </c:pt>
                <c:pt idx="310">
                  <c:v>1774</c:v>
                </c:pt>
                <c:pt idx="311">
                  <c:v>1781</c:v>
                </c:pt>
                <c:pt idx="312">
                  <c:v>1803</c:v>
                </c:pt>
                <c:pt idx="313">
                  <c:v>1824</c:v>
                </c:pt>
                <c:pt idx="314">
                  <c:v>1827</c:v>
                </c:pt>
                <c:pt idx="315">
                  <c:v>1807</c:v>
                </c:pt>
                <c:pt idx="316">
                  <c:v>1772</c:v>
                </c:pt>
                <c:pt idx="317">
                  <c:v>1737</c:v>
                </c:pt>
                <c:pt idx="318">
                  <c:v>1713</c:v>
                </c:pt>
                <c:pt idx="319">
                  <c:v>1701</c:v>
                </c:pt>
                <c:pt idx="320">
                  <c:v>1696</c:v>
                </c:pt>
                <c:pt idx="321">
                  <c:v>1691</c:v>
                </c:pt>
                <c:pt idx="322">
                  <c:v>1685</c:v>
                </c:pt>
                <c:pt idx="323">
                  <c:v>1667</c:v>
                </c:pt>
                <c:pt idx="324">
                  <c:v>1628</c:v>
                </c:pt>
                <c:pt idx="325">
                  <c:v>1559</c:v>
                </c:pt>
                <c:pt idx="326">
                  <c:v>1460</c:v>
                </c:pt>
                <c:pt idx="327">
                  <c:v>1345</c:v>
                </c:pt>
                <c:pt idx="328">
                  <c:v>1229</c:v>
                </c:pt>
                <c:pt idx="329">
                  <c:v>1124</c:v>
                </c:pt>
                <c:pt idx="330">
                  <c:v>1035</c:v>
                </c:pt>
                <c:pt idx="331">
                  <c:v>960</c:v>
                </c:pt>
                <c:pt idx="332">
                  <c:v>896</c:v>
                </c:pt>
                <c:pt idx="333">
                  <c:v>839</c:v>
                </c:pt>
                <c:pt idx="334">
                  <c:v>793</c:v>
                </c:pt>
                <c:pt idx="335">
                  <c:v>760</c:v>
                </c:pt>
                <c:pt idx="336">
                  <c:v>747</c:v>
                </c:pt>
                <c:pt idx="337">
                  <c:v>751</c:v>
                </c:pt>
                <c:pt idx="338">
                  <c:v>767</c:v>
                </c:pt>
                <c:pt idx="339">
                  <c:v>778</c:v>
                </c:pt>
                <c:pt idx="340">
                  <c:v>772</c:v>
                </c:pt>
                <c:pt idx="341">
                  <c:v>738</c:v>
                </c:pt>
                <c:pt idx="342">
                  <c:v>673</c:v>
                </c:pt>
                <c:pt idx="343">
                  <c:v>583</c:v>
                </c:pt>
                <c:pt idx="344">
                  <c:v>482</c:v>
                </c:pt>
                <c:pt idx="345">
                  <c:v>386</c:v>
                </c:pt>
                <c:pt idx="346">
                  <c:v>307</c:v>
                </c:pt>
                <c:pt idx="347">
                  <c:v>250</c:v>
                </c:pt>
                <c:pt idx="348">
                  <c:v>214</c:v>
                </c:pt>
                <c:pt idx="349">
                  <c:v>194</c:v>
                </c:pt>
                <c:pt idx="350">
                  <c:v>186</c:v>
                </c:pt>
                <c:pt idx="351">
                  <c:v>187</c:v>
                </c:pt>
                <c:pt idx="352">
                  <c:v>192</c:v>
                </c:pt>
                <c:pt idx="353">
                  <c:v>206</c:v>
                </c:pt>
                <c:pt idx="354">
                  <c:v>233</c:v>
                </c:pt>
                <c:pt idx="355">
                  <c:v>281</c:v>
                </c:pt>
                <c:pt idx="356">
                  <c:v>353</c:v>
                </c:pt>
                <c:pt idx="357">
                  <c:v>441</c:v>
                </c:pt>
                <c:pt idx="358">
                  <c:v>532</c:v>
                </c:pt>
                <c:pt idx="359">
                  <c:v>613</c:v>
                </c:pt>
                <c:pt idx="360">
                  <c:v>674</c:v>
                </c:pt>
                <c:pt idx="361">
                  <c:v>715</c:v>
                </c:pt>
                <c:pt idx="362">
                  <c:v>741</c:v>
                </c:pt>
                <c:pt idx="363">
                  <c:v>756</c:v>
                </c:pt>
                <c:pt idx="364">
                  <c:v>765</c:v>
                </c:pt>
              </c:numCache>
            </c:numRef>
          </c:val>
        </c:ser>
        <c:ser>
          <c:idx val="2"/>
          <c:order val="2"/>
          <c:tx>
            <c:strRef>
              <c:f>'csv.w00078.20160608131556.A4260'!$D$1</c:f>
              <c:strCache>
                <c:ptCount val="1"/>
                <c:pt idx="0">
                  <c:v>TLM</c:v>
                </c:pt>
              </c:strCache>
            </c:strRef>
          </c:tx>
          <c:spPr>
            <a:ln w="25400">
              <a:noFill/>
            </a:ln>
          </c:spPr>
          <c:cat>
            <c:numRef>
              <c:f>'csv.w00078.20160608131556.A4260'!$A$2:$A$366</c:f>
              <c:numCache>
                <c:formatCode>dd\/mm\/yyyy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'csv.w00078.20160608131556.A4260'!$D$2:$D$366</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1</c:v>
                </c:pt>
                <c:pt idx="44">
                  <c:v>0</c:v>
                </c:pt>
                <c:pt idx="45">
                  <c:v>0</c:v>
                </c:pt>
                <c:pt idx="46">
                  <c:v>0</c:v>
                </c:pt>
                <c:pt idx="47">
                  <c:v>1</c:v>
                </c:pt>
                <c:pt idx="48">
                  <c:v>0</c:v>
                </c:pt>
                <c:pt idx="49">
                  <c:v>0</c:v>
                </c:pt>
                <c:pt idx="50">
                  <c:v>0</c:v>
                </c:pt>
                <c:pt idx="51">
                  <c:v>0</c:v>
                </c:pt>
                <c:pt idx="52">
                  <c:v>0</c:v>
                </c:pt>
                <c:pt idx="53">
                  <c:v>1</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1</c:v>
                </c:pt>
                <c:pt idx="72">
                  <c:v>1</c:v>
                </c:pt>
                <c:pt idx="73">
                  <c:v>3</c:v>
                </c:pt>
                <c:pt idx="74">
                  <c:v>12</c:v>
                </c:pt>
                <c:pt idx="75">
                  <c:v>27</c:v>
                </c:pt>
                <c:pt idx="76">
                  <c:v>58</c:v>
                </c:pt>
                <c:pt idx="77">
                  <c:v>106</c:v>
                </c:pt>
                <c:pt idx="78">
                  <c:v>174</c:v>
                </c:pt>
                <c:pt idx="79">
                  <c:v>262</c:v>
                </c:pt>
                <c:pt idx="80">
                  <c:v>363</c:v>
                </c:pt>
                <c:pt idx="81">
                  <c:v>468</c:v>
                </c:pt>
                <c:pt idx="82">
                  <c:v>566</c:v>
                </c:pt>
                <c:pt idx="83">
                  <c:v>645</c:v>
                </c:pt>
                <c:pt idx="84">
                  <c:v>695</c:v>
                </c:pt>
                <c:pt idx="85">
                  <c:v>708</c:v>
                </c:pt>
                <c:pt idx="86">
                  <c:v>679</c:v>
                </c:pt>
                <c:pt idx="87">
                  <c:v>617</c:v>
                </c:pt>
                <c:pt idx="88">
                  <c:v>545</c:v>
                </c:pt>
                <c:pt idx="89">
                  <c:v>497</c:v>
                </c:pt>
                <c:pt idx="90">
                  <c:v>511</c:v>
                </c:pt>
                <c:pt idx="91">
                  <c:v>608</c:v>
                </c:pt>
                <c:pt idx="92">
                  <c:v>782</c:v>
                </c:pt>
                <c:pt idx="93">
                  <c:v>999</c:v>
                </c:pt>
                <c:pt idx="94">
                  <c:v>1216</c:v>
                </c:pt>
                <c:pt idx="95">
                  <c:v>1397</c:v>
                </c:pt>
                <c:pt idx="96">
                  <c:v>1519</c:v>
                </c:pt>
                <c:pt idx="97">
                  <c:v>1576</c:v>
                </c:pt>
                <c:pt idx="98">
                  <c:v>1575</c:v>
                </c:pt>
                <c:pt idx="99">
                  <c:v>1534</c:v>
                </c:pt>
                <c:pt idx="100">
                  <c:v>1481</c:v>
                </c:pt>
                <c:pt idx="101">
                  <c:v>1446</c:v>
                </c:pt>
                <c:pt idx="102">
                  <c:v>1447</c:v>
                </c:pt>
                <c:pt idx="103">
                  <c:v>1491</c:v>
                </c:pt>
                <c:pt idx="104">
                  <c:v>1569</c:v>
                </c:pt>
                <c:pt idx="105">
                  <c:v>1664</c:v>
                </c:pt>
                <c:pt idx="106">
                  <c:v>1760</c:v>
                </c:pt>
                <c:pt idx="107">
                  <c:v>1840</c:v>
                </c:pt>
                <c:pt idx="108">
                  <c:v>1876</c:v>
                </c:pt>
                <c:pt idx="109">
                  <c:v>1828</c:v>
                </c:pt>
                <c:pt idx="110">
                  <c:v>1680</c:v>
                </c:pt>
                <c:pt idx="111">
                  <c:v>1507</c:v>
                </c:pt>
                <c:pt idx="112">
                  <c:v>1477</c:v>
                </c:pt>
                <c:pt idx="113">
                  <c:v>1764</c:v>
                </c:pt>
                <c:pt idx="114">
                  <c:v>2378</c:v>
                </c:pt>
                <c:pt idx="115">
                  <c:v>3125</c:v>
                </c:pt>
                <c:pt idx="116">
                  <c:v>3718</c:v>
                </c:pt>
                <c:pt idx="117">
                  <c:v>3965</c:v>
                </c:pt>
                <c:pt idx="118">
                  <c:v>3867</c:v>
                </c:pt>
                <c:pt idx="119">
                  <c:v>3569</c:v>
                </c:pt>
                <c:pt idx="120">
                  <c:v>3245</c:v>
                </c:pt>
                <c:pt idx="121">
                  <c:v>2999</c:v>
                </c:pt>
                <c:pt idx="122">
                  <c:v>2836</c:v>
                </c:pt>
                <c:pt idx="123">
                  <c:v>2695</c:v>
                </c:pt>
                <c:pt idx="124">
                  <c:v>2509</c:v>
                </c:pt>
                <c:pt idx="125">
                  <c:v>2242</c:v>
                </c:pt>
                <c:pt idx="126">
                  <c:v>1900</c:v>
                </c:pt>
                <c:pt idx="127">
                  <c:v>1521</c:v>
                </c:pt>
                <c:pt idx="128">
                  <c:v>1157</c:v>
                </c:pt>
                <c:pt idx="129">
                  <c:v>858</c:v>
                </c:pt>
                <c:pt idx="130">
                  <c:v>653</c:v>
                </c:pt>
                <c:pt idx="131">
                  <c:v>552</c:v>
                </c:pt>
                <c:pt idx="132">
                  <c:v>524</c:v>
                </c:pt>
                <c:pt idx="133">
                  <c:v>525</c:v>
                </c:pt>
                <c:pt idx="134">
                  <c:v>519</c:v>
                </c:pt>
                <c:pt idx="135">
                  <c:v>484</c:v>
                </c:pt>
                <c:pt idx="136">
                  <c:v>423</c:v>
                </c:pt>
                <c:pt idx="137">
                  <c:v>347</c:v>
                </c:pt>
                <c:pt idx="138">
                  <c:v>270</c:v>
                </c:pt>
                <c:pt idx="139">
                  <c:v>208</c:v>
                </c:pt>
                <c:pt idx="140">
                  <c:v>163</c:v>
                </c:pt>
                <c:pt idx="141">
                  <c:v>134</c:v>
                </c:pt>
                <c:pt idx="142">
                  <c:v>118</c:v>
                </c:pt>
                <c:pt idx="143">
                  <c:v>113</c:v>
                </c:pt>
                <c:pt idx="144">
                  <c:v>114</c:v>
                </c:pt>
                <c:pt idx="145">
                  <c:v>119</c:v>
                </c:pt>
                <c:pt idx="146">
                  <c:v>125</c:v>
                </c:pt>
                <c:pt idx="147">
                  <c:v>131</c:v>
                </c:pt>
                <c:pt idx="148">
                  <c:v>135</c:v>
                </c:pt>
                <c:pt idx="149">
                  <c:v>138</c:v>
                </c:pt>
                <c:pt idx="150">
                  <c:v>140</c:v>
                </c:pt>
                <c:pt idx="151">
                  <c:v>143</c:v>
                </c:pt>
                <c:pt idx="152">
                  <c:v>145</c:v>
                </c:pt>
                <c:pt idx="153">
                  <c:v>148</c:v>
                </c:pt>
                <c:pt idx="154">
                  <c:v>151</c:v>
                </c:pt>
                <c:pt idx="155">
                  <c:v>153</c:v>
                </c:pt>
                <c:pt idx="156">
                  <c:v>152</c:v>
                </c:pt>
                <c:pt idx="157">
                  <c:v>153</c:v>
                </c:pt>
                <c:pt idx="158">
                  <c:v>151</c:v>
                </c:pt>
                <c:pt idx="159">
                  <c:v>150</c:v>
                </c:pt>
                <c:pt idx="160">
                  <c:v>147</c:v>
                </c:pt>
                <c:pt idx="161">
                  <c:v>146</c:v>
                </c:pt>
                <c:pt idx="162">
                  <c:v>145</c:v>
                </c:pt>
                <c:pt idx="163">
                  <c:v>148</c:v>
                </c:pt>
                <c:pt idx="164">
                  <c:v>153</c:v>
                </c:pt>
                <c:pt idx="165">
                  <c:v>160</c:v>
                </c:pt>
                <c:pt idx="166">
                  <c:v>167</c:v>
                </c:pt>
                <c:pt idx="167">
                  <c:v>173</c:v>
                </c:pt>
                <c:pt idx="168">
                  <c:v>178</c:v>
                </c:pt>
                <c:pt idx="169">
                  <c:v>181</c:v>
                </c:pt>
                <c:pt idx="170">
                  <c:v>183</c:v>
                </c:pt>
                <c:pt idx="171">
                  <c:v>185</c:v>
                </c:pt>
                <c:pt idx="172">
                  <c:v>186</c:v>
                </c:pt>
                <c:pt idx="173">
                  <c:v>188</c:v>
                </c:pt>
                <c:pt idx="174">
                  <c:v>190</c:v>
                </c:pt>
                <c:pt idx="175">
                  <c:v>189</c:v>
                </c:pt>
                <c:pt idx="176">
                  <c:v>183</c:v>
                </c:pt>
                <c:pt idx="177">
                  <c:v>175</c:v>
                </c:pt>
                <c:pt idx="178">
                  <c:v>162</c:v>
                </c:pt>
                <c:pt idx="179">
                  <c:v>146</c:v>
                </c:pt>
                <c:pt idx="180">
                  <c:v>129</c:v>
                </c:pt>
                <c:pt idx="181">
                  <c:v>111</c:v>
                </c:pt>
                <c:pt idx="182">
                  <c:v>96</c:v>
                </c:pt>
                <c:pt idx="183">
                  <c:v>83</c:v>
                </c:pt>
                <c:pt idx="184">
                  <c:v>73</c:v>
                </c:pt>
                <c:pt idx="185">
                  <c:v>66</c:v>
                </c:pt>
                <c:pt idx="186">
                  <c:v>60</c:v>
                </c:pt>
                <c:pt idx="187">
                  <c:v>55</c:v>
                </c:pt>
                <c:pt idx="188">
                  <c:v>52</c:v>
                </c:pt>
                <c:pt idx="189">
                  <c:v>48</c:v>
                </c:pt>
                <c:pt idx="190">
                  <c:v>44</c:v>
                </c:pt>
                <c:pt idx="191">
                  <c:v>42</c:v>
                </c:pt>
                <c:pt idx="192">
                  <c:v>39</c:v>
                </c:pt>
                <c:pt idx="193">
                  <c:v>37</c:v>
                </c:pt>
                <c:pt idx="194">
                  <c:v>34</c:v>
                </c:pt>
                <c:pt idx="195">
                  <c:v>33</c:v>
                </c:pt>
                <c:pt idx="196">
                  <c:v>30</c:v>
                </c:pt>
                <c:pt idx="197">
                  <c:v>27</c:v>
                </c:pt>
                <c:pt idx="198">
                  <c:v>25</c:v>
                </c:pt>
                <c:pt idx="199">
                  <c:v>22</c:v>
                </c:pt>
                <c:pt idx="200">
                  <c:v>19</c:v>
                </c:pt>
                <c:pt idx="201">
                  <c:v>17</c:v>
                </c:pt>
                <c:pt idx="202">
                  <c:v>15</c:v>
                </c:pt>
                <c:pt idx="203">
                  <c:v>12</c:v>
                </c:pt>
                <c:pt idx="204">
                  <c:v>11</c:v>
                </c:pt>
                <c:pt idx="205">
                  <c:v>10</c:v>
                </c:pt>
                <c:pt idx="206">
                  <c:v>10</c:v>
                </c:pt>
                <c:pt idx="207">
                  <c:v>9</c:v>
                </c:pt>
                <c:pt idx="208">
                  <c:v>9</c:v>
                </c:pt>
                <c:pt idx="209">
                  <c:v>9</c:v>
                </c:pt>
                <c:pt idx="210">
                  <c:v>9</c:v>
                </c:pt>
                <c:pt idx="211">
                  <c:v>9</c:v>
                </c:pt>
                <c:pt idx="212">
                  <c:v>8</c:v>
                </c:pt>
                <c:pt idx="213">
                  <c:v>8</c:v>
                </c:pt>
                <c:pt idx="214">
                  <c:v>7</c:v>
                </c:pt>
                <c:pt idx="215">
                  <c:v>7</c:v>
                </c:pt>
                <c:pt idx="216">
                  <c:v>6</c:v>
                </c:pt>
                <c:pt idx="217">
                  <c:v>5</c:v>
                </c:pt>
                <c:pt idx="218">
                  <c:v>6</c:v>
                </c:pt>
                <c:pt idx="219">
                  <c:v>6</c:v>
                </c:pt>
                <c:pt idx="220">
                  <c:v>5</c:v>
                </c:pt>
                <c:pt idx="221">
                  <c:v>5</c:v>
                </c:pt>
                <c:pt idx="222">
                  <c:v>4</c:v>
                </c:pt>
                <c:pt idx="223">
                  <c:v>4</c:v>
                </c:pt>
                <c:pt idx="224">
                  <c:v>4</c:v>
                </c:pt>
                <c:pt idx="225">
                  <c:v>3</c:v>
                </c:pt>
                <c:pt idx="226">
                  <c:v>3</c:v>
                </c:pt>
                <c:pt idx="227">
                  <c:v>2</c:v>
                </c:pt>
                <c:pt idx="228">
                  <c:v>2</c:v>
                </c:pt>
                <c:pt idx="229">
                  <c:v>2</c:v>
                </c:pt>
                <c:pt idx="230">
                  <c:v>2</c:v>
                </c:pt>
                <c:pt idx="231">
                  <c:v>1</c:v>
                </c:pt>
                <c:pt idx="232">
                  <c:v>1</c:v>
                </c:pt>
                <c:pt idx="233">
                  <c:v>2</c:v>
                </c:pt>
                <c:pt idx="234">
                  <c:v>2</c:v>
                </c:pt>
                <c:pt idx="235">
                  <c:v>1</c:v>
                </c:pt>
                <c:pt idx="236">
                  <c:v>2</c:v>
                </c:pt>
                <c:pt idx="237">
                  <c:v>2</c:v>
                </c:pt>
                <c:pt idx="238">
                  <c:v>2</c:v>
                </c:pt>
                <c:pt idx="239">
                  <c:v>1</c:v>
                </c:pt>
                <c:pt idx="240">
                  <c:v>0</c:v>
                </c:pt>
                <c:pt idx="241">
                  <c:v>0</c:v>
                </c:pt>
                <c:pt idx="242">
                  <c:v>0</c:v>
                </c:pt>
                <c:pt idx="243">
                  <c:v>1</c:v>
                </c:pt>
                <c:pt idx="244">
                  <c:v>0</c:v>
                </c:pt>
                <c:pt idx="245">
                  <c:v>0</c:v>
                </c:pt>
                <c:pt idx="246">
                  <c:v>0</c:v>
                </c:pt>
                <c:pt idx="247">
                  <c:v>0</c:v>
                </c:pt>
                <c:pt idx="248">
                  <c:v>0</c:v>
                </c:pt>
                <c:pt idx="249">
                  <c:v>1</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1</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1</c:v>
                </c:pt>
                <c:pt idx="299">
                  <c:v>0</c:v>
                </c:pt>
                <c:pt idx="300">
                  <c:v>1</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1</c:v>
                </c:pt>
                <c:pt idx="348">
                  <c:v>2</c:v>
                </c:pt>
                <c:pt idx="349">
                  <c:v>5</c:v>
                </c:pt>
                <c:pt idx="350">
                  <c:v>8</c:v>
                </c:pt>
                <c:pt idx="351">
                  <c:v>14</c:v>
                </c:pt>
                <c:pt idx="352">
                  <c:v>17</c:v>
                </c:pt>
                <c:pt idx="353">
                  <c:v>19</c:v>
                </c:pt>
                <c:pt idx="354">
                  <c:v>18</c:v>
                </c:pt>
                <c:pt idx="355">
                  <c:v>15</c:v>
                </c:pt>
                <c:pt idx="356">
                  <c:v>11</c:v>
                </c:pt>
                <c:pt idx="357">
                  <c:v>6</c:v>
                </c:pt>
                <c:pt idx="358">
                  <c:v>4</c:v>
                </c:pt>
                <c:pt idx="359">
                  <c:v>2</c:v>
                </c:pt>
                <c:pt idx="360">
                  <c:v>1</c:v>
                </c:pt>
                <c:pt idx="361">
                  <c:v>1</c:v>
                </c:pt>
                <c:pt idx="362">
                  <c:v>0</c:v>
                </c:pt>
                <c:pt idx="363">
                  <c:v>0</c:v>
                </c:pt>
                <c:pt idx="364">
                  <c:v>0</c:v>
                </c:pt>
              </c:numCache>
            </c:numRef>
          </c:val>
        </c:ser>
        <c:ser>
          <c:idx val="3"/>
          <c:order val="3"/>
          <c:tx>
            <c:strRef>
              <c:f>'csv.w00078.20160608131556.A4260'!$E$1</c:f>
              <c:strCache>
                <c:ptCount val="1"/>
                <c:pt idx="0">
                  <c:v>VEWH</c:v>
                </c:pt>
              </c:strCache>
            </c:strRef>
          </c:tx>
          <c:spPr>
            <a:ln w="25400">
              <a:noFill/>
            </a:ln>
          </c:spPr>
          <c:cat>
            <c:numRef>
              <c:f>'csv.w00078.20160608131556.A4260'!$A$2:$A$366</c:f>
              <c:numCache>
                <c:formatCode>dd\/mm\/yyyy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'csv.w00078.20160608131556.A4260'!$E$2:$E$366</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-1</c:v>
                </c:pt>
                <c:pt idx="44">
                  <c:v>0</c:v>
                </c:pt>
                <c:pt idx="45">
                  <c:v>0</c:v>
                </c:pt>
                <c:pt idx="46">
                  <c:v>0</c:v>
                </c:pt>
                <c:pt idx="47">
                  <c:v>-1</c:v>
                </c:pt>
                <c:pt idx="48">
                  <c:v>0</c:v>
                </c:pt>
                <c:pt idx="49">
                  <c:v>0</c:v>
                </c:pt>
                <c:pt idx="50">
                  <c:v>0</c:v>
                </c:pt>
                <c:pt idx="51">
                  <c:v>0</c:v>
                </c:pt>
                <c:pt idx="52">
                  <c:v>0</c:v>
                </c:pt>
                <c:pt idx="53">
                  <c:v>-1</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-1</c:v>
                </c:pt>
                <c:pt idx="72">
                  <c:v>0</c:v>
                </c:pt>
                <c:pt idx="73">
                  <c:v>1</c:v>
                </c:pt>
                <c:pt idx="74">
                  <c:v>0</c:v>
                </c:pt>
                <c:pt idx="75">
                  <c:v>4</c:v>
                </c:pt>
                <c:pt idx="76">
                  <c:v>6</c:v>
                </c:pt>
                <c:pt idx="77">
                  <c:v>11</c:v>
                </c:pt>
                <c:pt idx="78">
                  <c:v>16</c:v>
                </c:pt>
                <c:pt idx="79">
                  <c:v>21</c:v>
                </c:pt>
                <c:pt idx="80">
                  <c:v>24</c:v>
                </c:pt>
                <c:pt idx="81">
                  <c:v>25</c:v>
                </c:pt>
                <c:pt idx="82">
                  <c:v>23</c:v>
                </c:pt>
                <c:pt idx="83">
                  <c:v>19</c:v>
                </c:pt>
                <c:pt idx="84">
                  <c:v>15</c:v>
                </c:pt>
                <c:pt idx="85">
                  <c:v>9</c:v>
                </c:pt>
                <c:pt idx="86">
                  <c:v>7</c:v>
                </c:pt>
                <c:pt idx="87">
                  <c:v>9</c:v>
                </c:pt>
                <c:pt idx="88">
                  <c:v>18</c:v>
                </c:pt>
                <c:pt idx="89">
                  <c:v>38</c:v>
                </c:pt>
                <c:pt idx="90">
                  <c:v>66</c:v>
                </c:pt>
                <c:pt idx="91">
                  <c:v>97</c:v>
                </c:pt>
                <c:pt idx="92">
                  <c:v>127</c:v>
                </c:pt>
                <c:pt idx="93">
                  <c:v>156</c:v>
                </c:pt>
                <c:pt idx="94">
                  <c:v>183</c:v>
                </c:pt>
                <c:pt idx="95">
                  <c:v>209</c:v>
                </c:pt>
                <c:pt idx="96">
                  <c:v>227</c:v>
                </c:pt>
                <c:pt idx="97">
                  <c:v>235</c:v>
                </c:pt>
                <c:pt idx="98">
                  <c:v>230</c:v>
                </c:pt>
                <c:pt idx="99">
                  <c:v>214</c:v>
                </c:pt>
                <c:pt idx="100">
                  <c:v>193</c:v>
                </c:pt>
                <c:pt idx="101">
                  <c:v>171</c:v>
                </c:pt>
                <c:pt idx="102">
                  <c:v>153</c:v>
                </c:pt>
                <c:pt idx="103">
                  <c:v>137</c:v>
                </c:pt>
                <c:pt idx="104">
                  <c:v>123</c:v>
                </c:pt>
                <c:pt idx="105">
                  <c:v>113</c:v>
                </c:pt>
                <c:pt idx="106">
                  <c:v>103</c:v>
                </c:pt>
                <c:pt idx="107">
                  <c:v>91</c:v>
                </c:pt>
                <c:pt idx="108">
                  <c:v>71</c:v>
                </c:pt>
                <c:pt idx="109">
                  <c:v>45</c:v>
                </c:pt>
                <c:pt idx="110">
                  <c:v>29</c:v>
                </c:pt>
                <c:pt idx="111">
                  <c:v>35</c:v>
                </c:pt>
                <c:pt idx="112">
                  <c:v>70</c:v>
                </c:pt>
                <c:pt idx="113">
                  <c:v>101</c:v>
                </c:pt>
                <c:pt idx="114">
                  <c:v>95</c:v>
                </c:pt>
                <c:pt idx="115">
                  <c:v>30</c:v>
                </c:pt>
                <c:pt idx="116">
                  <c:v>-71</c:v>
                </c:pt>
                <c:pt idx="117">
                  <c:v>-145</c:v>
                </c:pt>
                <c:pt idx="118">
                  <c:v>-137</c:v>
                </c:pt>
                <c:pt idx="119">
                  <c:v>-44</c:v>
                </c:pt>
                <c:pt idx="120">
                  <c:v>76</c:v>
                </c:pt>
                <c:pt idx="121">
                  <c:v>159</c:v>
                </c:pt>
                <c:pt idx="122">
                  <c:v>188</c:v>
                </c:pt>
                <c:pt idx="123">
                  <c:v>200</c:v>
                </c:pt>
                <c:pt idx="124">
                  <c:v>238</c:v>
                </c:pt>
                <c:pt idx="125">
                  <c:v>317</c:v>
                </c:pt>
                <c:pt idx="126">
                  <c:v>429</c:v>
                </c:pt>
                <c:pt idx="127">
                  <c:v>555</c:v>
                </c:pt>
                <c:pt idx="128">
                  <c:v>672</c:v>
                </c:pt>
                <c:pt idx="129">
                  <c:v>760</c:v>
                </c:pt>
                <c:pt idx="130">
                  <c:v>809</c:v>
                </c:pt>
                <c:pt idx="131">
                  <c:v>803</c:v>
                </c:pt>
                <c:pt idx="132">
                  <c:v>753</c:v>
                </c:pt>
                <c:pt idx="133">
                  <c:v>678</c:v>
                </c:pt>
                <c:pt idx="134">
                  <c:v>593</c:v>
                </c:pt>
                <c:pt idx="135">
                  <c:v>514</c:v>
                </c:pt>
                <c:pt idx="136">
                  <c:v>444</c:v>
                </c:pt>
                <c:pt idx="137">
                  <c:v>387</c:v>
                </c:pt>
                <c:pt idx="138">
                  <c:v>348</c:v>
                </c:pt>
                <c:pt idx="139">
                  <c:v>320</c:v>
                </c:pt>
                <c:pt idx="140">
                  <c:v>306</c:v>
                </c:pt>
                <c:pt idx="141">
                  <c:v>302</c:v>
                </c:pt>
                <c:pt idx="142">
                  <c:v>305</c:v>
                </c:pt>
                <c:pt idx="143">
                  <c:v>315</c:v>
                </c:pt>
                <c:pt idx="144">
                  <c:v>328</c:v>
                </c:pt>
                <c:pt idx="145">
                  <c:v>342</c:v>
                </c:pt>
                <c:pt idx="146">
                  <c:v>356</c:v>
                </c:pt>
                <c:pt idx="147">
                  <c:v>367</c:v>
                </c:pt>
                <c:pt idx="148">
                  <c:v>376</c:v>
                </c:pt>
                <c:pt idx="149">
                  <c:v>382</c:v>
                </c:pt>
                <c:pt idx="150">
                  <c:v>386</c:v>
                </c:pt>
                <c:pt idx="151">
                  <c:v>389</c:v>
                </c:pt>
                <c:pt idx="152">
                  <c:v>393</c:v>
                </c:pt>
                <c:pt idx="153">
                  <c:v>395</c:v>
                </c:pt>
                <c:pt idx="154">
                  <c:v>392</c:v>
                </c:pt>
                <c:pt idx="155">
                  <c:v>382</c:v>
                </c:pt>
                <c:pt idx="156">
                  <c:v>366</c:v>
                </c:pt>
                <c:pt idx="157">
                  <c:v>341</c:v>
                </c:pt>
                <c:pt idx="158">
                  <c:v>312</c:v>
                </c:pt>
                <c:pt idx="159">
                  <c:v>280</c:v>
                </c:pt>
                <c:pt idx="160">
                  <c:v>251</c:v>
                </c:pt>
                <c:pt idx="161">
                  <c:v>228</c:v>
                </c:pt>
                <c:pt idx="162">
                  <c:v>215</c:v>
                </c:pt>
                <c:pt idx="163">
                  <c:v>212</c:v>
                </c:pt>
                <c:pt idx="164">
                  <c:v>217</c:v>
                </c:pt>
                <c:pt idx="165">
                  <c:v>226</c:v>
                </c:pt>
                <c:pt idx="166">
                  <c:v>238</c:v>
                </c:pt>
                <c:pt idx="167">
                  <c:v>249</c:v>
                </c:pt>
                <c:pt idx="168">
                  <c:v>257</c:v>
                </c:pt>
                <c:pt idx="169">
                  <c:v>264</c:v>
                </c:pt>
                <c:pt idx="170">
                  <c:v>268</c:v>
                </c:pt>
                <c:pt idx="171">
                  <c:v>273</c:v>
                </c:pt>
                <c:pt idx="172">
                  <c:v>278</c:v>
                </c:pt>
                <c:pt idx="173">
                  <c:v>279</c:v>
                </c:pt>
                <c:pt idx="174">
                  <c:v>278</c:v>
                </c:pt>
                <c:pt idx="175">
                  <c:v>275</c:v>
                </c:pt>
                <c:pt idx="176">
                  <c:v>267</c:v>
                </c:pt>
                <c:pt idx="177">
                  <c:v>252</c:v>
                </c:pt>
                <c:pt idx="178">
                  <c:v>232</c:v>
                </c:pt>
                <c:pt idx="179">
                  <c:v>208</c:v>
                </c:pt>
                <c:pt idx="180">
                  <c:v>182</c:v>
                </c:pt>
                <c:pt idx="181">
                  <c:v>158</c:v>
                </c:pt>
                <c:pt idx="182">
                  <c:v>136</c:v>
                </c:pt>
                <c:pt idx="183">
                  <c:v>118</c:v>
                </c:pt>
                <c:pt idx="184">
                  <c:v>105</c:v>
                </c:pt>
                <c:pt idx="185">
                  <c:v>94</c:v>
                </c:pt>
                <c:pt idx="186">
                  <c:v>86</c:v>
                </c:pt>
                <c:pt idx="187">
                  <c:v>80</c:v>
                </c:pt>
                <c:pt idx="188">
                  <c:v>74</c:v>
                </c:pt>
                <c:pt idx="189">
                  <c:v>69</c:v>
                </c:pt>
                <c:pt idx="190">
                  <c:v>65</c:v>
                </c:pt>
                <c:pt idx="191">
                  <c:v>61</c:v>
                </c:pt>
                <c:pt idx="192">
                  <c:v>57</c:v>
                </c:pt>
                <c:pt idx="193">
                  <c:v>53</c:v>
                </c:pt>
                <c:pt idx="194">
                  <c:v>50</c:v>
                </c:pt>
                <c:pt idx="195">
                  <c:v>46</c:v>
                </c:pt>
                <c:pt idx="196">
                  <c:v>43</c:v>
                </c:pt>
                <c:pt idx="197">
                  <c:v>40</c:v>
                </c:pt>
                <c:pt idx="198">
                  <c:v>36</c:v>
                </c:pt>
                <c:pt idx="199">
                  <c:v>33</c:v>
                </c:pt>
                <c:pt idx="200">
                  <c:v>32</c:v>
                </c:pt>
                <c:pt idx="201">
                  <c:v>29</c:v>
                </c:pt>
                <c:pt idx="202">
                  <c:v>26</c:v>
                </c:pt>
                <c:pt idx="203">
                  <c:v>20</c:v>
                </c:pt>
                <c:pt idx="204">
                  <c:v>17</c:v>
                </c:pt>
                <c:pt idx="205">
                  <c:v>15</c:v>
                </c:pt>
                <c:pt idx="206">
                  <c:v>14</c:v>
                </c:pt>
                <c:pt idx="207">
                  <c:v>15</c:v>
                </c:pt>
                <c:pt idx="208">
                  <c:v>14</c:v>
                </c:pt>
                <c:pt idx="209">
                  <c:v>13</c:v>
                </c:pt>
                <c:pt idx="210">
                  <c:v>13</c:v>
                </c:pt>
                <c:pt idx="211">
                  <c:v>11</c:v>
                </c:pt>
                <c:pt idx="212">
                  <c:v>12</c:v>
                </c:pt>
                <c:pt idx="213">
                  <c:v>10</c:v>
                </c:pt>
                <c:pt idx="214">
                  <c:v>11</c:v>
                </c:pt>
                <c:pt idx="215">
                  <c:v>9</c:v>
                </c:pt>
                <c:pt idx="216">
                  <c:v>10</c:v>
                </c:pt>
                <c:pt idx="217">
                  <c:v>9</c:v>
                </c:pt>
                <c:pt idx="218">
                  <c:v>7</c:v>
                </c:pt>
                <c:pt idx="219">
                  <c:v>7</c:v>
                </c:pt>
                <c:pt idx="220">
                  <c:v>7</c:v>
                </c:pt>
                <c:pt idx="221">
                  <c:v>6</c:v>
                </c:pt>
                <c:pt idx="222">
                  <c:v>6</c:v>
                </c:pt>
                <c:pt idx="223">
                  <c:v>6</c:v>
                </c:pt>
                <c:pt idx="224">
                  <c:v>5</c:v>
                </c:pt>
                <c:pt idx="225">
                  <c:v>5</c:v>
                </c:pt>
                <c:pt idx="226">
                  <c:v>4</c:v>
                </c:pt>
                <c:pt idx="227">
                  <c:v>4</c:v>
                </c:pt>
                <c:pt idx="228">
                  <c:v>3</c:v>
                </c:pt>
                <c:pt idx="229">
                  <c:v>3</c:v>
                </c:pt>
                <c:pt idx="230">
                  <c:v>2</c:v>
                </c:pt>
                <c:pt idx="231">
                  <c:v>3</c:v>
                </c:pt>
                <c:pt idx="232">
                  <c:v>3</c:v>
                </c:pt>
                <c:pt idx="233">
                  <c:v>2</c:v>
                </c:pt>
                <c:pt idx="234">
                  <c:v>1</c:v>
                </c:pt>
                <c:pt idx="235">
                  <c:v>2</c:v>
                </c:pt>
                <c:pt idx="236">
                  <c:v>1</c:v>
                </c:pt>
                <c:pt idx="237">
                  <c:v>1</c:v>
                </c:pt>
                <c:pt idx="238">
                  <c:v>0</c:v>
                </c:pt>
                <c:pt idx="239">
                  <c:v>1</c:v>
                </c:pt>
                <c:pt idx="240">
                  <c:v>1</c:v>
                </c:pt>
                <c:pt idx="241">
                  <c:v>1</c:v>
                </c:pt>
                <c:pt idx="242">
                  <c:v>0</c:v>
                </c:pt>
                <c:pt idx="243">
                  <c:v>-1</c:v>
                </c:pt>
                <c:pt idx="244">
                  <c:v>0</c:v>
                </c:pt>
                <c:pt idx="245">
                  <c:v>0</c:v>
                </c:pt>
                <c:pt idx="246">
                  <c:v>0</c:v>
                </c:pt>
                <c:pt idx="247">
                  <c:v>0</c:v>
                </c:pt>
                <c:pt idx="248">
                  <c:v>0</c:v>
                </c:pt>
                <c:pt idx="249">
                  <c:v>-1</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-1</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-1</c:v>
                </c:pt>
                <c:pt idx="299">
                  <c:v>0</c:v>
                </c:pt>
                <c:pt idx="300">
                  <c:v>-1</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1</c:v>
                </c:pt>
                <c:pt idx="321">
                  <c:v>7</c:v>
                </c:pt>
                <c:pt idx="322">
                  <c:v>21</c:v>
                </c:pt>
                <c:pt idx="323">
                  <c:v>52</c:v>
                </c:pt>
                <c:pt idx="324">
                  <c:v>105</c:v>
                </c:pt>
                <c:pt idx="325">
                  <c:v>180</c:v>
                </c:pt>
                <c:pt idx="326">
                  <c:v>268</c:v>
                </c:pt>
                <c:pt idx="327">
                  <c:v>357</c:v>
                </c:pt>
                <c:pt idx="328">
                  <c:v>438</c:v>
                </c:pt>
                <c:pt idx="329">
                  <c:v>505</c:v>
                </c:pt>
                <c:pt idx="330">
                  <c:v>556</c:v>
                </c:pt>
                <c:pt idx="331">
                  <c:v>593</c:v>
                </c:pt>
                <c:pt idx="332">
                  <c:v>618</c:v>
                </c:pt>
                <c:pt idx="333">
                  <c:v>635</c:v>
                </c:pt>
                <c:pt idx="334">
                  <c:v>643</c:v>
                </c:pt>
                <c:pt idx="335">
                  <c:v>649</c:v>
                </c:pt>
                <c:pt idx="336">
                  <c:v>652</c:v>
                </c:pt>
                <c:pt idx="337">
                  <c:v>654</c:v>
                </c:pt>
                <c:pt idx="338">
                  <c:v>653</c:v>
                </c:pt>
                <c:pt idx="339">
                  <c:v>650</c:v>
                </c:pt>
                <c:pt idx="340">
                  <c:v>647</c:v>
                </c:pt>
                <c:pt idx="341">
                  <c:v>648</c:v>
                </c:pt>
                <c:pt idx="342">
                  <c:v>655</c:v>
                </c:pt>
                <c:pt idx="343">
                  <c:v>667</c:v>
                </c:pt>
                <c:pt idx="344">
                  <c:v>679</c:v>
                </c:pt>
                <c:pt idx="345">
                  <c:v>684</c:v>
                </c:pt>
                <c:pt idx="346">
                  <c:v>680</c:v>
                </c:pt>
                <c:pt idx="347">
                  <c:v>667</c:v>
                </c:pt>
                <c:pt idx="348">
                  <c:v>650</c:v>
                </c:pt>
                <c:pt idx="349">
                  <c:v>632</c:v>
                </c:pt>
                <c:pt idx="350">
                  <c:v>615</c:v>
                </c:pt>
                <c:pt idx="351">
                  <c:v>596</c:v>
                </c:pt>
                <c:pt idx="352">
                  <c:v>579</c:v>
                </c:pt>
                <c:pt idx="353">
                  <c:v>555</c:v>
                </c:pt>
                <c:pt idx="354">
                  <c:v>522</c:v>
                </c:pt>
                <c:pt idx="355">
                  <c:v>472</c:v>
                </c:pt>
                <c:pt idx="356">
                  <c:v>403</c:v>
                </c:pt>
                <c:pt idx="357">
                  <c:v>320</c:v>
                </c:pt>
                <c:pt idx="358">
                  <c:v>232</c:v>
                </c:pt>
                <c:pt idx="359">
                  <c:v>153</c:v>
                </c:pt>
                <c:pt idx="360">
                  <c:v>93</c:v>
                </c:pt>
                <c:pt idx="361">
                  <c:v>51</c:v>
                </c:pt>
                <c:pt idx="362">
                  <c:v>26</c:v>
                </c:pt>
                <c:pt idx="363">
                  <c:v>13</c:v>
                </c:pt>
                <c:pt idx="364">
                  <c:v>5</c:v>
                </c:pt>
              </c:numCache>
            </c:numRef>
          </c:val>
        </c:ser>
        <c:ser>
          <c:idx val="4"/>
          <c:order val="4"/>
          <c:tx>
            <c:strRef>
              <c:f>'csv.w00078.20160608131556.A4260'!$F$1</c:f>
              <c:strCache>
                <c:ptCount val="1"/>
                <c:pt idx="0">
                  <c:v>Unregulated</c:v>
                </c:pt>
              </c:strCache>
            </c:strRef>
          </c:tx>
          <c:spPr>
            <a:ln w="25400">
              <a:noFill/>
            </a:ln>
          </c:spPr>
          <c:cat>
            <c:numRef>
              <c:f>'csv.w00078.20160608131556.A4260'!$A$2:$A$366</c:f>
              <c:numCache>
                <c:formatCode>dd\/mm\/yyyy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'csv.w00078.20160608131556.A4260'!$F$2:$F$366</c:f>
              <c:numCache>
                <c:formatCode>General</c:formatCode>
                <c:ptCount val="365"/>
                <c:pt idx="0">
                  <c:v>3214</c:v>
                </c:pt>
                <c:pt idx="1">
                  <c:v>3228</c:v>
                </c:pt>
                <c:pt idx="2">
                  <c:v>3225</c:v>
                </c:pt>
                <c:pt idx="3">
                  <c:v>3195</c:v>
                </c:pt>
                <c:pt idx="4">
                  <c:v>3141</c:v>
                </c:pt>
                <c:pt idx="5">
                  <c:v>3068</c:v>
                </c:pt>
                <c:pt idx="6">
                  <c:v>2980</c:v>
                </c:pt>
                <c:pt idx="7">
                  <c:v>2883</c:v>
                </c:pt>
                <c:pt idx="8">
                  <c:v>2796</c:v>
                </c:pt>
                <c:pt idx="9">
                  <c:v>2735</c:v>
                </c:pt>
                <c:pt idx="10">
                  <c:v>2719</c:v>
                </c:pt>
                <c:pt idx="11">
                  <c:v>2759</c:v>
                </c:pt>
                <c:pt idx="12">
                  <c:v>2869</c:v>
                </c:pt>
                <c:pt idx="13">
                  <c:v>3054</c:v>
                </c:pt>
                <c:pt idx="14">
                  <c:v>3301</c:v>
                </c:pt>
                <c:pt idx="15">
                  <c:v>3573</c:v>
                </c:pt>
                <c:pt idx="16">
                  <c:v>3826</c:v>
                </c:pt>
                <c:pt idx="17">
                  <c:v>4054</c:v>
                </c:pt>
                <c:pt idx="18">
                  <c:v>4297</c:v>
                </c:pt>
                <c:pt idx="19">
                  <c:v>4600</c:v>
                </c:pt>
                <c:pt idx="20">
                  <c:v>4960</c:v>
                </c:pt>
                <c:pt idx="21">
                  <c:v>5311</c:v>
                </c:pt>
                <c:pt idx="22">
                  <c:v>5578</c:v>
                </c:pt>
                <c:pt idx="23">
                  <c:v>5714</c:v>
                </c:pt>
                <c:pt idx="24">
                  <c:v>5734</c:v>
                </c:pt>
                <c:pt idx="25">
                  <c:v>5721</c:v>
                </c:pt>
                <c:pt idx="26">
                  <c:v>5807</c:v>
                </c:pt>
                <c:pt idx="27">
                  <c:v>6108</c:v>
                </c:pt>
                <c:pt idx="28">
                  <c:v>6681</c:v>
                </c:pt>
                <c:pt idx="29">
                  <c:v>7509</c:v>
                </c:pt>
                <c:pt idx="30">
                  <c:v>8530</c:v>
                </c:pt>
                <c:pt idx="31">
                  <c:v>9639</c:v>
                </c:pt>
                <c:pt idx="32">
                  <c:v>10768</c:v>
                </c:pt>
                <c:pt idx="33">
                  <c:v>11803</c:v>
                </c:pt>
                <c:pt idx="34">
                  <c:v>12637</c:v>
                </c:pt>
                <c:pt idx="35">
                  <c:v>13214</c:v>
                </c:pt>
                <c:pt idx="36">
                  <c:v>13549</c:v>
                </c:pt>
                <c:pt idx="37">
                  <c:v>13706</c:v>
                </c:pt>
                <c:pt idx="38">
                  <c:v>13760</c:v>
                </c:pt>
                <c:pt idx="39">
                  <c:v>13789</c:v>
                </c:pt>
                <c:pt idx="40">
                  <c:v>13872</c:v>
                </c:pt>
                <c:pt idx="41">
                  <c:v>14083</c:v>
                </c:pt>
                <c:pt idx="42">
                  <c:v>14461</c:v>
                </c:pt>
                <c:pt idx="43">
                  <c:v>14972</c:v>
                </c:pt>
                <c:pt idx="44">
                  <c:v>15508</c:v>
                </c:pt>
                <c:pt idx="45">
                  <c:v>15928</c:v>
                </c:pt>
                <c:pt idx="46">
                  <c:v>16139</c:v>
                </c:pt>
                <c:pt idx="47">
                  <c:v>16145</c:v>
                </c:pt>
                <c:pt idx="48">
                  <c:v>16034</c:v>
                </c:pt>
                <c:pt idx="49">
                  <c:v>15909</c:v>
                </c:pt>
                <c:pt idx="50">
                  <c:v>15843</c:v>
                </c:pt>
                <c:pt idx="51">
                  <c:v>15866</c:v>
                </c:pt>
                <c:pt idx="52">
                  <c:v>15960</c:v>
                </c:pt>
                <c:pt idx="53">
                  <c:v>16044</c:v>
                </c:pt>
                <c:pt idx="54">
                  <c:v>15988</c:v>
                </c:pt>
                <c:pt idx="55">
                  <c:v>15654</c:v>
                </c:pt>
                <c:pt idx="56">
                  <c:v>14986</c:v>
                </c:pt>
                <c:pt idx="57">
                  <c:v>14067</c:v>
                </c:pt>
                <c:pt idx="58">
                  <c:v>13092</c:v>
                </c:pt>
                <c:pt idx="59">
                  <c:v>12251</c:v>
                </c:pt>
                <c:pt idx="60">
                  <c:v>11620</c:v>
                </c:pt>
                <c:pt idx="61">
                  <c:v>11132</c:v>
                </c:pt>
                <c:pt idx="62">
                  <c:v>10620</c:v>
                </c:pt>
                <c:pt idx="63">
                  <c:v>9967</c:v>
                </c:pt>
                <c:pt idx="64">
                  <c:v>9150</c:v>
                </c:pt>
                <c:pt idx="65">
                  <c:v>8273</c:v>
                </c:pt>
                <c:pt idx="66">
                  <c:v>7463</c:v>
                </c:pt>
                <c:pt idx="67">
                  <c:v>6745</c:v>
                </c:pt>
                <c:pt idx="68">
                  <c:v>6052</c:v>
                </c:pt>
                <c:pt idx="69">
                  <c:v>5358</c:v>
                </c:pt>
                <c:pt idx="70">
                  <c:v>4751</c:v>
                </c:pt>
                <c:pt idx="71">
                  <c:v>4356</c:v>
                </c:pt>
                <c:pt idx="72">
                  <c:v>4205</c:v>
                </c:pt>
                <c:pt idx="73">
                  <c:v>4208</c:v>
                </c:pt>
                <c:pt idx="74">
                  <c:v>4223</c:v>
                </c:pt>
                <c:pt idx="75">
                  <c:v>4136</c:v>
                </c:pt>
                <c:pt idx="76">
                  <c:v>3898</c:v>
                </c:pt>
                <c:pt idx="77">
                  <c:v>3522</c:v>
                </c:pt>
                <c:pt idx="78">
                  <c:v>3083</c:v>
                </c:pt>
                <c:pt idx="79">
                  <c:v>2688</c:v>
                </c:pt>
                <c:pt idx="80">
                  <c:v>2437</c:v>
                </c:pt>
                <c:pt idx="81">
                  <c:v>2365</c:v>
                </c:pt>
                <c:pt idx="82">
                  <c:v>2429</c:v>
                </c:pt>
                <c:pt idx="83">
                  <c:v>2532</c:v>
                </c:pt>
                <c:pt idx="84">
                  <c:v>2588</c:v>
                </c:pt>
                <c:pt idx="85">
                  <c:v>2576</c:v>
                </c:pt>
                <c:pt idx="86">
                  <c:v>2535</c:v>
                </c:pt>
                <c:pt idx="87">
                  <c:v>2513</c:v>
                </c:pt>
                <c:pt idx="88">
                  <c:v>2524</c:v>
                </c:pt>
                <c:pt idx="89">
                  <c:v>2552</c:v>
                </c:pt>
                <c:pt idx="90">
                  <c:v>2588</c:v>
                </c:pt>
                <c:pt idx="91">
                  <c:v>2651</c:v>
                </c:pt>
                <c:pt idx="92">
                  <c:v>2751</c:v>
                </c:pt>
                <c:pt idx="93">
                  <c:v>2866</c:v>
                </c:pt>
                <c:pt idx="94">
                  <c:v>2911</c:v>
                </c:pt>
                <c:pt idx="95">
                  <c:v>2806</c:v>
                </c:pt>
                <c:pt idx="96">
                  <c:v>2541</c:v>
                </c:pt>
                <c:pt idx="97">
                  <c:v>2169</c:v>
                </c:pt>
                <c:pt idx="98">
                  <c:v>1778</c:v>
                </c:pt>
                <c:pt idx="99">
                  <c:v>1464</c:v>
                </c:pt>
                <c:pt idx="100">
                  <c:v>1289</c:v>
                </c:pt>
                <c:pt idx="101">
                  <c:v>1256</c:v>
                </c:pt>
                <c:pt idx="102">
                  <c:v>1316</c:v>
                </c:pt>
                <c:pt idx="103">
                  <c:v>1408</c:v>
                </c:pt>
                <c:pt idx="104">
                  <c:v>1486</c:v>
                </c:pt>
                <c:pt idx="105">
                  <c:v>1514</c:v>
                </c:pt>
                <c:pt idx="106">
                  <c:v>1470</c:v>
                </c:pt>
                <c:pt idx="107">
                  <c:v>1348</c:v>
                </c:pt>
                <c:pt idx="108">
                  <c:v>1170</c:v>
                </c:pt>
                <c:pt idx="109">
                  <c:v>978</c:v>
                </c:pt>
                <c:pt idx="110">
                  <c:v>815</c:v>
                </c:pt>
                <c:pt idx="111">
                  <c:v>705</c:v>
                </c:pt>
                <c:pt idx="112">
                  <c:v>645</c:v>
                </c:pt>
                <c:pt idx="113">
                  <c:v>621</c:v>
                </c:pt>
                <c:pt idx="114">
                  <c:v>613</c:v>
                </c:pt>
                <c:pt idx="115">
                  <c:v>611</c:v>
                </c:pt>
                <c:pt idx="116">
                  <c:v>611</c:v>
                </c:pt>
                <c:pt idx="117">
                  <c:v>613</c:v>
                </c:pt>
                <c:pt idx="118">
                  <c:v>622</c:v>
                </c:pt>
                <c:pt idx="119">
                  <c:v>650</c:v>
                </c:pt>
                <c:pt idx="120">
                  <c:v>706</c:v>
                </c:pt>
                <c:pt idx="121">
                  <c:v>788</c:v>
                </c:pt>
                <c:pt idx="122">
                  <c:v>879</c:v>
                </c:pt>
                <c:pt idx="123">
                  <c:v>934</c:v>
                </c:pt>
                <c:pt idx="124">
                  <c:v>965</c:v>
                </c:pt>
                <c:pt idx="125">
                  <c:v>980</c:v>
                </c:pt>
                <c:pt idx="126">
                  <c:v>1008</c:v>
                </c:pt>
                <c:pt idx="127">
                  <c:v>1099</c:v>
                </c:pt>
                <c:pt idx="128">
                  <c:v>1310</c:v>
                </c:pt>
                <c:pt idx="129">
                  <c:v>1669</c:v>
                </c:pt>
                <c:pt idx="130">
                  <c:v>2152</c:v>
                </c:pt>
                <c:pt idx="131">
                  <c:v>2671</c:v>
                </c:pt>
                <c:pt idx="132">
                  <c:v>3102</c:v>
                </c:pt>
                <c:pt idx="133">
                  <c:v>3356</c:v>
                </c:pt>
                <c:pt idx="134">
                  <c:v>3428</c:v>
                </c:pt>
                <c:pt idx="135">
                  <c:v>3380</c:v>
                </c:pt>
                <c:pt idx="136">
                  <c:v>3296</c:v>
                </c:pt>
                <c:pt idx="137">
                  <c:v>3239</c:v>
                </c:pt>
                <c:pt idx="138">
                  <c:v>3243</c:v>
                </c:pt>
                <c:pt idx="139">
                  <c:v>3315</c:v>
                </c:pt>
                <c:pt idx="140">
                  <c:v>3433</c:v>
                </c:pt>
                <c:pt idx="141">
                  <c:v>3571</c:v>
                </c:pt>
                <c:pt idx="142">
                  <c:v>3729</c:v>
                </c:pt>
                <c:pt idx="143">
                  <c:v>3920</c:v>
                </c:pt>
                <c:pt idx="144">
                  <c:v>4139</c:v>
                </c:pt>
                <c:pt idx="145">
                  <c:v>4346</c:v>
                </c:pt>
                <c:pt idx="146">
                  <c:v>4483</c:v>
                </c:pt>
                <c:pt idx="147">
                  <c:v>4498</c:v>
                </c:pt>
                <c:pt idx="148">
                  <c:v>4373</c:v>
                </c:pt>
                <c:pt idx="149">
                  <c:v>4134</c:v>
                </c:pt>
                <c:pt idx="150">
                  <c:v>3852</c:v>
                </c:pt>
                <c:pt idx="151">
                  <c:v>3606</c:v>
                </c:pt>
                <c:pt idx="152">
                  <c:v>3450</c:v>
                </c:pt>
                <c:pt idx="153">
                  <c:v>3359</c:v>
                </c:pt>
                <c:pt idx="154">
                  <c:v>3287</c:v>
                </c:pt>
                <c:pt idx="155">
                  <c:v>3163</c:v>
                </c:pt>
                <c:pt idx="156">
                  <c:v>2959</c:v>
                </c:pt>
                <c:pt idx="157">
                  <c:v>2692</c:v>
                </c:pt>
                <c:pt idx="158">
                  <c:v>2411</c:v>
                </c:pt>
                <c:pt idx="159">
                  <c:v>2166</c:v>
                </c:pt>
                <c:pt idx="160">
                  <c:v>2010</c:v>
                </c:pt>
                <c:pt idx="161">
                  <c:v>1978</c:v>
                </c:pt>
                <c:pt idx="162">
                  <c:v>2076</c:v>
                </c:pt>
                <c:pt idx="163">
                  <c:v>2268</c:v>
                </c:pt>
                <c:pt idx="164">
                  <c:v>2509</c:v>
                </c:pt>
                <c:pt idx="165">
                  <c:v>2764</c:v>
                </c:pt>
                <c:pt idx="166">
                  <c:v>3014</c:v>
                </c:pt>
                <c:pt idx="167">
                  <c:v>3247</c:v>
                </c:pt>
                <c:pt idx="168">
                  <c:v>3434</c:v>
                </c:pt>
                <c:pt idx="169">
                  <c:v>3522</c:v>
                </c:pt>
                <c:pt idx="170">
                  <c:v>3466</c:v>
                </c:pt>
                <c:pt idx="171">
                  <c:v>3268</c:v>
                </c:pt>
                <c:pt idx="172">
                  <c:v>2993</c:v>
                </c:pt>
                <c:pt idx="173">
                  <c:v>2711</c:v>
                </c:pt>
                <c:pt idx="174">
                  <c:v>2442</c:v>
                </c:pt>
                <c:pt idx="175">
                  <c:v>2169</c:v>
                </c:pt>
                <c:pt idx="176">
                  <c:v>1908</c:v>
                </c:pt>
                <c:pt idx="177">
                  <c:v>1749</c:v>
                </c:pt>
                <c:pt idx="178">
                  <c:v>1801</c:v>
                </c:pt>
                <c:pt idx="179">
                  <c:v>2070</c:v>
                </c:pt>
                <c:pt idx="180">
                  <c:v>2430</c:v>
                </c:pt>
                <c:pt idx="181">
                  <c:v>2715</c:v>
                </c:pt>
                <c:pt idx="182">
                  <c:v>2838</c:v>
                </c:pt>
                <c:pt idx="183">
                  <c:v>2827</c:v>
                </c:pt>
                <c:pt idx="184">
                  <c:v>2773</c:v>
                </c:pt>
                <c:pt idx="185">
                  <c:v>2733</c:v>
                </c:pt>
                <c:pt idx="186">
                  <c:v>2730</c:v>
                </c:pt>
                <c:pt idx="187">
                  <c:v>2754</c:v>
                </c:pt>
                <c:pt idx="188">
                  <c:v>2781</c:v>
                </c:pt>
                <c:pt idx="189">
                  <c:v>2779</c:v>
                </c:pt>
                <c:pt idx="190">
                  <c:v>2723</c:v>
                </c:pt>
                <c:pt idx="191">
                  <c:v>2612</c:v>
                </c:pt>
                <c:pt idx="192">
                  <c:v>2483</c:v>
                </c:pt>
                <c:pt idx="193">
                  <c:v>2390</c:v>
                </c:pt>
                <c:pt idx="194">
                  <c:v>2371</c:v>
                </c:pt>
                <c:pt idx="195">
                  <c:v>2427</c:v>
                </c:pt>
                <c:pt idx="196">
                  <c:v>2540</c:v>
                </c:pt>
                <c:pt idx="197">
                  <c:v>2702</c:v>
                </c:pt>
                <c:pt idx="198">
                  <c:v>2936</c:v>
                </c:pt>
                <c:pt idx="199">
                  <c:v>3282</c:v>
                </c:pt>
                <c:pt idx="200">
                  <c:v>3756</c:v>
                </c:pt>
                <c:pt idx="201">
                  <c:v>4324</c:v>
                </c:pt>
                <c:pt idx="202">
                  <c:v>4873</c:v>
                </c:pt>
                <c:pt idx="203">
                  <c:v>5242</c:v>
                </c:pt>
                <c:pt idx="204">
                  <c:v>5296</c:v>
                </c:pt>
                <c:pt idx="205">
                  <c:v>5030</c:v>
                </c:pt>
                <c:pt idx="206">
                  <c:v>4550</c:v>
                </c:pt>
                <c:pt idx="207">
                  <c:v>4014</c:v>
                </c:pt>
                <c:pt idx="208">
                  <c:v>3570</c:v>
                </c:pt>
                <c:pt idx="209">
                  <c:v>3300</c:v>
                </c:pt>
                <c:pt idx="210">
                  <c:v>3195</c:v>
                </c:pt>
                <c:pt idx="211">
                  <c:v>3164</c:v>
                </c:pt>
                <c:pt idx="212">
                  <c:v>3099</c:v>
                </c:pt>
                <c:pt idx="213">
                  <c:v>2956</c:v>
                </c:pt>
                <c:pt idx="214">
                  <c:v>2764</c:v>
                </c:pt>
                <c:pt idx="215">
                  <c:v>2590</c:v>
                </c:pt>
                <c:pt idx="216">
                  <c:v>2478</c:v>
                </c:pt>
                <c:pt idx="217">
                  <c:v>2415</c:v>
                </c:pt>
                <c:pt idx="218">
                  <c:v>2347</c:v>
                </c:pt>
                <c:pt idx="219">
                  <c:v>2228</c:v>
                </c:pt>
                <c:pt idx="220">
                  <c:v>2052</c:v>
                </c:pt>
                <c:pt idx="221">
                  <c:v>1846</c:v>
                </c:pt>
                <c:pt idx="222">
                  <c:v>1662</c:v>
                </c:pt>
                <c:pt idx="223">
                  <c:v>1553</c:v>
                </c:pt>
                <c:pt idx="224">
                  <c:v>1545</c:v>
                </c:pt>
                <c:pt idx="225">
                  <c:v>1618</c:v>
                </c:pt>
                <c:pt idx="226">
                  <c:v>1725</c:v>
                </c:pt>
                <c:pt idx="227">
                  <c:v>1834</c:v>
                </c:pt>
                <c:pt idx="228">
                  <c:v>1940</c:v>
                </c:pt>
                <c:pt idx="229">
                  <c:v>2047</c:v>
                </c:pt>
                <c:pt idx="230">
                  <c:v>2144</c:v>
                </c:pt>
                <c:pt idx="231">
                  <c:v>2206</c:v>
                </c:pt>
                <c:pt idx="232">
                  <c:v>2219</c:v>
                </c:pt>
                <c:pt idx="233">
                  <c:v>2186</c:v>
                </c:pt>
                <c:pt idx="234">
                  <c:v>2131</c:v>
                </c:pt>
                <c:pt idx="235">
                  <c:v>2084</c:v>
                </c:pt>
                <c:pt idx="236">
                  <c:v>2079</c:v>
                </c:pt>
                <c:pt idx="237">
                  <c:v>2137</c:v>
                </c:pt>
                <c:pt idx="238">
                  <c:v>2252</c:v>
                </c:pt>
                <c:pt idx="239">
                  <c:v>2383</c:v>
                </c:pt>
                <c:pt idx="240">
                  <c:v>2477</c:v>
                </c:pt>
                <c:pt idx="241">
                  <c:v>2510</c:v>
                </c:pt>
                <c:pt idx="242">
                  <c:v>2511</c:v>
                </c:pt>
                <c:pt idx="243">
                  <c:v>2556</c:v>
                </c:pt>
                <c:pt idx="244">
                  <c:v>2642</c:v>
                </c:pt>
                <c:pt idx="245">
                  <c:v>2754</c:v>
                </c:pt>
                <c:pt idx="246">
                  <c:v>2863</c:v>
                </c:pt>
                <c:pt idx="247">
                  <c:v>2933</c:v>
                </c:pt>
                <c:pt idx="248">
                  <c:v>2949</c:v>
                </c:pt>
                <c:pt idx="249">
                  <c:v>2921</c:v>
                </c:pt>
                <c:pt idx="250">
                  <c:v>2878</c:v>
                </c:pt>
                <c:pt idx="251">
                  <c:v>2840</c:v>
                </c:pt>
                <c:pt idx="252">
                  <c:v>2808</c:v>
                </c:pt>
                <c:pt idx="253">
                  <c:v>2764</c:v>
                </c:pt>
                <c:pt idx="254">
                  <c:v>2694</c:v>
                </c:pt>
                <c:pt idx="255">
                  <c:v>2596</c:v>
                </c:pt>
                <c:pt idx="256">
                  <c:v>2490</c:v>
                </c:pt>
                <c:pt idx="257">
                  <c:v>2405</c:v>
                </c:pt>
                <c:pt idx="258">
                  <c:v>2364</c:v>
                </c:pt>
                <c:pt idx="259">
                  <c:v>2366</c:v>
                </c:pt>
                <c:pt idx="260">
                  <c:v>2397</c:v>
                </c:pt>
                <c:pt idx="261">
                  <c:v>2436</c:v>
                </c:pt>
                <c:pt idx="262">
                  <c:v>2465</c:v>
                </c:pt>
                <c:pt idx="263">
                  <c:v>2469</c:v>
                </c:pt>
                <c:pt idx="264">
                  <c:v>2436</c:v>
                </c:pt>
                <c:pt idx="265">
                  <c:v>2356</c:v>
                </c:pt>
                <c:pt idx="266">
                  <c:v>2222</c:v>
                </c:pt>
                <c:pt idx="267">
                  <c:v>2050</c:v>
                </c:pt>
                <c:pt idx="268">
                  <c:v>1882</c:v>
                </c:pt>
                <c:pt idx="269">
                  <c:v>1781</c:v>
                </c:pt>
                <c:pt idx="270">
                  <c:v>1797</c:v>
                </c:pt>
                <c:pt idx="271">
                  <c:v>1942</c:v>
                </c:pt>
                <c:pt idx="272">
                  <c:v>2184</c:v>
                </c:pt>
                <c:pt idx="273">
                  <c:v>2458</c:v>
                </c:pt>
                <c:pt idx="274">
                  <c:v>2729</c:v>
                </c:pt>
                <c:pt idx="275">
                  <c:v>2950</c:v>
                </c:pt>
                <c:pt idx="276">
                  <c:v>3144</c:v>
                </c:pt>
                <c:pt idx="277">
                  <c:v>3331</c:v>
                </c:pt>
                <c:pt idx="278">
                  <c:v>3482</c:v>
                </c:pt>
                <c:pt idx="279">
                  <c:v>3537</c:v>
                </c:pt>
                <c:pt idx="280">
                  <c:v>3464</c:v>
                </c:pt>
                <c:pt idx="281">
                  <c:v>3277</c:v>
                </c:pt>
                <c:pt idx="282">
                  <c:v>3008</c:v>
                </c:pt>
                <c:pt idx="283">
                  <c:v>2695</c:v>
                </c:pt>
                <c:pt idx="284">
                  <c:v>2390</c:v>
                </c:pt>
                <c:pt idx="285">
                  <c:v>2151</c:v>
                </c:pt>
                <c:pt idx="286">
                  <c:v>2022</c:v>
                </c:pt>
                <c:pt idx="287">
                  <c:v>2010</c:v>
                </c:pt>
                <c:pt idx="288">
                  <c:v>2084</c:v>
                </c:pt>
                <c:pt idx="289">
                  <c:v>2202</c:v>
                </c:pt>
                <c:pt idx="290">
                  <c:v>2324</c:v>
                </c:pt>
                <c:pt idx="291">
                  <c:v>2428</c:v>
                </c:pt>
                <c:pt idx="292">
                  <c:v>2516</c:v>
                </c:pt>
                <c:pt idx="293">
                  <c:v>2616</c:v>
                </c:pt>
                <c:pt idx="294">
                  <c:v>2769</c:v>
                </c:pt>
                <c:pt idx="295">
                  <c:v>2994</c:v>
                </c:pt>
                <c:pt idx="296">
                  <c:v>3257</c:v>
                </c:pt>
                <c:pt idx="297">
                  <c:v>3488</c:v>
                </c:pt>
                <c:pt idx="298">
                  <c:v>3637</c:v>
                </c:pt>
                <c:pt idx="299">
                  <c:v>3698</c:v>
                </c:pt>
                <c:pt idx="300">
                  <c:v>3689</c:v>
                </c:pt>
                <c:pt idx="301">
                  <c:v>3631</c:v>
                </c:pt>
                <c:pt idx="302">
                  <c:v>3540</c:v>
                </c:pt>
                <c:pt idx="303">
                  <c:v>3436</c:v>
                </c:pt>
                <c:pt idx="304">
                  <c:v>3352</c:v>
                </c:pt>
                <c:pt idx="305">
                  <c:v>3257</c:v>
                </c:pt>
                <c:pt idx="306">
                  <c:v>3125</c:v>
                </c:pt>
                <c:pt idx="307">
                  <c:v>2941</c:v>
                </c:pt>
                <c:pt idx="308">
                  <c:v>2710</c:v>
                </c:pt>
                <c:pt idx="309">
                  <c:v>2458</c:v>
                </c:pt>
                <c:pt idx="310">
                  <c:v>2225</c:v>
                </c:pt>
                <c:pt idx="311">
                  <c:v>2042</c:v>
                </c:pt>
                <c:pt idx="312">
                  <c:v>1922</c:v>
                </c:pt>
                <c:pt idx="313">
                  <c:v>1859</c:v>
                </c:pt>
                <c:pt idx="314">
                  <c:v>1855</c:v>
                </c:pt>
                <c:pt idx="315">
                  <c:v>1901</c:v>
                </c:pt>
                <c:pt idx="316">
                  <c:v>1959</c:v>
                </c:pt>
                <c:pt idx="317">
                  <c:v>1958</c:v>
                </c:pt>
                <c:pt idx="318">
                  <c:v>1854</c:v>
                </c:pt>
                <c:pt idx="319">
                  <c:v>1679</c:v>
                </c:pt>
                <c:pt idx="320">
                  <c:v>1519</c:v>
                </c:pt>
                <c:pt idx="321">
                  <c:v>1433</c:v>
                </c:pt>
                <c:pt idx="322">
                  <c:v>1418</c:v>
                </c:pt>
                <c:pt idx="323">
                  <c:v>1437</c:v>
                </c:pt>
                <c:pt idx="324">
                  <c:v>1473</c:v>
                </c:pt>
                <c:pt idx="325">
                  <c:v>1541</c:v>
                </c:pt>
                <c:pt idx="326">
                  <c:v>1658</c:v>
                </c:pt>
                <c:pt idx="327">
                  <c:v>1809</c:v>
                </c:pt>
                <c:pt idx="328">
                  <c:v>1956</c:v>
                </c:pt>
                <c:pt idx="329">
                  <c:v>2072</c:v>
                </c:pt>
                <c:pt idx="330">
                  <c:v>2154</c:v>
                </c:pt>
                <c:pt idx="331">
                  <c:v>2211</c:v>
                </c:pt>
                <c:pt idx="332">
                  <c:v>2248</c:v>
                </c:pt>
                <c:pt idx="333">
                  <c:v>2262</c:v>
                </c:pt>
                <c:pt idx="334">
                  <c:v>2255</c:v>
                </c:pt>
                <c:pt idx="335">
                  <c:v>2239</c:v>
                </c:pt>
                <c:pt idx="336">
                  <c:v>2204</c:v>
                </c:pt>
                <c:pt idx="337">
                  <c:v>2153</c:v>
                </c:pt>
                <c:pt idx="338">
                  <c:v>2095</c:v>
                </c:pt>
                <c:pt idx="339">
                  <c:v>2047</c:v>
                </c:pt>
                <c:pt idx="340">
                  <c:v>2023</c:v>
                </c:pt>
                <c:pt idx="341">
                  <c:v>2028</c:v>
                </c:pt>
                <c:pt idx="342">
                  <c:v>2051</c:v>
                </c:pt>
                <c:pt idx="343">
                  <c:v>2068</c:v>
                </c:pt>
                <c:pt idx="344">
                  <c:v>2059</c:v>
                </c:pt>
                <c:pt idx="345">
                  <c:v>2025</c:v>
                </c:pt>
                <c:pt idx="346">
                  <c:v>1985</c:v>
                </c:pt>
                <c:pt idx="347">
                  <c:v>1962</c:v>
                </c:pt>
                <c:pt idx="348">
                  <c:v>1966</c:v>
                </c:pt>
                <c:pt idx="349">
                  <c:v>1995</c:v>
                </c:pt>
                <c:pt idx="350">
                  <c:v>2042</c:v>
                </c:pt>
                <c:pt idx="351">
                  <c:v>2097</c:v>
                </c:pt>
                <c:pt idx="352">
                  <c:v>2157</c:v>
                </c:pt>
                <c:pt idx="353">
                  <c:v>2230</c:v>
                </c:pt>
                <c:pt idx="354">
                  <c:v>2325</c:v>
                </c:pt>
                <c:pt idx="355">
                  <c:v>2440</c:v>
                </c:pt>
                <c:pt idx="356">
                  <c:v>2545</c:v>
                </c:pt>
                <c:pt idx="357">
                  <c:v>2603</c:v>
                </c:pt>
                <c:pt idx="358">
                  <c:v>2596</c:v>
                </c:pt>
                <c:pt idx="359">
                  <c:v>2541</c:v>
                </c:pt>
                <c:pt idx="360">
                  <c:v>2469</c:v>
                </c:pt>
                <c:pt idx="361">
                  <c:v>2405</c:v>
                </c:pt>
                <c:pt idx="362">
                  <c:v>2357</c:v>
                </c:pt>
                <c:pt idx="363">
                  <c:v>2329</c:v>
                </c:pt>
                <c:pt idx="364">
                  <c:v>2325</c:v>
                </c:pt>
              </c:numCache>
            </c:numRef>
          </c:val>
        </c:ser>
        <c:dLbls>
          <c:showLegendKey val="0"/>
          <c:showVal val="0"/>
          <c:showCatName val="0"/>
          <c:showSerName val="0"/>
          <c:showPercent val="0"/>
          <c:showBubbleSize val="0"/>
        </c:dLbls>
        <c:axId val="400225040"/>
        <c:axId val="400860696"/>
      </c:areaChart>
      <c:areaChart>
        <c:grouping val="stacked"/>
        <c:varyColors val="0"/>
        <c:ser>
          <c:idx val="0"/>
          <c:order val="0"/>
          <c:tx>
            <c:strRef>
              <c:f>'csv.w00078.20160608131556.A4260'!$B$1</c:f>
              <c:strCache>
                <c:ptCount val="1"/>
                <c:pt idx="0">
                  <c:v>Water Level Lake Alex (m)</c:v>
                </c:pt>
              </c:strCache>
            </c:strRef>
          </c:tx>
          <c:spPr>
            <a:noFill/>
            <a:ln>
              <a:solidFill>
                <a:schemeClr val="accent1"/>
              </a:solidFill>
            </a:ln>
          </c:spPr>
          <c:cat>
            <c:numRef>
              <c:f>'csv.w00078.20160608131556.A4260'!$A$2:$A$366</c:f>
              <c:numCache>
                <c:formatCode>dd\/mm\/yyyy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'csv.w00078.20160608131556.A4260'!$B$2:$B$366</c:f>
              <c:numCache>
                <c:formatCode>General</c:formatCode>
                <c:ptCount val="365"/>
                <c:pt idx="0">
                  <c:v>0.628000000000001</c:v>
                </c:pt>
                <c:pt idx="1">
                  <c:v>0.63900000000000101</c:v>
                </c:pt>
                <c:pt idx="2">
                  <c:v>0.627000000000001</c:v>
                </c:pt>
                <c:pt idx="3">
                  <c:v>0.624000000000001</c:v>
                </c:pt>
                <c:pt idx="4">
                  <c:v>0.63300000000000101</c:v>
                </c:pt>
                <c:pt idx="5">
                  <c:v>0.631000000000001</c:v>
                </c:pt>
                <c:pt idx="6">
                  <c:v>0.631000000000001</c:v>
                </c:pt>
                <c:pt idx="7">
                  <c:v>0.64700000000000102</c:v>
                </c:pt>
                <c:pt idx="8">
                  <c:v>0.64400000000000102</c:v>
                </c:pt>
                <c:pt idx="9">
                  <c:v>0.63900000000000101</c:v>
                </c:pt>
                <c:pt idx="10">
                  <c:v>0.628000000000001</c:v>
                </c:pt>
                <c:pt idx="11">
                  <c:v>0.629000000000001</c:v>
                </c:pt>
                <c:pt idx="12">
                  <c:v>0.631000000000001</c:v>
                </c:pt>
                <c:pt idx="13">
                  <c:v>0.64000000000000101</c:v>
                </c:pt>
                <c:pt idx="14">
                  <c:v>0.626000000000001</c:v>
                </c:pt>
                <c:pt idx="15">
                  <c:v>0.61800000000000099</c:v>
                </c:pt>
                <c:pt idx="16">
                  <c:v>0.63300000000000101</c:v>
                </c:pt>
                <c:pt idx="17">
                  <c:v>0.64800000000000102</c:v>
                </c:pt>
                <c:pt idx="18">
                  <c:v>0.64100000000000101</c:v>
                </c:pt>
                <c:pt idx="19">
                  <c:v>0.60900000000000098</c:v>
                </c:pt>
                <c:pt idx="20">
                  <c:v>0.62000000000000099</c:v>
                </c:pt>
                <c:pt idx="21">
                  <c:v>0.63800000000000101</c:v>
                </c:pt>
                <c:pt idx="22">
                  <c:v>0.502</c:v>
                </c:pt>
                <c:pt idx="23">
                  <c:v>0.52200000000000002</c:v>
                </c:pt>
                <c:pt idx="24">
                  <c:v>0.58799999999999997</c:v>
                </c:pt>
                <c:pt idx="25">
                  <c:v>0.626000000000001</c:v>
                </c:pt>
                <c:pt idx="26">
                  <c:v>0.60200000000000098</c:v>
                </c:pt>
                <c:pt idx="27">
                  <c:v>0.53900000000000003</c:v>
                </c:pt>
                <c:pt idx="28">
                  <c:v>0.63800000000000101</c:v>
                </c:pt>
                <c:pt idx="29">
                  <c:v>0.67000000000000204</c:v>
                </c:pt>
                <c:pt idx="30">
                  <c:v>0.69000000000000095</c:v>
                </c:pt>
                <c:pt idx="31">
                  <c:v>0.69599999999999995</c:v>
                </c:pt>
                <c:pt idx="32">
                  <c:v>0.68600000000000005</c:v>
                </c:pt>
                <c:pt idx="33">
                  <c:v>0.63600000000000101</c:v>
                </c:pt>
                <c:pt idx="34">
                  <c:v>0.64400000000000102</c:v>
                </c:pt>
                <c:pt idx="35">
                  <c:v>0.68</c:v>
                </c:pt>
                <c:pt idx="36">
                  <c:v>0.68300000000000005</c:v>
                </c:pt>
                <c:pt idx="37">
                  <c:v>0.66100000000000203</c:v>
                </c:pt>
                <c:pt idx="38">
                  <c:v>0.63600000000000101</c:v>
                </c:pt>
                <c:pt idx="39">
                  <c:v>0.67700000000000204</c:v>
                </c:pt>
                <c:pt idx="40">
                  <c:v>0.68899999999999995</c:v>
                </c:pt>
                <c:pt idx="41">
                  <c:v>0.72500000000000098</c:v>
                </c:pt>
                <c:pt idx="42">
                  <c:v>0.73300000000000098</c:v>
                </c:pt>
                <c:pt idx="43">
                  <c:v>0.74400000000000099</c:v>
                </c:pt>
                <c:pt idx="44">
                  <c:v>0.72700000000000098</c:v>
                </c:pt>
                <c:pt idx="45">
                  <c:v>0.66800000000000204</c:v>
                </c:pt>
                <c:pt idx="46">
                  <c:v>0.67200000000000204</c:v>
                </c:pt>
                <c:pt idx="47">
                  <c:v>0.73600000000000099</c:v>
                </c:pt>
                <c:pt idx="48">
                  <c:v>0.74100000000000099</c:v>
                </c:pt>
                <c:pt idx="49">
                  <c:v>0.74200000000000099</c:v>
                </c:pt>
                <c:pt idx="50">
                  <c:v>0.73600000000000099</c:v>
                </c:pt>
                <c:pt idx="51">
                  <c:v>0.73000000000000098</c:v>
                </c:pt>
                <c:pt idx="52">
                  <c:v>0.74200000000000099</c:v>
                </c:pt>
                <c:pt idx="53">
                  <c:v>0.72000000000000097</c:v>
                </c:pt>
                <c:pt idx="54">
                  <c:v>0.70600000000000096</c:v>
                </c:pt>
                <c:pt idx="55">
                  <c:v>0.70700000000000096</c:v>
                </c:pt>
                <c:pt idx="56">
                  <c:v>0.71100000000000096</c:v>
                </c:pt>
                <c:pt idx="57">
                  <c:v>0.70300000000000096</c:v>
                </c:pt>
                <c:pt idx="58">
                  <c:v>0.66500000000000203</c:v>
                </c:pt>
                <c:pt idx="59">
                  <c:v>0.68899999999999995</c:v>
                </c:pt>
                <c:pt idx="60">
                  <c:v>0.65900000000000203</c:v>
                </c:pt>
                <c:pt idx="61">
                  <c:v>0.68100000000000005</c:v>
                </c:pt>
                <c:pt idx="62">
                  <c:v>0.76900000000000102</c:v>
                </c:pt>
                <c:pt idx="63">
                  <c:v>0.79300000000000004</c:v>
                </c:pt>
                <c:pt idx="64">
                  <c:v>0.8</c:v>
                </c:pt>
                <c:pt idx="65">
                  <c:v>0.80700000000000005</c:v>
                </c:pt>
                <c:pt idx="66">
                  <c:v>0.81299999999999994</c:v>
                </c:pt>
                <c:pt idx="67">
                  <c:v>0.81699999999999995</c:v>
                </c:pt>
                <c:pt idx="68">
                  <c:v>0.82299999999999995</c:v>
                </c:pt>
                <c:pt idx="69">
                  <c:v>0.82299999999999995</c:v>
                </c:pt>
                <c:pt idx="70">
                  <c:v>0.83600000000000096</c:v>
                </c:pt>
                <c:pt idx="71">
                  <c:v>0.83300000000000096</c:v>
                </c:pt>
                <c:pt idx="72">
                  <c:v>0.84200000000000097</c:v>
                </c:pt>
                <c:pt idx="73">
                  <c:v>0.84400000000000097</c:v>
                </c:pt>
                <c:pt idx="74">
                  <c:v>0.82500000000000095</c:v>
                </c:pt>
                <c:pt idx="75">
                  <c:v>0.79300000000000004</c:v>
                </c:pt>
                <c:pt idx="76">
                  <c:v>0.79900000000000004</c:v>
                </c:pt>
                <c:pt idx="77">
                  <c:v>0.76700000000000101</c:v>
                </c:pt>
                <c:pt idx="78">
                  <c:v>0.753000000000001</c:v>
                </c:pt>
                <c:pt idx="79">
                  <c:v>0.749000000000001</c:v>
                </c:pt>
                <c:pt idx="80">
                  <c:v>0.73800000000000099</c:v>
                </c:pt>
                <c:pt idx="81">
                  <c:v>0.72300000000000098</c:v>
                </c:pt>
                <c:pt idx="82">
                  <c:v>0.71700000000000097</c:v>
                </c:pt>
                <c:pt idx="83">
                  <c:v>0.67100000000000204</c:v>
                </c:pt>
                <c:pt idx="84">
                  <c:v>0.66900000000000204</c:v>
                </c:pt>
                <c:pt idx="85">
                  <c:v>0.68400000000000005</c:v>
                </c:pt>
                <c:pt idx="86">
                  <c:v>0.69799999999999995</c:v>
                </c:pt>
                <c:pt idx="87">
                  <c:v>0.70200000000000096</c:v>
                </c:pt>
                <c:pt idx="88">
                  <c:v>0.70700000000000096</c:v>
                </c:pt>
                <c:pt idx="89">
                  <c:v>0.71700000000000097</c:v>
                </c:pt>
                <c:pt idx="90">
                  <c:v>0.72000000000000097</c:v>
                </c:pt>
                <c:pt idx="91">
                  <c:v>0.71000000000000096</c:v>
                </c:pt>
                <c:pt idx="92">
                  <c:v>0.70200000000000096</c:v>
                </c:pt>
                <c:pt idx="93">
                  <c:v>0.73100000000000098</c:v>
                </c:pt>
                <c:pt idx="94">
                  <c:v>0.73600000000000099</c:v>
                </c:pt>
                <c:pt idx="95">
                  <c:v>0.73500000000000099</c:v>
                </c:pt>
                <c:pt idx="96">
                  <c:v>0.73400000000000098</c:v>
                </c:pt>
                <c:pt idx="97">
                  <c:v>0.73200000000000098</c:v>
                </c:pt>
                <c:pt idx="98">
                  <c:v>0.73400000000000098</c:v>
                </c:pt>
                <c:pt idx="99">
                  <c:v>0.72600000000000098</c:v>
                </c:pt>
                <c:pt idx="100">
                  <c:v>0.66700000000000204</c:v>
                </c:pt>
                <c:pt idx="101">
                  <c:v>0.66000000000000203</c:v>
                </c:pt>
                <c:pt idx="102">
                  <c:v>0.68200000000000005</c:v>
                </c:pt>
                <c:pt idx="103">
                  <c:v>0.72000000000000097</c:v>
                </c:pt>
                <c:pt idx="104">
                  <c:v>0.72100000000000097</c:v>
                </c:pt>
                <c:pt idx="105">
                  <c:v>0.72000000000000097</c:v>
                </c:pt>
                <c:pt idx="106">
                  <c:v>0.68200000000000005</c:v>
                </c:pt>
                <c:pt idx="107">
                  <c:v>0.68400000000000005</c:v>
                </c:pt>
                <c:pt idx="108">
                  <c:v>0.68799999999999994</c:v>
                </c:pt>
                <c:pt idx="109">
                  <c:v>0.71200000000000097</c:v>
                </c:pt>
                <c:pt idx="110">
                  <c:v>0.74000000000000099</c:v>
                </c:pt>
                <c:pt idx="111">
                  <c:v>0.72800000000000098</c:v>
                </c:pt>
                <c:pt idx="112">
                  <c:v>0.72100000000000097</c:v>
                </c:pt>
                <c:pt idx="113">
                  <c:v>0.71200000000000097</c:v>
                </c:pt>
                <c:pt idx="114">
                  <c:v>0.71100000000000096</c:v>
                </c:pt>
                <c:pt idx="115">
                  <c:v>0.69799999999999995</c:v>
                </c:pt>
                <c:pt idx="116">
                  <c:v>0.69799999999999995</c:v>
                </c:pt>
                <c:pt idx="117">
                  <c:v>0.69799999999999995</c:v>
                </c:pt>
                <c:pt idx="118">
                  <c:v>0.69799999999999995</c:v>
                </c:pt>
                <c:pt idx="119">
                  <c:v>0.56299999999999994</c:v>
                </c:pt>
                <c:pt idx="120">
                  <c:v>0.65200000000000202</c:v>
                </c:pt>
                <c:pt idx="121">
                  <c:v>0.59799999999999998</c:v>
                </c:pt>
                <c:pt idx="122">
                  <c:v>0.68500000000000005</c:v>
                </c:pt>
                <c:pt idx="123">
                  <c:v>0.69799999999999995</c:v>
                </c:pt>
                <c:pt idx="124">
                  <c:v>0.70300000000000096</c:v>
                </c:pt>
                <c:pt idx="125">
                  <c:v>0.68300000000000005</c:v>
                </c:pt>
                <c:pt idx="126">
                  <c:v>0.69699999999999995</c:v>
                </c:pt>
                <c:pt idx="127">
                  <c:v>0.59199999999999997</c:v>
                </c:pt>
                <c:pt idx="128">
                  <c:v>0.64500000000000102</c:v>
                </c:pt>
                <c:pt idx="129">
                  <c:v>0.68</c:v>
                </c:pt>
                <c:pt idx="130">
                  <c:v>0.69000000000000095</c:v>
                </c:pt>
                <c:pt idx="131">
                  <c:v>0.68300000000000005</c:v>
                </c:pt>
                <c:pt idx="132">
                  <c:v>0.68300000000000005</c:v>
                </c:pt>
                <c:pt idx="133">
                  <c:v>0.66200000000000203</c:v>
                </c:pt>
                <c:pt idx="134">
                  <c:v>0.68100000000000005</c:v>
                </c:pt>
                <c:pt idx="135">
                  <c:v>0.69399999999999995</c:v>
                </c:pt>
                <c:pt idx="136">
                  <c:v>0.67000000000000204</c:v>
                </c:pt>
                <c:pt idx="137">
                  <c:v>0.65700000000000203</c:v>
                </c:pt>
                <c:pt idx="138">
                  <c:v>0.67700000000000204</c:v>
                </c:pt>
                <c:pt idx="139">
                  <c:v>0.65800000000000203</c:v>
                </c:pt>
                <c:pt idx="140">
                  <c:v>0.65800000000000203</c:v>
                </c:pt>
                <c:pt idx="141">
                  <c:v>0.67300000000000204</c:v>
                </c:pt>
                <c:pt idx="142">
                  <c:v>0.67500000000000204</c:v>
                </c:pt>
                <c:pt idx="143">
                  <c:v>0.63900000000000101</c:v>
                </c:pt>
                <c:pt idx="144">
                  <c:v>0.65500000000000203</c:v>
                </c:pt>
                <c:pt idx="145">
                  <c:v>0.66100000000000203</c:v>
                </c:pt>
                <c:pt idx="146">
                  <c:v>0.66300000000000203</c:v>
                </c:pt>
                <c:pt idx="147">
                  <c:v>0.65900000000000203</c:v>
                </c:pt>
                <c:pt idx="148">
                  <c:v>0.623000000000001</c:v>
                </c:pt>
                <c:pt idx="149">
                  <c:v>0.61100000000000099</c:v>
                </c:pt>
                <c:pt idx="150">
                  <c:v>0.64000000000000101</c:v>
                </c:pt>
                <c:pt idx="151">
                  <c:v>0.65300000000000202</c:v>
                </c:pt>
                <c:pt idx="152">
                  <c:v>0.623000000000001</c:v>
                </c:pt>
                <c:pt idx="153">
                  <c:v>0.54800000000000004</c:v>
                </c:pt>
                <c:pt idx="154">
                  <c:v>0.64500000000000102</c:v>
                </c:pt>
                <c:pt idx="155">
                  <c:v>0.65600000000000203</c:v>
                </c:pt>
                <c:pt idx="156">
                  <c:v>0.624000000000001</c:v>
                </c:pt>
                <c:pt idx="157">
                  <c:v>0.64700000000000102</c:v>
                </c:pt>
                <c:pt idx="158">
                  <c:v>0.65100000000000202</c:v>
                </c:pt>
                <c:pt idx="159">
                  <c:v>0.65000000000000202</c:v>
                </c:pt>
                <c:pt idx="160">
                  <c:v>0.628000000000001</c:v>
                </c:pt>
                <c:pt idx="161">
                  <c:v>0.65500000000000203</c:v>
                </c:pt>
                <c:pt idx="162">
                  <c:v>0.66500000000000203</c:v>
                </c:pt>
                <c:pt idx="163">
                  <c:v>0.66900000000000204</c:v>
                </c:pt>
                <c:pt idx="164">
                  <c:v>0.65600000000000203</c:v>
                </c:pt>
                <c:pt idx="165">
                  <c:v>0.65200000000000202</c:v>
                </c:pt>
                <c:pt idx="166">
                  <c:v>0.66900000000000204</c:v>
                </c:pt>
                <c:pt idx="167">
                  <c:v>0.67600000000000204</c:v>
                </c:pt>
                <c:pt idx="168">
                  <c:v>0.627000000000001</c:v>
                </c:pt>
                <c:pt idx="169">
                  <c:v>0.64600000000000102</c:v>
                </c:pt>
                <c:pt idx="170">
                  <c:v>0.66800000000000204</c:v>
                </c:pt>
                <c:pt idx="171">
                  <c:v>0.66900000000000204</c:v>
                </c:pt>
                <c:pt idx="172">
                  <c:v>0.63800000000000101</c:v>
                </c:pt>
                <c:pt idx="173">
                  <c:v>0.66900000000000204</c:v>
                </c:pt>
                <c:pt idx="174">
                  <c:v>0.67500000000000204</c:v>
                </c:pt>
                <c:pt idx="175">
                  <c:v>0.68400000000000005</c:v>
                </c:pt>
                <c:pt idx="176">
                  <c:v>0.65400000000000202</c:v>
                </c:pt>
                <c:pt idx="177">
                  <c:v>0.67100000000000204</c:v>
                </c:pt>
                <c:pt idx="178">
                  <c:v>0.69000000000000095</c:v>
                </c:pt>
                <c:pt idx="179">
                  <c:v>0.70300000000000096</c:v>
                </c:pt>
                <c:pt idx="180">
                  <c:v>0.69000000000000095</c:v>
                </c:pt>
                <c:pt idx="181">
                  <c:v>0.68400000000000005</c:v>
                </c:pt>
                <c:pt idx="182">
                  <c:v>0.65400000000000202</c:v>
                </c:pt>
                <c:pt idx="183">
                  <c:v>0.65200000000000202</c:v>
                </c:pt>
                <c:pt idx="184">
                  <c:v>0.68400000000000005</c:v>
                </c:pt>
                <c:pt idx="185">
                  <c:v>0.67500000000000204</c:v>
                </c:pt>
                <c:pt idx="186">
                  <c:v>0.65000000000000202</c:v>
                </c:pt>
                <c:pt idx="187">
                  <c:v>0.66700000000000204</c:v>
                </c:pt>
                <c:pt idx="188">
                  <c:v>0.71100000000000096</c:v>
                </c:pt>
                <c:pt idx="189">
                  <c:v>0.68</c:v>
                </c:pt>
                <c:pt idx="190">
                  <c:v>0.68100000000000005</c:v>
                </c:pt>
                <c:pt idx="191">
                  <c:v>0.67100000000000204</c:v>
                </c:pt>
                <c:pt idx="192">
                  <c:v>0.66600000000000203</c:v>
                </c:pt>
                <c:pt idx="193">
                  <c:v>0.73500000000000099</c:v>
                </c:pt>
                <c:pt idx="194">
                  <c:v>0.69299999999999995</c:v>
                </c:pt>
                <c:pt idx="195">
                  <c:v>0.66500000000000203</c:v>
                </c:pt>
                <c:pt idx="196">
                  <c:v>0.66600000000000203</c:v>
                </c:pt>
                <c:pt idx="197">
                  <c:v>0.67400000000000204</c:v>
                </c:pt>
                <c:pt idx="198">
                  <c:v>0.59599999999999997</c:v>
                </c:pt>
                <c:pt idx="199">
                  <c:v>0.64400000000000102</c:v>
                </c:pt>
                <c:pt idx="200">
                  <c:v>0.60400000000000098</c:v>
                </c:pt>
                <c:pt idx="201">
                  <c:v>0.63500000000000101</c:v>
                </c:pt>
                <c:pt idx="202">
                  <c:v>0.63900000000000101</c:v>
                </c:pt>
                <c:pt idx="203">
                  <c:v>0.61800000000000099</c:v>
                </c:pt>
                <c:pt idx="204">
                  <c:v>0.61500000000000099</c:v>
                </c:pt>
                <c:pt idx="205">
                  <c:v>0.61400000000000099</c:v>
                </c:pt>
                <c:pt idx="206">
                  <c:v>0.628000000000001</c:v>
                </c:pt>
                <c:pt idx="207">
                  <c:v>0.59099999999999997</c:v>
                </c:pt>
                <c:pt idx="208">
                  <c:v>0.61800000000000099</c:v>
                </c:pt>
                <c:pt idx="209">
                  <c:v>0.623000000000001</c:v>
                </c:pt>
                <c:pt idx="210">
                  <c:v>0.60800000000000098</c:v>
                </c:pt>
                <c:pt idx="211">
                  <c:v>0.52600000000000002</c:v>
                </c:pt>
                <c:pt idx="212">
                  <c:v>0.55500000000000005</c:v>
                </c:pt>
                <c:pt idx="213">
                  <c:v>0.59799999999999998</c:v>
                </c:pt>
                <c:pt idx="214">
                  <c:v>0.60200000000000098</c:v>
                </c:pt>
                <c:pt idx="215">
                  <c:v>0.58799999999999997</c:v>
                </c:pt>
                <c:pt idx="216">
                  <c:v>0.57600000000000096</c:v>
                </c:pt>
                <c:pt idx="217">
                  <c:v>0.60300000000000098</c:v>
                </c:pt>
                <c:pt idx="218">
                  <c:v>0.59099999999999997</c:v>
                </c:pt>
                <c:pt idx="219">
                  <c:v>0.57399999999999995</c:v>
                </c:pt>
                <c:pt idx="220">
                  <c:v>0.57999999999999996</c:v>
                </c:pt>
                <c:pt idx="221">
                  <c:v>0.59</c:v>
                </c:pt>
                <c:pt idx="222">
                  <c:v>0.625000000000001</c:v>
                </c:pt>
                <c:pt idx="223">
                  <c:v>0.64500000000000102</c:v>
                </c:pt>
                <c:pt idx="224">
                  <c:v>0.627000000000001</c:v>
                </c:pt>
                <c:pt idx="225">
                  <c:v>0.61300000000000099</c:v>
                </c:pt>
                <c:pt idx="226">
                  <c:v>0.51800000000000002</c:v>
                </c:pt>
                <c:pt idx="227">
                  <c:v>0.57999999999999996</c:v>
                </c:pt>
                <c:pt idx="228">
                  <c:v>0.61900000000000099</c:v>
                </c:pt>
                <c:pt idx="229">
                  <c:v>0.60800000000000098</c:v>
                </c:pt>
                <c:pt idx="230">
                  <c:v>0.60700000000000098</c:v>
                </c:pt>
                <c:pt idx="231">
                  <c:v>0.63300000000000101</c:v>
                </c:pt>
                <c:pt idx="232">
                  <c:v>0.64800000000000102</c:v>
                </c:pt>
                <c:pt idx="233">
                  <c:v>0.60700000000000098</c:v>
                </c:pt>
                <c:pt idx="234">
                  <c:v>0.60800000000000098</c:v>
                </c:pt>
                <c:pt idx="235">
                  <c:v>0.61500000000000099</c:v>
                </c:pt>
                <c:pt idx="236">
                  <c:v>0.60900000000000098</c:v>
                </c:pt>
                <c:pt idx="237">
                  <c:v>0.56200000000000105</c:v>
                </c:pt>
                <c:pt idx="238">
                  <c:v>0.57199999999999995</c:v>
                </c:pt>
                <c:pt idx="239">
                  <c:v>0.61800000000000099</c:v>
                </c:pt>
                <c:pt idx="240">
                  <c:v>0.65800000000000203</c:v>
                </c:pt>
                <c:pt idx="241">
                  <c:v>0.65500000000000203</c:v>
                </c:pt>
                <c:pt idx="242">
                  <c:v>0.64200000000000101</c:v>
                </c:pt>
                <c:pt idx="243">
                  <c:v>0.628000000000001</c:v>
                </c:pt>
                <c:pt idx="244">
                  <c:v>0.63600000000000101</c:v>
                </c:pt>
                <c:pt idx="245">
                  <c:v>0.622000000000001</c:v>
                </c:pt>
                <c:pt idx="246">
                  <c:v>0.630000000000001</c:v>
                </c:pt>
                <c:pt idx="247">
                  <c:v>0.60500000000000098</c:v>
                </c:pt>
                <c:pt idx="248">
                  <c:v>0.61100000000000099</c:v>
                </c:pt>
                <c:pt idx="249">
                  <c:v>0.58699999999999997</c:v>
                </c:pt>
                <c:pt idx="250">
                  <c:v>0.56899999999999995</c:v>
                </c:pt>
                <c:pt idx="251">
                  <c:v>0.55100000000000005</c:v>
                </c:pt>
                <c:pt idx="252">
                  <c:v>0.56899999999999995</c:v>
                </c:pt>
                <c:pt idx="253">
                  <c:v>0.57500000000000095</c:v>
                </c:pt>
                <c:pt idx="254">
                  <c:v>0.55200000000000005</c:v>
                </c:pt>
                <c:pt idx="255">
                  <c:v>0.55800000000000005</c:v>
                </c:pt>
                <c:pt idx="256">
                  <c:v>0.56299999999999994</c:v>
                </c:pt>
                <c:pt idx="257">
                  <c:v>0.55500000000000005</c:v>
                </c:pt>
                <c:pt idx="258">
                  <c:v>0.56000000000000005</c:v>
                </c:pt>
                <c:pt idx="259">
                  <c:v>0.54400000000000004</c:v>
                </c:pt>
                <c:pt idx="260">
                  <c:v>0.55200000000000005</c:v>
                </c:pt>
                <c:pt idx="261">
                  <c:v>0.56299999999999994</c:v>
                </c:pt>
                <c:pt idx="262">
                  <c:v>0.55700000000000005</c:v>
                </c:pt>
                <c:pt idx="263">
                  <c:v>0.54400000000000004</c:v>
                </c:pt>
                <c:pt idx="264">
                  <c:v>0.53200000000000003</c:v>
                </c:pt>
                <c:pt idx="265">
                  <c:v>0.54800000000000004</c:v>
                </c:pt>
                <c:pt idx="266">
                  <c:v>0.54400000000000004</c:v>
                </c:pt>
                <c:pt idx="267">
                  <c:v>0.56200000000000105</c:v>
                </c:pt>
                <c:pt idx="268">
                  <c:v>0.60100000000000098</c:v>
                </c:pt>
                <c:pt idx="269">
                  <c:v>0.55900000000000005</c:v>
                </c:pt>
                <c:pt idx="270">
                  <c:v>0.54100000000000004</c:v>
                </c:pt>
                <c:pt idx="271">
                  <c:v>0.54</c:v>
                </c:pt>
                <c:pt idx="272">
                  <c:v>0.51800000000000002</c:v>
                </c:pt>
                <c:pt idx="273">
                  <c:v>0.53700000000000003</c:v>
                </c:pt>
                <c:pt idx="274">
                  <c:v>0.54200000000000004</c:v>
                </c:pt>
                <c:pt idx="275">
                  <c:v>0.53400000000000003</c:v>
                </c:pt>
                <c:pt idx="276">
                  <c:v>0.496000000000001</c:v>
                </c:pt>
                <c:pt idx="277">
                  <c:v>0.50900000000000001</c:v>
                </c:pt>
                <c:pt idx="278">
                  <c:v>0.49299999999999999</c:v>
                </c:pt>
                <c:pt idx="279">
                  <c:v>0.50800000000000001</c:v>
                </c:pt>
                <c:pt idx="280">
                  <c:v>0.504</c:v>
                </c:pt>
                <c:pt idx="281">
                  <c:v>0.51200000000000001</c:v>
                </c:pt>
                <c:pt idx="282">
                  <c:v>0.53300000000000003</c:v>
                </c:pt>
                <c:pt idx="283">
                  <c:v>0.51600000000000001</c:v>
                </c:pt>
                <c:pt idx="284">
                  <c:v>0.52900000000000003</c:v>
                </c:pt>
                <c:pt idx="285">
                  <c:v>0.53200000000000003</c:v>
                </c:pt>
                <c:pt idx="286">
                  <c:v>0.51100000000000001</c:v>
                </c:pt>
                <c:pt idx="287">
                  <c:v>0.54300000000000004</c:v>
                </c:pt>
                <c:pt idx="288">
                  <c:v>0.52600000000000002</c:v>
                </c:pt>
                <c:pt idx="289">
                  <c:v>0.44900000000000001</c:v>
                </c:pt>
                <c:pt idx="290">
                  <c:v>0.48599999999999999</c:v>
                </c:pt>
                <c:pt idx="291">
                  <c:v>0.48899999999999999</c:v>
                </c:pt>
                <c:pt idx="292">
                  <c:v>0.5</c:v>
                </c:pt>
                <c:pt idx="293">
                  <c:v>0.53</c:v>
                </c:pt>
                <c:pt idx="294">
                  <c:v>0.504</c:v>
                </c:pt>
                <c:pt idx="295">
                  <c:v>0.443</c:v>
                </c:pt>
                <c:pt idx="296">
                  <c:v>0.504</c:v>
                </c:pt>
                <c:pt idx="297">
                  <c:v>0.433</c:v>
                </c:pt>
                <c:pt idx="298">
                  <c:v>0.42199999999999999</c:v>
                </c:pt>
                <c:pt idx="299">
                  <c:v>0.48</c:v>
                </c:pt>
                <c:pt idx="300">
                  <c:v>0.48499999999999999</c:v>
                </c:pt>
                <c:pt idx="301">
                  <c:v>0.47899999999999998</c:v>
                </c:pt>
                <c:pt idx="302">
                  <c:v>0.48</c:v>
                </c:pt>
                <c:pt idx="303">
                  <c:v>0.48699999999999999</c:v>
                </c:pt>
                <c:pt idx="304">
                  <c:v>0.46800000000000003</c:v>
                </c:pt>
                <c:pt idx="305">
                  <c:v>0.52900000000000003</c:v>
                </c:pt>
                <c:pt idx="306">
                  <c:v>0.51</c:v>
                </c:pt>
                <c:pt idx="307">
                  <c:v>0.48399999999999999</c:v>
                </c:pt>
                <c:pt idx="308">
                  <c:v>0.47699999999999998</c:v>
                </c:pt>
                <c:pt idx="309">
                  <c:v>0.47699999999999998</c:v>
                </c:pt>
                <c:pt idx="310">
                  <c:v>0.54800000000000004</c:v>
                </c:pt>
                <c:pt idx="311">
                  <c:v>0.53600000000000003</c:v>
                </c:pt>
                <c:pt idx="312">
                  <c:v>0.54300000000000004</c:v>
                </c:pt>
                <c:pt idx="313">
                  <c:v>0.52800000000000002</c:v>
                </c:pt>
                <c:pt idx="314">
                  <c:v>0.52200000000000002</c:v>
                </c:pt>
                <c:pt idx="315">
                  <c:v>0.52300000000000002</c:v>
                </c:pt>
                <c:pt idx="316">
                  <c:v>0.52900000000000003</c:v>
                </c:pt>
                <c:pt idx="317">
                  <c:v>0.52100000000000002</c:v>
                </c:pt>
                <c:pt idx="318">
                  <c:v>0.51300000000000001</c:v>
                </c:pt>
                <c:pt idx="319">
                  <c:v>0.53700000000000003</c:v>
                </c:pt>
                <c:pt idx="320">
                  <c:v>0.54400000000000004</c:v>
                </c:pt>
                <c:pt idx="321">
                  <c:v>0.504</c:v>
                </c:pt>
                <c:pt idx="322">
                  <c:v>0.57399999999999995</c:v>
                </c:pt>
                <c:pt idx="323">
                  <c:v>0.57700000000000096</c:v>
                </c:pt>
                <c:pt idx="324">
                  <c:v>0.56999999999999995</c:v>
                </c:pt>
                <c:pt idx="325">
                  <c:v>0.55100000000000005</c:v>
                </c:pt>
                <c:pt idx="326">
                  <c:v>0.53400000000000003</c:v>
                </c:pt>
                <c:pt idx="327">
                  <c:v>0.50800000000000001</c:v>
                </c:pt>
                <c:pt idx="328">
                  <c:v>0.54800000000000004</c:v>
                </c:pt>
                <c:pt idx="329">
                  <c:v>0.55300000000000005</c:v>
                </c:pt>
                <c:pt idx="330">
                  <c:v>0.55300000000000005</c:v>
                </c:pt>
                <c:pt idx="331">
                  <c:v>0.56999999999999995</c:v>
                </c:pt>
                <c:pt idx="332">
                  <c:v>0.57800000000000096</c:v>
                </c:pt>
                <c:pt idx="333">
                  <c:v>0.56899999999999995</c:v>
                </c:pt>
                <c:pt idx="334">
                  <c:v>0.56699999999999995</c:v>
                </c:pt>
                <c:pt idx="335">
                  <c:v>0.53700000000000003</c:v>
                </c:pt>
                <c:pt idx="336">
                  <c:v>0.55800000000000005</c:v>
                </c:pt>
                <c:pt idx="337">
                  <c:v>0.54100000000000004</c:v>
                </c:pt>
                <c:pt idx="338">
                  <c:v>0.39900000000000102</c:v>
                </c:pt>
                <c:pt idx="339">
                  <c:v>0.504</c:v>
                </c:pt>
                <c:pt idx="340">
                  <c:v>0.52</c:v>
                </c:pt>
                <c:pt idx="341">
                  <c:v>0.53</c:v>
                </c:pt>
                <c:pt idx="342">
                  <c:v>0.49199999999999999</c:v>
                </c:pt>
                <c:pt idx="343">
                  <c:v>0.46899999999999997</c:v>
                </c:pt>
                <c:pt idx="344">
                  <c:v>0.51800000000000002</c:v>
                </c:pt>
                <c:pt idx="345">
                  <c:v>0.50800000000000001</c:v>
                </c:pt>
                <c:pt idx="346">
                  <c:v>0.57500000000000095</c:v>
                </c:pt>
                <c:pt idx="347">
                  <c:v>0.58499999999999996</c:v>
                </c:pt>
                <c:pt idx="348">
                  <c:v>0.58899999999999997</c:v>
                </c:pt>
                <c:pt idx="349">
                  <c:v>0.59299999999999997</c:v>
                </c:pt>
                <c:pt idx="350">
                  <c:v>0.58599999999999997</c:v>
                </c:pt>
                <c:pt idx="351">
                  <c:v>0.58899999999999997</c:v>
                </c:pt>
                <c:pt idx="352">
                  <c:v>0.58399999999999996</c:v>
                </c:pt>
                <c:pt idx="353">
                  <c:v>0.59699999999999998</c:v>
                </c:pt>
                <c:pt idx="354">
                  <c:v>0.625000000000001</c:v>
                </c:pt>
                <c:pt idx="355">
                  <c:v>0.63600000000000101</c:v>
                </c:pt>
                <c:pt idx="356">
                  <c:v>0.64300000000000102</c:v>
                </c:pt>
                <c:pt idx="357">
                  <c:v>0.629000000000001</c:v>
                </c:pt>
                <c:pt idx="358">
                  <c:v>0.624000000000001</c:v>
                </c:pt>
                <c:pt idx="359">
                  <c:v>0.626000000000001</c:v>
                </c:pt>
                <c:pt idx="360">
                  <c:v>0.60300000000000098</c:v>
                </c:pt>
                <c:pt idx="361">
                  <c:v>0.59499999999999997</c:v>
                </c:pt>
                <c:pt idx="362">
                  <c:v>0.59799999999999998</c:v>
                </c:pt>
                <c:pt idx="363">
                  <c:v>0.59699999999999998</c:v>
                </c:pt>
                <c:pt idx="364">
                  <c:v>0.59699999999999998</c:v>
                </c:pt>
              </c:numCache>
            </c:numRef>
          </c:val>
        </c:ser>
        <c:dLbls>
          <c:showLegendKey val="0"/>
          <c:showVal val="0"/>
          <c:showCatName val="0"/>
          <c:showSerName val="0"/>
          <c:showPercent val="0"/>
          <c:showBubbleSize val="0"/>
        </c:dLbls>
        <c:axId val="400861480"/>
        <c:axId val="400861088"/>
      </c:areaChart>
      <c:dateAx>
        <c:axId val="400225040"/>
        <c:scaling>
          <c:orientation val="minMax"/>
        </c:scaling>
        <c:delete val="0"/>
        <c:axPos val="b"/>
        <c:title>
          <c:tx>
            <c:rich>
              <a:bodyPr/>
              <a:lstStyle/>
              <a:p>
                <a:pPr>
                  <a:defRPr/>
                </a:pPr>
                <a:r>
                  <a:rPr lang="en-US"/>
                  <a:t>Date</a:t>
                </a:r>
              </a:p>
            </c:rich>
          </c:tx>
          <c:overlay val="0"/>
        </c:title>
        <c:numFmt formatCode="dd\/mm\/yyyy" sourceLinked="1"/>
        <c:majorTickMark val="out"/>
        <c:minorTickMark val="none"/>
        <c:tickLblPos val="nextTo"/>
        <c:crossAx val="400860696"/>
        <c:crosses val="autoZero"/>
        <c:auto val="1"/>
        <c:lblOffset val="100"/>
        <c:baseTimeUnit val="days"/>
      </c:dateAx>
      <c:valAx>
        <c:axId val="400860696"/>
        <c:scaling>
          <c:orientation val="minMax"/>
        </c:scaling>
        <c:delete val="0"/>
        <c:axPos val="l"/>
        <c:majorGridlines/>
        <c:title>
          <c:tx>
            <c:rich>
              <a:bodyPr rot="-5400000" vert="horz"/>
              <a:lstStyle/>
              <a:p>
                <a:pPr>
                  <a:defRPr/>
                </a:pPr>
                <a:r>
                  <a:rPr lang="en-AU"/>
                  <a:t>Flow (ML per /</a:t>
                </a:r>
                <a:r>
                  <a:rPr lang="en-AU" baseline="0"/>
                  <a:t> day</a:t>
                </a:r>
                <a:r>
                  <a:rPr lang="en-AU"/>
                  <a:t>)</a:t>
                </a:r>
              </a:p>
            </c:rich>
          </c:tx>
          <c:overlay val="0"/>
        </c:title>
        <c:numFmt formatCode="#,##0" sourceLinked="0"/>
        <c:majorTickMark val="out"/>
        <c:minorTickMark val="none"/>
        <c:tickLblPos val="nextTo"/>
        <c:crossAx val="400225040"/>
        <c:crosses val="autoZero"/>
        <c:crossBetween val="midCat"/>
      </c:valAx>
      <c:valAx>
        <c:axId val="400861088"/>
        <c:scaling>
          <c:orientation val="minMax"/>
          <c:max val="0.9"/>
          <c:min val="0"/>
        </c:scaling>
        <c:delete val="0"/>
        <c:axPos val="r"/>
        <c:title>
          <c:tx>
            <c:rich>
              <a:bodyPr rot="-5400000" vert="horz"/>
              <a:lstStyle/>
              <a:p>
                <a:pPr>
                  <a:defRPr/>
                </a:pPr>
                <a:r>
                  <a:rPr lang="en-AU"/>
                  <a:t>level </a:t>
                </a:r>
              </a:p>
            </c:rich>
          </c:tx>
          <c:overlay val="0"/>
        </c:title>
        <c:numFmt formatCode="General" sourceLinked="1"/>
        <c:majorTickMark val="out"/>
        <c:minorTickMark val="none"/>
        <c:tickLblPos val="nextTo"/>
        <c:crossAx val="400861480"/>
        <c:crosses val="max"/>
        <c:crossBetween val="midCat"/>
      </c:valAx>
      <c:dateAx>
        <c:axId val="400861480"/>
        <c:scaling>
          <c:orientation val="minMax"/>
        </c:scaling>
        <c:delete val="1"/>
        <c:axPos val="b"/>
        <c:numFmt formatCode="dd\/mm\/yyyy" sourceLinked="1"/>
        <c:majorTickMark val="out"/>
        <c:minorTickMark val="none"/>
        <c:tickLblPos val="none"/>
        <c:crossAx val="400861088"/>
        <c:crosses val="autoZero"/>
        <c:auto val="1"/>
        <c:lblOffset val="100"/>
        <c:baseTimeUnit val="days"/>
      </c:dateAx>
    </c:plotArea>
    <c:legend>
      <c:legendPos val="b"/>
      <c:overlay val="0"/>
    </c:legend>
    <c:plotVisOnly val="1"/>
    <c:dispBlanksAs val="zero"/>
    <c:showDLblsOverMax val="0"/>
  </c:chart>
  <c:txPr>
    <a:bodyPr/>
    <a:lstStyle/>
    <a:p>
      <a:pPr algn="ctr">
        <a:defRPr>
          <a:latin typeface="+mj-lt"/>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2"/>
          <c:tx>
            <c:strRef>
              <c:f>Sheet4!$D$1</c:f>
              <c:strCache>
                <c:ptCount val="1"/>
                <c:pt idx="0">
                  <c:v>Lake Alexandrina level (m)</c:v>
                </c:pt>
              </c:strCache>
            </c:strRef>
          </c:tx>
          <c:marker>
            <c:symbol val="none"/>
          </c:marker>
          <c:cat>
            <c:numRef>
              <c:f>Sheet4!$A$2:$A$366</c:f>
              <c:numCache>
                <c:formatCode>dd\/mm\/yyyy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Sheet4!$D$2:$D$366</c:f>
              <c:numCache>
                <c:formatCode>General</c:formatCode>
                <c:ptCount val="365"/>
                <c:pt idx="0">
                  <c:v>0.69999998807900099</c:v>
                </c:pt>
                <c:pt idx="1">
                  <c:v>0.71100002527200001</c:v>
                </c:pt>
                <c:pt idx="2">
                  <c:v>0.71299999952300197</c:v>
                </c:pt>
                <c:pt idx="3">
                  <c:v>0.71100002527200001</c:v>
                </c:pt>
                <c:pt idx="4">
                  <c:v>0.70999997854200203</c:v>
                </c:pt>
                <c:pt idx="5">
                  <c:v>0.70899999141700099</c:v>
                </c:pt>
                <c:pt idx="6">
                  <c:v>0.70700001716600203</c:v>
                </c:pt>
                <c:pt idx="7">
                  <c:v>0.70700001716600203</c:v>
                </c:pt>
                <c:pt idx="8">
                  <c:v>0.71100002527200001</c:v>
                </c:pt>
                <c:pt idx="9">
                  <c:v>0.71499997377400204</c:v>
                </c:pt>
                <c:pt idx="10">
                  <c:v>0.72100001573600003</c:v>
                </c:pt>
                <c:pt idx="11">
                  <c:v>0.73100000619900196</c:v>
                </c:pt>
                <c:pt idx="12">
                  <c:v>0.74299997091300196</c:v>
                </c:pt>
                <c:pt idx="13">
                  <c:v>0.750000000000001</c:v>
                </c:pt>
                <c:pt idx="14">
                  <c:v>0.75099998712500204</c:v>
                </c:pt>
                <c:pt idx="15">
                  <c:v>0.74900001287500195</c:v>
                </c:pt>
                <c:pt idx="16">
                  <c:v>0.750000000000001</c:v>
                </c:pt>
                <c:pt idx="17">
                  <c:v>0.750000000000001</c:v>
                </c:pt>
                <c:pt idx="18">
                  <c:v>0.75199997425100196</c:v>
                </c:pt>
                <c:pt idx="19">
                  <c:v>0.75599998235700205</c:v>
                </c:pt>
                <c:pt idx="20">
                  <c:v>0.75800001621200197</c:v>
                </c:pt>
                <c:pt idx="21">
                  <c:v>0.75599998235700205</c:v>
                </c:pt>
                <c:pt idx="22">
                  <c:v>0.75199997425100196</c:v>
                </c:pt>
                <c:pt idx="23">
                  <c:v>0.74699997901900195</c:v>
                </c:pt>
                <c:pt idx="24">
                  <c:v>0.74400001764300305</c:v>
                </c:pt>
                <c:pt idx="25">
                  <c:v>0.74199998378800203</c:v>
                </c:pt>
                <c:pt idx="26">
                  <c:v>0.74000000953700096</c:v>
                </c:pt>
                <c:pt idx="27">
                  <c:v>0.73900002241100204</c:v>
                </c:pt>
                <c:pt idx="28">
                  <c:v>0.740999996662003</c:v>
                </c:pt>
                <c:pt idx="29">
                  <c:v>0.74599999189400101</c:v>
                </c:pt>
                <c:pt idx="30">
                  <c:v>0.74699997901900195</c:v>
                </c:pt>
                <c:pt idx="31">
                  <c:v>0.75800001621200197</c:v>
                </c:pt>
                <c:pt idx="32">
                  <c:v>0.77399998903300204</c:v>
                </c:pt>
                <c:pt idx="33">
                  <c:v>0.79000002145799997</c:v>
                </c:pt>
                <c:pt idx="34">
                  <c:v>0.80500000715300102</c:v>
                </c:pt>
                <c:pt idx="35">
                  <c:v>0.82400000095399994</c:v>
                </c:pt>
                <c:pt idx="36">
                  <c:v>0.83399999141700099</c:v>
                </c:pt>
                <c:pt idx="37">
                  <c:v>0.83999997377400204</c:v>
                </c:pt>
                <c:pt idx="38">
                  <c:v>0.84500002861000101</c:v>
                </c:pt>
                <c:pt idx="39">
                  <c:v>0.84799998998600001</c:v>
                </c:pt>
                <c:pt idx="40">
                  <c:v>0.85199999809300198</c:v>
                </c:pt>
                <c:pt idx="41">
                  <c:v>0.85299998521800202</c:v>
                </c:pt>
                <c:pt idx="42">
                  <c:v>0.85399997234300296</c:v>
                </c:pt>
                <c:pt idx="43">
                  <c:v>0.85000002384200002</c:v>
                </c:pt>
                <c:pt idx="44">
                  <c:v>0.84299999475500098</c:v>
                </c:pt>
                <c:pt idx="45">
                  <c:v>0.83300000429200005</c:v>
                </c:pt>
                <c:pt idx="46">
                  <c:v>0.81999999284700098</c:v>
                </c:pt>
                <c:pt idx="47">
                  <c:v>0.80599999427799995</c:v>
                </c:pt>
                <c:pt idx="48">
                  <c:v>0.79199999570799895</c:v>
                </c:pt>
                <c:pt idx="49">
                  <c:v>0.77999997139000199</c:v>
                </c:pt>
                <c:pt idx="50">
                  <c:v>0.76700001955000197</c:v>
                </c:pt>
                <c:pt idx="51">
                  <c:v>0.75700002908700004</c:v>
                </c:pt>
                <c:pt idx="52">
                  <c:v>0.74400001764300305</c:v>
                </c:pt>
                <c:pt idx="53">
                  <c:v>0.73199999332400301</c:v>
                </c:pt>
                <c:pt idx="54">
                  <c:v>0.72299998998600001</c:v>
                </c:pt>
                <c:pt idx="55">
                  <c:v>0.71899998188000003</c:v>
                </c:pt>
                <c:pt idx="56">
                  <c:v>0.71700000762900196</c:v>
                </c:pt>
                <c:pt idx="57">
                  <c:v>0.72100001573600003</c:v>
                </c:pt>
                <c:pt idx="58">
                  <c:v>0.72799998521800202</c:v>
                </c:pt>
                <c:pt idx="59">
                  <c:v>0.73400002718000101</c:v>
                </c:pt>
                <c:pt idx="60">
                  <c:v>0.73799997568100195</c:v>
                </c:pt>
                <c:pt idx="61">
                  <c:v>0.740999996662003</c:v>
                </c:pt>
                <c:pt idx="62">
                  <c:v>0.74400001764300305</c:v>
                </c:pt>
                <c:pt idx="63">
                  <c:v>0.74800002574900004</c:v>
                </c:pt>
                <c:pt idx="64">
                  <c:v>0.750000000000001</c:v>
                </c:pt>
                <c:pt idx="65">
                  <c:v>0.75300002098100005</c:v>
                </c:pt>
                <c:pt idx="66">
                  <c:v>0.75599998235700205</c:v>
                </c:pt>
                <c:pt idx="67">
                  <c:v>0.75599998235700205</c:v>
                </c:pt>
                <c:pt idx="68">
                  <c:v>0.75400000810600099</c:v>
                </c:pt>
                <c:pt idx="69">
                  <c:v>0.74900001287500195</c:v>
                </c:pt>
                <c:pt idx="70">
                  <c:v>0.74400001764300305</c:v>
                </c:pt>
                <c:pt idx="71">
                  <c:v>0.73799997568100195</c:v>
                </c:pt>
                <c:pt idx="72">
                  <c:v>0.73600000143100097</c:v>
                </c:pt>
                <c:pt idx="73">
                  <c:v>0.73600000143100097</c:v>
                </c:pt>
                <c:pt idx="74">
                  <c:v>0.73799997568100195</c:v>
                </c:pt>
                <c:pt idx="75">
                  <c:v>0.73900002241100204</c:v>
                </c:pt>
                <c:pt idx="76">
                  <c:v>0.74000000953700096</c:v>
                </c:pt>
                <c:pt idx="77">
                  <c:v>0.73699998855600102</c:v>
                </c:pt>
                <c:pt idx="78">
                  <c:v>0.73600000143100097</c:v>
                </c:pt>
                <c:pt idx="79">
                  <c:v>0.73600000143100097</c:v>
                </c:pt>
                <c:pt idx="80">
                  <c:v>0.73799997568100195</c:v>
                </c:pt>
                <c:pt idx="81">
                  <c:v>0.73900002241100204</c:v>
                </c:pt>
                <c:pt idx="82">
                  <c:v>0.74000000953700096</c:v>
                </c:pt>
                <c:pt idx="83">
                  <c:v>0.73900002241100204</c:v>
                </c:pt>
                <c:pt idx="84">
                  <c:v>0.73600000143100097</c:v>
                </c:pt>
                <c:pt idx="85">
                  <c:v>0.73299998045000203</c:v>
                </c:pt>
                <c:pt idx="86">
                  <c:v>0.73100000619900196</c:v>
                </c:pt>
                <c:pt idx="87">
                  <c:v>0.73100000619900196</c:v>
                </c:pt>
                <c:pt idx="88">
                  <c:v>0.72699999809300198</c:v>
                </c:pt>
                <c:pt idx="89">
                  <c:v>0.72299998998600001</c:v>
                </c:pt>
                <c:pt idx="90">
                  <c:v>0.71700000762900196</c:v>
                </c:pt>
                <c:pt idx="91">
                  <c:v>0.71399998664900299</c:v>
                </c:pt>
                <c:pt idx="92">
                  <c:v>0.71299999952300197</c:v>
                </c:pt>
                <c:pt idx="93">
                  <c:v>0.71499997377400204</c:v>
                </c:pt>
                <c:pt idx="94">
                  <c:v>0.71700000762900196</c:v>
                </c:pt>
                <c:pt idx="95">
                  <c:v>0.72000002861000101</c:v>
                </c:pt>
                <c:pt idx="96">
                  <c:v>0.72000002861000101</c:v>
                </c:pt>
                <c:pt idx="97">
                  <c:v>0.71399998664900299</c:v>
                </c:pt>
                <c:pt idx="98">
                  <c:v>0.71100002527200001</c:v>
                </c:pt>
                <c:pt idx="99">
                  <c:v>0.70999997854200203</c:v>
                </c:pt>
                <c:pt idx="100">
                  <c:v>0.70700001716600203</c:v>
                </c:pt>
                <c:pt idx="101">
                  <c:v>0.70599997043600204</c:v>
                </c:pt>
                <c:pt idx="102">
                  <c:v>0.70800000429200005</c:v>
                </c:pt>
                <c:pt idx="103">
                  <c:v>0.70399999618500197</c:v>
                </c:pt>
                <c:pt idx="104">
                  <c:v>0.702000021935</c:v>
                </c:pt>
                <c:pt idx="105">
                  <c:v>0.70099997520400203</c:v>
                </c:pt>
                <c:pt idx="106">
                  <c:v>0.695999979973001</c:v>
                </c:pt>
                <c:pt idx="107">
                  <c:v>0.69400000572199905</c:v>
                </c:pt>
                <c:pt idx="108">
                  <c:v>0.69199997186700002</c:v>
                </c:pt>
                <c:pt idx="109">
                  <c:v>0.68800002336500099</c:v>
                </c:pt>
                <c:pt idx="110">
                  <c:v>0.68599998951000096</c:v>
                </c:pt>
                <c:pt idx="111">
                  <c:v>0.68699997663500301</c:v>
                </c:pt>
                <c:pt idx="112">
                  <c:v>0.684000015259001</c:v>
                </c:pt>
                <c:pt idx="113">
                  <c:v>0.68300002813299998</c:v>
                </c:pt>
                <c:pt idx="114">
                  <c:v>0.684000015259001</c:v>
                </c:pt>
                <c:pt idx="115">
                  <c:v>0.68300002813299998</c:v>
                </c:pt>
                <c:pt idx="116">
                  <c:v>0.681999981403001</c:v>
                </c:pt>
                <c:pt idx="117">
                  <c:v>0.68099999427799995</c:v>
                </c:pt>
                <c:pt idx="118">
                  <c:v>0.67799997329700301</c:v>
                </c:pt>
                <c:pt idx="119">
                  <c:v>0.67599999904600205</c:v>
                </c:pt>
                <c:pt idx="120">
                  <c:v>0.67400002479600096</c:v>
                </c:pt>
                <c:pt idx="121">
                  <c:v>0.67100000381500202</c:v>
                </c:pt>
                <c:pt idx="122">
                  <c:v>0.66500002145800197</c:v>
                </c:pt>
                <c:pt idx="123">
                  <c:v>0.66500002145800197</c:v>
                </c:pt>
                <c:pt idx="124">
                  <c:v>0.66600000858300301</c:v>
                </c:pt>
                <c:pt idx="125">
                  <c:v>0.66299998760200196</c:v>
                </c:pt>
                <c:pt idx="126">
                  <c:v>0.66200000047700203</c:v>
                </c:pt>
                <c:pt idx="127">
                  <c:v>0.66900002956400195</c:v>
                </c:pt>
                <c:pt idx="128">
                  <c:v>0.67100000381500202</c:v>
                </c:pt>
                <c:pt idx="129">
                  <c:v>0.66900002956400195</c:v>
                </c:pt>
                <c:pt idx="130">
                  <c:v>0.67199999094000196</c:v>
                </c:pt>
                <c:pt idx="131">
                  <c:v>0.672999978065003</c:v>
                </c:pt>
                <c:pt idx="132">
                  <c:v>0.67500001192100101</c:v>
                </c:pt>
                <c:pt idx="133">
                  <c:v>0.67599999904600205</c:v>
                </c:pt>
                <c:pt idx="134">
                  <c:v>0.67900002002700099</c:v>
                </c:pt>
                <c:pt idx="135">
                  <c:v>0.68000000715300102</c:v>
                </c:pt>
                <c:pt idx="136">
                  <c:v>0.68300002813299998</c:v>
                </c:pt>
                <c:pt idx="137">
                  <c:v>0.681999981403001</c:v>
                </c:pt>
                <c:pt idx="138">
                  <c:v>0.68300002813299998</c:v>
                </c:pt>
                <c:pt idx="139">
                  <c:v>0.68500000238400205</c:v>
                </c:pt>
                <c:pt idx="140">
                  <c:v>0.68800002336500099</c:v>
                </c:pt>
                <c:pt idx="141">
                  <c:v>0.68699997663500301</c:v>
                </c:pt>
                <c:pt idx="142">
                  <c:v>0.68999999761600195</c:v>
                </c:pt>
                <c:pt idx="143">
                  <c:v>0.69400000572199905</c:v>
                </c:pt>
                <c:pt idx="144">
                  <c:v>0.69700002670299999</c:v>
                </c:pt>
                <c:pt idx="145">
                  <c:v>0.69800001382800203</c:v>
                </c:pt>
                <c:pt idx="146">
                  <c:v>0.69999998807900099</c:v>
                </c:pt>
                <c:pt idx="147">
                  <c:v>0.70300000906000004</c:v>
                </c:pt>
                <c:pt idx="148">
                  <c:v>0.70399999618500197</c:v>
                </c:pt>
                <c:pt idx="149">
                  <c:v>0.70599997043600204</c:v>
                </c:pt>
                <c:pt idx="150">
                  <c:v>0.70700001716600203</c:v>
                </c:pt>
                <c:pt idx="151">
                  <c:v>0.70800000429200005</c:v>
                </c:pt>
                <c:pt idx="152">
                  <c:v>0.704999983311001</c:v>
                </c:pt>
                <c:pt idx="153">
                  <c:v>0.70300000906000004</c:v>
                </c:pt>
                <c:pt idx="154">
                  <c:v>0.702000021935</c:v>
                </c:pt>
                <c:pt idx="155">
                  <c:v>0.69800001382800203</c:v>
                </c:pt>
                <c:pt idx="156">
                  <c:v>0.69700002670299999</c:v>
                </c:pt>
                <c:pt idx="157">
                  <c:v>0.69800001382800203</c:v>
                </c:pt>
                <c:pt idx="158">
                  <c:v>0.69800001382800203</c:v>
                </c:pt>
                <c:pt idx="159">
                  <c:v>0.695999979973001</c:v>
                </c:pt>
                <c:pt idx="160">
                  <c:v>0.69700002670299999</c:v>
                </c:pt>
                <c:pt idx="161">
                  <c:v>0.695999979973001</c:v>
                </c:pt>
                <c:pt idx="162">
                  <c:v>0.69700002670299999</c:v>
                </c:pt>
                <c:pt idx="163">
                  <c:v>0.69800001382800203</c:v>
                </c:pt>
                <c:pt idx="164">
                  <c:v>0.69800001382800203</c:v>
                </c:pt>
                <c:pt idx="165">
                  <c:v>0.69700002670299999</c:v>
                </c:pt>
                <c:pt idx="166">
                  <c:v>0.69700002670299999</c:v>
                </c:pt>
                <c:pt idx="167">
                  <c:v>0.68999999761600195</c:v>
                </c:pt>
                <c:pt idx="168">
                  <c:v>0.681999981403001</c:v>
                </c:pt>
                <c:pt idx="169">
                  <c:v>0.67400002479600096</c:v>
                </c:pt>
                <c:pt idx="170">
                  <c:v>0.66799998283400197</c:v>
                </c:pt>
                <c:pt idx="171">
                  <c:v>0.661000013351003</c:v>
                </c:pt>
                <c:pt idx="172">
                  <c:v>0.65700000524500102</c:v>
                </c:pt>
                <c:pt idx="173">
                  <c:v>0.65299999713900303</c:v>
                </c:pt>
                <c:pt idx="174">
                  <c:v>0.64999997615800398</c:v>
                </c:pt>
                <c:pt idx="175">
                  <c:v>0.64800000190700002</c:v>
                </c:pt>
                <c:pt idx="176">
                  <c:v>0.64399999380100204</c:v>
                </c:pt>
                <c:pt idx="177">
                  <c:v>0.64200001955000197</c:v>
                </c:pt>
                <c:pt idx="178">
                  <c:v>0.63999998569500205</c:v>
                </c:pt>
                <c:pt idx="179">
                  <c:v>0.63800001144400198</c:v>
                </c:pt>
                <c:pt idx="180">
                  <c:v>0.63099998235700205</c:v>
                </c:pt>
                <c:pt idx="181">
                  <c:v>0.625000000000001</c:v>
                </c:pt>
                <c:pt idx="182">
                  <c:v>0.62199997901900195</c:v>
                </c:pt>
                <c:pt idx="183">
                  <c:v>0.61799997091300196</c:v>
                </c:pt>
                <c:pt idx="184">
                  <c:v>0.61500000953700096</c:v>
                </c:pt>
                <c:pt idx="185">
                  <c:v>0.61500000953700096</c:v>
                </c:pt>
                <c:pt idx="186">
                  <c:v>0.615999996662003</c:v>
                </c:pt>
                <c:pt idx="187">
                  <c:v>0.61400002241100204</c:v>
                </c:pt>
                <c:pt idx="188">
                  <c:v>0.61100000143100097</c:v>
                </c:pt>
                <c:pt idx="189">
                  <c:v>0.60900002718000101</c:v>
                </c:pt>
                <c:pt idx="190">
                  <c:v>0.61000001430500195</c:v>
                </c:pt>
                <c:pt idx="191">
                  <c:v>0.61299997568100195</c:v>
                </c:pt>
                <c:pt idx="192">
                  <c:v>0.61699998378800203</c:v>
                </c:pt>
                <c:pt idx="193">
                  <c:v>0.62300002574900004</c:v>
                </c:pt>
                <c:pt idx="194">
                  <c:v>0.62699997425100196</c:v>
                </c:pt>
                <c:pt idx="195">
                  <c:v>0.62999999523200101</c:v>
                </c:pt>
                <c:pt idx="196">
                  <c:v>0.63200002908700004</c:v>
                </c:pt>
                <c:pt idx="197">
                  <c:v>0.63400000333800299</c:v>
                </c:pt>
                <c:pt idx="198">
                  <c:v>0.63700002431900205</c:v>
                </c:pt>
                <c:pt idx="199">
                  <c:v>0.63800001144400198</c:v>
                </c:pt>
                <c:pt idx="200">
                  <c:v>0.64200001955000197</c:v>
                </c:pt>
                <c:pt idx="201">
                  <c:v>0.64700001478200098</c:v>
                </c:pt>
                <c:pt idx="202">
                  <c:v>0.64700001478200098</c:v>
                </c:pt>
                <c:pt idx="203">
                  <c:v>0.64399999380100204</c:v>
                </c:pt>
                <c:pt idx="204">
                  <c:v>0.64399999380100204</c:v>
                </c:pt>
                <c:pt idx="205">
                  <c:v>0.64099997282000198</c:v>
                </c:pt>
                <c:pt idx="206">
                  <c:v>0.63599997758900295</c:v>
                </c:pt>
                <c:pt idx="207">
                  <c:v>0.62999999523200101</c:v>
                </c:pt>
                <c:pt idx="208">
                  <c:v>0.62900000810600099</c:v>
                </c:pt>
                <c:pt idx="209">
                  <c:v>0.62900000810600099</c:v>
                </c:pt>
                <c:pt idx="210">
                  <c:v>0.62999999523200101</c:v>
                </c:pt>
                <c:pt idx="211">
                  <c:v>0.63200002908700004</c:v>
                </c:pt>
                <c:pt idx="212">
                  <c:v>0.63499999046300304</c:v>
                </c:pt>
                <c:pt idx="213">
                  <c:v>0.63400000333800299</c:v>
                </c:pt>
                <c:pt idx="214">
                  <c:v>0.62999999523200101</c:v>
                </c:pt>
                <c:pt idx="215">
                  <c:v>0.625000000000001</c:v>
                </c:pt>
                <c:pt idx="216">
                  <c:v>0.62000000476799999</c:v>
                </c:pt>
                <c:pt idx="217">
                  <c:v>0.61500000953700096</c:v>
                </c:pt>
                <c:pt idx="218">
                  <c:v>0.61100000143100097</c:v>
                </c:pt>
                <c:pt idx="219">
                  <c:v>0.60600000619900196</c:v>
                </c:pt>
                <c:pt idx="220">
                  <c:v>0.60100001096699995</c:v>
                </c:pt>
                <c:pt idx="221">
                  <c:v>0.59399998188000003</c:v>
                </c:pt>
                <c:pt idx="222">
                  <c:v>0.59200000762900096</c:v>
                </c:pt>
                <c:pt idx="223">
                  <c:v>0.58700001239800204</c:v>
                </c:pt>
                <c:pt idx="224">
                  <c:v>0.58300000429200005</c:v>
                </c:pt>
                <c:pt idx="225">
                  <c:v>0.58200001716600003</c:v>
                </c:pt>
                <c:pt idx="226">
                  <c:v>0.58300000429200005</c:v>
                </c:pt>
                <c:pt idx="227">
                  <c:v>0.579999983311001</c:v>
                </c:pt>
                <c:pt idx="228">
                  <c:v>0.57899999618500197</c:v>
                </c:pt>
                <c:pt idx="229">
                  <c:v>0.57800000906000004</c:v>
                </c:pt>
                <c:pt idx="230">
                  <c:v>0.57599997520400203</c:v>
                </c:pt>
                <c:pt idx="231">
                  <c:v>0.57599997520400203</c:v>
                </c:pt>
                <c:pt idx="232">
                  <c:v>0.57400000095399994</c:v>
                </c:pt>
                <c:pt idx="233">
                  <c:v>0.57300001382800203</c:v>
                </c:pt>
                <c:pt idx="234">
                  <c:v>0.57300001382800203</c:v>
                </c:pt>
                <c:pt idx="235">
                  <c:v>0.57200002670299999</c:v>
                </c:pt>
                <c:pt idx="236">
                  <c:v>0.56999999284700098</c:v>
                </c:pt>
                <c:pt idx="237">
                  <c:v>0.57200002670299999</c:v>
                </c:pt>
                <c:pt idx="238">
                  <c:v>0.57400000095399994</c:v>
                </c:pt>
                <c:pt idx="239">
                  <c:v>0.57300001382800203</c:v>
                </c:pt>
                <c:pt idx="240">
                  <c:v>0.570999979973001</c:v>
                </c:pt>
                <c:pt idx="241">
                  <c:v>0.568000018597001</c:v>
                </c:pt>
                <c:pt idx="242">
                  <c:v>0.56199997663500301</c:v>
                </c:pt>
                <c:pt idx="243">
                  <c:v>0.55800002813299998</c:v>
                </c:pt>
                <c:pt idx="244">
                  <c:v>0.55599999427799995</c:v>
                </c:pt>
                <c:pt idx="245">
                  <c:v>0.55199998617200097</c:v>
                </c:pt>
                <c:pt idx="246">
                  <c:v>0.54900002479599996</c:v>
                </c:pt>
                <c:pt idx="247">
                  <c:v>0.54600000381500002</c:v>
                </c:pt>
                <c:pt idx="248">
                  <c:v>0.54100000858300101</c:v>
                </c:pt>
                <c:pt idx="249">
                  <c:v>0.53799998760200096</c:v>
                </c:pt>
                <c:pt idx="250">
                  <c:v>0.53700000047700003</c:v>
                </c:pt>
                <c:pt idx="251">
                  <c:v>0.53899997472799999</c:v>
                </c:pt>
                <c:pt idx="252">
                  <c:v>0.54000002145799997</c:v>
                </c:pt>
                <c:pt idx="253">
                  <c:v>0.54100000858300101</c:v>
                </c:pt>
                <c:pt idx="254">
                  <c:v>0.54299998283400097</c:v>
                </c:pt>
                <c:pt idx="255">
                  <c:v>0.54299998283400097</c:v>
                </c:pt>
                <c:pt idx="256">
                  <c:v>0.54199999570799895</c:v>
                </c:pt>
                <c:pt idx="257">
                  <c:v>0.54199999570799895</c:v>
                </c:pt>
                <c:pt idx="258">
                  <c:v>0.53899997472799999</c:v>
                </c:pt>
                <c:pt idx="259">
                  <c:v>0.53299999237100204</c:v>
                </c:pt>
                <c:pt idx="260">
                  <c:v>0.52999997139000099</c:v>
                </c:pt>
                <c:pt idx="261">
                  <c:v>0.52700001001400099</c:v>
                </c:pt>
                <c:pt idx="262">
                  <c:v>0.52499997615800198</c:v>
                </c:pt>
                <c:pt idx="263">
                  <c:v>0.52499997615800198</c:v>
                </c:pt>
                <c:pt idx="264">
                  <c:v>0.51999998092699995</c:v>
                </c:pt>
                <c:pt idx="265">
                  <c:v>0.51800000667600099</c:v>
                </c:pt>
                <c:pt idx="266">
                  <c:v>0.51399999856900203</c:v>
                </c:pt>
                <c:pt idx="267">
                  <c:v>0.50400000810599999</c:v>
                </c:pt>
                <c:pt idx="268">
                  <c:v>0.50099998712500005</c:v>
                </c:pt>
                <c:pt idx="269">
                  <c:v>0.50300002098099905</c:v>
                </c:pt>
                <c:pt idx="270">
                  <c:v>0.50099998712500005</c:v>
                </c:pt>
                <c:pt idx="271">
                  <c:v>0.50199997425100096</c:v>
                </c:pt>
                <c:pt idx="272">
                  <c:v>0.50700002908700004</c:v>
                </c:pt>
                <c:pt idx="273">
                  <c:v>0.50599998235700105</c:v>
                </c:pt>
                <c:pt idx="274">
                  <c:v>0.50700002908700004</c:v>
                </c:pt>
                <c:pt idx="275">
                  <c:v>0.50900000333800099</c:v>
                </c:pt>
                <c:pt idx="276">
                  <c:v>0.50999999046300204</c:v>
                </c:pt>
                <c:pt idx="277">
                  <c:v>0.50900000333800099</c:v>
                </c:pt>
                <c:pt idx="278">
                  <c:v>0.50800001621200097</c:v>
                </c:pt>
                <c:pt idx="279">
                  <c:v>0.51300001144400098</c:v>
                </c:pt>
                <c:pt idx="280">
                  <c:v>0.52100002765700004</c:v>
                </c:pt>
                <c:pt idx="281">
                  <c:v>0.52999997139000099</c:v>
                </c:pt>
                <c:pt idx="282">
                  <c:v>0.53899997472799999</c:v>
                </c:pt>
                <c:pt idx="283">
                  <c:v>0.54900002479599996</c:v>
                </c:pt>
                <c:pt idx="284">
                  <c:v>0.55099999904600105</c:v>
                </c:pt>
                <c:pt idx="285">
                  <c:v>0.55000001192100001</c:v>
                </c:pt>
                <c:pt idx="286">
                  <c:v>0.54900002479599996</c:v>
                </c:pt>
                <c:pt idx="287">
                  <c:v>0.547999978065001</c:v>
                </c:pt>
                <c:pt idx="288">
                  <c:v>0.547999978065001</c:v>
                </c:pt>
                <c:pt idx="289">
                  <c:v>0.55099999904600105</c:v>
                </c:pt>
                <c:pt idx="290">
                  <c:v>0.55199998617200097</c:v>
                </c:pt>
                <c:pt idx="291">
                  <c:v>0.55599999427799995</c:v>
                </c:pt>
                <c:pt idx="292">
                  <c:v>0.56300002336500099</c:v>
                </c:pt>
                <c:pt idx="293">
                  <c:v>0.568000018597001</c:v>
                </c:pt>
                <c:pt idx="294">
                  <c:v>0.56900000572199905</c:v>
                </c:pt>
                <c:pt idx="295">
                  <c:v>0.570999979973001</c:v>
                </c:pt>
                <c:pt idx="296">
                  <c:v>0.568000018597001</c:v>
                </c:pt>
                <c:pt idx="297">
                  <c:v>0.56499999761600195</c:v>
                </c:pt>
                <c:pt idx="298">
                  <c:v>0.565999984741</c:v>
                </c:pt>
                <c:pt idx="299">
                  <c:v>0.568000018597001</c:v>
                </c:pt>
                <c:pt idx="300">
                  <c:v>0.57300001382800203</c:v>
                </c:pt>
                <c:pt idx="301">
                  <c:v>0.579999983311001</c:v>
                </c:pt>
                <c:pt idx="302">
                  <c:v>0.58600002527200001</c:v>
                </c:pt>
                <c:pt idx="303">
                  <c:v>0.58799999952299997</c:v>
                </c:pt>
                <c:pt idx="304">
                  <c:v>0.58799999952299997</c:v>
                </c:pt>
                <c:pt idx="305">
                  <c:v>0.58700001239800204</c:v>
                </c:pt>
                <c:pt idx="306">
                  <c:v>0.58600002527200001</c:v>
                </c:pt>
                <c:pt idx="307">
                  <c:v>0.57800000906000004</c:v>
                </c:pt>
                <c:pt idx="308">
                  <c:v>0.57200002670299999</c:v>
                </c:pt>
                <c:pt idx="309">
                  <c:v>0.570999979973001</c:v>
                </c:pt>
                <c:pt idx="310">
                  <c:v>0.570999979973001</c:v>
                </c:pt>
                <c:pt idx="311">
                  <c:v>0.56999999284700098</c:v>
                </c:pt>
                <c:pt idx="312">
                  <c:v>0.57300001382800203</c:v>
                </c:pt>
                <c:pt idx="313">
                  <c:v>0.577000021935</c:v>
                </c:pt>
                <c:pt idx="314">
                  <c:v>0.57800000906000004</c:v>
                </c:pt>
                <c:pt idx="315">
                  <c:v>0.579999983311001</c:v>
                </c:pt>
                <c:pt idx="316">
                  <c:v>0.58499997854200003</c:v>
                </c:pt>
                <c:pt idx="317">
                  <c:v>0.59399998188000003</c:v>
                </c:pt>
                <c:pt idx="318">
                  <c:v>0.60000002384200002</c:v>
                </c:pt>
                <c:pt idx="319">
                  <c:v>0.60600000619900196</c:v>
                </c:pt>
                <c:pt idx="320">
                  <c:v>0.61000001430500195</c:v>
                </c:pt>
                <c:pt idx="321">
                  <c:v>0.61299997568100195</c:v>
                </c:pt>
                <c:pt idx="322">
                  <c:v>0.61500000953700096</c:v>
                </c:pt>
                <c:pt idx="323">
                  <c:v>0.62300002574900004</c:v>
                </c:pt>
                <c:pt idx="324">
                  <c:v>0.63099998235700205</c:v>
                </c:pt>
                <c:pt idx="325">
                  <c:v>0.63999998569500205</c:v>
                </c:pt>
                <c:pt idx="326">
                  <c:v>0.64499998092699995</c:v>
                </c:pt>
                <c:pt idx="327">
                  <c:v>0.64999997615800398</c:v>
                </c:pt>
                <c:pt idx="328">
                  <c:v>0.64899998903300204</c:v>
                </c:pt>
                <c:pt idx="329">
                  <c:v>0.64700001478200098</c:v>
                </c:pt>
                <c:pt idx="330">
                  <c:v>0.64300000667600299</c:v>
                </c:pt>
                <c:pt idx="331">
                  <c:v>0.63999998569500205</c:v>
                </c:pt>
                <c:pt idx="332">
                  <c:v>0.63899999856900302</c:v>
                </c:pt>
                <c:pt idx="333">
                  <c:v>0.63700002431900205</c:v>
                </c:pt>
                <c:pt idx="334">
                  <c:v>0.63999998569500205</c:v>
                </c:pt>
                <c:pt idx="335">
                  <c:v>0.64300000667600299</c:v>
                </c:pt>
                <c:pt idx="336">
                  <c:v>0.64600002765700204</c:v>
                </c:pt>
                <c:pt idx="337">
                  <c:v>0.64600002765700204</c:v>
                </c:pt>
                <c:pt idx="338">
                  <c:v>0.64499998092699995</c:v>
                </c:pt>
                <c:pt idx="339">
                  <c:v>0.64499998092699995</c:v>
                </c:pt>
                <c:pt idx="340">
                  <c:v>0.64600002765700204</c:v>
                </c:pt>
                <c:pt idx="341">
                  <c:v>0.64499998092699995</c:v>
                </c:pt>
                <c:pt idx="342">
                  <c:v>0.64600002765700204</c:v>
                </c:pt>
                <c:pt idx="343">
                  <c:v>0.65299999713900303</c:v>
                </c:pt>
                <c:pt idx="344">
                  <c:v>0.65600001812000197</c:v>
                </c:pt>
                <c:pt idx="345">
                  <c:v>0.65899997949600198</c:v>
                </c:pt>
                <c:pt idx="346">
                  <c:v>0.66200000047700203</c:v>
                </c:pt>
                <c:pt idx="347">
                  <c:v>0.66600000858300301</c:v>
                </c:pt>
                <c:pt idx="348">
                  <c:v>0.66699999570799995</c:v>
                </c:pt>
                <c:pt idx="349">
                  <c:v>0.66699999570799995</c:v>
                </c:pt>
                <c:pt idx="350">
                  <c:v>0.66699999570799995</c:v>
                </c:pt>
                <c:pt idx="351">
                  <c:v>0.66900002956400195</c:v>
                </c:pt>
                <c:pt idx="352">
                  <c:v>0.672999978065003</c:v>
                </c:pt>
                <c:pt idx="353">
                  <c:v>0.67599999904600205</c:v>
                </c:pt>
                <c:pt idx="354">
                  <c:v>0.67900002002700099</c:v>
                </c:pt>
                <c:pt idx="355">
                  <c:v>0.68099999427799995</c:v>
                </c:pt>
                <c:pt idx="356">
                  <c:v>0.68099999427799995</c:v>
                </c:pt>
                <c:pt idx="357">
                  <c:v>0.67799997329700301</c:v>
                </c:pt>
                <c:pt idx="358">
                  <c:v>0.67599999904600205</c:v>
                </c:pt>
                <c:pt idx="359">
                  <c:v>0.67500001192100101</c:v>
                </c:pt>
                <c:pt idx="360">
                  <c:v>0.67400002479600096</c:v>
                </c:pt>
                <c:pt idx="361">
                  <c:v>0.67500001192100101</c:v>
                </c:pt>
                <c:pt idx="362">
                  <c:v>0.67699998617200197</c:v>
                </c:pt>
                <c:pt idx="363">
                  <c:v>0.67799997329700301</c:v>
                </c:pt>
                <c:pt idx="364">
                  <c:v>0.67799997329700301</c:v>
                </c:pt>
              </c:numCache>
            </c:numRef>
          </c:val>
          <c:smooth val="0"/>
        </c:ser>
        <c:ser>
          <c:idx val="3"/>
          <c:order val="3"/>
          <c:tx>
            <c:strRef>
              <c:f>Sheet4!$E$1</c:f>
              <c:strCache>
                <c:ptCount val="1"/>
                <c:pt idx="0">
                  <c:v>Diurnal tide ratio (DTR)</c:v>
                </c:pt>
              </c:strCache>
            </c:strRef>
          </c:tx>
          <c:marker>
            <c:symbol val="none"/>
          </c:marker>
          <c:cat>
            <c:numRef>
              <c:f>Sheet4!$A$2:$A$366</c:f>
              <c:numCache>
                <c:formatCode>dd\/mm\/yyyy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Sheet4!$E$2:$E$366</c:f>
              <c:numCache>
                <c:formatCode>General</c:formatCode>
                <c:ptCount val="365"/>
                <c:pt idx="1">
                  <c:v>0.35499999999999998</c:v>
                </c:pt>
                <c:pt idx="2">
                  <c:v>0.31926863389960902</c:v>
                </c:pt>
                <c:pt idx="3">
                  <c:v>0.32500000000000101</c:v>
                </c:pt>
                <c:pt idx="4">
                  <c:v>0.32300000000000101</c:v>
                </c:pt>
                <c:pt idx="5">
                  <c:v>0.28044584703666597</c:v>
                </c:pt>
                <c:pt idx="6">
                  <c:v>0.23</c:v>
                </c:pt>
                <c:pt idx="7">
                  <c:v>0.21075019109078499</c:v>
                </c:pt>
                <c:pt idx="8">
                  <c:v>0.222</c:v>
                </c:pt>
                <c:pt idx="9">
                  <c:v>0.24399999999999999</c:v>
                </c:pt>
                <c:pt idx="10">
                  <c:v>0.23739359052197301</c:v>
                </c:pt>
                <c:pt idx="11">
                  <c:v>0.221</c:v>
                </c:pt>
                <c:pt idx="12">
                  <c:v>0.220532782834855</c:v>
                </c:pt>
                <c:pt idx="13">
                  <c:v>0.222</c:v>
                </c:pt>
                <c:pt idx="14">
                  <c:v>0.20899999999999999</c:v>
                </c:pt>
                <c:pt idx="15">
                  <c:v>0.19235090268893801</c:v>
                </c:pt>
                <c:pt idx="16">
                  <c:v>0.17899999999999999</c:v>
                </c:pt>
                <c:pt idx="17">
                  <c:v>0.171973404487614</c:v>
                </c:pt>
                <c:pt idx="18">
                  <c:v>0.17</c:v>
                </c:pt>
                <c:pt idx="19">
                  <c:v>0.17199999999999999</c:v>
                </c:pt>
                <c:pt idx="20">
                  <c:v>0.18044155351962199</c:v>
                </c:pt>
                <c:pt idx="21">
                  <c:v>0.193</c:v>
                </c:pt>
                <c:pt idx="22">
                  <c:v>0.20519725688356899</c:v>
                </c:pt>
                <c:pt idx="23">
                  <c:v>0.21</c:v>
                </c:pt>
                <c:pt idx="24">
                  <c:v>0.20599999999999999</c:v>
                </c:pt>
                <c:pt idx="25">
                  <c:v>0.20991399317301099</c:v>
                </c:pt>
                <c:pt idx="26">
                  <c:v>0.217</c:v>
                </c:pt>
                <c:pt idx="27">
                  <c:v>0.21896069626537701</c:v>
                </c:pt>
                <c:pt idx="28">
                  <c:v>0.221</c:v>
                </c:pt>
                <c:pt idx="29">
                  <c:v>0.224</c:v>
                </c:pt>
                <c:pt idx="30">
                  <c:v>0.21073434244577899</c:v>
                </c:pt>
                <c:pt idx="31">
                  <c:v>0.20699999999999999</c:v>
                </c:pt>
                <c:pt idx="32">
                  <c:v>0.233394859724603</c:v>
                </c:pt>
                <c:pt idx="33">
                  <c:v>0.23899999999999999</c:v>
                </c:pt>
                <c:pt idx="34">
                  <c:v>0.191</c:v>
                </c:pt>
                <c:pt idx="35">
                  <c:v>0.17005664497185899</c:v>
                </c:pt>
                <c:pt idx="36">
                  <c:v>0.17100000000000001</c:v>
                </c:pt>
                <c:pt idx="37">
                  <c:v>0.16607493970766701</c:v>
                </c:pt>
                <c:pt idx="38">
                  <c:v>0.159</c:v>
                </c:pt>
                <c:pt idx="39">
                  <c:v>0.157</c:v>
                </c:pt>
                <c:pt idx="40">
                  <c:v>0.15285524918638699</c:v>
                </c:pt>
                <c:pt idx="41">
                  <c:v>0.14699999999999999</c:v>
                </c:pt>
                <c:pt idx="42">
                  <c:v>0.14238363723073799</c:v>
                </c:pt>
                <c:pt idx="43">
                  <c:v>0.14000000000000001</c:v>
                </c:pt>
                <c:pt idx="44">
                  <c:v>0.14299999999999999</c:v>
                </c:pt>
                <c:pt idx="45">
                  <c:v>0.15690140221770299</c:v>
                </c:pt>
                <c:pt idx="46">
                  <c:v>0.157</c:v>
                </c:pt>
                <c:pt idx="47">
                  <c:v>0.12823660090953901</c:v>
                </c:pt>
                <c:pt idx="48">
                  <c:v>0.127</c:v>
                </c:pt>
                <c:pt idx="49">
                  <c:v>0.183</c:v>
                </c:pt>
                <c:pt idx="50">
                  <c:v>0.19011342218685601</c:v>
                </c:pt>
                <c:pt idx="51">
                  <c:v>0.16700000000000001</c:v>
                </c:pt>
                <c:pt idx="52">
                  <c:v>0.16101851001599701</c:v>
                </c:pt>
                <c:pt idx="53">
                  <c:v>0.16500000000000001</c:v>
                </c:pt>
                <c:pt idx="54">
                  <c:v>0.17399999999999999</c:v>
                </c:pt>
                <c:pt idx="55">
                  <c:v>0.22014511094466399</c:v>
                </c:pt>
                <c:pt idx="56">
                  <c:v>0.246</c:v>
                </c:pt>
                <c:pt idx="57">
                  <c:v>0.208564818162632</c:v>
                </c:pt>
                <c:pt idx="58">
                  <c:v>0.22800000000000001</c:v>
                </c:pt>
                <c:pt idx="59">
                  <c:v>0.371000000000001</c:v>
                </c:pt>
                <c:pt idx="60">
                  <c:v>0.41834514302261899</c:v>
                </c:pt>
                <c:pt idx="61">
                  <c:v>0.42099999999999999</c:v>
                </c:pt>
                <c:pt idx="62">
                  <c:v>0.47497203655138398</c:v>
                </c:pt>
                <c:pt idx="63">
                  <c:v>0.49199999999999999</c:v>
                </c:pt>
                <c:pt idx="64">
                  <c:v>0.41</c:v>
                </c:pt>
                <c:pt idx="65">
                  <c:v>0.39239909374342802</c:v>
                </c:pt>
                <c:pt idx="66">
                  <c:v>0.42099999999999999</c:v>
                </c:pt>
                <c:pt idx="67">
                  <c:v>0.42911956185709998</c:v>
                </c:pt>
                <c:pt idx="68">
                  <c:v>0.41</c:v>
                </c:pt>
                <c:pt idx="69">
                  <c:v>0.379000000000001</c:v>
                </c:pt>
                <c:pt idx="70">
                  <c:v>0.36775741985860699</c:v>
                </c:pt>
                <c:pt idx="71">
                  <c:v>0.36599999999999999</c:v>
                </c:pt>
                <c:pt idx="72">
                  <c:v>0.357968375736892</c:v>
                </c:pt>
                <c:pt idx="73">
                  <c:v>0.35499999999999998</c:v>
                </c:pt>
                <c:pt idx="74">
                  <c:v>0.36599999999999999</c:v>
                </c:pt>
                <c:pt idx="75">
                  <c:v>0.36854555445735798</c:v>
                </c:pt>
                <c:pt idx="76">
                  <c:v>0.35299999999999998</c:v>
                </c:pt>
                <c:pt idx="77">
                  <c:v>0.320339645403248</c:v>
                </c:pt>
                <c:pt idx="78">
                  <c:v>0.29199999999999998</c:v>
                </c:pt>
                <c:pt idx="79">
                  <c:v>0.29099999999999998</c:v>
                </c:pt>
                <c:pt idx="80">
                  <c:v>0.31810042161461899</c:v>
                </c:pt>
                <c:pt idx="81">
                  <c:v>0.33800000000000102</c:v>
                </c:pt>
                <c:pt idx="82">
                  <c:v>0.33108219087475499</c:v>
                </c:pt>
                <c:pt idx="83">
                  <c:v>0.373000000000001</c:v>
                </c:pt>
                <c:pt idx="84">
                  <c:v>0.48699999999999999</c:v>
                </c:pt>
                <c:pt idx="85">
                  <c:v>0.475504991894797</c:v>
                </c:pt>
                <c:pt idx="86">
                  <c:v>0.40100000000000002</c:v>
                </c:pt>
                <c:pt idx="87">
                  <c:v>0.37789328386109899</c:v>
                </c:pt>
                <c:pt idx="88">
                  <c:v>0.39200000000000101</c:v>
                </c:pt>
                <c:pt idx="89">
                  <c:v>0.40300000000000002</c:v>
                </c:pt>
                <c:pt idx="90">
                  <c:v>0.39842254848724101</c:v>
                </c:pt>
                <c:pt idx="91">
                  <c:v>0.38700000000000101</c:v>
                </c:pt>
                <c:pt idx="92">
                  <c:v>0.380419845181519</c:v>
                </c:pt>
                <c:pt idx="93">
                  <c:v>0.38700000000000101</c:v>
                </c:pt>
                <c:pt idx="94">
                  <c:v>0.40400000000000003</c:v>
                </c:pt>
                <c:pt idx="95">
                  <c:v>0.39948719584530601</c:v>
                </c:pt>
                <c:pt idx="96">
                  <c:v>0.378000000000001</c:v>
                </c:pt>
                <c:pt idx="97">
                  <c:v>0.35238069561083302</c:v>
                </c:pt>
                <c:pt idx="98">
                  <c:v>0.32200000000000101</c:v>
                </c:pt>
                <c:pt idx="99">
                  <c:v>0.29299999999999998</c:v>
                </c:pt>
                <c:pt idx="100">
                  <c:v>0.29632009248508101</c:v>
                </c:pt>
                <c:pt idx="101">
                  <c:v>0.310000000000001</c:v>
                </c:pt>
                <c:pt idx="102">
                  <c:v>0.30599980939023103</c:v>
                </c:pt>
                <c:pt idx="103">
                  <c:v>0.29499999999999998</c:v>
                </c:pt>
                <c:pt idx="104">
                  <c:v>0.29199999999999998</c:v>
                </c:pt>
                <c:pt idx="105">
                  <c:v>0.29344744002005302</c:v>
                </c:pt>
                <c:pt idx="106">
                  <c:v>0.30199999999999999</c:v>
                </c:pt>
                <c:pt idx="107">
                  <c:v>0.31713035975584503</c:v>
                </c:pt>
                <c:pt idx="108">
                  <c:v>0.314000000000001</c:v>
                </c:pt>
                <c:pt idx="109">
                  <c:v>0.28199999999999997</c:v>
                </c:pt>
                <c:pt idx="110">
                  <c:v>0.27347838635181698</c:v>
                </c:pt>
                <c:pt idx="111">
                  <c:v>0.28799999999999998</c:v>
                </c:pt>
                <c:pt idx="112">
                  <c:v>0.30681432477084303</c:v>
                </c:pt>
                <c:pt idx="113">
                  <c:v>0.311000000000001</c:v>
                </c:pt>
                <c:pt idx="114">
                  <c:v>0.29499999999999998</c:v>
                </c:pt>
                <c:pt idx="115">
                  <c:v>0.29386865157463599</c:v>
                </c:pt>
                <c:pt idx="116">
                  <c:v>0.30399999999999999</c:v>
                </c:pt>
                <c:pt idx="117">
                  <c:v>0.31257630353537802</c:v>
                </c:pt>
                <c:pt idx="118">
                  <c:v>0.32200000000000101</c:v>
                </c:pt>
                <c:pt idx="119">
                  <c:v>0.33100000000000102</c:v>
                </c:pt>
                <c:pt idx="120">
                  <c:v>0.31995232231938198</c:v>
                </c:pt>
                <c:pt idx="121">
                  <c:v>0.308</c:v>
                </c:pt>
                <c:pt idx="122">
                  <c:v>0.315697570177283</c:v>
                </c:pt>
                <c:pt idx="123">
                  <c:v>0.32300000000000101</c:v>
                </c:pt>
                <c:pt idx="124">
                  <c:v>0.313000000000001</c:v>
                </c:pt>
                <c:pt idx="125">
                  <c:v>0.31064665390124302</c:v>
                </c:pt>
                <c:pt idx="126">
                  <c:v>0.309000000000001</c:v>
                </c:pt>
                <c:pt idx="127">
                  <c:v>0.29646462618222602</c:v>
                </c:pt>
                <c:pt idx="128">
                  <c:v>0.28799999999999998</c:v>
                </c:pt>
                <c:pt idx="129">
                  <c:v>0.29499999999999998</c:v>
                </c:pt>
                <c:pt idx="130">
                  <c:v>0.29572925140859901</c:v>
                </c:pt>
                <c:pt idx="131">
                  <c:v>0.28899999999999998</c:v>
                </c:pt>
                <c:pt idx="132">
                  <c:v>0.28116661125362602</c:v>
                </c:pt>
                <c:pt idx="133">
                  <c:v>0.27800000000000002</c:v>
                </c:pt>
                <c:pt idx="134">
                  <c:v>0.28299999999999997</c:v>
                </c:pt>
                <c:pt idx="135">
                  <c:v>0.29074426440002898</c:v>
                </c:pt>
                <c:pt idx="136">
                  <c:v>0.29199999999999998</c:v>
                </c:pt>
                <c:pt idx="137">
                  <c:v>0.28343442110751499</c:v>
                </c:pt>
                <c:pt idx="138">
                  <c:v>0.28699999999999998</c:v>
                </c:pt>
                <c:pt idx="139">
                  <c:v>0.311000000000001</c:v>
                </c:pt>
                <c:pt idx="140">
                  <c:v>0.30510341338970798</c:v>
                </c:pt>
                <c:pt idx="141">
                  <c:v>0.28399999999999997</c:v>
                </c:pt>
                <c:pt idx="142">
                  <c:v>0.27626196451052798</c:v>
                </c:pt>
                <c:pt idx="143">
                  <c:v>0.28100000000000003</c:v>
                </c:pt>
                <c:pt idx="144">
                  <c:v>0.28899999999999998</c:v>
                </c:pt>
                <c:pt idx="145">
                  <c:v>0.290757758996952</c:v>
                </c:pt>
                <c:pt idx="146">
                  <c:v>0.28999999999999998</c:v>
                </c:pt>
                <c:pt idx="147">
                  <c:v>0.292246637281868</c:v>
                </c:pt>
                <c:pt idx="148">
                  <c:v>0.29599999999999999</c:v>
                </c:pt>
                <c:pt idx="149">
                  <c:v>0.29599999999999999</c:v>
                </c:pt>
                <c:pt idx="150">
                  <c:v>0.28425906478704899</c:v>
                </c:pt>
                <c:pt idx="151">
                  <c:v>0.27200000000000002</c:v>
                </c:pt>
                <c:pt idx="152">
                  <c:v>0.269620573141166</c:v>
                </c:pt>
                <c:pt idx="153">
                  <c:v>0.26300000000000001</c:v>
                </c:pt>
                <c:pt idx="154">
                  <c:v>0.245</c:v>
                </c:pt>
                <c:pt idx="155">
                  <c:v>0.24702898335420101</c:v>
                </c:pt>
                <c:pt idx="156">
                  <c:v>0.25800000000000001</c:v>
                </c:pt>
                <c:pt idx="157">
                  <c:v>0.26057262053056102</c:v>
                </c:pt>
                <c:pt idx="158">
                  <c:v>0.26800000000000002</c:v>
                </c:pt>
                <c:pt idx="159">
                  <c:v>0.28799999999999998</c:v>
                </c:pt>
                <c:pt idx="160">
                  <c:v>0.28899740066930402</c:v>
                </c:pt>
                <c:pt idx="161">
                  <c:v>0.28000000000000003</c:v>
                </c:pt>
                <c:pt idx="162">
                  <c:v>0.27710493608631298</c:v>
                </c:pt>
                <c:pt idx="163">
                  <c:v>0.27100000000000002</c:v>
                </c:pt>
                <c:pt idx="164">
                  <c:v>0.254</c:v>
                </c:pt>
                <c:pt idx="165">
                  <c:v>0.24255927782615699</c:v>
                </c:pt>
                <c:pt idx="166">
                  <c:v>0.23</c:v>
                </c:pt>
                <c:pt idx="167">
                  <c:v>0.20977858646330999</c:v>
                </c:pt>
                <c:pt idx="168">
                  <c:v>0.20699999999999999</c:v>
                </c:pt>
                <c:pt idx="169">
                  <c:v>0.23300000000000001</c:v>
                </c:pt>
                <c:pt idx="170">
                  <c:v>0.233876985413567</c:v>
                </c:pt>
                <c:pt idx="171">
                  <c:v>0.22</c:v>
                </c:pt>
                <c:pt idx="172">
                  <c:v>0.21554954904171</c:v>
                </c:pt>
                <c:pt idx="173">
                  <c:v>0.214</c:v>
                </c:pt>
                <c:pt idx="174">
                  <c:v>0.20699999999999999</c:v>
                </c:pt>
                <c:pt idx="175">
                  <c:v>0.20488806818695601</c:v>
                </c:pt>
                <c:pt idx="176">
                  <c:v>0.20499999999999999</c:v>
                </c:pt>
                <c:pt idx="177">
                  <c:v>0.20291006911750201</c:v>
                </c:pt>
                <c:pt idx="178">
                  <c:v>0.20599999999999999</c:v>
                </c:pt>
                <c:pt idx="179">
                  <c:v>0.218</c:v>
                </c:pt>
                <c:pt idx="180">
                  <c:v>0.22280255974298799</c:v>
                </c:pt>
                <c:pt idx="181">
                  <c:v>0.224</c:v>
                </c:pt>
                <c:pt idx="182">
                  <c:v>0.227603942143185</c:v>
                </c:pt>
                <c:pt idx="183">
                  <c:v>0.223</c:v>
                </c:pt>
                <c:pt idx="184">
                  <c:v>0.20699999999999999</c:v>
                </c:pt>
                <c:pt idx="185">
                  <c:v>0.20937596671976799</c:v>
                </c:pt>
                <c:pt idx="186">
                  <c:v>0.218</c:v>
                </c:pt>
                <c:pt idx="187">
                  <c:v>0.214498786577794</c:v>
                </c:pt>
                <c:pt idx="188">
                  <c:v>0.20899999999999999</c:v>
                </c:pt>
                <c:pt idx="189">
                  <c:v>0.21199999999999999</c:v>
                </c:pt>
                <c:pt idx="190">
                  <c:v>0.21214137051047199</c:v>
                </c:pt>
                <c:pt idx="191">
                  <c:v>0.21199999999999999</c:v>
                </c:pt>
                <c:pt idx="192">
                  <c:v>0.21571643634482901</c:v>
                </c:pt>
                <c:pt idx="193">
                  <c:v>0.21299999999999999</c:v>
                </c:pt>
                <c:pt idx="194">
                  <c:v>0.19800000000000001</c:v>
                </c:pt>
                <c:pt idx="195">
                  <c:v>0.19023704367290001</c:v>
                </c:pt>
                <c:pt idx="196">
                  <c:v>0.19</c:v>
                </c:pt>
                <c:pt idx="197">
                  <c:v>0.193010405422163</c:v>
                </c:pt>
                <c:pt idx="198">
                  <c:v>0.20399999999999999</c:v>
                </c:pt>
                <c:pt idx="199">
                  <c:v>0.221</c:v>
                </c:pt>
                <c:pt idx="200">
                  <c:v>0.21836009646135601</c:v>
                </c:pt>
                <c:pt idx="201">
                  <c:v>0.21</c:v>
                </c:pt>
                <c:pt idx="202">
                  <c:v>0.213805049169732</c:v>
                </c:pt>
                <c:pt idx="203">
                  <c:v>0.215</c:v>
                </c:pt>
                <c:pt idx="204">
                  <c:v>0.20100000000000001</c:v>
                </c:pt>
                <c:pt idx="205">
                  <c:v>0.19275236156848399</c:v>
                </c:pt>
                <c:pt idx="206">
                  <c:v>0.19</c:v>
                </c:pt>
                <c:pt idx="207">
                  <c:v>0.185296742733427</c:v>
                </c:pt>
                <c:pt idx="208">
                  <c:v>0.17399999999999999</c:v>
                </c:pt>
                <c:pt idx="209">
                  <c:v>0.16200000000000001</c:v>
                </c:pt>
                <c:pt idx="210">
                  <c:v>0.17831543256657401</c:v>
                </c:pt>
                <c:pt idx="211">
                  <c:v>0.19700000000000001</c:v>
                </c:pt>
                <c:pt idx="212">
                  <c:v>0.18692137229151401</c:v>
                </c:pt>
                <c:pt idx="213">
                  <c:v>0.161</c:v>
                </c:pt>
                <c:pt idx="214">
                  <c:v>0.14199999999999999</c:v>
                </c:pt>
                <c:pt idx="215">
                  <c:v>0.14226504957024</c:v>
                </c:pt>
                <c:pt idx="216">
                  <c:v>0.15</c:v>
                </c:pt>
                <c:pt idx="217">
                  <c:v>0.15120116435876199</c:v>
                </c:pt>
                <c:pt idx="218">
                  <c:v>0.14599999999999999</c:v>
                </c:pt>
                <c:pt idx="219">
                  <c:v>0.14099999999999999</c:v>
                </c:pt>
                <c:pt idx="220">
                  <c:v>0.149061692359516</c:v>
                </c:pt>
                <c:pt idx="221">
                  <c:v>0.16400000000000001</c:v>
                </c:pt>
                <c:pt idx="222">
                  <c:v>0.17791109490030299</c:v>
                </c:pt>
                <c:pt idx="223">
                  <c:v>0.19800000000000001</c:v>
                </c:pt>
                <c:pt idx="224">
                  <c:v>0.222</c:v>
                </c:pt>
                <c:pt idx="225">
                  <c:v>0.213219293577805</c:v>
                </c:pt>
                <c:pt idx="226">
                  <c:v>0.19600000000000001</c:v>
                </c:pt>
                <c:pt idx="227">
                  <c:v>0.20101783142367899</c:v>
                </c:pt>
                <c:pt idx="228">
                  <c:v>0.21</c:v>
                </c:pt>
                <c:pt idx="229">
                  <c:v>0.20399999999999999</c:v>
                </c:pt>
                <c:pt idx="230">
                  <c:v>0.20146928012787699</c:v>
                </c:pt>
                <c:pt idx="231">
                  <c:v>0.19700000000000001</c:v>
                </c:pt>
                <c:pt idx="232">
                  <c:v>0.18355468252628701</c:v>
                </c:pt>
                <c:pt idx="233">
                  <c:v>0.183</c:v>
                </c:pt>
                <c:pt idx="234">
                  <c:v>0.20699999999999999</c:v>
                </c:pt>
                <c:pt idx="235">
                  <c:v>0.21287495900540601</c:v>
                </c:pt>
                <c:pt idx="236">
                  <c:v>0.20200000000000001</c:v>
                </c:pt>
                <c:pt idx="237">
                  <c:v>0.19062308205169401</c:v>
                </c:pt>
                <c:pt idx="238">
                  <c:v>0.193</c:v>
                </c:pt>
                <c:pt idx="239">
                  <c:v>0.21</c:v>
                </c:pt>
                <c:pt idx="240">
                  <c:v>0.20615809755859699</c:v>
                </c:pt>
                <c:pt idx="241">
                  <c:v>0.19400000000000001</c:v>
                </c:pt>
                <c:pt idx="242">
                  <c:v>0.19468155847549001</c:v>
                </c:pt>
                <c:pt idx="243">
                  <c:v>0.20300000000000001</c:v>
                </c:pt>
                <c:pt idx="244">
                  <c:v>0.20799999999999999</c:v>
                </c:pt>
                <c:pt idx="245">
                  <c:v>0.205642882595965</c:v>
                </c:pt>
                <c:pt idx="246">
                  <c:v>0.20699999999999999</c:v>
                </c:pt>
                <c:pt idx="247">
                  <c:v>0.22103402636987601</c:v>
                </c:pt>
                <c:pt idx="248">
                  <c:v>0.23400000000000001</c:v>
                </c:pt>
                <c:pt idx="249">
                  <c:v>0.23</c:v>
                </c:pt>
                <c:pt idx="250">
                  <c:v>0.21167971187547899</c:v>
                </c:pt>
                <c:pt idx="251">
                  <c:v>0.20300000000000001</c:v>
                </c:pt>
                <c:pt idx="252">
                  <c:v>0.221844912071685</c:v>
                </c:pt>
                <c:pt idx="253">
                  <c:v>0.24399999999999999</c:v>
                </c:pt>
                <c:pt idx="254">
                  <c:v>0.246</c:v>
                </c:pt>
                <c:pt idx="255">
                  <c:v>0.24393382862624699</c:v>
                </c:pt>
                <c:pt idx="256">
                  <c:v>0.24299999999999999</c:v>
                </c:pt>
                <c:pt idx="257">
                  <c:v>0.24358607347237801</c:v>
                </c:pt>
                <c:pt idx="258">
                  <c:v>0.249</c:v>
                </c:pt>
                <c:pt idx="259">
                  <c:v>0.25800000000000001</c:v>
                </c:pt>
                <c:pt idx="260">
                  <c:v>0.25459572780219097</c:v>
                </c:pt>
                <c:pt idx="261">
                  <c:v>0.24299999999999999</c:v>
                </c:pt>
                <c:pt idx="262">
                  <c:v>0.23297532653038899</c:v>
                </c:pt>
                <c:pt idx="263">
                  <c:v>0.23100000000000001</c:v>
                </c:pt>
                <c:pt idx="264">
                  <c:v>0.24</c:v>
                </c:pt>
                <c:pt idx="265">
                  <c:v>0.25220145884664802</c:v>
                </c:pt>
                <c:pt idx="266">
                  <c:v>0.25800000000000001</c:v>
                </c:pt>
                <c:pt idx="267">
                  <c:v>0.25140748776506899</c:v>
                </c:pt>
                <c:pt idx="268">
                  <c:v>0.24</c:v>
                </c:pt>
                <c:pt idx="269">
                  <c:v>0.23300000000000001</c:v>
                </c:pt>
                <c:pt idx="270">
                  <c:v>0.23134465909222399</c:v>
                </c:pt>
                <c:pt idx="271">
                  <c:v>0.22900000000000001</c:v>
                </c:pt>
                <c:pt idx="272">
                  <c:v>0.221015383095641</c:v>
                </c:pt>
                <c:pt idx="273">
                  <c:v>0.21199999999999999</c:v>
                </c:pt>
                <c:pt idx="274">
                  <c:v>0.20599999999999999</c:v>
                </c:pt>
                <c:pt idx="275">
                  <c:v>0.199620813804361</c:v>
                </c:pt>
                <c:pt idx="276">
                  <c:v>0.20399999999999999</c:v>
                </c:pt>
                <c:pt idx="277">
                  <c:v>0.229762792687769</c:v>
                </c:pt>
                <c:pt idx="278">
                  <c:v>0.26800000000000002</c:v>
                </c:pt>
                <c:pt idx="279">
                  <c:v>0.30099999999999999</c:v>
                </c:pt>
                <c:pt idx="280">
                  <c:v>0.30539814025483197</c:v>
                </c:pt>
                <c:pt idx="281">
                  <c:v>0.29399999999999998</c:v>
                </c:pt>
                <c:pt idx="282">
                  <c:v>0.28499264101375998</c:v>
                </c:pt>
                <c:pt idx="283">
                  <c:v>0.27800000000000002</c:v>
                </c:pt>
                <c:pt idx="284">
                  <c:v>0.27</c:v>
                </c:pt>
                <c:pt idx="285">
                  <c:v>0.26559955141545899</c:v>
                </c:pt>
                <c:pt idx="286">
                  <c:v>0.27</c:v>
                </c:pt>
                <c:pt idx="287">
                  <c:v>0.284601528514136</c:v>
                </c:pt>
                <c:pt idx="288">
                  <c:v>0.29699999999999999</c:v>
                </c:pt>
                <c:pt idx="289">
                  <c:v>0.30199999999999999</c:v>
                </c:pt>
                <c:pt idx="290">
                  <c:v>0.323390377648545</c:v>
                </c:pt>
                <c:pt idx="291">
                  <c:v>0.34100000000000003</c:v>
                </c:pt>
                <c:pt idx="292">
                  <c:v>0.332306205166358</c:v>
                </c:pt>
                <c:pt idx="293">
                  <c:v>0.32000000000000101</c:v>
                </c:pt>
                <c:pt idx="294">
                  <c:v>0.32600000000000101</c:v>
                </c:pt>
                <c:pt idx="295">
                  <c:v>0.33013354496898401</c:v>
                </c:pt>
                <c:pt idx="296">
                  <c:v>0.32500000000000101</c:v>
                </c:pt>
                <c:pt idx="297">
                  <c:v>0.31438857183716401</c:v>
                </c:pt>
                <c:pt idx="298">
                  <c:v>0.32200000000000101</c:v>
                </c:pt>
                <c:pt idx="299">
                  <c:v>0.36599999999999999</c:v>
                </c:pt>
                <c:pt idx="300">
                  <c:v>0.42173901415040999</c:v>
                </c:pt>
                <c:pt idx="301">
                  <c:v>0.45100000000000001</c:v>
                </c:pt>
                <c:pt idx="302">
                  <c:v>0.433406628278244</c:v>
                </c:pt>
                <c:pt idx="303">
                  <c:v>0.42299999999999999</c:v>
                </c:pt>
                <c:pt idx="304">
                  <c:v>0.46300000000000002</c:v>
                </c:pt>
                <c:pt idx="305">
                  <c:v>0.49594113430723902</c:v>
                </c:pt>
                <c:pt idx="306">
                  <c:v>0.503</c:v>
                </c:pt>
                <c:pt idx="307">
                  <c:v>0.48821448802475897</c:v>
                </c:pt>
                <c:pt idx="308">
                  <c:v>0.47899999999999998</c:v>
                </c:pt>
                <c:pt idx="309">
                  <c:v>0.49199999999999999</c:v>
                </c:pt>
                <c:pt idx="310">
                  <c:v>0.49230019602971598</c:v>
                </c:pt>
                <c:pt idx="311">
                  <c:v>0.48799999999999999</c:v>
                </c:pt>
                <c:pt idx="312">
                  <c:v>0.49202806628576101</c:v>
                </c:pt>
                <c:pt idx="313">
                  <c:v>0.47699999999999998</c:v>
                </c:pt>
                <c:pt idx="314">
                  <c:v>0.42399999999999999</c:v>
                </c:pt>
                <c:pt idx="315">
                  <c:v>0.37720999596926802</c:v>
                </c:pt>
                <c:pt idx="316">
                  <c:v>0.35499999999999998</c:v>
                </c:pt>
                <c:pt idx="317">
                  <c:v>0.35747016740118698</c:v>
                </c:pt>
                <c:pt idx="318">
                  <c:v>0.35599999999999998</c:v>
                </c:pt>
                <c:pt idx="319">
                  <c:v>0.32600000000000101</c:v>
                </c:pt>
                <c:pt idx="320">
                  <c:v>0.28789503775285302</c:v>
                </c:pt>
                <c:pt idx="321">
                  <c:v>0.27400000000000002</c:v>
                </c:pt>
                <c:pt idx="322">
                  <c:v>0.30007722444538598</c:v>
                </c:pt>
                <c:pt idx="323">
                  <c:v>0.315000000000001</c:v>
                </c:pt>
                <c:pt idx="324">
                  <c:v>0.28399999999999997</c:v>
                </c:pt>
                <c:pt idx="325">
                  <c:v>0.27719031436533198</c:v>
                </c:pt>
                <c:pt idx="326">
                  <c:v>0.28799999999999998</c:v>
                </c:pt>
                <c:pt idx="327">
                  <c:v>0.28986331476641802</c:v>
                </c:pt>
                <c:pt idx="328">
                  <c:v>0.28599999999999998</c:v>
                </c:pt>
                <c:pt idx="329">
                  <c:v>0.28100000000000003</c:v>
                </c:pt>
                <c:pt idx="330">
                  <c:v>0.26306672905787698</c:v>
                </c:pt>
                <c:pt idx="331">
                  <c:v>0.246</c:v>
                </c:pt>
                <c:pt idx="332">
                  <c:v>0.24622551910234899</c:v>
                </c:pt>
                <c:pt idx="333">
                  <c:v>0.25900000000000001</c:v>
                </c:pt>
                <c:pt idx="334">
                  <c:v>0.27500000000000002</c:v>
                </c:pt>
                <c:pt idx="335">
                  <c:v>0.28781440027785599</c:v>
                </c:pt>
                <c:pt idx="336">
                  <c:v>0.29199999999999998</c:v>
                </c:pt>
                <c:pt idx="337">
                  <c:v>0.28605657729735501</c:v>
                </c:pt>
                <c:pt idx="338">
                  <c:v>0.28399999999999997</c:v>
                </c:pt>
                <c:pt idx="339">
                  <c:v>0.29299999999999998</c:v>
                </c:pt>
                <c:pt idx="340">
                  <c:v>0.28826055482659702</c:v>
                </c:pt>
                <c:pt idx="341">
                  <c:v>0.27800000000000002</c:v>
                </c:pt>
                <c:pt idx="342">
                  <c:v>0.279305497651131</c:v>
                </c:pt>
                <c:pt idx="343">
                  <c:v>0.30099999999999999</c:v>
                </c:pt>
                <c:pt idx="344">
                  <c:v>0.33500000000000102</c:v>
                </c:pt>
                <c:pt idx="345">
                  <c:v>0.33544841977949602</c:v>
                </c:pt>
                <c:pt idx="346">
                  <c:v>0.32800000000000101</c:v>
                </c:pt>
                <c:pt idx="347">
                  <c:v>0.34634955893702302</c:v>
                </c:pt>
                <c:pt idx="348">
                  <c:v>0.37</c:v>
                </c:pt>
                <c:pt idx="349">
                  <c:v>0.375000000000001</c:v>
                </c:pt>
                <c:pt idx="350">
                  <c:v>0.37391859796270999</c:v>
                </c:pt>
                <c:pt idx="351">
                  <c:v>0.374000000000001</c:v>
                </c:pt>
                <c:pt idx="352">
                  <c:v>0.37685758400152802</c:v>
                </c:pt>
                <c:pt idx="353">
                  <c:v>0.377000000000001</c:v>
                </c:pt>
                <c:pt idx="354">
                  <c:v>0.373000000000001</c:v>
                </c:pt>
                <c:pt idx="355">
                  <c:v>0.37777289838346001</c:v>
                </c:pt>
                <c:pt idx="356">
                  <c:v>0.374000000000001</c:v>
                </c:pt>
                <c:pt idx="357">
                  <c:v>0.34891056897434303</c:v>
                </c:pt>
                <c:pt idx="358">
                  <c:v>0.34399999999999997</c:v>
                </c:pt>
                <c:pt idx="359">
                  <c:v>0.381000000000001</c:v>
                </c:pt>
                <c:pt idx="360">
                  <c:v>0.38056579579667998</c:v>
                </c:pt>
                <c:pt idx="361">
                  <c:v>0.35899999999999999</c:v>
                </c:pt>
                <c:pt idx="362">
                  <c:v>0.35351691548666397</c:v>
                </c:pt>
                <c:pt idx="363">
                  <c:v>0.35599999999999998</c:v>
                </c:pt>
                <c:pt idx="364">
                  <c:v>0.34699999999999998</c:v>
                </c:pt>
              </c:numCache>
            </c:numRef>
          </c:val>
          <c:smooth val="0"/>
        </c:ser>
        <c:dLbls>
          <c:showLegendKey val="0"/>
          <c:showVal val="0"/>
          <c:showCatName val="0"/>
          <c:showSerName val="0"/>
          <c:showPercent val="0"/>
          <c:showBubbleSize val="0"/>
        </c:dLbls>
        <c:marker val="1"/>
        <c:smooth val="0"/>
        <c:axId val="400862264"/>
        <c:axId val="389859024"/>
      </c:lineChart>
      <c:lineChart>
        <c:grouping val="standard"/>
        <c:varyColors val="0"/>
        <c:ser>
          <c:idx val="0"/>
          <c:order val="0"/>
          <c:tx>
            <c:strRef>
              <c:f>Sheet4!$B$1</c:f>
              <c:strCache>
                <c:ptCount val="1"/>
                <c:pt idx="0">
                  <c:v>Modelled actuals bed elevation (m)</c:v>
                </c:pt>
              </c:strCache>
            </c:strRef>
          </c:tx>
          <c:marker>
            <c:symbol val="none"/>
          </c:marker>
          <c:cat>
            <c:numRef>
              <c:f>Sheet4!$A$2:$A$366</c:f>
              <c:numCache>
                <c:formatCode>dd\/mm\/yyyy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Sheet4!$B$2:$B$366</c:f>
              <c:numCache>
                <c:formatCode>General</c:formatCode>
                <c:ptCount val="365"/>
                <c:pt idx="0">
                  <c:v>-1.52133393288</c:v>
                </c:pt>
                <c:pt idx="1">
                  <c:v>-1.515189647669996</c:v>
                </c:pt>
                <c:pt idx="2">
                  <c:v>-1.50835967064</c:v>
                </c:pt>
                <c:pt idx="3">
                  <c:v>-1.503028631209997</c:v>
                </c:pt>
                <c:pt idx="4">
                  <c:v>-1.49898266792</c:v>
                </c:pt>
                <c:pt idx="5">
                  <c:v>-1.49290013313</c:v>
                </c:pt>
                <c:pt idx="6">
                  <c:v>-1.4878981113399961</c:v>
                </c:pt>
                <c:pt idx="7">
                  <c:v>-1.481216192249996</c:v>
                </c:pt>
                <c:pt idx="8">
                  <c:v>-1.477936029429997</c:v>
                </c:pt>
                <c:pt idx="9">
                  <c:v>-1.4738140106199951</c:v>
                </c:pt>
                <c:pt idx="10">
                  <c:v>-1.476521253589993</c:v>
                </c:pt>
                <c:pt idx="11">
                  <c:v>-1.469691276549993</c:v>
                </c:pt>
                <c:pt idx="12">
                  <c:v>-1.46620094776</c:v>
                </c:pt>
                <c:pt idx="13">
                  <c:v>-1.45937097073</c:v>
                </c:pt>
                <c:pt idx="14">
                  <c:v>-1.45254099369</c:v>
                </c:pt>
                <c:pt idx="15">
                  <c:v>-1.450020194049997</c:v>
                </c:pt>
                <c:pt idx="16">
                  <c:v>-1.450864672659989</c:v>
                </c:pt>
                <c:pt idx="17">
                  <c:v>-1.44875884056</c:v>
                </c:pt>
                <c:pt idx="18">
                  <c:v>-1.4510459899899999</c:v>
                </c:pt>
                <c:pt idx="19">
                  <c:v>-1.448639273639996</c:v>
                </c:pt>
                <c:pt idx="20">
                  <c:v>-1.443906188009993</c:v>
                </c:pt>
                <c:pt idx="21">
                  <c:v>-1.443132042879997</c:v>
                </c:pt>
                <c:pt idx="22">
                  <c:v>-1.4479830265</c:v>
                </c:pt>
                <c:pt idx="23">
                  <c:v>-1.455807805059997</c:v>
                </c:pt>
                <c:pt idx="24">
                  <c:v>-1.4692130088799971</c:v>
                </c:pt>
                <c:pt idx="25">
                  <c:v>-1.475440502169997</c:v>
                </c:pt>
                <c:pt idx="26">
                  <c:v>-1.479365587229996</c:v>
                </c:pt>
                <c:pt idx="27">
                  <c:v>-1.482563018799997</c:v>
                </c:pt>
                <c:pt idx="28">
                  <c:v>-1.48686766624</c:v>
                </c:pt>
                <c:pt idx="29">
                  <c:v>-1.4878295659999961</c:v>
                </c:pt>
                <c:pt idx="30">
                  <c:v>-1.48626804352</c:v>
                </c:pt>
                <c:pt idx="31">
                  <c:v>-1.491016387939996</c:v>
                </c:pt>
                <c:pt idx="32">
                  <c:v>-1.48850190639</c:v>
                </c:pt>
                <c:pt idx="33">
                  <c:v>-1.48229193687</c:v>
                </c:pt>
                <c:pt idx="34">
                  <c:v>-1.4756889343299999</c:v>
                </c:pt>
                <c:pt idx="35">
                  <c:v>-1.468881845469997</c:v>
                </c:pt>
                <c:pt idx="36">
                  <c:v>-1.463760852809993</c:v>
                </c:pt>
                <c:pt idx="37">
                  <c:v>-1.46077156067</c:v>
                </c:pt>
                <c:pt idx="38">
                  <c:v>-1.4669690132099951</c:v>
                </c:pt>
                <c:pt idx="39">
                  <c:v>-1.4724795818300001</c:v>
                </c:pt>
                <c:pt idx="40">
                  <c:v>-1.477843403819997</c:v>
                </c:pt>
                <c:pt idx="41">
                  <c:v>-1.478340387339997</c:v>
                </c:pt>
                <c:pt idx="42">
                  <c:v>-1.4828902482999951</c:v>
                </c:pt>
                <c:pt idx="43">
                  <c:v>-1.495404839519997</c:v>
                </c:pt>
                <c:pt idx="44">
                  <c:v>-1.5138372182799951</c:v>
                </c:pt>
                <c:pt idx="45">
                  <c:v>-1.5391631126399961</c:v>
                </c:pt>
                <c:pt idx="46">
                  <c:v>-1.565974235529993</c:v>
                </c:pt>
                <c:pt idx="47">
                  <c:v>-1.5913074016600031</c:v>
                </c:pt>
                <c:pt idx="48">
                  <c:v>-1.6220750808700031</c:v>
                </c:pt>
                <c:pt idx="49">
                  <c:v>-1.6586629152300001</c:v>
                </c:pt>
                <c:pt idx="50">
                  <c:v>-1.6960517168000031</c:v>
                </c:pt>
                <c:pt idx="51">
                  <c:v>-1.73008835316</c:v>
                </c:pt>
                <c:pt idx="52">
                  <c:v>-1.76005089283</c:v>
                </c:pt>
                <c:pt idx="53">
                  <c:v>-1.791598916049997</c:v>
                </c:pt>
                <c:pt idx="54">
                  <c:v>-1.82243585587</c:v>
                </c:pt>
                <c:pt idx="55">
                  <c:v>-1.8480514287900029</c:v>
                </c:pt>
                <c:pt idx="56">
                  <c:v>-1.865375757219996</c:v>
                </c:pt>
                <c:pt idx="57">
                  <c:v>-1.878586292269997</c:v>
                </c:pt>
                <c:pt idx="58">
                  <c:v>-1.88362336159</c:v>
                </c:pt>
                <c:pt idx="59">
                  <c:v>-1.883809328079997</c:v>
                </c:pt>
                <c:pt idx="60">
                  <c:v>-1.88470637798</c:v>
                </c:pt>
                <c:pt idx="61">
                  <c:v>-1.8876271247900029</c:v>
                </c:pt>
                <c:pt idx="62">
                  <c:v>-1.8885811567299999</c:v>
                </c:pt>
                <c:pt idx="63">
                  <c:v>-1.8893553018600029</c:v>
                </c:pt>
                <c:pt idx="64">
                  <c:v>-1.888552904130006</c:v>
                </c:pt>
                <c:pt idx="65">
                  <c:v>-1.8888807296800041</c:v>
                </c:pt>
                <c:pt idx="66">
                  <c:v>-1.8873419761700001</c:v>
                </c:pt>
                <c:pt idx="67">
                  <c:v>-1.88535809517</c:v>
                </c:pt>
                <c:pt idx="68">
                  <c:v>-1.8863855600400039</c:v>
                </c:pt>
                <c:pt idx="69">
                  <c:v>-1.8878005742999999</c:v>
                </c:pt>
                <c:pt idx="70">
                  <c:v>-1.8903653621700001</c:v>
                </c:pt>
                <c:pt idx="71">
                  <c:v>-1.8922764062899999</c:v>
                </c:pt>
                <c:pt idx="72">
                  <c:v>-1.8930449485800001</c:v>
                </c:pt>
                <c:pt idx="73">
                  <c:v>-1.892071247099997</c:v>
                </c:pt>
                <c:pt idx="74">
                  <c:v>-1.8877024650600001</c:v>
                </c:pt>
                <c:pt idx="75">
                  <c:v>-1.8869253397000001</c:v>
                </c:pt>
                <c:pt idx="76">
                  <c:v>-1.8826919794100001</c:v>
                </c:pt>
                <c:pt idx="77">
                  <c:v>-1.877226352689995</c:v>
                </c:pt>
                <c:pt idx="78">
                  <c:v>-1.87540638447</c:v>
                </c:pt>
                <c:pt idx="79">
                  <c:v>-1.8731000423399971</c:v>
                </c:pt>
                <c:pt idx="80">
                  <c:v>-1.86913406849</c:v>
                </c:pt>
                <c:pt idx="81">
                  <c:v>-1.86230409145</c:v>
                </c:pt>
                <c:pt idx="82">
                  <c:v>-1.8581537008300031</c:v>
                </c:pt>
                <c:pt idx="83">
                  <c:v>-1.8516739606899999</c:v>
                </c:pt>
                <c:pt idx="84">
                  <c:v>-1.847994565959997</c:v>
                </c:pt>
                <c:pt idx="85">
                  <c:v>-1.84591186047</c:v>
                </c:pt>
                <c:pt idx="86">
                  <c:v>-1.843980312349996</c:v>
                </c:pt>
                <c:pt idx="87">
                  <c:v>-1.841103672979997</c:v>
                </c:pt>
                <c:pt idx="88">
                  <c:v>-1.8372564315800031</c:v>
                </c:pt>
                <c:pt idx="89">
                  <c:v>-1.8351640701299961</c:v>
                </c:pt>
                <c:pt idx="90">
                  <c:v>-1.8294696807899951</c:v>
                </c:pt>
                <c:pt idx="91">
                  <c:v>-1.8291690349600001</c:v>
                </c:pt>
                <c:pt idx="92">
                  <c:v>-1.827580213549997</c:v>
                </c:pt>
                <c:pt idx="93">
                  <c:v>-1.8239235877999951</c:v>
                </c:pt>
                <c:pt idx="94">
                  <c:v>-1.8170936107599951</c:v>
                </c:pt>
                <c:pt idx="95">
                  <c:v>-1.8113864660300001</c:v>
                </c:pt>
                <c:pt idx="96">
                  <c:v>-1.8045564889900001</c:v>
                </c:pt>
                <c:pt idx="97">
                  <c:v>-1.7990474700900001</c:v>
                </c:pt>
                <c:pt idx="98">
                  <c:v>-1.80004060268</c:v>
                </c:pt>
                <c:pt idx="99">
                  <c:v>-1.7978700399400001</c:v>
                </c:pt>
                <c:pt idx="100">
                  <c:v>-1.791988253589996</c:v>
                </c:pt>
                <c:pt idx="101">
                  <c:v>-1.787732362749997</c:v>
                </c:pt>
                <c:pt idx="102">
                  <c:v>-1.781929492949994</c:v>
                </c:pt>
                <c:pt idx="103">
                  <c:v>-1.775099515909996</c:v>
                </c:pt>
                <c:pt idx="104">
                  <c:v>-1.771227359769997</c:v>
                </c:pt>
                <c:pt idx="105">
                  <c:v>-1.76642942429</c:v>
                </c:pt>
                <c:pt idx="106">
                  <c:v>-1.7605105638500029</c:v>
                </c:pt>
                <c:pt idx="107">
                  <c:v>-1.758494496349996</c:v>
                </c:pt>
                <c:pt idx="108">
                  <c:v>-1.7548267841299969</c:v>
                </c:pt>
                <c:pt idx="109">
                  <c:v>-1.75001645088</c:v>
                </c:pt>
                <c:pt idx="110">
                  <c:v>-1.74665224552</c:v>
                </c:pt>
                <c:pt idx="111">
                  <c:v>-1.739822268489996</c:v>
                </c:pt>
                <c:pt idx="112">
                  <c:v>-1.732992291449996</c:v>
                </c:pt>
                <c:pt idx="113">
                  <c:v>-1.7294781208000001</c:v>
                </c:pt>
                <c:pt idx="114">
                  <c:v>-1.7250972986199951</c:v>
                </c:pt>
                <c:pt idx="115">
                  <c:v>-1.7182673215900031</c:v>
                </c:pt>
                <c:pt idx="116">
                  <c:v>-1.7138479948000001</c:v>
                </c:pt>
                <c:pt idx="117">
                  <c:v>-1.71029746532</c:v>
                </c:pt>
                <c:pt idx="118">
                  <c:v>-1.707145690919996</c:v>
                </c:pt>
                <c:pt idx="119">
                  <c:v>-1.7068455219300029</c:v>
                </c:pt>
                <c:pt idx="120">
                  <c:v>-1.703683257099994</c:v>
                </c:pt>
                <c:pt idx="121">
                  <c:v>-1.6980836391400029</c:v>
                </c:pt>
                <c:pt idx="122">
                  <c:v>-1.6947128772700031</c:v>
                </c:pt>
                <c:pt idx="123">
                  <c:v>-1.6961003541899999</c:v>
                </c:pt>
                <c:pt idx="124">
                  <c:v>-1.6903305053700031</c:v>
                </c:pt>
                <c:pt idx="125">
                  <c:v>-1.6835005283400031</c:v>
                </c:pt>
                <c:pt idx="126">
                  <c:v>-1.6802213192</c:v>
                </c:pt>
                <c:pt idx="127">
                  <c:v>-1.6750199794800029</c:v>
                </c:pt>
                <c:pt idx="128">
                  <c:v>-1.66819000244</c:v>
                </c:pt>
                <c:pt idx="129">
                  <c:v>-1.6613600254100001</c:v>
                </c:pt>
                <c:pt idx="130">
                  <c:v>-1.6605476141000031</c:v>
                </c:pt>
                <c:pt idx="131">
                  <c:v>-1.6542508602100039</c:v>
                </c:pt>
                <c:pt idx="132">
                  <c:v>-1.6506235599500001</c:v>
                </c:pt>
                <c:pt idx="133">
                  <c:v>-1.645981788639997</c:v>
                </c:pt>
                <c:pt idx="134">
                  <c:v>-1.64257955551</c:v>
                </c:pt>
                <c:pt idx="135">
                  <c:v>-1.6368101835300031</c:v>
                </c:pt>
                <c:pt idx="136">
                  <c:v>-1.633666872979997</c:v>
                </c:pt>
                <c:pt idx="137">
                  <c:v>-1.6275471448900041</c:v>
                </c:pt>
                <c:pt idx="138">
                  <c:v>-1.6265007257499999</c:v>
                </c:pt>
                <c:pt idx="139">
                  <c:v>-1.622529268259997</c:v>
                </c:pt>
                <c:pt idx="140">
                  <c:v>-1.61784231663</c:v>
                </c:pt>
                <c:pt idx="141">
                  <c:v>-1.6111379861799999</c:v>
                </c:pt>
                <c:pt idx="142">
                  <c:v>-1.609991312029988</c:v>
                </c:pt>
                <c:pt idx="143">
                  <c:v>-1.6051979064899999</c:v>
                </c:pt>
                <c:pt idx="144">
                  <c:v>-1.5993471145600029</c:v>
                </c:pt>
                <c:pt idx="145">
                  <c:v>-1.595426797869993</c:v>
                </c:pt>
                <c:pt idx="146">
                  <c:v>-1.59443259239</c:v>
                </c:pt>
                <c:pt idx="147">
                  <c:v>-1.5916081666899999</c:v>
                </c:pt>
                <c:pt idx="148">
                  <c:v>-1.58744883537</c:v>
                </c:pt>
                <c:pt idx="149">
                  <c:v>-1.585046887399997</c:v>
                </c:pt>
                <c:pt idx="150">
                  <c:v>-1.58007359505</c:v>
                </c:pt>
                <c:pt idx="151">
                  <c:v>-1.578593850139997</c:v>
                </c:pt>
                <c:pt idx="152">
                  <c:v>-1.5766010284400001</c:v>
                </c:pt>
                <c:pt idx="153">
                  <c:v>-1.577940225599997</c:v>
                </c:pt>
                <c:pt idx="154">
                  <c:v>-1.57644808292</c:v>
                </c:pt>
                <c:pt idx="155">
                  <c:v>-1.57324922085</c:v>
                </c:pt>
                <c:pt idx="156">
                  <c:v>-1.5723154544800031</c:v>
                </c:pt>
                <c:pt idx="157">
                  <c:v>-1.567703247069993</c:v>
                </c:pt>
                <c:pt idx="158">
                  <c:v>-1.563749790189995</c:v>
                </c:pt>
                <c:pt idx="159">
                  <c:v>-1.55803775787</c:v>
                </c:pt>
                <c:pt idx="160">
                  <c:v>-1.5520508289300039</c:v>
                </c:pt>
                <c:pt idx="161">
                  <c:v>-1.545220851899997</c:v>
                </c:pt>
                <c:pt idx="162">
                  <c:v>-1.538574099539997</c:v>
                </c:pt>
                <c:pt idx="163">
                  <c:v>-1.531744122509997</c:v>
                </c:pt>
                <c:pt idx="164">
                  <c:v>-1.524914145469997</c:v>
                </c:pt>
                <c:pt idx="165">
                  <c:v>-1.5180841684299999</c:v>
                </c:pt>
                <c:pt idx="166">
                  <c:v>-1.5112541913999971</c:v>
                </c:pt>
                <c:pt idx="167">
                  <c:v>-1.5044242143599951</c:v>
                </c:pt>
                <c:pt idx="168">
                  <c:v>-1.5057317018499961</c:v>
                </c:pt>
                <c:pt idx="169">
                  <c:v>-1.5082765817599999</c:v>
                </c:pt>
                <c:pt idx="170">
                  <c:v>-1.5098079443000001</c:v>
                </c:pt>
                <c:pt idx="171">
                  <c:v>-1.50909554958</c:v>
                </c:pt>
                <c:pt idx="172">
                  <c:v>-1.506842017169997</c:v>
                </c:pt>
                <c:pt idx="173">
                  <c:v>-1.5000208616299999</c:v>
                </c:pt>
                <c:pt idx="174">
                  <c:v>-1.49605977535</c:v>
                </c:pt>
                <c:pt idx="175">
                  <c:v>-1.4901856184</c:v>
                </c:pt>
                <c:pt idx="176">
                  <c:v>-1.48335564137</c:v>
                </c:pt>
                <c:pt idx="177">
                  <c:v>-1.47652566433</c:v>
                </c:pt>
                <c:pt idx="178">
                  <c:v>-1.469695687289988</c:v>
                </c:pt>
                <c:pt idx="179">
                  <c:v>-1.462865710259996</c:v>
                </c:pt>
                <c:pt idx="180">
                  <c:v>-1.45603573322</c:v>
                </c:pt>
                <c:pt idx="181">
                  <c:v>-1.452445387839997</c:v>
                </c:pt>
                <c:pt idx="182">
                  <c:v>-1.448764920229997</c:v>
                </c:pt>
                <c:pt idx="183">
                  <c:v>-1.441934943199995</c:v>
                </c:pt>
                <c:pt idx="184">
                  <c:v>-1.4351049661599971</c:v>
                </c:pt>
                <c:pt idx="185">
                  <c:v>-1.430281758309996</c:v>
                </c:pt>
                <c:pt idx="186">
                  <c:v>-1.429006814959997</c:v>
                </c:pt>
                <c:pt idx="187">
                  <c:v>-1.422728776929997</c:v>
                </c:pt>
                <c:pt idx="188">
                  <c:v>-1.415898799899993</c:v>
                </c:pt>
                <c:pt idx="189">
                  <c:v>-1.4096772670699951</c:v>
                </c:pt>
                <c:pt idx="190">
                  <c:v>-1.402870297429988</c:v>
                </c:pt>
                <c:pt idx="191">
                  <c:v>-1.3960403204000029</c:v>
                </c:pt>
                <c:pt idx="192">
                  <c:v>-1.38921034336</c:v>
                </c:pt>
                <c:pt idx="193">
                  <c:v>-1.3823803663300029</c:v>
                </c:pt>
                <c:pt idx="194">
                  <c:v>-1.3755503892900001</c:v>
                </c:pt>
                <c:pt idx="195">
                  <c:v>-1.368720412249997</c:v>
                </c:pt>
                <c:pt idx="196">
                  <c:v>-1.361890435219997</c:v>
                </c:pt>
                <c:pt idx="197">
                  <c:v>-1.355060458179997</c:v>
                </c:pt>
                <c:pt idx="198">
                  <c:v>-1.3482304811500001</c:v>
                </c:pt>
                <c:pt idx="199">
                  <c:v>-1.3414005041099999</c:v>
                </c:pt>
                <c:pt idx="200">
                  <c:v>-1.3345705270799999</c:v>
                </c:pt>
                <c:pt idx="201">
                  <c:v>-1.327740550039997</c:v>
                </c:pt>
                <c:pt idx="202">
                  <c:v>-1.3209105730099999</c:v>
                </c:pt>
                <c:pt idx="203">
                  <c:v>-1.3140805959699999</c:v>
                </c:pt>
                <c:pt idx="204">
                  <c:v>-1.3124340772599961</c:v>
                </c:pt>
                <c:pt idx="205">
                  <c:v>-1.3062545061099999</c:v>
                </c:pt>
                <c:pt idx="206">
                  <c:v>-1.30595183372</c:v>
                </c:pt>
                <c:pt idx="207">
                  <c:v>-1.30791318417</c:v>
                </c:pt>
                <c:pt idx="208">
                  <c:v>-1.309539914129997</c:v>
                </c:pt>
                <c:pt idx="209">
                  <c:v>-1.3027099370999971</c:v>
                </c:pt>
                <c:pt idx="210">
                  <c:v>-1.2958799600599971</c:v>
                </c:pt>
                <c:pt idx="211">
                  <c:v>-1.28904998302</c:v>
                </c:pt>
                <c:pt idx="212">
                  <c:v>-1.28222000599</c:v>
                </c:pt>
                <c:pt idx="213">
                  <c:v>-1.27539002895</c:v>
                </c:pt>
                <c:pt idx="214">
                  <c:v>-1.2694860696800001</c:v>
                </c:pt>
                <c:pt idx="215">
                  <c:v>-1.2698336839699951</c:v>
                </c:pt>
                <c:pt idx="216">
                  <c:v>-1.26740813255</c:v>
                </c:pt>
                <c:pt idx="217">
                  <c:v>-1.26537513733</c:v>
                </c:pt>
                <c:pt idx="218">
                  <c:v>-1.26533353329</c:v>
                </c:pt>
                <c:pt idx="219">
                  <c:v>-1.263805747029993</c:v>
                </c:pt>
                <c:pt idx="220">
                  <c:v>-1.263764739039996</c:v>
                </c:pt>
                <c:pt idx="221">
                  <c:v>-1.2628614902499951</c:v>
                </c:pt>
                <c:pt idx="222">
                  <c:v>-1.26481354237</c:v>
                </c:pt>
                <c:pt idx="223">
                  <c:v>-1.25798356533</c:v>
                </c:pt>
                <c:pt idx="224">
                  <c:v>-1.2549366950999881</c:v>
                </c:pt>
                <c:pt idx="225">
                  <c:v>-1.2512345314</c:v>
                </c:pt>
                <c:pt idx="226">
                  <c:v>-1.24440455437</c:v>
                </c:pt>
                <c:pt idx="227">
                  <c:v>-1.237574577329996</c:v>
                </c:pt>
                <c:pt idx="228">
                  <c:v>-1.23488795757</c:v>
                </c:pt>
                <c:pt idx="229">
                  <c:v>-1.23409545422</c:v>
                </c:pt>
                <c:pt idx="230">
                  <c:v>-1.229581713679996</c:v>
                </c:pt>
                <c:pt idx="231">
                  <c:v>-1.224277615549997</c:v>
                </c:pt>
                <c:pt idx="232">
                  <c:v>-1.217447638509997</c:v>
                </c:pt>
                <c:pt idx="233">
                  <c:v>-1.2116913795499951</c:v>
                </c:pt>
                <c:pt idx="234">
                  <c:v>-1.2057476043699971</c:v>
                </c:pt>
                <c:pt idx="235">
                  <c:v>-1.2013425826999971</c:v>
                </c:pt>
                <c:pt idx="236">
                  <c:v>-1.1948425769800051</c:v>
                </c:pt>
                <c:pt idx="237">
                  <c:v>-1.189695715899997</c:v>
                </c:pt>
                <c:pt idx="238">
                  <c:v>-1.1828657388699999</c:v>
                </c:pt>
                <c:pt idx="239">
                  <c:v>-1.1760357618300039</c:v>
                </c:pt>
                <c:pt idx="240">
                  <c:v>-1.1692060232199999</c:v>
                </c:pt>
                <c:pt idx="241">
                  <c:v>-1.164644718169997</c:v>
                </c:pt>
                <c:pt idx="242">
                  <c:v>-1.16113841534</c:v>
                </c:pt>
                <c:pt idx="243">
                  <c:v>-1.163524627689996</c:v>
                </c:pt>
                <c:pt idx="244">
                  <c:v>-1.1660269498800031</c:v>
                </c:pt>
                <c:pt idx="245">
                  <c:v>-1.16491639614</c:v>
                </c:pt>
                <c:pt idx="246">
                  <c:v>-1.1672486066800001</c:v>
                </c:pt>
                <c:pt idx="247">
                  <c:v>-1.1663357019400029</c:v>
                </c:pt>
                <c:pt idx="248">
                  <c:v>-1.1659308671999971</c:v>
                </c:pt>
                <c:pt idx="249">
                  <c:v>-1.1681848764400029</c:v>
                </c:pt>
                <c:pt idx="250">
                  <c:v>-1.1691596507999971</c:v>
                </c:pt>
                <c:pt idx="251">
                  <c:v>-1.1663684845000031</c:v>
                </c:pt>
                <c:pt idx="252">
                  <c:v>-1.15953850746</c:v>
                </c:pt>
                <c:pt idx="253">
                  <c:v>-1.1538037061699971</c:v>
                </c:pt>
                <c:pt idx="254">
                  <c:v>-1.149741888049997</c:v>
                </c:pt>
                <c:pt idx="255">
                  <c:v>-1.14350545406</c:v>
                </c:pt>
                <c:pt idx="256">
                  <c:v>-1.1409298181499961</c:v>
                </c:pt>
                <c:pt idx="257">
                  <c:v>-1.139484643939997</c:v>
                </c:pt>
                <c:pt idx="258">
                  <c:v>-1.1364930868100001</c:v>
                </c:pt>
                <c:pt idx="259">
                  <c:v>-1.1394556760800001</c:v>
                </c:pt>
                <c:pt idx="260">
                  <c:v>-1.1507108211500039</c:v>
                </c:pt>
                <c:pt idx="261">
                  <c:v>-1.15363013744</c:v>
                </c:pt>
                <c:pt idx="262">
                  <c:v>-1.15589511395</c:v>
                </c:pt>
                <c:pt idx="263">
                  <c:v>-1.156579256059997</c:v>
                </c:pt>
                <c:pt idx="264">
                  <c:v>-1.15359330177</c:v>
                </c:pt>
                <c:pt idx="265">
                  <c:v>-1.1580511331600041</c:v>
                </c:pt>
                <c:pt idx="266">
                  <c:v>-1.15842211246</c:v>
                </c:pt>
                <c:pt idx="267">
                  <c:v>-1.1603590250000031</c:v>
                </c:pt>
                <c:pt idx="268">
                  <c:v>-1.1685030460400001</c:v>
                </c:pt>
                <c:pt idx="269">
                  <c:v>-1.167421698569993</c:v>
                </c:pt>
                <c:pt idx="270">
                  <c:v>-1.1621615886700001</c:v>
                </c:pt>
                <c:pt idx="271">
                  <c:v>-1.1568415164900001</c:v>
                </c:pt>
                <c:pt idx="272">
                  <c:v>-1.1500115394600039</c:v>
                </c:pt>
                <c:pt idx="273">
                  <c:v>-1.1431815624199999</c:v>
                </c:pt>
                <c:pt idx="274">
                  <c:v>-1.1363515853899999</c:v>
                </c:pt>
                <c:pt idx="275">
                  <c:v>-1.129521608349995</c:v>
                </c:pt>
                <c:pt idx="276">
                  <c:v>-1.1226916313199971</c:v>
                </c:pt>
                <c:pt idx="277">
                  <c:v>-1.1168268919</c:v>
                </c:pt>
                <c:pt idx="278">
                  <c:v>-1.11368620396</c:v>
                </c:pt>
                <c:pt idx="279">
                  <c:v>-1.11203765869</c:v>
                </c:pt>
                <c:pt idx="280">
                  <c:v>-1.1052076816600001</c:v>
                </c:pt>
                <c:pt idx="281">
                  <c:v>-1.0983777046200029</c:v>
                </c:pt>
                <c:pt idx="282">
                  <c:v>-1.0915477275800001</c:v>
                </c:pt>
                <c:pt idx="283">
                  <c:v>-1.0887007713300001</c:v>
                </c:pt>
                <c:pt idx="284">
                  <c:v>-1.081870794299997</c:v>
                </c:pt>
                <c:pt idx="285">
                  <c:v>-1.075722813609997</c:v>
                </c:pt>
                <c:pt idx="286">
                  <c:v>-1.074027657509997</c:v>
                </c:pt>
                <c:pt idx="287">
                  <c:v>-1.072323799129997</c:v>
                </c:pt>
                <c:pt idx="288">
                  <c:v>-1.0708450079</c:v>
                </c:pt>
                <c:pt idx="289">
                  <c:v>-1.0688365697900031</c:v>
                </c:pt>
                <c:pt idx="290">
                  <c:v>-1.06200659275</c:v>
                </c:pt>
                <c:pt idx="291">
                  <c:v>-1.05934000015</c:v>
                </c:pt>
                <c:pt idx="292">
                  <c:v>-1.0525100231200031</c:v>
                </c:pt>
                <c:pt idx="293">
                  <c:v>-1.04568004608</c:v>
                </c:pt>
                <c:pt idx="294">
                  <c:v>-1.0388500690500031</c:v>
                </c:pt>
                <c:pt idx="295">
                  <c:v>-1.03618180752</c:v>
                </c:pt>
                <c:pt idx="296">
                  <c:v>-1.03289413452</c:v>
                </c:pt>
                <c:pt idx="297">
                  <c:v>-1.040769815439996</c:v>
                </c:pt>
                <c:pt idx="298">
                  <c:v>-1.0490189790700031</c:v>
                </c:pt>
                <c:pt idx="299">
                  <c:v>-1.049022555349997</c:v>
                </c:pt>
                <c:pt idx="300">
                  <c:v>-1.04761278629</c:v>
                </c:pt>
                <c:pt idx="301">
                  <c:v>-1.0407828092600031</c:v>
                </c:pt>
                <c:pt idx="302">
                  <c:v>-1.03395283222</c:v>
                </c:pt>
                <c:pt idx="303">
                  <c:v>-1.0346783399599999</c:v>
                </c:pt>
                <c:pt idx="304">
                  <c:v>-1.033875107769997</c:v>
                </c:pt>
                <c:pt idx="305">
                  <c:v>-1.0375300645800001</c:v>
                </c:pt>
                <c:pt idx="306">
                  <c:v>-1.0411182642000001</c:v>
                </c:pt>
                <c:pt idx="307">
                  <c:v>-1.0377471447000031</c:v>
                </c:pt>
                <c:pt idx="308">
                  <c:v>-1.0309171676600031</c:v>
                </c:pt>
                <c:pt idx="309">
                  <c:v>-1.0246019363400001</c:v>
                </c:pt>
                <c:pt idx="310">
                  <c:v>-1.017771959299997</c:v>
                </c:pt>
                <c:pt idx="311">
                  <c:v>-1.01584708691</c:v>
                </c:pt>
                <c:pt idx="312">
                  <c:v>-1.0164700746499999</c:v>
                </c:pt>
                <c:pt idx="313">
                  <c:v>-1.01106595993</c:v>
                </c:pt>
                <c:pt idx="314">
                  <c:v>-1.00663650036</c:v>
                </c:pt>
                <c:pt idx="315">
                  <c:v>-1.005565285679993</c:v>
                </c:pt>
                <c:pt idx="316">
                  <c:v>-1.001795768739997</c:v>
                </c:pt>
                <c:pt idx="317">
                  <c:v>-0.99496579170199795</c:v>
                </c:pt>
                <c:pt idx="318">
                  <c:v>-0.98813581466700096</c:v>
                </c:pt>
                <c:pt idx="319">
                  <c:v>-0.98130577802700003</c:v>
                </c:pt>
                <c:pt idx="320">
                  <c:v>-0.97447592019999996</c:v>
                </c:pt>
                <c:pt idx="321">
                  <c:v>-0.96764588356000303</c:v>
                </c:pt>
                <c:pt idx="322">
                  <c:v>-0.96081590652500204</c:v>
                </c:pt>
                <c:pt idx="323">
                  <c:v>-0.95550757646600004</c:v>
                </c:pt>
                <c:pt idx="324">
                  <c:v>-0.94867771863900197</c:v>
                </c:pt>
                <c:pt idx="325">
                  <c:v>-0.94184768199900004</c:v>
                </c:pt>
                <c:pt idx="326">
                  <c:v>-0.93501770496399905</c:v>
                </c:pt>
                <c:pt idx="327">
                  <c:v>-0.92903578281400001</c:v>
                </c:pt>
                <c:pt idx="328">
                  <c:v>-0.92220580577900002</c:v>
                </c:pt>
                <c:pt idx="329">
                  <c:v>-0.92393308877899905</c:v>
                </c:pt>
                <c:pt idx="330">
                  <c:v>-0.92846548557300002</c:v>
                </c:pt>
                <c:pt idx="331">
                  <c:v>-0.93737101554900204</c:v>
                </c:pt>
                <c:pt idx="332">
                  <c:v>-0.94666850566900096</c:v>
                </c:pt>
                <c:pt idx="333">
                  <c:v>-0.94116508960699996</c:v>
                </c:pt>
                <c:pt idx="334">
                  <c:v>-0.93433517217600004</c:v>
                </c:pt>
                <c:pt idx="335">
                  <c:v>-0.92852759361299997</c:v>
                </c:pt>
                <c:pt idx="336">
                  <c:v>-0.92958188056900004</c:v>
                </c:pt>
                <c:pt idx="337">
                  <c:v>-0.92426449060400095</c:v>
                </c:pt>
                <c:pt idx="338">
                  <c:v>-0.92378312349299996</c:v>
                </c:pt>
                <c:pt idx="339">
                  <c:v>-0.92573457956299998</c:v>
                </c:pt>
                <c:pt idx="340">
                  <c:v>-0.92774087190600096</c:v>
                </c:pt>
                <c:pt idx="341">
                  <c:v>-0.92449402809100001</c:v>
                </c:pt>
                <c:pt idx="342">
                  <c:v>-0.92524397373199996</c:v>
                </c:pt>
                <c:pt idx="343">
                  <c:v>-0.92201691865900004</c:v>
                </c:pt>
                <c:pt idx="344">
                  <c:v>-0.915186882019</c:v>
                </c:pt>
                <c:pt idx="345">
                  <c:v>-0.90835690498400001</c:v>
                </c:pt>
                <c:pt idx="346">
                  <c:v>-0.90152692794799805</c:v>
                </c:pt>
                <c:pt idx="347">
                  <c:v>-0.89469701051700101</c:v>
                </c:pt>
                <c:pt idx="348">
                  <c:v>-0.88786697387699798</c:v>
                </c:pt>
                <c:pt idx="349">
                  <c:v>-0.88850897550600005</c:v>
                </c:pt>
                <c:pt idx="350">
                  <c:v>-0.88687020540200001</c:v>
                </c:pt>
                <c:pt idx="351">
                  <c:v>-0.88538300991099805</c:v>
                </c:pt>
                <c:pt idx="352">
                  <c:v>-0.88029301166500096</c:v>
                </c:pt>
                <c:pt idx="353">
                  <c:v>-0.87346297502500003</c:v>
                </c:pt>
                <c:pt idx="354">
                  <c:v>-0.86663311719900205</c:v>
                </c:pt>
                <c:pt idx="355">
                  <c:v>-0.85994207859000205</c:v>
                </c:pt>
                <c:pt idx="356">
                  <c:v>-0.85515302419700001</c:v>
                </c:pt>
                <c:pt idx="357">
                  <c:v>-0.85397702455500102</c:v>
                </c:pt>
                <c:pt idx="358">
                  <c:v>-0.86385250091599997</c:v>
                </c:pt>
                <c:pt idx="359">
                  <c:v>-0.88139337301300003</c:v>
                </c:pt>
                <c:pt idx="360">
                  <c:v>-0.88263648748400003</c:v>
                </c:pt>
                <c:pt idx="361">
                  <c:v>-0.88230651617099998</c:v>
                </c:pt>
                <c:pt idx="362">
                  <c:v>-0.87720471620600204</c:v>
                </c:pt>
                <c:pt idx="363">
                  <c:v>-0.88358658552199698</c:v>
                </c:pt>
                <c:pt idx="364">
                  <c:v>-0.88122648000699899</c:v>
                </c:pt>
              </c:numCache>
            </c:numRef>
          </c:val>
          <c:smooth val="0"/>
        </c:ser>
        <c:ser>
          <c:idx val="1"/>
          <c:order val="1"/>
          <c:tx>
            <c:strRef>
              <c:f>Sheet4!$C$1</c:f>
              <c:strCache>
                <c:ptCount val="1"/>
                <c:pt idx="0">
                  <c:v>Modelled pre-buyback bed elevation (m)</c:v>
                </c:pt>
              </c:strCache>
            </c:strRef>
          </c:tx>
          <c:marker>
            <c:symbol val="none"/>
          </c:marker>
          <c:cat>
            <c:numRef>
              <c:f>Sheet4!$A$2:$A$366</c:f>
              <c:numCache>
                <c:formatCode>dd\/mm\/yyyy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Sheet4!$C$2:$C$366</c:f>
              <c:numCache>
                <c:formatCode>General</c:formatCode>
                <c:ptCount val="365"/>
                <c:pt idx="0">
                  <c:v>-0.49119430780399997</c:v>
                </c:pt>
                <c:pt idx="1">
                  <c:v>-0.48580691218400202</c:v>
                </c:pt>
                <c:pt idx="2">
                  <c:v>-0.47897690534600201</c:v>
                </c:pt>
                <c:pt idx="3">
                  <c:v>-0.47214689850800001</c:v>
                </c:pt>
                <c:pt idx="4">
                  <c:v>-0.46531689167000101</c:v>
                </c:pt>
                <c:pt idx="5">
                  <c:v>-0.45980098843599998</c:v>
                </c:pt>
                <c:pt idx="6">
                  <c:v>-0.456300109625001</c:v>
                </c:pt>
                <c:pt idx="7">
                  <c:v>-0.449470102787001</c:v>
                </c:pt>
                <c:pt idx="8">
                  <c:v>-0.442640095949001</c:v>
                </c:pt>
                <c:pt idx="9">
                  <c:v>-0.44328281283400101</c:v>
                </c:pt>
                <c:pt idx="10">
                  <c:v>-0.46048250794400197</c:v>
                </c:pt>
                <c:pt idx="11">
                  <c:v>-0.45365250110599997</c:v>
                </c:pt>
                <c:pt idx="12">
                  <c:v>-0.45551270246499997</c:v>
                </c:pt>
                <c:pt idx="13">
                  <c:v>-0.44868269562700103</c:v>
                </c:pt>
                <c:pt idx="14">
                  <c:v>-0.44185268878900102</c:v>
                </c:pt>
                <c:pt idx="15">
                  <c:v>-0.43502271175400198</c:v>
                </c:pt>
                <c:pt idx="16">
                  <c:v>-0.42819270491599998</c:v>
                </c:pt>
                <c:pt idx="17">
                  <c:v>-0.42214149236699999</c:v>
                </c:pt>
                <c:pt idx="18">
                  <c:v>-0.42102900147400102</c:v>
                </c:pt>
                <c:pt idx="19">
                  <c:v>-0.414198994637</c:v>
                </c:pt>
                <c:pt idx="20">
                  <c:v>-0.40736898779900199</c:v>
                </c:pt>
                <c:pt idx="21">
                  <c:v>-0.40053901076300003</c:v>
                </c:pt>
                <c:pt idx="22">
                  <c:v>-0.397358000278001</c:v>
                </c:pt>
                <c:pt idx="23">
                  <c:v>-0.39318740367900101</c:v>
                </c:pt>
                <c:pt idx="24">
                  <c:v>-0.40196770429599998</c:v>
                </c:pt>
                <c:pt idx="25">
                  <c:v>-0.39974439144099999</c:v>
                </c:pt>
                <c:pt idx="26">
                  <c:v>-0.39353859424600102</c:v>
                </c:pt>
                <c:pt idx="27">
                  <c:v>-0.38673949241599997</c:v>
                </c:pt>
                <c:pt idx="28">
                  <c:v>-0.38064968586000097</c:v>
                </c:pt>
                <c:pt idx="29">
                  <c:v>-0.374136000872</c:v>
                </c:pt>
                <c:pt idx="30">
                  <c:v>-0.36730599403400099</c:v>
                </c:pt>
                <c:pt idx="31">
                  <c:v>-0.36047598719600099</c:v>
                </c:pt>
                <c:pt idx="32">
                  <c:v>-0.36312851309800098</c:v>
                </c:pt>
                <c:pt idx="33">
                  <c:v>-0.35758730769199998</c:v>
                </c:pt>
                <c:pt idx="34">
                  <c:v>-0.351305514574001</c:v>
                </c:pt>
                <c:pt idx="35">
                  <c:v>-0.34453549981100001</c:v>
                </c:pt>
                <c:pt idx="36">
                  <c:v>-0.33864429593100098</c:v>
                </c:pt>
                <c:pt idx="37">
                  <c:v>-0.33737260103200201</c:v>
                </c:pt>
                <c:pt idx="38">
                  <c:v>-0.33523321151699997</c:v>
                </c:pt>
                <c:pt idx="39">
                  <c:v>-0.331194996834001</c:v>
                </c:pt>
                <c:pt idx="40">
                  <c:v>-0.32643559575100101</c:v>
                </c:pt>
                <c:pt idx="41">
                  <c:v>-0.32294431328800099</c:v>
                </c:pt>
                <c:pt idx="42">
                  <c:v>-0.321400105953001</c:v>
                </c:pt>
                <c:pt idx="43">
                  <c:v>-0.32393780350700102</c:v>
                </c:pt>
                <c:pt idx="44">
                  <c:v>-0.327775090933001</c:v>
                </c:pt>
                <c:pt idx="45">
                  <c:v>-0.33588600158700199</c:v>
                </c:pt>
                <c:pt idx="46">
                  <c:v>-0.34078788757299999</c:v>
                </c:pt>
                <c:pt idx="47">
                  <c:v>-0.342551589012001</c:v>
                </c:pt>
                <c:pt idx="48">
                  <c:v>-0.360454499722001</c:v>
                </c:pt>
                <c:pt idx="49">
                  <c:v>-0.39162769913700202</c:v>
                </c:pt>
                <c:pt idx="50">
                  <c:v>-0.41865050792699998</c:v>
                </c:pt>
                <c:pt idx="51">
                  <c:v>-0.45099499821700101</c:v>
                </c:pt>
                <c:pt idx="52">
                  <c:v>-0.484021395445001</c:v>
                </c:pt>
                <c:pt idx="53">
                  <c:v>-0.51600962877300005</c:v>
                </c:pt>
                <c:pt idx="54">
                  <c:v>-0.54122322797800004</c:v>
                </c:pt>
                <c:pt idx="55">
                  <c:v>-0.57117408514000001</c:v>
                </c:pt>
                <c:pt idx="56">
                  <c:v>-0.58861231803900005</c:v>
                </c:pt>
                <c:pt idx="57">
                  <c:v>-0.60636407136899995</c:v>
                </c:pt>
                <c:pt idx="58">
                  <c:v>-0.61813867092100105</c:v>
                </c:pt>
                <c:pt idx="59">
                  <c:v>-0.62731802463500097</c:v>
                </c:pt>
                <c:pt idx="60">
                  <c:v>-0.638811707497001</c:v>
                </c:pt>
                <c:pt idx="61">
                  <c:v>-0.65676510334000204</c:v>
                </c:pt>
                <c:pt idx="62">
                  <c:v>-0.65193212032299996</c:v>
                </c:pt>
                <c:pt idx="63">
                  <c:v>-0.67158120870600002</c:v>
                </c:pt>
                <c:pt idx="64">
                  <c:v>-0.687403678894</c:v>
                </c:pt>
                <c:pt idx="65">
                  <c:v>-0.71121817827199996</c:v>
                </c:pt>
                <c:pt idx="66">
                  <c:v>-0.73978239297899995</c:v>
                </c:pt>
                <c:pt idx="67">
                  <c:v>-0.76909112930300205</c:v>
                </c:pt>
                <c:pt idx="68">
                  <c:v>-0.79248642921399903</c:v>
                </c:pt>
                <c:pt idx="69">
                  <c:v>-0.809122979641</c:v>
                </c:pt>
                <c:pt idx="70">
                  <c:v>-0.82194399833700005</c:v>
                </c:pt>
                <c:pt idx="71">
                  <c:v>-0.829205513000001</c:v>
                </c:pt>
                <c:pt idx="72">
                  <c:v>-0.82610237598399905</c:v>
                </c:pt>
                <c:pt idx="73">
                  <c:v>-0.828490674496001</c:v>
                </c:pt>
                <c:pt idx="74">
                  <c:v>-0.82806938886600001</c:v>
                </c:pt>
                <c:pt idx="75">
                  <c:v>-0.83625042438500097</c:v>
                </c:pt>
                <c:pt idx="76">
                  <c:v>-0.83522820472699999</c:v>
                </c:pt>
                <c:pt idx="77">
                  <c:v>-0.83288741111800102</c:v>
                </c:pt>
                <c:pt idx="78">
                  <c:v>-0.83014327287700096</c:v>
                </c:pt>
                <c:pt idx="79">
                  <c:v>-0.830896079540001</c:v>
                </c:pt>
                <c:pt idx="80">
                  <c:v>-0.83140987157799995</c:v>
                </c:pt>
                <c:pt idx="81">
                  <c:v>-0.82845211029099997</c:v>
                </c:pt>
                <c:pt idx="82">
                  <c:v>-0.83035022020299998</c:v>
                </c:pt>
                <c:pt idx="83">
                  <c:v>-0.82760488987000003</c:v>
                </c:pt>
                <c:pt idx="84">
                  <c:v>-0.82568162679700097</c:v>
                </c:pt>
                <c:pt idx="85">
                  <c:v>-0.82205837964999995</c:v>
                </c:pt>
                <c:pt idx="86">
                  <c:v>-0.81849682331100004</c:v>
                </c:pt>
                <c:pt idx="87">
                  <c:v>-0.81560128927200004</c:v>
                </c:pt>
                <c:pt idx="88">
                  <c:v>-0.81497710943199997</c:v>
                </c:pt>
                <c:pt idx="89">
                  <c:v>-0.81034010648699994</c:v>
                </c:pt>
                <c:pt idx="90">
                  <c:v>-0.80682229995700006</c:v>
                </c:pt>
                <c:pt idx="91">
                  <c:v>-0.80217200517699905</c:v>
                </c:pt>
                <c:pt idx="92">
                  <c:v>-0.79735362529800002</c:v>
                </c:pt>
                <c:pt idx="93">
                  <c:v>-0.79667377471900003</c:v>
                </c:pt>
                <c:pt idx="94">
                  <c:v>-0.79388982057600099</c:v>
                </c:pt>
                <c:pt idx="95">
                  <c:v>-0.79293602704999999</c:v>
                </c:pt>
                <c:pt idx="96">
                  <c:v>-0.78871321678200002</c:v>
                </c:pt>
                <c:pt idx="97">
                  <c:v>-0.78446799516699794</c:v>
                </c:pt>
                <c:pt idx="98">
                  <c:v>-0.781101703644001</c:v>
                </c:pt>
                <c:pt idx="99">
                  <c:v>-0.77780377864800199</c:v>
                </c:pt>
                <c:pt idx="100">
                  <c:v>-0.77390468120599998</c:v>
                </c:pt>
                <c:pt idx="101">
                  <c:v>-0.76903891563400195</c:v>
                </c:pt>
                <c:pt idx="102">
                  <c:v>-0.76639831066100195</c:v>
                </c:pt>
                <c:pt idx="103">
                  <c:v>-0.76206958293900096</c:v>
                </c:pt>
                <c:pt idx="104">
                  <c:v>-0.756321489811</c:v>
                </c:pt>
                <c:pt idx="105">
                  <c:v>-0.75309258699399995</c:v>
                </c:pt>
                <c:pt idx="106">
                  <c:v>-0.74973887205100198</c:v>
                </c:pt>
                <c:pt idx="107">
                  <c:v>-0.74501168727900202</c:v>
                </c:pt>
                <c:pt idx="108">
                  <c:v>-0.74323362112000002</c:v>
                </c:pt>
                <c:pt idx="109">
                  <c:v>-0.73988461494400204</c:v>
                </c:pt>
                <c:pt idx="110">
                  <c:v>-0.73444807529400202</c:v>
                </c:pt>
                <c:pt idx="111">
                  <c:v>-0.72761821746800304</c:v>
                </c:pt>
                <c:pt idx="112">
                  <c:v>-0.72155481576900005</c:v>
                </c:pt>
                <c:pt idx="113">
                  <c:v>-0.72064942121500197</c:v>
                </c:pt>
                <c:pt idx="114">
                  <c:v>-0.72209191322300303</c:v>
                </c:pt>
                <c:pt idx="115">
                  <c:v>-0.71848237514500002</c:v>
                </c:pt>
                <c:pt idx="116">
                  <c:v>-0.71570771932600097</c:v>
                </c:pt>
                <c:pt idx="117">
                  <c:v>-0.71270579099700004</c:v>
                </c:pt>
                <c:pt idx="118">
                  <c:v>-0.70947742462200003</c:v>
                </c:pt>
                <c:pt idx="119">
                  <c:v>-0.70692247152300203</c:v>
                </c:pt>
                <c:pt idx="120">
                  <c:v>-0.70211291313199997</c:v>
                </c:pt>
                <c:pt idx="121">
                  <c:v>-0.69711911678299998</c:v>
                </c:pt>
                <c:pt idx="122">
                  <c:v>-0.69309687614400195</c:v>
                </c:pt>
                <c:pt idx="123">
                  <c:v>-0.68895810842500005</c:v>
                </c:pt>
                <c:pt idx="124">
                  <c:v>-0.68403041362800199</c:v>
                </c:pt>
                <c:pt idx="125">
                  <c:v>-0.67732608318300203</c:v>
                </c:pt>
                <c:pt idx="126">
                  <c:v>-0.67158877849600096</c:v>
                </c:pt>
                <c:pt idx="127">
                  <c:v>-0.66688221693000205</c:v>
                </c:pt>
                <c:pt idx="128">
                  <c:v>-0.66234558820700096</c:v>
                </c:pt>
                <c:pt idx="129">
                  <c:v>-0.65551567077600004</c:v>
                </c:pt>
                <c:pt idx="130">
                  <c:v>-0.654947876930003</c:v>
                </c:pt>
                <c:pt idx="131">
                  <c:v>-0.65834611654300301</c:v>
                </c:pt>
                <c:pt idx="132">
                  <c:v>-0.65636718273199901</c:v>
                </c:pt>
                <c:pt idx="133">
                  <c:v>-0.65309768915199995</c:v>
                </c:pt>
                <c:pt idx="134">
                  <c:v>-0.64887088537200099</c:v>
                </c:pt>
                <c:pt idx="135">
                  <c:v>-0.64527237415299998</c:v>
                </c:pt>
                <c:pt idx="136">
                  <c:v>-0.64169037342100299</c:v>
                </c:pt>
                <c:pt idx="137">
                  <c:v>-0.63767278194400001</c:v>
                </c:pt>
                <c:pt idx="138">
                  <c:v>-0.63337427377699995</c:v>
                </c:pt>
                <c:pt idx="139">
                  <c:v>-0.62839001417200202</c:v>
                </c:pt>
                <c:pt idx="140">
                  <c:v>-0.62427151203200204</c:v>
                </c:pt>
                <c:pt idx="141">
                  <c:v>-0.61808258295099905</c:v>
                </c:pt>
                <c:pt idx="142">
                  <c:v>-0.61261552572300004</c:v>
                </c:pt>
                <c:pt idx="143">
                  <c:v>-0.60949152708100096</c:v>
                </c:pt>
                <c:pt idx="144">
                  <c:v>-0.60619968175900096</c:v>
                </c:pt>
                <c:pt idx="145">
                  <c:v>-0.60386180877700002</c:v>
                </c:pt>
                <c:pt idx="146">
                  <c:v>-0.601707398891</c:v>
                </c:pt>
                <c:pt idx="147">
                  <c:v>-0.59778428077699797</c:v>
                </c:pt>
                <c:pt idx="148">
                  <c:v>-0.59404748678200003</c:v>
                </c:pt>
                <c:pt idx="149">
                  <c:v>-0.587413728236998</c:v>
                </c:pt>
                <c:pt idx="150">
                  <c:v>-0.58058369159699796</c:v>
                </c:pt>
                <c:pt idx="151">
                  <c:v>-0.579212188720997</c:v>
                </c:pt>
                <c:pt idx="152">
                  <c:v>-0.57749217748600001</c:v>
                </c:pt>
                <c:pt idx="153">
                  <c:v>-0.57100701332100101</c:v>
                </c:pt>
                <c:pt idx="154">
                  <c:v>-0.56875371933000096</c:v>
                </c:pt>
                <c:pt idx="155">
                  <c:v>-0.56585931778000098</c:v>
                </c:pt>
                <c:pt idx="156">
                  <c:v>-0.56150072812999996</c:v>
                </c:pt>
                <c:pt idx="157">
                  <c:v>-0.55680751800499995</c:v>
                </c:pt>
                <c:pt idx="158">
                  <c:v>-0.560061514378001</c:v>
                </c:pt>
                <c:pt idx="159">
                  <c:v>-0.55323147773699999</c:v>
                </c:pt>
                <c:pt idx="160">
                  <c:v>-0.546401619911</c:v>
                </c:pt>
                <c:pt idx="161">
                  <c:v>-0.53957158327099997</c:v>
                </c:pt>
                <c:pt idx="162">
                  <c:v>-0.53274160623600197</c:v>
                </c:pt>
                <c:pt idx="163">
                  <c:v>-0.52591162920000001</c:v>
                </c:pt>
                <c:pt idx="164">
                  <c:v>-0.51908171176899998</c:v>
                </c:pt>
                <c:pt idx="165">
                  <c:v>-0.51225167512900005</c:v>
                </c:pt>
                <c:pt idx="166">
                  <c:v>-0.50542169809299997</c:v>
                </c:pt>
                <c:pt idx="167">
                  <c:v>-0.498591691256001</c:v>
                </c:pt>
                <c:pt idx="168">
                  <c:v>-0.49176171421999998</c:v>
                </c:pt>
                <c:pt idx="169">
                  <c:v>-0.48493170738199998</c:v>
                </c:pt>
                <c:pt idx="170">
                  <c:v>-0.47810170054399997</c:v>
                </c:pt>
                <c:pt idx="171">
                  <c:v>-0.471271693707001</c:v>
                </c:pt>
                <c:pt idx="172">
                  <c:v>-0.464441686869001</c:v>
                </c:pt>
                <c:pt idx="173">
                  <c:v>-0.45761170983299998</c:v>
                </c:pt>
                <c:pt idx="174">
                  <c:v>-0.45078161358800001</c:v>
                </c:pt>
                <c:pt idx="175">
                  <c:v>-0.44395160675000001</c:v>
                </c:pt>
                <c:pt idx="176">
                  <c:v>-0.43712159991300098</c:v>
                </c:pt>
                <c:pt idx="177">
                  <c:v>-0.43029159307499998</c:v>
                </c:pt>
                <c:pt idx="178">
                  <c:v>-0.42346158623699998</c:v>
                </c:pt>
                <c:pt idx="179">
                  <c:v>-0.41663160920100001</c:v>
                </c:pt>
                <c:pt idx="180">
                  <c:v>-0.40980160236399998</c:v>
                </c:pt>
                <c:pt idx="181">
                  <c:v>-0.40297159552599998</c:v>
                </c:pt>
                <c:pt idx="182">
                  <c:v>-0.39614158868799998</c:v>
                </c:pt>
                <c:pt idx="183">
                  <c:v>-0.38931161165200101</c:v>
                </c:pt>
                <c:pt idx="184">
                  <c:v>-0.38248160481500099</c:v>
                </c:pt>
                <c:pt idx="185">
                  <c:v>-0.37565159797699998</c:v>
                </c:pt>
                <c:pt idx="186">
                  <c:v>-0.38730001449599999</c:v>
                </c:pt>
                <c:pt idx="187">
                  <c:v>-0.38264369964599998</c:v>
                </c:pt>
                <c:pt idx="188">
                  <c:v>-0.37581369280800098</c:v>
                </c:pt>
                <c:pt idx="189">
                  <c:v>-0.36898368597000197</c:v>
                </c:pt>
                <c:pt idx="190">
                  <c:v>-0.362153589725001</c:v>
                </c:pt>
                <c:pt idx="191">
                  <c:v>-0.35532361269000101</c:v>
                </c:pt>
                <c:pt idx="192">
                  <c:v>-0.34849360585200101</c:v>
                </c:pt>
                <c:pt idx="193">
                  <c:v>-0.34166359901400101</c:v>
                </c:pt>
                <c:pt idx="194">
                  <c:v>-0.334833592176001</c:v>
                </c:pt>
                <c:pt idx="195">
                  <c:v>-0.32800358533900198</c:v>
                </c:pt>
                <c:pt idx="196">
                  <c:v>-0.32117360830300101</c:v>
                </c:pt>
                <c:pt idx="197">
                  <c:v>-0.31434360146500101</c:v>
                </c:pt>
                <c:pt idx="198">
                  <c:v>-0.30751359462700101</c:v>
                </c:pt>
                <c:pt idx="199">
                  <c:v>-0.30068358779000098</c:v>
                </c:pt>
                <c:pt idx="200">
                  <c:v>-0.29385361075400102</c:v>
                </c:pt>
                <c:pt idx="201">
                  <c:v>-0.28702360391600101</c:v>
                </c:pt>
                <c:pt idx="202">
                  <c:v>-0.28019359707800001</c:v>
                </c:pt>
                <c:pt idx="203">
                  <c:v>-0.27336359024000101</c:v>
                </c:pt>
                <c:pt idx="204">
                  <c:v>-0.26653361320500002</c:v>
                </c:pt>
                <c:pt idx="205">
                  <c:v>-0.25970348715800001</c:v>
                </c:pt>
                <c:pt idx="206">
                  <c:v>-0.25287351012199999</c:v>
                </c:pt>
                <c:pt idx="207">
                  <c:v>-0.24604350328399999</c:v>
                </c:pt>
                <c:pt idx="208">
                  <c:v>-0.23921349644700099</c:v>
                </c:pt>
                <c:pt idx="209">
                  <c:v>-0.23238350451000001</c:v>
                </c:pt>
                <c:pt idx="210">
                  <c:v>-0.225553497672</c:v>
                </c:pt>
                <c:pt idx="211">
                  <c:v>-0.21872350573499999</c:v>
                </c:pt>
                <c:pt idx="212">
                  <c:v>-0.21189349889800099</c:v>
                </c:pt>
                <c:pt idx="213">
                  <c:v>-0.20506350696100001</c:v>
                </c:pt>
                <c:pt idx="214">
                  <c:v>-0.19823350012300001</c:v>
                </c:pt>
                <c:pt idx="215">
                  <c:v>-0.191403493285</c:v>
                </c:pt>
                <c:pt idx="216">
                  <c:v>-0.18457350134799999</c:v>
                </c:pt>
                <c:pt idx="217">
                  <c:v>-0.17774349451100099</c:v>
                </c:pt>
                <c:pt idx="218">
                  <c:v>-0.17091350257400001</c:v>
                </c:pt>
                <c:pt idx="219">
                  <c:v>-0.16408349573600001</c:v>
                </c:pt>
                <c:pt idx="220">
                  <c:v>-0.15725339949100101</c:v>
                </c:pt>
                <c:pt idx="221">
                  <c:v>-0.150423392653</c:v>
                </c:pt>
                <c:pt idx="222">
                  <c:v>-0.143593400717001</c:v>
                </c:pt>
                <c:pt idx="223">
                  <c:v>-0.13676339387900099</c:v>
                </c:pt>
                <c:pt idx="224">
                  <c:v>-0.12993340194200001</c:v>
                </c:pt>
                <c:pt idx="225">
                  <c:v>-0.123103402555</c:v>
                </c:pt>
                <c:pt idx="226">
                  <c:v>-0.116273403168</c:v>
                </c:pt>
                <c:pt idx="227">
                  <c:v>-0.10944339633</c:v>
                </c:pt>
                <c:pt idx="228">
                  <c:v>-0.10261339694299999</c:v>
                </c:pt>
                <c:pt idx="229">
                  <c:v>-0.14403900504100001</c:v>
                </c:pt>
                <c:pt idx="230">
                  <c:v>-0.141707494855001</c:v>
                </c:pt>
                <c:pt idx="231">
                  <c:v>-0.13487739861</c:v>
                </c:pt>
                <c:pt idx="232">
                  <c:v>-0.12804740667299999</c:v>
                </c:pt>
                <c:pt idx="233">
                  <c:v>-0.12121739983599999</c:v>
                </c:pt>
                <c:pt idx="234">
                  <c:v>-0.114387400448</c:v>
                </c:pt>
                <c:pt idx="235">
                  <c:v>-0.11696939915399999</c:v>
                </c:pt>
                <c:pt idx="236">
                  <c:v>-0.110139399767</c:v>
                </c:pt>
                <c:pt idx="237">
                  <c:v>-0.10330940038</c:v>
                </c:pt>
                <c:pt idx="238">
                  <c:v>-9.6479400992400002E-2</c:v>
                </c:pt>
                <c:pt idx="239">
                  <c:v>-8.9649401605100001E-2</c:v>
                </c:pt>
                <c:pt idx="240">
                  <c:v>-8.2819402217900004E-2</c:v>
                </c:pt>
                <c:pt idx="241">
                  <c:v>-7.5989402830600003E-2</c:v>
                </c:pt>
                <c:pt idx="242">
                  <c:v>-6.9159403443300002E-2</c:v>
                </c:pt>
                <c:pt idx="243">
                  <c:v>-6.2329400330799999E-2</c:v>
                </c:pt>
                <c:pt idx="244">
                  <c:v>-5.5499400943500199E-2</c:v>
                </c:pt>
                <c:pt idx="245">
                  <c:v>-4.86694015563E-2</c:v>
                </c:pt>
                <c:pt idx="246">
                  <c:v>-4.18393984437E-2</c:v>
                </c:pt>
                <c:pt idx="247">
                  <c:v>-3.5009399056399999E-2</c:v>
                </c:pt>
                <c:pt idx="248">
                  <c:v>-2.8179399669199998E-2</c:v>
                </c:pt>
                <c:pt idx="249">
                  <c:v>-2.1349400281900001E-2</c:v>
                </c:pt>
                <c:pt idx="250">
                  <c:v>-1.4519399963299999E-2</c:v>
                </c:pt>
                <c:pt idx="251">
                  <c:v>-7.6894001103900199E-3</c:v>
                </c:pt>
                <c:pt idx="252">
                  <c:v>-8.59400024638002E-4</c:v>
                </c:pt>
                <c:pt idx="253">
                  <c:v>0</c:v>
                </c:pt>
                <c:pt idx="254">
                  <c:v>0</c:v>
                </c:pt>
                <c:pt idx="255">
                  <c:v>0</c:v>
                </c:pt>
                <c:pt idx="256">
                  <c:v>0</c:v>
                </c:pt>
                <c:pt idx="257">
                  <c:v>0</c:v>
                </c:pt>
                <c:pt idx="258">
                  <c:v>0</c:v>
                </c:pt>
                <c:pt idx="259">
                  <c:v>0</c:v>
                </c:pt>
                <c:pt idx="260">
                  <c:v>-7.0923999883200101E-3</c:v>
                </c:pt>
                <c:pt idx="261">
                  <c:v>-2.6239998987900197E-4</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-1.1704600416100001E-2</c:v>
                </c:pt>
                <c:pt idx="284">
                  <c:v>-4.8746000975400097E-3</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-2.2175900638100099E-2</c:v>
                </c:pt>
                <c:pt idx="304">
                  <c:v>-1.53459003195E-2</c:v>
                </c:pt>
                <c:pt idx="305">
                  <c:v>-8.5159000009300007E-3</c:v>
                </c:pt>
                <c:pt idx="306">
                  <c:v>-8.1246001645900005E-3</c:v>
                </c:pt>
                <c:pt idx="307">
                  <c:v>-8.7687997147400196E-3</c:v>
                </c:pt>
                <c:pt idx="308">
                  <c:v>-1.93879997823E-3</c:v>
                </c:pt>
                <c:pt idx="309">
                  <c:v>0</c:v>
                </c:pt>
                <c:pt idx="310">
                  <c:v>0</c:v>
                </c:pt>
                <c:pt idx="311">
                  <c:v>0</c:v>
                </c:pt>
                <c:pt idx="312">
                  <c:v>0</c:v>
                </c:pt>
                <c:pt idx="313">
                  <c:v>0</c:v>
                </c:pt>
                <c:pt idx="314">
                  <c:v>-1.4710200019200001E-2</c:v>
                </c:pt>
                <c:pt idx="315">
                  <c:v>-7.8801997005900192E-3</c:v>
                </c:pt>
                <c:pt idx="316">
                  <c:v>-1.05019996408E-3</c:v>
                </c:pt>
                <c:pt idx="317">
                  <c:v>0</c:v>
                </c:pt>
                <c:pt idx="318">
                  <c:v>0</c:v>
                </c:pt>
                <c:pt idx="319">
                  <c:v>0</c:v>
                </c:pt>
                <c:pt idx="320">
                  <c:v>0</c:v>
                </c:pt>
                <c:pt idx="321">
                  <c:v>0</c:v>
                </c:pt>
                <c:pt idx="322">
                  <c:v>0</c:v>
                </c:pt>
                <c:pt idx="323">
                  <c:v>0</c:v>
                </c:pt>
                <c:pt idx="324">
                  <c:v>0</c:v>
                </c:pt>
                <c:pt idx="325">
                  <c:v>0</c:v>
                </c:pt>
                <c:pt idx="326">
                  <c:v>-7.8579998808000096E-4</c:v>
                </c:pt>
                <c:pt idx="327">
                  <c:v>-9.1311000287500003E-3</c:v>
                </c:pt>
                <c:pt idx="328">
                  <c:v>-1.0745700448799999E-2</c:v>
                </c:pt>
                <c:pt idx="329">
                  <c:v>-1.4808399602800001E-2</c:v>
                </c:pt>
                <c:pt idx="330">
                  <c:v>-2.07598991692E-2</c:v>
                </c:pt>
                <c:pt idx="331">
                  <c:v>-3.3193901181199997E-2</c:v>
                </c:pt>
                <c:pt idx="332">
                  <c:v>-4.3762501329200197E-2</c:v>
                </c:pt>
                <c:pt idx="333">
                  <c:v>-3.6947600543500103E-2</c:v>
                </c:pt>
                <c:pt idx="334">
                  <c:v>-3.0461300164500101E-2</c:v>
                </c:pt>
                <c:pt idx="335">
                  <c:v>-3.1414899975099997E-2</c:v>
                </c:pt>
                <c:pt idx="336">
                  <c:v>-4.72191013396E-2</c:v>
                </c:pt>
                <c:pt idx="337">
                  <c:v>-4.2330000549600101E-2</c:v>
                </c:pt>
                <c:pt idx="338">
                  <c:v>-3.5500001162300003E-2</c:v>
                </c:pt>
                <c:pt idx="339">
                  <c:v>-2.8669999912400001E-2</c:v>
                </c:pt>
                <c:pt idx="340">
                  <c:v>-3.4942198544700001E-2</c:v>
                </c:pt>
                <c:pt idx="341">
                  <c:v>-2.81121991575E-2</c:v>
                </c:pt>
                <c:pt idx="342">
                  <c:v>-2.1282199770199999E-2</c:v>
                </c:pt>
                <c:pt idx="343">
                  <c:v>-1.44522003829E-2</c:v>
                </c:pt>
                <c:pt idx="344">
                  <c:v>-7.62220006436E-3</c:v>
                </c:pt>
                <c:pt idx="345">
                  <c:v>-7.9219997860500296E-4</c:v>
                </c:pt>
                <c:pt idx="346">
                  <c:v>0</c:v>
                </c:pt>
                <c:pt idx="347">
                  <c:v>0</c:v>
                </c:pt>
                <c:pt idx="348">
                  <c:v>0</c:v>
                </c:pt>
                <c:pt idx="349">
                  <c:v>-3.7495199590900002E-2</c:v>
                </c:pt>
                <c:pt idx="350">
                  <c:v>-3.0665200203700001E-2</c:v>
                </c:pt>
                <c:pt idx="351">
                  <c:v>-2.5505399331499999E-2</c:v>
                </c:pt>
                <c:pt idx="352">
                  <c:v>-2.4216599762399999E-2</c:v>
                </c:pt>
                <c:pt idx="353">
                  <c:v>-1.7386600375200002E-2</c:v>
                </c:pt>
                <c:pt idx="354">
                  <c:v>-1.05566000566E-2</c:v>
                </c:pt>
                <c:pt idx="355">
                  <c:v>-5.0106002017900097E-3</c:v>
                </c:pt>
                <c:pt idx="356">
                  <c:v>-6.0129998019000004E-4</c:v>
                </c:pt>
                <c:pt idx="357">
                  <c:v>0</c:v>
                </c:pt>
                <c:pt idx="358">
                  <c:v>-2.4861900135899999E-2</c:v>
                </c:pt>
                <c:pt idx="359">
                  <c:v>-7.8174896538299996E-2</c:v>
                </c:pt>
                <c:pt idx="360">
                  <c:v>-7.4839100241699999E-2</c:v>
                </c:pt>
                <c:pt idx="361">
                  <c:v>-6.8009100854399998E-2</c:v>
                </c:pt>
                <c:pt idx="362">
                  <c:v>-6.1179101467099803E-2</c:v>
                </c:pt>
                <c:pt idx="363">
                  <c:v>-9.7400702536100003E-2</c:v>
                </c:pt>
                <c:pt idx="364">
                  <c:v>-9.4723299145700005E-2</c:v>
                </c:pt>
              </c:numCache>
            </c:numRef>
          </c:val>
          <c:smooth val="0"/>
        </c:ser>
        <c:dLbls>
          <c:showLegendKey val="0"/>
          <c:showVal val="0"/>
          <c:showCatName val="0"/>
          <c:showSerName val="0"/>
          <c:showPercent val="0"/>
          <c:showBubbleSize val="0"/>
        </c:dLbls>
        <c:marker val="1"/>
        <c:smooth val="0"/>
        <c:axId val="389859808"/>
        <c:axId val="389859416"/>
      </c:lineChart>
      <c:dateAx>
        <c:axId val="400862264"/>
        <c:scaling>
          <c:orientation val="minMax"/>
        </c:scaling>
        <c:delete val="0"/>
        <c:axPos val="b"/>
        <c:title>
          <c:tx>
            <c:rich>
              <a:bodyPr/>
              <a:lstStyle/>
              <a:p>
                <a:pPr>
                  <a:defRPr/>
                </a:pPr>
                <a:r>
                  <a:rPr lang="en-US"/>
                  <a:t>Date</a:t>
                </a:r>
              </a:p>
            </c:rich>
          </c:tx>
          <c:overlay val="0"/>
        </c:title>
        <c:numFmt formatCode="dd\/mm\/yyyy" sourceLinked="1"/>
        <c:majorTickMark val="out"/>
        <c:minorTickMark val="none"/>
        <c:tickLblPos val="nextTo"/>
        <c:crossAx val="389859024"/>
        <c:crosses val="autoZero"/>
        <c:auto val="1"/>
        <c:lblOffset val="100"/>
        <c:baseTimeUnit val="days"/>
      </c:dateAx>
      <c:valAx>
        <c:axId val="389859024"/>
        <c:scaling>
          <c:orientation val="minMax"/>
        </c:scaling>
        <c:delete val="0"/>
        <c:axPos val="l"/>
        <c:majorGridlines/>
        <c:title>
          <c:tx>
            <c:rich>
              <a:bodyPr rot="-5400000" vert="horz"/>
              <a:lstStyle/>
              <a:p>
                <a:pPr>
                  <a:defRPr/>
                </a:pPr>
                <a:r>
                  <a:rPr lang="en-AU"/>
                  <a:t>Diurnal tide ratio </a:t>
                </a:r>
              </a:p>
            </c:rich>
          </c:tx>
          <c:overlay val="0"/>
        </c:title>
        <c:numFmt formatCode="General" sourceLinked="1"/>
        <c:majorTickMark val="out"/>
        <c:minorTickMark val="none"/>
        <c:tickLblPos val="nextTo"/>
        <c:txPr>
          <a:bodyPr/>
          <a:lstStyle/>
          <a:p>
            <a:pPr>
              <a:defRPr>
                <a:latin typeface="+mj-lt"/>
              </a:defRPr>
            </a:pPr>
            <a:endParaRPr lang="en-US"/>
          </a:p>
        </c:txPr>
        <c:crossAx val="400862264"/>
        <c:crosses val="autoZero"/>
        <c:crossBetween val="between"/>
      </c:valAx>
      <c:valAx>
        <c:axId val="389859416"/>
        <c:scaling>
          <c:orientation val="minMax"/>
        </c:scaling>
        <c:delete val="0"/>
        <c:axPos val="r"/>
        <c:title>
          <c:tx>
            <c:rich>
              <a:bodyPr rot="-5400000" vert="horz"/>
              <a:lstStyle/>
              <a:p>
                <a:pPr>
                  <a:defRPr/>
                </a:pPr>
                <a:r>
                  <a:rPr lang="en-US"/>
                  <a:t>Stream bed depth (m)</a:t>
                </a:r>
              </a:p>
            </c:rich>
          </c:tx>
          <c:overlay val="0"/>
        </c:title>
        <c:numFmt formatCode="General" sourceLinked="1"/>
        <c:majorTickMark val="out"/>
        <c:minorTickMark val="none"/>
        <c:tickLblPos val="nextTo"/>
        <c:crossAx val="389859808"/>
        <c:crosses val="max"/>
        <c:crossBetween val="between"/>
      </c:valAx>
      <c:dateAx>
        <c:axId val="389859808"/>
        <c:scaling>
          <c:orientation val="minMax"/>
        </c:scaling>
        <c:delete val="1"/>
        <c:axPos val="b"/>
        <c:numFmt formatCode="dd\/mm\/yyyy" sourceLinked="1"/>
        <c:majorTickMark val="out"/>
        <c:minorTickMark val="none"/>
        <c:tickLblPos val="none"/>
        <c:crossAx val="389859416"/>
        <c:crosses val="autoZero"/>
        <c:auto val="1"/>
        <c:lblOffset val="100"/>
        <c:baseTimeUnit val="days"/>
      </c:date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1CE3D1A.dotm</Template>
  <TotalTime>0</TotalTime>
  <Pages>59</Pages>
  <Words>18461</Words>
  <Characters>105231</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2014–15 Basin-scale evaluation of Commonwealth environmental water — Hydrology</dc:title>
  <dc:creator/>
  <dc:description/>
  <cp:lastModifiedBy/>
  <cp:revision>1</cp:revision>
  <dcterms:created xsi:type="dcterms:W3CDTF">2017-01-25T02:15:00Z</dcterms:created>
  <dcterms:modified xsi:type="dcterms:W3CDTF">2017-01-25T02:15:00Z</dcterms:modified>
</cp:coreProperties>
</file>