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EDDF8" w14:textId="0C8AD4B4" w:rsidR="00E31EF6" w:rsidRPr="00D65481" w:rsidRDefault="00287A85" w:rsidP="00CA7800">
      <w:pPr>
        <w:pStyle w:val="Title"/>
      </w:pPr>
      <w:bookmarkStart w:id="0" w:name="OLE_LINK2"/>
      <w:bookmarkStart w:id="1" w:name="OLE_LINK3"/>
      <w:r w:rsidRPr="00D65481">
        <w:rPr>
          <w:noProof/>
          <w:lang w:eastAsia="en-AU"/>
        </w:rPr>
        <w:drawing>
          <wp:inline distT="0" distB="0" distL="0" distR="0" wp14:anchorId="450EABB2" wp14:editId="5EDDAF3E">
            <wp:extent cx="1790700" cy="514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inline>
        </w:drawing>
      </w:r>
    </w:p>
    <w:p w14:paraId="43861D81" w14:textId="64118387" w:rsidR="003E2B6B" w:rsidRPr="00D65481" w:rsidRDefault="009B3BC9" w:rsidP="00CA7800">
      <w:pPr>
        <w:pStyle w:val="Title"/>
      </w:pPr>
      <w:bookmarkStart w:id="2" w:name="_GoBack"/>
      <w:r w:rsidRPr="00D65481">
        <w:t>201</w:t>
      </w:r>
      <w:r w:rsidR="003917D8" w:rsidRPr="00D65481">
        <w:t>6</w:t>
      </w:r>
      <w:r w:rsidRPr="00D65481">
        <w:t>–1</w:t>
      </w:r>
      <w:r w:rsidR="003917D8" w:rsidRPr="00D65481">
        <w:t>7</w:t>
      </w:r>
      <w:r w:rsidRPr="00D65481">
        <w:t xml:space="preserve"> Basin</w:t>
      </w:r>
      <w:r w:rsidR="00CD3D7F" w:rsidRPr="00D65481">
        <w:t>-</w:t>
      </w:r>
      <w:r w:rsidRPr="00D65481">
        <w:t>scale evaluation of Commonwealth environmental water</w:t>
      </w:r>
      <w:r w:rsidR="007D1D25" w:rsidRPr="00D65481">
        <w:t xml:space="preserve"> </w:t>
      </w:r>
      <w:r w:rsidR="001F33CA" w:rsidRPr="00D65481">
        <w:t>–</w:t>
      </w:r>
      <w:r w:rsidRPr="00D65481">
        <w:t xml:space="preserve"> </w:t>
      </w:r>
      <w:r w:rsidR="009246F0" w:rsidRPr="00D65481">
        <w:rPr>
          <w:lang w:eastAsia="en-AU"/>
        </w:rPr>
        <w:t>Synthesis</w:t>
      </w:r>
      <w:r w:rsidR="00237287" w:rsidRPr="00D65481">
        <w:rPr>
          <w:lang w:eastAsia="en-AU"/>
        </w:rPr>
        <w:t xml:space="preserve"> Report</w:t>
      </w:r>
    </w:p>
    <w:bookmarkEnd w:id="2"/>
    <w:p w14:paraId="0B26B05D" w14:textId="6BE3DD98" w:rsidR="00984896" w:rsidRPr="00D65481" w:rsidRDefault="00984896" w:rsidP="00984896">
      <w:pPr>
        <w:pStyle w:val="Authors"/>
      </w:pPr>
      <w:r w:rsidRPr="00D65481">
        <w:rPr>
          <w:rStyle w:val="Strong"/>
        </w:rPr>
        <w:t>Prepared by:</w:t>
      </w:r>
      <w:r w:rsidR="006037B6" w:rsidRPr="00D65481">
        <w:t xml:space="preserve"> </w:t>
      </w:r>
      <w:r w:rsidR="00523520" w:rsidRPr="00D65481">
        <w:t xml:space="preserve">Jennifer Hale, </w:t>
      </w:r>
      <w:r w:rsidR="003917D8" w:rsidRPr="00D65481">
        <w:t>Nick Bond</w:t>
      </w:r>
      <w:r w:rsidR="009B3BC9" w:rsidRPr="00D65481">
        <w:t xml:space="preserve">, Shane Brooks, Samantha Capon, </w:t>
      </w:r>
      <w:r w:rsidR="007D1D25" w:rsidRPr="00D65481">
        <w:t>Mike Grace, Fiorenzo</w:t>
      </w:r>
      <w:r w:rsidR="009B3BC9" w:rsidRPr="00D65481">
        <w:t xml:space="preserve"> Guarino, </w:t>
      </w:r>
      <w:r w:rsidR="00E1272F" w:rsidRPr="00D65481">
        <w:t xml:space="preserve">Julia Mynott, </w:t>
      </w:r>
      <w:r w:rsidR="00523520" w:rsidRPr="00D65481">
        <w:t xml:space="preserve">Rick Stoffels, </w:t>
      </w:r>
      <w:r w:rsidR="009B3BC9" w:rsidRPr="00D65481">
        <w:t>Michael Stewardson</w:t>
      </w:r>
      <w:r w:rsidR="00523520" w:rsidRPr="00D65481">
        <w:t xml:space="preserve"> and Nicole Thurgate</w:t>
      </w:r>
      <w:r w:rsidR="003917D8" w:rsidRPr="00D65481">
        <w:t xml:space="preserve"> </w:t>
      </w:r>
    </w:p>
    <w:p w14:paraId="664892BC" w14:textId="77777777" w:rsidR="00843757" w:rsidRPr="00D65481" w:rsidRDefault="00843757" w:rsidP="003E2B6B">
      <w:pPr>
        <w:rPr>
          <w:lang w:eastAsia="en-AU"/>
        </w:rPr>
      </w:pPr>
    </w:p>
    <w:p w14:paraId="093223EC" w14:textId="77777777" w:rsidR="00125108" w:rsidRPr="00D65481" w:rsidRDefault="00125108" w:rsidP="005B30E5">
      <w:pPr>
        <w:jc w:val="center"/>
        <w:rPr>
          <w:lang w:eastAsia="en-AU"/>
        </w:rPr>
      </w:pPr>
    </w:p>
    <w:p w14:paraId="784E99D0" w14:textId="49EB5465" w:rsidR="00F66901" w:rsidRPr="00D65481" w:rsidRDefault="00F66901" w:rsidP="00E1272F">
      <w:pPr>
        <w:rPr>
          <w:lang w:eastAsia="en-AU"/>
        </w:rPr>
      </w:pPr>
    </w:p>
    <w:p w14:paraId="7A6FA9AF" w14:textId="77777777" w:rsidR="00F66901" w:rsidRPr="00D65481" w:rsidRDefault="00F66901" w:rsidP="005B30E5">
      <w:pPr>
        <w:jc w:val="center"/>
        <w:rPr>
          <w:lang w:eastAsia="en-AU"/>
        </w:rPr>
      </w:pPr>
    </w:p>
    <w:p w14:paraId="28CD98C9" w14:textId="77777777" w:rsidR="00F66901" w:rsidRPr="00D65481" w:rsidRDefault="00F66901" w:rsidP="005B30E5">
      <w:pPr>
        <w:jc w:val="center"/>
        <w:rPr>
          <w:lang w:eastAsia="en-AU"/>
        </w:rPr>
      </w:pPr>
    </w:p>
    <w:p w14:paraId="726B1462" w14:textId="77777777" w:rsidR="00F66901" w:rsidRPr="00D65481" w:rsidRDefault="00F66901" w:rsidP="005B30E5">
      <w:pPr>
        <w:jc w:val="center"/>
        <w:rPr>
          <w:lang w:eastAsia="en-AU"/>
        </w:rPr>
      </w:pPr>
    </w:p>
    <w:p w14:paraId="10F9EABE" w14:textId="77777777" w:rsidR="00F66901" w:rsidRPr="00D65481" w:rsidRDefault="00F66901" w:rsidP="005B30E5">
      <w:pPr>
        <w:jc w:val="center"/>
        <w:rPr>
          <w:lang w:eastAsia="en-AU"/>
        </w:rPr>
      </w:pPr>
    </w:p>
    <w:p w14:paraId="5EAF274E" w14:textId="77777777" w:rsidR="00F66901" w:rsidRPr="00D65481" w:rsidRDefault="00F66901" w:rsidP="005B30E5">
      <w:pPr>
        <w:jc w:val="center"/>
        <w:rPr>
          <w:lang w:eastAsia="en-AU"/>
        </w:rPr>
      </w:pPr>
    </w:p>
    <w:p w14:paraId="0083C297" w14:textId="77777777" w:rsidR="00F66901" w:rsidRPr="00D65481" w:rsidRDefault="00F66901" w:rsidP="005B30E5">
      <w:pPr>
        <w:jc w:val="center"/>
        <w:rPr>
          <w:lang w:eastAsia="en-AU"/>
        </w:rPr>
      </w:pPr>
    </w:p>
    <w:p w14:paraId="59CCD9DE" w14:textId="0F092F30" w:rsidR="00712855" w:rsidRPr="00D65481" w:rsidRDefault="00DA3EDD" w:rsidP="004230BE">
      <w:pPr>
        <w:pStyle w:val="DraftReport"/>
        <w:tabs>
          <w:tab w:val="left" w:pos="964"/>
          <w:tab w:val="center" w:pos="4680"/>
        </w:tabs>
      </w:pPr>
      <w:r w:rsidRPr="00D65481">
        <w:rPr>
          <w:noProof/>
          <w:lang w:eastAsia="en-AU"/>
        </w:rPr>
        <w:drawing>
          <wp:anchor distT="36576" distB="36576" distL="36576" distR="36576" simplePos="0" relativeHeight="251664384" behindDoc="0" locked="0" layoutInCell="1" allowOverlap="1" wp14:anchorId="413B9475" wp14:editId="25BB32DC">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sidR="002C29C6">
        <w:t>Final</w:t>
      </w:r>
      <w:r w:rsidR="00712855" w:rsidRPr="00D65481">
        <w:t xml:space="preserve"> </w:t>
      </w:r>
      <w:r w:rsidR="00827AFD" w:rsidRPr="00D65481">
        <w:t>R</w:t>
      </w:r>
      <w:r w:rsidR="00712855" w:rsidRPr="00D65481">
        <w:t>eport</w:t>
      </w:r>
    </w:p>
    <w:p w14:paraId="22CF10A3" w14:textId="3C82753A" w:rsidR="003E2B6B" w:rsidRPr="00D65481" w:rsidRDefault="00A31AD4" w:rsidP="00A31AD4">
      <w:pPr>
        <w:tabs>
          <w:tab w:val="left" w:pos="1002"/>
          <w:tab w:val="center" w:pos="4513"/>
        </w:tabs>
      </w:pPr>
      <w:r w:rsidRPr="00D65481">
        <w:rPr>
          <w:b/>
          <w:color w:val="330033"/>
        </w:rPr>
        <w:tab/>
      </w:r>
      <w:r w:rsidRPr="00D65481">
        <w:rPr>
          <w:b/>
          <w:color w:val="330033"/>
        </w:rPr>
        <w:tab/>
      </w:r>
      <w:r w:rsidR="00E1272F" w:rsidRPr="00D65481">
        <w:rPr>
          <w:b/>
          <w:color w:val="330033"/>
        </w:rPr>
        <w:t>La Trobe</w:t>
      </w:r>
      <w:r w:rsidR="007D1D25" w:rsidRPr="00D65481">
        <w:rPr>
          <w:b/>
          <w:color w:val="330033"/>
        </w:rPr>
        <w:t xml:space="preserve"> Publication </w:t>
      </w:r>
      <w:r w:rsidR="00E1272F" w:rsidRPr="00D65481">
        <w:rPr>
          <w:b/>
          <w:color w:val="330033"/>
        </w:rPr>
        <w:t>194</w:t>
      </w:r>
      <w:r w:rsidR="00D2775F" w:rsidRPr="00D65481">
        <w:rPr>
          <w:b/>
          <w:color w:val="330033"/>
        </w:rPr>
        <w:t>/201</w:t>
      </w:r>
      <w:r w:rsidR="003917D8" w:rsidRPr="00D65481">
        <w:rPr>
          <w:b/>
          <w:color w:val="330033"/>
        </w:rPr>
        <w:t>8</w:t>
      </w:r>
    </w:p>
    <w:p w14:paraId="7CBE0D3C" w14:textId="77777777" w:rsidR="00B62359" w:rsidRPr="00D65481" w:rsidRDefault="00B62359" w:rsidP="0020742D">
      <w:pPr>
        <w:rPr>
          <w:rFonts w:cs="Arial"/>
          <w:b/>
          <w:color w:val="0070C0"/>
          <w:sz w:val="28"/>
          <w:szCs w:val="28"/>
          <w:highlight w:val="yellow"/>
        </w:rPr>
        <w:sectPr w:rsidR="00B62359" w:rsidRPr="00D65481" w:rsidSect="001C0A85">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440" w:right="1440" w:bottom="1440" w:left="1440" w:header="709" w:footer="709" w:gutter="0"/>
          <w:cols w:space="708"/>
          <w:docGrid w:linePitch="360"/>
        </w:sectPr>
      </w:pPr>
      <w:bookmarkStart w:id="3" w:name="_Toc264469108"/>
      <w:bookmarkStart w:id="4" w:name="_Toc264469635"/>
      <w:bookmarkStart w:id="5" w:name="_Toc268705225"/>
      <w:bookmarkStart w:id="6" w:name="_Toc268792555"/>
      <w:bookmarkStart w:id="7" w:name="_Toc268869192"/>
    </w:p>
    <w:p w14:paraId="220EB6B4" w14:textId="76F78D22" w:rsidR="00940DE2" w:rsidRPr="00D65481" w:rsidRDefault="009B3BC9" w:rsidP="009B3BC9">
      <w:pPr>
        <w:pStyle w:val="ReportSubtitle"/>
      </w:pPr>
      <w:r w:rsidRPr="00D65481">
        <w:lastRenderedPageBreak/>
        <w:t>201</w:t>
      </w:r>
      <w:r w:rsidR="003917D8" w:rsidRPr="00D65481">
        <w:t>6</w:t>
      </w:r>
      <w:r w:rsidR="00CD3D7F" w:rsidRPr="00D65481">
        <w:t>–</w:t>
      </w:r>
      <w:r w:rsidRPr="00D65481">
        <w:t>1</w:t>
      </w:r>
      <w:r w:rsidR="003917D8" w:rsidRPr="00D65481">
        <w:t>7</w:t>
      </w:r>
      <w:r w:rsidRPr="00D65481">
        <w:t xml:space="preserve"> Basin-scale evaluation of C</w:t>
      </w:r>
      <w:r w:rsidR="007D1D25" w:rsidRPr="00D65481">
        <w:t xml:space="preserve">ommonwealth environmental water </w:t>
      </w:r>
      <w:r w:rsidR="00AD55CE" w:rsidRPr="00D65481">
        <w:t>–</w:t>
      </w:r>
      <w:r w:rsidR="00237287" w:rsidRPr="00D65481">
        <w:t xml:space="preserve"> Synthesis Report</w:t>
      </w:r>
    </w:p>
    <w:bookmarkEnd w:id="3"/>
    <w:bookmarkEnd w:id="4"/>
    <w:bookmarkEnd w:id="5"/>
    <w:bookmarkEnd w:id="6"/>
    <w:bookmarkEnd w:id="7"/>
    <w:p w14:paraId="2983CD44" w14:textId="63613E2C" w:rsidR="003E2F42" w:rsidRPr="00D65481" w:rsidRDefault="00237287" w:rsidP="003E2F42">
      <w:pPr>
        <w:pStyle w:val="PrelimTextLeftAlign"/>
      </w:pPr>
      <w:r w:rsidRPr="00D65481">
        <w:t xml:space="preserve">Final </w:t>
      </w:r>
      <w:r w:rsidR="003E2F42" w:rsidRPr="00D65481">
        <w:t xml:space="preserve">Report prepared for the Commonwealth Environmental Water Office by </w:t>
      </w:r>
      <w:r w:rsidR="00E1272F" w:rsidRPr="00D65481">
        <w:t>Latrobe University</w:t>
      </w:r>
      <w:r w:rsidR="003E2F42" w:rsidRPr="00D65481">
        <w:t>.</w:t>
      </w:r>
    </w:p>
    <w:p w14:paraId="4066742F" w14:textId="77777777" w:rsidR="00084A1D" w:rsidRPr="00D65481" w:rsidRDefault="00084A1D" w:rsidP="00084A1D">
      <w:pPr>
        <w:rPr>
          <w:rFonts w:cs="Arial"/>
          <w:szCs w:val="22"/>
        </w:rPr>
      </w:pPr>
    </w:p>
    <w:p w14:paraId="7A672BBF" w14:textId="77777777" w:rsidR="00084A1D" w:rsidRPr="00D65481" w:rsidRDefault="00084A1D" w:rsidP="00084A1D">
      <w:pPr>
        <w:pStyle w:val="PrelimText"/>
      </w:pPr>
    </w:p>
    <w:p w14:paraId="63062988" w14:textId="77777777" w:rsidR="00084A1D" w:rsidRPr="00D65481" w:rsidRDefault="00084A1D" w:rsidP="00084A1D">
      <w:pPr>
        <w:pStyle w:val="PrelimText"/>
      </w:pPr>
      <w:r w:rsidRPr="00D65481">
        <w:t>For further information contact:</w:t>
      </w:r>
    </w:p>
    <w:p w14:paraId="7E743D04" w14:textId="7554DE61" w:rsidR="00084A1D" w:rsidRPr="00D65481" w:rsidRDefault="003917D8" w:rsidP="00084A1D">
      <w:pPr>
        <w:pStyle w:val="PrelimTextLeftAlign"/>
        <w:rPr>
          <w:rStyle w:val="Strong"/>
        </w:rPr>
      </w:pPr>
      <w:bookmarkStart w:id="8" w:name="_Toc161212724"/>
      <w:r w:rsidRPr="00D65481">
        <w:rPr>
          <w:rStyle w:val="Strong"/>
        </w:rPr>
        <w:t>Nick Bond</w:t>
      </w:r>
    </w:p>
    <w:bookmarkEnd w:id="8"/>
    <w:p w14:paraId="4C55B0E6" w14:textId="27BF7F33" w:rsidR="00084A1D" w:rsidRPr="00D65481" w:rsidRDefault="00E1272F" w:rsidP="00084A1D">
      <w:pPr>
        <w:pStyle w:val="PrelimTextLeftAlign"/>
      </w:pPr>
      <w:r w:rsidRPr="00D65481">
        <w:t>Latrobe University</w:t>
      </w:r>
      <w:r w:rsidR="00084A1D" w:rsidRPr="00D65481">
        <w:br/>
      </w:r>
      <w:bookmarkStart w:id="9" w:name="_Toc161212725"/>
      <w:bookmarkStart w:id="10" w:name="_Toc264469111"/>
      <w:bookmarkStart w:id="11" w:name="_Toc264469638"/>
      <w:bookmarkStart w:id="12" w:name="_Toc268705228"/>
      <w:bookmarkStart w:id="13" w:name="_Toc268792558"/>
      <w:bookmarkStart w:id="14" w:name="_Toc268869195"/>
      <w:r w:rsidR="00084A1D" w:rsidRPr="00D65481">
        <w:t xml:space="preserve">PO Box </w:t>
      </w:r>
      <w:bookmarkEnd w:id="9"/>
      <w:r w:rsidR="00084A1D" w:rsidRPr="00D65481">
        <w:t>991</w:t>
      </w:r>
      <w:bookmarkEnd w:id="10"/>
      <w:bookmarkEnd w:id="11"/>
      <w:bookmarkEnd w:id="12"/>
      <w:bookmarkEnd w:id="13"/>
      <w:bookmarkEnd w:id="14"/>
      <w:r w:rsidR="00084A1D" w:rsidRPr="00D65481">
        <w:t xml:space="preserve"> </w:t>
      </w:r>
      <w:r w:rsidR="00084A1D" w:rsidRPr="00D65481">
        <w:br/>
      </w:r>
      <w:bookmarkStart w:id="15" w:name="_Toc161212726"/>
      <w:bookmarkStart w:id="16" w:name="_Toc264469112"/>
      <w:bookmarkStart w:id="17" w:name="_Toc264469639"/>
      <w:bookmarkStart w:id="18" w:name="_Toc268705229"/>
      <w:bookmarkStart w:id="19" w:name="_Toc268792559"/>
      <w:bookmarkStart w:id="20" w:name="_Toc268869196"/>
      <w:r w:rsidR="00084A1D" w:rsidRPr="00D65481">
        <w:t xml:space="preserve">Wodonga VIC </w:t>
      </w:r>
      <w:bookmarkEnd w:id="15"/>
      <w:r w:rsidR="00084A1D" w:rsidRPr="00D65481">
        <w:t>3689</w:t>
      </w:r>
      <w:bookmarkEnd w:id="16"/>
      <w:bookmarkEnd w:id="17"/>
      <w:bookmarkEnd w:id="18"/>
      <w:bookmarkEnd w:id="19"/>
      <w:bookmarkEnd w:id="20"/>
      <w:r w:rsidR="00084A1D" w:rsidRPr="00D65481">
        <w:t xml:space="preserve"> </w:t>
      </w:r>
      <w:bookmarkStart w:id="21" w:name="_Toc264469113"/>
      <w:bookmarkStart w:id="22" w:name="_Toc264469640"/>
      <w:bookmarkStart w:id="23" w:name="_Toc268705230"/>
      <w:bookmarkStart w:id="24" w:name="_Toc268792560"/>
      <w:bookmarkStart w:id="25" w:name="_Toc268869197"/>
    </w:p>
    <w:p w14:paraId="0E703782" w14:textId="77777777" w:rsidR="00084A1D" w:rsidRPr="00D65481" w:rsidRDefault="00084A1D" w:rsidP="00084A1D">
      <w:pPr>
        <w:pStyle w:val="PrelimTextLeftAlign"/>
      </w:pPr>
      <w:r w:rsidRPr="00D65481">
        <w:t>Ph: (02) 6024 9650</w:t>
      </w:r>
      <w:bookmarkEnd w:id="21"/>
      <w:bookmarkEnd w:id="22"/>
      <w:bookmarkEnd w:id="23"/>
      <w:bookmarkEnd w:id="24"/>
      <w:bookmarkEnd w:id="25"/>
      <w:r w:rsidRPr="00D65481">
        <w:t xml:space="preserve"> </w:t>
      </w:r>
    </w:p>
    <w:p w14:paraId="020E2270" w14:textId="77777777" w:rsidR="003E2B6B" w:rsidRPr="00D65481" w:rsidRDefault="003E2B6B" w:rsidP="003E2B6B">
      <w:pPr>
        <w:rPr>
          <w:rFonts w:cs="Arial"/>
          <w:b/>
          <w:szCs w:val="22"/>
        </w:rPr>
      </w:pPr>
    </w:p>
    <w:p w14:paraId="734BDC9B" w14:textId="774C6649" w:rsidR="003E2B6B" w:rsidRPr="00D65481" w:rsidRDefault="003E2B6B" w:rsidP="007D1D25">
      <w:pPr>
        <w:tabs>
          <w:tab w:val="left" w:pos="1418"/>
          <w:tab w:val="left" w:pos="3750"/>
        </w:tabs>
        <w:rPr>
          <w:rFonts w:cs="Arial"/>
          <w:b/>
          <w:szCs w:val="22"/>
        </w:rPr>
      </w:pPr>
      <w:r w:rsidRPr="00D65481">
        <w:rPr>
          <w:rFonts w:cs="Arial"/>
          <w:szCs w:val="22"/>
        </w:rPr>
        <w:t>Email:</w:t>
      </w:r>
      <w:r w:rsidRPr="00D65481">
        <w:rPr>
          <w:rFonts w:cs="Arial"/>
          <w:szCs w:val="22"/>
        </w:rPr>
        <w:tab/>
      </w:r>
      <w:r w:rsidR="003917D8" w:rsidRPr="00D65481">
        <w:rPr>
          <w:rStyle w:val="Hyperlink"/>
        </w:rPr>
        <w:t>N.Bond@latrobe.edu.au</w:t>
      </w:r>
      <w:r w:rsidRPr="00D65481">
        <w:rPr>
          <w:rStyle w:val="Hyperlink"/>
        </w:rPr>
        <w:br/>
      </w:r>
      <w:r w:rsidRPr="00D65481">
        <w:rPr>
          <w:rFonts w:cs="Arial"/>
          <w:szCs w:val="22"/>
        </w:rPr>
        <w:t>Web:</w:t>
      </w:r>
      <w:r w:rsidRPr="00D65481">
        <w:rPr>
          <w:rFonts w:cs="Arial"/>
          <w:szCs w:val="22"/>
        </w:rPr>
        <w:tab/>
      </w:r>
      <w:hyperlink r:id="rId15" w:history="1">
        <w:r w:rsidRPr="00D65481">
          <w:rPr>
            <w:rStyle w:val="Hyperlink"/>
          </w:rPr>
          <w:t>www.mdfrc.org.au</w:t>
        </w:r>
      </w:hyperlink>
      <w:r w:rsidRPr="00D65481">
        <w:rPr>
          <w:rFonts w:cs="Arial"/>
          <w:szCs w:val="22"/>
        </w:rPr>
        <w:br/>
        <w:t>Enquiries:</w:t>
      </w:r>
      <w:r w:rsidRPr="00D65481">
        <w:rPr>
          <w:rFonts w:cs="Arial"/>
          <w:szCs w:val="22"/>
        </w:rPr>
        <w:tab/>
      </w:r>
      <w:hyperlink r:id="rId16" w:history="1">
        <w:r w:rsidR="00C7603B" w:rsidRPr="00D65481">
          <w:rPr>
            <w:rStyle w:val="Hyperlink"/>
          </w:rPr>
          <w:t>mdfrc@latrobe.edu.au</w:t>
        </w:r>
      </w:hyperlink>
      <w:r w:rsidR="00C7603B" w:rsidRPr="00D65481">
        <w:t xml:space="preserve"> </w:t>
      </w:r>
    </w:p>
    <w:p w14:paraId="405B0FCF" w14:textId="77777777" w:rsidR="003E2B6B" w:rsidRPr="00D65481" w:rsidRDefault="003E2B6B" w:rsidP="003E2B6B">
      <w:pPr>
        <w:rPr>
          <w:rFonts w:cs="Arial"/>
          <w:szCs w:val="22"/>
        </w:rPr>
      </w:pPr>
      <w:bookmarkStart w:id="26" w:name="_Toc264469114"/>
      <w:bookmarkStart w:id="27" w:name="_Toc264469641"/>
      <w:bookmarkStart w:id="28" w:name="_Toc268705231"/>
      <w:bookmarkStart w:id="29" w:name="_Toc268792561"/>
      <w:bookmarkStart w:id="30" w:name="_Toc268869198"/>
    </w:p>
    <w:p w14:paraId="007A5F88" w14:textId="47CA8B0F" w:rsidR="003E2B6B" w:rsidRPr="00D65481" w:rsidRDefault="003E2B6B" w:rsidP="00523520">
      <w:pPr>
        <w:pStyle w:val="PrelimText"/>
        <w:jc w:val="left"/>
      </w:pPr>
      <w:r w:rsidRPr="00D65481">
        <w:rPr>
          <w:rStyle w:val="Strong"/>
        </w:rPr>
        <w:t>Report Citation:</w:t>
      </w:r>
      <w:r w:rsidR="0088106A" w:rsidRPr="00D65481">
        <w:t xml:space="preserve"> </w:t>
      </w:r>
      <w:r w:rsidR="003917D8" w:rsidRPr="00D65481">
        <w:t xml:space="preserve">Hale J, </w:t>
      </w:r>
      <w:r w:rsidR="00523520" w:rsidRPr="00D65481">
        <w:t xml:space="preserve">Bond N, </w:t>
      </w:r>
      <w:r w:rsidR="003917D8" w:rsidRPr="00D65481">
        <w:t>Brooks S</w:t>
      </w:r>
      <w:r w:rsidR="009B3BC9" w:rsidRPr="00D65481">
        <w:t xml:space="preserve">, Capon S, </w:t>
      </w:r>
      <w:r w:rsidR="00084A1D" w:rsidRPr="00D65481">
        <w:t>Grace M, Guarino F</w:t>
      </w:r>
      <w:r w:rsidR="009B3BC9" w:rsidRPr="00D65481">
        <w:t xml:space="preserve">, </w:t>
      </w:r>
      <w:r w:rsidR="00E1272F" w:rsidRPr="00D65481">
        <w:t xml:space="preserve">Mynott J, </w:t>
      </w:r>
      <w:r w:rsidR="009B3BC9" w:rsidRPr="00D65481">
        <w:t>Stoffels R</w:t>
      </w:r>
      <w:r w:rsidR="00565657" w:rsidRPr="00D65481">
        <w:t>, Stewardson M</w:t>
      </w:r>
      <w:r w:rsidR="00523520" w:rsidRPr="00D65481">
        <w:t>, Thurgate N</w:t>
      </w:r>
      <w:r w:rsidRPr="00D65481">
        <w:t xml:space="preserve"> </w:t>
      </w:r>
      <w:r w:rsidR="0036119B" w:rsidRPr="00D65481">
        <w:t>(201</w:t>
      </w:r>
      <w:r w:rsidR="003917D8" w:rsidRPr="00D65481">
        <w:t>8</w:t>
      </w:r>
      <w:r w:rsidRPr="00D65481">
        <w:t xml:space="preserve">) </w:t>
      </w:r>
      <w:r w:rsidR="00237287" w:rsidRPr="00D65481">
        <w:t>201</w:t>
      </w:r>
      <w:r w:rsidR="003917D8" w:rsidRPr="00D65481">
        <w:t>6</w:t>
      </w:r>
      <w:r w:rsidR="00CD3D7F" w:rsidRPr="00D65481">
        <w:t>–</w:t>
      </w:r>
      <w:r w:rsidR="00237287" w:rsidRPr="00D65481">
        <w:t>1</w:t>
      </w:r>
      <w:r w:rsidR="003917D8" w:rsidRPr="00D65481">
        <w:t>7</w:t>
      </w:r>
      <w:r w:rsidR="00237287" w:rsidRPr="00D65481">
        <w:t xml:space="preserve"> Basin-scale evaluation of Commonwealth environmental water </w:t>
      </w:r>
      <w:r w:rsidR="00AD55CE" w:rsidRPr="00D65481">
        <w:t>–</w:t>
      </w:r>
      <w:r w:rsidR="00237287" w:rsidRPr="00D65481">
        <w:t xml:space="preserve"> Synthesis Report</w:t>
      </w:r>
      <w:r w:rsidR="00565657" w:rsidRPr="00D65481">
        <w:t>.</w:t>
      </w:r>
      <w:r w:rsidR="00237287" w:rsidRPr="00D65481">
        <w:t xml:space="preserve"> Final r</w:t>
      </w:r>
      <w:r w:rsidRPr="00D65481">
        <w:t xml:space="preserve">eport prepared for </w:t>
      </w:r>
      <w:r w:rsidR="00565657" w:rsidRPr="00D65481">
        <w:t xml:space="preserve">the Commonwealth Environmental Water Office </w:t>
      </w:r>
      <w:r w:rsidRPr="00D65481">
        <w:t xml:space="preserve">by </w:t>
      </w:r>
      <w:r w:rsidR="00E1272F" w:rsidRPr="00D65481">
        <w:t>La Trobe University,</w:t>
      </w:r>
      <w:r w:rsidR="000C5D0D" w:rsidRPr="00D65481">
        <w:t xml:space="preserve"> Publication </w:t>
      </w:r>
      <w:r w:rsidR="00E1272F" w:rsidRPr="00D65481">
        <w:t>194</w:t>
      </w:r>
      <w:r w:rsidRPr="00D65481">
        <w:t>/20</w:t>
      </w:r>
      <w:r w:rsidR="00D40239" w:rsidRPr="00D65481">
        <w:t>1</w:t>
      </w:r>
      <w:r w:rsidR="003917D8" w:rsidRPr="00D65481">
        <w:t>8</w:t>
      </w:r>
      <w:r w:rsidR="00CB45C4" w:rsidRPr="00D65481">
        <w:t xml:space="preserve">, </w:t>
      </w:r>
      <w:r w:rsidR="00DB537B" w:rsidRPr="00D65481">
        <w:t>September</w:t>
      </w:r>
      <w:r w:rsidR="00E75702" w:rsidRPr="00D65481">
        <w:t xml:space="preserve">, </w:t>
      </w:r>
      <w:r w:rsidR="000876B9">
        <w:t>56</w:t>
      </w:r>
      <w:r w:rsidR="00CD3D7F" w:rsidRPr="00D65481">
        <w:t xml:space="preserve"> </w:t>
      </w:r>
      <w:r w:rsidRPr="00D65481">
        <w:t>pp.</w:t>
      </w:r>
      <w:bookmarkEnd w:id="26"/>
      <w:bookmarkEnd w:id="27"/>
      <w:bookmarkEnd w:id="28"/>
      <w:bookmarkEnd w:id="29"/>
      <w:bookmarkEnd w:id="30"/>
    </w:p>
    <w:p w14:paraId="71AF8406" w14:textId="77777777" w:rsidR="000C5D0D" w:rsidRPr="00D65481" w:rsidRDefault="000C5D0D">
      <w:pPr>
        <w:spacing w:after="200" w:line="276" w:lineRule="auto"/>
        <w:rPr>
          <w:rFonts w:cs="Arial"/>
          <w:b/>
          <w:szCs w:val="22"/>
        </w:rPr>
      </w:pPr>
      <w:r w:rsidRPr="00D65481">
        <w:br w:type="page"/>
      </w:r>
    </w:p>
    <w:p w14:paraId="7568CD0B" w14:textId="77777777" w:rsidR="00237287" w:rsidRPr="00D65481" w:rsidRDefault="00237287" w:rsidP="00237287">
      <w:r w:rsidRPr="00D65481">
        <w:t>This monitoring project was commissioned and funded by Commonwealth Environmental Water Office.</w:t>
      </w:r>
    </w:p>
    <w:p w14:paraId="508F15E8" w14:textId="77777777" w:rsidR="00237287" w:rsidRPr="00D65481" w:rsidRDefault="00237287" w:rsidP="00237287">
      <w:pPr>
        <w:rPr>
          <w:b/>
          <w:bCs/>
        </w:rPr>
      </w:pPr>
      <w:r w:rsidRPr="00D65481">
        <w:rPr>
          <w:b/>
          <w:bCs/>
        </w:rPr>
        <w:t xml:space="preserve">Copyright </w:t>
      </w:r>
    </w:p>
    <w:p w14:paraId="1C484950" w14:textId="44E32F8C" w:rsidR="00237287" w:rsidRPr="00D65481" w:rsidRDefault="00237287" w:rsidP="00237287">
      <w:pPr>
        <w:spacing w:line="240" w:lineRule="exact"/>
      </w:pPr>
      <w:r w:rsidRPr="00D65481">
        <w:t>© Copyright Commonwealth of Australia, 201</w:t>
      </w:r>
      <w:r w:rsidR="00E1272F" w:rsidRPr="00D65481">
        <w:t>8</w:t>
      </w:r>
    </w:p>
    <w:p w14:paraId="1C314859" w14:textId="77777777" w:rsidR="00237287" w:rsidRPr="00D65481" w:rsidRDefault="00237287" w:rsidP="00237287">
      <w:pPr>
        <w:spacing w:line="240" w:lineRule="exact"/>
      </w:pPr>
      <w:r w:rsidRPr="00D65481">
        <w:rPr>
          <w:noProof/>
          <w:sz w:val="18"/>
          <w:szCs w:val="18"/>
          <w:lang w:eastAsia="en-AU"/>
        </w:rPr>
        <w:drawing>
          <wp:anchor distT="0" distB="0" distL="114300" distR="114300" simplePos="0" relativeHeight="251677696" behindDoc="0" locked="0" layoutInCell="1" allowOverlap="1" wp14:anchorId="6E5948C8" wp14:editId="724A0A01">
            <wp:simplePos x="0" y="0"/>
            <wp:positionH relativeFrom="column">
              <wp:posOffset>-14605</wp:posOffset>
            </wp:positionH>
            <wp:positionV relativeFrom="paragraph">
              <wp:posOffset>38644</wp:posOffset>
            </wp:positionV>
            <wp:extent cx="1809115" cy="628650"/>
            <wp:effectExtent l="0" t="0" r="635" b="0"/>
            <wp:wrapNone/>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29B14058" w14:textId="77777777" w:rsidR="00237287" w:rsidRPr="00D65481" w:rsidRDefault="00237287" w:rsidP="00237287">
      <w:pPr>
        <w:spacing w:line="240" w:lineRule="exact"/>
      </w:pPr>
    </w:p>
    <w:p w14:paraId="0FFE4AC9" w14:textId="77777777" w:rsidR="00237287" w:rsidRPr="00D65481" w:rsidRDefault="00237287" w:rsidP="00237287">
      <w:pPr>
        <w:spacing w:line="240" w:lineRule="exact"/>
      </w:pPr>
    </w:p>
    <w:p w14:paraId="2987BA31" w14:textId="48FCF62E" w:rsidR="00237287" w:rsidRPr="00D65481" w:rsidRDefault="003917D8" w:rsidP="00237287">
      <w:r w:rsidRPr="00D65481">
        <w:t>2016-17</w:t>
      </w:r>
      <w:r w:rsidR="00237287" w:rsidRPr="00D65481">
        <w:t xml:space="preserve"> Basin-scale evaluation of Commonwealth environmental water – Synthesis Report (201</w:t>
      </w:r>
      <w:r w:rsidR="00D2775F" w:rsidRPr="00D65481">
        <w:t>7</w:t>
      </w:r>
      <w:r w:rsidR="00237287" w:rsidRPr="00D65481">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8" w:history="1">
        <w:r w:rsidR="00237287" w:rsidRPr="00D65481">
          <w:rPr>
            <w:rStyle w:val="Hyperlink"/>
          </w:rPr>
          <w:t>http://creativecommons.org/licenses/by/3.0/au/</w:t>
        </w:r>
      </w:hyperlink>
      <w:r w:rsidR="00237287" w:rsidRPr="00D65481">
        <w:t xml:space="preserve"> </w:t>
      </w:r>
    </w:p>
    <w:p w14:paraId="56FEB3FB" w14:textId="5A78E882" w:rsidR="00237287" w:rsidRPr="00D65481" w:rsidRDefault="00237287" w:rsidP="00237287">
      <w:r w:rsidRPr="000876B9">
        <w:t xml:space="preserve">This report should be attributed as </w:t>
      </w:r>
      <w:r w:rsidR="00523520" w:rsidRPr="000876B9">
        <w:t>Hale J, Bond N, Brooks S, Capon S, Grace M, Guarino F, Mynott J, Stoffels R, Stewardson M, Thurgate N (2018) 2016–17 Basin-scale evaluation of Commonwealth environmental water – Synthesis Report. Final report</w:t>
      </w:r>
      <w:r w:rsidR="00523520" w:rsidRPr="00D65481">
        <w:t xml:space="preserve"> prepared for the Commonwealth Environmental Water Office by La Trobe University, Publication 194/2018, September, </w:t>
      </w:r>
      <w:r w:rsidR="000876B9">
        <w:t>56</w:t>
      </w:r>
      <w:r w:rsidR="00523520" w:rsidRPr="00D65481">
        <w:t xml:space="preserve"> pp.</w:t>
      </w:r>
    </w:p>
    <w:p w14:paraId="589EA281" w14:textId="77777777" w:rsidR="00E1272F" w:rsidRPr="00D65481" w:rsidRDefault="00E1272F" w:rsidP="00E1272F">
      <w:pPr>
        <w:rPr>
          <w:b/>
          <w:bCs/>
        </w:rPr>
      </w:pPr>
      <w:r w:rsidRPr="00D65481">
        <w:rPr>
          <w:b/>
          <w:bCs/>
        </w:rPr>
        <w:t>Disclaimer</w:t>
      </w:r>
    </w:p>
    <w:p w14:paraId="58CD0122" w14:textId="77777777" w:rsidR="00E1272F" w:rsidRPr="00D65481" w:rsidRDefault="00E1272F" w:rsidP="00E1272F">
      <w:r w:rsidRPr="00D65481">
        <w:t xml:space="preserve">The views and opinions expressed in this publication are those of the authors and do not necessarily reflect those of the Australian Government or the Minister for the Environment. </w:t>
      </w:r>
    </w:p>
    <w:p w14:paraId="4BB16020" w14:textId="77777777" w:rsidR="00E1272F" w:rsidRPr="00D65481" w:rsidRDefault="00E1272F" w:rsidP="00E1272F">
      <w:r w:rsidRPr="00D65481">
        <w:rPr>
          <w:b/>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6EC17F3E" w14:textId="77777777" w:rsidR="00E1272F" w:rsidRPr="00D65481" w:rsidRDefault="00E1272F" w:rsidP="00E1272F">
      <w:pPr>
        <w:rPr>
          <w:b/>
          <w:szCs w:val="22"/>
        </w:rPr>
      </w:pPr>
      <w:r w:rsidRPr="00D65481">
        <w:rPr>
          <w:b/>
          <w:szCs w:val="22"/>
        </w:rPr>
        <w:t>The material contained in this publication represents the opinion of the author(s) only. While every effort has been made to ensure that the information in this publication is accurate, the author(s) and La Trobe University do not accept any liability for any loss or damage howsoever arising whether in contract, tort or otherwise which may be incurred by any person as a result of any reliance or use of any statement in this publication. The author(s) and La Trobe University do not give any warranties in relation to the accuracy, completeness and up-to-date status of the information in this publication.</w:t>
      </w:r>
    </w:p>
    <w:p w14:paraId="103B62A4" w14:textId="77777777" w:rsidR="00E1272F" w:rsidRPr="00D65481" w:rsidRDefault="00E1272F" w:rsidP="00E1272F">
      <w:pPr>
        <w:pStyle w:val="PrelimText"/>
      </w:pPr>
      <w:r w:rsidRPr="00D65481">
        <w:t>Where legislation implies any condition or warranty which cannot be excluded restricted or modified, such condition or warranty shall be deemed to be included provided that the author’s and La Trobe University’s liability for a breach of such condition or warranty is, at the option of La Trobe University, limited to the supply of the services again or the cost of supplying the services again.</w:t>
      </w:r>
    </w:p>
    <w:p w14:paraId="00DEE464" w14:textId="5B795429" w:rsidR="003E2F42" w:rsidRPr="00D65481" w:rsidRDefault="003E2F42" w:rsidP="00237287">
      <w:pPr>
        <w:pStyle w:val="PrelimHeadings"/>
        <w:rPr>
          <w:b w:val="0"/>
        </w:rPr>
      </w:pPr>
    </w:p>
    <w:p w14:paraId="01EC82FC" w14:textId="77777777" w:rsidR="00237287" w:rsidRPr="00D65481" w:rsidRDefault="00237287">
      <w:pPr>
        <w:spacing w:after="200" w:line="276" w:lineRule="auto"/>
      </w:pPr>
      <w:r w:rsidRPr="00D65481">
        <w:br w:type="page"/>
      </w:r>
    </w:p>
    <w:p w14:paraId="6969A8EE" w14:textId="77777777" w:rsidR="00237287" w:rsidRPr="00D65481" w:rsidRDefault="00237287" w:rsidP="00237287"/>
    <w:p w14:paraId="15829E52" w14:textId="77777777" w:rsidR="003E2B6B" w:rsidRPr="00D65481" w:rsidRDefault="003E2B6B" w:rsidP="00EE1434">
      <w:pPr>
        <w:pStyle w:val="PrelimHeadings"/>
      </w:pPr>
      <w:r w:rsidRPr="00D65481">
        <w:t xml:space="preserve">Document </w:t>
      </w:r>
      <w:r w:rsidR="00B42D40" w:rsidRPr="00D65481">
        <w:t>h</w:t>
      </w:r>
      <w:r w:rsidRPr="00D65481">
        <w:t xml:space="preserve">istory and </w:t>
      </w:r>
      <w:r w:rsidR="00B42D40" w:rsidRPr="00D65481">
        <w:t>s</w:t>
      </w:r>
      <w:r w:rsidRPr="00D65481">
        <w:t>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418"/>
        <w:gridCol w:w="1701"/>
        <w:gridCol w:w="2268"/>
      </w:tblGrid>
      <w:tr w:rsidR="003E2B6B" w:rsidRPr="00D65481" w14:paraId="0A21B617" w14:textId="77777777" w:rsidTr="0098545C">
        <w:tc>
          <w:tcPr>
            <w:tcW w:w="1149" w:type="dxa"/>
            <w:shd w:val="clear" w:color="auto" w:fill="D9D9D9"/>
          </w:tcPr>
          <w:p w14:paraId="4F007193" w14:textId="77777777" w:rsidR="003E2B6B" w:rsidRPr="00D65481" w:rsidRDefault="003E2B6B" w:rsidP="002E5963">
            <w:pPr>
              <w:pStyle w:val="TableText"/>
              <w:rPr>
                <w:b/>
              </w:rPr>
            </w:pPr>
            <w:r w:rsidRPr="00D65481">
              <w:rPr>
                <w:b/>
              </w:rPr>
              <w:t>Version</w:t>
            </w:r>
          </w:p>
        </w:tc>
        <w:tc>
          <w:tcPr>
            <w:tcW w:w="1369" w:type="dxa"/>
            <w:shd w:val="clear" w:color="auto" w:fill="D9D9D9"/>
          </w:tcPr>
          <w:p w14:paraId="5F1200AC" w14:textId="77777777" w:rsidR="003E2B6B" w:rsidRPr="00D65481" w:rsidRDefault="003E2B6B" w:rsidP="002E5963">
            <w:pPr>
              <w:pStyle w:val="TableText"/>
              <w:rPr>
                <w:b/>
              </w:rPr>
            </w:pPr>
            <w:r w:rsidRPr="00D65481">
              <w:rPr>
                <w:b/>
              </w:rPr>
              <w:t>Date Issued</w:t>
            </w:r>
          </w:p>
        </w:tc>
        <w:tc>
          <w:tcPr>
            <w:tcW w:w="1418" w:type="dxa"/>
            <w:shd w:val="clear" w:color="auto" w:fill="D9D9D9"/>
          </w:tcPr>
          <w:p w14:paraId="50B0B261" w14:textId="77777777" w:rsidR="003E2B6B" w:rsidRPr="00D65481" w:rsidRDefault="003E2B6B" w:rsidP="002E5963">
            <w:pPr>
              <w:pStyle w:val="TableText"/>
              <w:rPr>
                <w:b/>
              </w:rPr>
            </w:pPr>
            <w:r w:rsidRPr="00D65481">
              <w:rPr>
                <w:b/>
              </w:rPr>
              <w:t>Reviewed by</w:t>
            </w:r>
          </w:p>
        </w:tc>
        <w:tc>
          <w:tcPr>
            <w:tcW w:w="1701" w:type="dxa"/>
            <w:shd w:val="clear" w:color="auto" w:fill="D9D9D9"/>
          </w:tcPr>
          <w:p w14:paraId="25B822A9" w14:textId="77777777" w:rsidR="003E2B6B" w:rsidRPr="00D65481" w:rsidRDefault="003E2B6B" w:rsidP="002E5963">
            <w:pPr>
              <w:pStyle w:val="TableText"/>
              <w:rPr>
                <w:b/>
              </w:rPr>
            </w:pPr>
            <w:r w:rsidRPr="00D65481">
              <w:rPr>
                <w:b/>
              </w:rPr>
              <w:t>Approved by</w:t>
            </w:r>
          </w:p>
        </w:tc>
        <w:tc>
          <w:tcPr>
            <w:tcW w:w="2268" w:type="dxa"/>
            <w:shd w:val="clear" w:color="auto" w:fill="D9D9D9"/>
          </w:tcPr>
          <w:p w14:paraId="241664B2" w14:textId="77777777" w:rsidR="003E2B6B" w:rsidRPr="00D65481" w:rsidRDefault="003E2B6B" w:rsidP="002E5963">
            <w:pPr>
              <w:pStyle w:val="TableText"/>
              <w:rPr>
                <w:b/>
              </w:rPr>
            </w:pPr>
            <w:r w:rsidRPr="00D65481">
              <w:rPr>
                <w:b/>
              </w:rPr>
              <w:t>Revision type</w:t>
            </w:r>
          </w:p>
        </w:tc>
      </w:tr>
      <w:tr w:rsidR="003E2B6B" w:rsidRPr="00D65481" w14:paraId="2ED7378F" w14:textId="77777777" w:rsidTr="0098545C">
        <w:tc>
          <w:tcPr>
            <w:tcW w:w="1149" w:type="dxa"/>
          </w:tcPr>
          <w:p w14:paraId="4A535763" w14:textId="06E2D902" w:rsidR="003E2B6B" w:rsidRPr="00D65481" w:rsidRDefault="00140817" w:rsidP="00AA7A3E">
            <w:pPr>
              <w:pStyle w:val="TableText"/>
              <w:jc w:val="left"/>
            </w:pPr>
            <w:r>
              <w:t>1.0</w:t>
            </w:r>
          </w:p>
        </w:tc>
        <w:tc>
          <w:tcPr>
            <w:tcW w:w="1369" w:type="dxa"/>
          </w:tcPr>
          <w:p w14:paraId="7A4C524B" w14:textId="47ABE4CA" w:rsidR="003E2B6B" w:rsidRPr="00D65481" w:rsidRDefault="00140817" w:rsidP="00AA7A3E">
            <w:pPr>
              <w:pStyle w:val="TableText"/>
              <w:jc w:val="left"/>
            </w:pPr>
            <w:r>
              <w:t>18/10/18</w:t>
            </w:r>
          </w:p>
        </w:tc>
        <w:tc>
          <w:tcPr>
            <w:tcW w:w="1418" w:type="dxa"/>
          </w:tcPr>
          <w:p w14:paraId="5CFE0593" w14:textId="2874E2AA" w:rsidR="003E2B6B" w:rsidRPr="00D65481" w:rsidRDefault="00140817" w:rsidP="00AA7A3E">
            <w:pPr>
              <w:pStyle w:val="TableText"/>
              <w:jc w:val="left"/>
            </w:pPr>
            <w:r>
              <w:t>Jenny Hale</w:t>
            </w:r>
          </w:p>
        </w:tc>
        <w:tc>
          <w:tcPr>
            <w:tcW w:w="1701" w:type="dxa"/>
          </w:tcPr>
          <w:p w14:paraId="1828BBD6" w14:textId="27285FF6" w:rsidR="003E2B6B" w:rsidRPr="00D65481" w:rsidRDefault="00140817" w:rsidP="00AA7A3E">
            <w:pPr>
              <w:pStyle w:val="TableText"/>
              <w:jc w:val="left"/>
            </w:pPr>
            <w:r>
              <w:t>Nick Bond</w:t>
            </w:r>
          </w:p>
        </w:tc>
        <w:tc>
          <w:tcPr>
            <w:tcW w:w="2268" w:type="dxa"/>
          </w:tcPr>
          <w:p w14:paraId="6DBAB5A4" w14:textId="0C5DF06E" w:rsidR="003E2B6B" w:rsidRPr="00D65481" w:rsidRDefault="0039449B" w:rsidP="00AA7A3E">
            <w:pPr>
              <w:pStyle w:val="TableText"/>
              <w:jc w:val="left"/>
            </w:pPr>
            <w:r>
              <w:t>Internal</w:t>
            </w:r>
          </w:p>
        </w:tc>
      </w:tr>
      <w:tr w:rsidR="003E2B6B" w:rsidRPr="00D65481" w14:paraId="666E5671" w14:textId="77777777" w:rsidTr="0098545C">
        <w:tc>
          <w:tcPr>
            <w:tcW w:w="1149" w:type="dxa"/>
          </w:tcPr>
          <w:p w14:paraId="117B40D8" w14:textId="748F37DA" w:rsidR="003E2B6B" w:rsidRPr="00D65481" w:rsidRDefault="0039449B" w:rsidP="00AA7A3E">
            <w:pPr>
              <w:pStyle w:val="TableText"/>
              <w:jc w:val="left"/>
            </w:pPr>
            <w:r>
              <w:t>2.0</w:t>
            </w:r>
          </w:p>
        </w:tc>
        <w:tc>
          <w:tcPr>
            <w:tcW w:w="1369" w:type="dxa"/>
          </w:tcPr>
          <w:p w14:paraId="4073546B" w14:textId="373EFE0D" w:rsidR="003E2B6B" w:rsidRPr="00D65481" w:rsidRDefault="0039449B" w:rsidP="00AA7A3E">
            <w:pPr>
              <w:pStyle w:val="TableText"/>
              <w:jc w:val="left"/>
            </w:pPr>
            <w:r>
              <w:t>23/10/18</w:t>
            </w:r>
          </w:p>
        </w:tc>
        <w:tc>
          <w:tcPr>
            <w:tcW w:w="1418" w:type="dxa"/>
          </w:tcPr>
          <w:p w14:paraId="237A5E52" w14:textId="4F20A8F5" w:rsidR="003E2B6B" w:rsidRPr="00D65481" w:rsidRDefault="0039449B" w:rsidP="00AA7A3E">
            <w:pPr>
              <w:pStyle w:val="TableText"/>
              <w:jc w:val="left"/>
            </w:pPr>
            <w:r>
              <w:t>CEWO</w:t>
            </w:r>
          </w:p>
        </w:tc>
        <w:tc>
          <w:tcPr>
            <w:tcW w:w="1701" w:type="dxa"/>
          </w:tcPr>
          <w:p w14:paraId="28813446" w14:textId="61B6544D" w:rsidR="003E2B6B" w:rsidRPr="00D65481" w:rsidRDefault="0039449B" w:rsidP="00AA7A3E">
            <w:pPr>
              <w:pStyle w:val="TableText"/>
              <w:jc w:val="left"/>
            </w:pPr>
            <w:r>
              <w:t>Sam Roseby</w:t>
            </w:r>
          </w:p>
        </w:tc>
        <w:tc>
          <w:tcPr>
            <w:tcW w:w="2268" w:type="dxa"/>
          </w:tcPr>
          <w:p w14:paraId="7FBF3C04" w14:textId="4E72C65B" w:rsidR="003E2B6B" w:rsidRPr="00D65481" w:rsidRDefault="0039449B" w:rsidP="00AA7A3E">
            <w:pPr>
              <w:pStyle w:val="TableText"/>
              <w:jc w:val="left"/>
            </w:pPr>
            <w:r>
              <w:t>External</w:t>
            </w:r>
          </w:p>
        </w:tc>
      </w:tr>
    </w:tbl>
    <w:p w14:paraId="629A2F19" w14:textId="77777777" w:rsidR="0047140B" w:rsidRPr="00D65481" w:rsidRDefault="0047140B" w:rsidP="00F60CEB">
      <w:pPr>
        <w:pStyle w:val="PrelimHeadings"/>
      </w:pPr>
    </w:p>
    <w:p w14:paraId="500DC77E" w14:textId="77777777" w:rsidR="003E2B6B" w:rsidRPr="00D65481" w:rsidRDefault="003E2B6B" w:rsidP="00F60CEB">
      <w:pPr>
        <w:pStyle w:val="PrelimHeadings"/>
      </w:pPr>
      <w:r w:rsidRPr="00D65481">
        <w:t xml:space="preserve">Distribution of </w:t>
      </w:r>
      <w:r w:rsidR="00B42D40" w:rsidRPr="00D65481">
        <w:t>c</w:t>
      </w:r>
      <w:r w:rsidRPr="00D65481">
        <w:t>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3E2B6B" w:rsidRPr="00D65481" w14:paraId="165F362A" w14:textId="77777777" w:rsidTr="0098545C">
        <w:tc>
          <w:tcPr>
            <w:tcW w:w="1242" w:type="dxa"/>
            <w:shd w:val="clear" w:color="auto" w:fill="D9D9D9"/>
          </w:tcPr>
          <w:p w14:paraId="3BAB1ED1" w14:textId="77777777" w:rsidR="003E2B6B" w:rsidRPr="00D65481" w:rsidRDefault="003E2B6B" w:rsidP="002E5963">
            <w:pPr>
              <w:pStyle w:val="TableText"/>
              <w:rPr>
                <w:b/>
              </w:rPr>
            </w:pPr>
            <w:r w:rsidRPr="00D65481">
              <w:rPr>
                <w:b/>
              </w:rPr>
              <w:t>Version</w:t>
            </w:r>
          </w:p>
        </w:tc>
        <w:tc>
          <w:tcPr>
            <w:tcW w:w="2410" w:type="dxa"/>
            <w:shd w:val="clear" w:color="auto" w:fill="D9D9D9"/>
          </w:tcPr>
          <w:p w14:paraId="2EC9FCF0" w14:textId="77777777" w:rsidR="003E2B6B" w:rsidRPr="00D65481" w:rsidRDefault="003E2B6B" w:rsidP="002E5963">
            <w:pPr>
              <w:pStyle w:val="TableText"/>
              <w:rPr>
                <w:b/>
              </w:rPr>
            </w:pPr>
            <w:r w:rsidRPr="00D65481">
              <w:rPr>
                <w:b/>
              </w:rPr>
              <w:t>Quantity</w:t>
            </w:r>
          </w:p>
        </w:tc>
        <w:tc>
          <w:tcPr>
            <w:tcW w:w="4256" w:type="dxa"/>
            <w:shd w:val="clear" w:color="auto" w:fill="D9D9D9"/>
          </w:tcPr>
          <w:p w14:paraId="15F941D5" w14:textId="77777777" w:rsidR="003E2B6B" w:rsidRPr="00D65481" w:rsidRDefault="003E2B6B" w:rsidP="002E5963">
            <w:pPr>
              <w:pStyle w:val="TableText"/>
              <w:rPr>
                <w:b/>
              </w:rPr>
            </w:pPr>
            <w:r w:rsidRPr="00D65481">
              <w:rPr>
                <w:b/>
              </w:rPr>
              <w:t>Issued to</w:t>
            </w:r>
          </w:p>
        </w:tc>
      </w:tr>
      <w:tr w:rsidR="003E2B6B" w:rsidRPr="00D65481" w14:paraId="2E495973" w14:textId="77777777" w:rsidTr="0098545C">
        <w:tc>
          <w:tcPr>
            <w:tcW w:w="1242" w:type="dxa"/>
          </w:tcPr>
          <w:p w14:paraId="5DAD9C0F" w14:textId="77777777" w:rsidR="003E2B6B" w:rsidRPr="00D65481" w:rsidRDefault="00A93D1D" w:rsidP="002E5963">
            <w:pPr>
              <w:pStyle w:val="TableText"/>
            </w:pPr>
            <w:r w:rsidRPr="00D65481">
              <w:t>Draft</w:t>
            </w:r>
          </w:p>
        </w:tc>
        <w:tc>
          <w:tcPr>
            <w:tcW w:w="2410" w:type="dxa"/>
          </w:tcPr>
          <w:p w14:paraId="6848CB21" w14:textId="77777777" w:rsidR="003E2B6B" w:rsidRPr="00D65481" w:rsidRDefault="002E5963" w:rsidP="002E5963">
            <w:pPr>
              <w:pStyle w:val="TableText"/>
            </w:pPr>
            <w:r w:rsidRPr="00D65481">
              <w:t>1 x PDF</w:t>
            </w:r>
            <w:r w:rsidR="00237287" w:rsidRPr="00D65481">
              <w:t xml:space="preserve"> 1 x Word</w:t>
            </w:r>
          </w:p>
        </w:tc>
        <w:tc>
          <w:tcPr>
            <w:tcW w:w="4256" w:type="dxa"/>
          </w:tcPr>
          <w:p w14:paraId="4BA5AF78" w14:textId="77777777" w:rsidR="003E2B6B" w:rsidRPr="00D65481" w:rsidRDefault="002E5963" w:rsidP="00D2775F">
            <w:pPr>
              <w:pStyle w:val="TableText"/>
            </w:pPr>
            <w:r w:rsidRPr="00D65481">
              <w:t>Paul Marsh</w:t>
            </w:r>
            <w:r w:rsidR="00D2775F" w:rsidRPr="00D65481">
              <w:t xml:space="preserve"> and Sam Roseby</w:t>
            </w:r>
          </w:p>
        </w:tc>
      </w:tr>
      <w:tr w:rsidR="007B6AD0" w:rsidRPr="00D65481" w14:paraId="72FEF884" w14:textId="77777777" w:rsidTr="0098545C">
        <w:tc>
          <w:tcPr>
            <w:tcW w:w="1242" w:type="dxa"/>
          </w:tcPr>
          <w:p w14:paraId="4EF955DC" w14:textId="77777777" w:rsidR="007B6AD0" w:rsidRPr="00D65481" w:rsidRDefault="007B6AD0" w:rsidP="007B6AD0">
            <w:pPr>
              <w:pStyle w:val="TableText"/>
            </w:pPr>
            <w:r w:rsidRPr="00D65481">
              <w:t>Final</w:t>
            </w:r>
          </w:p>
        </w:tc>
        <w:tc>
          <w:tcPr>
            <w:tcW w:w="2410" w:type="dxa"/>
          </w:tcPr>
          <w:p w14:paraId="4E5FC4E5" w14:textId="77777777" w:rsidR="007B6AD0" w:rsidRPr="00D65481" w:rsidRDefault="007B6AD0" w:rsidP="007B6AD0">
            <w:pPr>
              <w:pStyle w:val="TableText"/>
            </w:pPr>
            <w:r w:rsidRPr="00D65481">
              <w:t>1 x PDF 1 x Word</w:t>
            </w:r>
          </w:p>
        </w:tc>
        <w:tc>
          <w:tcPr>
            <w:tcW w:w="4256" w:type="dxa"/>
          </w:tcPr>
          <w:p w14:paraId="4B115537" w14:textId="77777777" w:rsidR="007B6AD0" w:rsidRPr="00D65481" w:rsidRDefault="007B6AD0" w:rsidP="007B6AD0">
            <w:pPr>
              <w:pStyle w:val="TableText"/>
            </w:pPr>
            <w:r w:rsidRPr="00D65481">
              <w:t>Paul Marsh and Sam Roseby</w:t>
            </w:r>
          </w:p>
        </w:tc>
      </w:tr>
    </w:tbl>
    <w:p w14:paraId="3A90E27B" w14:textId="77777777" w:rsidR="003E2B6B" w:rsidRPr="00D65481" w:rsidRDefault="003E2B6B" w:rsidP="003E2B6B">
      <w:pPr>
        <w:jc w:val="both"/>
        <w:rPr>
          <w:rFonts w:cs="Arial"/>
          <w:szCs w:val="22"/>
        </w:rPr>
      </w:pPr>
    </w:p>
    <w:p w14:paraId="634D4C58" w14:textId="77777777" w:rsidR="004E1888" w:rsidRPr="00D65481" w:rsidRDefault="004E1888">
      <w:pPr>
        <w:spacing w:after="200" w:line="276" w:lineRule="auto"/>
        <w:rPr>
          <w:rStyle w:val="Strong"/>
          <w:rFonts w:cs="Arial"/>
          <w:szCs w:val="22"/>
        </w:rPr>
      </w:pPr>
      <w:r w:rsidRPr="00D65481">
        <w:rPr>
          <w:rStyle w:val="Strong"/>
        </w:rPr>
        <w:br w:type="page"/>
      </w:r>
    </w:p>
    <w:p w14:paraId="2776A6A2" w14:textId="77777777" w:rsidR="003E2B6B" w:rsidRPr="00D65481" w:rsidRDefault="003E2B6B" w:rsidP="0005075F">
      <w:pPr>
        <w:pStyle w:val="DocumentDetails"/>
      </w:pPr>
      <w:r w:rsidRPr="00D65481">
        <w:rPr>
          <w:rStyle w:val="Strong"/>
        </w:rPr>
        <w:t>Filename and path:</w:t>
      </w:r>
      <w:r w:rsidRPr="00D65481">
        <w:tab/>
      </w:r>
      <w:r w:rsidR="00C17B02" w:rsidRPr="00D65481">
        <w:t>\Projects\CEWO\CEWH Long Term Monitoring Project\499 LTIM Stage 2 - 2014–2019 Basin Evaluation\Final Reports</w:t>
      </w:r>
    </w:p>
    <w:p w14:paraId="0DE36674" w14:textId="42A592E6" w:rsidR="003E2B6B" w:rsidRPr="00D65481" w:rsidRDefault="003E2B6B" w:rsidP="008D33DD">
      <w:pPr>
        <w:pStyle w:val="DocumentDetails"/>
        <w:rPr>
          <w:rStyle w:val="Strong"/>
        </w:rPr>
      </w:pPr>
      <w:r w:rsidRPr="00D65481">
        <w:rPr>
          <w:rStyle w:val="Strong"/>
        </w:rPr>
        <w:t>Author(s):</w:t>
      </w:r>
      <w:r w:rsidRPr="00D65481">
        <w:rPr>
          <w:rStyle w:val="Strong"/>
        </w:rPr>
        <w:tab/>
      </w:r>
      <w:r w:rsidR="002E5963" w:rsidRPr="00D65481">
        <w:t xml:space="preserve">Jennifer Hale, </w:t>
      </w:r>
      <w:r w:rsidR="00523520" w:rsidRPr="00D65481">
        <w:t xml:space="preserve">Nick Bond, </w:t>
      </w:r>
      <w:r w:rsidR="002E5963" w:rsidRPr="00D65481">
        <w:t xml:space="preserve">Shane Brooks, Samantha Capon, Mike Grace, Fiorenzo Guarino, </w:t>
      </w:r>
      <w:r w:rsidR="00E1272F" w:rsidRPr="00D65481">
        <w:t xml:space="preserve">Julia Mynott, </w:t>
      </w:r>
      <w:r w:rsidR="002E5963" w:rsidRPr="00D65481">
        <w:t>Rick Stoffels and Michael Stewardson</w:t>
      </w:r>
    </w:p>
    <w:p w14:paraId="67DE1C32" w14:textId="23BAB972" w:rsidR="000D4C02" w:rsidRPr="00D65481" w:rsidRDefault="000D4C02" w:rsidP="008D33DD">
      <w:pPr>
        <w:pStyle w:val="DocumentDetails"/>
        <w:rPr>
          <w:rStyle w:val="Strong"/>
        </w:rPr>
      </w:pPr>
      <w:r w:rsidRPr="00D65481">
        <w:rPr>
          <w:rStyle w:val="Strong"/>
        </w:rPr>
        <w:t>Author affiliation(s):</w:t>
      </w:r>
      <w:r w:rsidRPr="00D65481">
        <w:rPr>
          <w:rStyle w:val="Strong"/>
        </w:rPr>
        <w:tab/>
      </w:r>
      <w:r w:rsidR="00523520" w:rsidRPr="00D65481">
        <w:t xml:space="preserve">Consultant, </w:t>
      </w:r>
      <w:r w:rsidR="00E1272F" w:rsidRPr="00D65481">
        <w:t>La</w:t>
      </w:r>
      <w:r w:rsidR="00140817">
        <w:t xml:space="preserve"> T</w:t>
      </w:r>
      <w:r w:rsidR="00E1272F" w:rsidRPr="00D65481">
        <w:t>robe University</w:t>
      </w:r>
      <w:r w:rsidR="002E5963" w:rsidRPr="00D65481">
        <w:t xml:space="preserve">, LitePC Technology Pty Ltd, Griffith University, </w:t>
      </w:r>
      <w:r w:rsidR="00E1272F" w:rsidRPr="00D65481">
        <w:t>La</w:t>
      </w:r>
      <w:r w:rsidR="00140817">
        <w:t xml:space="preserve"> T</w:t>
      </w:r>
      <w:r w:rsidR="00E1272F" w:rsidRPr="00D65481">
        <w:t>robe University</w:t>
      </w:r>
      <w:r w:rsidR="002E5963" w:rsidRPr="00D65481">
        <w:t xml:space="preserve">, Monash University, </w:t>
      </w:r>
      <w:r w:rsidR="005F4D7D" w:rsidRPr="00D65481">
        <w:t>and University of Melbourne</w:t>
      </w:r>
      <w:r w:rsidR="002E5963" w:rsidRPr="00D65481">
        <w:t xml:space="preserve"> </w:t>
      </w:r>
    </w:p>
    <w:p w14:paraId="4EECA2DF" w14:textId="05B679CB" w:rsidR="003E2B6B" w:rsidRPr="00D65481" w:rsidRDefault="005F4D7D" w:rsidP="008D33DD">
      <w:pPr>
        <w:pStyle w:val="DocumentDetails"/>
        <w:rPr>
          <w:rStyle w:val="Strong"/>
          <w:b w:val="0"/>
        </w:rPr>
      </w:pPr>
      <w:r w:rsidRPr="00D65481">
        <w:rPr>
          <w:rStyle w:val="Strong"/>
        </w:rPr>
        <w:t>Project Lead</w:t>
      </w:r>
      <w:r w:rsidR="003E2B6B" w:rsidRPr="00D65481">
        <w:rPr>
          <w:rStyle w:val="Strong"/>
        </w:rPr>
        <w:t>er:</w:t>
      </w:r>
      <w:r w:rsidR="003E2B6B" w:rsidRPr="00D65481">
        <w:rPr>
          <w:rStyle w:val="Strong"/>
        </w:rPr>
        <w:tab/>
      </w:r>
      <w:r w:rsidR="00E1272F" w:rsidRPr="00D65481">
        <w:rPr>
          <w:rStyle w:val="Strong"/>
          <w:b w:val="0"/>
        </w:rPr>
        <w:t>Nicole Thurgate</w:t>
      </w:r>
    </w:p>
    <w:p w14:paraId="673136C0" w14:textId="77777777" w:rsidR="003E2B6B" w:rsidRPr="00D65481" w:rsidRDefault="003E2B6B" w:rsidP="008D33DD">
      <w:pPr>
        <w:pStyle w:val="DocumentDetails"/>
        <w:rPr>
          <w:rStyle w:val="Strong"/>
        </w:rPr>
      </w:pPr>
      <w:r w:rsidRPr="00D65481">
        <w:rPr>
          <w:rStyle w:val="Strong"/>
        </w:rPr>
        <w:t>Client:</w:t>
      </w:r>
      <w:r w:rsidRPr="00D65481">
        <w:rPr>
          <w:rStyle w:val="Strong"/>
        </w:rPr>
        <w:tab/>
      </w:r>
      <w:r w:rsidR="005F4D7D" w:rsidRPr="00D65481">
        <w:t>Commonwealth Environmental Water Office</w:t>
      </w:r>
    </w:p>
    <w:p w14:paraId="660E599C" w14:textId="77777777" w:rsidR="00A93D1D" w:rsidRPr="00D65481" w:rsidRDefault="003E2B6B" w:rsidP="00A93D1D">
      <w:pPr>
        <w:pStyle w:val="DocumentDetails"/>
        <w:rPr>
          <w:rStyle w:val="Strong"/>
        </w:rPr>
      </w:pPr>
      <w:r w:rsidRPr="00D65481">
        <w:rPr>
          <w:rStyle w:val="Strong"/>
        </w:rPr>
        <w:t>Project Title:</w:t>
      </w:r>
      <w:r w:rsidRPr="00D65481">
        <w:rPr>
          <w:rStyle w:val="Strong"/>
        </w:rPr>
        <w:tab/>
      </w:r>
      <w:r w:rsidR="00A93D1D" w:rsidRPr="00D65481">
        <w:t>Basin evaluation of the contribution of Commonwealth environmental water to the environmental objectives of the Murray‒Darling Basin Plan</w:t>
      </w:r>
    </w:p>
    <w:p w14:paraId="4F90AB29" w14:textId="77777777" w:rsidR="003E2B6B" w:rsidRPr="00D65481" w:rsidRDefault="003E2B6B" w:rsidP="008D33DD">
      <w:pPr>
        <w:pStyle w:val="DocumentDetails"/>
      </w:pPr>
      <w:r w:rsidRPr="00D65481">
        <w:rPr>
          <w:rStyle w:val="Strong"/>
        </w:rPr>
        <w:t>Document Version:</w:t>
      </w:r>
      <w:r w:rsidR="00CB45C4" w:rsidRPr="00D65481">
        <w:tab/>
        <w:t>Final</w:t>
      </w:r>
    </w:p>
    <w:p w14:paraId="7C031689" w14:textId="77777777" w:rsidR="003E2B6B" w:rsidRPr="00D65481" w:rsidRDefault="003E2B6B" w:rsidP="008D33DD">
      <w:pPr>
        <w:pStyle w:val="DocumentDetails"/>
      </w:pPr>
      <w:r w:rsidRPr="00D65481">
        <w:rPr>
          <w:rStyle w:val="Strong"/>
        </w:rPr>
        <w:t>Project Number:</w:t>
      </w:r>
      <w:r w:rsidR="00C17B02" w:rsidRPr="00D65481">
        <w:tab/>
        <w:t>M/BUS/499</w:t>
      </w:r>
    </w:p>
    <w:p w14:paraId="1D849363" w14:textId="77777777" w:rsidR="003E2B6B" w:rsidRPr="00D65481" w:rsidRDefault="003E2B6B" w:rsidP="008D33DD">
      <w:pPr>
        <w:pStyle w:val="DocumentDetails"/>
        <w:rPr>
          <w:rStyle w:val="Strong"/>
        </w:rPr>
      </w:pPr>
      <w:r w:rsidRPr="00D65481">
        <w:rPr>
          <w:rStyle w:val="Strong"/>
        </w:rPr>
        <w:t>Contract Number:</w:t>
      </w:r>
      <w:r w:rsidRPr="00D65481">
        <w:rPr>
          <w:rStyle w:val="Strong"/>
        </w:rPr>
        <w:tab/>
      </w:r>
      <w:r w:rsidR="00C17B02" w:rsidRPr="00D65481">
        <w:t>PRN 1213-0427</w:t>
      </w:r>
    </w:p>
    <w:p w14:paraId="0216FC22" w14:textId="77777777" w:rsidR="003E2B6B" w:rsidRPr="00D65481" w:rsidRDefault="003E2B6B" w:rsidP="003E2B6B">
      <w:pPr>
        <w:rPr>
          <w:rFonts w:cs="Arial"/>
          <w:szCs w:val="22"/>
        </w:rPr>
      </w:pPr>
    </w:p>
    <w:p w14:paraId="46D35C8C" w14:textId="77777777" w:rsidR="003E2B6B" w:rsidRPr="00D65481" w:rsidRDefault="003E2B6B" w:rsidP="003E2B6B">
      <w:pPr>
        <w:rPr>
          <w:rFonts w:cs="Arial"/>
          <w:szCs w:val="22"/>
        </w:rPr>
      </w:pPr>
    </w:p>
    <w:p w14:paraId="3592498B" w14:textId="77777777" w:rsidR="0077177B" w:rsidRPr="00D65481" w:rsidRDefault="003E2B6B" w:rsidP="005111A8">
      <w:r w:rsidRPr="00D65481">
        <w:rPr>
          <w:rStyle w:val="Strong"/>
        </w:rPr>
        <w:t>Acknowledgements:</w:t>
      </w:r>
      <w:r w:rsidR="00153FCF" w:rsidRPr="00D65481">
        <w:tab/>
      </w:r>
    </w:p>
    <w:p w14:paraId="481C2C71" w14:textId="77777777" w:rsidR="00C17B02" w:rsidRPr="00D65481" w:rsidRDefault="00DC2EB5" w:rsidP="0077177B">
      <w:r w:rsidRPr="00D65481">
        <w:t>This project was undertaken using data collected for the Commonwealth Environmental Water Office Long Term Intervention Monitoring project. The assistance provided by the Monitoring and Evaluation Providers into interpretation of data and report review is greatly appreciated. The authors would also like to thank all Monitoring and Evaluation Provider staff involved in the collection and management of data.</w:t>
      </w:r>
    </w:p>
    <w:p w14:paraId="7BE1C7CF" w14:textId="62CE2039" w:rsidR="0077177B" w:rsidRPr="00D65481" w:rsidRDefault="00E1272F" w:rsidP="0077177B">
      <w:r w:rsidRPr="00D65481">
        <w:t>La Trobe University</w:t>
      </w:r>
      <w:r w:rsidR="0077177B" w:rsidRPr="00D65481">
        <w:t xml:space="preserve"> offices are located on the land of the Latje Latje and Wiradjuri peoples. We undertake work throughout the Murray</w:t>
      </w:r>
      <w:r w:rsidR="00CD3D7F" w:rsidRPr="00D65481">
        <w:t>–</w:t>
      </w:r>
      <w:r w:rsidR="0077177B" w:rsidRPr="00D65481">
        <w:t>Darling Basin and acknowledge the traditional owners of this land and water. We pay respect to Elders past, present and future.</w:t>
      </w:r>
    </w:p>
    <w:p w14:paraId="1FBB4B75" w14:textId="77777777" w:rsidR="0077177B" w:rsidRPr="00D65481" w:rsidRDefault="0077177B" w:rsidP="005111A8"/>
    <w:p w14:paraId="6F4A99B3" w14:textId="77777777" w:rsidR="0077177B" w:rsidRPr="00D65481" w:rsidRDefault="0077177B" w:rsidP="005111A8"/>
    <w:p w14:paraId="1BF74BD6" w14:textId="77777777" w:rsidR="0077177B" w:rsidRPr="00D65481" w:rsidRDefault="0077177B" w:rsidP="005111A8"/>
    <w:p w14:paraId="7925021E" w14:textId="77777777" w:rsidR="0077177B" w:rsidRPr="00D65481" w:rsidRDefault="0077177B" w:rsidP="005111A8"/>
    <w:p w14:paraId="1BCF2DA4" w14:textId="77777777" w:rsidR="005F696C" w:rsidRPr="00D65481" w:rsidRDefault="005F696C" w:rsidP="005111A8">
      <w:r w:rsidRPr="00D65481">
        <w:br w:type="page"/>
      </w:r>
    </w:p>
    <w:p w14:paraId="7616A00D" w14:textId="77777777" w:rsidR="0074301A" w:rsidRPr="00D65481" w:rsidRDefault="0074301A" w:rsidP="0081353A">
      <w:pPr>
        <w:pStyle w:val="H1anotincinTOC"/>
      </w:pPr>
      <w:r w:rsidRPr="00D65481">
        <w:t>Contents</w:t>
      </w:r>
    </w:p>
    <w:p w14:paraId="1806FECE" w14:textId="168025CB" w:rsidR="00D82608" w:rsidRDefault="004B5030">
      <w:pPr>
        <w:pStyle w:val="TOC1"/>
        <w:rPr>
          <w:rFonts w:asciiTheme="minorHAnsi" w:eastAsiaTheme="minorEastAsia" w:hAnsiTheme="minorHAnsi" w:cstheme="minorBidi"/>
          <w:b w:val="0"/>
          <w:color w:val="auto"/>
          <w:kern w:val="0"/>
          <w:sz w:val="24"/>
          <w:szCs w:val="24"/>
        </w:rPr>
      </w:pPr>
      <w:r w:rsidRPr="00D65481">
        <w:rPr>
          <w:rFonts w:cs="Arial"/>
          <w:b w:val="0"/>
          <w:i/>
          <w:noProof w:val="0"/>
          <w:szCs w:val="22"/>
        </w:rPr>
        <w:fldChar w:fldCharType="begin"/>
      </w:r>
      <w:r w:rsidR="00D50B52" w:rsidRPr="00D65481">
        <w:rPr>
          <w:rFonts w:cs="Arial"/>
          <w:b w:val="0"/>
          <w:i/>
          <w:noProof w:val="0"/>
          <w:szCs w:val="22"/>
        </w:rPr>
        <w:instrText xml:space="preserve"> TOC \o "1-3" \h \z \u </w:instrText>
      </w:r>
      <w:r w:rsidRPr="00D65481">
        <w:rPr>
          <w:rFonts w:cs="Arial"/>
          <w:b w:val="0"/>
          <w:i/>
          <w:noProof w:val="0"/>
          <w:szCs w:val="22"/>
        </w:rPr>
        <w:fldChar w:fldCharType="separate"/>
      </w:r>
      <w:hyperlink w:anchor="_Toc527467745" w:history="1">
        <w:r w:rsidR="00D82608" w:rsidRPr="00CC18D6">
          <w:rPr>
            <w:rStyle w:val="Hyperlink"/>
          </w:rPr>
          <w:t>1</w:t>
        </w:r>
        <w:r w:rsidR="00D82608">
          <w:rPr>
            <w:rFonts w:asciiTheme="minorHAnsi" w:eastAsiaTheme="minorEastAsia" w:hAnsiTheme="minorHAnsi" w:cstheme="minorBidi"/>
            <w:b w:val="0"/>
            <w:color w:val="auto"/>
            <w:kern w:val="0"/>
            <w:sz w:val="24"/>
            <w:szCs w:val="24"/>
          </w:rPr>
          <w:tab/>
        </w:r>
        <w:r w:rsidR="00D82608" w:rsidRPr="00CC18D6">
          <w:rPr>
            <w:rStyle w:val="Hyperlink"/>
          </w:rPr>
          <w:t>Background</w:t>
        </w:r>
        <w:r w:rsidR="00D82608">
          <w:rPr>
            <w:webHidden/>
          </w:rPr>
          <w:tab/>
        </w:r>
        <w:r w:rsidR="00D82608">
          <w:rPr>
            <w:webHidden/>
          </w:rPr>
          <w:fldChar w:fldCharType="begin"/>
        </w:r>
        <w:r w:rsidR="00D82608">
          <w:rPr>
            <w:webHidden/>
          </w:rPr>
          <w:instrText xml:space="preserve"> PAGEREF _Toc527467745 \h </w:instrText>
        </w:r>
        <w:r w:rsidR="00D82608">
          <w:rPr>
            <w:webHidden/>
          </w:rPr>
        </w:r>
        <w:r w:rsidR="00D82608">
          <w:rPr>
            <w:webHidden/>
          </w:rPr>
          <w:fldChar w:fldCharType="separate"/>
        </w:r>
        <w:r w:rsidR="00D82608">
          <w:rPr>
            <w:webHidden/>
          </w:rPr>
          <w:t>1</w:t>
        </w:r>
        <w:r w:rsidR="00D82608">
          <w:rPr>
            <w:webHidden/>
          </w:rPr>
          <w:fldChar w:fldCharType="end"/>
        </w:r>
      </w:hyperlink>
    </w:p>
    <w:p w14:paraId="5F69F53B" w14:textId="2A2B112B" w:rsidR="00D82608" w:rsidRDefault="005436F9">
      <w:pPr>
        <w:pStyle w:val="TOC2"/>
        <w:rPr>
          <w:rFonts w:asciiTheme="minorHAnsi" w:eastAsiaTheme="minorEastAsia" w:hAnsiTheme="minorHAnsi" w:cstheme="minorBidi"/>
          <w:noProof/>
          <w:color w:val="auto"/>
          <w:kern w:val="0"/>
          <w:sz w:val="24"/>
          <w:szCs w:val="24"/>
        </w:rPr>
      </w:pPr>
      <w:hyperlink w:anchor="_Toc527467746" w:history="1">
        <w:r w:rsidR="00D82608" w:rsidRPr="00CC18D6">
          <w:rPr>
            <w:rStyle w:val="Hyperlink"/>
            <w:rFonts w:eastAsiaTheme="majorEastAsia"/>
            <w:noProof/>
          </w:rPr>
          <w:t>1.1</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 xml:space="preserve">The Commonwealth </w:t>
        </w:r>
        <w:r w:rsidR="00D82608" w:rsidRPr="00CC18D6">
          <w:rPr>
            <w:rStyle w:val="Hyperlink"/>
            <w:rFonts w:eastAsiaTheme="majorEastAsia"/>
            <w:i/>
            <w:iCs/>
            <w:noProof/>
          </w:rPr>
          <w:t>Water Act 2007</w:t>
        </w:r>
        <w:r w:rsidR="00D82608">
          <w:rPr>
            <w:noProof/>
            <w:webHidden/>
          </w:rPr>
          <w:tab/>
        </w:r>
        <w:r w:rsidR="00D82608">
          <w:rPr>
            <w:noProof/>
            <w:webHidden/>
          </w:rPr>
          <w:fldChar w:fldCharType="begin"/>
        </w:r>
        <w:r w:rsidR="00D82608">
          <w:rPr>
            <w:noProof/>
            <w:webHidden/>
          </w:rPr>
          <w:instrText xml:space="preserve"> PAGEREF _Toc527467746 \h </w:instrText>
        </w:r>
        <w:r w:rsidR="00D82608">
          <w:rPr>
            <w:noProof/>
            <w:webHidden/>
          </w:rPr>
        </w:r>
        <w:r w:rsidR="00D82608">
          <w:rPr>
            <w:noProof/>
            <w:webHidden/>
          </w:rPr>
          <w:fldChar w:fldCharType="separate"/>
        </w:r>
        <w:r w:rsidR="00D82608">
          <w:rPr>
            <w:noProof/>
            <w:webHidden/>
          </w:rPr>
          <w:t>1</w:t>
        </w:r>
        <w:r w:rsidR="00D82608">
          <w:rPr>
            <w:noProof/>
            <w:webHidden/>
          </w:rPr>
          <w:fldChar w:fldCharType="end"/>
        </w:r>
      </w:hyperlink>
    </w:p>
    <w:p w14:paraId="7EF1D4D0" w14:textId="5363FF25" w:rsidR="00D82608" w:rsidRDefault="005436F9">
      <w:pPr>
        <w:pStyle w:val="TOC2"/>
        <w:rPr>
          <w:rFonts w:asciiTheme="minorHAnsi" w:eastAsiaTheme="minorEastAsia" w:hAnsiTheme="minorHAnsi" w:cstheme="minorBidi"/>
          <w:noProof/>
          <w:color w:val="auto"/>
          <w:kern w:val="0"/>
          <w:sz w:val="24"/>
          <w:szCs w:val="24"/>
        </w:rPr>
      </w:pPr>
      <w:hyperlink w:anchor="_Toc527467747" w:history="1">
        <w:r w:rsidR="00D82608" w:rsidRPr="00CC18D6">
          <w:rPr>
            <w:rStyle w:val="Hyperlink"/>
            <w:rFonts w:eastAsiaTheme="majorEastAsia"/>
            <w:noProof/>
          </w:rPr>
          <w:t>1.2</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Roles and responsibilities under the Basin Plan</w:t>
        </w:r>
        <w:r w:rsidR="00D82608">
          <w:rPr>
            <w:noProof/>
            <w:webHidden/>
          </w:rPr>
          <w:tab/>
        </w:r>
        <w:r w:rsidR="00D82608">
          <w:rPr>
            <w:noProof/>
            <w:webHidden/>
          </w:rPr>
          <w:fldChar w:fldCharType="begin"/>
        </w:r>
        <w:r w:rsidR="00D82608">
          <w:rPr>
            <w:noProof/>
            <w:webHidden/>
          </w:rPr>
          <w:instrText xml:space="preserve"> PAGEREF _Toc527467747 \h </w:instrText>
        </w:r>
        <w:r w:rsidR="00D82608">
          <w:rPr>
            <w:noProof/>
            <w:webHidden/>
          </w:rPr>
        </w:r>
        <w:r w:rsidR="00D82608">
          <w:rPr>
            <w:noProof/>
            <w:webHidden/>
          </w:rPr>
          <w:fldChar w:fldCharType="separate"/>
        </w:r>
        <w:r w:rsidR="00D82608">
          <w:rPr>
            <w:noProof/>
            <w:webHidden/>
          </w:rPr>
          <w:t>1</w:t>
        </w:r>
        <w:r w:rsidR="00D82608">
          <w:rPr>
            <w:noProof/>
            <w:webHidden/>
          </w:rPr>
          <w:fldChar w:fldCharType="end"/>
        </w:r>
      </w:hyperlink>
    </w:p>
    <w:p w14:paraId="1E7E1D7C" w14:textId="63023D32" w:rsidR="00D82608" w:rsidRDefault="005436F9">
      <w:pPr>
        <w:pStyle w:val="TOC2"/>
        <w:rPr>
          <w:rFonts w:asciiTheme="minorHAnsi" w:eastAsiaTheme="minorEastAsia" w:hAnsiTheme="minorHAnsi" w:cstheme="minorBidi"/>
          <w:noProof/>
          <w:color w:val="auto"/>
          <w:kern w:val="0"/>
          <w:sz w:val="24"/>
          <w:szCs w:val="24"/>
        </w:rPr>
      </w:pPr>
      <w:hyperlink w:anchor="_Toc527467748" w:history="1">
        <w:r w:rsidR="00D82608" w:rsidRPr="00CC18D6">
          <w:rPr>
            <w:rStyle w:val="Hyperlink"/>
            <w:rFonts w:eastAsiaTheme="majorEastAsia"/>
            <w:noProof/>
          </w:rPr>
          <w:t>1.3</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Monitoring aquatic ecosystem responses to environmental flows</w:t>
        </w:r>
        <w:r w:rsidR="00D82608">
          <w:rPr>
            <w:noProof/>
            <w:webHidden/>
          </w:rPr>
          <w:tab/>
        </w:r>
        <w:r w:rsidR="00D82608">
          <w:rPr>
            <w:noProof/>
            <w:webHidden/>
          </w:rPr>
          <w:fldChar w:fldCharType="begin"/>
        </w:r>
        <w:r w:rsidR="00D82608">
          <w:rPr>
            <w:noProof/>
            <w:webHidden/>
          </w:rPr>
          <w:instrText xml:space="preserve"> PAGEREF _Toc527467748 \h </w:instrText>
        </w:r>
        <w:r w:rsidR="00D82608">
          <w:rPr>
            <w:noProof/>
            <w:webHidden/>
          </w:rPr>
        </w:r>
        <w:r w:rsidR="00D82608">
          <w:rPr>
            <w:noProof/>
            <w:webHidden/>
          </w:rPr>
          <w:fldChar w:fldCharType="separate"/>
        </w:r>
        <w:r w:rsidR="00D82608">
          <w:rPr>
            <w:noProof/>
            <w:webHidden/>
          </w:rPr>
          <w:t>2</w:t>
        </w:r>
        <w:r w:rsidR="00D82608">
          <w:rPr>
            <w:noProof/>
            <w:webHidden/>
          </w:rPr>
          <w:fldChar w:fldCharType="end"/>
        </w:r>
      </w:hyperlink>
    </w:p>
    <w:p w14:paraId="673DE381" w14:textId="32087270" w:rsidR="00D82608" w:rsidRDefault="005436F9">
      <w:pPr>
        <w:pStyle w:val="TOC1"/>
        <w:rPr>
          <w:rFonts w:asciiTheme="minorHAnsi" w:eastAsiaTheme="minorEastAsia" w:hAnsiTheme="minorHAnsi" w:cstheme="minorBidi"/>
          <w:b w:val="0"/>
          <w:color w:val="auto"/>
          <w:kern w:val="0"/>
          <w:sz w:val="24"/>
          <w:szCs w:val="24"/>
        </w:rPr>
      </w:pPr>
      <w:hyperlink w:anchor="_Toc527467749" w:history="1">
        <w:r w:rsidR="00D82608" w:rsidRPr="00CC18D6">
          <w:rPr>
            <w:rStyle w:val="Hyperlink"/>
          </w:rPr>
          <w:t>2</w:t>
        </w:r>
        <w:r w:rsidR="00D82608">
          <w:rPr>
            <w:rFonts w:asciiTheme="minorHAnsi" w:eastAsiaTheme="minorEastAsia" w:hAnsiTheme="minorHAnsi" w:cstheme="minorBidi"/>
            <w:b w:val="0"/>
            <w:color w:val="auto"/>
            <w:kern w:val="0"/>
            <w:sz w:val="24"/>
            <w:szCs w:val="24"/>
          </w:rPr>
          <w:tab/>
        </w:r>
        <w:r w:rsidR="00D82608" w:rsidRPr="00CC18D6">
          <w:rPr>
            <w:rStyle w:val="Hyperlink"/>
          </w:rPr>
          <w:t>Introduction</w:t>
        </w:r>
        <w:r w:rsidR="00D82608">
          <w:rPr>
            <w:webHidden/>
          </w:rPr>
          <w:tab/>
        </w:r>
        <w:r w:rsidR="00D82608">
          <w:rPr>
            <w:webHidden/>
          </w:rPr>
          <w:fldChar w:fldCharType="begin"/>
        </w:r>
        <w:r w:rsidR="00D82608">
          <w:rPr>
            <w:webHidden/>
          </w:rPr>
          <w:instrText xml:space="preserve"> PAGEREF _Toc527467749 \h </w:instrText>
        </w:r>
        <w:r w:rsidR="00D82608">
          <w:rPr>
            <w:webHidden/>
          </w:rPr>
        </w:r>
        <w:r w:rsidR="00D82608">
          <w:rPr>
            <w:webHidden/>
          </w:rPr>
          <w:fldChar w:fldCharType="separate"/>
        </w:r>
        <w:r w:rsidR="00D82608">
          <w:rPr>
            <w:webHidden/>
          </w:rPr>
          <w:t>4</w:t>
        </w:r>
        <w:r w:rsidR="00D82608">
          <w:rPr>
            <w:webHidden/>
          </w:rPr>
          <w:fldChar w:fldCharType="end"/>
        </w:r>
      </w:hyperlink>
    </w:p>
    <w:p w14:paraId="4C4DB450" w14:textId="76F8608A" w:rsidR="00D82608" w:rsidRDefault="005436F9">
      <w:pPr>
        <w:pStyle w:val="TOC2"/>
        <w:rPr>
          <w:rFonts w:asciiTheme="minorHAnsi" w:eastAsiaTheme="minorEastAsia" w:hAnsiTheme="minorHAnsi" w:cstheme="minorBidi"/>
          <w:noProof/>
          <w:color w:val="auto"/>
          <w:kern w:val="0"/>
          <w:sz w:val="24"/>
          <w:szCs w:val="24"/>
        </w:rPr>
      </w:pPr>
      <w:hyperlink w:anchor="_Toc527467750" w:history="1">
        <w:r w:rsidR="00D82608" w:rsidRPr="00CC18D6">
          <w:rPr>
            <w:rStyle w:val="Hyperlink"/>
            <w:rFonts w:eastAsiaTheme="majorEastAsia"/>
            <w:noProof/>
          </w:rPr>
          <w:t>2.1</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What is the Long Term Intervention Monitoring Project?</w:t>
        </w:r>
        <w:r w:rsidR="00D82608">
          <w:rPr>
            <w:noProof/>
            <w:webHidden/>
          </w:rPr>
          <w:tab/>
        </w:r>
        <w:r w:rsidR="00D82608">
          <w:rPr>
            <w:noProof/>
            <w:webHidden/>
          </w:rPr>
          <w:fldChar w:fldCharType="begin"/>
        </w:r>
        <w:r w:rsidR="00D82608">
          <w:rPr>
            <w:noProof/>
            <w:webHidden/>
          </w:rPr>
          <w:instrText xml:space="preserve"> PAGEREF _Toc527467750 \h </w:instrText>
        </w:r>
        <w:r w:rsidR="00D82608">
          <w:rPr>
            <w:noProof/>
            <w:webHidden/>
          </w:rPr>
        </w:r>
        <w:r w:rsidR="00D82608">
          <w:rPr>
            <w:noProof/>
            <w:webHidden/>
          </w:rPr>
          <w:fldChar w:fldCharType="separate"/>
        </w:r>
        <w:r w:rsidR="00D82608">
          <w:rPr>
            <w:noProof/>
            <w:webHidden/>
          </w:rPr>
          <w:t>4</w:t>
        </w:r>
        <w:r w:rsidR="00D82608">
          <w:rPr>
            <w:noProof/>
            <w:webHidden/>
          </w:rPr>
          <w:fldChar w:fldCharType="end"/>
        </w:r>
      </w:hyperlink>
    </w:p>
    <w:p w14:paraId="5C0B42D8" w14:textId="46899DF8" w:rsidR="00D82608" w:rsidRDefault="005436F9">
      <w:pPr>
        <w:pStyle w:val="TOC2"/>
        <w:rPr>
          <w:rFonts w:asciiTheme="minorHAnsi" w:eastAsiaTheme="minorEastAsia" w:hAnsiTheme="minorHAnsi" w:cstheme="minorBidi"/>
          <w:noProof/>
          <w:color w:val="auto"/>
          <w:kern w:val="0"/>
          <w:sz w:val="24"/>
          <w:szCs w:val="24"/>
        </w:rPr>
      </w:pPr>
      <w:hyperlink w:anchor="_Toc527467751" w:history="1">
        <w:r w:rsidR="00D82608" w:rsidRPr="00CC18D6">
          <w:rPr>
            <w:rStyle w:val="Hyperlink"/>
            <w:rFonts w:eastAsiaTheme="majorEastAsia"/>
            <w:noProof/>
          </w:rPr>
          <w:t>2.2</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How are we evaluating outcomes at the Basin scale?</w:t>
        </w:r>
        <w:r w:rsidR="00D82608">
          <w:rPr>
            <w:noProof/>
            <w:webHidden/>
          </w:rPr>
          <w:tab/>
        </w:r>
        <w:r w:rsidR="00D82608">
          <w:rPr>
            <w:noProof/>
            <w:webHidden/>
          </w:rPr>
          <w:fldChar w:fldCharType="begin"/>
        </w:r>
        <w:r w:rsidR="00D82608">
          <w:rPr>
            <w:noProof/>
            <w:webHidden/>
          </w:rPr>
          <w:instrText xml:space="preserve"> PAGEREF _Toc527467751 \h </w:instrText>
        </w:r>
        <w:r w:rsidR="00D82608">
          <w:rPr>
            <w:noProof/>
            <w:webHidden/>
          </w:rPr>
        </w:r>
        <w:r w:rsidR="00D82608">
          <w:rPr>
            <w:noProof/>
            <w:webHidden/>
          </w:rPr>
          <w:fldChar w:fldCharType="separate"/>
        </w:r>
        <w:r w:rsidR="00D82608">
          <w:rPr>
            <w:noProof/>
            <w:webHidden/>
          </w:rPr>
          <w:t>5</w:t>
        </w:r>
        <w:r w:rsidR="00D82608">
          <w:rPr>
            <w:noProof/>
            <w:webHidden/>
          </w:rPr>
          <w:fldChar w:fldCharType="end"/>
        </w:r>
      </w:hyperlink>
    </w:p>
    <w:p w14:paraId="371033E2" w14:textId="553CF5E0" w:rsidR="00D82608" w:rsidRDefault="005436F9">
      <w:pPr>
        <w:pStyle w:val="TOC2"/>
        <w:rPr>
          <w:rFonts w:asciiTheme="minorHAnsi" w:eastAsiaTheme="minorEastAsia" w:hAnsiTheme="minorHAnsi" w:cstheme="minorBidi"/>
          <w:noProof/>
          <w:color w:val="auto"/>
          <w:kern w:val="0"/>
          <w:sz w:val="24"/>
          <w:szCs w:val="24"/>
        </w:rPr>
      </w:pPr>
      <w:hyperlink w:anchor="_Toc527467752" w:history="1">
        <w:r w:rsidR="00D82608" w:rsidRPr="00CC18D6">
          <w:rPr>
            <w:rStyle w:val="Hyperlink"/>
            <w:rFonts w:eastAsiaTheme="majorEastAsia"/>
            <w:noProof/>
          </w:rPr>
          <w:t>2.3</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Context: the 2016–17 watering year</w:t>
        </w:r>
        <w:r w:rsidR="00D82608">
          <w:rPr>
            <w:noProof/>
            <w:webHidden/>
          </w:rPr>
          <w:tab/>
        </w:r>
        <w:r w:rsidR="00D82608">
          <w:rPr>
            <w:noProof/>
            <w:webHidden/>
          </w:rPr>
          <w:fldChar w:fldCharType="begin"/>
        </w:r>
        <w:r w:rsidR="00D82608">
          <w:rPr>
            <w:noProof/>
            <w:webHidden/>
          </w:rPr>
          <w:instrText xml:space="preserve"> PAGEREF _Toc527467752 \h </w:instrText>
        </w:r>
        <w:r w:rsidR="00D82608">
          <w:rPr>
            <w:noProof/>
            <w:webHidden/>
          </w:rPr>
        </w:r>
        <w:r w:rsidR="00D82608">
          <w:rPr>
            <w:noProof/>
            <w:webHidden/>
          </w:rPr>
          <w:fldChar w:fldCharType="separate"/>
        </w:r>
        <w:r w:rsidR="00D82608">
          <w:rPr>
            <w:noProof/>
            <w:webHidden/>
          </w:rPr>
          <w:t>6</w:t>
        </w:r>
        <w:r w:rsidR="00D82608">
          <w:rPr>
            <w:noProof/>
            <w:webHidden/>
          </w:rPr>
          <w:fldChar w:fldCharType="end"/>
        </w:r>
      </w:hyperlink>
    </w:p>
    <w:p w14:paraId="03A32FA9" w14:textId="1CC0F9B5" w:rsidR="00D82608" w:rsidRDefault="005436F9">
      <w:pPr>
        <w:pStyle w:val="TOC3"/>
        <w:rPr>
          <w:rFonts w:asciiTheme="minorHAnsi" w:eastAsiaTheme="minorEastAsia" w:hAnsiTheme="minorHAnsi" w:cstheme="minorBidi"/>
          <w:noProof/>
          <w:color w:val="auto"/>
          <w:kern w:val="0"/>
          <w:sz w:val="24"/>
          <w:szCs w:val="24"/>
        </w:rPr>
      </w:pPr>
      <w:hyperlink w:anchor="_Toc527467753" w:history="1">
        <w:r w:rsidR="00D82608" w:rsidRPr="00CC18D6">
          <w:rPr>
            <w:rStyle w:val="Hyperlink"/>
            <w:rFonts w:eastAsiaTheme="majorEastAsia"/>
            <w:noProof/>
            <w14:scene3d>
              <w14:camera w14:prst="orthographicFront"/>
              <w14:lightRig w14:rig="threePt" w14:dir="t">
                <w14:rot w14:lat="0" w14:lon="0" w14:rev="0"/>
              </w14:lightRig>
            </w14:scene3d>
          </w:rPr>
          <w:t>2.3.1</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Climate and water availability</w:t>
        </w:r>
        <w:r w:rsidR="00D82608">
          <w:rPr>
            <w:noProof/>
            <w:webHidden/>
          </w:rPr>
          <w:tab/>
        </w:r>
        <w:r w:rsidR="00D82608">
          <w:rPr>
            <w:noProof/>
            <w:webHidden/>
          </w:rPr>
          <w:fldChar w:fldCharType="begin"/>
        </w:r>
        <w:r w:rsidR="00D82608">
          <w:rPr>
            <w:noProof/>
            <w:webHidden/>
          </w:rPr>
          <w:instrText xml:space="preserve"> PAGEREF _Toc527467753 \h </w:instrText>
        </w:r>
        <w:r w:rsidR="00D82608">
          <w:rPr>
            <w:noProof/>
            <w:webHidden/>
          </w:rPr>
        </w:r>
        <w:r w:rsidR="00D82608">
          <w:rPr>
            <w:noProof/>
            <w:webHidden/>
          </w:rPr>
          <w:fldChar w:fldCharType="separate"/>
        </w:r>
        <w:r w:rsidR="00D82608">
          <w:rPr>
            <w:noProof/>
            <w:webHidden/>
          </w:rPr>
          <w:t>6</w:t>
        </w:r>
        <w:r w:rsidR="00D82608">
          <w:rPr>
            <w:noProof/>
            <w:webHidden/>
          </w:rPr>
          <w:fldChar w:fldCharType="end"/>
        </w:r>
      </w:hyperlink>
    </w:p>
    <w:p w14:paraId="26680F9B" w14:textId="4E91FFA1" w:rsidR="00D82608" w:rsidRDefault="005436F9">
      <w:pPr>
        <w:pStyle w:val="TOC3"/>
        <w:rPr>
          <w:rFonts w:asciiTheme="minorHAnsi" w:eastAsiaTheme="minorEastAsia" w:hAnsiTheme="minorHAnsi" w:cstheme="minorBidi"/>
          <w:noProof/>
          <w:color w:val="auto"/>
          <w:kern w:val="0"/>
          <w:sz w:val="24"/>
          <w:szCs w:val="24"/>
        </w:rPr>
      </w:pPr>
      <w:hyperlink w:anchor="_Toc527467754" w:history="1">
        <w:r w:rsidR="00D82608" w:rsidRPr="00CC18D6">
          <w:rPr>
            <w:rStyle w:val="Hyperlink"/>
            <w:rFonts w:eastAsiaTheme="majorEastAsia"/>
            <w:noProof/>
            <w14:scene3d>
              <w14:camera w14:prst="orthographicFront"/>
              <w14:lightRig w14:rig="threePt" w14:dir="t">
                <w14:rot w14:lat="0" w14:lon="0" w14:rev="0"/>
              </w14:lightRig>
            </w14:scene3d>
          </w:rPr>
          <w:t>2.3.2</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Commonwealth environmental water delivery in 2016–17</w:t>
        </w:r>
        <w:r w:rsidR="00D82608">
          <w:rPr>
            <w:noProof/>
            <w:webHidden/>
          </w:rPr>
          <w:tab/>
        </w:r>
        <w:r w:rsidR="00D82608">
          <w:rPr>
            <w:noProof/>
            <w:webHidden/>
          </w:rPr>
          <w:fldChar w:fldCharType="begin"/>
        </w:r>
        <w:r w:rsidR="00D82608">
          <w:rPr>
            <w:noProof/>
            <w:webHidden/>
          </w:rPr>
          <w:instrText xml:space="preserve"> PAGEREF _Toc527467754 \h </w:instrText>
        </w:r>
        <w:r w:rsidR="00D82608">
          <w:rPr>
            <w:noProof/>
            <w:webHidden/>
          </w:rPr>
        </w:r>
        <w:r w:rsidR="00D82608">
          <w:rPr>
            <w:noProof/>
            <w:webHidden/>
          </w:rPr>
          <w:fldChar w:fldCharType="separate"/>
        </w:r>
        <w:r w:rsidR="00D82608">
          <w:rPr>
            <w:noProof/>
            <w:webHidden/>
          </w:rPr>
          <w:t>7</w:t>
        </w:r>
        <w:r w:rsidR="00D82608">
          <w:rPr>
            <w:noProof/>
            <w:webHidden/>
          </w:rPr>
          <w:fldChar w:fldCharType="end"/>
        </w:r>
      </w:hyperlink>
    </w:p>
    <w:p w14:paraId="012B8368" w14:textId="5E7E7C91" w:rsidR="00D82608" w:rsidRDefault="005436F9">
      <w:pPr>
        <w:pStyle w:val="TOC3"/>
        <w:rPr>
          <w:rFonts w:asciiTheme="minorHAnsi" w:eastAsiaTheme="minorEastAsia" w:hAnsiTheme="minorHAnsi" w:cstheme="minorBidi"/>
          <w:noProof/>
          <w:color w:val="auto"/>
          <w:kern w:val="0"/>
          <w:sz w:val="24"/>
          <w:szCs w:val="24"/>
        </w:rPr>
      </w:pPr>
      <w:hyperlink w:anchor="_Toc527467755" w:history="1">
        <w:r w:rsidR="00D82608" w:rsidRPr="00CC18D6">
          <w:rPr>
            <w:rStyle w:val="Hyperlink"/>
            <w:rFonts w:eastAsiaTheme="majorEastAsia"/>
            <w:noProof/>
            <w14:scene3d>
              <w14:camera w14:prst="orthographicFront"/>
              <w14:lightRig w14:rig="threePt" w14:dir="t">
                <w14:rot w14:lat="0" w14:lon="0" w14:rev="0"/>
              </w14:lightRig>
            </w14:scene3d>
          </w:rPr>
          <w:t>2.3.1</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The first 3 years in context: 2014–17</w:t>
        </w:r>
        <w:r w:rsidR="00D82608">
          <w:rPr>
            <w:noProof/>
            <w:webHidden/>
          </w:rPr>
          <w:tab/>
        </w:r>
        <w:r w:rsidR="00D82608">
          <w:rPr>
            <w:noProof/>
            <w:webHidden/>
          </w:rPr>
          <w:fldChar w:fldCharType="begin"/>
        </w:r>
        <w:r w:rsidR="00D82608">
          <w:rPr>
            <w:noProof/>
            <w:webHidden/>
          </w:rPr>
          <w:instrText xml:space="preserve"> PAGEREF _Toc527467755 \h </w:instrText>
        </w:r>
        <w:r w:rsidR="00D82608">
          <w:rPr>
            <w:noProof/>
            <w:webHidden/>
          </w:rPr>
        </w:r>
        <w:r w:rsidR="00D82608">
          <w:rPr>
            <w:noProof/>
            <w:webHidden/>
          </w:rPr>
          <w:fldChar w:fldCharType="separate"/>
        </w:r>
        <w:r w:rsidR="00D82608">
          <w:rPr>
            <w:noProof/>
            <w:webHidden/>
          </w:rPr>
          <w:t>8</w:t>
        </w:r>
        <w:r w:rsidR="00D82608">
          <w:rPr>
            <w:noProof/>
            <w:webHidden/>
          </w:rPr>
          <w:fldChar w:fldCharType="end"/>
        </w:r>
      </w:hyperlink>
    </w:p>
    <w:p w14:paraId="7D5CD4F0" w14:textId="02C85805" w:rsidR="00D82608" w:rsidRDefault="005436F9">
      <w:pPr>
        <w:pStyle w:val="TOC1"/>
        <w:rPr>
          <w:rFonts w:asciiTheme="minorHAnsi" w:eastAsiaTheme="minorEastAsia" w:hAnsiTheme="minorHAnsi" w:cstheme="minorBidi"/>
          <w:b w:val="0"/>
          <w:color w:val="auto"/>
          <w:kern w:val="0"/>
          <w:sz w:val="24"/>
          <w:szCs w:val="24"/>
        </w:rPr>
      </w:pPr>
      <w:hyperlink w:anchor="_Toc527467756" w:history="1">
        <w:r w:rsidR="00D82608" w:rsidRPr="00CC18D6">
          <w:rPr>
            <w:rStyle w:val="Hyperlink"/>
          </w:rPr>
          <w:t>3</w:t>
        </w:r>
        <w:r w:rsidR="00D82608">
          <w:rPr>
            <w:rFonts w:asciiTheme="minorHAnsi" w:eastAsiaTheme="minorEastAsia" w:hAnsiTheme="minorHAnsi" w:cstheme="minorBidi"/>
            <w:b w:val="0"/>
            <w:color w:val="auto"/>
            <w:kern w:val="0"/>
            <w:sz w:val="24"/>
            <w:szCs w:val="24"/>
          </w:rPr>
          <w:tab/>
        </w:r>
        <w:r w:rsidR="00D82608" w:rsidRPr="00CC18D6">
          <w:rPr>
            <w:rStyle w:val="Hyperlink"/>
          </w:rPr>
          <w:t>Basin-scale evaluation</w:t>
        </w:r>
        <w:r w:rsidR="00D82608">
          <w:rPr>
            <w:webHidden/>
          </w:rPr>
          <w:tab/>
        </w:r>
        <w:r w:rsidR="00D82608">
          <w:rPr>
            <w:webHidden/>
          </w:rPr>
          <w:fldChar w:fldCharType="begin"/>
        </w:r>
        <w:r w:rsidR="00D82608">
          <w:rPr>
            <w:webHidden/>
          </w:rPr>
          <w:instrText xml:space="preserve"> PAGEREF _Toc527467756 \h </w:instrText>
        </w:r>
        <w:r w:rsidR="00D82608">
          <w:rPr>
            <w:webHidden/>
          </w:rPr>
        </w:r>
        <w:r w:rsidR="00D82608">
          <w:rPr>
            <w:webHidden/>
          </w:rPr>
          <w:fldChar w:fldCharType="separate"/>
        </w:r>
        <w:r w:rsidR="00D82608">
          <w:rPr>
            <w:webHidden/>
          </w:rPr>
          <w:t>10</w:t>
        </w:r>
        <w:r w:rsidR="00D82608">
          <w:rPr>
            <w:webHidden/>
          </w:rPr>
          <w:fldChar w:fldCharType="end"/>
        </w:r>
      </w:hyperlink>
    </w:p>
    <w:p w14:paraId="6D62092D" w14:textId="34C4A2AF" w:rsidR="00D82608" w:rsidRDefault="005436F9">
      <w:pPr>
        <w:pStyle w:val="TOC2"/>
        <w:rPr>
          <w:rFonts w:asciiTheme="minorHAnsi" w:eastAsiaTheme="minorEastAsia" w:hAnsiTheme="minorHAnsi" w:cstheme="minorBidi"/>
          <w:noProof/>
          <w:color w:val="auto"/>
          <w:kern w:val="0"/>
          <w:sz w:val="24"/>
          <w:szCs w:val="24"/>
        </w:rPr>
      </w:pPr>
      <w:hyperlink w:anchor="_Toc527467757" w:history="1">
        <w:r w:rsidR="00D82608" w:rsidRPr="00CC18D6">
          <w:rPr>
            <w:rStyle w:val="Hyperlink"/>
            <w:rFonts w:eastAsiaTheme="majorEastAsia"/>
            <w:noProof/>
          </w:rPr>
          <w:t>3.1</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Biodiversity</w:t>
        </w:r>
        <w:r w:rsidR="00D82608">
          <w:rPr>
            <w:noProof/>
            <w:webHidden/>
          </w:rPr>
          <w:tab/>
        </w:r>
        <w:r w:rsidR="00D82608">
          <w:rPr>
            <w:noProof/>
            <w:webHidden/>
          </w:rPr>
          <w:fldChar w:fldCharType="begin"/>
        </w:r>
        <w:r w:rsidR="00D82608">
          <w:rPr>
            <w:noProof/>
            <w:webHidden/>
          </w:rPr>
          <w:instrText xml:space="preserve"> PAGEREF _Toc527467757 \h </w:instrText>
        </w:r>
        <w:r w:rsidR="00D82608">
          <w:rPr>
            <w:noProof/>
            <w:webHidden/>
          </w:rPr>
        </w:r>
        <w:r w:rsidR="00D82608">
          <w:rPr>
            <w:noProof/>
            <w:webHidden/>
          </w:rPr>
          <w:fldChar w:fldCharType="separate"/>
        </w:r>
        <w:r w:rsidR="00D82608">
          <w:rPr>
            <w:noProof/>
            <w:webHidden/>
          </w:rPr>
          <w:t>10</w:t>
        </w:r>
        <w:r w:rsidR="00D82608">
          <w:rPr>
            <w:noProof/>
            <w:webHidden/>
          </w:rPr>
          <w:fldChar w:fldCharType="end"/>
        </w:r>
      </w:hyperlink>
    </w:p>
    <w:p w14:paraId="6506F0D1" w14:textId="39057B1F" w:rsidR="00D82608" w:rsidRDefault="005436F9">
      <w:pPr>
        <w:pStyle w:val="TOC3"/>
        <w:rPr>
          <w:rFonts w:asciiTheme="minorHAnsi" w:eastAsiaTheme="minorEastAsia" w:hAnsiTheme="minorHAnsi" w:cstheme="minorBidi"/>
          <w:noProof/>
          <w:color w:val="auto"/>
          <w:kern w:val="0"/>
          <w:sz w:val="24"/>
          <w:szCs w:val="24"/>
        </w:rPr>
      </w:pPr>
      <w:hyperlink w:anchor="_Toc527467758" w:history="1">
        <w:r w:rsidR="00D82608" w:rsidRPr="00CC18D6">
          <w:rPr>
            <w:rStyle w:val="Hyperlink"/>
            <w:rFonts w:eastAsiaTheme="majorEastAsia"/>
            <w:noProof/>
            <w14:scene3d>
              <w14:camera w14:prst="orthographicFront"/>
              <w14:lightRig w14:rig="threePt" w14:dir="t">
                <w14:rot w14:lat="0" w14:lon="0" w14:rev="0"/>
              </w14:lightRig>
            </w14:scene3d>
          </w:rPr>
          <w:t>3.1.1</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Basin Matter evaluations related to biodiversity 2016–17</w:t>
        </w:r>
        <w:r w:rsidR="00D82608">
          <w:rPr>
            <w:noProof/>
            <w:webHidden/>
          </w:rPr>
          <w:tab/>
        </w:r>
        <w:r w:rsidR="00D82608">
          <w:rPr>
            <w:noProof/>
            <w:webHidden/>
          </w:rPr>
          <w:fldChar w:fldCharType="begin"/>
        </w:r>
        <w:r w:rsidR="00D82608">
          <w:rPr>
            <w:noProof/>
            <w:webHidden/>
          </w:rPr>
          <w:instrText xml:space="preserve"> PAGEREF _Toc527467758 \h </w:instrText>
        </w:r>
        <w:r w:rsidR="00D82608">
          <w:rPr>
            <w:noProof/>
            <w:webHidden/>
          </w:rPr>
        </w:r>
        <w:r w:rsidR="00D82608">
          <w:rPr>
            <w:noProof/>
            <w:webHidden/>
          </w:rPr>
          <w:fldChar w:fldCharType="separate"/>
        </w:r>
        <w:r w:rsidR="00D82608">
          <w:rPr>
            <w:noProof/>
            <w:webHidden/>
          </w:rPr>
          <w:t>11</w:t>
        </w:r>
        <w:r w:rsidR="00D82608">
          <w:rPr>
            <w:noProof/>
            <w:webHidden/>
          </w:rPr>
          <w:fldChar w:fldCharType="end"/>
        </w:r>
      </w:hyperlink>
    </w:p>
    <w:p w14:paraId="56516A4D" w14:textId="3177ABD1" w:rsidR="00D82608" w:rsidRDefault="005436F9">
      <w:pPr>
        <w:pStyle w:val="TOC3"/>
        <w:rPr>
          <w:rFonts w:asciiTheme="minorHAnsi" w:eastAsiaTheme="minorEastAsia" w:hAnsiTheme="minorHAnsi" w:cstheme="minorBidi"/>
          <w:noProof/>
          <w:color w:val="auto"/>
          <w:kern w:val="0"/>
          <w:sz w:val="24"/>
          <w:szCs w:val="24"/>
        </w:rPr>
      </w:pPr>
      <w:hyperlink w:anchor="_Toc527467759" w:history="1">
        <w:r w:rsidR="00D82608" w:rsidRPr="00CC18D6">
          <w:rPr>
            <w:rStyle w:val="Hyperlink"/>
            <w:rFonts w:eastAsiaTheme="majorEastAsia"/>
            <w:noProof/>
            <w14:scene3d>
              <w14:camera w14:prst="orthographicFront"/>
              <w14:lightRig w14:rig="threePt" w14:dir="t">
                <w14:rot w14:lat="0" w14:lon="0" w14:rev="0"/>
              </w14:lightRig>
            </w14:scene3d>
          </w:rPr>
          <w:t>3.1.2</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Basin-scale biodiversity outcomes 2014–17</w:t>
        </w:r>
        <w:r w:rsidR="00D82608">
          <w:rPr>
            <w:noProof/>
            <w:webHidden/>
          </w:rPr>
          <w:tab/>
        </w:r>
        <w:r w:rsidR="00D82608">
          <w:rPr>
            <w:noProof/>
            <w:webHidden/>
          </w:rPr>
          <w:fldChar w:fldCharType="begin"/>
        </w:r>
        <w:r w:rsidR="00D82608">
          <w:rPr>
            <w:noProof/>
            <w:webHidden/>
          </w:rPr>
          <w:instrText xml:space="preserve"> PAGEREF _Toc527467759 \h </w:instrText>
        </w:r>
        <w:r w:rsidR="00D82608">
          <w:rPr>
            <w:noProof/>
            <w:webHidden/>
          </w:rPr>
        </w:r>
        <w:r w:rsidR="00D82608">
          <w:rPr>
            <w:noProof/>
            <w:webHidden/>
          </w:rPr>
          <w:fldChar w:fldCharType="separate"/>
        </w:r>
        <w:r w:rsidR="00D82608">
          <w:rPr>
            <w:noProof/>
            <w:webHidden/>
          </w:rPr>
          <w:t>13</w:t>
        </w:r>
        <w:r w:rsidR="00D82608">
          <w:rPr>
            <w:noProof/>
            <w:webHidden/>
          </w:rPr>
          <w:fldChar w:fldCharType="end"/>
        </w:r>
      </w:hyperlink>
    </w:p>
    <w:p w14:paraId="0C67E6CA" w14:textId="0C736418" w:rsidR="00D82608" w:rsidRDefault="005436F9">
      <w:pPr>
        <w:pStyle w:val="TOC2"/>
        <w:rPr>
          <w:rFonts w:asciiTheme="minorHAnsi" w:eastAsiaTheme="minorEastAsia" w:hAnsiTheme="minorHAnsi" w:cstheme="minorBidi"/>
          <w:noProof/>
          <w:color w:val="auto"/>
          <w:kern w:val="0"/>
          <w:sz w:val="24"/>
          <w:szCs w:val="24"/>
        </w:rPr>
      </w:pPr>
      <w:hyperlink w:anchor="_Toc527467760" w:history="1">
        <w:r w:rsidR="00D82608" w:rsidRPr="00CC18D6">
          <w:rPr>
            <w:rStyle w:val="Hyperlink"/>
            <w:rFonts w:eastAsiaTheme="majorEastAsia"/>
            <w:noProof/>
          </w:rPr>
          <w:t>3.2</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Ecosystem function</w:t>
        </w:r>
        <w:r w:rsidR="00D82608">
          <w:rPr>
            <w:noProof/>
            <w:webHidden/>
          </w:rPr>
          <w:tab/>
        </w:r>
        <w:r w:rsidR="00D82608">
          <w:rPr>
            <w:noProof/>
            <w:webHidden/>
          </w:rPr>
          <w:fldChar w:fldCharType="begin"/>
        </w:r>
        <w:r w:rsidR="00D82608">
          <w:rPr>
            <w:noProof/>
            <w:webHidden/>
          </w:rPr>
          <w:instrText xml:space="preserve"> PAGEREF _Toc527467760 \h </w:instrText>
        </w:r>
        <w:r w:rsidR="00D82608">
          <w:rPr>
            <w:noProof/>
            <w:webHidden/>
          </w:rPr>
        </w:r>
        <w:r w:rsidR="00D82608">
          <w:rPr>
            <w:noProof/>
            <w:webHidden/>
          </w:rPr>
          <w:fldChar w:fldCharType="separate"/>
        </w:r>
        <w:r w:rsidR="00D82608">
          <w:rPr>
            <w:noProof/>
            <w:webHidden/>
          </w:rPr>
          <w:t>19</w:t>
        </w:r>
        <w:r w:rsidR="00D82608">
          <w:rPr>
            <w:noProof/>
            <w:webHidden/>
          </w:rPr>
          <w:fldChar w:fldCharType="end"/>
        </w:r>
      </w:hyperlink>
    </w:p>
    <w:p w14:paraId="090D8C8F" w14:textId="5F312D52" w:rsidR="00D82608" w:rsidRDefault="005436F9">
      <w:pPr>
        <w:pStyle w:val="TOC3"/>
        <w:rPr>
          <w:rFonts w:asciiTheme="minorHAnsi" w:eastAsiaTheme="minorEastAsia" w:hAnsiTheme="minorHAnsi" w:cstheme="minorBidi"/>
          <w:noProof/>
          <w:color w:val="auto"/>
          <w:kern w:val="0"/>
          <w:sz w:val="24"/>
          <w:szCs w:val="24"/>
        </w:rPr>
      </w:pPr>
      <w:hyperlink w:anchor="_Toc527467761" w:history="1">
        <w:r w:rsidR="00D82608" w:rsidRPr="00CC18D6">
          <w:rPr>
            <w:rStyle w:val="Hyperlink"/>
            <w:rFonts w:eastAsiaTheme="majorEastAsia"/>
            <w:noProof/>
            <w14:scene3d>
              <w14:camera w14:prst="orthographicFront"/>
              <w14:lightRig w14:rig="threePt" w14:dir="t">
                <w14:rot w14:lat="0" w14:lon="0" w14:rev="0"/>
              </w14:lightRig>
            </w14:scene3d>
          </w:rPr>
          <w:t>3.2.1</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Basin Matter evaluations related to ecosystem function</w:t>
        </w:r>
        <w:r w:rsidR="00D82608">
          <w:rPr>
            <w:noProof/>
            <w:webHidden/>
          </w:rPr>
          <w:tab/>
        </w:r>
        <w:r w:rsidR="00D82608">
          <w:rPr>
            <w:noProof/>
            <w:webHidden/>
          </w:rPr>
          <w:fldChar w:fldCharType="begin"/>
        </w:r>
        <w:r w:rsidR="00D82608">
          <w:rPr>
            <w:noProof/>
            <w:webHidden/>
          </w:rPr>
          <w:instrText xml:space="preserve"> PAGEREF _Toc527467761 \h </w:instrText>
        </w:r>
        <w:r w:rsidR="00D82608">
          <w:rPr>
            <w:noProof/>
            <w:webHidden/>
          </w:rPr>
        </w:r>
        <w:r w:rsidR="00D82608">
          <w:rPr>
            <w:noProof/>
            <w:webHidden/>
          </w:rPr>
          <w:fldChar w:fldCharType="separate"/>
        </w:r>
        <w:r w:rsidR="00D82608">
          <w:rPr>
            <w:noProof/>
            <w:webHidden/>
          </w:rPr>
          <w:t>19</w:t>
        </w:r>
        <w:r w:rsidR="00D82608">
          <w:rPr>
            <w:noProof/>
            <w:webHidden/>
          </w:rPr>
          <w:fldChar w:fldCharType="end"/>
        </w:r>
      </w:hyperlink>
    </w:p>
    <w:p w14:paraId="67D5EDC3" w14:textId="266AEF0D" w:rsidR="00D82608" w:rsidRDefault="005436F9">
      <w:pPr>
        <w:pStyle w:val="TOC3"/>
        <w:rPr>
          <w:rFonts w:asciiTheme="minorHAnsi" w:eastAsiaTheme="minorEastAsia" w:hAnsiTheme="minorHAnsi" w:cstheme="minorBidi"/>
          <w:noProof/>
          <w:color w:val="auto"/>
          <w:kern w:val="0"/>
          <w:sz w:val="24"/>
          <w:szCs w:val="24"/>
        </w:rPr>
      </w:pPr>
      <w:hyperlink w:anchor="_Toc527467762" w:history="1">
        <w:r w:rsidR="00D82608" w:rsidRPr="00CC18D6">
          <w:rPr>
            <w:rStyle w:val="Hyperlink"/>
            <w:rFonts w:eastAsiaTheme="majorEastAsia"/>
            <w:noProof/>
            <w14:scene3d>
              <w14:camera w14:prst="orthographicFront"/>
              <w14:lightRig w14:rig="threePt" w14:dir="t">
                <w14:rot w14:lat="0" w14:lon="0" w14:rev="0"/>
              </w14:lightRig>
            </w14:scene3d>
          </w:rPr>
          <w:t>3.2.2</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Basin-scale ecosystem function outcomes 2014–17</w:t>
        </w:r>
        <w:r w:rsidR="00D82608">
          <w:rPr>
            <w:noProof/>
            <w:webHidden/>
          </w:rPr>
          <w:tab/>
        </w:r>
        <w:r w:rsidR="00D82608">
          <w:rPr>
            <w:noProof/>
            <w:webHidden/>
          </w:rPr>
          <w:fldChar w:fldCharType="begin"/>
        </w:r>
        <w:r w:rsidR="00D82608">
          <w:rPr>
            <w:noProof/>
            <w:webHidden/>
          </w:rPr>
          <w:instrText xml:space="preserve"> PAGEREF _Toc527467762 \h </w:instrText>
        </w:r>
        <w:r w:rsidR="00D82608">
          <w:rPr>
            <w:noProof/>
            <w:webHidden/>
          </w:rPr>
        </w:r>
        <w:r w:rsidR="00D82608">
          <w:rPr>
            <w:noProof/>
            <w:webHidden/>
          </w:rPr>
          <w:fldChar w:fldCharType="separate"/>
        </w:r>
        <w:r w:rsidR="00D82608">
          <w:rPr>
            <w:noProof/>
            <w:webHidden/>
          </w:rPr>
          <w:t>20</w:t>
        </w:r>
        <w:r w:rsidR="00D82608">
          <w:rPr>
            <w:noProof/>
            <w:webHidden/>
          </w:rPr>
          <w:fldChar w:fldCharType="end"/>
        </w:r>
      </w:hyperlink>
    </w:p>
    <w:p w14:paraId="150F4B4D" w14:textId="7039B296" w:rsidR="00D82608" w:rsidRDefault="005436F9">
      <w:pPr>
        <w:pStyle w:val="TOC2"/>
        <w:rPr>
          <w:rFonts w:asciiTheme="minorHAnsi" w:eastAsiaTheme="minorEastAsia" w:hAnsiTheme="minorHAnsi" w:cstheme="minorBidi"/>
          <w:noProof/>
          <w:color w:val="auto"/>
          <w:kern w:val="0"/>
          <w:sz w:val="24"/>
          <w:szCs w:val="24"/>
        </w:rPr>
      </w:pPr>
      <w:hyperlink w:anchor="_Toc527467763" w:history="1">
        <w:r w:rsidR="00D82608" w:rsidRPr="00CC18D6">
          <w:rPr>
            <w:rStyle w:val="Hyperlink"/>
            <w:rFonts w:eastAsiaTheme="majorEastAsia"/>
            <w:noProof/>
          </w:rPr>
          <w:t>3.3</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Resilience</w:t>
        </w:r>
        <w:r w:rsidR="00D82608">
          <w:rPr>
            <w:noProof/>
            <w:webHidden/>
          </w:rPr>
          <w:tab/>
        </w:r>
        <w:r w:rsidR="00D82608">
          <w:rPr>
            <w:noProof/>
            <w:webHidden/>
          </w:rPr>
          <w:fldChar w:fldCharType="begin"/>
        </w:r>
        <w:r w:rsidR="00D82608">
          <w:rPr>
            <w:noProof/>
            <w:webHidden/>
          </w:rPr>
          <w:instrText xml:space="preserve"> PAGEREF _Toc527467763 \h </w:instrText>
        </w:r>
        <w:r w:rsidR="00D82608">
          <w:rPr>
            <w:noProof/>
            <w:webHidden/>
          </w:rPr>
        </w:r>
        <w:r w:rsidR="00D82608">
          <w:rPr>
            <w:noProof/>
            <w:webHidden/>
          </w:rPr>
          <w:fldChar w:fldCharType="separate"/>
        </w:r>
        <w:r w:rsidR="00D82608">
          <w:rPr>
            <w:noProof/>
            <w:webHidden/>
          </w:rPr>
          <w:t>27</w:t>
        </w:r>
        <w:r w:rsidR="00D82608">
          <w:rPr>
            <w:noProof/>
            <w:webHidden/>
          </w:rPr>
          <w:fldChar w:fldCharType="end"/>
        </w:r>
      </w:hyperlink>
    </w:p>
    <w:p w14:paraId="06C88D50" w14:textId="086EC5CE" w:rsidR="00D82608" w:rsidRDefault="005436F9">
      <w:pPr>
        <w:pStyle w:val="TOC3"/>
        <w:rPr>
          <w:rFonts w:asciiTheme="minorHAnsi" w:eastAsiaTheme="minorEastAsia" w:hAnsiTheme="minorHAnsi" w:cstheme="minorBidi"/>
          <w:noProof/>
          <w:color w:val="auto"/>
          <w:kern w:val="0"/>
          <w:sz w:val="24"/>
          <w:szCs w:val="24"/>
        </w:rPr>
      </w:pPr>
      <w:hyperlink w:anchor="_Toc527467764" w:history="1">
        <w:r w:rsidR="00D82608" w:rsidRPr="00CC18D6">
          <w:rPr>
            <w:rStyle w:val="Hyperlink"/>
            <w:rFonts w:eastAsiaTheme="majorEastAsia"/>
            <w:noProof/>
            <w14:scene3d>
              <w14:camera w14:prst="orthographicFront"/>
              <w14:lightRig w14:rig="threePt" w14:dir="t">
                <w14:rot w14:lat="0" w14:lon="0" w14:rev="0"/>
              </w14:lightRig>
            </w14:scene3d>
          </w:rPr>
          <w:t>3.3.1</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Protecting refuge habitat</w:t>
        </w:r>
        <w:r w:rsidR="00D82608">
          <w:rPr>
            <w:noProof/>
            <w:webHidden/>
          </w:rPr>
          <w:tab/>
        </w:r>
        <w:r w:rsidR="00D82608">
          <w:rPr>
            <w:noProof/>
            <w:webHidden/>
          </w:rPr>
          <w:fldChar w:fldCharType="begin"/>
        </w:r>
        <w:r w:rsidR="00D82608">
          <w:rPr>
            <w:noProof/>
            <w:webHidden/>
          </w:rPr>
          <w:instrText xml:space="preserve"> PAGEREF _Toc527467764 \h </w:instrText>
        </w:r>
        <w:r w:rsidR="00D82608">
          <w:rPr>
            <w:noProof/>
            <w:webHidden/>
          </w:rPr>
        </w:r>
        <w:r w:rsidR="00D82608">
          <w:rPr>
            <w:noProof/>
            <w:webHidden/>
          </w:rPr>
          <w:fldChar w:fldCharType="separate"/>
        </w:r>
        <w:r w:rsidR="00D82608">
          <w:rPr>
            <w:noProof/>
            <w:webHidden/>
          </w:rPr>
          <w:t>27</w:t>
        </w:r>
        <w:r w:rsidR="00D82608">
          <w:rPr>
            <w:noProof/>
            <w:webHidden/>
          </w:rPr>
          <w:fldChar w:fldCharType="end"/>
        </w:r>
      </w:hyperlink>
    </w:p>
    <w:p w14:paraId="56E1DC5A" w14:textId="478D3729" w:rsidR="00D82608" w:rsidRDefault="005436F9">
      <w:pPr>
        <w:pStyle w:val="TOC3"/>
        <w:rPr>
          <w:rFonts w:asciiTheme="minorHAnsi" w:eastAsiaTheme="minorEastAsia" w:hAnsiTheme="minorHAnsi" w:cstheme="minorBidi"/>
          <w:noProof/>
          <w:color w:val="auto"/>
          <w:kern w:val="0"/>
          <w:sz w:val="24"/>
          <w:szCs w:val="24"/>
        </w:rPr>
      </w:pPr>
      <w:hyperlink w:anchor="_Toc527467765" w:history="1">
        <w:r w:rsidR="00D82608" w:rsidRPr="00CC18D6">
          <w:rPr>
            <w:rStyle w:val="Hyperlink"/>
            <w:rFonts w:eastAsiaTheme="majorEastAsia"/>
            <w:noProof/>
            <w14:scene3d>
              <w14:camera w14:prst="orthographicFront"/>
              <w14:lightRig w14:rig="threePt" w14:dir="t">
                <w14:rot w14:lat="0" w14:lon="0" w14:rev="0"/>
              </w14:lightRig>
            </w14:scene3d>
          </w:rPr>
          <w:t>3.3.2</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Contributing to resilience through maintaining ecosystems and populations</w:t>
        </w:r>
        <w:r w:rsidR="00D82608">
          <w:rPr>
            <w:noProof/>
            <w:webHidden/>
          </w:rPr>
          <w:tab/>
        </w:r>
        <w:r w:rsidR="00D82608">
          <w:rPr>
            <w:noProof/>
            <w:webHidden/>
          </w:rPr>
          <w:fldChar w:fldCharType="begin"/>
        </w:r>
        <w:r w:rsidR="00D82608">
          <w:rPr>
            <w:noProof/>
            <w:webHidden/>
          </w:rPr>
          <w:instrText xml:space="preserve"> PAGEREF _Toc527467765 \h </w:instrText>
        </w:r>
        <w:r w:rsidR="00D82608">
          <w:rPr>
            <w:noProof/>
            <w:webHidden/>
          </w:rPr>
        </w:r>
        <w:r w:rsidR="00D82608">
          <w:rPr>
            <w:noProof/>
            <w:webHidden/>
          </w:rPr>
          <w:fldChar w:fldCharType="separate"/>
        </w:r>
        <w:r w:rsidR="00D82608">
          <w:rPr>
            <w:noProof/>
            <w:webHidden/>
          </w:rPr>
          <w:t>28</w:t>
        </w:r>
        <w:r w:rsidR="00D82608">
          <w:rPr>
            <w:noProof/>
            <w:webHidden/>
          </w:rPr>
          <w:fldChar w:fldCharType="end"/>
        </w:r>
      </w:hyperlink>
    </w:p>
    <w:p w14:paraId="31CF3B91" w14:textId="22B990E0" w:rsidR="00D82608" w:rsidRDefault="005436F9">
      <w:pPr>
        <w:pStyle w:val="TOC1"/>
        <w:rPr>
          <w:rFonts w:asciiTheme="minorHAnsi" w:eastAsiaTheme="minorEastAsia" w:hAnsiTheme="minorHAnsi" w:cstheme="minorBidi"/>
          <w:b w:val="0"/>
          <w:color w:val="auto"/>
          <w:kern w:val="0"/>
          <w:sz w:val="24"/>
          <w:szCs w:val="24"/>
        </w:rPr>
      </w:pPr>
      <w:hyperlink w:anchor="_Toc527467766" w:history="1">
        <w:r w:rsidR="00D82608" w:rsidRPr="00CC18D6">
          <w:rPr>
            <w:rStyle w:val="Hyperlink"/>
          </w:rPr>
          <w:t>4</w:t>
        </w:r>
        <w:r w:rsidR="00D82608">
          <w:rPr>
            <w:rFonts w:asciiTheme="minorHAnsi" w:eastAsiaTheme="minorEastAsia" w:hAnsiTheme="minorHAnsi" w:cstheme="minorBidi"/>
            <w:b w:val="0"/>
            <w:color w:val="auto"/>
            <w:kern w:val="0"/>
            <w:sz w:val="24"/>
            <w:szCs w:val="24"/>
          </w:rPr>
          <w:tab/>
        </w:r>
        <w:r w:rsidR="00D82608" w:rsidRPr="00CC18D6">
          <w:rPr>
            <w:rStyle w:val="Hyperlink"/>
          </w:rPr>
          <w:t>Adaptive management</w:t>
        </w:r>
        <w:r w:rsidR="00D82608">
          <w:rPr>
            <w:webHidden/>
          </w:rPr>
          <w:tab/>
        </w:r>
        <w:r w:rsidR="00D82608">
          <w:rPr>
            <w:webHidden/>
          </w:rPr>
          <w:fldChar w:fldCharType="begin"/>
        </w:r>
        <w:r w:rsidR="00D82608">
          <w:rPr>
            <w:webHidden/>
          </w:rPr>
          <w:instrText xml:space="preserve"> PAGEREF _Toc527467766 \h </w:instrText>
        </w:r>
        <w:r w:rsidR="00D82608">
          <w:rPr>
            <w:webHidden/>
          </w:rPr>
        </w:r>
        <w:r w:rsidR="00D82608">
          <w:rPr>
            <w:webHidden/>
          </w:rPr>
          <w:fldChar w:fldCharType="separate"/>
        </w:r>
        <w:r w:rsidR="00D82608">
          <w:rPr>
            <w:webHidden/>
          </w:rPr>
          <w:t>31</w:t>
        </w:r>
        <w:r w:rsidR="00D82608">
          <w:rPr>
            <w:webHidden/>
          </w:rPr>
          <w:fldChar w:fldCharType="end"/>
        </w:r>
      </w:hyperlink>
    </w:p>
    <w:p w14:paraId="762CFF77" w14:textId="2CFD3F21" w:rsidR="00D82608" w:rsidRDefault="005436F9">
      <w:pPr>
        <w:pStyle w:val="TOC2"/>
        <w:rPr>
          <w:rFonts w:asciiTheme="minorHAnsi" w:eastAsiaTheme="minorEastAsia" w:hAnsiTheme="minorHAnsi" w:cstheme="minorBidi"/>
          <w:noProof/>
          <w:color w:val="auto"/>
          <w:kern w:val="0"/>
          <w:sz w:val="24"/>
          <w:szCs w:val="24"/>
        </w:rPr>
      </w:pPr>
      <w:hyperlink w:anchor="_Toc527467767" w:history="1">
        <w:r w:rsidR="00D82608" w:rsidRPr="00CC18D6">
          <w:rPr>
            <w:rStyle w:val="Hyperlink"/>
            <w:rFonts w:eastAsiaTheme="majorEastAsia"/>
            <w:noProof/>
          </w:rPr>
          <w:t>4.1</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A dynamic mosaic of wetting and drying promotes biodiversity</w:t>
        </w:r>
        <w:r w:rsidR="00D82608">
          <w:rPr>
            <w:noProof/>
            <w:webHidden/>
          </w:rPr>
          <w:tab/>
        </w:r>
        <w:r w:rsidR="00D82608">
          <w:rPr>
            <w:noProof/>
            <w:webHidden/>
          </w:rPr>
          <w:fldChar w:fldCharType="begin"/>
        </w:r>
        <w:r w:rsidR="00D82608">
          <w:rPr>
            <w:noProof/>
            <w:webHidden/>
          </w:rPr>
          <w:instrText xml:space="preserve"> PAGEREF _Toc527467767 \h </w:instrText>
        </w:r>
        <w:r w:rsidR="00D82608">
          <w:rPr>
            <w:noProof/>
            <w:webHidden/>
          </w:rPr>
        </w:r>
        <w:r w:rsidR="00D82608">
          <w:rPr>
            <w:noProof/>
            <w:webHidden/>
          </w:rPr>
          <w:fldChar w:fldCharType="separate"/>
        </w:r>
        <w:r w:rsidR="00D82608">
          <w:rPr>
            <w:noProof/>
            <w:webHidden/>
          </w:rPr>
          <w:t>31</w:t>
        </w:r>
        <w:r w:rsidR="00D82608">
          <w:rPr>
            <w:noProof/>
            <w:webHidden/>
          </w:rPr>
          <w:fldChar w:fldCharType="end"/>
        </w:r>
      </w:hyperlink>
    </w:p>
    <w:p w14:paraId="3751779C" w14:textId="5BECF410" w:rsidR="00D82608" w:rsidRDefault="005436F9">
      <w:pPr>
        <w:pStyle w:val="TOC2"/>
        <w:rPr>
          <w:rFonts w:asciiTheme="minorHAnsi" w:eastAsiaTheme="minorEastAsia" w:hAnsiTheme="minorHAnsi" w:cstheme="minorBidi"/>
          <w:noProof/>
          <w:color w:val="auto"/>
          <w:kern w:val="0"/>
          <w:sz w:val="24"/>
          <w:szCs w:val="24"/>
        </w:rPr>
      </w:pPr>
      <w:hyperlink w:anchor="_Toc527467768" w:history="1">
        <w:r w:rsidR="00D82608" w:rsidRPr="00CC18D6">
          <w:rPr>
            <w:rStyle w:val="Hyperlink"/>
            <w:rFonts w:eastAsiaTheme="majorEastAsia"/>
            <w:noProof/>
          </w:rPr>
          <w:t>4.2</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Inundation history is an important input to environmental water planning</w:t>
        </w:r>
        <w:r w:rsidR="00D82608">
          <w:rPr>
            <w:noProof/>
            <w:webHidden/>
          </w:rPr>
          <w:tab/>
        </w:r>
        <w:r w:rsidR="00D82608">
          <w:rPr>
            <w:noProof/>
            <w:webHidden/>
          </w:rPr>
          <w:fldChar w:fldCharType="begin"/>
        </w:r>
        <w:r w:rsidR="00D82608">
          <w:rPr>
            <w:noProof/>
            <w:webHidden/>
          </w:rPr>
          <w:instrText xml:space="preserve"> PAGEREF _Toc527467768 \h </w:instrText>
        </w:r>
        <w:r w:rsidR="00D82608">
          <w:rPr>
            <w:noProof/>
            <w:webHidden/>
          </w:rPr>
        </w:r>
        <w:r w:rsidR="00D82608">
          <w:rPr>
            <w:noProof/>
            <w:webHidden/>
          </w:rPr>
          <w:fldChar w:fldCharType="separate"/>
        </w:r>
        <w:r w:rsidR="00D82608">
          <w:rPr>
            <w:noProof/>
            <w:webHidden/>
          </w:rPr>
          <w:t>32</w:t>
        </w:r>
        <w:r w:rsidR="00D82608">
          <w:rPr>
            <w:noProof/>
            <w:webHidden/>
          </w:rPr>
          <w:fldChar w:fldCharType="end"/>
        </w:r>
      </w:hyperlink>
    </w:p>
    <w:p w14:paraId="4B666D6B" w14:textId="51663B5F" w:rsidR="00D82608" w:rsidRDefault="005436F9">
      <w:pPr>
        <w:pStyle w:val="TOC2"/>
        <w:rPr>
          <w:rFonts w:asciiTheme="minorHAnsi" w:eastAsiaTheme="minorEastAsia" w:hAnsiTheme="minorHAnsi" w:cstheme="minorBidi"/>
          <w:noProof/>
          <w:color w:val="auto"/>
          <w:kern w:val="0"/>
          <w:sz w:val="24"/>
          <w:szCs w:val="24"/>
        </w:rPr>
      </w:pPr>
      <w:hyperlink w:anchor="_Toc527467769" w:history="1">
        <w:r w:rsidR="00D82608" w:rsidRPr="00CC18D6">
          <w:rPr>
            <w:rStyle w:val="Hyperlink"/>
            <w:rFonts w:eastAsiaTheme="majorEastAsia"/>
            <w:noProof/>
          </w:rPr>
          <w:t>4.3</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Delivery of water in-channel can, to a certain extent, influence stream metabolism</w:t>
        </w:r>
        <w:r w:rsidR="00D82608">
          <w:rPr>
            <w:noProof/>
            <w:webHidden/>
          </w:rPr>
          <w:tab/>
        </w:r>
        <w:r w:rsidR="00D82608">
          <w:rPr>
            <w:noProof/>
            <w:webHidden/>
          </w:rPr>
          <w:fldChar w:fldCharType="begin"/>
        </w:r>
        <w:r w:rsidR="00D82608">
          <w:rPr>
            <w:noProof/>
            <w:webHidden/>
          </w:rPr>
          <w:instrText xml:space="preserve"> PAGEREF _Toc527467769 \h </w:instrText>
        </w:r>
        <w:r w:rsidR="00D82608">
          <w:rPr>
            <w:noProof/>
            <w:webHidden/>
          </w:rPr>
        </w:r>
        <w:r w:rsidR="00D82608">
          <w:rPr>
            <w:noProof/>
            <w:webHidden/>
          </w:rPr>
          <w:fldChar w:fldCharType="separate"/>
        </w:r>
        <w:r w:rsidR="00D82608">
          <w:rPr>
            <w:noProof/>
            <w:webHidden/>
          </w:rPr>
          <w:t>32</w:t>
        </w:r>
        <w:r w:rsidR="00D82608">
          <w:rPr>
            <w:noProof/>
            <w:webHidden/>
          </w:rPr>
          <w:fldChar w:fldCharType="end"/>
        </w:r>
      </w:hyperlink>
    </w:p>
    <w:p w14:paraId="3380823B" w14:textId="382D5F95" w:rsidR="00D82608" w:rsidRDefault="005436F9">
      <w:pPr>
        <w:pStyle w:val="TOC2"/>
        <w:rPr>
          <w:rFonts w:asciiTheme="minorHAnsi" w:eastAsiaTheme="minorEastAsia" w:hAnsiTheme="minorHAnsi" w:cstheme="minorBidi"/>
          <w:noProof/>
          <w:color w:val="auto"/>
          <w:kern w:val="0"/>
          <w:sz w:val="24"/>
          <w:szCs w:val="24"/>
        </w:rPr>
      </w:pPr>
      <w:hyperlink w:anchor="_Toc527467770" w:history="1">
        <w:r w:rsidR="00D82608" w:rsidRPr="00CC18D6">
          <w:rPr>
            <w:rStyle w:val="Hyperlink"/>
            <w:rFonts w:eastAsiaTheme="majorEastAsia"/>
            <w:noProof/>
          </w:rPr>
          <w:t>4.4</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Basin scale connectivity is important for native fish</w:t>
        </w:r>
        <w:r w:rsidR="00D82608">
          <w:rPr>
            <w:noProof/>
            <w:webHidden/>
          </w:rPr>
          <w:tab/>
        </w:r>
        <w:r w:rsidR="00D82608">
          <w:rPr>
            <w:noProof/>
            <w:webHidden/>
          </w:rPr>
          <w:fldChar w:fldCharType="begin"/>
        </w:r>
        <w:r w:rsidR="00D82608">
          <w:rPr>
            <w:noProof/>
            <w:webHidden/>
          </w:rPr>
          <w:instrText xml:space="preserve"> PAGEREF _Toc527467770 \h </w:instrText>
        </w:r>
        <w:r w:rsidR="00D82608">
          <w:rPr>
            <w:noProof/>
            <w:webHidden/>
          </w:rPr>
        </w:r>
        <w:r w:rsidR="00D82608">
          <w:rPr>
            <w:noProof/>
            <w:webHidden/>
          </w:rPr>
          <w:fldChar w:fldCharType="separate"/>
        </w:r>
        <w:r w:rsidR="00D82608">
          <w:rPr>
            <w:noProof/>
            <w:webHidden/>
          </w:rPr>
          <w:t>33</w:t>
        </w:r>
        <w:r w:rsidR="00D82608">
          <w:rPr>
            <w:noProof/>
            <w:webHidden/>
          </w:rPr>
          <w:fldChar w:fldCharType="end"/>
        </w:r>
      </w:hyperlink>
    </w:p>
    <w:p w14:paraId="6410DB89" w14:textId="451EE66B" w:rsidR="00D82608" w:rsidRDefault="005436F9">
      <w:pPr>
        <w:pStyle w:val="TOC2"/>
        <w:rPr>
          <w:rFonts w:asciiTheme="minorHAnsi" w:eastAsiaTheme="minorEastAsia" w:hAnsiTheme="minorHAnsi" w:cstheme="minorBidi"/>
          <w:noProof/>
          <w:color w:val="auto"/>
          <w:kern w:val="0"/>
          <w:sz w:val="24"/>
          <w:szCs w:val="24"/>
        </w:rPr>
      </w:pPr>
      <w:hyperlink w:anchor="_Toc527467771" w:history="1">
        <w:r w:rsidR="00D82608" w:rsidRPr="00CC18D6">
          <w:rPr>
            <w:rStyle w:val="Hyperlink"/>
            <w:rFonts w:eastAsiaTheme="majorEastAsia"/>
            <w:noProof/>
          </w:rPr>
          <w:t>4.5</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The 2016–17 floods in the southern Basin have improved our understanding of hypoxia</w:t>
        </w:r>
        <w:r w:rsidR="00D82608">
          <w:rPr>
            <w:noProof/>
            <w:webHidden/>
          </w:rPr>
          <w:tab/>
        </w:r>
        <w:r w:rsidR="00D82608">
          <w:rPr>
            <w:noProof/>
            <w:webHidden/>
          </w:rPr>
          <w:fldChar w:fldCharType="begin"/>
        </w:r>
        <w:r w:rsidR="00D82608">
          <w:rPr>
            <w:noProof/>
            <w:webHidden/>
          </w:rPr>
          <w:instrText xml:space="preserve"> PAGEREF _Toc527467771 \h </w:instrText>
        </w:r>
        <w:r w:rsidR="00D82608">
          <w:rPr>
            <w:noProof/>
            <w:webHidden/>
          </w:rPr>
        </w:r>
        <w:r w:rsidR="00D82608">
          <w:rPr>
            <w:noProof/>
            <w:webHidden/>
          </w:rPr>
          <w:fldChar w:fldCharType="separate"/>
        </w:r>
        <w:r w:rsidR="00D82608">
          <w:rPr>
            <w:noProof/>
            <w:webHidden/>
          </w:rPr>
          <w:t>33</w:t>
        </w:r>
        <w:r w:rsidR="00D82608">
          <w:rPr>
            <w:noProof/>
            <w:webHidden/>
          </w:rPr>
          <w:fldChar w:fldCharType="end"/>
        </w:r>
      </w:hyperlink>
    </w:p>
    <w:p w14:paraId="75C30942" w14:textId="100317A9" w:rsidR="00D82608" w:rsidRDefault="005436F9">
      <w:pPr>
        <w:pStyle w:val="TOC2"/>
        <w:rPr>
          <w:rFonts w:asciiTheme="minorHAnsi" w:eastAsiaTheme="minorEastAsia" w:hAnsiTheme="minorHAnsi" w:cstheme="minorBidi"/>
          <w:noProof/>
          <w:color w:val="auto"/>
          <w:kern w:val="0"/>
          <w:sz w:val="24"/>
          <w:szCs w:val="24"/>
        </w:rPr>
      </w:pPr>
      <w:hyperlink w:anchor="_Toc527467772" w:history="1">
        <w:r w:rsidR="00D82608" w:rsidRPr="00CC18D6">
          <w:rPr>
            <w:rStyle w:val="Hyperlink"/>
            <w:rFonts w:eastAsiaTheme="majorEastAsia"/>
            <w:noProof/>
          </w:rPr>
          <w:t>4.6</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Flows delivered in spring and summer may achieve the best ecological outcomes for native fish</w:t>
        </w:r>
        <w:r w:rsidR="00D82608">
          <w:rPr>
            <w:noProof/>
            <w:webHidden/>
          </w:rPr>
          <w:tab/>
        </w:r>
        <w:r w:rsidR="00D82608">
          <w:rPr>
            <w:noProof/>
            <w:webHidden/>
          </w:rPr>
          <w:fldChar w:fldCharType="begin"/>
        </w:r>
        <w:r w:rsidR="00D82608">
          <w:rPr>
            <w:noProof/>
            <w:webHidden/>
          </w:rPr>
          <w:instrText xml:space="preserve"> PAGEREF _Toc527467772 \h </w:instrText>
        </w:r>
        <w:r w:rsidR="00D82608">
          <w:rPr>
            <w:noProof/>
            <w:webHidden/>
          </w:rPr>
        </w:r>
        <w:r w:rsidR="00D82608">
          <w:rPr>
            <w:noProof/>
            <w:webHidden/>
          </w:rPr>
          <w:fldChar w:fldCharType="separate"/>
        </w:r>
        <w:r w:rsidR="00D82608">
          <w:rPr>
            <w:noProof/>
            <w:webHidden/>
          </w:rPr>
          <w:t>34</w:t>
        </w:r>
        <w:r w:rsidR="00D82608">
          <w:rPr>
            <w:noProof/>
            <w:webHidden/>
          </w:rPr>
          <w:fldChar w:fldCharType="end"/>
        </w:r>
      </w:hyperlink>
    </w:p>
    <w:p w14:paraId="564717CB" w14:textId="352AA1BB" w:rsidR="00D82608" w:rsidRDefault="005436F9">
      <w:pPr>
        <w:pStyle w:val="TOC2"/>
        <w:rPr>
          <w:rFonts w:asciiTheme="minorHAnsi" w:eastAsiaTheme="minorEastAsia" w:hAnsiTheme="minorHAnsi" w:cstheme="minorBidi"/>
          <w:noProof/>
          <w:color w:val="auto"/>
          <w:kern w:val="0"/>
          <w:sz w:val="24"/>
          <w:szCs w:val="24"/>
        </w:rPr>
      </w:pPr>
      <w:hyperlink w:anchor="_Toc527467773" w:history="1">
        <w:r w:rsidR="00D82608" w:rsidRPr="00CC18D6">
          <w:rPr>
            <w:rStyle w:val="Hyperlink"/>
            <w:rFonts w:eastAsiaTheme="majorEastAsia"/>
            <w:noProof/>
          </w:rPr>
          <w:t>4.7</w:t>
        </w:r>
        <w:r w:rsidR="00D82608">
          <w:rPr>
            <w:rFonts w:asciiTheme="minorHAnsi" w:eastAsiaTheme="minorEastAsia" w:hAnsiTheme="minorHAnsi" w:cstheme="minorBidi"/>
            <w:noProof/>
            <w:color w:val="auto"/>
            <w:kern w:val="0"/>
            <w:sz w:val="24"/>
            <w:szCs w:val="24"/>
          </w:rPr>
          <w:tab/>
        </w:r>
        <w:r w:rsidR="00D82608" w:rsidRPr="00CC18D6">
          <w:rPr>
            <w:rStyle w:val="Hyperlink"/>
            <w:rFonts w:eastAsiaTheme="majorEastAsia"/>
            <w:noProof/>
          </w:rPr>
          <w:t>Golden perch outcomes may be maximised with multi-year strategies</w:t>
        </w:r>
        <w:r w:rsidR="00D82608">
          <w:rPr>
            <w:noProof/>
            <w:webHidden/>
          </w:rPr>
          <w:tab/>
        </w:r>
        <w:r w:rsidR="00D82608">
          <w:rPr>
            <w:noProof/>
            <w:webHidden/>
          </w:rPr>
          <w:fldChar w:fldCharType="begin"/>
        </w:r>
        <w:r w:rsidR="00D82608">
          <w:rPr>
            <w:noProof/>
            <w:webHidden/>
          </w:rPr>
          <w:instrText xml:space="preserve"> PAGEREF _Toc527467773 \h </w:instrText>
        </w:r>
        <w:r w:rsidR="00D82608">
          <w:rPr>
            <w:noProof/>
            <w:webHidden/>
          </w:rPr>
        </w:r>
        <w:r w:rsidR="00D82608">
          <w:rPr>
            <w:noProof/>
            <w:webHidden/>
          </w:rPr>
          <w:fldChar w:fldCharType="separate"/>
        </w:r>
        <w:r w:rsidR="00D82608">
          <w:rPr>
            <w:noProof/>
            <w:webHidden/>
          </w:rPr>
          <w:t>34</w:t>
        </w:r>
        <w:r w:rsidR="00D82608">
          <w:rPr>
            <w:noProof/>
            <w:webHidden/>
          </w:rPr>
          <w:fldChar w:fldCharType="end"/>
        </w:r>
      </w:hyperlink>
    </w:p>
    <w:p w14:paraId="0068B977" w14:textId="3DD21BCD" w:rsidR="00D82608" w:rsidRDefault="005436F9">
      <w:pPr>
        <w:pStyle w:val="TOC1"/>
        <w:rPr>
          <w:rFonts w:asciiTheme="minorHAnsi" w:eastAsiaTheme="minorEastAsia" w:hAnsiTheme="minorHAnsi" w:cstheme="minorBidi"/>
          <w:b w:val="0"/>
          <w:color w:val="auto"/>
          <w:kern w:val="0"/>
          <w:sz w:val="24"/>
          <w:szCs w:val="24"/>
        </w:rPr>
      </w:pPr>
      <w:hyperlink w:anchor="_Toc527467774" w:history="1">
        <w:r w:rsidR="00D82608" w:rsidRPr="00CC18D6">
          <w:rPr>
            <w:rStyle w:val="Hyperlink"/>
          </w:rPr>
          <w:t>5</w:t>
        </w:r>
        <w:r w:rsidR="00D82608">
          <w:rPr>
            <w:rFonts w:asciiTheme="minorHAnsi" w:eastAsiaTheme="minorEastAsia" w:hAnsiTheme="minorHAnsi" w:cstheme="minorBidi"/>
            <w:b w:val="0"/>
            <w:color w:val="auto"/>
            <w:kern w:val="0"/>
            <w:sz w:val="24"/>
            <w:szCs w:val="24"/>
          </w:rPr>
          <w:tab/>
        </w:r>
        <w:r w:rsidR="00D82608" w:rsidRPr="00CC18D6">
          <w:rPr>
            <w:rStyle w:val="Hyperlink"/>
          </w:rPr>
          <w:t>Contribution to Basin Plan objectives</w:t>
        </w:r>
        <w:r w:rsidR="00D82608">
          <w:rPr>
            <w:webHidden/>
          </w:rPr>
          <w:tab/>
        </w:r>
        <w:r w:rsidR="00D82608">
          <w:rPr>
            <w:webHidden/>
          </w:rPr>
          <w:fldChar w:fldCharType="begin"/>
        </w:r>
        <w:r w:rsidR="00D82608">
          <w:rPr>
            <w:webHidden/>
          </w:rPr>
          <w:instrText xml:space="preserve"> PAGEREF _Toc527467774 \h </w:instrText>
        </w:r>
        <w:r w:rsidR="00D82608">
          <w:rPr>
            <w:webHidden/>
          </w:rPr>
        </w:r>
        <w:r w:rsidR="00D82608">
          <w:rPr>
            <w:webHidden/>
          </w:rPr>
          <w:fldChar w:fldCharType="separate"/>
        </w:r>
        <w:r w:rsidR="00D82608">
          <w:rPr>
            <w:webHidden/>
          </w:rPr>
          <w:t>35</w:t>
        </w:r>
        <w:r w:rsidR="00D82608">
          <w:rPr>
            <w:webHidden/>
          </w:rPr>
          <w:fldChar w:fldCharType="end"/>
        </w:r>
      </w:hyperlink>
    </w:p>
    <w:p w14:paraId="4C9FC13A" w14:textId="58110931" w:rsidR="00D82608" w:rsidRDefault="005436F9">
      <w:pPr>
        <w:pStyle w:val="TOC1"/>
        <w:rPr>
          <w:rFonts w:asciiTheme="minorHAnsi" w:eastAsiaTheme="minorEastAsia" w:hAnsiTheme="minorHAnsi" w:cstheme="minorBidi"/>
          <w:b w:val="0"/>
          <w:color w:val="auto"/>
          <w:kern w:val="0"/>
          <w:sz w:val="24"/>
          <w:szCs w:val="24"/>
        </w:rPr>
      </w:pPr>
      <w:hyperlink w:anchor="_Toc527467775" w:history="1">
        <w:r w:rsidR="00D82608" w:rsidRPr="00CC18D6">
          <w:rPr>
            <w:rStyle w:val="Hyperlink"/>
          </w:rPr>
          <w:t>References</w:t>
        </w:r>
        <w:r w:rsidR="00D82608">
          <w:rPr>
            <w:webHidden/>
          </w:rPr>
          <w:tab/>
        </w:r>
        <w:r w:rsidR="00D82608">
          <w:rPr>
            <w:webHidden/>
          </w:rPr>
          <w:fldChar w:fldCharType="begin"/>
        </w:r>
        <w:r w:rsidR="00D82608">
          <w:rPr>
            <w:webHidden/>
          </w:rPr>
          <w:instrText xml:space="preserve"> PAGEREF _Toc527467775 \h </w:instrText>
        </w:r>
        <w:r w:rsidR="00D82608">
          <w:rPr>
            <w:webHidden/>
          </w:rPr>
        </w:r>
        <w:r w:rsidR="00D82608">
          <w:rPr>
            <w:webHidden/>
          </w:rPr>
          <w:fldChar w:fldCharType="separate"/>
        </w:r>
        <w:r w:rsidR="00D82608">
          <w:rPr>
            <w:webHidden/>
          </w:rPr>
          <w:t>39</w:t>
        </w:r>
        <w:r w:rsidR="00D82608">
          <w:rPr>
            <w:webHidden/>
          </w:rPr>
          <w:fldChar w:fldCharType="end"/>
        </w:r>
      </w:hyperlink>
    </w:p>
    <w:p w14:paraId="27C4B45A" w14:textId="54B89C7E" w:rsidR="00D82608" w:rsidRDefault="005436F9">
      <w:pPr>
        <w:pStyle w:val="TOC1"/>
        <w:rPr>
          <w:rFonts w:asciiTheme="minorHAnsi" w:eastAsiaTheme="minorEastAsia" w:hAnsiTheme="minorHAnsi" w:cstheme="minorBidi"/>
          <w:b w:val="0"/>
          <w:color w:val="auto"/>
          <w:kern w:val="0"/>
          <w:sz w:val="24"/>
          <w:szCs w:val="24"/>
        </w:rPr>
      </w:pPr>
      <w:hyperlink w:anchor="_Toc527467776" w:history="1">
        <w:r w:rsidR="00D82608" w:rsidRPr="00CC18D6">
          <w:rPr>
            <w:rStyle w:val="Hyperlink"/>
          </w:rPr>
          <w:t>Appendix A – 2016–17 Commonwealth environmental watering actions</w:t>
        </w:r>
        <w:r w:rsidR="00D82608">
          <w:rPr>
            <w:webHidden/>
          </w:rPr>
          <w:tab/>
        </w:r>
        <w:r w:rsidR="00D82608">
          <w:rPr>
            <w:webHidden/>
          </w:rPr>
          <w:fldChar w:fldCharType="begin"/>
        </w:r>
        <w:r w:rsidR="00D82608">
          <w:rPr>
            <w:webHidden/>
          </w:rPr>
          <w:instrText xml:space="preserve"> PAGEREF _Toc527467776 \h </w:instrText>
        </w:r>
        <w:r w:rsidR="00D82608">
          <w:rPr>
            <w:webHidden/>
          </w:rPr>
        </w:r>
        <w:r w:rsidR="00D82608">
          <w:rPr>
            <w:webHidden/>
          </w:rPr>
          <w:fldChar w:fldCharType="separate"/>
        </w:r>
        <w:r w:rsidR="00D82608">
          <w:rPr>
            <w:webHidden/>
          </w:rPr>
          <w:t>42</w:t>
        </w:r>
        <w:r w:rsidR="00D82608">
          <w:rPr>
            <w:webHidden/>
          </w:rPr>
          <w:fldChar w:fldCharType="end"/>
        </w:r>
      </w:hyperlink>
    </w:p>
    <w:p w14:paraId="4047A03C" w14:textId="25C46A70" w:rsidR="00D82608" w:rsidRDefault="005436F9">
      <w:pPr>
        <w:pStyle w:val="TOC1"/>
        <w:rPr>
          <w:rFonts w:asciiTheme="minorHAnsi" w:eastAsiaTheme="minorEastAsia" w:hAnsiTheme="minorHAnsi" w:cstheme="minorBidi"/>
          <w:b w:val="0"/>
          <w:color w:val="auto"/>
          <w:kern w:val="0"/>
          <w:sz w:val="24"/>
          <w:szCs w:val="24"/>
        </w:rPr>
      </w:pPr>
      <w:hyperlink w:anchor="_Toc527467777" w:history="1">
        <w:r w:rsidR="00D82608" w:rsidRPr="00CC18D6">
          <w:rPr>
            <w:rStyle w:val="Hyperlink"/>
          </w:rPr>
          <w:t>Appendix B – 2016–17 Basin-scale evaluation of Commonwealth environmental water – Hydrology report</w:t>
        </w:r>
        <w:r w:rsidR="00D82608">
          <w:rPr>
            <w:webHidden/>
          </w:rPr>
          <w:tab/>
        </w:r>
        <w:r w:rsidR="00D82608">
          <w:rPr>
            <w:webHidden/>
          </w:rPr>
          <w:fldChar w:fldCharType="begin"/>
        </w:r>
        <w:r w:rsidR="00D82608">
          <w:rPr>
            <w:webHidden/>
          </w:rPr>
          <w:instrText xml:space="preserve"> PAGEREF _Toc527467777 \h </w:instrText>
        </w:r>
        <w:r w:rsidR="00D82608">
          <w:rPr>
            <w:webHidden/>
          </w:rPr>
        </w:r>
        <w:r w:rsidR="00D82608">
          <w:rPr>
            <w:webHidden/>
          </w:rPr>
          <w:fldChar w:fldCharType="separate"/>
        </w:r>
        <w:r w:rsidR="00D82608">
          <w:rPr>
            <w:webHidden/>
          </w:rPr>
          <w:t>48</w:t>
        </w:r>
        <w:r w:rsidR="00D82608">
          <w:rPr>
            <w:webHidden/>
          </w:rPr>
          <w:fldChar w:fldCharType="end"/>
        </w:r>
      </w:hyperlink>
    </w:p>
    <w:p w14:paraId="16DAF8D6" w14:textId="09B93012" w:rsidR="00D82608" w:rsidRDefault="005436F9">
      <w:pPr>
        <w:pStyle w:val="TOC1"/>
        <w:rPr>
          <w:rFonts w:asciiTheme="minorHAnsi" w:eastAsiaTheme="minorEastAsia" w:hAnsiTheme="minorHAnsi" w:cstheme="minorBidi"/>
          <w:b w:val="0"/>
          <w:color w:val="auto"/>
          <w:kern w:val="0"/>
          <w:sz w:val="24"/>
          <w:szCs w:val="24"/>
        </w:rPr>
      </w:pPr>
      <w:hyperlink w:anchor="_Toc527467778" w:history="1">
        <w:r w:rsidR="00D82608" w:rsidRPr="00CC18D6">
          <w:rPr>
            <w:rStyle w:val="Hyperlink"/>
          </w:rPr>
          <w:t>Appendix C – 2016–17 Basin-scale evaluation of Commonwealth environmental water – Stream Metabolism &amp; Water Quality report</w:t>
        </w:r>
        <w:r w:rsidR="00D82608">
          <w:rPr>
            <w:webHidden/>
          </w:rPr>
          <w:tab/>
        </w:r>
        <w:r w:rsidR="00D82608">
          <w:rPr>
            <w:webHidden/>
          </w:rPr>
          <w:fldChar w:fldCharType="begin"/>
        </w:r>
        <w:r w:rsidR="00D82608">
          <w:rPr>
            <w:webHidden/>
          </w:rPr>
          <w:instrText xml:space="preserve"> PAGEREF _Toc527467778 \h </w:instrText>
        </w:r>
        <w:r w:rsidR="00D82608">
          <w:rPr>
            <w:webHidden/>
          </w:rPr>
        </w:r>
        <w:r w:rsidR="00D82608">
          <w:rPr>
            <w:webHidden/>
          </w:rPr>
          <w:fldChar w:fldCharType="separate"/>
        </w:r>
        <w:r w:rsidR="00D82608">
          <w:rPr>
            <w:webHidden/>
          </w:rPr>
          <w:t>48</w:t>
        </w:r>
        <w:r w:rsidR="00D82608">
          <w:rPr>
            <w:webHidden/>
          </w:rPr>
          <w:fldChar w:fldCharType="end"/>
        </w:r>
      </w:hyperlink>
    </w:p>
    <w:p w14:paraId="6988F7D1" w14:textId="5FFBF1BA" w:rsidR="00D82608" w:rsidRDefault="005436F9">
      <w:pPr>
        <w:pStyle w:val="TOC1"/>
        <w:rPr>
          <w:rFonts w:asciiTheme="minorHAnsi" w:eastAsiaTheme="minorEastAsia" w:hAnsiTheme="minorHAnsi" w:cstheme="minorBidi"/>
          <w:b w:val="0"/>
          <w:color w:val="auto"/>
          <w:kern w:val="0"/>
          <w:sz w:val="24"/>
          <w:szCs w:val="24"/>
        </w:rPr>
      </w:pPr>
      <w:hyperlink w:anchor="_Toc527467779" w:history="1">
        <w:r w:rsidR="00D82608" w:rsidRPr="00CC18D6">
          <w:rPr>
            <w:rStyle w:val="Hyperlink"/>
          </w:rPr>
          <w:t>Appendix D – 2016–17 Basin-scale evaluation of Commonwealth environmental water – Ecosystem Diversity report</w:t>
        </w:r>
        <w:r w:rsidR="00D82608">
          <w:rPr>
            <w:webHidden/>
          </w:rPr>
          <w:tab/>
        </w:r>
        <w:r w:rsidR="00D82608">
          <w:rPr>
            <w:webHidden/>
          </w:rPr>
          <w:fldChar w:fldCharType="begin"/>
        </w:r>
        <w:r w:rsidR="00D82608">
          <w:rPr>
            <w:webHidden/>
          </w:rPr>
          <w:instrText xml:space="preserve"> PAGEREF _Toc527467779 \h </w:instrText>
        </w:r>
        <w:r w:rsidR="00D82608">
          <w:rPr>
            <w:webHidden/>
          </w:rPr>
        </w:r>
        <w:r w:rsidR="00D82608">
          <w:rPr>
            <w:webHidden/>
          </w:rPr>
          <w:fldChar w:fldCharType="separate"/>
        </w:r>
        <w:r w:rsidR="00D82608">
          <w:rPr>
            <w:webHidden/>
          </w:rPr>
          <w:t>48</w:t>
        </w:r>
        <w:r w:rsidR="00D82608">
          <w:rPr>
            <w:webHidden/>
          </w:rPr>
          <w:fldChar w:fldCharType="end"/>
        </w:r>
      </w:hyperlink>
    </w:p>
    <w:p w14:paraId="4697F11B" w14:textId="2CEF1B5A" w:rsidR="00D82608" w:rsidRDefault="005436F9">
      <w:pPr>
        <w:pStyle w:val="TOC1"/>
        <w:rPr>
          <w:rFonts w:asciiTheme="minorHAnsi" w:eastAsiaTheme="minorEastAsia" w:hAnsiTheme="minorHAnsi" w:cstheme="minorBidi"/>
          <w:b w:val="0"/>
          <w:color w:val="auto"/>
          <w:kern w:val="0"/>
          <w:sz w:val="24"/>
          <w:szCs w:val="24"/>
        </w:rPr>
      </w:pPr>
      <w:hyperlink w:anchor="_Toc527467780" w:history="1">
        <w:r w:rsidR="00D82608" w:rsidRPr="00CC18D6">
          <w:rPr>
            <w:rStyle w:val="Hyperlink"/>
          </w:rPr>
          <w:t>Appendix E – 2016–17 Basin-scale evaluation of Commonwealth environmental water – Vegetation Diversity report</w:t>
        </w:r>
        <w:r w:rsidR="00D82608">
          <w:rPr>
            <w:webHidden/>
          </w:rPr>
          <w:tab/>
        </w:r>
        <w:r w:rsidR="00D82608">
          <w:rPr>
            <w:webHidden/>
          </w:rPr>
          <w:fldChar w:fldCharType="begin"/>
        </w:r>
        <w:r w:rsidR="00D82608">
          <w:rPr>
            <w:webHidden/>
          </w:rPr>
          <w:instrText xml:space="preserve"> PAGEREF _Toc527467780 \h </w:instrText>
        </w:r>
        <w:r w:rsidR="00D82608">
          <w:rPr>
            <w:webHidden/>
          </w:rPr>
        </w:r>
        <w:r w:rsidR="00D82608">
          <w:rPr>
            <w:webHidden/>
          </w:rPr>
          <w:fldChar w:fldCharType="separate"/>
        </w:r>
        <w:r w:rsidR="00D82608">
          <w:rPr>
            <w:webHidden/>
          </w:rPr>
          <w:t>48</w:t>
        </w:r>
        <w:r w:rsidR="00D82608">
          <w:rPr>
            <w:webHidden/>
          </w:rPr>
          <w:fldChar w:fldCharType="end"/>
        </w:r>
      </w:hyperlink>
    </w:p>
    <w:p w14:paraId="4E096D07" w14:textId="04335351" w:rsidR="00D82608" w:rsidRDefault="005436F9">
      <w:pPr>
        <w:pStyle w:val="TOC1"/>
        <w:rPr>
          <w:rFonts w:asciiTheme="minorHAnsi" w:eastAsiaTheme="minorEastAsia" w:hAnsiTheme="minorHAnsi" w:cstheme="minorBidi"/>
          <w:b w:val="0"/>
          <w:color w:val="auto"/>
          <w:kern w:val="0"/>
          <w:sz w:val="24"/>
          <w:szCs w:val="24"/>
        </w:rPr>
      </w:pPr>
      <w:hyperlink w:anchor="_Toc527467781" w:history="1">
        <w:r w:rsidR="00D82608" w:rsidRPr="00CC18D6">
          <w:rPr>
            <w:rStyle w:val="Hyperlink"/>
          </w:rPr>
          <w:t>Appendix F – 2016–17 Basin-scale evaluation of Commonwealth environmental water – Fish report</w:t>
        </w:r>
        <w:r w:rsidR="00D82608">
          <w:rPr>
            <w:webHidden/>
          </w:rPr>
          <w:tab/>
        </w:r>
        <w:r w:rsidR="00D82608">
          <w:rPr>
            <w:webHidden/>
          </w:rPr>
          <w:fldChar w:fldCharType="begin"/>
        </w:r>
        <w:r w:rsidR="00D82608">
          <w:rPr>
            <w:webHidden/>
          </w:rPr>
          <w:instrText xml:space="preserve"> PAGEREF _Toc527467781 \h </w:instrText>
        </w:r>
        <w:r w:rsidR="00D82608">
          <w:rPr>
            <w:webHidden/>
          </w:rPr>
        </w:r>
        <w:r w:rsidR="00D82608">
          <w:rPr>
            <w:webHidden/>
          </w:rPr>
          <w:fldChar w:fldCharType="separate"/>
        </w:r>
        <w:r w:rsidR="00D82608">
          <w:rPr>
            <w:webHidden/>
          </w:rPr>
          <w:t>48</w:t>
        </w:r>
        <w:r w:rsidR="00D82608">
          <w:rPr>
            <w:webHidden/>
          </w:rPr>
          <w:fldChar w:fldCharType="end"/>
        </w:r>
      </w:hyperlink>
    </w:p>
    <w:p w14:paraId="5AA885AD" w14:textId="626ED624" w:rsidR="00D82608" w:rsidRDefault="005436F9">
      <w:pPr>
        <w:pStyle w:val="TOC1"/>
        <w:rPr>
          <w:rFonts w:asciiTheme="minorHAnsi" w:eastAsiaTheme="minorEastAsia" w:hAnsiTheme="minorHAnsi" w:cstheme="minorBidi"/>
          <w:b w:val="0"/>
          <w:color w:val="auto"/>
          <w:kern w:val="0"/>
          <w:sz w:val="24"/>
          <w:szCs w:val="24"/>
        </w:rPr>
      </w:pPr>
      <w:hyperlink w:anchor="_Toc527467782" w:history="1">
        <w:r w:rsidR="00D82608" w:rsidRPr="00CC18D6">
          <w:rPr>
            <w:rStyle w:val="Hyperlink"/>
          </w:rPr>
          <w:t>Appendix G – 2016–17 Basin-scale evaluation of Commonwealth environmental water – Biodiversity report</w:t>
        </w:r>
        <w:r w:rsidR="00D82608">
          <w:rPr>
            <w:webHidden/>
          </w:rPr>
          <w:tab/>
        </w:r>
        <w:r w:rsidR="00D82608">
          <w:rPr>
            <w:webHidden/>
          </w:rPr>
          <w:fldChar w:fldCharType="begin"/>
        </w:r>
        <w:r w:rsidR="00D82608">
          <w:rPr>
            <w:webHidden/>
          </w:rPr>
          <w:instrText xml:space="preserve"> PAGEREF _Toc527467782 \h </w:instrText>
        </w:r>
        <w:r w:rsidR="00D82608">
          <w:rPr>
            <w:webHidden/>
          </w:rPr>
        </w:r>
        <w:r w:rsidR="00D82608">
          <w:rPr>
            <w:webHidden/>
          </w:rPr>
          <w:fldChar w:fldCharType="separate"/>
        </w:r>
        <w:r w:rsidR="00D82608">
          <w:rPr>
            <w:webHidden/>
          </w:rPr>
          <w:t>48</w:t>
        </w:r>
        <w:r w:rsidR="00D82608">
          <w:rPr>
            <w:webHidden/>
          </w:rPr>
          <w:fldChar w:fldCharType="end"/>
        </w:r>
      </w:hyperlink>
    </w:p>
    <w:p w14:paraId="5EDD0F87" w14:textId="499C9B84" w:rsidR="005B19BA" w:rsidRPr="00D65481" w:rsidRDefault="004B5030">
      <w:pPr>
        <w:rPr>
          <w:rFonts w:cs="Arial"/>
          <w:szCs w:val="22"/>
        </w:rPr>
      </w:pPr>
      <w:r w:rsidRPr="00D65481">
        <w:rPr>
          <w:rFonts w:ascii="Calibri" w:eastAsiaTheme="majorEastAsia" w:hAnsi="Calibri" w:cs="Arial"/>
          <w:b/>
          <w:i/>
          <w:sz w:val="20"/>
          <w:szCs w:val="22"/>
        </w:rPr>
        <w:fldChar w:fldCharType="end"/>
      </w:r>
    </w:p>
    <w:p w14:paraId="61A990B9" w14:textId="77777777" w:rsidR="00271F31" w:rsidRPr="00D65481" w:rsidRDefault="003270BB" w:rsidP="008462C6">
      <w:pPr>
        <w:pStyle w:val="H1anotincinTOC"/>
      </w:pPr>
      <w:r w:rsidRPr="00D65481">
        <w:t>List of tables</w:t>
      </w:r>
    </w:p>
    <w:p w14:paraId="2D5C989E" w14:textId="4B39E08D" w:rsidR="00D82608" w:rsidRDefault="004B5030">
      <w:pPr>
        <w:pStyle w:val="TableofFigures"/>
        <w:rPr>
          <w:rFonts w:eastAsiaTheme="minorEastAsia" w:cstheme="minorBidi"/>
          <w:noProof/>
          <w:color w:val="auto"/>
          <w:sz w:val="24"/>
          <w:szCs w:val="24"/>
          <w:lang w:eastAsia="en-US"/>
        </w:rPr>
      </w:pPr>
      <w:r w:rsidRPr="00D65481">
        <w:fldChar w:fldCharType="begin"/>
      </w:r>
      <w:r w:rsidR="008462C6" w:rsidRPr="00D65481">
        <w:instrText xml:space="preserve"> TOC \c "Table" </w:instrText>
      </w:r>
      <w:r w:rsidRPr="00D65481">
        <w:fldChar w:fldCharType="separate"/>
      </w:r>
      <w:r w:rsidR="00D82608">
        <w:rPr>
          <w:noProof/>
        </w:rPr>
        <w:t xml:space="preserve">Table 1. </w:t>
      </w:r>
      <w:r w:rsidR="00D82608" w:rsidRPr="00B91BB6">
        <w:rPr>
          <w:noProof/>
        </w:rPr>
        <w:t>Summary of Commonwealth environmental watering actions 2016–17 (see Appendix B for further explanation).</w:t>
      </w:r>
      <w:r w:rsidR="00D82608">
        <w:rPr>
          <w:noProof/>
        </w:rPr>
        <w:tab/>
      </w:r>
      <w:r w:rsidR="00D82608">
        <w:rPr>
          <w:noProof/>
        </w:rPr>
        <w:fldChar w:fldCharType="begin"/>
      </w:r>
      <w:r w:rsidR="00D82608">
        <w:rPr>
          <w:noProof/>
        </w:rPr>
        <w:instrText xml:space="preserve"> PAGEREF _Toc527467783 \h </w:instrText>
      </w:r>
      <w:r w:rsidR="00D82608">
        <w:rPr>
          <w:noProof/>
        </w:rPr>
      </w:r>
      <w:r w:rsidR="00D82608">
        <w:rPr>
          <w:noProof/>
        </w:rPr>
        <w:fldChar w:fldCharType="separate"/>
      </w:r>
      <w:r w:rsidR="00D82608">
        <w:rPr>
          <w:noProof/>
        </w:rPr>
        <w:t>7</w:t>
      </w:r>
      <w:r w:rsidR="00D82608">
        <w:rPr>
          <w:noProof/>
        </w:rPr>
        <w:fldChar w:fldCharType="end"/>
      </w:r>
    </w:p>
    <w:p w14:paraId="5457C23C" w14:textId="62AB2CAD" w:rsidR="00D82608" w:rsidRDefault="00D82608">
      <w:pPr>
        <w:pStyle w:val="TableofFigures"/>
        <w:rPr>
          <w:rFonts w:eastAsiaTheme="minorEastAsia" w:cstheme="minorBidi"/>
          <w:noProof/>
          <w:color w:val="auto"/>
          <w:sz w:val="24"/>
          <w:szCs w:val="24"/>
          <w:lang w:eastAsia="en-US"/>
        </w:rPr>
      </w:pPr>
      <w:r>
        <w:rPr>
          <w:noProof/>
        </w:rPr>
        <w:t xml:space="preserve">Table 2. </w:t>
      </w:r>
      <w:r w:rsidRPr="00B91BB6">
        <w:rPr>
          <w:noProof/>
        </w:rPr>
        <w:t>Summary of ‘expected outcomes’ for Commonwealth environmental watering actions 2016–17 (see Appendix A).</w:t>
      </w:r>
      <w:r>
        <w:rPr>
          <w:noProof/>
        </w:rPr>
        <w:tab/>
      </w:r>
      <w:r>
        <w:rPr>
          <w:noProof/>
        </w:rPr>
        <w:fldChar w:fldCharType="begin"/>
      </w:r>
      <w:r>
        <w:rPr>
          <w:noProof/>
        </w:rPr>
        <w:instrText xml:space="preserve"> PAGEREF _Toc527467784 \h </w:instrText>
      </w:r>
      <w:r>
        <w:rPr>
          <w:noProof/>
        </w:rPr>
      </w:r>
      <w:r>
        <w:rPr>
          <w:noProof/>
        </w:rPr>
        <w:fldChar w:fldCharType="separate"/>
      </w:r>
      <w:r>
        <w:rPr>
          <w:noProof/>
        </w:rPr>
        <w:t>8</w:t>
      </w:r>
      <w:r>
        <w:rPr>
          <w:noProof/>
        </w:rPr>
        <w:fldChar w:fldCharType="end"/>
      </w:r>
    </w:p>
    <w:p w14:paraId="45C353A9" w14:textId="2B360533" w:rsidR="00D82608" w:rsidRDefault="00D82608">
      <w:pPr>
        <w:pStyle w:val="TableofFigures"/>
        <w:rPr>
          <w:rFonts w:eastAsiaTheme="minorEastAsia" w:cstheme="minorBidi"/>
          <w:noProof/>
          <w:color w:val="auto"/>
          <w:sz w:val="24"/>
          <w:szCs w:val="24"/>
          <w:lang w:eastAsia="en-US"/>
        </w:rPr>
      </w:pPr>
      <w:r>
        <w:rPr>
          <w:noProof/>
        </w:rPr>
        <w:t>Table 3</w:t>
      </w:r>
      <w:r w:rsidRPr="00B91BB6">
        <w:rPr>
          <w:noProof/>
        </w:rPr>
        <w:t>. Area of floodplain and wetland inundation in the 2016–17 watering year.</w:t>
      </w:r>
      <w:r>
        <w:rPr>
          <w:noProof/>
        </w:rPr>
        <w:tab/>
      </w:r>
      <w:r>
        <w:rPr>
          <w:noProof/>
        </w:rPr>
        <w:fldChar w:fldCharType="begin"/>
      </w:r>
      <w:r>
        <w:rPr>
          <w:noProof/>
        </w:rPr>
        <w:instrText xml:space="preserve"> PAGEREF _Toc527467785 \h </w:instrText>
      </w:r>
      <w:r>
        <w:rPr>
          <w:noProof/>
        </w:rPr>
      </w:r>
      <w:r>
        <w:rPr>
          <w:noProof/>
        </w:rPr>
        <w:fldChar w:fldCharType="separate"/>
      </w:r>
      <w:r>
        <w:rPr>
          <w:noProof/>
        </w:rPr>
        <w:t>11</w:t>
      </w:r>
      <w:r>
        <w:rPr>
          <w:noProof/>
        </w:rPr>
        <w:fldChar w:fldCharType="end"/>
      </w:r>
    </w:p>
    <w:p w14:paraId="716D4864" w14:textId="0B482B42" w:rsidR="00D82608" w:rsidRDefault="00D82608">
      <w:pPr>
        <w:pStyle w:val="TableofFigures"/>
        <w:rPr>
          <w:rFonts w:eastAsiaTheme="minorEastAsia" w:cstheme="minorBidi"/>
          <w:noProof/>
          <w:color w:val="auto"/>
          <w:sz w:val="24"/>
          <w:szCs w:val="24"/>
          <w:lang w:eastAsia="en-US"/>
        </w:rPr>
      </w:pPr>
      <w:r>
        <w:rPr>
          <w:noProof/>
        </w:rPr>
        <w:t xml:space="preserve">Table 4. </w:t>
      </w:r>
      <w:r w:rsidRPr="00B91BB6">
        <w:rPr>
          <w:noProof/>
        </w:rPr>
        <w:t>Ramsar sites that have been the target of Commonwealth environmental watering actions in the first three years of the LTIM Project.</w:t>
      </w:r>
      <w:r>
        <w:rPr>
          <w:noProof/>
        </w:rPr>
        <w:tab/>
      </w:r>
      <w:r>
        <w:rPr>
          <w:noProof/>
        </w:rPr>
        <w:fldChar w:fldCharType="begin"/>
      </w:r>
      <w:r>
        <w:rPr>
          <w:noProof/>
        </w:rPr>
        <w:instrText xml:space="preserve"> PAGEREF _Toc527467786 \h </w:instrText>
      </w:r>
      <w:r>
        <w:rPr>
          <w:noProof/>
        </w:rPr>
      </w:r>
      <w:r>
        <w:rPr>
          <w:noProof/>
        </w:rPr>
        <w:fldChar w:fldCharType="separate"/>
      </w:r>
      <w:r>
        <w:rPr>
          <w:noProof/>
        </w:rPr>
        <w:t>14</w:t>
      </w:r>
      <w:r>
        <w:rPr>
          <w:noProof/>
        </w:rPr>
        <w:fldChar w:fldCharType="end"/>
      </w:r>
    </w:p>
    <w:p w14:paraId="087F27E8" w14:textId="06FD22CE" w:rsidR="00D82608" w:rsidRDefault="00D82608">
      <w:pPr>
        <w:pStyle w:val="TableofFigures"/>
        <w:rPr>
          <w:rFonts w:eastAsiaTheme="minorEastAsia" w:cstheme="minorBidi"/>
          <w:noProof/>
          <w:color w:val="auto"/>
          <w:sz w:val="24"/>
          <w:szCs w:val="24"/>
          <w:lang w:eastAsia="en-US"/>
        </w:rPr>
      </w:pPr>
      <w:r>
        <w:rPr>
          <w:noProof/>
        </w:rPr>
        <w:t xml:space="preserve">Table 5. </w:t>
      </w:r>
      <w:r w:rsidRPr="00B91BB6">
        <w:rPr>
          <w:noProof/>
        </w:rPr>
        <w:t>Listed species that were recorded at sites that received Commonwealth environmental water in 2014–17.</w:t>
      </w:r>
      <w:r>
        <w:rPr>
          <w:noProof/>
        </w:rPr>
        <w:tab/>
      </w:r>
      <w:r>
        <w:rPr>
          <w:noProof/>
        </w:rPr>
        <w:fldChar w:fldCharType="begin"/>
      </w:r>
      <w:r>
        <w:rPr>
          <w:noProof/>
        </w:rPr>
        <w:instrText xml:space="preserve"> PAGEREF _Toc527467787 \h </w:instrText>
      </w:r>
      <w:r>
        <w:rPr>
          <w:noProof/>
        </w:rPr>
      </w:r>
      <w:r>
        <w:rPr>
          <w:noProof/>
        </w:rPr>
        <w:fldChar w:fldCharType="separate"/>
      </w:r>
      <w:r>
        <w:rPr>
          <w:noProof/>
        </w:rPr>
        <w:t>16</w:t>
      </w:r>
      <w:r>
        <w:rPr>
          <w:noProof/>
        </w:rPr>
        <w:fldChar w:fldCharType="end"/>
      </w:r>
    </w:p>
    <w:p w14:paraId="112AA143" w14:textId="5A1236DA" w:rsidR="00D82608" w:rsidRDefault="00D82608">
      <w:pPr>
        <w:pStyle w:val="TableofFigures"/>
        <w:rPr>
          <w:rFonts w:eastAsiaTheme="minorEastAsia" w:cstheme="minorBidi"/>
          <w:noProof/>
          <w:color w:val="auto"/>
          <w:sz w:val="24"/>
          <w:szCs w:val="24"/>
          <w:lang w:eastAsia="en-US"/>
        </w:rPr>
      </w:pPr>
      <w:r>
        <w:rPr>
          <w:noProof/>
        </w:rPr>
        <w:t xml:space="preserve">Table 6. </w:t>
      </w:r>
      <w:r w:rsidRPr="00B91BB6">
        <w:rPr>
          <w:noProof/>
        </w:rPr>
        <w:t xml:space="preserve">Colonial waterbird breeding success at sites that received Commonwealth environmental water in 2016–17 </w:t>
      </w:r>
      <w:r w:rsidRPr="00B91BB6">
        <w:rPr>
          <w:rFonts w:ascii="Calibri" w:cs="Calibri"/>
          <w:noProof/>
          <w:lang w:val="en-US"/>
        </w:rPr>
        <w:t xml:space="preserve">(Brandis 2017; Wassens </w:t>
      </w:r>
      <w:r w:rsidRPr="00B91BB6">
        <w:rPr>
          <w:rFonts w:ascii="Calibri" w:cs="Calibri"/>
          <w:i/>
          <w:iCs/>
          <w:noProof/>
          <w:lang w:val="en-US"/>
        </w:rPr>
        <w:t>et al.</w:t>
      </w:r>
      <w:r w:rsidRPr="00B91BB6">
        <w:rPr>
          <w:rFonts w:ascii="Calibri" w:cs="Calibri"/>
          <w:noProof/>
          <w:lang w:val="en-US"/>
        </w:rPr>
        <w:t xml:space="preserve"> 2017)</w:t>
      </w:r>
      <w:r w:rsidRPr="00B91BB6">
        <w:rPr>
          <w:noProof/>
        </w:rPr>
        <w:t>.</w:t>
      </w:r>
      <w:r>
        <w:rPr>
          <w:noProof/>
        </w:rPr>
        <w:tab/>
      </w:r>
      <w:r>
        <w:rPr>
          <w:noProof/>
        </w:rPr>
        <w:fldChar w:fldCharType="begin"/>
      </w:r>
      <w:r>
        <w:rPr>
          <w:noProof/>
        </w:rPr>
        <w:instrText xml:space="preserve"> PAGEREF _Toc527467788 \h </w:instrText>
      </w:r>
      <w:r>
        <w:rPr>
          <w:noProof/>
        </w:rPr>
      </w:r>
      <w:r>
        <w:rPr>
          <w:noProof/>
        </w:rPr>
        <w:fldChar w:fldCharType="separate"/>
      </w:r>
      <w:r>
        <w:rPr>
          <w:noProof/>
        </w:rPr>
        <w:t>18</w:t>
      </w:r>
      <w:r>
        <w:rPr>
          <w:noProof/>
        </w:rPr>
        <w:fldChar w:fldCharType="end"/>
      </w:r>
    </w:p>
    <w:p w14:paraId="2B7940BD" w14:textId="642672C1" w:rsidR="00D82608" w:rsidRDefault="00D82608">
      <w:pPr>
        <w:pStyle w:val="TableofFigures"/>
        <w:rPr>
          <w:rFonts w:eastAsiaTheme="minorEastAsia" w:cstheme="minorBidi"/>
          <w:noProof/>
          <w:color w:val="auto"/>
          <w:sz w:val="24"/>
          <w:szCs w:val="24"/>
          <w:lang w:eastAsia="en-US"/>
        </w:rPr>
      </w:pPr>
      <w:r>
        <w:rPr>
          <w:noProof/>
        </w:rPr>
        <w:t xml:space="preserve">Table 7. </w:t>
      </w:r>
      <w:r w:rsidRPr="00B91BB6">
        <w:rPr>
          <w:noProof/>
        </w:rPr>
        <w:t xml:space="preserve"> Waterbird species for which &gt; 1% of the population have been recorded in a single year at sites that received Commonwealth environmental water (data provided by MDBA, with breeding colonies from Selected Area monitoring added).</w:t>
      </w:r>
      <w:r>
        <w:rPr>
          <w:noProof/>
        </w:rPr>
        <w:tab/>
      </w:r>
      <w:r>
        <w:rPr>
          <w:noProof/>
        </w:rPr>
        <w:fldChar w:fldCharType="begin"/>
      </w:r>
      <w:r>
        <w:rPr>
          <w:noProof/>
        </w:rPr>
        <w:instrText xml:space="preserve"> PAGEREF _Toc527467789 \h </w:instrText>
      </w:r>
      <w:r>
        <w:rPr>
          <w:noProof/>
        </w:rPr>
      </w:r>
      <w:r>
        <w:rPr>
          <w:noProof/>
        </w:rPr>
        <w:fldChar w:fldCharType="separate"/>
      </w:r>
      <w:r>
        <w:rPr>
          <w:noProof/>
        </w:rPr>
        <w:t>30</w:t>
      </w:r>
      <w:r>
        <w:rPr>
          <w:noProof/>
        </w:rPr>
        <w:fldChar w:fldCharType="end"/>
      </w:r>
    </w:p>
    <w:p w14:paraId="65B54B61" w14:textId="1085F47B" w:rsidR="00D82608" w:rsidRDefault="00D82608">
      <w:pPr>
        <w:pStyle w:val="TableofFigures"/>
        <w:rPr>
          <w:rFonts w:eastAsiaTheme="minorEastAsia" w:cstheme="minorBidi"/>
          <w:noProof/>
          <w:color w:val="auto"/>
          <w:sz w:val="24"/>
          <w:szCs w:val="24"/>
          <w:lang w:eastAsia="en-US"/>
        </w:rPr>
      </w:pPr>
      <w:r>
        <w:rPr>
          <w:noProof/>
        </w:rPr>
        <w:t xml:space="preserve">Table 8. </w:t>
      </w:r>
      <w:r w:rsidRPr="00B91BB6">
        <w:rPr>
          <w:noProof/>
        </w:rPr>
        <w:t>Contribution of Commonwealth Environmental Water Office (CEWO) watering in 2014–17 to Basin Plan objectives.</w:t>
      </w:r>
      <w:r>
        <w:rPr>
          <w:noProof/>
        </w:rPr>
        <w:tab/>
      </w:r>
      <w:r>
        <w:rPr>
          <w:noProof/>
        </w:rPr>
        <w:fldChar w:fldCharType="begin"/>
      </w:r>
      <w:r>
        <w:rPr>
          <w:noProof/>
        </w:rPr>
        <w:instrText xml:space="preserve"> PAGEREF _Toc527467790 \h </w:instrText>
      </w:r>
      <w:r>
        <w:rPr>
          <w:noProof/>
        </w:rPr>
      </w:r>
      <w:r>
        <w:rPr>
          <w:noProof/>
        </w:rPr>
        <w:fldChar w:fldCharType="separate"/>
      </w:r>
      <w:r>
        <w:rPr>
          <w:noProof/>
        </w:rPr>
        <w:t>36</w:t>
      </w:r>
      <w:r>
        <w:rPr>
          <w:noProof/>
        </w:rPr>
        <w:fldChar w:fldCharType="end"/>
      </w:r>
    </w:p>
    <w:p w14:paraId="63D79030" w14:textId="5C07ABF4" w:rsidR="008462C6" w:rsidRPr="00D65481" w:rsidRDefault="004B5030" w:rsidP="008462C6">
      <w:r w:rsidRPr="00D65481">
        <w:fldChar w:fldCharType="end"/>
      </w:r>
    </w:p>
    <w:p w14:paraId="5FC37F8A" w14:textId="77777777" w:rsidR="003270BB" w:rsidRPr="00D65481" w:rsidRDefault="003B7C2C" w:rsidP="0081353A">
      <w:pPr>
        <w:pStyle w:val="H1anotincinTOC"/>
      </w:pPr>
      <w:r w:rsidRPr="00D65481">
        <w:t>List of f</w:t>
      </w:r>
      <w:r w:rsidR="003270BB" w:rsidRPr="00D65481">
        <w:t>igures</w:t>
      </w:r>
    </w:p>
    <w:bookmarkStart w:id="31" w:name="_Toc353023386"/>
    <w:bookmarkStart w:id="32" w:name="_Toc353025166"/>
    <w:p w14:paraId="3EE91034" w14:textId="71E2B1FA" w:rsidR="00D82608" w:rsidRDefault="004B5030">
      <w:pPr>
        <w:pStyle w:val="TableofFigures"/>
        <w:rPr>
          <w:rFonts w:eastAsiaTheme="minorEastAsia" w:cstheme="minorBidi"/>
          <w:noProof/>
          <w:color w:val="auto"/>
          <w:sz w:val="24"/>
          <w:szCs w:val="24"/>
          <w:lang w:eastAsia="en-US"/>
        </w:rPr>
      </w:pPr>
      <w:r w:rsidRPr="00D65481">
        <w:fldChar w:fldCharType="begin"/>
      </w:r>
      <w:r w:rsidR="0079066C" w:rsidRPr="00D65481">
        <w:instrText xml:space="preserve"> TOC \h \z \c "Figure" </w:instrText>
      </w:r>
      <w:r w:rsidRPr="00D65481">
        <w:fldChar w:fldCharType="separate"/>
      </w:r>
      <w:hyperlink w:anchor="_Toc527467791" w:history="1">
        <w:r w:rsidR="00D82608" w:rsidRPr="007B0851">
          <w:rPr>
            <w:rStyle w:val="Hyperlink"/>
            <w:noProof/>
          </w:rPr>
          <w:t>Figure 1. Monitoring and evaluation reporting obligations (Source: Commonwealth Environmental Water Office).</w:t>
        </w:r>
        <w:r w:rsidR="00D82608">
          <w:rPr>
            <w:noProof/>
            <w:webHidden/>
          </w:rPr>
          <w:tab/>
        </w:r>
        <w:r w:rsidR="00D82608">
          <w:rPr>
            <w:noProof/>
            <w:webHidden/>
          </w:rPr>
          <w:fldChar w:fldCharType="begin"/>
        </w:r>
        <w:r w:rsidR="00D82608">
          <w:rPr>
            <w:noProof/>
            <w:webHidden/>
          </w:rPr>
          <w:instrText xml:space="preserve"> PAGEREF _Toc527467791 \h </w:instrText>
        </w:r>
        <w:r w:rsidR="00D82608">
          <w:rPr>
            <w:noProof/>
            <w:webHidden/>
          </w:rPr>
        </w:r>
        <w:r w:rsidR="00D82608">
          <w:rPr>
            <w:noProof/>
            <w:webHidden/>
          </w:rPr>
          <w:fldChar w:fldCharType="separate"/>
        </w:r>
        <w:r w:rsidR="00D82608">
          <w:rPr>
            <w:noProof/>
            <w:webHidden/>
          </w:rPr>
          <w:t>2</w:t>
        </w:r>
        <w:r w:rsidR="00D82608">
          <w:rPr>
            <w:noProof/>
            <w:webHidden/>
          </w:rPr>
          <w:fldChar w:fldCharType="end"/>
        </w:r>
      </w:hyperlink>
    </w:p>
    <w:p w14:paraId="0E1F5E7B" w14:textId="3D86E2E3" w:rsidR="00D82608" w:rsidRDefault="005436F9">
      <w:pPr>
        <w:pStyle w:val="TableofFigures"/>
        <w:rPr>
          <w:rFonts w:eastAsiaTheme="minorEastAsia" w:cstheme="minorBidi"/>
          <w:noProof/>
          <w:color w:val="auto"/>
          <w:sz w:val="24"/>
          <w:szCs w:val="24"/>
          <w:lang w:eastAsia="en-US"/>
        </w:rPr>
      </w:pPr>
      <w:hyperlink w:anchor="_Toc527467792" w:history="1">
        <w:r w:rsidR="00D82608" w:rsidRPr="007B0851">
          <w:rPr>
            <w:rStyle w:val="Hyperlink"/>
            <w:noProof/>
          </w:rPr>
          <w:t>Figure 2. General location of the seven Selected Areas where the LTIM Project is measuring the effects of Commonwealth environmental water.</w:t>
        </w:r>
        <w:r w:rsidR="00D82608">
          <w:rPr>
            <w:noProof/>
            <w:webHidden/>
          </w:rPr>
          <w:tab/>
        </w:r>
        <w:r w:rsidR="00D82608">
          <w:rPr>
            <w:noProof/>
            <w:webHidden/>
          </w:rPr>
          <w:fldChar w:fldCharType="begin"/>
        </w:r>
        <w:r w:rsidR="00D82608">
          <w:rPr>
            <w:noProof/>
            <w:webHidden/>
          </w:rPr>
          <w:instrText xml:space="preserve"> PAGEREF _Toc527467792 \h </w:instrText>
        </w:r>
        <w:r w:rsidR="00D82608">
          <w:rPr>
            <w:noProof/>
            <w:webHidden/>
          </w:rPr>
        </w:r>
        <w:r w:rsidR="00D82608">
          <w:rPr>
            <w:noProof/>
            <w:webHidden/>
          </w:rPr>
          <w:fldChar w:fldCharType="separate"/>
        </w:r>
        <w:r w:rsidR="00D82608">
          <w:rPr>
            <w:noProof/>
            <w:webHidden/>
          </w:rPr>
          <w:t>4</w:t>
        </w:r>
        <w:r w:rsidR="00D82608">
          <w:rPr>
            <w:noProof/>
            <w:webHidden/>
          </w:rPr>
          <w:fldChar w:fldCharType="end"/>
        </w:r>
      </w:hyperlink>
    </w:p>
    <w:p w14:paraId="64784203" w14:textId="22E6138F" w:rsidR="00D82608" w:rsidRDefault="005436F9">
      <w:pPr>
        <w:pStyle w:val="TableofFigures"/>
        <w:rPr>
          <w:rFonts w:eastAsiaTheme="minorEastAsia" w:cstheme="minorBidi"/>
          <w:noProof/>
          <w:color w:val="auto"/>
          <w:sz w:val="24"/>
          <w:szCs w:val="24"/>
          <w:lang w:eastAsia="en-US"/>
        </w:rPr>
      </w:pPr>
      <w:hyperlink w:anchor="_Toc527467793" w:history="1">
        <w:r w:rsidR="00D82608" w:rsidRPr="007B0851">
          <w:rPr>
            <w:rStyle w:val="Hyperlink"/>
            <w:noProof/>
          </w:rPr>
          <w:t>Figure 3. Rainfall, areas inundated and streams watered by Commonwealth environmental water during the 2016–17 watering year.</w:t>
        </w:r>
        <w:r w:rsidR="00D82608">
          <w:rPr>
            <w:noProof/>
            <w:webHidden/>
          </w:rPr>
          <w:tab/>
        </w:r>
        <w:r w:rsidR="00D82608">
          <w:rPr>
            <w:noProof/>
            <w:webHidden/>
          </w:rPr>
          <w:fldChar w:fldCharType="begin"/>
        </w:r>
        <w:r w:rsidR="00D82608">
          <w:rPr>
            <w:noProof/>
            <w:webHidden/>
          </w:rPr>
          <w:instrText xml:space="preserve"> PAGEREF _Toc527467793 \h </w:instrText>
        </w:r>
        <w:r w:rsidR="00D82608">
          <w:rPr>
            <w:noProof/>
            <w:webHidden/>
          </w:rPr>
        </w:r>
        <w:r w:rsidR="00D82608">
          <w:rPr>
            <w:noProof/>
            <w:webHidden/>
          </w:rPr>
          <w:fldChar w:fldCharType="separate"/>
        </w:r>
        <w:r w:rsidR="00D82608">
          <w:rPr>
            <w:noProof/>
            <w:webHidden/>
          </w:rPr>
          <w:t>6</w:t>
        </w:r>
        <w:r w:rsidR="00D82608">
          <w:rPr>
            <w:noProof/>
            <w:webHidden/>
          </w:rPr>
          <w:fldChar w:fldCharType="end"/>
        </w:r>
      </w:hyperlink>
    </w:p>
    <w:p w14:paraId="7489692B" w14:textId="0A291552" w:rsidR="00D82608" w:rsidRDefault="005436F9">
      <w:pPr>
        <w:pStyle w:val="TableofFigures"/>
        <w:rPr>
          <w:rFonts w:eastAsiaTheme="minorEastAsia" w:cstheme="minorBidi"/>
          <w:noProof/>
          <w:color w:val="auto"/>
          <w:sz w:val="24"/>
          <w:szCs w:val="24"/>
          <w:lang w:eastAsia="en-US"/>
        </w:rPr>
      </w:pPr>
      <w:hyperlink w:anchor="_Toc527467794" w:history="1">
        <w:r w:rsidR="00D82608" w:rsidRPr="007B0851">
          <w:rPr>
            <w:rStyle w:val="Hyperlink"/>
            <w:noProof/>
          </w:rPr>
          <w:t>Figure 4: Annual surface water inflows in the Murray-Darling Basin (Source: BoM National Water Account).</w:t>
        </w:r>
        <w:r w:rsidR="00D82608">
          <w:rPr>
            <w:noProof/>
            <w:webHidden/>
          </w:rPr>
          <w:tab/>
        </w:r>
        <w:r w:rsidR="00D82608">
          <w:rPr>
            <w:noProof/>
            <w:webHidden/>
          </w:rPr>
          <w:fldChar w:fldCharType="begin"/>
        </w:r>
        <w:r w:rsidR="00D82608">
          <w:rPr>
            <w:noProof/>
            <w:webHidden/>
          </w:rPr>
          <w:instrText xml:space="preserve"> PAGEREF _Toc527467794 \h </w:instrText>
        </w:r>
        <w:r w:rsidR="00D82608">
          <w:rPr>
            <w:noProof/>
            <w:webHidden/>
          </w:rPr>
        </w:r>
        <w:r w:rsidR="00D82608">
          <w:rPr>
            <w:noProof/>
            <w:webHidden/>
          </w:rPr>
          <w:fldChar w:fldCharType="separate"/>
        </w:r>
        <w:r w:rsidR="00D82608">
          <w:rPr>
            <w:noProof/>
            <w:webHidden/>
          </w:rPr>
          <w:t>9</w:t>
        </w:r>
        <w:r w:rsidR="00D82608">
          <w:rPr>
            <w:noProof/>
            <w:webHidden/>
          </w:rPr>
          <w:fldChar w:fldCharType="end"/>
        </w:r>
      </w:hyperlink>
    </w:p>
    <w:p w14:paraId="56948F08" w14:textId="5A46BB92" w:rsidR="00D82608" w:rsidRDefault="005436F9">
      <w:pPr>
        <w:pStyle w:val="TableofFigures"/>
        <w:rPr>
          <w:rFonts w:eastAsiaTheme="minorEastAsia" w:cstheme="minorBidi"/>
          <w:noProof/>
          <w:color w:val="auto"/>
          <w:sz w:val="24"/>
          <w:szCs w:val="24"/>
          <w:lang w:eastAsia="en-US"/>
        </w:rPr>
      </w:pPr>
      <w:hyperlink w:anchor="_Toc527467795" w:history="1">
        <w:r w:rsidR="00D82608" w:rsidRPr="007B0851">
          <w:rPr>
            <w:rStyle w:val="Hyperlink"/>
            <w:noProof/>
          </w:rPr>
          <w:t>Figure 5. Length of river where flow regimes were enhanced by the delivery of Commonwealth environmental water in the 2016–17 watering year.</w:t>
        </w:r>
        <w:r w:rsidR="00D82608">
          <w:rPr>
            <w:noProof/>
            <w:webHidden/>
          </w:rPr>
          <w:tab/>
        </w:r>
        <w:r w:rsidR="00D82608">
          <w:rPr>
            <w:noProof/>
            <w:webHidden/>
          </w:rPr>
          <w:fldChar w:fldCharType="begin"/>
        </w:r>
        <w:r w:rsidR="00D82608">
          <w:rPr>
            <w:noProof/>
            <w:webHidden/>
          </w:rPr>
          <w:instrText xml:space="preserve"> PAGEREF _Toc527467795 \h </w:instrText>
        </w:r>
        <w:r w:rsidR="00D82608">
          <w:rPr>
            <w:noProof/>
            <w:webHidden/>
          </w:rPr>
        </w:r>
        <w:r w:rsidR="00D82608">
          <w:rPr>
            <w:noProof/>
            <w:webHidden/>
          </w:rPr>
          <w:fldChar w:fldCharType="separate"/>
        </w:r>
        <w:r w:rsidR="00D82608">
          <w:rPr>
            <w:noProof/>
            <w:webHidden/>
          </w:rPr>
          <w:t>11</w:t>
        </w:r>
        <w:r w:rsidR="00D82608">
          <w:rPr>
            <w:noProof/>
            <w:webHidden/>
          </w:rPr>
          <w:fldChar w:fldCharType="end"/>
        </w:r>
      </w:hyperlink>
    </w:p>
    <w:p w14:paraId="1C3FFBDA" w14:textId="54F29B52" w:rsidR="00D82608" w:rsidRDefault="005436F9">
      <w:pPr>
        <w:pStyle w:val="TableofFigures"/>
        <w:rPr>
          <w:rFonts w:eastAsiaTheme="minorEastAsia" w:cstheme="minorBidi"/>
          <w:noProof/>
          <w:color w:val="auto"/>
          <w:sz w:val="24"/>
          <w:szCs w:val="24"/>
          <w:lang w:eastAsia="en-US"/>
        </w:rPr>
      </w:pPr>
      <w:hyperlink w:anchor="_Toc527467796" w:history="1">
        <w:r w:rsidR="00D82608" w:rsidRPr="007B0851">
          <w:rPr>
            <w:rStyle w:val="Hyperlink"/>
            <w:noProof/>
          </w:rPr>
          <w:t>Figure 6. Predicted outcomes for golden perch condition under different hydrological scenarios considering the impact of background and environmental water flows.</w:t>
        </w:r>
        <w:r w:rsidR="00D82608">
          <w:rPr>
            <w:noProof/>
            <w:webHidden/>
          </w:rPr>
          <w:tab/>
        </w:r>
        <w:r w:rsidR="00D82608">
          <w:rPr>
            <w:noProof/>
            <w:webHidden/>
          </w:rPr>
          <w:fldChar w:fldCharType="begin"/>
        </w:r>
        <w:r w:rsidR="00D82608">
          <w:rPr>
            <w:noProof/>
            <w:webHidden/>
          </w:rPr>
          <w:instrText xml:space="preserve"> PAGEREF _Toc527467796 \h </w:instrText>
        </w:r>
        <w:r w:rsidR="00D82608">
          <w:rPr>
            <w:noProof/>
            <w:webHidden/>
          </w:rPr>
        </w:r>
        <w:r w:rsidR="00D82608">
          <w:rPr>
            <w:noProof/>
            <w:webHidden/>
          </w:rPr>
          <w:fldChar w:fldCharType="separate"/>
        </w:r>
        <w:r w:rsidR="00D82608">
          <w:rPr>
            <w:noProof/>
            <w:webHidden/>
          </w:rPr>
          <w:t>15</w:t>
        </w:r>
        <w:r w:rsidR="00D82608">
          <w:rPr>
            <w:noProof/>
            <w:webHidden/>
          </w:rPr>
          <w:fldChar w:fldCharType="end"/>
        </w:r>
      </w:hyperlink>
    </w:p>
    <w:p w14:paraId="5DAD9AC8" w14:textId="635119F5" w:rsidR="00D82608" w:rsidRDefault="005436F9">
      <w:pPr>
        <w:pStyle w:val="TableofFigures"/>
        <w:rPr>
          <w:rFonts w:eastAsiaTheme="minorEastAsia" w:cstheme="minorBidi"/>
          <w:noProof/>
          <w:color w:val="auto"/>
          <w:sz w:val="24"/>
          <w:szCs w:val="24"/>
          <w:lang w:eastAsia="en-US"/>
        </w:rPr>
      </w:pPr>
      <w:hyperlink w:anchor="_Toc527467797" w:history="1">
        <w:r w:rsidR="00D82608" w:rsidRPr="007B0851">
          <w:rPr>
            <w:rStyle w:val="Hyperlink"/>
            <w:noProof/>
          </w:rPr>
          <w:t>Figure 7. Predicted outcomes for Murray cod condition under different hydrological scenarios considering the impact of background and environmental water flows.</w:t>
        </w:r>
        <w:r w:rsidR="00D82608">
          <w:rPr>
            <w:noProof/>
            <w:webHidden/>
          </w:rPr>
          <w:tab/>
        </w:r>
        <w:r w:rsidR="00D82608">
          <w:rPr>
            <w:noProof/>
            <w:webHidden/>
          </w:rPr>
          <w:fldChar w:fldCharType="begin"/>
        </w:r>
        <w:r w:rsidR="00D82608">
          <w:rPr>
            <w:noProof/>
            <w:webHidden/>
          </w:rPr>
          <w:instrText xml:space="preserve"> PAGEREF _Toc527467797 \h </w:instrText>
        </w:r>
        <w:r w:rsidR="00D82608">
          <w:rPr>
            <w:noProof/>
            <w:webHidden/>
          </w:rPr>
        </w:r>
        <w:r w:rsidR="00D82608">
          <w:rPr>
            <w:noProof/>
            <w:webHidden/>
          </w:rPr>
          <w:fldChar w:fldCharType="separate"/>
        </w:r>
        <w:r w:rsidR="00D82608">
          <w:rPr>
            <w:noProof/>
            <w:webHidden/>
          </w:rPr>
          <w:t>15</w:t>
        </w:r>
        <w:r w:rsidR="00D82608">
          <w:rPr>
            <w:noProof/>
            <w:webHidden/>
          </w:rPr>
          <w:fldChar w:fldCharType="end"/>
        </w:r>
      </w:hyperlink>
    </w:p>
    <w:p w14:paraId="6817DA86" w14:textId="18590B47" w:rsidR="00D82608" w:rsidRDefault="005436F9">
      <w:pPr>
        <w:pStyle w:val="TableofFigures"/>
        <w:rPr>
          <w:rFonts w:eastAsiaTheme="minorEastAsia" w:cstheme="minorBidi"/>
          <w:noProof/>
          <w:color w:val="auto"/>
          <w:sz w:val="24"/>
          <w:szCs w:val="24"/>
          <w:lang w:eastAsia="en-US"/>
        </w:rPr>
      </w:pPr>
      <w:hyperlink w:anchor="_Toc527467798" w:history="1">
        <w:r w:rsidR="00D82608" w:rsidRPr="007B0851">
          <w:rPr>
            <w:rStyle w:val="Hyperlink"/>
            <w:noProof/>
          </w:rPr>
          <w:t>Figure 8. Conceptual diagram indicating water levels corresponding to the flow freshes and base flows used in the hydrological evaluation (for more detail see Appendix B).</w:t>
        </w:r>
        <w:r w:rsidR="00D82608">
          <w:rPr>
            <w:noProof/>
            <w:webHidden/>
          </w:rPr>
          <w:tab/>
        </w:r>
        <w:r w:rsidR="00D82608">
          <w:rPr>
            <w:noProof/>
            <w:webHidden/>
          </w:rPr>
          <w:fldChar w:fldCharType="begin"/>
        </w:r>
        <w:r w:rsidR="00D82608">
          <w:rPr>
            <w:noProof/>
            <w:webHidden/>
          </w:rPr>
          <w:instrText xml:space="preserve"> PAGEREF _Toc527467798 \h </w:instrText>
        </w:r>
        <w:r w:rsidR="00D82608">
          <w:rPr>
            <w:noProof/>
            <w:webHidden/>
          </w:rPr>
        </w:r>
        <w:r w:rsidR="00D82608">
          <w:rPr>
            <w:noProof/>
            <w:webHidden/>
          </w:rPr>
          <w:fldChar w:fldCharType="separate"/>
        </w:r>
        <w:r w:rsidR="00D82608">
          <w:rPr>
            <w:noProof/>
            <w:webHidden/>
          </w:rPr>
          <w:t>20</w:t>
        </w:r>
        <w:r w:rsidR="00D82608">
          <w:rPr>
            <w:noProof/>
            <w:webHidden/>
          </w:rPr>
          <w:fldChar w:fldCharType="end"/>
        </w:r>
      </w:hyperlink>
    </w:p>
    <w:p w14:paraId="762727C9" w14:textId="5DD64D38" w:rsidR="00D82608" w:rsidRDefault="005436F9">
      <w:pPr>
        <w:pStyle w:val="TableofFigures"/>
        <w:rPr>
          <w:rFonts w:eastAsiaTheme="minorEastAsia" w:cstheme="minorBidi"/>
          <w:noProof/>
          <w:color w:val="auto"/>
          <w:sz w:val="24"/>
          <w:szCs w:val="24"/>
          <w:lang w:eastAsia="en-US"/>
        </w:rPr>
      </w:pPr>
      <w:hyperlink w:anchor="_Toc527467799" w:history="1">
        <w:r w:rsidR="00D82608" w:rsidRPr="007B0851">
          <w:rPr>
            <w:rStyle w:val="Hyperlink"/>
            <w:noProof/>
          </w:rPr>
          <w:t>Figure 9. Average contribution of Commonwealth environmental water and other environmental water entitlements to low base flow durations across each valley in the three years of LTIM monitoring. Scores range from 0% (extremely dry) to 100% (normal conditions). See Appendix B for more detailed explanation on scoring and further details.</w:t>
        </w:r>
        <w:r w:rsidR="00D82608">
          <w:rPr>
            <w:noProof/>
            <w:webHidden/>
          </w:rPr>
          <w:tab/>
        </w:r>
        <w:r w:rsidR="00D82608">
          <w:rPr>
            <w:noProof/>
            <w:webHidden/>
          </w:rPr>
          <w:fldChar w:fldCharType="begin"/>
        </w:r>
        <w:r w:rsidR="00D82608">
          <w:rPr>
            <w:noProof/>
            <w:webHidden/>
          </w:rPr>
          <w:instrText xml:space="preserve"> PAGEREF _Toc527467799 \h </w:instrText>
        </w:r>
        <w:r w:rsidR="00D82608">
          <w:rPr>
            <w:noProof/>
            <w:webHidden/>
          </w:rPr>
        </w:r>
        <w:r w:rsidR="00D82608">
          <w:rPr>
            <w:noProof/>
            <w:webHidden/>
          </w:rPr>
          <w:fldChar w:fldCharType="separate"/>
        </w:r>
        <w:r w:rsidR="00D82608">
          <w:rPr>
            <w:noProof/>
            <w:webHidden/>
          </w:rPr>
          <w:t>21</w:t>
        </w:r>
        <w:r w:rsidR="00D82608">
          <w:rPr>
            <w:noProof/>
            <w:webHidden/>
          </w:rPr>
          <w:fldChar w:fldCharType="end"/>
        </w:r>
      </w:hyperlink>
    </w:p>
    <w:p w14:paraId="572E3371" w14:textId="5AC68BF9" w:rsidR="00D82608" w:rsidRDefault="005436F9">
      <w:pPr>
        <w:pStyle w:val="TableofFigures"/>
        <w:rPr>
          <w:rFonts w:eastAsiaTheme="minorEastAsia" w:cstheme="minorBidi"/>
          <w:noProof/>
          <w:color w:val="auto"/>
          <w:sz w:val="24"/>
          <w:szCs w:val="24"/>
          <w:lang w:eastAsia="en-US"/>
        </w:rPr>
      </w:pPr>
      <w:hyperlink w:anchor="_Toc527467800" w:history="1">
        <w:r w:rsidR="00D82608" w:rsidRPr="007B0851">
          <w:rPr>
            <w:rStyle w:val="Hyperlink"/>
            <w:noProof/>
          </w:rPr>
          <w:t>Figure 10. Average contribution of Commonwealth environmental water and other environmental water entitlements to medium fresh durations across each valley in the three years of LTIM monitoring. Scores range from 0% (extremely dry) to 100% (normal conditions). See Appendix B for more detailed explanation on scoring and further details.</w:t>
        </w:r>
        <w:r w:rsidR="00D82608">
          <w:rPr>
            <w:noProof/>
            <w:webHidden/>
          </w:rPr>
          <w:tab/>
        </w:r>
        <w:r w:rsidR="00D82608">
          <w:rPr>
            <w:noProof/>
            <w:webHidden/>
          </w:rPr>
          <w:fldChar w:fldCharType="begin"/>
        </w:r>
        <w:r w:rsidR="00D82608">
          <w:rPr>
            <w:noProof/>
            <w:webHidden/>
          </w:rPr>
          <w:instrText xml:space="preserve"> PAGEREF _Toc527467800 \h </w:instrText>
        </w:r>
        <w:r w:rsidR="00D82608">
          <w:rPr>
            <w:noProof/>
            <w:webHidden/>
          </w:rPr>
        </w:r>
        <w:r w:rsidR="00D82608">
          <w:rPr>
            <w:noProof/>
            <w:webHidden/>
          </w:rPr>
          <w:fldChar w:fldCharType="separate"/>
        </w:r>
        <w:r w:rsidR="00D82608">
          <w:rPr>
            <w:noProof/>
            <w:webHidden/>
          </w:rPr>
          <w:t>22</w:t>
        </w:r>
        <w:r w:rsidR="00D82608">
          <w:rPr>
            <w:noProof/>
            <w:webHidden/>
          </w:rPr>
          <w:fldChar w:fldCharType="end"/>
        </w:r>
      </w:hyperlink>
    </w:p>
    <w:p w14:paraId="227865C5" w14:textId="1C5BB01D" w:rsidR="00D82608" w:rsidRDefault="005436F9">
      <w:pPr>
        <w:pStyle w:val="TableofFigures"/>
        <w:rPr>
          <w:rFonts w:eastAsiaTheme="minorEastAsia" w:cstheme="minorBidi"/>
          <w:noProof/>
          <w:color w:val="auto"/>
          <w:sz w:val="24"/>
          <w:szCs w:val="24"/>
          <w:lang w:eastAsia="en-US"/>
        </w:rPr>
      </w:pPr>
      <w:hyperlink w:anchor="_Toc527467801" w:history="1">
        <w:r w:rsidR="00D82608" w:rsidRPr="007B0851">
          <w:rPr>
            <w:rStyle w:val="Hyperlink"/>
            <w:noProof/>
          </w:rPr>
          <w:t>Figure 11. The proportion of mean river flows typically reaching the end of the system in an average year before (2001–2008) and after (2013–2017) Commonwealth environmental water recovery.</w:t>
        </w:r>
        <w:r w:rsidR="00D82608">
          <w:rPr>
            <w:noProof/>
            <w:webHidden/>
          </w:rPr>
          <w:tab/>
        </w:r>
        <w:r w:rsidR="00D82608">
          <w:rPr>
            <w:noProof/>
            <w:webHidden/>
          </w:rPr>
          <w:fldChar w:fldCharType="begin"/>
        </w:r>
        <w:r w:rsidR="00D82608">
          <w:rPr>
            <w:noProof/>
            <w:webHidden/>
          </w:rPr>
          <w:instrText xml:space="preserve"> PAGEREF _Toc527467801 \h </w:instrText>
        </w:r>
        <w:r w:rsidR="00D82608">
          <w:rPr>
            <w:noProof/>
            <w:webHidden/>
          </w:rPr>
        </w:r>
        <w:r w:rsidR="00D82608">
          <w:rPr>
            <w:noProof/>
            <w:webHidden/>
          </w:rPr>
          <w:fldChar w:fldCharType="separate"/>
        </w:r>
        <w:r w:rsidR="00D82608">
          <w:rPr>
            <w:noProof/>
            <w:webHidden/>
          </w:rPr>
          <w:t>23</w:t>
        </w:r>
        <w:r w:rsidR="00D82608">
          <w:rPr>
            <w:noProof/>
            <w:webHidden/>
          </w:rPr>
          <w:fldChar w:fldCharType="end"/>
        </w:r>
      </w:hyperlink>
    </w:p>
    <w:p w14:paraId="7FE509BC" w14:textId="2BEA630C" w:rsidR="00D82608" w:rsidRDefault="005436F9">
      <w:pPr>
        <w:pStyle w:val="TableofFigures"/>
        <w:rPr>
          <w:rFonts w:eastAsiaTheme="minorEastAsia" w:cstheme="minorBidi"/>
          <w:noProof/>
          <w:color w:val="auto"/>
          <w:sz w:val="24"/>
          <w:szCs w:val="24"/>
          <w:lang w:eastAsia="en-US"/>
        </w:rPr>
      </w:pPr>
      <w:hyperlink w:anchor="_Toc527467802" w:history="1">
        <w:r w:rsidR="00D82608" w:rsidRPr="007B0851">
          <w:rPr>
            <w:rStyle w:val="Hyperlink"/>
            <w:noProof/>
          </w:rPr>
          <w:t>Figure 12. Contribution of Commonwealth environmental water delivery over the barrages in 2015–16 (top) and 2016–17 (bottom).  Note that 100% of water flows over the barrages for 2015–16 was contributed by Commonwealth environmental water.</w:t>
        </w:r>
        <w:r w:rsidR="00D82608">
          <w:rPr>
            <w:noProof/>
            <w:webHidden/>
          </w:rPr>
          <w:tab/>
        </w:r>
        <w:r w:rsidR="00D82608">
          <w:rPr>
            <w:noProof/>
            <w:webHidden/>
          </w:rPr>
          <w:fldChar w:fldCharType="begin"/>
        </w:r>
        <w:r w:rsidR="00D82608">
          <w:rPr>
            <w:noProof/>
            <w:webHidden/>
          </w:rPr>
          <w:instrText xml:space="preserve"> PAGEREF _Toc527467802 \h </w:instrText>
        </w:r>
        <w:r w:rsidR="00D82608">
          <w:rPr>
            <w:noProof/>
            <w:webHidden/>
          </w:rPr>
        </w:r>
        <w:r w:rsidR="00D82608">
          <w:rPr>
            <w:noProof/>
            <w:webHidden/>
          </w:rPr>
          <w:fldChar w:fldCharType="separate"/>
        </w:r>
        <w:r w:rsidR="00D82608">
          <w:rPr>
            <w:noProof/>
            <w:webHidden/>
          </w:rPr>
          <w:t>24</w:t>
        </w:r>
        <w:r w:rsidR="00D82608">
          <w:rPr>
            <w:noProof/>
            <w:webHidden/>
          </w:rPr>
          <w:fldChar w:fldCharType="end"/>
        </w:r>
      </w:hyperlink>
    </w:p>
    <w:p w14:paraId="10B362F7" w14:textId="617B09AE" w:rsidR="00D82608" w:rsidRDefault="005436F9">
      <w:pPr>
        <w:pStyle w:val="TableofFigures"/>
        <w:rPr>
          <w:rFonts w:eastAsiaTheme="minorEastAsia" w:cstheme="minorBidi"/>
          <w:noProof/>
          <w:color w:val="auto"/>
          <w:sz w:val="24"/>
          <w:szCs w:val="24"/>
          <w:lang w:eastAsia="en-US"/>
        </w:rPr>
      </w:pPr>
      <w:hyperlink w:anchor="_Toc527467803" w:history="1">
        <w:r w:rsidR="00D82608" w:rsidRPr="007B0851">
          <w:rPr>
            <w:rStyle w:val="Hyperlink"/>
            <w:noProof/>
          </w:rPr>
          <w:t>Figure 13. Relationship between flow category (as per Figure 7) and organic carbon production and consumption 2014–17 in the Selected Areas. LWM = Lower Murray, GLB = Goulburn, EWK = Edward-Wakool, LCH = Lachlan, MBG = Murrumbidgee, BDL = (Barwon) Darling. See Appendix C for more detail.</w:t>
        </w:r>
        <w:r w:rsidR="00D82608">
          <w:rPr>
            <w:noProof/>
            <w:webHidden/>
          </w:rPr>
          <w:tab/>
        </w:r>
        <w:r w:rsidR="00D82608">
          <w:rPr>
            <w:noProof/>
            <w:webHidden/>
          </w:rPr>
          <w:fldChar w:fldCharType="begin"/>
        </w:r>
        <w:r w:rsidR="00D82608">
          <w:rPr>
            <w:noProof/>
            <w:webHidden/>
          </w:rPr>
          <w:instrText xml:space="preserve"> PAGEREF _Toc527467803 \h </w:instrText>
        </w:r>
        <w:r w:rsidR="00D82608">
          <w:rPr>
            <w:noProof/>
            <w:webHidden/>
          </w:rPr>
        </w:r>
        <w:r w:rsidR="00D82608">
          <w:rPr>
            <w:noProof/>
            <w:webHidden/>
          </w:rPr>
          <w:fldChar w:fldCharType="separate"/>
        </w:r>
        <w:r w:rsidR="00D82608">
          <w:rPr>
            <w:noProof/>
            <w:webHidden/>
          </w:rPr>
          <w:t>26</w:t>
        </w:r>
        <w:r w:rsidR="00D82608">
          <w:rPr>
            <w:noProof/>
            <w:webHidden/>
          </w:rPr>
          <w:fldChar w:fldCharType="end"/>
        </w:r>
      </w:hyperlink>
    </w:p>
    <w:p w14:paraId="4CE86656" w14:textId="54BBD0FD" w:rsidR="00D82608" w:rsidRDefault="005436F9">
      <w:pPr>
        <w:pStyle w:val="TableofFigures"/>
        <w:rPr>
          <w:rFonts w:eastAsiaTheme="minorEastAsia" w:cstheme="minorBidi"/>
          <w:noProof/>
          <w:color w:val="auto"/>
          <w:sz w:val="24"/>
          <w:szCs w:val="24"/>
          <w:lang w:eastAsia="en-US"/>
        </w:rPr>
      </w:pPr>
      <w:hyperlink w:anchor="_Toc527467804" w:history="1">
        <w:r w:rsidR="00D82608" w:rsidRPr="007B0851">
          <w:rPr>
            <w:rStyle w:val="Hyperlink"/>
            <w:noProof/>
          </w:rPr>
          <w:t>Figure 14. The proportion of the mapped extent of wetland types influenced by Commonwealth environmental water 2014–17 (See Appendix C for more detail).</w:t>
        </w:r>
        <w:r w:rsidR="00D82608">
          <w:rPr>
            <w:noProof/>
            <w:webHidden/>
          </w:rPr>
          <w:tab/>
        </w:r>
        <w:r w:rsidR="00D82608">
          <w:rPr>
            <w:noProof/>
            <w:webHidden/>
          </w:rPr>
          <w:fldChar w:fldCharType="begin"/>
        </w:r>
        <w:r w:rsidR="00D82608">
          <w:rPr>
            <w:noProof/>
            <w:webHidden/>
          </w:rPr>
          <w:instrText xml:space="preserve"> PAGEREF _Toc527467804 \h </w:instrText>
        </w:r>
        <w:r w:rsidR="00D82608">
          <w:rPr>
            <w:noProof/>
            <w:webHidden/>
          </w:rPr>
        </w:r>
        <w:r w:rsidR="00D82608">
          <w:rPr>
            <w:noProof/>
            <w:webHidden/>
          </w:rPr>
          <w:fldChar w:fldCharType="separate"/>
        </w:r>
        <w:r w:rsidR="00D82608">
          <w:rPr>
            <w:noProof/>
            <w:webHidden/>
          </w:rPr>
          <w:t>29</w:t>
        </w:r>
        <w:r w:rsidR="00D82608">
          <w:rPr>
            <w:noProof/>
            <w:webHidden/>
          </w:rPr>
          <w:fldChar w:fldCharType="end"/>
        </w:r>
      </w:hyperlink>
    </w:p>
    <w:p w14:paraId="0AAACB76" w14:textId="3B23C195" w:rsidR="00D82608" w:rsidRDefault="005436F9">
      <w:pPr>
        <w:pStyle w:val="TableofFigures"/>
        <w:rPr>
          <w:rFonts w:eastAsiaTheme="minorEastAsia" w:cstheme="minorBidi"/>
          <w:noProof/>
          <w:color w:val="auto"/>
          <w:sz w:val="24"/>
          <w:szCs w:val="24"/>
          <w:lang w:eastAsia="en-US"/>
        </w:rPr>
      </w:pPr>
      <w:hyperlink w:anchor="_Toc527467805" w:history="1">
        <w:r w:rsidR="00D82608" w:rsidRPr="007B0851">
          <w:rPr>
            <w:rStyle w:val="Hyperlink"/>
            <w:noProof/>
          </w:rPr>
          <w:t>Figure 15. Total abundance of waterbirds from sites that received Commonwealth environmental water (source MDBA Aerial Waterbird Survey (data provided by MDBA).</w:t>
        </w:r>
        <w:r w:rsidR="00D82608">
          <w:rPr>
            <w:noProof/>
            <w:webHidden/>
          </w:rPr>
          <w:tab/>
        </w:r>
        <w:r w:rsidR="00D82608">
          <w:rPr>
            <w:noProof/>
            <w:webHidden/>
          </w:rPr>
          <w:fldChar w:fldCharType="begin"/>
        </w:r>
        <w:r w:rsidR="00D82608">
          <w:rPr>
            <w:noProof/>
            <w:webHidden/>
          </w:rPr>
          <w:instrText xml:space="preserve"> PAGEREF _Toc527467805 \h </w:instrText>
        </w:r>
        <w:r w:rsidR="00D82608">
          <w:rPr>
            <w:noProof/>
            <w:webHidden/>
          </w:rPr>
        </w:r>
        <w:r w:rsidR="00D82608">
          <w:rPr>
            <w:noProof/>
            <w:webHidden/>
          </w:rPr>
          <w:fldChar w:fldCharType="separate"/>
        </w:r>
        <w:r w:rsidR="00D82608">
          <w:rPr>
            <w:noProof/>
            <w:webHidden/>
          </w:rPr>
          <w:t>30</w:t>
        </w:r>
        <w:r w:rsidR="00D82608">
          <w:rPr>
            <w:noProof/>
            <w:webHidden/>
          </w:rPr>
          <w:fldChar w:fldCharType="end"/>
        </w:r>
      </w:hyperlink>
    </w:p>
    <w:p w14:paraId="4EF24607" w14:textId="089E6082" w:rsidR="00E93EC2" w:rsidRPr="00D65481" w:rsidRDefault="004B5030" w:rsidP="00E93EC2">
      <w:pPr>
        <w:pStyle w:val="TableofFigures"/>
        <w:ind w:left="0" w:firstLine="0"/>
      </w:pPr>
      <w:r w:rsidRPr="00D65481">
        <w:fldChar w:fldCharType="end"/>
      </w:r>
    </w:p>
    <w:p w14:paraId="3F755B93" w14:textId="77777777" w:rsidR="00E93EC2" w:rsidRPr="00D65481" w:rsidRDefault="00E93EC2" w:rsidP="00E93EC2">
      <w:pPr>
        <w:rPr>
          <w:lang w:eastAsia="en-AU"/>
        </w:rPr>
      </w:pPr>
    </w:p>
    <w:p w14:paraId="1446F8DC" w14:textId="77777777" w:rsidR="003C3541" w:rsidRPr="00D65481" w:rsidRDefault="003C3541" w:rsidP="003C3541">
      <w:pPr>
        <w:rPr>
          <w:lang w:eastAsia="en-AU"/>
        </w:rPr>
      </w:pPr>
    </w:p>
    <w:p w14:paraId="01C5DD54" w14:textId="77777777" w:rsidR="003C3541" w:rsidRPr="00D65481" w:rsidRDefault="003C3541" w:rsidP="003C3541">
      <w:pPr>
        <w:rPr>
          <w:lang w:eastAsia="en-AU"/>
        </w:rPr>
      </w:pPr>
    </w:p>
    <w:p w14:paraId="1EC884FB" w14:textId="77777777" w:rsidR="005F696C" w:rsidRPr="00D65481" w:rsidRDefault="005F696C" w:rsidP="003C3541">
      <w:pPr>
        <w:rPr>
          <w:lang w:eastAsia="en-AU"/>
        </w:rPr>
        <w:sectPr w:rsidR="005F696C" w:rsidRPr="00D65481" w:rsidSect="005F696C">
          <w:headerReference w:type="default" r:id="rId19"/>
          <w:footerReference w:type="default" r:id="rId20"/>
          <w:pgSz w:w="11907" w:h="16839" w:code="9"/>
          <w:pgMar w:top="1440" w:right="1440" w:bottom="1440" w:left="1440" w:header="708" w:footer="708" w:gutter="0"/>
          <w:pgNumType w:fmt="lowerRoman" w:start="1"/>
          <w:cols w:space="708"/>
          <w:docGrid w:linePitch="360"/>
        </w:sectPr>
      </w:pPr>
    </w:p>
    <w:p w14:paraId="0DA26423" w14:textId="77777777" w:rsidR="00B56220" w:rsidRPr="00D65481" w:rsidRDefault="00B56220" w:rsidP="00C52607">
      <w:pPr>
        <w:pStyle w:val="Heading1"/>
      </w:pPr>
      <w:bookmarkStart w:id="33" w:name="_Toc527467745"/>
      <w:bookmarkStart w:id="34" w:name="_Toc353023387"/>
      <w:bookmarkStart w:id="35" w:name="_Toc353025167"/>
      <w:bookmarkEnd w:id="31"/>
      <w:bookmarkEnd w:id="32"/>
      <w:r w:rsidRPr="00D65481">
        <w:t>Background</w:t>
      </w:r>
      <w:bookmarkEnd w:id="33"/>
    </w:p>
    <w:p w14:paraId="29E839C1" w14:textId="77777777" w:rsidR="00B56220" w:rsidRPr="00D65481" w:rsidRDefault="00B56220" w:rsidP="00E301D1">
      <w:pPr>
        <w:pStyle w:val="Heading2"/>
        <w:ind w:left="0" w:firstLine="0"/>
      </w:pPr>
      <w:bookmarkStart w:id="36" w:name="_Toc527467746"/>
      <w:r w:rsidRPr="00D65481">
        <w:t xml:space="preserve">The Commonwealth </w:t>
      </w:r>
      <w:r w:rsidRPr="00D65481">
        <w:rPr>
          <w:rStyle w:val="Emphasis"/>
        </w:rPr>
        <w:t>Water Act 2007</w:t>
      </w:r>
      <w:bookmarkEnd w:id="36"/>
    </w:p>
    <w:p w14:paraId="4CFC6CF1" w14:textId="50D81266" w:rsidR="00B56220" w:rsidRPr="00D65481" w:rsidRDefault="00B56220" w:rsidP="00973052">
      <w:r w:rsidRPr="00D65481">
        <w:t xml:space="preserve">The </w:t>
      </w:r>
      <w:r w:rsidRPr="00D65481">
        <w:rPr>
          <w:rStyle w:val="Emphasis"/>
        </w:rPr>
        <w:t>Water Act 2007</w:t>
      </w:r>
      <w:r w:rsidRPr="00D65481">
        <w:t xml:space="preserve"> </w:t>
      </w:r>
      <w:r w:rsidR="00E301D1" w:rsidRPr="00D65481">
        <w:t xml:space="preserve">(Cwlth) </w:t>
      </w:r>
      <w:r w:rsidRPr="00D65481">
        <w:t>provides the legal basis for the determination of sustainable water extraction limits within the Basin. The Act establishes the Murray</w:t>
      </w:r>
      <w:r w:rsidR="00CD3D7F" w:rsidRPr="00D65481">
        <w:t>–</w:t>
      </w:r>
      <w:r w:rsidRPr="00D65481">
        <w:t>Darling Basin Authority (MDBA) to develop a Basin Plan</w:t>
      </w:r>
      <w:r w:rsidR="00AA7A3E" w:rsidRPr="00D65481">
        <w:t>,</w:t>
      </w:r>
      <w:r w:rsidRPr="00D65481">
        <w:t xml:space="preserve"> which defines these limits, </w:t>
      </w:r>
      <w:r w:rsidR="00AA7A3E" w:rsidRPr="00D65481">
        <w:t xml:space="preserve">and </w:t>
      </w:r>
      <w:r w:rsidRPr="00D65481">
        <w:t>the Commonwealth Environmental Water Holder (CEWH) to manage the e</w:t>
      </w:r>
      <w:r w:rsidR="0077553C" w:rsidRPr="00D65481">
        <w:t xml:space="preserve">nvironmental flows that result </w:t>
      </w:r>
      <w:r w:rsidRPr="00D65481">
        <w:t>and gives greater powers to the Bureau of Meteorology to obtain and disseminate water information across the country.</w:t>
      </w:r>
    </w:p>
    <w:p w14:paraId="0AEC2C80" w14:textId="77777777" w:rsidR="00B56220" w:rsidRPr="00D65481" w:rsidRDefault="00B56220" w:rsidP="00973052">
      <w:r w:rsidRPr="00D65481">
        <w:t xml:space="preserve">To support the implementation of these arrangements and rebalance the system between the environment and consumptive use, the </w:t>
      </w:r>
      <w:r w:rsidR="00F747F1" w:rsidRPr="00D65481">
        <w:t>Australian</w:t>
      </w:r>
      <w:r w:rsidRPr="00D65481">
        <w:t xml:space="preserve"> Government is investing </w:t>
      </w:r>
      <w:r w:rsidR="00FA611F" w:rsidRPr="00D65481">
        <w:t>in</w:t>
      </w:r>
      <w:r w:rsidRPr="00D65481">
        <w:t xml:space="preserve"> recovering water through investment in irrigation efficiency and the buyback of entitlements from irrigators.</w:t>
      </w:r>
    </w:p>
    <w:p w14:paraId="2173E0E6" w14:textId="77777777" w:rsidR="00B56220" w:rsidRPr="00D65481" w:rsidRDefault="00B56220" w:rsidP="008C64F5">
      <w:pPr>
        <w:spacing w:after="60"/>
      </w:pPr>
      <w:r w:rsidRPr="00D65481">
        <w:t xml:space="preserve">The CEWH is a statutory position responsible for managing the water that the </w:t>
      </w:r>
      <w:r w:rsidR="00F747F1" w:rsidRPr="00D65481">
        <w:t xml:space="preserve">Australian </w:t>
      </w:r>
      <w:r w:rsidRPr="00D65481">
        <w:t>Government acquires for the purpose of protecting or restoring environmental assets so as to give effect to international agreements.</w:t>
      </w:r>
      <w:r w:rsidR="00F80E8B" w:rsidRPr="00D65481">
        <w:t xml:space="preserve"> </w:t>
      </w:r>
      <w:r w:rsidRPr="00D65481">
        <w:t>In undertaking this role</w:t>
      </w:r>
      <w:r w:rsidR="00F747F1" w:rsidRPr="00D65481">
        <w:t>,</w:t>
      </w:r>
      <w:r w:rsidRPr="00D65481">
        <w:t xml:space="preserve"> there are three options available to the CEWH at any given time:</w:t>
      </w:r>
    </w:p>
    <w:p w14:paraId="7587AC72" w14:textId="77777777" w:rsidR="00B56220" w:rsidRPr="00D65481" w:rsidRDefault="00B56220" w:rsidP="001F3684">
      <w:pPr>
        <w:pStyle w:val="ListBullet"/>
        <w:spacing w:after="0"/>
      </w:pPr>
      <w:r w:rsidRPr="00D65481">
        <w:t>use the environmental water which accrues to the entitlement, with the release of water from storage or the manipulation of other in-stream or floodplain infrastructure (with the timing, flow rate and volume released designed to have maximum environmental benefit)</w:t>
      </w:r>
    </w:p>
    <w:p w14:paraId="70EF89E5" w14:textId="77777777" w:rsidR="00B56220" w:rsidRPr="00D65481" w:rsidRDefault="00B56220" w:rsidP="001F3684">
      <w:pPr>
        <w:pStyle w:val="ListBullet"/>
        <w:spacing w:after="0"/>
      </w:pPr>
      <w:r w:rsidRPr="00D65481">
        <w:t>carryover the water in storage for use in a future year (under the same rules that apply to irrigators)</w:t>
      </w:r>
    </w:p>
    <w:p w14:paraId="308A1964" w14:textId="77777777" w:rsidR="00B56220" w:rsidRPr="00D65481" w:rsidRDefault="00B56220" w:rsidP="001F3684">
      <w:pPr>
        <w:pStyle w:val="ListBullet"/>
        <w:spacing w:after="0"/>
      </w:pPr>
      <w:r w:rsidRPr="00D65481">
        <w:t>trade (buy or sell water) with irrigators in order to improve environmental outcomes at a future time or in a different valley (e.g. sell water when it is not needed and buy when it is)</w:t>
      </w:r>
      <w:r w:rsidR="00F747F1" w:rsidRPr="00D65481">
        <w:t>.</w:t>
      </w:r>
    </w:p>
    <w:p w14:paraId="3CFCED44" w14:textId="77777777" w:rsidR="00B56220" w:rsidRPr="00D65481" w:rsidRDefault="00B56220" w:rsidP="008C64F5">
      <w:pPr>
        <w:spacing w:before="160" w:after="60"/>
      </w:pPr>
      <w:r w:rsidRPr="00D65481">
        <w:t>The M</w:t>
      </w:r>
      <w:r w:rsidR="00E301D1" w:rsidRPr="00D65481">
        <w:t>DBA</w:t>
      </w:r>
      <w:r w:rsidRPr="00D65481">
        <w:t xml:space="preserve"> is an independent</w:t>
      </w:r>
      <w:r w:rsidR="00E301D1" w:rsidRPr="00D65481">
        <w:t>,</w:t>
      </w:r>
      <w:r w:rsidRPr="00D65481">
        <w:t xml:space="preserve"> expertise-based agency responsible for leading the planning and management of </w:t>
      </w:r>
      <w:r w:rsidR="00E301D1" w:rsidRPr="00D65481">
        <w:t>B</w:t>
      </w:r>
      <w:r w:rsidRPr="00D65481">
        <w:t>asin water resources. It has key roles in:</w:t>
      </w:r>
    </w:p>
    <w:p w14:paraId="4E271EAC" w14:textId="77777777" w:rsidR="00B56220" w:rsidRPr="00D65481" w:rsidRDefault="00E301D1" w:rsidP="001F3684">
      <w:pPr>
        <w:pStyle w:val="ListBullet"/>
        <w:spacing w:after="0"/>
      </w:pPr>
      <w:r w:rsidRPr="00D65481">
        <w:t>d</w:t>
      </w:r>
      <w:r w:rsidR="00B56220" w:rsidRPr="00D65481">
        <w:t>eveloping and overseeing the implementation of all aspects of the Basin Plan 2012</w:t>
      </w:r>
    </w:p>
    <w:p w14:paraId="4DD08593" w14:textId="77777777" w:rsidR="00B56220" w:rsidRPr="00D65481" w:rsidRDefault="00E301D1" w:rsidP="001F3684">
      <w:pPr>
        <w:pStyle w:val="ListBullet"/>
        <w:spacing w:after="0"/>
      </w:pPr>
      <w:r w:rsidRPr="00D65481">
        <w:t>c</w:t>
      </w:r>
      <w:r w:rsidR="00B56220" w:rsidRPr="00D65481">
        <w:t>oordinating state and federal agencies in the management of the water resources</w:t>
      </w:r>
    </w:p>
    <w:p w14:paraId="53A1311E" w14:textId="77777777" w:rsidR="00B56220" w:rsidRPr="00D65481" w:rsidRDefault="00E301D1" w:rsidP="001F3684">
      <w:pPr>
        <w:pStyle w:val="ListBullet"/>
        <w:spacing w:after="0"/>
      </w:pPr>
      <w:r w:rsidRPr="00D65481">
        <w:t>e</w:t>
      </w:r>
      <w:r w:rsidR="00B56220" w:rsidRPr="00D65481">
        <w:t>valuating</w:t>
      </w:r>
      <w:r w:rsidR="00B56220" w:rsidRPr="00D65481">
        <w:rPr>
          <w:rFonts w:cs="Times New Roman"/>
          <w:szCs w:val="20"/>
        </w:rPr>
        <w:t xml:space="preserve"> and auditing the implementation of the Basin Plan</w:t>
      </w:r>
      <w:r w:rsidRPr="00D65481">
        <w:rPr>
          <w:rFonts w:cs="Times New Roman"/>
          <w:szCs w:val="20"/>
        </w:rPr>
        <w:t>.</w:t>
      </w:r>
    </w:p>
    <w:p w14:paraId="69E62822" w14:textId="77777777" w:rsidR="00B56220" w:rsidRPr="00D65481" w:rsidRDefault="00B56220" w:rsidP="00B56220">
      <w:pPr>
        <w:pStyle w:val="Heading2"/>
        <w:ind w:left="0" w:firstLine="0"/>
      </w:pPr>
      <w:bookmarkStart w:id="37" w:name="_Toc527467747"/>
      <w:r w:rsidRPr="00D65481">
        <w:t>Roles and responsibilities under the Basin Plan</w:t>
      </w:r>
      <w:bookmarkEnd w:id="37"/>
      <w:r w:rsidRPr="00D65481">
        <w:t xml:space="preserve"> </w:t>
      </w:r>
    </w:p>
    <w:p w14:paraId="3D9E9132" w14:textId="77777777" w:rsidR="00B56220" w:rsidRPr="00D65481" w:rsidRDefault="00B56220" w:rsidP="008C64F5">
      <w:pPr>
        <w:spacing w:before="160" w:after="60"/>
        <w:rPr>
          <w:color w:val="000000" w:themeColor="text1"/>
        </w:rPr>
      </w:pPr>
      <w:r w:rsidRPr="00D65481">
        <w:rPr>
          <w:color w:val="000000" w:themeColor="text1"/>
        </w:rPr>
        <w:t>The Basin Plan,</w:t>
      </w:r>
      <w:r w:rsidRPr="00D65481">
        <w:rPr>
          <w:i/>
          <w:color w:val="000000" w:themeColor="text1"/>
        </w:rPr>
        <w:t xml:space="preserve"> </w:t>
      </w:r>
      <w:r w:rsidRPr="00D65481">
        <w:rPr>
          <w:color w:val="000000" w:themeColor="text1"/>
        </w:rPr>
        <w:t>a legislative instrument</w:t>
      </w:r>
      <w:r w:rsidRPr="00D65481">
        <w:rPr>
          <w:i/>
          <w:color w:val="000000" w:themeColor="text1"/>
        </w:rPr>
        <w:t>,</w:t>
      </w:r>
      <w:r w:rsidRPr="00D65481">
        <w:rPr>
          <w:color w:val="000000" w:themeColor="text1"/>
        </w:rPr>
        <w:t xml:space="preserve"> sets out the roles and responsibilities for reporting on </w:t>
      </w:r>
      <w:r w:rsidRPr="00D65481">
        <w:t>environmental</w:t>
      </w:r>
      <w:r w:rsidRPr="00D65481">
        <w:rPr>
          <w:color w:val="000000" w:themeColor="text1"/>
        </w:rPr>
        <w:t xml:space="preserve"> outcomes of the M</w:t>
      </w:r>
      <w:r w:rsidR="00E301D1" w:rsidRPr="00D65481">
        <w:rPr>
          <w:color w:val="000000" w:themeColor="text1"/>
        </w:rPr>
        <w:t>DBA</w:t>
      </w:r>
      <w:r w:rsidRPr="00D65481">
        <w:rPr>
          <w:color w:val="000000" w:themeColor="text1"/>
        </w:rPr>
        <w:t xml:space="preserve">, </w:t>
      </w:r>
      <w:r w:rsidR="00E301D1" w:rsidRPr="00D65481">
        <w:rPr>
          <w:color w:val="000000" w:themeColor="text1"/>
        </w:rPr>
        <w:t>s</w:t>
      </w:r>
      <w:r w:rsidRPr="00D65481">
        <w:rPr>
          <w:color w:val="000000" w:themeColor="text1"/>
        </w:rPr>
        <w:t xml:space="preserve">tate </w:t>
      </w:r>
      <w:r w:rsidR="00E301D1" w:rsidRPr="00D65481">
        <w:rPr>
          <w:color w:val="000000" w:themeColor="text1"/>
        </w:rPr>
        <w:t>g</w:t>
      </w:r>
      <w:r w:rsidRPr="00D65481">
        <w:rPr>
          <w:color w:val="000000" w:themeColor="text1"/>
        </w:rPr>
        <w:t xml:space="preserve">overnments and the </w:t>
      </w:r>
      <w:r w:rsidR="00A93D1D" w:rsidRPr="00D65481">
        <w:rPr>
          <w:color w:val="000000" w:themeColor="text1"/>
        </w:rPr>
        <w:t>CEWH</w:t>
      </w:r>
      <w:r w:rsidR="00E301D1" w:rsidRPr="00D65481">
        <w:rPr>
          <w:color w:val="000000" w:themeColor="text1"/>
        </w:rPr>
        <w:t>:</w:t>
      </w:r>
    </w:p>
    <w:p w14:paraId="0734F3C6" w14:textId="77777777" w:rsidR="00B56220" w:rsidRPr="00D65481" w:rsidRDefault="00E301D1" w:rsidP="001F3684">
      <w:pPr>
        <w:pStyle w:val="ListBullet"/>
        <w:spacing w:after="0"/>
      </w:pPr>
      <w:r w:rsidRPr="00D65481">
        <w:t>t</w:t>
      </w:r>
      <w:r w:rsidR="00B56220" w:rsidRPr="00D65481">
        <w:t xml:space="preserve">he </w:t>
      </w:r>
      <w:r w:rsidR="00FA611F" w:rsidRPr="00D65481">
        <w:t>MDBA</w:t>
      </w:r>
      <w:r w:rsidR="00B56220" w:rsidRPr="00D65481">
        <w:t xml:space="preserve"> is responsible for reporting on achievements against the environmental objectives of the Basin Plan at </w:t>
      </w:r>
      <w:r w:rsidRPr="00D65481">
        <w:t>the</w:t>
      </w:r>
      <w:r w:rsidR="00B56220" w:rsidRPr="00D65481">
        <w:t xml:space="preserve"> </w:t>
      </w:r>
      <w:r w:rsidRPr="00D65481">
        <w:t>B</w:t>
      </w:r>
      <w:r w:rsidR="00B56220" w:rsidRPr="00D65481">
        <w:t>asin</w:t>
      </w:r>
      <w:r w:rsidRPr="00D65481">
        <w:t xml:space="preserve"> </w:t>
      </w:r>
      <w:r w:rsidR="00B56220" w:rsidRPr="00D65481">
        <w:t>scale (i.e. whole of drainage basin)</w:t>
      </w:r>
    </w:p>
    <w:p w14:paraId="1578A6C8" w14:textId="77777777" w:rsidR="00B56220" w:rsidRPr="00D65481" w:rsidRDefault="00E301D1" w:rsidP="001F3684">
      <w:pPr>
        <w:pStyle w:val="ListBullet"/>
        <w:spacing w:after="0"/>
      </w:pPr>
      <w:r w:rsidRPr="00D65481">
        <w:t>s</w:t>
      </w:r>
      <w:r w:rsidR="00B56220" w:rsidRPr="00D65481">
        <w:t xml:space="preserve">tate </w:t>
      </w:r>
      <w:r w:rsidRPr="00D65481">
        <w:t>g</w:t>
      </w:r>
      <w:r w:rsidR="00B56220" w:rsidRPr="00D65481">
        <w:t>overnments are responsible for reporting on achievements against the environmental objectives of the Basin Plan at an asset</w:t>
      </w:r>
      <w:r w:rsidRPr="00D65481">
        <w:t xml:space="preserve"> </w:t>
      </w:r>
      <w:r w:rsidR="00B56220" w:rsidRPr="00D65481">
        <w:t>scale (i.e. rivers, wetlands, floodplains)</w:t>
      </w:r>
    </w:p>
    <w:p w14:paraId="50A314CE" w14:textId="77777777" w:rsidR="00B56220" w:rsidRPr="00D65481" w:rsidRDefault="00E301D1" w:rsidP="001F3684">
      <w:pPr>
        <w:pStyle w:val="ListBullet"/>
        <w:spacing w:after="0"/>
      </w:pPr>
      <w:r w:rsidRPr="00D65481">
        <w:t>t</w:t>
      </w:r>
      <w:r w:rsidR="00B56220" w:rsidRPr="00D65481">
        <w:t xml:space="preserve">he </w:t>
      </w:r>
      <w:r w:rsidR="00FA611F" w:rsidRPr="00D65481">
        <w:t>CEWH</w:t>
      </w:r>
      <w:r w:rsidR="00B56220" w:rsidRPr="00D65481">
        <w:rPr>
          <w:rFonts w:cs="Times New Roman"/>
          <w:szCs w:val="20"/>
        </w:rPr>
        <w:t xml:space="preserve"> is responsible for reporting on the contribution</w:t>
      </w:r>
      <w:r w:rsidR="00B56220" w:rsidRPr="00D65481">
        <w:t xml:space="preserve"> of Commonwealth environmental water to the environmental objectives of the Basin Plan (at multiple</w:t>
      </w:r>
      <w:r w:rsidRPr="00D65481">
        <w:t xml:space="preserve"> </w:t>
      </w:r>
      <w:r w:rsidR="00B56220" w:rsidRPr="00D65481">
        <w:t>scales)</w:t>
      </w:r>
      <w:r w:rsidRPr="00D65481">
        <w:t>.</w:t>
      </w:r>
    </w:p>
    <w:p w14:paraId="1B620DFC" w14:textId="77777777" w:rsidR="00B56220" w:rsidRPr="00D65481" w:rsidRDefault="00B56220" w:rsidP="00973052">
      <w:pPr>
        <w:spacing w:before="160"/>
      </w:pPr>
      <w:r w:rsidRPr="00D65481">
        <w:t>These reporting obligations set up the architecture for the monitoring and evaluation that is required to enable a determination by the MDBA of overall Basin Plan outcomes, as in</w:t>
      </w:r>
      <w:r w:rsidR="00A93D1D" w:rsidRPr="00D65481">
        <w:t>dicated in Figure</w:t>
      </w:r>
      <w:r w:rsidR="0095018F" w:rsidRPr="00D65481">
        <w:t> </w:t>
      </w:r>
      <w:r w:rsidR="008A636D" w:rsidRPr="00D65481">
        <w:t>1</w:t>
      </w:r>
      <w:r w:rsidRPr="00D65481">
        <w:t>.</w:t>
      </w:r>
    </w:p>
    <w:p w14:paraId="1BBF4CA6" w14:textId="77777777" w:rsidR="00A93D1D" w:rsidRPr="00D65481" w:rsidRDefault="00A93D1D" w:rsidP="00B56220">
      <w:pPr>
        <w:pStyle w:val="ListParagraph"/>
        <w:spacing w:after="200"/>
        <w:ind w:left="0"/>
        <w:rPr>
          <w:rFonts w:cs="Arial"/>
          <w:color w:val="000000" w:themeColor="text1"/>
          <w:szCs w:val="22"/>
        </w:rPr>
      </w:pPr>
    </w:p>
    <w:p w14:paraId="14EC3674" w14:textId="77777777" w:rsidR="00A93D1D" w:rsidRPr="00D65481" w:rsidRDefault="00A93D1D" w:rsidP="00B56220">
      <w:pPr>
        <w:pStyle w:val="ListParagraph"/>
        <w:spacing w:after="200"/>
        <w:ind w:left="0"/>
        <w:rPr>
          <w:rFonts w:cs="Arial"/>
          <w:color w:val="000000" w:themeColor="text1"/>
          <w:szCs w:val="22"/>
        </w:rPr>
      </w:pPr>
    </w:p>
    <w:p w14:paraId="44F1B1D1" w14:textId="77777777" w:rsidR="00A93D1D" w:rsidRPr="00D65481" w:rsidRDefault="00A93D1D" w:rsidP="00B56220">
      <w:pPr>
        <w:pStyle w:val="ListParagraph"/>
        <w:spacing w:after="200"/>
        <w:ind w:left="0"/>
        <w:rPr>
          <w:rFonts w:cs="Arial"/>
          <w:color w:val="000000" w:themeColor="text1"/>
          <w:szCs w:val="22"/>
        </w:rPr>
      </w:pPr>
    </w:p>
    <w:p w14:paraId="073F892E" w14:textId="77777777" w:rsidR="00B56220" w:rsidRPr="00D65481" w:rsidRDefault="00A93D1D" w:rsidP="00B56220">
      <w:pPr>
        <w:pStyle w:val="ListParagraph"/>
        <w:spacing w:after="200"/>
        <w:ind w:left="0"/>
        <w:rPr>
          <w:rFonts w:cs="Arial"/>
          <w:color w:val="000000" w:themeColor="text1"/>
          <w:szCs w:val="22"/>
        </w:rPr>
      </w:pPr>
      <w:r w:rsidRPr="00D65481">
        <w:rPr>
          <w:rFonts w:cs="Arial"/>
          <w:noProof/>
          <w:color w:val="000000" w:themeColor="text1"/>
          <w:szCs w:val="22"/>
          <w:lang w:eastAsia="en-AU"/>
        </w:rPr>
        <w:drawing>
          <wp:inline distT="0" distB="0" distL="0" distR="0" wp14:anchorId="1D6EB131" wp14:editId="3A905CC6">
            <wp:extent cx="5852795" cy="32131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2795" cy="3213100"/>
                    </a:xfrm>
                    <a:prstGeom prst="rect">
                      <a:avLst/>
                    </a:prstGeom>
                    <a:noFill/>
                  </pic:spPr>
                </pic:pic>
              </a:graphicData>
            </a:graphic>
          </wp:inline>
        </w:drawing>
      </w:r>
    </w:p>
    <w:p w14:paraId="2B7E4C8E" w14:textId="677BD6DE" w:rsidR="00A93D1D" w:rsidRPr="00D65481" w:rsidRDefault="00A93D1D" w:rsidP="00AE2FE9">
      <w:pPr>
        <w:pStyle w:val="FigureCaption"/>
        <w:ind w:left="90"/>
      </w:pPr>
      <w:bookmarkStart w:id="38" w:name="_Toc527467791"/>
      <w:r w:rsidRPr="00D65481">
        <w:t xml:space="preserve">Figure </w:t>
      </w:r>
      <w:r w:rsidR="009D14B0">
        <w:rPr>
          <w:noProof/>
        </w:rPr>
        <w:fldChar w:fldCharType="begin"/>
      </w:r>
      <w:r w:rsidR="009D14B0">
        <w:rPr>
          <w:noProof/>
        </w:rPr>
        <w:instrText xml:space="preserve"> SEQ Figure \* ARABIC </w:instrText>
      </w:r>
      <w:r w:rsidR="009D14B0">
        <w:rPr>
          <w:noProof/>
        </w:rPr>
        <w:fldChar w:fldCharType="separate"/>
      </w:r>
      <w:r w:rsidR="00D82608">
        <w:rPr>
          <w:noProof/>
        </w:rPr>
        <w:t>1</w:t>
      </w:r>
      <w:r w:rsidR="009D14B0">
        <w:rPr>
          <w:noProof/>
        </w:rPr>
        <w:fldChar w:fldCharType="end"/>
      </w:r>
      <w:r w:rsidRPr="00D65481">
        <w:t xml:space="preserve">. </w:t>
      </w:r>
      <w:r w:rsidRPr="00D65481">
        <w:rPr>
          <w:b w:val="0"/>
        </w:rPr>
        <w:t>Monitoring and evaluation reporting obligations</w:t>
      </w:r>
      <w:r w:rsidR="00DC2EB5" w:rsidRPr="00D65481">
        <w:rPr>
          <w:b w:val="0"/>
        </w:rPr>
        <w:t xml:space="preserve"> (Source: </w:t>
      </w:r>
      <w:r w:rsidR="00A47C7C" w:rsidRPr="00D65481">
        <w:rPr>
          <w:b w:val="0"/>
        </w:rPr>
        <w:t>Commonwealth Environmental Water Office)</w:t>
      </w:r>
      <w:r w:rsidRPr="00D65481">
        <w:rPr>
          <w:b w:val="0"/>
        </w:rPr>
        <w:t>.</w:t>
      </w:r>
      <w:bookmarkEnd w:id="38"/>
    </w:p>
    <w:p w14:paraId="274BA8D2" w14:textId="77777777" w:rsidR="00B56220" w:rsidRPr="00D65481" w:rsidRDefault="00B56220" w:rsidP="00973052">
      <w:pPr>
        <w:pStyle w:val="Heading2"/>
        <w:ind w:left="0" w:firstLine="0"/>
      </w:pPr>
      <w:bookmarkStart w:id="39" w:name="_Toc527467748"/>
      <w:r w:rsidRPr="00D65481">
        <w:t>Monitoring aquatic ecosystem responses to environmental flows</w:t>
      </w:r>
      <w:bookmarkEnd w:id="39"/>
    </w:p>
    <w:p w14:paraId="1C9853D6" w14:textId="338E7014" w:rsidR="00B56220" w:rsidRPr="00D65481" w:rsidRDefault="00B56220" w:rsidP="00B56220">
      <w:pPr>
        <w:pStyle w:val="ListBullet"/>
        <w:numPr>
          <w:ilvl w:val="0"/>
          <w:numId w:val="0"/>
        </w:numPr>
        <w:spacing w:after="200"/>
      </w:pPr>
      <w:r w:rsidRPr="00D65481">
        <w:t xml:space="preserve">Within this </w:t>
      </w:r>
      <w:r w:rsidR="00F80E8B" w:rsidRPr="00D65481">
        <w:t>f</w:t>
      </w:r>
      <w:r w:rsidRPr="00D65481">
        <w:t>ramework, the CEWH needs to ensure that its monitoring and evaluation activities will enable it to meet i</w:t>
      </w:r>
      <w:r w:rsidR="00140817">
        <w:t>t</w:t>
      </w:r>
      <w:r w:rsidRPr="00D65481">
        <w:t>s reporting obligations and demonstrate both value</w:t>
      </w:r>
      <w:r w:rsidR="00F80E8B" w:rsidRPr="00D65481">
        <w:t xml:space="preserve"> </w:t>
      </w:r>
      <w:r w:rsidRPr="00D65481">
        <w:t>for</w:t>
      </w:r>
      <w:r w:rsidR="00F80E8B" w:rsidRPr="00D65481">
        <w:t xml:space="preserve"> </w:t>
      </w:r>
      <w:r w:rsidRPr="00D65481">
        <w:t xml:space="preserve">money from the </w:t>
      </w:r>
      <w:r w:rsidR="00F80E8B" w:rsidRPr="00D65481">
        <w:t>Australian</w:t>
      </w:r>
      <w:r w:rsidRPr="00D65481">
        <w:t xml:space="preserve"> Government’s investment and support adaptive environmental flow management over time.</w:t>
      </w:r>
    </w:p>
    <w:p w14:paraId="1AD50087" w14:textId="77777777" w:rsidR="00B56220" w:rsidRPr="00D65481" w:rsidRDefault="00B56220" w:rsidP="00973052">
      <w:pPr>
        <w:spacing w:before="160"/>
      </w:pPr>
      <w:r w:rsidRPr="00D65481">
        <w:t xml:space="preserve">The common elements of all reporting requirements are the Basin Plan environmental objectives, or more specifically, the environmental objectives contained within the </w:t>
      </w:r>
      <w:r w:rsidR="00D35763" w:rsidRPr="00D65481">
        <w:t>E</w:t>
      </w:r>
      <w:r w:rsidRPr="00D65481">
        <w:t xml:space="preserve">nvironmental </w:t>
      </w:r>
      <w:r w:rsidR="00D35763" w:rsidRPr="00D65481">
        <w:t>W</w:t>
      </w:r>
      <w:r w:rsidRPr="00D65481">
        <w:t xml:space="preserve">atering </w:t>
      </w:r>
      <w:r w:rsidR="00D35763" w:rsidRPr="00D65481">
        <w:t>P</w:t>
      </w:r>
      <w:r w:rsidRPr="00D65481">
        <w:t xml:space="preserve">lan (Chapter 8 of the Basin Plan). These objectives are </w:t>
      </w:r>
      <w:r w:rsidR="00F80E8B" w:rsidRPr="00D65481">
        <w:t>B</w:t>
      </w:r>
      <w:r w:rsidRPr="00D65481">
        <w:t>asin</w:t>
      </w:r>
      <w:r w:rsidR="00F80E8B" w:rsidRPr="00D65481">
        <w:t xml:space="preserve"> </w:t>
      </w:r>
      <w:r w:rsidRPr="00D65481">
        <w:t>scale and long</w:t>
      </w:r>
      <w:r w:rsidR="00F80E8B" w:rsidRPr="00D65481">
        <w:t xml:space="preserve"> </w:t>
      </w:r>
      <w:r w:rsidRPr="00D65481">
        <w:t>term. For example (s</w:t>
      </w:r>
      <w:r w:rsidR="00F80E8B" w:rsidRPr="00D65481">
        <w:t> </w:t>
      </w:r>
      <w:r w:rsidRPr="00D65481">
        <w:t xml:space="preserve">8.05(3)): </w:t>
      </w:r>
    </w:p>
    <w:p w14:paraId="7881EEF7" w14:textId="77777777" w:rsidR="00B56220" w:rsidRPr="00D65481" w:rsidRDefault="00B56220" w:rsidP="00397C72">
      <w:pPr>
        <w:pStyle w:val="ListBullet"/>
        <w:numPr>
          <w:ilvl w:val="0"/>
          <w:numId w:val="0"/>
        </w:numPr>
        <w:spacing w:after="120"/>
        <w:ind w:left="360"/>
        <w:contextualSpacing w:val="0"/>
        <w:rPr>
          <w:rStyle w:val="Emphasis"/>
        </w:rPr>
      </w:pPr>
      <w:r w:rsidRPr="00D65481">
        <w:rPr>
          <w:rStyle w:val="Emphasis"/>
        </w:rPr>
        <w:t>An objective is to protect and restore biodiversity that is dependent on Basin water resources by ensuring that:</w:t>
      </w:r>
    </w:p>
    <w:p w14:paraId="2BB97537" w14:textId="77777777" w:rsidR="00B56220" w:rsidRPr="00D65481" w:rsidRDefault="00B56220" w:rsidP="0082494F">
      <w:pPr>
        <w:pStyle w:val="ListBullet"/>
        <w:numPr>
          <w:ilvl w:val="0"/>
          <w:numId w:val="17"/>
        </w:numPr>
        <w:spacing w:after="120"/>
        <w:ind w:left="851"/>
        <w:contextualSpacing w:val="0"/>
        <w:rPr>
          <w:rStyle w:val="Emphasis"/>
        </w:rPr>
      </w:pPr>
      <w:r w:rsidRPr="00D65481">
        <w:rPr>
          <w:rStyle w:val="Emphasis"/>
        </w:rPr>
        <w:t>water-dependent ecosystems that support the life cycles of a listed threatened species or listed threatened ecological community, or species treated as threatened or endangered (however described) in State law, are protected and, if necessary, restored so that they continue to support those life cycles; and</w:t>
      </w:r>
    </w:p>
    <w:p w14:paraId="04D27FA6" w14:textId="77777777" w:rsidR="00B56220" w:rsidRPr="00D65481" w:rsidRDefault="00B56220" w:rsidP="0082494F">
      <w:pPr>
        <w:pStyle w:val="ListBullet"/>
        <w:numPr>
          <w:ilvl w:val="0"/>
          <w:numId w:val="17"/>
        </w:numPr>
        <w:spacing w:after="200"/>
        <w:ind w:left="851"/>
        <w:contextualSpacing w:val="0"/>
        <w:rPr>
          <w:rStyle w:val="Emphasis"/>
        </w:rPr>
      </w:pPr>
      <w:r w:rsidRPr="00D65481">
        <w:rPr>
          <w:rStyle w:val="Emphasis"/>
        </w:rPr>
        <w:t>representative populations and communities of native biota are protected and, if necessary, restored</w:t>
      </w:r>
      <w:r w:rsidR="00F80E8B" w:rsidRPr="00D65481">
        <w:rPr>
          <w:rStyle w:val="Emphasis"/>
        </w:rPr>
        <w:t>.</w:t>
      </w:r>
    </w:p>
    <w:p w14:paraId="1A77AD6B" w14:textId="6A316017" w:rsidR="00B56220" w:rsidRPr="00D65481" w:rsidRDefault="00B56220" w:rsidP="00973052">
      <w:pPr>
        <w:spacing w:before="160"/>
      </w:pPr>
      <w:r w:rsidRPr="00D65481">
        <w:t>However, environmental flows are delivered at an asset</w:t>
      </w:r>
      <w:r w:rsidR="00F80E8B" w:rsidRPr="00D65481">
        <w:t xml:space="preserve"> </w:t>
      </w:r>
      <w:r w:rsidRPr="00D65481">
        <w:t>scale in the short</w:t>
      </w:r>
      <w:r w:rsidR="00F80E8B" w:rsidRPr="00D65481">
        <w:t xml:space="preserve"> </w:t>
      </w:r>
      <w:r w:rsidRPr="00D65481">
        <w:t xml:space="preserve">term. To bridge this gap, the </w:t>
      </w:r>
      <w:r w:rsidR="00F80E8B" w:rsidRPr="00D65481">
        <w:t>Commonwealth Environmental Water Office’s (</w:t>
      </w:r>
      <w:r w:rsidRPr="00D65481">
        <w:t>CEWO’s</w:t>
      </w:r>
      <w:r w:rsidR="00F80E8B" w:rsidRPr="00D65481">
        <w:t>)</w:t>
      </w:r>
      <w:r w:rsidRPr="00D65481">
        <w:t xml:space="preserve"> </w:t>
      </w:r>
      <w:r w:rsidR="00F80E8B" w:rsidRPr="00D65481">
        <w:t>Long Term Intervention Monitoring (</w:t>
      </w:r>
      <w:r w:rsidRPr="00D65481">
        <w:t>LTIM</w:t>
      </w:r>
      <w:r w:rsidR="00F80E8B" w:rsidRPr="00D65481">
        <w:t>)</w:t>
      </w:r>
      <w:r w:rsidRPr="00D65481">
        <w:t xml:space="preserve"> Project is based around an Outcomes Framework</w:t>
      </w:r>
      <w:r w:rsidR="00FA611F" w:rsidRPr="00D65481">
        <w:rPr>
          <w:rStyle w:val="FootnoteReference"/>
        </w:rPr>
        <w:footnoteReference w:id="1"/>
      </w:r>
      <w:r w:rsidRPr="00D65481">
        <w:t xml:space="preserve"> </w:t>
      </w:r>
      <w:r w:rsidR="00A64DF0">
        <w:fldChar w:fldCharType="begin"/>
      </w:r>
      <w:r w:rsidR="00A64DF0">
        <w:instrText xml:space="preserve"> ADDIN ZOTERO_ITEM CSL_CITATION {"citationID":"Nubne8Cr","properties":{"formattedCitation":"(CEWO 2013b)","plainCitation":"(CEWO 2013b)","noteIndex":0},"citationItems":[{"id":4278,"uris":["http://zotero.org/users/2336876/items/GR7JE8E9"],"uri":["http://zotero.org/users/2336876/items/GR7JE8E9"],"itemData":{"id":4278,"type":"book","title":"Commonwealth Environmental Water – The Environmental Water Outcomes Framework","publisher":"Commonwealth Environmental Water Holder","publisher-place":"Canberra, ACT","event-place":"Canberra, ACT","author":[{"family":"CEWO","given":""}],"issued":{"date-parts":[["2013"]]}}}],"schema":"https://github.com/citation-style-language/schema/raw/master/csl-citation.json"} </w:instrText>
      </w:r>
      <w:r w:rsidR="00A64DF0">
        <w:fldChar w:fldCharType="separate"/>
      </w:r>
      <w:r w:rsidR="00A64DF0">
        <w:rPr>
          <w:noProof/>
        </w:rPr>
        <w:t>(CEWO 2013b)</w:t>
      </w:r>
      <w:r w:rsidR="00A64DF0">
        <w:fldChar w:fldCharType="end"/>
      </w:r>
      <w:r w:rsidR="00122B2F" w:rsidRPr="00D65481">
        <w:t xml:space="preserve"> </w:t>
      </w:r>
      <w:r w:rsidRPr="00D65481">
        <w:t xml:space="preserve">which describes the outcomes expected from environmental flows at </w:t>
      </w:r>
      <w:r w:rsidR="00F80E8B" w:rsidRPr="00D65481">
        <w:t>1</w:t>
      </w:r>
      <w:r w:rsidRPr="00D65481">
        <w:t xml:space="preserve">- and </w:t>
      </w:r>
      <w:r w:rsidR="00F80E8B" w:rsidRPr="00D65481">
        <w:t>5</w:t>
      </w:r>
      <w:r w:rsidRPr="00D65481">
        <w:t>-year time scales that will contribute to the longer</w:t>
      </w:r>
      <w:r w:rsidR="00F80E8B" w:rsidRPr="00D65481">
        <w:t xml:space="preserve"> </w:t>
      </w:r>
      <w:r w:rsidRPr="00D65481">
        <w:t xml:space="preserve">term objectives of the </w:t>
      </w:r>
      <w:r w:rsidR="00D35763" w:rsidRPr="00D65481">
        <w:t>E</w:t>
      </w:r>
      <w:r w:rsidRPr="00D65481">
        <w:t xml:space="preserve">nvironmental </w:t>
      </w:r>
      <w:r w:rsidR="00D35763" w:rsidRPr="00D65481">
        <w:t>W</w:t>
      </w:r>
      <w:r w:rsidRPr="00D65481">
        <w:t xml:space="preserve">atering </w:t>
      </w:r>
      <w:r w:rsidR="00D35763" w:rsidRPr="00D65481">
        <w:t>P</w:t>
      </w:r>
      <w:r w:rsidRPr="00D65481">
        <w:t>lan.</w:t>
      </w:r>
    </w:p>
    <w:p w14:paraId="7C44987E" w14:textId="77777777" w:rsidR="00B56220" w:rsidRPr="00D65481" w:rsidRDefault="00B56220" w:rsidP="00973052">
      <w:pPr>
        <w:spacing w:before="160"/>
      </w:pPr>
      <w:r w:rsidRPr="00D65481">
        <w:t>These outcomes help guide the monitoring that needs to take place to support an evaluation of the impact of environmental flows and are based on cause</w:t>
      </w:r>
      <w:r w:rsidR="006A4463" w:rsidRPr="00D65481">
        <w:t>-</w:t>
      </w:r>
      <w:r w:rsidRPr="00D65481">
        <w:t>and</w:t>
      </w:r>
      <w:r w:rsidR="006A4463" w:rsidRPr="00D65481">
        <w:t>-</w:t>
      </w:r>
      <w:r w:rsidRPr="00D65481">
        <w:t>effect diagrams that describe the relationships between different parameters in response to environmental flows, reflecting current scientific knowledge.</w:t>
      </w:r>
    </w:p>
    <w:p w14:paraId="6E9B0392" w14:textId="77777777" w:rsidR="00397C72" w:rsidRPr="00D65481" w:rsidRDefault="00B56220" w:rsidP="00973052">
      <w:pPr>
        <w:spacing w:before="160"/>
      </w:pPr>
      <w:r w:rsidRPr="00D65481">
        <w:t xml:space="preserve">This </w:t>
      </w:r>
      <w:r w:rsidR="006A4463" w:rsidRPr="00D65481">
        <w:t xml:space="preserve">Outcomes </w:t>
      </w:r>
      <w:r w:rsidRPr="00D65481">
        <w:t>Framework also ensures that the monitoring undertaken by the CEWO is aligned with the broader</w:t>
      </w:r>
      <w:r w:rsidR="006A4463" w:rsidRPr="00D65481">
        <w:t xml:space="preserve"> </w:t>
      </w:r>
      <w:r w:rsidRPr="00D65481">
        <w:t xml:space="preserve">scale monitoring undertaken by the MDBA for vegetation, fish, waterbirds and hydrological connectivity and for which there are quantified environmental targets described in a Basin-wide </w:t>
      </w:r>
      <w:r w:rsidR="002539DE" w:rsidRPr="00D65481">
        <w:t>W</w:t>
      </w:r>
      <w:r w:rsidRPr="00D65481">
        <w:t xml:space="preserve">atering </w:t>
      </w:r>
      <w:r w:rsidR="002539DE" w:rsidRPr="00D65481">
        <w:t>S</w:t>
      </w:r>
      <w:r w:rsidRPr="00D65481">
        <w:t>trategy</w:t>
      </w:r>
      <w:r w:rsidR="007968FE" w:rsidRPr="00D65481">
        <w:t xml:space="preserve"> (MDBA 2014</w:t>
      </w:r>
      <w:r w:rsidR="002539DE" w:rsidRPr="00D65481">
        <w:t>)</w:t>
      </w:r>
      <w:r w:rsidRPr="00D65481">
        <w:t xml:space="preserve"> </w:t>
      </w:r>
      <w:r w:rsidR="00AD55CE" w:rsidRPr="00D65481">
        <w:t>–</w:t>
      </w:r>
      <w:r w:rsidRPr="00D65481">
        <w:t xml:space="preserve"> one of the key planning documents that guides all environmental water use within the Basin.</w:t>
      </w:r>
      <w:r w:rsidR="00F80E8B" w:rsidRPr="00D65481">
        <w:t xml:space="preserve"> </w:t>
      </w:r>
    </w:p>
    <w:p w14:paraId="4BE4E429" w14:textId="77777777" w:rsidR="00B56220" w:rsidRPr="00D65481" w:rsidRDefault="00973052" w:rsidP="002539DE">
      <w:pPr>
        <w:spacing w:before="160" w:after="60"/>
      </w:pPr>
      <w:r w:rsidRPr="00D65481">
        <w:t>T</w:t>
      </w:r>
      <w:r w:rsidR="00B56220" w:rsidRPr="00D65481">
        <w:t xml:space="preserve">he Basin-wide </w:t>
      </w:r>
      <w:r w:rsidR="002539DE" w:rsidRPr="00D65481">
        <w:t>W</w:t>
      </w:r>
      <w:r w:rsidR="00B56220" w:rsidRPr="00D65481">
        <w:t xml:space="preserve">atering </w:t>
      </w:r>
      <w:r w:rsidR="002539DE" w:rsidRPr="00D65481">
        <w:t>S</w:t>
      </w:r>
      <w:r w:rsidR="00B56220" w:rsidRPr="00D65481">
        <w:t xml:space="preserve">trategy provides the next level of detail on the environmental objectives and targets, with ‘quantified expected outcomes’ identified </w:t>
      </w:r>
      <w:r w:rsidR="00A704DB" w:rsidRPr="00D65481">
        <w:t xml:space="preserve">for </w:t>
      </w:r>
      <w:r w:rsidR="00B56220" w:rsidRPr="00D65481">
        <w:t>four components: river flows and connectivity; native vegetation; waterbirds; and native fish. Examples of the expected outcomes include:</w:t>
      </w:r>
    </w:p>
    <w:p w14:paraId="2711D6EE" w14:textId="77777777" w:rsidR="00B56220" w:rsidRPr="00D65481" w:rsidRDefault="00A704DB" w:rsidP="001F3684">
      <w:pPr>
        <w:pStyle w:val="ListBullet"/>
        <w:spacing w:after="0"/>
      </w:pPr>
      <w:r w:rsidRPr="00D65481">
        <w:t>a</w:t>
      </w:r>
      <w:r w:rsidR="00B56220" w:rsidRPr="00D65481">
        <w:t xml:space="preserve"> 20–25% increase in waterbirds by 2024</w:t>
      </w:r>
    </w:p>
    <w:p w14:paraId="726F40B9" w14:textId="77777777" w:rsidR="00B56220" w:rsidRPr="00D65481" w:rsidRDefault="00A704DB" w:rsidP="001F3684">
      <w:pPr>
        <w:pStyle w:val="ListBullet"/>
        <w:spacing w:after="0"/>
      </w:pPr>
      <w:r w:rsidRPr="00D65481">
        <w:t>a</w:t>
      </w:r>
      <w:r w:rsidR="00B56220" w:rsidRPr="00D65481">
        <w:t xml:space="preserve"> 10–15% increase in mature Murray cod and golden perch at key sites</w:t>
      </w:r>
    </w:p>
    <w:p w14:paraId="3112F85D" w14:textId="77777777" w:rsidR="00B56220" w:rsidRPr="00D65481" w:rsidRDefault="00A704DB" w:rsidP="001F3684">
      <w:pPr>
        <w:pStyle w:val="ListBullet"/>
        <w:spacing w:after="0"/>
      </w:pPr>
      <w:r w:rsidRPr="00D65481">
        <w:t>m</w:t>
      </w:r>
      <w:r w:rsidR="00B56220" w:rsidRPr="00D65481">
        <w:t>aintenance of the current area and condition (and in some regions, improved condition) of river red gum, black box, coolabah and lignum communities</w:t>
      </w:r>
    </w:p>
    <w:p w14:paraId="3FCEC4B4" w14:textId="77777777" w:rsidR="00B56220" w:rsidRPr="00D65481" w:rsidRDefault="00A704DB" w:rsidP="001F3684">
      <w:pPr>
        <w:pStyle w:val="ListBullet"/>
        <w:spacing w:after="0"/>
      </w:pPr>
      <w:r w:rsidRPr="00D65481">
        <w:t>i</w:t>
      </w:r>
      <w:r w:rsidR="00B56220" w:rsidRPr="00D65481">
        <w:t>mproved overall flow, such as 10% more flow in the Barwon</w:t>
      </w:r>
      <w:r w:rsidR="00CD3D7F" w:rsidRPr="00D65481">
        <w:t>–</w:t>
      </w:r>
      <w:r w:rsidR="00B56220" w:rsidRPr="00D65481">
        <w:t>Darling</w:t>
      </w:r>
      <w:r w:rsidR="002539DE" w:rsidRPr="00D65481">
        <w:t xml:space="preserve"> river system</w:t>
      </w:r>
      <w:r w:rsidR="00B56220" w:rsidRPr="00D65481">
        <w:t xml:space="preserve">, 30% more flow in </w:t>
      </w:r>
      <w:r w:rsidRPr="00D65481">
        <w:t>the</w:t>
      </w:r>
      <w:r w:rsidR="00B56220" w:rsidRPr="00D65481">
        <w:t xml:space="preserve"> Murray </w:t>
      </w:r>
      <w:r w:rsidRPr="00D65481">
        <w:t xml:space="preserve">River </w:t>
      </w:r>
      <w:r w:rsidR="00B56220" w:rsidRPr="00D65481">
        <w:t xml:space="preserve">and 30–40% more flow to the Murray </w:t>
      </w:r>
      <w:r w:rsidRPr="00D65481">
        <w:t>M</w:t>
      </w:r>
      <w:r w:rsidR="00B56220" w:rsidRPr="00D65481">
        <w:t>outh.</w:t>
      </w:r>
    </w:p>
    <w:p w14:paraId="7A5CFAB7" w14:textId="77777777" w:rsidR="001C766B" w:rsidRPr="00D65481" w:rsidRDefault="00B56220" w:rsidP="009B114D">
      <w:pPr>
        <w:spacing w:before="160"/>
      </w:pPr>
      <w:r w:rsidRPr="00D65481">
        <w:t>These outcomes are the M</w:t>
      </w:r>
      <w:r w:rsidR="009678DA" w:rsidRPr="00D65481">
        <w:t>DBA</w:t>
      </w:r>
      <w:r w:rsidRPr="00D65481">
        <w:t>’s best assessment of how the Basin’s environment will respond over the next decade as a result of implementing the Basin Plan and associated water reforms.</w:t>
      </w:r>
      <w:r w:rsidR="00F80E8B" w:rsidRPr="00D65481">
        <w:t xml:space="preserve"> </w:t>
      </w:r>
      <w:r w:rsidRPr="00D65481">
        <w:t xml:space="preserve">It is the responsibility of the MBDA to evaluate the contribution of Basin Plan reforms to achieving these targets using its own monitoring information and that obtained from Basin </w:t>
      </w:r>
      <w:r w:rsidR="00526CDC" w:rsidRPr="00D65481">
        <w:t>s</w:t>
      </w:r>
      <w:r w:rsidR="009B114D" w:rsidRPr="00D65481">
        <w:t xml:space="preserve">tates and the CEWO. </w:t>
      </w:r>
    </w:p>
    <w:p w14:paraId="3E9B72D8" w14:textId="77777777" w:rsidR="00523520" w:rsidRPr="00D65481" w:rsidRDefault="00523520">
      <w:pPr>
        <w:spacing w:after="200" w:line="276" w:lineRule="auto"/>
        <w:rPr>
          <w:rFonts w:eastAsiaTheme="majorEastAsia" w:cstheme="majorBidi"/>
          <w:b/>
          <w:bCs/>
          <w:color w:val="auto"/>
          <w:sz w:val="32"/>
          <w:szCs w:val="28"/>
        </w:rPr>
      </w:pPr>
      <w:r w:rsidRPr="00D65481">
        <w:br w:type="page"/>
      </w:r>
    </w:p>
    <w:p w14:paraId="5C0B29B4" w14:textId="3A5DE15D" w:rsidR="008229EE" w:rsidRPr="00D65481" w:rsidRDefault="003E2B6B" w:rsidP="00C52607">
      <w:pPr>
        <w:pStyle w:val="Heading1"/>
      </w:pPr>
      <w:bookmarkStart w:id="40" w:name="_Toc527467749"/>
      <w:r w:rsidRPr="00D65481">
        <w:t>Introduction</w:t>
      </w:r>
      <w:bookmarkEnd w:id="34"/>
      <w:bookmarkEnd w:id="35"/>
      <w:bookmarkEnd w:id="40"/>
    </w:p>
    <w:p w14:paraId="334BB589" w14:textId="77777777" w:rsidR="00640AFE" w:rsidRPr="00D65481" w:rsidRDefault="00A901F2" w:rsidP="00397C72">
      <w:pPr>
        <w:pStyle w:val="Heading2"/>
        <w:ind w:left="851"/>
      </w:pPr>
      <w:bookmarkStart w:id="41" w:name="_Toc527467750"/>
      <w:r w:rsidRPr="00D65481">
        <w:t xml:space="preserve">What is </w:t>
      </w:r>
      <w:r w:rsidR="00430A8C" w:rsidRPr="00D65481">
        <w:t xml:space="preserve">the </w:t>
      </w:r>
      <w:r w:rsidR="00BF4671" w:rsidRPr="00D65481">
        <w:t xml:space="preserve">Long Term Intervention Monitoring </w:t>
      </w:r>
      <w:r w:rsidR="00430A8C" w:rsidRPr="00D65481">
        <w:t>Project</w:t>
      </w:r>
      <w:r w:rsidRPr="00D65481">
        <w:t>?</w:t>
      </w:r>
      <w:bookmarkEnd w:id="41"/>
    </w:p>
    <w:p w14:paraId="7A8005C2" w14:textId="179AF859" w:rsidR="00D04437" w:rsidRPr="00D65481" w:rsidRDefault="00D04437" w:rsidP="00D04437">
      <w:r w:rsidRPr="00D65481">
        <w:t xml:space="preserve">The </w:t>
      </w:r>
      <w:r w:rsidR="00F83E9D" w:rsidRPr="00D65481">
        <w:t>LTIM</w:t>
      </w:r>
      <w:r w:rsidRPr="00D65481">
        <w:t xml:space="preserve"> Project </w:t>
      </w:r>
      <w:r w:rsidR="00654709" w:rsidRPr="00D65481">
        <w:t>is assessing the ecological effects of Commonwealth environmental water</w:t>
      </w:r>
      <w:r w:rsidRPr="00D65481">
        <w:t xml:space="preserve"> </w:t>
      </w:r>
      <w:r w:rsidR="00654709" w:rsidRPr="00D65481">
        <w:t>and</w:t>
      </w:r>
      <w:r w:rsidRPr="00D65481">
        <w:t xml:space="preserve"> </w:t>
      </w:r>
      <w:r w:rsidR="00C627DA" w:rsidRPr="00D65481">
        <w:t xml:space="preserve">its </w:t>
      </w:r>
      <w:r w:rsidRPr="00D65481">
        <w:t xml:space="preserve">contribution to </w:t>
      </w:r>
      <w:r w:rsidR="000519D1" w:rsidRPr="00D65481">
        <w:t>Basin Plan</w:t>
      </w:r>
      <w:r w:rsidR="000519D1" w:rsidRPr="00D65481">
        <w:rPr>
          <w:vertAlign w:val="superscript"/>
        </w:rPr>
        <w:footnoteReference w:id="2"/>
      </w:r>
      <w:r w:rsidR="000519D1" w:rsidRPr="00D65481">
        <w:t xml:space="preserve"> </w:t>
      </w:r>
      <w:r w:rsidRPr="00D65481">
        <w:t>environmental objectives</w:t>
      </w:r>
      <w:r w:rsidR="00C627DA" w:rsidRPr="00D65481">
        <w:t>.</w:t>
      </w:r>
      <w:r w:rsidRPr="00D65481">
        <w:t xml:space="preserve"> </w:t>
      </w:r>
      <w:r w:rsidR="000519D1" w:rsidRPr="00D65481">
        <w:t xml:space="preserve">The </w:t>
      </w:r>
      <w:r w:rsidR="00654709" w:rsidRPr="00D65481">
        <w:t xml:space="preserve">LTIM </w:t>
      </w:r>
      <w:r w:rsidR="00C627DA" w:rsidRPr="00D65481">
        <w:t xml:space="preserve">Project </w:t>
      </w:r>
      <w:r w:rsidR="00117F71" w:rsidRPr="00D65481">
        <w:t>aligns with the CEWO Monitoring, Evaluation, Reporting and Improvement (MERI) Framework</w:t>
      </w:r>
      <w:r w:rsidR="00A64DF0">
        <w:t xml:space="preserve"> </w:t>
      </w:r>
      <w:r w:rsidR="00A64DF0">
        <w:fldChar w:fldCharType="begin"/>
      </w:r>
      <w:r w:rsidR="00A64DF0">
        <w:instrText xml:space="preserve"> ADDIN ZOTERO_ITEM CSL_CITATION {"citationID":"nOF4egMd","properties":{"formattedCitation":"(CEWO 2013a)","plainCitation":"(CEWO 2013a)","noteIndex":0},"citationItems":[{"id":4279,"uris":["http://zotero.org/users/2336876/items/LWAZ3TID"],"uri":["http://zotero.org/users/2336876/items/LWAZ3TID"],"itemData":{"id":4279,"type":"book","title":"Commonwealth Environmental Water - Monitoring, Evaluation, Reporting and Improvement Framework","collection-title":"V 2.0","publisher":"Commonwealth Environmental Water Holder","publisher-place":"Canberra, ACT","event-place":"Canberra, ACT","author":[{"family":"CEWO","given":""}],"issued":{"date-parts":[["2013"]]}}}],"schema":"https://github.com/citation-style-language/schema/raw/master/csl-citation.json"} </w:instrText>
      </w:r>
      <w:r w:rsidR="00A64DF0">
        <w:fldChar w:fldCharType="separate"/>
      </w:r>
      <w:r w:rsidR="00A64DF0">
        <w:rPr>
          <w:noProof/>
        </w:rPr>
        <w:t>(CEWO 2013a)</w:t>
      </w:r>
      <w:r w:rsidR="00A64DF0">
        <w:fldChar w:fldCharType="end"/>
      </w:r>
      <w:r w:rsidR="00C627DA" w:rsidRPr="00D65481">
        <w:t xml:space="preserve"> and will provide information </w:t>
      </w:r>
      <w:r w:rsidR="00654709" w:rsidRPr="00D65481">
        <w:t xml:space="preserve">that will help improve </w:t>
      </w:r>
      <w:r w:rsidR="0084014C" w:rsidRPr="00D65481">
        <w:t xml:space="preserve">the </w:t>
      </w:r>
      <w:r w:rsidR="00654709" w:rsidRPr="00D65481">
        <w:t>management of environmental water, through adaptive management</w:t>
      </w:r>
      <w:r w:rsidRPr="00D65481">
        <w:t>.</w:t>
      </w:r>
      <w:r w:rsidR="008734E7" w:rsidRPr="00D65481">
        <w:t xml:space="preserve"> Monitoring is being conducted at seven areas (called Selected Areas) across the Basin </w:t>
      </w:r>
      <w:r w:rsidR="00920EFE" w:rsidRPr="00D65481">
        <w:t xml:space="preserve">(Figure 2) </w:t>
      </w:r>
      <w:r w:rsidR="008734E7" w:rsidRPr="00D65481">
        <w:t>from 2014</w:t>
      </w:r>
      <w:r w:rsidR="000E4DE1" w:rsidRPr="00D65481">
        <w:t>–15</w:t>
      </w:r>
      <w:r w:rsidR="008734E7" w:rsidRPr="00D65481">
        <w:t xml:space="preserve"> to 20</w:t>
      </w:r>
      <w:r w:rsidR="000E4DE1" w:rsidRPr="00D65481">
        <w:t>18–</w:t>
      </w:r>
      <w:r w:rsidR="008734E7" w:rsidRPr="00D65481">
        <w:t>19</w:t>
      </w:r>
      <w:r w:rsidR="00117F71" w:rsidRPr="00D65481">
        <w:t xml:space="preserve"> and the evaluation is undertaken across the entire Basin and includes all water</w:t>
      </w:r>
      <w:r w:rsidR="001F328F" w:rsidRPr="00D65481">
        <w:t>ing</w:t>
      </w:r>
      <w:r w:rsidR="00117F71" w:rsidRPr="00D65481">
        <w:t xml:space="preserve"> actions</w:t>
      </w:r>
      <w:r w:rsidR="008734E7" w:rsidRPr="00D65481">
        <w:t>.</w:t>
      </w:r>
    </w:p>
    <w:p w14:paraId="22F040A7" w14:textId="053B7AE3" w:rsidR="008734E7" w:rsidRPr="00D65481" w:rsidRDefault="00E1272F" w:rsidP="00C627DA">
      <w:pPr>
        <w:jc w:val="center"/>
      </w:pPr>
      <w:r w:rsidRPr="00D65481">
        <w:rPr>
          <w:noProof/>
          <w:lang w:eastAsia="en-AU"/>
        </w:rPr>
        <w:drawing>
          <wp:inline distT="0" distB="0" distL="0" distR="0" wp14:anchorId="55E5F9AE" wp14:editId="2CF5EFE7">
            <wp:extent cx="4521758" cy="39432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lected Areas.png"/>
                    <pic:cNvPicPr/>
                  </pic:nvPicPr>
                  <pic:blipFill>
                    <a:blip r:embed="rId22"/>
                    <a:stretch>
                      <a:fillRect/>
                    </a:stretch>
                  </pic:blipFill>
                  <pic:spPr>
                    <a:xfrm>
                      <a:off x="0" y="0"/>
                      <a:ext cx="4528888" cy="3949419"/>
                    </a:xfrm>
                    <a:prstGeom prst="rect">
                      <a:avLst/>
                    </a:prstGeom>
                  </pic:spPr>
                </pic:pic>
              </a:graphicData>
            </a:graphic>
          </wp:inline>
        </w:drawing>
      </w:r>
    </w:p>
    <w:p w14:paraId="75ED0561" w14:textId="2C872C75" w:rsidR="008734E7" w:rsidRPr="00D65481" w:rsidRDefault="008734E7" w:rsidP="00AE2FE9">
      <w:pPr>
        <w:pStyle w:val="FigureCaption"/>
        <w:spacing w:after="240"/>
        <w:ind w:left="1080" w:right="1107"/>
      </w:pPr>
      <w:bookmarkStart w:id="42" w:name="_Ref335372298"/>
      <w:bookmarkStart w:id="43" w:name="_Toc527467792"/>
      <w:r w:rsidRPr="00D65481">
        <w:t xml:space="preserve">Figure </w:t>
      </w:r>
      <w:r w:rsidR="004B5030" w:rsidRPr="00D65481">
        <w:fldChar w:fldCharType="begin"/>
      </w:r>
      <w:r w:rsidR="00D174EB" w:rsidRPr="00D65481">
        <w:instrText xml:space="preserve"> SEQ Figure \* ARABIC </w:instrText>
      </w:r>
      <w:r w:rsidR="004B5030" w:rsidRPr="00D65481">
        <w:fldChar w:fldCharType="separate"/>
      </w:r>
      <w:r w:rsidR="00D82608">
        <w:rPr>
          <w:noProof/>
        </w:rPr>
        <w:t>2</w:t>
      </w:r>
      <w:r w:rsidR="004B5030" w:rsidRPr="00D65481">
        <w:fldChar w:fldCharType="end"/>
      </w:r>
      <w:bookmarkEnd w:id="42"/>
      <w:r w:rsidRPr="00D65481">
        <w:t xml:space="preserve">. </w:t>
      </w:r>
      <w:r w:rsidRPr="00D65481">
        <w:rPr>
          <w:b w:val="0"/>
        </w:rPr>
        <w:t xml:space="preserve">General location of the seven Selected Areas where </w:t>
      </w:r>
      <w:r w:rsidR="00164E76" w:rsidRPr="00D65481">
        <w:rPr>
          <w:b w:val="0"/>
        </w:rPr>
        <w:t xml:space="preserve">the </w:t>
      </w:r>
      <w:r w:rsidRPr="00D65481">
        <w:rPr>
          <w:b w:val="0"/>
        </w:rPr>
        <w:t xml:space="preserve">LTIM </w:t>
      </w:r>
      <w:r w:rsidR="00164E76" w:rsidRPr="00D65481">
        <w:rPr>
          <w:b w:val="0"/>
        </w:rPr>
        <w:t xml:space="preserve">Project </w:t>
      </w:r>
      <w:r w:rsidRPr="00D65481">
        <w:rPr>
          <w:b w:val="0"/>
        </w:rPr>
        <w:t>is measuring the effects of Commonwealth environmental water.</w:t>
      </w:r>
      <w:bookmarkEnd w:id="43"/>
    </w:p>
    <w:p w14:paraId="20F45BB7" w14:textId="77777777" w:rsidR="00351609" w:rsidRPr="00D65481" w:rsidRDefault="00351609" w:rsidP="00E87850">
      <w:pPr>
        <w:spacing w:after="60"/>
      </w:pPr>
      <w:r w:rsidRPr="00D65481">
        <w:t>The five high</w:t>
      </w:r>
      <w:r w:rsidR="002D5CE1" w:rsidRPr="00D65481">
        <w:t>-</w:t>
      </w:r>
      <w:r w:rsidRPr="00D65481">
        <w:t>level objectives of the LTIM Project are to:</w:t>
      </w:r>
    </w:p>
    <w:p w14:paraId="596F5086" w14:textId="77777777" w:rsidR="00351609" w:rsidRPr="00D65481" w:rsidRDefault="00351609" w:rsidP="001E3D14">
      <w:pPr>
        <w:pStyle w:val="ListParagraph"/>
        <w:numPr>
          <w:ilvl w:val="0"/>
          <w:numId w:val="5"/>
        </w:numPr>
      </w:pPr>
      <w:r w:rsidRPr="00D65481">
        <w:t>evaluate the contribution of Commonwealth environmental watering to the objectives of the MDBA</w:t>
      </w:r>
      <w:r w:rsidR="00D35763" w:rsidRPr="00D65481">
        <w:t>’s</w:t>
      </w:r>
      <w:r w:rsidRPr="00D65481">
        <w:t xml:space="preserve"> Environmental Watering Plan</w:t>
      </w:r>
    </w:p>
    <w:p w14:paraId="1E7104BD" w14:textId="77777777" w:rsidR="00351609" w:rsidRPr="00D65481" w:rsidRDefault="00351609" w:rsidP="001E3D14">
      <w:pPr>
        <w:pStyle w:val="ListParagraph"/>
        <w:numPr>
          <w:ilvl w:val="0"/>
          <w:numId w:val="5"/>
        </w:numPr>
      </w:pPr>
      <w:r w:rsidRPr="00D65481">
        <w:t>evaluate the ecological outcomes of Commonwealth environmental watering at each of the seven Selected Areas</w:t>
      </w:r>
    </w:p>
    <w:p w14:paraId="70CF9B40" w14:textId="77777777" w:rsidR="00351609" w:rsidRPr="00D65481" w:rsidRDefault="00351609" w:rsidP="001E3D14">
      <w:pPr>
        <w:pStyle w:val="ListParagraph"/>
        <w:numPr>
          <w:ilvl w:val="0"/>
          <w:numId w:val="5"/>
        </w:numPr>
      </w:pPr>
      <w:r w:rsidRPr="00D65481">
        <w:t>infer ecological outcomes of Commonwealth environmen</w:t>
      </w:r>
      <w:r w:rsidR="00304723" w:rsidRPr="00D65481">
        <w:t xml:space="preserve">tal watering in areas of </w:t>
      </w:r>
      <w:r w:rsidR="00D35763" w:rsidRPr="00D65481">
        <w:t xml:space="preserve">the </w:t>
      </w:r>
      <w:r w:rsidR="005508DF" w:rsidRPr="00D65481">
        <w:t>Basin</w:t>
      </w:r>
      <w:r w:rsidRPr="00D65481">
        <w:t xml:space="preserve"> not monitored</w:t>
      </w:r>
    </w:p>
    <w:p w14:paraId="6783E939" w14:textId="77777777" w:rsidR="00351609" w:rsidRPr="00D65481" w:rsidRDefault="00351609" w:rsidP="001E3D14">
      <w:pPr>
        <w:pStyle w:val="ListParagraph"/>
        <w:numPr>
          <w:ilvl w:val="0"/>
          <w:numId w:val="5"/>
        </w:numPr>
      </w:pPr>
      <w:r w:rsidRPr="00D65481">
        <w:t>support the adaptive management of Commonwealth environmental water</w:t>
      </w:r>
    </w:p>
    <w:p w14:paraId="4A971D07" w14:textId="77777777" w:rsidR="00351609" w:rsidRPr="00D65481" w:rsidRDefault="00351609" w:rsidP="001E3D14">
      <w:pPr>
        <w:pStyle w:val="ListParagraph"/>
        <w:numPr>
          <w:ilvl w:val="0"/>
          <w:numId w:val="5"/>
        </w:numPr>
      </w:pPr>
      <w:r w:rsidRPr="00D65481">
        <w:t>monitor the ecological response to Commonwealth environmental watering at each of the seven Selected Areas.</w:t>
      </w:r>
    </w:p>
    <w:p w14:paraId="435CDAB5" w14:textId="77777777" w:rsidR="00F83E9D" w:rsidRPr="00D65481" w:rsidRDefault="009C67C7" w:rsidP="003917D8">
      <w:r w:rsidRPr="00D65481">
        <w:t xml:space="preserve">The </w:t>
      </w:r>
      <w:r w:rsidR="00D7407A" w:rsidRPr="00D65481">
        <w:t xml:space="preserve">LTIM </w:t>
      </w:r>
      <w:r w:rsidRPr="00D65481">
        <w:t xml:space="preserve">Project </w:t>
      </w:r>
      <w:r w:rsidR="00D7407A" w:rsidRPr="00D65481">
        <w:t xml:space="preserve">is evaluating the effect of Commonwealth environmental water at several spatial scales. </w:t>
      </w:r>
      <w:r w:rsidR="007601AD" w:rsidRPr="00D65481">
        <w:t xml:space="preserve">Evaluation at the site and regional (Selected Area) scales is being completed by </w:t>
      </w:r>
      <w:r w:rsidR="00360DC9" w:rsidRPr="00D65481">
        <w:t xml:space="preserve">monitoring teams at each of the Selected Areas and is </w:t>
      </w:r>
      <w:r w:rsidR="007601AD" w:rsidRPr="00D65481">
        <w:t xml:space="preserve">documented in individual </w:t>
      </w:r>
      <w:r w:rsidR="00360DC9" w:rsidRPr="00D65481">
        <w:t>reports</w:t>
      </w:r>
      <w:r w:rsidR="00423BB7" w:rsidRPr="00D65481">
        <w:t xml:space="preserve"> </w:t>
      </w:r>
      <w:r w:rsidR="009246F0" w:rsidRPr="00D65481">
        <w:t>that are published on the CEWO website annually</w:t>
      </w:r>
      <w:r w:rsidR="00D35763" w:rsidRPr="00D65481">
        <w:t>.</w:t>
      </w:r>
      <w:r w:rsidR="004D3CBA" w:rsidRPr="00D65481">
        <w:rPr>
          <w:rStyle w:val="FootnoteReference"/>
        </w:rPr>
        <w:footnoteReference w:id="3"/>
      </w:r>
      <w:r w:rsidR="007601AD" w:rsidRPr="00D65481">
        <w:t xml:space="preserve"> Evaluation is also being conducted at the Basin</w:t>
      </w:r>
      <w:r w:rsidR="0065773D" w:rsidRPr="00D65481">
        <w:t xml:space="preserve"> </w:t>
      </w:r>
      <w:r w:rsidR="007601AD" w:rsidRPr="00D65481">
        <w:t xml:space="preserve">scale, which seeks to integrate information from monitoring at Selected Areas and other information sources to determine outcomes </w:t>
      </w:r>
      <w:r w:rsidR="00AC3425" w:rsidRPr="00D65481">
        <w:t>from</w:t>
      </w:r>
      <w:r w:rsidR="007601AD" w:rsidRPr="00D65481">
        <w:t xml:space="preserve"> the portfolio </w:t>
      </w:r>
      <w:r w:rsidR="00C242C5" w:rsidRPr="00D65481">
        <w:t xml:space="preserve">of </w:t>
      </w:r>
      <w:r w:rsidR="004C20C3" w:rsidRPr="00D65481">
        <w:t>Commonwealth</w:t>
      </w:r>
      <w:r w:rsidR="007601AD" w:rsidRPr="00D65481">
        <w:t xml:space="preserve"> enviro</w:t>
      </w:r>
      <w:r w:rsidR="004C20C3" w:rsidRPr="00D65481">
        <w:t xml:space="preserve">nmental water across the Basin. This report documents the Basin-scale evaluation for the first </w:t>
      </w:r>
      <w:r w:rsidR="00F83E9D" w:rsidRPr="00D65481">
        <w:t>three</w:t>
      </w:r>
      <w:r w:rsidR="009157B0" w:rsidRPr="00D65481">
        <w:t xml:space="preserve"> </w:t>
      </w:r>
      <w:r w:rsidR="004C20C3" w:rsidRPr="00D65481">
        <w:t>year</w:t>
      </w:r>
      <w:r w:rsidR="009157B0" w:rsidRPr="00D65481">
        <w:t>s</w:t>
      </w:r>
      <w:r w:rsidR="004C20C3" w:rsidRPr="00D65481">
        <w:t xml:space="preserve"> of the LTIM Project (2014</w:t>
      </w:r>
      <w:r w:rsidR="00CD3D7F" w:rsidRPr="00D65481">
        <w:t>–</w:t>
      </w:r>
      <w:r w:rsidR="004C20C3" w:rsidRPr="00D65481">
        <w:t>1</w:t>
      </w:r>
      <w:r w:rsidR="003917D8" w:rsidRPr="00D65481">
        <w:t>7</w:t>
      </w:r>
      <w:r w:rsidR="00987D6E" w:rsidRPr="00D65481">
        <w:t xml:space="preserve">), with a focus on the outcomes from </w:t>
      </w:r>
      <w:r w:rsidR="000A4821" w:rsidRPr="00D65481">
        <w:t>Y</w:t>
      </w:r>
      <w:r w:rsidR="00987D6E" w:rsidRPr="00D65481">
        <w:t xml:space="preserve">ear </w:t>
      </w:r>
      <w:r w:rsidR="003917D8" w:rsidRPr="00D65481">
        <w:t>3</w:t>
      </w:r>
      <w:r w:rsidR="00987D6E" w:rsidRPr="00D65481">
        <w:t xml:space="preserve"> (</w:t>
      </w:r>
      <w:r w:rsidR="003917D8" w:rsidRPr="00D65481">
        <w:t>2016–17</w:t>
      </w:r>
      <w:r w:rsidR="00987D6E" w:rsidRPr="00D65481">
        <w:t>) and cumulative outcomes from 2014</w:t>
      </w:r>
      <w:r w:rsidR="001F33CA" w:rsidRPr="00D65481">
        <w:t>–</w:t>
      </w:r>
      <w:r w:rsidR="00987D6E" w:rsidRPr="00D65481">
        <w:t>1</w:t>
      </w:r>
      <w:r w:rsidR="003917D8" w:rsidRPr="00D65481">
        <w:t>7</w:t>
      </w:r>
      <w:r w:rsidR="00987D6E" w:rsidRPr="00D65481">
        <w:t xml:space="preserve">. </w:t>
      </w:r>
    </w:p>
    <w:p w14:paraId="436EF35E" w14:textId="48D8E1D7" w:rsidR="00525F76" w:rsidRPr="00D65481" w:rsidRDefault="000D2169" w:rsidP="00F83E9D">
      <w:pPr>
        <w:pStyle w:val="Heading2"/>
        <w:ind w:left="851"/>
      </w:pPr>
      <w:bookmarkStart w:id="44" w:name="_Toc527467751"/>
      <w:r w:rsidRPr="00D65481">
        <w:t xml:space="preserve">How are we evaluating outcomes at the </w:t>
      </w:r>
      <w:r w:rsidR="00525F76" w:rsidRPr="00D65481">
        <w:t>Basin</w:t>
      </w:r>
      <w:r w:rsidR="0065773D" w:rsidRPr="00D65481">
        <w:t xml:space="preserve"> </w:t>
      </w:r>
      <w:r w:rsidR="00640AFE" w:rsidRPr="00D65481">
        <w:t>scale</w:t>
      </w:r>
      <w:r w:rsidRPr="00D65481">
        <w:t>?</w:t>
      </w:r>
      <w:bookmarkEnd w:id="44"/>
    </w:p>
    <w:p w14:paraId="127B400F" w14:textId="5116B4FC" w:rsidR="00640AFE" w:rsidRPr="00D65481" w:rsidRDefault="00640AFE" w:rsidP="00372B66">
      <w:pPr>
        <w:spacing w:after="60"/>
      </w:pPr>
      <w:r w:rsidRPr="00D65481">
        <w:t xml:space="preserve">The development of the Basin-scale evaluation is </w:t>
      </w:r>
      <w:r w:rsidR="00EB71CF" w:rsidRPr="00D65481">
        <w:t>described</w:t>
      </w:r>
      <w:r w:rsidRPr="00D65481">
        <w:t xml:space="preserve"> in the </w:t>
      </w:r>
      <w:r w:rsidR="006C18F8" w:rsidRPr="00D65481">
        <w:t>L</w:t>
      </w:r>
      <w:r w:rsidRPr="00D65481">
        <w:t xml:space="preserve">TIM Project Logic and Rationale document </w:t>
      </w:r>
      <w:r w:rsidR="00A64DF0">
        <w:fldChar w:fldCharType="begin"/>
      </w:r>
      <w:r w:rsidR="00A64DF0">
        <w:instrText xml:space="preserve"> ADDIN ZOTERO_ITEM CSL_CITATION {"citationID":"m6cwVzkj","properties":{"formattedCitation":"(Gawne {\\i{}et al.} 2013)","plainCitation":"(Gawne et al. 2013)","noteIndex":0},"citationItems":[{"id":1854,"uris":["http://zotero.org/users/2336876/items/QC9R6K52"],"uri":["http://zotero.org/users/2336876/items/QC9R6K52"],"itemData":{"id":1854,"type":"book","title":"Long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A64DF0">
        <w:fldChar w:fldCharType="separate"/>
      </w:r>
      <w:r w:rsidR="00A64DF0" w:rsidRPr="00A64DF0">
        <w:rPr>
          <w:rFonts w:ascii="Calibri" w:cs="Calibri"/>
          <w:lang w:val="en-US"/>
        </w:rPr>
        <w:t xml:space="preserve">(Gawne </w:t>
      </w:r>
      <w:r w:rsidR="00A64DF0" w:rsidRPr="00A64DF0">
        <w:rPr>
          <w:rFonts w:ascii="Calibri" w:cs="Calibri"/>
          <w:i/>
          <w:iCs/>
          <w:lang w:val="en-US"/>
        </w:rPr>
        <w:t>et al.</w:t>
      </w:r>
      <w:r w:rsidR="00A64DF0" w:rsidRPr="00A64DF0">
        <w:rPr>
          <w:rFonts w:ascii="Calibri" w:cs="Calibri"/>
          <w:lang w:val="en-US"/>
        </w:rPr>
        <w:t xml:space="preserve"> 2013)</w:t>
      </w:r>
      <w:r w:rsidR="00A64DF0">
        <w:fldChar w:fldCharType="end"/>
      </w:r>
      <w:r w:rsidRPr="00D65481">
        <w:rPr>
          <w:rStyle w:val="FootnoteReference"/>
        </w:rPr>
        <w:footnoteReference w:id="4"/>
      </w:r>
      <w:r w:rsidRPr="00D65481">
        <w:t xml:space="preserve"> and the Basin Evaluation Plan </w:t>
      </w:r>
      <w:r w:rsidR="00A64DF0">
        <w:fldChar w:fldCharType="begin"/>
      </w:r>
      <w:r w:rsidR="00A64DF0">
        <w:instrText xml:space="preserve"> ADDIN ZOTERO_ITEM CSL_CITATION {"citationID":"FsJhEDMY","properties":{"formattedCitation":"(Gawne {\\i{}et al.} 2014)","plainCitation":"(Gawne et al. 2014)","noteIndex":0},"citationItems":[{"id":3331,"uris":["http://zotero.org/users/2336876/items/NA6RAJ4W"],"uri":["http://zotero.org/users/2336876/items/NA6RAJ4W"],"itemData":{"id":3331,"type":"book","title":"Commonwealth Environmental Water Office Long–Term Intervention Monitoring Project: Basin Evaluation Plan","collection-title":"MDFRC Publication 29/2014","publisher":"MDFRC","publisher-place":"Albury, NSW","source":"Google Scholar","event-place":"Albury, NSW","URL":"http://www.environment.gov.au/system/files/resources/527e0169-7f5a-4a32-adda-158defa8b6dd/files/cewo-ltim-basin-evaluation-plan.docx","shortTitle":"Commonwealth Environmental Water Office Long–Term Intervention Monitoring Project","author":[{"family":"Gawne","given":"Ben"},{"family":"Roots","given":"Jane"},{"family":"Hale","given":"Jenny"},{"family":"Stewardson","given":"Mike"}],"issued":{"date-parts":[["2014"]]},"accessed":{"date-parts":[["2016",9,12]]}}}],"schema":"https://github.com/citation-style-language/schema/raw/master/csl-citation.json"} </w:instrText>
      </w:r>
      <w:r w:rsidR="00A64DF0">
        <w:fldChar w:fldCharType="separate"/>
      </w:r>
      <w:r w:rsidR="00A64DF0" w:rsidRPr="00A64DF0">
        <w:rPr>
          <w:rFonts w:ascii="Calibri" w:cs="Calibri"/>
          <w:lang w:val="en-US"/>
        </w:rPr>
        <w:t xml:space="preserve">(Gawne </w:t>
      </w:r>
      <w:r w:rsidR="00A64DF0" w:rsidRPr="00A64DF0">
        <w:rPr>
          <w:rFonts w:ascii="Calibri" w:cs="Calibri"/>
          <w:i/>
          <w:iCs/>
          <w:lang w:val="en-US"/>
        </w:rPr>
        <w:t>et al.</w:t>
      </w:r>
      <w:r w:rsidR="00A64DF0" w:rsidRPr="00A64DF0">
        <w:rPr>
          <w:rFonts w:ascii="Calibri" w:cs="Calibri"/>
          <w:lang w:val="en-US"/>
        </w:rPr>
        <w:t xml:space="preserve"> 2014)</w:t>
      </w:r>
      <w:r w:rsidR="00A64DF0">
        <w:fldChar w:fldCharType="end"/>
      </w:r>
      <w:r w:rsidR="0065773D" w:rsidRPr="00D65481">
        <w:t>.</w:t>
      </w:r>
      <w:r w:rsidRPr="00D65481">
        <w:rPr>
          <w:rStyle w:val="FootnoteReference"/>
        </w:rPr>
        <w:footnoteReference w:id="5"/>
      </w:r>
      <w:r w:rsidR="006C18F8" w:rsidRPr="00D65481">
        <w:t xml:space="preserve"> These documents </w:t>
      </w:r>
      <w:r w:rsidR="00EB71CF" w:rsidRPr="00D65481">
        <w:t xml:space="preserve">provide an overview of the </w:t>
      </w:r>
      <w:r w:rsidR="000A7A20" w:rsidRPr="00D65481">
        <w:t xml:space="preserve">LTIM </w:t>
      </w:r>
      <w:r w:rsidR="00164E76" w:rsidRPr="00D65481">
        <w:t>P</w:t>
      </w:r>
      <w:r w:rsidR="00EB71CF" w:rsidRPr="00D65481">
        <w:t>roject and</w:t>
      </w:r>
      <w:r w:rsidR="006C18F8" w:rsidRPr="00D65481">
        <w:t xml:space="preserve"> the selection</w:t>
      </w:r>
      <w:r w:rsidR="00EB71CF" w:rsidRPr="00D65481">
        <w:t xml:space="preserve"> process for </w:t>
      </w:r>
      <w:r w:rsidR="006C18F8" w:rsidRPr="00D65481">
        <w:t>six ecological indicators o</w:t>
      </w:r>
      <w:r w:rsidR="007F1D26" w:rsidRPr="00D65481">
        <w:t>r</w:t>
      </w:r>
      <w:r w:rsidR="006C18F8" w:rsidRPr="00D65481">
        <w:t xml:space="preserve"> </w:t>
      </w:r>
      <w:r w:rsidR="00E168D9" w:rsidRPr="00D65481">
        <w:t>‘</w:t>
      </w:r>
      <w:r w:rsidR="006C18F8" w:rsidRPr="00D65481">
        <w:t>matters</w:t>
      </w:r>
      <w:r w:rsidR="00E168D9" w:rsidRPr="00D65481">
        <w:t>’</w:t>
      </w:r>
      <w:r w:rsidR="006C18F8" w:rsidRPr="00D65481">
        <w:t xml:space="preserve"> for Basin evaluation:</w:t>
      </w:r>
    </w:p>
    <w:p w14:paraId="1D5529F0" w14:textId="77777777" w:rsidR="002D70AA" w:rsidRPr="00D65481" w:rsidRDefault="000A7A20" w:rsidP="002D70AA">
      <w:pPr>
        <w:pStyle w:val="ListBullet"/>
      </w:pPr>
      <w:r w:rsidRPr="00D65481">
        <w:rPr>
          <w:rStyle w:val="Strong"/>
        </w:rPr>
        <w:t>e</w:t>
      </w:r>
      <w:r w:rsidR="004B5030" w:rsidRPr="00D65481">
        <w:rPr>
          <w:rStyle w:val="Strong"/>
        </w:rPr>
        <w:t>cosystem diversity</w:t>
      </w:r>
      <w:r w:rsidR="005601DD" w:rsidRPr="00D65481">
        <w:t xml:space="preserve"> </w:t>
      </w:r>
      <w:r w:rsidR="00AD55CE" w:rsidRPr="00D65481">
        <w:t>–</w:t>
      </w:r>
      <w:r w:rsidR="005601DD" w:rsidRPr="00D65481">
        <w:t xml:space="preserve"> </w:t>
      </w:r>
      <w:r w:rsidR="002D70AA" w:rsidRPr="00D65481">
        <w:t>the aquatic ecosystem types (e.g. wetlands, rivers, streams) that benefited from Commonwealth environmental water</w:t>
      </w:r>
    </w:p>
    <w:p w14:paraId="67368F49" w14:textId="77777777" w:rsidR="002D70AA" w:rsidRPr="00D65481" w:rsidRDefault="000A7A20" w:rsidP="002D70AA">
      <w:pPr>
        <w:pStyle w:val="ListBullet"/>
      </w:pPr>
      <w:r w:rsidRPr="00D65481">
        <w:rPr>
          <w:rStyle w:val="Strong"/>
        </w:rPr>
        <w:t>h</w:t>
      </w:r>
      <w:r w:rsidR="004B5030" w:rsidRPr="00D65481">
        <w:rPr>
          <w:rStyle w:val="Strong"/>
        </w:rPr>
        <w:t>ydrology</w:t>
      </w:r>
      <w:r w:rsidR="002D70AA" w:rsidRPr="00D65481">
        <w:t xml:space="preserve"> </w:t>
      </w:r>
      <w:r w:rsidR="00AD55CE" w:rsidRPr="00D65481">
        <w:t>–</w:t>
      </w:r>
      <w:r w:rsidR="002D70AA" w:rsidRPr="00D65481">
        <w:t xml:space="preserve"> river flow and wetland water regimes modelled with and without Commonwealth environmental water</w:t>
      </w:r>
    </w:p>
    <w:p w14:paraId="3323DF14" w14:textId="77777777" w:rsidR="002D70AA" w:rsidRPr="00D65481" w:rsidRDefault="000A7A20" w:rsidP="002D70AA">
      <w:pPr>
        <w:pStyle w:val="ListBullet"/>
      </w:pPr>
      <w:r w:rsidRPr="00D65481">
        <w:rPr>
          <w:rStyle w:val="Strong"/>
        </w:rPr>
        <w:t>s</w:t>
      </w:r>
      <w:r w:rsidR="004B5030" w:rsidRPr="00D65481">
        <w:rPr>
          <w:rStyle w:val="Strong"/>
        </w:rPr>
        <w:t>tream metabolism and water quality</w:t>
      </w:r>
      <w:r w:rsidR="00C242C5" w:rsidRPr="00D65481">
        <w:t xml:space="preserve"> </w:t>
      </w:r>
      <w:r w:rsidR="00AD55CE" w:rsidRPr="00D65481">
        <w:t>–</w:t>
      </w:r>
      <w:r w:rsidR="00C627DA" w:rsidRPr="00D65481">
        <w:t xml:space="preserve"> </w:t>
      </w:r>
      <w:r w:rsidR="00C242C5" w:rsidRPr="00D65481">
        <w:t xml:space="preserve">rates of </w:t>
      </w:r>
      <w:r w:rsidR="002D70AA" w:rsidRPr="00D65481">
        <w:t>instream primary productivity and decomposition</w:t>
      </w:r>
      <w:r w:rsidR="00C627DA" w:rsidRPr="00D65481">
        <w:t>, salinity and pH</w:t>
      </w:r>
      <w:r w:rsidR="00C242C5" w:rsidRPr="00D65481">
        <w:t xml:space="preserve"> </w:t>
      </w:r>
    </w:p>
    <w:p w14:paraId="0231C9E7" w14:textId="77777777" w:rsidR="002D70AA" w:rsidRPr="00D65481" w:rsidRDefault="000A7A20" w:rsidP="002D70AA">
      <w:pPr>
        <w:pStyle w:val="ListBullet"/>
      </w:pPr>
      <w:r w:rsidRPr="00D65481">
        <w:rPr>
          <w:rStyle w:val="Strong"/>
        </w:rPr>
        <w:t>v</w:t>
      </w:r>
      <w:r w:rsidR="004B5030" w:rsidRPr="00D65481">
        <w:rPr>
          <w:rStyle w:val="Strong"/>
        </w:rPr>
        <w:t>egetation diversity</w:t>
      </w:r>
      <w:r w:rsidR="002D70AA" w:rsidRPr="00D65481">
        <w:t xml:space="preserve"> </w:t>
      </w:r>
      <w:r w:rsidR="00AD55CE" w:rsidRPr="00D65481">
        <w:t>–</w:t>
      </w:r>
      <w:r w:rsidR="002D70AA" w:rsidRPr="00D65481">
        <w:t xml:space="preserve"> plant species</w:t>
      </w:r>
      <w:r w:rsidRPr="00D65481">
        <w:t>’</w:t>
      </w:r>
      <w:r w:rsidR="002D70AA" w:rsidRPr="00D65481">
        <w:t xml:space="preserve"> responses with respect to extent, diversity and condition</w:t>
      </w:r>
    </w:p>
    <w:p w14:paraId="4B1B48E8" w14:textId="77777777" w:rsidR="002D70AA" w:rsidRPr="00D65481" w:rsidRDefault="000A7A20" w:rsidP="002D70AA">
      <w:pPr>
        <w:pStyle w:val="ListBullet"/>
      </w:pPr>
      <w:r w:rsidRPr="00D65481">
        <w:rPr>
          <w:rStyle w:val="Strong"/>
        </w:rPr>
        <w:t>f</w:t>
      </w:r>
      <w:r w:rsidR="004B5030" w:rsidRPr="00D65481">
        <w:rPr>
          <w:rStyle w:val="Strong"/>
        </w:rPr>
        <w:t>ish</w:t>
      </w:r>
      <w:r w:rsidR="002D70AA" w:rsidRPr="00D65481">
        <w:t xml:space="preserve"> </w:t>
      </w:r>
      <w:r w:rsidR="00AD55CE" w:rsidRPr="00D65481">
        <w:t>–</w:t>
      </w:r>
      <w:r w:rsidR="002D70AA" w:rsidRPr="00D65481">
        <w:t xml:space="preserve"> short</w:t>
      </w:r>
      <w:r w:rsidRPr="00D65481">
        <w:t>-</w:t>
      </w:r>
      <w:r w:rsidR="002D70AA" w:rsidRPr="00D65481">
        <w:t xml:space="preserve"> and long</w:t>
      </w:r>
      <w:r w:rsidRPr="00D65481">
        <w:t>-</w:t>
      </w:r>
      <w:r w:rsidR="002D70AA" w:rsidRPr="00D65481">
        <w:t>term responses of fish with respect to movement, condition</w:t>
      </w:r>
      <w:r w:rsidR="00372B66" w:rsidRPr="00D65481">
        <w:t>,</w:t>
      </w:r>
      <w:r w:rsidR="002D70AA" w:rsidRPr="00D65481">
        <w:t xml:space="preserve"> abundance and diversity</w:t>
      </w:r>
    </w:p>
    <w:p w14:paraId="70C8C9A4" w14:textId="07FC658F" w:rsidR="002D70AA" w:rsidRPr="00D65481" w:rsidRDefault="00E1272F" w:rsidP="002D70AA">
      <w:pPr>
        <w:pStyle w:val="ListBullet"/>
      </w:pPr>
      <w:r w:rsidRPr="00D65481">
        <w:rPr>
          <w:rStyle w:val="Strong"/>
        </w:rPr>
        <w:t>bio</w:t>
      </w:r>
      <w:r w:rsidR="004B5030" w:rsidRPr="00D65481">
        <w:rPr>
          <w:rStyle w:val="Strong"/>
        </w:rPr>
        <w:t>diversity</w:t>
      </w:r>
      <w:r w:rsidR="002D70AA" w:rsidRPr="00D65481">
        <w:t xml:space="preserve"> </w:t>
      </w:r>
      <w:r w:rsidR="00AD55CE" w:rsidRPr="00D65481">
        <w:t>–</w:t>
      </w:r>
      <w:r w:rsidR="002D70AA" w:rsidRPr="00D65481">
        <w:t xml:space="preserve"> effects on diversity of all biota from monitoring and observations.</w:t>
      </w:r>
    </w:p>
    <w:p w14:paraId="65676603" w14:textId="5C8D69DA" w:rsidR="00D22FEF" w:rsidRPr="00D65481" w:rsidRDefault="00D22FEF" w:rsidP="009838FD">
      <w:pPr>
        <w:spacing w:after="60"/>
      </w:pPr>
      <w:r w:rsidRPr="00D65481">
        <w:t xml:space="preserve">This Basin-scale evaluation report draws together the results of each Basin Matter to provide an integrated assessment of the outcomes of Commonwealth environmental water. </w:t>
      </w:r>
      <w:r w:rsidR="0097745A" w:rsidRPr="00D65481">
        <w:t xml:space="preserve">Evaluation is provided in the context of the 2016–17 watering year, but includes a </w:t>
      </w:r>
      <w:r w:rsidR="00F760C6" w:rsidRPr="00D65481">
        <w:t>cumulative</w:t>
      </w:r>
      <w:r w:rsidR="0097745A" w:rsidRPr="00D65481">
        <w:t xml:space="preserve"> assessment across the first three </w:t>
      </w:r>
      <w:r w:rsidR="00140817">
        <w:t>years</w:t>
      </w:r>
      <w:r w:rsidR="00140817" w:rsidRPr="00D65481">
        <w:t xml:space="preserve"> </w:t>
      </w:r>
      <w:r w:rsidR="0097745A" w:rsidRPr="00D65481">
        <w:t xml:space="preserve">of the LTIM Project </w:t>
      </w:r>
      <w:r w:rsidR="00140817">
        <w:t>(</w:t>
      </w:r>
      <w:r w:rsidR="0097745A" w:rsidRPr="00D65481">
        <w:t>2014</w:t>
      </w:r>
      <w:r w:rsidR="00F760C6" w:rsidRPr="00D65481">
        <w:t>–</w:t>
      </w:r>
      <w:r w:rsidR="0097745A" w:rsidRPr="00D65481">
        <w:t>2017</w:t>
      </w:r>
      <w:r w:rsidR="00140817">
        <w:t>)</w:t>
      </w:r>
      <w:r w:rsidR="003917D8" w:rsidRPr="00D65481">
        <w:t xml:space="preserve"> </w:t>
      </w:r>
      <w:r w:rsidR="00EB71CF" w:rsidRPr="00D65481">
        <w:t xml:space="preserve">and </w:t>
      </w:r>
      <w:r w:rsidRPr="00D65481">
        <w:t>is provided in three parts:</w:t>
      </w:r>
    </w:p>
    <w:p w14:paraId="4AC16F75" w14:textId="77777777" w:rsidR="00D22FEF" w:rsidRPr="00D65481" w:rsidRDefault="00F266E9" w:rsidP="0082494F">
      <w:pPr>
        <w:pStyle w:val="ListParagraph"/>
        <w:numPr>
          <w:ilvl w:val="0"/>
          <w:numId w:val="7"/>
        </w:numPr>
      </w:pPr>
      <w:r w:rsidRPr="00D65481">
        <w:rPr>
          <w:rStyle w:val="Strong"/>
        </w:rPr>
        <w:t>i</w:t>
      </w:r>
      <w:r w:rsidR="004B5030" w:rsidRPr="00D65481">
        <w:rPr>
          <w:rStyle w:val="Strong"/>
        </w:rPr>
        <w:t>ntegrated Basin-scale evaluation</w:t>
      </w:r>
      <w:r w:rsidR="00D22FEF" w:rsidRPr="00D65481">
        <w:t xml:space="preserve"> </w:t>
      </w:r>
      <w:r w:rsidR="00AD55CE" w:rsidRPr="00D65481">
        <w:t>–</w:t>
      </w:r>
      <w:r w:rsidR="00D22FEF" w:rsidRPr="00D65481">
        <w:t xml:space="preserve"> a summary of the achievements of Commonwealth environmental water under three broad themes of the Basin Plan (biodiversity, ecological function and resilience)</w:t>
      </w:r>
    </w:p>
    <w:p w14:paraId="79DDCAB2" w14:textId="1F4A5FAB" w:rsidR="00D22FEF" w:rsidRPr="00D65481" w:rsidRDefault="00F266E9" w:rsidP="0082494F">
      <w:pPr>
        <w:pStyle w:val="ListParagraph"/>
        <w:numPr>
          <w:ilvl w:val="0"/>
          <w:numId w:val="7"/>
        </w:numPr>
      </w:pPr>
      <w:r w:rsidRPr="00D65481">
        <w:rPr>
          <w:rStyle w:val="Strong"/>
        </w:rPr>
        <w:t>c</w:t>
      </w:r>
      <w:r w:rsidR="004B5030" w:rsidRPr="00D65481">
        <w:rPr>
          <w:rStyle w:val="Strong"/>
        </w:rPr>
        <w:t>ontributions to Basin Plan environmental objectives</w:t>
      </w:r>
      <w:r w:rsidR="00D22FEF" w:rsidRPr="00D65481">
        <w:t xml:space="preserve"> </w:t>
      </w:r>
      <w:r w:rsidR="00AD55CE" w:rsidRPr="00D65481">
        <w:t>–</w:t>
      </w:r>
      <w:r w:rsidR="00D22FEF" w:rsidRPr="00D65481">
        <w:t xml:space="preserve"> a tabulation of progress to</w:t>
      </w:r>
      <w:r w:rsidRPr="00D65481">
        <w:t>ward</w:t>
      </w:r>
      <w:r w:rsidR="00D22FEF" w:rsidRPr="00D65481">
        <w:t xml:space="preserve"> these long</w:t>
      </w:r>
      <w:r w:rsidRPr="00D65481">
        <w:t>-</w:t>
      </w:r>
      <w:r w:rsidR="00D22FEF" w:rsidRPr="00D65481">
        <w:t xml:space="preserve">term goals in the first </w:t>
      </w:r>
      <w:r w:rsidR="00F83E9D" w:rsidRPr="00D65481">
        <w:t>three</w:t>
      </w:r>
      <w:r w:rsidR="00987D6E" w:rsidRPr="00D65481">
        <w:t xml:space="preserve"> </w:t>
      </w:r>
      <w:r w:rsidR="00D22FEF" w:rsidRPr="00D65481">
        <w:t>year</w:t>
      </w:r>
      <w:r w:rsidR="00987D6E" w:rsidRPr="00D65481">
        <w:t>s</w:t>
      </w:r>
    </w:p>
    <w:p w14:paraId="4CB5FDC8" w14:textId="151FEF44" w:rsidR="004E1888" w:rsidRPr="00D65481" w:rsidRDefault="00F266E9" w:rsidP="0082494F">
      <w:pPr>
        <w:pStyle w:val="ListParagraph"/>
        <w:numPr>
          <w:ilvl w:val="0"/>
          <w:numId w:val="7"/>
        </w:numPr>
      </w:pPr>
      <w:r w:rsidRPr="00D65481">
        <w:rPr>
          <w:rStyle w:val="Strong"/>
        </w:rPr>
        <w:t>a</w:t>
      </w:r>
      <w:r w:rsidR="004B5030" w:rsidRPr="00D65481">
        <w:rPr>
          <w:rStyle w:val="Strong"/>
        </w:rPr>
        <w:t>daptive management</w:t>
      </w:r>
      <w:r w:rsidR="00D22FEF" w:rsidRPr="00D65481">
        <w:t xml:space="preserve"> </w:t>
      </w:r>
      <w:r w:rsidR="00AD55CE" w:rsidRPr="00D65481">
        <w:t>–</w:t>
      </w:r>
      <w:r w:rsidR="00D22FEF" w:rsidRPr="00D65481">
        <w:t xml:space="preserve"> a summary of key </w:t>
      </w:r>
      <w:r w:rsidR="00E168D9" w:rsidRPr="00D65481">
        <w:t>‘</w:t>
      </w:r>
      <w:r w:rsidR="00D22FEF" w:rsidRPr="00D65481">
        <w:t>lessons learned</w:t>
      </w:r>
      <w:r w:rsidR="00E168D9" w:rsidRPr="00D65481">
        <w:t>’</w:t>
      </w:r>
      <w:r w:rsidR="00D22FEF" w:rsidRPr="00D65481">
        <w:t xml:space="preserve"> for improved environmental water outcomes.</w:t>
      </w:r>
    </w:p>
    <w:p w14:paraId="1B99A196" w14:textId="77777777" w:rsidR="00F760C6" w:rsidRPr="00D65481" w:rsidRDefault="00F760C6">
      <w:pPr>
        <w:spacing w:after="200" w:line="276" w:lineRule="auto"/>
        <w:rPr>
          <w:rFonts w:eastAsiaTheme="majorEastAsia" w:cstheme="majorBidi"/>
          <w:b/>
          <w:bCs/>
          <w:color w:val="auto"/>
          <w:sz w:val="26"/>
          <w:szCs w:val="26"/>
        </w:rPr>
      </w:pPr>
      <w:r w:rsidRPr="00D65481">
        <w:br w:type="page"/>
      </w:r>
    </w:p>
    <w:p w14:paraId="7CD5C9E1" w14:textId="0C7C6775" w:rsidR="00B37FB5" w:rsidRPr="00D65481" w:rsidRDefault="00DA7588" w:rsidP="00397C72">
      <w:pPr>
        <w:pStyle w:val="Heading2"/>
        <w:ind w:left="851"/>
      </w:pPr>
      <w:bookmarkStart w:id="45" w:name="_Toc527467752"/>
      <w:r w:rsidRPr="00D65481">
        <w:t xml:space="preserve">Context: the </w:t>
      </w:r>
      <w:r w:rsidR="003917D8" w:rsidRPr="00D65481">
        <w:t>2016–17</w:t>
      </w:r>
      <w:r w:rsidR="00987D6E" w:rsidRPr="00D65481">
        <w:t xml:space="preserve"> </w:t>
      </w:r>
      <w:r w:rsidR="00B37FB5" w:rsidRPr="00D65481">
        <w:t>watering year</w:t>
      </w:r>
      <w:bookmarkEnd w:id="45"/>
    </w:p>
    <w:p w14:paraId="286F9D13" w14:textId="77777777" w:rsidR="0032700B" w:rsidRPr="00D65481" w:rsidRDefault="0032700B" w:rsidP="0032700B">
      <w:pPr>
        <w:pStyle w:val="Heading3"/>
      </w:pPr>
      <w:bookmarkStart w:id="46" w:name="_Toc527467753"/>
      <w:r w:rsidRPr="00D65481">
        <w:t>Climate and water availability</w:t>
      </w:r>
      <w:bookmarkEnd w:id="46"/>
    </w:p>
    <w:p w14:paraId="5CE9BA17" w14:textId="77777777" w:rsidR="0032700B" w:rsidRPr="00D65481" w:rsidRDefault="0032700B" w:rsidP="0032700B">
      <w:r w:rsidRPr="00D65481">
        <w:t xml:space="preserve">Rainfall conditions were average to above average across the Basin in 2016–17 (Figure 1). The southern Basin and the eastern NSW portion of the northern Basin experienced above average rainfall. The Queensland rivers and the western NSW portion of the northern Basin experienced average rainfall. </w:t>
      </w:r>
    </w:p>
    <w:p w14:paraId="0D94FC8B" w14:textId="77777777" w:rsidR="0032700B" w:rsidRPr="00D65481" w:rsidRDefault="0032700B" w:rsidP="0032700B"/>
    <w:p w14:paraId="27A92176" w14:textId="77777777" w:rsidR="0032700B" w:rsidRPr="00D65481" w:rsidRDefault="0032700B" w:rsidP="0032700B">
      <w:pPr>
        <w:pStyle w:val="Caption"/>
        <w:jc w:val="center"/>
      </w:pPr>
      <w:r w:rsidRPr="00D65481">
        <w:rPr>
          <w:noProof/>
          <w:lang w:eastAsia="en-AU"/>
        </w:rPr>
        <w:drawing>
          <wp:inline distT="0" distB="0" distL="0" distR="0" wp14:anchorId="6FC9864C" wp14:editId="2131F2B8">
            <wp:extent cx="4436533" cy="6379395"/>
            <wp:effectExtent l="0" t="0" r="0" b="0"/>
            <wp:docPr id="14" name="Picture 14" descr="Macintosh HD:Users:mjstew:Dropbox:AA Active:AA MS Consulting:Projects:CEWO LTIM:Stage 2:Hydrology Reports:2016_17:figures from Enzo:DecileMap2017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jstew:Dropbox:AA Active:AA MS Consulting:Projects:CEWO LTIM:Stage 2:Hydrology Reports:2016_17:figures from Enzo:DecileMap2017_v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9223" cy="6397643"/>
                    </a:xfrm>
                    <a:prstGeom prst="rect">
                      <a:avLst/>
                    </a:prstGeom>
                    <a:noFill/>
                    <a:ln>
                      <a:noFill/>
                    </a:ln>
                  </pic:spPr>
                </pic:pic>
              </a:graphicData>
            </a:graphic>
          </wp:inline>
        </w:drawing>
      </w:r>
    </w:p>
    <w:p w14:paraId="1E7571DA" w14:textId="268BBD71" w:rsidR="0032700B" w:rsidRPr="00D65481" w:rsidRDefault="0032700B" w:rsidP="0032700B">
      <w:pPr>
        <w:pStyle w:val="FigureCaption"/>
        <w:spacing w:after="240"/>
        <w:ind w:left="720" w:right="387"/>
        <w:rPr>
          <w:b w:val="0"/>
        </w:rPr>
      </w:pPr>
      <w:bookmarkStart w:id="47" w:name="_Ref333239538"/>
      <w:bookmarkStart w:id="48" w:name="_Toc527467793"/>
      <w:r w:rsidRPr="00D65481">
        <w:t xml:space="preserve">Figure </w:t>
      </w:r>
      <w:r w:rsidR="009D14B0">
        <w:rPr>
          <w:noProof/>
        </w:rPr>
        <w:fldChar w:fldCharType="begin"/>
      </w:r>
      <w:r w:rsidR="009D14B0">
        <w:rPr>
          <w:noProof/>
        </w:rPr>
        <w:instrText xml:space="preserve"> SEQ Figure \* ARABIC </w:instrText>
      </w:r>
      <w:r w:rsidR="009D14B0">
        <w:rPr>
          <w:noProof/>
        </w:rPr>
        <w:fldChar w:fldCharType="separate"/>
      </w:r>
      <w:r w:rsidR="00D82608">
        <w:rPr>
          <w:noProof/>
        </w:rPr>
        <w:t>3</w:t>
      </w:r>
      <w:r w:rsidR="009D14B0">
        <w:rPr>
          <w:noProof/>
        </w:rPr>
        <w:fldChar w:fldCharType="end"/>
      </w:r>
      <w:bookmarkEnd w:id="47"/>
      <w:r w:rsidRPr="00D65481">
        <w:t xml:space="preserve">. </w:t>
      </w:r>
      <w:r w:rsidRPr="00D65481">
        <w:rPr>
          <w:b w:val="0"/>
        </w:rPr>
        <w:t>Rainfall, areas inundated and streams watered by Commonwealth environmental water during the 2016–17 watering year.</w:t>
      </w:r>
      <w:bookmarkEnd w:id="48"/>
    </w:p>
    <w:p w14:paraId="1A9D84B3" w14:textId="5EFDB7CC" w:rsidR="0032700B" w:rsidRPr="00D65481" w:rsidRDefault="0032700B" w:rsidP="0032700B">
      <w:bookmarkStart w:id="49" w:name="_Ref334090801"/>
      <w:r w:rsidRPr="00D65481">
        <w:t>The Hydrology Basin Matter assessment (Appendix B) identified the resource availability scenarios (RAS) across each of the catchments that received Commonwealth environmental water in 2016–17. The RAS are based on the availability of held water (including progressive licence acquisitions and allocations) as well as the potential for unregulated or planned environmental flows. For the majority of the catchments that received Commonwealth environmental water, the RAS were considered to be medium to high. There were several exceptions, including three of the Selected Areas (Edward-Wakool, Lachlan and Gwydir valleys) where the RAS was considered to be low to medium (</w:t>
      </w:r>
      <w:r w:rsidRPr="00D65481">
        <w:fldChar w:fldCharType="begin"/>
      </w:r>
      <w:r w:rsidRPr="00D65481">
        <w:instrText xml:space="preserve"> REF _Ref333143353 \h </w:instrText>
      </w:r>
      <w:r w:rsidRPr="00D65481">
        <w:fldChar w:fldCharType="separate"/>
      </w:r>
      <w:r w:rsidR="00D82608" w:rsidRPr="00D65481">
        <w:t xml:space="preserve">Table </w:t>
      </w:r>
      <w:r w:rsidR="00D82608">
        <w:rPr>
          <w:noProof/>
        </w:rPr>
        <w:t>1</w:t>
      </w:r>
      <w:r w:rsidRPr="00D65481">
        <w:fldChar w:fldCharType="end"/>
      </w:r>
      <w:r w:rsidRPr="00D65481">
        <w:t xml:space="preserve">). </w:t>
      </w:r>
    </w:p>
    <w:p w14:paraId="27F88BF7" w14:textId="77777777" w:rsidR="0032700B" w:rsidRPr="00D65481" w:rsidRDefault="0032700B" w:rsidP="0032700B">
      <w:r w:rsidRPr="00D65481">
        <w:t>In the context of the relatively wet conditions and the medium to high RAS, Commonwealth environmental water was delivered to facilitate breeding and recruitment of fish, waterbirds and other biota, improve the health and condition of water dependent native vegetation and improve lateral and longitudinal connectivity.</w:t>
      </w:r>
    </w:p>
    <w:p w14:paraId="051E3A68" w14:textId="743D804E" w:rsidR="0032700B" w:rsidRPr="00D65481" w:rsidRDefault="0032700B" w:rsidP="0032700B">
      <w:pPr>
        <w:pStyle w:val="Heading3"/>
      </w:pPr>
      <w:bookmarkStart w:id="50" w:name="_Toc527467754"/>
      <w:r w:rsidRPr="00D65481">
        <w:t>Commonwealth environmental water delivery in 201</w:t>
      </w:r>
      <w:r w:rsidR="00F40EBA" w:rsidRPr="00D65481">
        <w:t>6</w:t>
      </w:r>
      <w:r w:rsidRPr="00D65481">
        <w:t>–1</w:t>
      </w:r>
      <w:r w:rsidR="00F40EBA" w:rsidRPr="00D65481">
        <w:t>7</w:t>
      </w:r>
      <w:bookmarkEnd w:id="50"/>
    </w:p>
    <w:p w14:paraId="73B359AE" w14:textId="7361C64C" w:rsidR="0032700B" w:rsidRPr="00D65481" w:rsidRDefault="0032700B" w:rsidP="0032700B">
      <w:r w:rsidRPr="00D65481">
        <w:t>Commonwealth environmental water contributed to 93 watering actions across 17 catchments in the 2016–17 watering year (Appendix A). A net total of 1456 gigalitres of Commonwealth environmental water was delivered. Through the use of return flows, Commonwealth environmental water was used and reused, effectively contributing 1</w:t>
      </w:r>
      <w:r w:rsidR="000B62C8" w:rsidRPr="00D65481">
        <w:t>788</w:t>
      </w:r>
      <w:r w:rsidRPr="00D65481">
        <w:t xml:space="preserve"> gigalitres of water. The majority of water (almost 90%) was delivered as base flow or freshes in rivers and streams (Table 1). Many of these watering actions were undertaken collaboratively with state jurisdiction partners and/or sought to piggyback on unregulated flow events to maximise ecological benefits from available water reserves.</w:t>
      </w:r>
    </w:p>
    <w:p w14:paraId="4284675D" w14:textId="11237BDC" w:rsidR="0032700B" w:rsidRPr="00D65481" w:rsidRDefault="0032700B" w:rsidP="0032700B">
      <w:pPr>
        <w:pStyle w:val="TableCaption"/>
        <w:ind w:left="90"/>
        <w:rPr>
          <w:b w:val="0"/>
        </w:rPr>
      </w:pPr>
      <w:bookmarkStart w:id="51" w:name="_Ref333143353"/>
      <w:bookmarkStart w:id="52" w:name="_Toc527467783"/>
      <w:bookmarkEnd w:id="49"/>
      <w:r w:rsidRPr="00D65481">
        <w:t xml:space="preserve">Table </w:t>
      </w:r>
      <w:r w:rsidR="009D14B0">
        <w:rPr>
          <w:noProof/>
        </w:rPr>
        <w:fldChar w:fldCharType="begin"/>
      </w:r>
      <w:r w:rsidR="009D14B0">
        <w:rPr>
          <w:noProof/>
        </w:rPr>
        <w:instrText xml:space="preserve"> SEQ Table \* ARABIC </w:instrText>
      </w:r>
      <w:r w:rsidR="009D14B0">
        <w:rPr>
          <w:noProof/>
        </w:rPr>
        <w:fldChar w:fldCharType="separate"/>
      </w:r>
      <w:r w:rsidR="00D82608">
        <w:rPr>
          <w:noProof/>
        </w:rPr>
        <w:t>1</w:t>
      </w:r>
      <w:r w:rsidR="009D14B0">
        <w:rPr>
          <w:noProof/>
        </w:rPr>
        <w:fldChar w:fldCharType="end"/>
      </w:r>
      <w:bookmarkEnd w:id="51"/>
      <w:r w:rsidRPr="00D65481">
        <w:t xml:space="preserve">. </w:t>
      </w:r>
      <w:r w:rsidRPr="00D65481">
        <w:rPr>
          <w:b w:val="0"/>
        </w:rPr>
        <w:t xml:space="preserve">Summary of Commonwealth </w:t>
      </w:r>
      <w:r w:rsidR="00C2706D" w:rsidRPr="00D65481">
        <w:rPr>
          <w:b w:val="0"/>
        </w:rPr>
        <w:t>e</w:t>
      </w:r>
      <w:r w:rsidRPr="00D65481">
        <w:rPr>
          <w:b w:val="0"/>
        </w:rPr>
        <w:t xml:space="preserve">nvironmental </w:t>
      </w:r>
      <w:r w:rsidR="00C2706D" w:rsidRPr="00D65481">
        <w:rPr>
          <w:b w:val="0"/>
        </w:rPr>
        <w:t>w</w:t>
      </w:r>
      <w:r w:rsidRPr="00D65481">
        <w:rPr>
          <w:b w:val="0"/>
        </w:rPr>
        <w:t>ater</w:t>
      </w:r>
      <w:r w:rsidR="00C2706D" w:rsidRPr="00D65481">
        <w:rPr>
          <w:b w:val="0"/>
        </w:rPr>
        <w:t>ing</w:t>
      </w:r>
      <w:r w:rsidRPr="00D65481">
        <w:rPr>
          <w:b w:val="0"/>
        </w:rPr>
        <w:t xml:space="preserve"> actions </w:t>
      </w:r>
      <w:r w:rsidR="00C2706D" w:rsidRPr="00D65481">
        <w:rPr>
          <w:b w:val="0"/>
        </w:rPr>
        <w:t>2016–17</w:t>
      </w:r>
      <w:r w:rsidRPr="00D65481">
        <w:rPr>
          <w:b w:val="0"/>
        </w:rPr>
        <w:t xml:space="preserve"> (see Appendix B for further explanation).</w:t>
      </w:r>
      <w:bookmarkEnd w:id="52"/>
    </w:p>
    <w:tbl>
      <w:tblPr>
        <w:tblW w:w="7192" w:type="dxa"/>
        <w:jc w:val="center"/>
        <w:tblLayout w:type="fixed"/>
        <w:tblLook w:val="04A0" w:firstRow="1" w:lastRow="0" w:firstColumn="1" w:lastColumn="0" w:noHBand="0" w:noVBand="1"/>
      </w:tblPr>
      <w:tblGrid>
        <w:gridCol w:w="1972"/>
        <w:gridCol w:w="1710"/>
        <w:gridCol w:w="540"/>
        <w:gridCol w:w="540"/>
        <w:gridCol w:w="630"/>
        <w:gridCol w:w="540"/>
        <w:gridCol w:w="540"/>
        <w:gridCol w:w="720"/>
      </w:tblGrid>
      <w:tr w:rsidR="0032700B" w:rsidRPr="00D65481" w14:paraId="0D30BC47" w14:textId="77777777" w:rsidTr="00F760C6">
        <w:trPr>
          <w:cantSplit/>
          <w:trHeight w:val="144"/>
          <w:jc w:val="center"/>
        </w:trPr>
        <w:tc>
          <w:tcPr>
            <w:tcW w:w="1972"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C7E3E10" w14:textId="77777777" w:rsidR="0032700B" w:rsidRPr="00D65481" w:rsidRDefault="0032700B" w:rsidP="00236969">
            <w:pPr>
              <w:pStyle w:val="TableText"/>
              <w:spacing w:before="0" w:after="40"/>
              <w:jc w:val="left"/>
              <w:rPr>
                <w:b/>
                <w:sz w:val="18"/>
                <w:szCs w:val="18"/>
              </w:rPr>
            </w:pPr>
            <w:r w:rsidRPr="00D65481">
              <w:rPr>
                <w:b/>
                <w:sz w:val="18"/>
                <w:szCs w:val="18"/>
              </w:rPr>
              <w:t>Valley</w:t>
            </w:r>
          </w:p>
        </w:tc>
        <w:tc>
          <w:tcPr>
            <w:tcW w:w="1710" w:type="dxa"/>
            <w:vMerge w:val="restart"/>
            <w:tcBorders>
              <w:top w:val="single" w:sz="4" w:space="0" w:color="auto"/>
              <w:left w:val="nil"/>
              <w:right w:val="single" w:sz="4" w:space="0" w:color="auto"/>
            </w:tcBorders>
            <w:shd w:val="clear" w:color="auto" w:fill="D9D9D9" w:themeFill="background1" w:themeFillShade="D9"/>
            <w:vAlign w:val="center"/>
          </w:tcPr>
          <w:p w14:paraId="421FDF81" w14:textId="77777777" w:rsidR="0032700B" w:rsidRPr="00D65481" w:rsidRDefault="0032700B" w:rsidP="00236969">
            <w:pPr>
              <w:pStyle w:val="TableText"/>
              <w:spacing w:before="0" w:after="40"/>
              <w:jc w:val="center"/>
              <w:rPr>
                <w:b/>
                <w:sz w:val="18"/>
                <w:szCs w:val="18"/>
              </w:rPr>
            </w:pPr>
            <w:r w:rsidRPr="00D65481">
              <w:rPr>
                <w:b/>
                <w:sz w:val="18"/>
                <w:szCs w:val="18"/>
              </w:rPr>
              <w:t>Commonwealth environmental water Resource Availability Scenario (RAS)</w:t>
            </w:r>
          </w:p>
        </w:tc>
        <w:tc>
          <w:tcPr>
            <w:tcW w:w="3510" w:type="dxa"/>
            <w:gridSpan w:val="6"/>
            <w:tcBorders>
              <w:top w:val="single" w:sz="4" w:space="0" w:color="auto"/>
              <w:left w:val="nil"/>
              <w:bottom w:val="single" w:sz="4" w:space="0" w:color="auto"/>
              <w:right w:val="single" w:sz="4" w:space="0" w:color="auto"/>
            </w:tcBorders>
            <w:shd w:val="clear" w:color="auto" w:fill="D9D9D9" w:themeFill="background1" w:themeFillShade="D9"/>
            <w:tcMar>
              <w:top w:w="108" w:type="dxa"/>
            </w:tcMar>
            <w:vAlign w:val="center"/>
          </w:tcPr>
          <w:p w14:paraId="5BCE1CB9" w14:textId="77777777" w:rsidR="0032700B" w:rsidRPr="00D65481" w:rsidRDefault="0032700B" w:rsidP="00236969">
            <w:pPr>
              <w:pStyle w:val="TableText"/>
              <w:spacing w:before="0"/>
              <w:jc w:val="center"/>
              <w:rPr>
                <w:b/>
                <w:sz w:val="18"/>
                <w:szCs w:val="18"/>
                <w:vertAlign w:val="superscript"/>
              </w:rPr>
            </w:pPr>
            <w:r w:rsidRPr="00D65481">
              <w:rPr>
                <w:b/>
                <w:sz w:val="18"/>
                <w:szCs w:val="18"/>
              </w:rPr>
              <w:t>Flow type (no. of actions)</w:t>
            </w:r>
          </w:p>
        </w:tc>
      </w:tr>
      <w:tr w:rsidR="0032700B" w:rsidRPr="00D65481" w14:paraId="0C1A2FF3" w14:textId="77777777" w:rsidTr="00F760C6">
        <w:trPr>
          <w:cantSplit/>
          <w:trHeight w:val="1123"/>
          <w:jc w:val="center"/>
        </w:trPr>
        <w:tc>
          <w:tcPr>
            <w:tcW w:w="1972"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21B3A5D2" w14:textId="77777777" w:rsidR="0032700B" w:rsidRPr="00D65481" w:rsidRDefault="0032700B" w:rsidP="00236969">
            <w:pPr>
              <w:pStyle w:val="TableText"/>
              <w:spacing w:before="40" w:after="40"/>
              <w:rPr>
                <w:b/>
                <w:sz w:val="18"/>
                <w:szCs w:val="18"/>
              </w:rPr>
            </w:pPr>
          </w:p>
        </w:tc>
        <w:tc>
          <w:tcPr>
            <w:tcW w:w="1710" w:type="dxa"/>
            <w:vMerge/>
            <w:tcBorders>
              <w:left w:val="nil"/>
              <w:bottom w:val="single" w:sz="4" w:space="0" w:color="auto"/>
              <w:right w:val="single" w:sz="4" w:space="0" w:color="auto"/>
            </w:tcBorders>
            <w:shd w:val="clear" w:color="auto" w:fill="D9D9D9" w:themeFill="background1" w:themeFillShade="D9"/>
            <w:vAlign w:val="center"/>
            <w:hideMark/>
          </w:tcPr>
          <w:p w14:paraId="03ED1B58" w14:textId="77777777" w:rsidR="0032700B" w:rsidRPr="00D65481" w:rsidRDefault="0032700B" w:rsidP="00236969">
            <w:pPr>
              <w:pStyle w:val="TableText"/>
              <w:spacing w:before="40" w:after="40"/>
              <w:jc w:val="center"/>
              <w:rPr>
                <w:b/>
                <w:sz w:val="18"/>
                <w:szCs w:val="18"/>
              </w:rPr>
            </w:pPr>
          </w:p>
        </w:tc>
        <w:tc>
          <w:tcPr>
            <w:tcW w:w="540" w:type="dxa"/>
            <w:tcBorders>
              <w:top w:val="single" w:sz="4" w:space="0" w:color="auto"/>
              <w:left w:val="nil"/>
              <w:bottom w:val="single" w:sz="4" w:space="0" w:color="auto"/>
              <w:right w:val="single" w:sz="4" w:space="0" w:color="auto"/>
            </w:tcBorders>
            <w:shd w:val="clear" w:color="auto" w:fill="D9D9D9" w:themeFill="background1" w:themeFillShade="D9"/>
            <w:tcMar>
              <w:top w:w="108" w:type="dxa"/>
            </w:tcMar>
            <w:textDirection w:val="btLr"/>
            <w:hideMark/>
          </w:tcPr>
          <w:p w14:paraId="3A3EBF55" w14:textId="77777777" w:rsidR="0032700B" w:rsidRPr="00D65481" w:rsidRDefault="0032700B" w:rsidP="00236969">
            <w:pPr>
              <w:pStyle w:val="TableText"/>
              <w:spacing w:before="0"/>
              <w:ind w:left="115" w:right="115"/>
              <w:jc w:val="center"/>
              <w:rPr>
                <w:b/>
                <w:sz w:val="18"/>
                <w:szCs w:val="18"/>
              </w:rPr>
            </w:pPr>
            <w:r w:rsidRPr="00D65481">
              <w:rPr>
                <w:b/>
                <w:sz w:val="18"/>
                <w:szCs w:val="18"/>
              </w:rPr>
              <w:t>Base</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tcMar>
              <w:top w:w="108" w:type="dxa"/>
            </w:tcMar>
            <w:textDirection w:val="btLr"/>
            <w:hideMark/>
          </w:tcPr>
          <w:p w14:paraId="143EFAD8" w14:textId="77777777" w:rsidR="0032700B" w:rsidRPr="00D65481" w:rsidRDefault="0032700B" w:rsidP="00236969">
            <w:pPr>
              <w:pStyle w:val="TableText"/>
              <w:spacing w:before="0"/>
              <w:ind w:left="115" w:right="115"/>
              <w:jc w:val="center"/>
              <w:rPr>
                <w:b/>
                <w:sz w:val="18"/>
                <w:szCs w:val="18"/>
              </w:rPr>
            </w:pPr>
            <w:r w:rsidRPr="00D65481">
              <w:rPr>
                <w:b/>
                <w:sz w:val="18"/>
                <w:szCs w:val="18"/>
              </w:rPr>
              <w:t>Fresh</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tcMar>
              <w:top w:w="108" w:type="dxa"/>
            </w:tcMar>
            <w:textDirection w:val="btLr"/>
            <w:hideMark/>
          </w:tcPr>
          <w:p w14:paraId="4F29F793" w14:textId="77777777" w:rsidR="0032700B" w:rsidRPr="00D65481" w:rsidRDefault="0032700B" w:rsidP="00236969">
            <w:pPr>
              <w:pStyle w:val="TableText"/>
              <w:spacing w:before="0"/>
              <w:ind w:left="115" w:right="115"/>
              <w:jc w:val="center"/>
              <w:rPr>
                <w:b/>
                <w:sz w:val="18"/>
                <w:szCs w:val="18"/>
              </w:rPr>
            </w:pPr>
            <w:r w:rsidRPr="00D65481">
              <w:rPr>
                <w:b/>
                <w:sz w:val="18"/>
                <w:szCs w:val="18"/>
              </w:rPr>
              <w:t>Bankfull</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tcMar>
              <w:top w:w="108" w:type="dxa"/>
            </w:tcMar>
            <w:textDirection w:val="btLr"/>
            <w:hideMark/>
          </w:tcPr>
          <w:p w14:paraId="180BAAB5" w14:textId="77777777" w:rsidR="0032700B" w:rsidRPr="00D65481" w:rsidRDefault="0032700B" w:rsidP="00236969">
            <w:pPr>
              <w:pStyle w:val="TableText"/>
              <w:spacing w:before="0"/>
              <w:ind w:left="115" w:right="115"/>
              <w:jc w:val="center"/>
              <w:rPr>
                <w:b/>
                <w:sz w:val="18"/>
                <w:szCs w:val="18"/>
              </w:rPr>
            </w:pPr>
            <w:r w:rsidRPr="00D65481">
              <w:rPr>
                <w:b/>
                <w:sz w:val="18"/>
                <w:szCs w:val="18"/>
              </w:rPr>
              <w:t>Overbank</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tcMar>
              <w:top w:w="108" w:type="dxa"/>
            </w:tcMar>
            <w:textDirection w:val="btLr"/>
            <w:hideMark/>
          </w:tcPr>
          <w:p w14:paraId="12A08F3D" w14:textId="77777777" w:rsidR="0032700B" w:rsidRPr="00D65481" w:rsidRDefault="0032700B" w:rsidP="00236969">
            <w:pPr>
              <w:pStyle w:val="TableText"/>
              <w:spacing w:before="0"/>
              <w:ind w:left="115" w:right="115"/>
              <w:jc w:val="center"/>
              <w:rPr>
                <w:b/>
                <w:sz w:val="18"/>
                <w:szCs w:val="18"/>
              </w:rPr>
            </w:pPr>
            <w:r w:rsidRPr="00D65481">
              <w:rPr>
                <w:b/>
                <w:sz w:val="18"/>
                <w:szCs w:val="18"/>
              </w:rPr>
              <w:t>Wetland</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Mar>
              <w:top w:w="108" w:type="dxa"/>
            </w:tcMar>
            <w:textDirection w:val="btLr"/>
            <w:hideMark/>
          </w:tcPr>
          <w:p w14:paraId="34A3D474" w14:textId="77777777" w:rsidR="0032700B" w:rsidRPr="00D65481" w:rsidRDefault="0032700B" w:rsidP="00236969">
            <w:pPr>
              <w:pStyle w:val="TableText"/>
              <w:spacing w:before="0"/>
              <w:ind w:left="115" w:right="115"/>
              <w:jc w:val="center"/>
              <w:rPr>
                <w:b/>
                <w:sz w:val="18"/>
                <w:szCs w:val="18"/>
              </w:rPr>
            </w:pPr>
            <w:r w:rsidRPr="00D65481">
              <w:rPr>
                <w:b/>
                <w:sz w:val="18"/>
                <w:szCs w:val="18"/>
              </w:rPr>
              <w:t>Fresh &amp; baseflow</w:t>
            </w:r>
          </w:p>
        </w:tc>
      </w:tr>
      <w:tr w:rsidR="0032700B" w:rsidRPr="00D65481" w14:paraId="5238AC7F" w14:textId="77777777" w:rsidTr="00F760C6">
        <w:trPr>
          <w:trHeight w:val="288"/>
          <w:jc w:val="center"/>
        </w:trPr>
        <w:tc>
          <w:tcPr>
            <w:tcW w:w="1972" w:type="dxa"/>
            <w:tcBorders>
              <w:top w:val="nil"/>
              <w:left w:val="single" w:sz="4" w:space="0" w:color="auto"/>
              <w:bottom w:val="single" w:sz="4" w:space="0" w:color="auto"/>
              <w:right w:val="single" w:sz="4" w:space="0" w:color="auto"/>
            </w:tcBorders>
            <w:shd w:val="clear" w:color="auto" w:fill="auto"/>
            <w:vAlign w:val="bottom"/>
            <w:hideMark/>
          </w:tcPr>
          <w:p w14:paraId="63AE2D88" w14:textId="77777777" w:rsidR="0032700B" w:rsidRPr="00D65481" w:rsidRDefault="0032700B" w:rsidP="00236969">
            <w:pPr>
              <w:pStyle w:val="TableText"/>
              <w:spacing w:before="30" w:after="30"/>
              <w:rPr>
                <w:sz w:val="18"/>
                <w:szCs w:val="18"/>
              </w:rPr>
            </w:pPr>
            <w:r w:rsidRPr="00D65481">
              <w:rPr>
                <w:sz w:val="18"/>
                <w:szCs w:val="18"/>
              </w:rPr>
              <w:t>Barwon–Darling</w:t>
            </w:r>
          </w:p>
        </w:tc>
        <w:tc>
          <w:tcPr>
            <w:tcW w:w="1710" w:type="dxa"/>
            <w:tcBorders>
              <w:top w:val="nil"/>
              <w:left w:val="nil"/>
              <w:bottom w:val="single" w:sz="4" w:space="0" w:color="auto"/>
              <w:right w:val="single" w:sz="4" w:space="0" w:color="auto"/>
            </w:tcBorders>
            <w:shd w:val="clear" w:color="auto" w:fill="auto"/>
            <w:vAlign w:val="bottom"/>
          </w:tcPr>
          <w:p w14:paraId="2C159359" w14:textId="77777777" w:rsidR="0032700B" w:rsidRPr="00D65481" w:rsidRDefault="0032700B" w:rsidP="00236969">
            <w:pPr>
              <w:pStyle w:val="TableText"/>
              <w:spacing w:before="30" w:after="30"/>
              <w:jc w:val="center"/>
              <w:rPr>
                <w:sz w:val="18"/>
                <w:szCs w:val="18"/>
              </w:rPr>
            </w:pPr>
            <w:r w:rsidRPr="00D65481">
              <w:rPr>
                <w:sz w:val="18"/>
                <w:szCs w:val="18"/>
              </w:rPr>
              <w:t>Medium-High</w:t>
            </w:r>
          </w:p>
        </w:tc>
        <w:tc>
          <w:tcPr>
            <w:tcW w:w="540" w:type="dxa"/>
            <w:tcBorders>
              <w:top w:val="nil"/>
              <w:left w:val="nil"/>
              <w:bottom w:val="single" w:sz="4" w:space="0" w:color="auto"/>
              <w:right w:val="single" w:sz="4" w:space="0" w:color="auto"/>
            </w:tcBorders>
            <w:shd w:val="clear" w:color="auto" w:fill="auto"/>
            <w:vAlign w:val="center"/>
            <w:hideMark/>
          </w:tcPr>
          <w:p w14:paraId="52C2881C"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0BEC7EA7" w14:textId="77777777" w:rsidR="0032700B" w:rsidRPr="00D65481" w:rsidRDefault="0032700B" w:rsidP="00236969">
            <w:pPr>
              <w:pStyle w:val="TableText"/>
              <w:spacing w:before="30" w:after="30"/>
              <w:jc w:val="center"/>
              <w:rPr>
                <w:sz w:val="18"/>
                <w:szCs w:val="18"/>
              </w:rPr>
            </w:pPr>
            <w:r w:rsidRPr="00D65481">
              <w:rPr>
                <w:sz w:val="18"/>
                <w:szCs w:val="18"/>
              </w:rPr>
              <w:t>3</w:t>
            </w:r>
          </w:p>
        </w:tc>
        <w:tc>
          <w:tcPr>
            <w:tcW w:w="630" w:type="dxa"/>
            <w:tcBorders>
              <w:top w:val="nil"/>
              <w:left w:val="nil"/>
              <w:bottom w:val="single" w:sz="4" w:space="0" w:color="auto"/>
              <w:right w:val="single" w:sz="4" w:space="0" w:color="auto"/>
            </w:tcBorders>
            <w:shd w:val="clear" w:color="auto" w:fill="auto"/>
            <w:vAlign w:val="center"/>
            <w:hideMark/>
          </w:tcPr>
          <w:p w14:paraId="0AC39667"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0C6D96B5"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633B5473" w14:textId="77777777" w:rsidR="0032700B" w:rsidRPr="00D65481" w:rsidRDefault="0032700B"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7623B08B" w14:textId="77777777" w:rsidR="0032700B" w:rsidRPr="00D65481" w:rsidRDefault="0032700B" w:rsidP="00236969">
            <w:pPr>
              <w:pStyle w:val="TableText"/>
              <w:spacing w:before="30" w:after="30"/>
              <w:jc w:val="center"/>
              <w:rPr>
                <w:sz w:val="18"/>
                <w:szCs w:val="18"/>
              </w:rPr>
            </w:pPr>
          </w:p>
        </w:tc>
      </w:tr>
      <w:tr w:rsidR="0032700B" w:rsidRPr="00D65481" w14:paraId="55EB5777" w14:textId="77777777" w:rsidTr="00F760C6">
        <w:trPr>
          <w:trHeight w:val="288"/>
          <w:jc w:val="center"/>
        </w:trPr>
        <w:tc>
          <w:tcPr>
            <w:tcW w:w="1972" w:type="dxa"/>
            <w:tcBorders>
              <w:top w:val="nil"/>
              <w:left w:val="single" w:sz="4" w:space="0" w:color="auto"/>
              <w:bottom w:val="single" w:sz="4" w:space="0" w:color="auto"/>
              <w:right w:val="single" w:sz="4" w:space="0" w:color="auto"/>
            </w:tcBorders>
            <w:shd w:val="clear" w:color="auto" w:fill="auto"/>
            <w:vAlign w:val="bottom"/>
            <w:hideMark/>
          </w:tcPr>
          <w:p w14:paraId="633E6278" w14:textId="77777777" w:rsidR="0032700B" w:rsidRPr="00D65481" w:rsidRDefault="0032700B" w:rsidP="00236969">
            <w:pPr>
              <w:pStyle w:val="TableText"/>
              <w:spacing w:before="30" w:after="30"/>
              <w:rPr>
                <w:sz w:val="18"/>
                <w:szCs w:val="18"/>
              </w:rPr>
            </w:pPr>
            <w:r w:rsidRPr="00D65481">
              <w:rPr>
                <w:sz w:val="18"/>
                <w:szCs w:val="18"/>
              </w:rPr>
              <w:t>Border Rivers</w:t>
            </w:r>
          </w:p>
        </w:tc>
        <w:tc>
          <w:tcPr>
            <w:tcW w:w="1710" w:type="dxa"/>
            <w:tcBorders>
              <w:top w:val="nil"/>
              <w:left w:val="nil"/>
              <w:bottom w:val="single" w:sz="4" w:space="0" w:color="auto"/>
              <w:right w:val="single" w:sz="4" w:space="0" w:color="auto"/>
            </w:tcBorders>
            <w:shd w:val="clear" w:color="auto" w:fill="auto"/>
            <w:vAlign w:val="bottom"/>
          </w:tcPr>
          <w:p w14:paraId="6B5489BB" w14:textId="77777777" w:rsidR="0032700B" w:rsidRPr="00D65481" w:rsidRDefault="0032700B" w:rsidP="00236969">
            <w:pPr>
              <w:pStyle w:val="TableText"/>
              <w:spacing w:before="30" w:after="30"/>
              <w:jc w:val="center"/>
              <w:rPr>
                <w:sz w:val="18"/>
                <w:szCs w:val="18"/>
              </w:rPr>
            </w:pPr>
            <w:r w:rsidRPr="00D65481">
              <w:rPr>
                <w:sz w:val="18"/>
                <w:szCs w:val="18"/>
              </w:rPr>
              <w:t>Medium</w:t>
            </w:r>
          </w:p>
        </w:tc>
        <w:tc>
          <w:tcPr>
            <w:tcW w:w="540" w:type="dxa"/>
            <w:tcBorders>
              <w:top w:val="nil"/>
              <w:left w:val="nil"/>
              <w:bottom w:val="single" w:sz="4" w:space="0" w:color="auto"/>
              <w:right w:val="single" w:sz="4" w:space="0" w:color="auto"/>
            </w:tcBorders>
            <w:shd w:val="clear" w:color="auto" w:fill="auto"/>
            <w:vAlign w:val="center"/>
            <w:hideMark/>
          </w:tcPr>
          <w:p w14:paraId="2534B99B"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72C12DB9" w14:textId="77777777" w:rsidR="0032700B" w:rsidRPr="00D65481" w:rsidRDefault="0032700B" w:rsidP="00236969">
            <w:pPr>
              <w:pStyle w:val="TableText"/>
              <w:spacing w:before="30" w:after="30"/>
              <w:jc w:val="center"/>
              <w:rPr>
                <w:sz w:val="18"/>
                <w:szCs w:val="18"/>
              </w:rPr>
            </w:pPr>
            <w:r w:rsidRPr="00D65481">
              <w:rPr>
                <w:sz w:val="18"/>
                <w:szCs w:val="18"/>
              </w:rPr>
              <w:t>3</w:t>
            </w:r>
          </w:p>
        </w:tc>
        <w:tc>
          <w:tcPr>
            <w:tcW w:w="630" w:type="dxa"/>
            <w:tcBorders>
              <w:top w:val="nil"/>
              <w:left w:val="nil"/>
              <w:bottom w:val="single" w:sz="4" w:space="0" w:color="auto"/>
              <w:right w:val="single" w:sz="4" w:space="0" w:color="auto"/>
            </w:tcBorders>
            <w:shd w:val="clear" w:color="auto" w:fill="auto"/>
            <w:vAlign w:val="center"/>
            <w:hideMark/>
          </w:tcPr>
          <w:p w14:paraId="7803F7CF" w14:textId="77777777" w:rsidR="0032700B" w:rsidRPr="00D65481" w:rsidRDefault="0032700B" w:rsidP="00236969">
            <w:pPr>
              <w:pStyle w:val="TableText"/>
              <w:spacing w:before="30" w:after="30"/>
              <w:jc w:val="center"/>
              <w:rPr>
                <w:sz w:val="18"/>
                <w:szCs w:val="18"/>
              </w:rPr>
            </w:pPr>
            <w:r w:rsidRPr="00D65481">
              <w:rPr>
                <w:sz w:val="18"/>
                <w:szCs w:val="18"/>
              </w:rPr>
              <w:t>3</w:t>
            </w:r>
          </w:p>
        </w:tc>
        <w:tc>
          <w:tcPr>
            <w:tcW w:w="540" w:type="dxa"/>
            <w:tcBorders>
              <w:top w:val="nil"/>
              <w:left w:val="nil"/>
              <w:bottom w:val="single" w:sz="4" w:space="0" w:color="auto"/>
              <w:right w:val="single" w:sz="4" w:space="0" w:color="auto"/>
            </w:tcBorders>
            <w:shd w:val="clear" w:color="auto" w:fill="auto"/>
            <w:vAlign w:val="center"/>
            <w:hideMark/>
          </w:tcPr>
          <w:p w14:paraId="4B46A5BA"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7050AF34" w14:textId="77777777" w:rsidR="0032700B" w:rsidRPr="00D65481" w:rsidRDefault="0032700B"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625E478A" w14:textId="77777777" w:rsidR="0032700B" w:rsidRPr="00D65481" w:rsidRDefault="0032700B" w:rsidP="00236969">
            <w:pPr>
              <w:pStyle w:val="TableText"/>
              <w:spacing w:before="30" w:after="30"/>
              <w:jc w:val="center"/>
              <w:rPr>
                <w:sz w:val="18"/>
                <w:szCs w:val="18"/>
              </w:rPr>
            </w:pPr>
          </w:p>
        </w:tc>
      </w:tr>
      <w:tr w:rsidR="0032700B" w:rsidRPr="00D65481" w14:paraId="7F409CDB" w14:textId="77777777" w:rsidTr="00F760C6">
        <w:trPr>
          <w:trHeight w:val="313"/>
          <w:jc w:val="center"/>
        </w:trPr>
        <w:tc>
          <w:tcPr>
            <w:tcW w:w="1972" w:type="dxa"/>
            <w:tcBorders>
              <w:top w:val="nil"/>
              <w:left w:val="single" w:sz="4" w:space="0" w:color="auto"/>
              <w:bottom w:val="single" w:sz="4" w:space="0" w:color="auto"/>
              <w:right w:val="single" w:sz="4" w:space="0" w:color="auto"/>
            </w:tcBorders>
            <w:shd w:val="clear" w:color="auto" w:fill="auto"/>
            <w:vAlign w:val="bottom"/>
            <w:hideMark/>
          </w:tcPr>
          <w:p w14:paraId="4087645F" w14:textId="77777777" w:rsidR="0032700B" w:rsidRPr="00D65481" w:rsidRDefault="0032700B" w:rsidP="00236969">
            <w:pPr>
              <w:pStyle w:val="TableText"/>
              <w:spacing w:before="30" w:after="30"/>
              <w:rPr>
                <w:sz w:val="18"/>
                <w:szCs w:val="18"/>
              </w:rPr>
            </w:pPr>
            <w:r w:rsidRPr="00D65481">
              <w:rPr>
                <w:sz w:val="18"/>
                <w:szCs w:val="18"/>
              </w:rPr>
              <w:t>Broken</w:t>
            </w:r>
          </w:p>
        </w:tc>
        <w:tc>
          <w:tcPr>
            <w:tcW w:w="1710" w:type="dxa"/>
            <w:tcBorders>
              <w:top w:val="nil"/>
              <w:left w:val="nil"/>
              <w:bottom w:val="single" w:sz="4" w:space="0" w:color="auto"/>
              <w:right w:val="single" w:sz="4" w:space="0" w:color="auto"/>
            </w:tcBorders>
            <w:shd w:val="clear" w:color="auto" w:fill="auto"/>
            <w:vAlign w:val="bottom"/>
          </w:tcPr>
          <w:p w14:paraId="252258D2" w14:textId="77777777" w:rsidR="0032700B" w:rsidRPr="00D65481" w:rsidRDefault="0032700B" w:rsidP="00236969">
            <w:pPr>
              <w:pStyle w:val="TableText"/>
              <w:spacing w:before="30" w:after="30"/>
              <w:jc w:val="center"/>
              <w:rPr>
                <w:sz w:val="18"/>
                <w:szCs w:val="18"/>
              </w:rPr>
            </w:pPr>
            <w:r w:rsidRPr="00D65481">
              <w:rPr>
                <w:sz w:val="18"/>
                <w:szCs w:val="18"/>
              </w:rPr>
              <w:t>Medium-High</w:t>
            </w:r>
          </w:p>
        </w:tc>
        <w:tc>
          <w:tcPr>
            <w:tcW w:w="540" w:type="dxa"/>
            <w:tcBorders>
              <w:top w:val="nil"/>
              <w:left w:val="nil"/>
              <w:bottom w:val="single" w:sz="4" w:space="0" w:color="auto"/>
              <w:right w:val="single" w:sz="4" w:space="0" w:color="auto"/>
            </w:tcBorders>
            <w:shd w:val="clear" w:color="auto" w:fill="auto"/>
            <w:vAlign w:val="center"/>
            <w:hideMark/>
          </w:tcPr>
          <w:p w14:paraId="31B62EA1" w14:textId="77777777" w:rsidR="0032700B" w:rsidRPr="00D65481" w:rsidRDefault="0032700B" w:rsidP="00236969">
            <w:pPr>
              <w:pStyle w:val="TableText"/>
              <w:spacing w:before="30" w:after="30"/>
              <w:jc w:val="center"/>
              <w:rPr>
                <w:sz w:val="18"/>
                <w:szCs w:val="18"/>
              </w:rPr>
            </w:pPr>
            <w:r w:rsidRPr="00D65481">
              <w:rPr>
                <w:sz w:val="18"/>
                <w:szCs w:val="18"/>
              </w:rPr>
              <w:t>3</w:t>
            </w:r>
          </w:p>
        </w:tc>
        <w:tc>
          <w:tcPr>
            <w:tcW w:w="540" w:type="dxa"/>
            <w:tcBorders>
              <w:top w:val="nil"/>
              <w:left w:val="nil"/>
              <w:bottom w:val="single" w:sz="4" w:space="0" w:color="auto"/>
              <w:right w:val="single" w:sz="4" w:space="0" w:color="auto"/>
            </w:tcBorders>
            <w:shd w:val="clear" w:color="auto" w:fill="auto"/>
            <w:vAlign w:val="center"/>
            <w:hideMark/>
          </w:tcPr>
          <w:p w14:paraId="3527B520" w14:textId="77777777" w:rsidR="0032700B" w:rsidRPr="00D65481" w:rsidRDefault="0032700B" w:rsidP="00236969">
            <w:pPr>
              <w:pStyle w:val="TableText"/>
              <w:spacing w:before="30" w:after="30"/>
              <w:jc w:val="center"/>
              <w:rPr>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14:paraId="4F5C4FE9"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23727BD5"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7A055A37" w14:textId="77777777" w:rsidR="0032700B" w:rsidRPr="00D65481" w:rsidRDefault="0032700B"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3A62E6E4" w14:textId="77777777" w:rsidR="0032700B" w:rsidRPr="00D65481" w:rsidRDefault="0032700B" w:rsidP="00236969">
            <w:pPr>
              <w:pStyle w:val="TableText"/>
              <w:spacing w:before="30" w:after="30"/>
              <w:jc w:val="center"/>
              <w:rPr>
                <w:sz w:val="18"/>
                <w:szCs w:val="18"/>
              </w:rPr>
            </w:pPr>
          </w:p>
        </w:tc>
      </w:tr>
      <w:tr w:rsidR="0032700B" w:rsidRPr="00D65481" w14:paraId="3391C370" w14:textId="77777777" w:rsidTr="00F760C6">
        <w:trPr>
          <w:trHeight w:val="265"/>
          <w:jc w:val="center"/>
        </w:trPr>
        <w:tc>
          <w:tcPr>
            <w:tcW w:w="1972" w:type="dxa"/>
            <w:tcBorders>
              <w:top w:val="nil"/>
              <w:left w:val="single" w:sz="4" w:space="0" w:color="auto"/>
              <w:bottom w:val="single" w:sz="4" w:space="0" w:color="auto"/>
              <w:right w:val="single" w:sz="4" w:space="0" w:color="auto"/>
            </w:tcBorders>
            <w:shd w:val="clear" w:color="auto" w:fill="auto"/>
            <w:vAlign w:val="bottom"/>
            <w:hideMark/>
          </w:tcPr>
          <w:p w14:paraId="6CCE6A34" w14:textId="77777777" w:rsidR="0032700B" w:rsidRPr="00D65481" w:rsidRDefault="0032700B" w:rsidP="00236969">
            <w:pPr>
              <w:pStyle w:val="TableText"/>
              <w:spacing w:before="30" w:after="30"/>
              <w:rPr>
                <w:sz w:val="18"/>
                <w:szCs w:val="18"/>
              </w:rPr>
            </w:pPr>
            <w:r w:rsidRPr="00D65481">
              <w:rPr>
                <w:sz w:val="18"/>
                <w:szCs w:val="18"/>
              </w:rPr>
              <w:t>Central Murray</w:t>
            </w:r>
          </w:p>
        </w:tc>
        <w:tc>
          <w:tcPr>
            <w:tcW w:w="1710" w:type="dxa"/>
            <w:tcBorders>
              <w:top w:val="nil"/>
              <w:left w:val="nil"/>
              <w:bottom w:val="single" w:sz="4" w:space="0" w:color="auto"/>
              <w:right w:val="single" w:sz="4" w:space="0" w:color="auto"/>
            </w:tcBorders>
            <w:shd w:val="clear" w:color="auto" w:fill="auto"/>
            <w:vAlign w:val="bottom"/>
          </w:tcPr>
          <w:p w14:paraId="45CD356A" w14:textId="77777777" w:rsidR="0032700B" w:rsidRPr="00D65481" w:rsidRDefault="0032700B" w:rsidP="00236969">
            <w:pPr>
              <w:pStyle w:val="TableText"/>
              <w:spacing w:before="30" w:after="30"/>
              <w:jc w:val="center"/>
              <w:rPr>
                <w:sz w:val="18"/>
                <w:szCs w:val="18"/>
              </w:rPr>
            </w:pPr>
            <w:r w:rsidRPr="00D65481">
              <w:rPr>
                <w:sz w:val="18"/>
                <w:szCs w:val="18"/>
              </w:rPr>
              <w:t>Medium-High</w:t>
            </w:r>
          </w:p>
        </w:tc>
        <w:tc>
          <w:tcPr>
            <w:tcW w:w="540" w:type="dxa"/>
            <w:tcBorders>
              <w:top w:val="nil"/>
              <w:left w:val="nil"/>
              <w:bottom w:val="single" w:sz="4" w:space="0" w:color="auto"/>
              <w:right w:val="single" w:sz="4" w:space="0" w:color="auto"/>
            </w:tcBorders>
            <w:shd w:val="clear" w:color="auto" w:fill="auto"/>
            <w:vAlign w:val="center"/>
            <w:hideMark/>
          </w:tcPr>
          <w:p w14:paraId="6C870C55" w14:textId="77777777" w:rsidR="0032700B" w:rsidRPr="00D65481" w:rsidRDefault="0032700B" w:rsidP="00236969">
            <w:pPr>
              <w:pStyle w:val="TableText"/>
              <w:spacing w:before="30" w:after="30"/>
              <w:jc w:val="center"/>
              <w:rPr>
                <w:sz w:val="18"/>
                <w:szCs w:val="18"/>
              </w:rPr>
            </w:pPr>
            <w:r w:rsidRPr="00D65481">
              <w:rPr>
                <w:sz w:val="18"/>
                <w:szCs w:val="18"/>
              </w:rPr>
              <w:t>1</w:t>
            </w:r>
          </w:p>
        </w:tc>
        <w:tc>
          <w:tcPr>
            <w:tcW w:w="540" w:type="dxa"/>
            <w:tcBorders>
              <w:top w:val="nil"/>
              <w:left w:val="nil"/>
              <w:bottom w:val="single" w:sz="4" w:space="0" w:color="auto"/>
              <w:right w:val="single" w:sz="4" w:space="0" w:color="auto"/>
            </w:tcBorders>
            <w:shd w:val="clear" w:color="auto" w:fill="auto"/>
            <w:vAlign w:val="center"/>
            <w:hideMark/>
          </w:tcPr>
          <w:p w14:paraId="13F0F724" w14:textId="77777777" w:rsidR="0032700B" w:rsidRPr="00D65481" w:rsidRDefault="0032700B" w:rsidP="00236969">
            <w:pPr>
              <w:pStyle w:val="TableText"/>
              <w:spacing w:before="30" w:after="30"/>
              <w:jc w:val="center"/>
              <w:rPr>
                <w:sz w:val="18"/>
                <w:szCs w:val="18"/>
              </w:rPr>
            </w:pPr>
            <w:r w:rsidRPr="00D65481">
              <w:rPr>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1E45E70A" w14:textId="77777777" w:rsidR="0032700B" w:rsidRPr="00D65481" w:rsidRDefault="0032700B" w:rsidP="00236969">
            <w:pPr>
              <w:pStyle w:val="TableText"/>
              <w:spacing w:before="30" w:after="30"/>
              <w:jc w:val="center"/>
              <w:rPr>
                <w:sz w:val="18"/>
                <w:szCs w:val="18"/>
              </w:rPr>
            </w:pPr>
            <w:r w:rsidRPr="00D65481">
              <w:rPr>
                <w:sz w:val="18"/>
                <w:szCs w:val="18"/>
              </w:rPr>
              <w:t>1</w:t>
            </w:r>
          </w:p>
        </w:tc>
        <w:tc>
          <w:tcPr>
            <w:tcW w:w="540" w:type="dxa"/>
            <w:tcBorders>
              <w:top w:val="nil"/>
              <w:left w:val="nil"/>
              <w:bottom w:val="single" w:sz="4" w:space="0" w:color="auto"/>
              <w:right w:val="single" w:sz="4" w:space="0" w:color="auto"/>
            </w:tcBorders>
            <w:shd w:val="clear" w:color="auto" w:fill="auto"/>
            <w:vAlign w:val="center"/>
            <w:hideMark/>
          </w:tcPr>
          <w:p w14:paraId="7ABD1EA1"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444D08F0" w14:textId="77777777" w:rsidR="0032700B" w:rsidRPr="00D65481" w:rsidRDefault="0032700B"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5A5CC22B" w14:textId="77777777" w:rsidR="0032700B" w:rsidRPr="00D65481" w:rsidRDefault="0032700B" w:rsidP="00236969">
            <w:pPr>
              <w:pStyle w:val="TableText"/>
              <w:spacing w:before="30" w:after="30"/>
              <w:jc w:val="center"/>
              <w:rPr>
                <w:sz w:val="18"/>
                <w:szCs w:val="18"/>
              </w:rPr>
            </w:pPr>
          </w:p>
        </w:tc>
      </w:tr>
      <w:tr w:rsidR="0032700B" w:rsidRPr="00D65481" w14:paraId="3A7D01AC" w14:textId="77777777" w:rsidTr="00F760C6">
        <w:trPr>
          <w:trHeight w:val="288"/>
          <w:jc w:val="center"/>
        </w:trPr>
        <w:tc>
          <w:tcPr>
            <w:tcW w:w="1972" w:type="dxa"/>
            <w:tcBorders>
              <w:top w:val="nil"/>
              <w:left w:val="single" w:sz="4" w:space="0" w:color="auto"/>
              <w:bottom w:val="single" w:sz="4" w:space="0" w:color="auto"/>
              <w:right w:val="single" w:sz="4" w:space="0" w:color="auto"/>
            </w:tcBorders>
            <w:shd w:val="clear" w:color="auto" w:fill="auto"/>
            <w:vAlign w:val="bottom"/>
            <w:hideMark/>
          </w:tcPr>
          <w:p w14:paraId="7A037507" w14:textId="77777777" w:rsidR="0032700B" w:rsidRPr="00D65481" w:rsidRDefault="0032700B" w:rsidP="00236969">
            <w:pPr>
              <w:pStyle w:val="TableText"/>
              <w:spacing w:before="30" w:after="30"/>
              <w:rPr>
                <w:sz w:val="18"/>
                <w:szCs w:val="18"/>
              </w:rPr>
            </w:pPr>
            <w:r w:rsidRPr="00D65481">
              <w:rPr>
                <w:sz w:val="18"/>
                <w:szCs w:val="18"/>
              </w:rPr>
              <w:t>Condamine–Balonne</w:t>
            </w:r>
          </w:p>
        </w:tc>
        <w:tc>
          <w:tcPr>
            <w:tcW w:w="1710" w:type="dxa"/>
            <w:tcBorders>
              <w:top w:val="nil"/>
              <w:left w:val="nil"/>
              <w:bottom w:val="single" w:sz="4" w:space="0" w:color="auto"/>
              <w:right w:val="single" w:sz="4" w:space="0" w:color="auto"/>
            </w:tcBorders>
            <w:shd w:val="clear" w:color="auto" w:fill="auto"/>
            <w:vAlign w:val="bottom"/>
          </w:tcPr>
          <w:p w14:paraId="71AD8979" w14:textId="77777777" w:rsidR="0032700B" w:rsidRPr="00D65481" w:rsidRDefault="0032700B" w:rsidP="00236969">
            <w:pPr>
              <w:pStyle w:val="TableText"/>
              <w:spacing w:before="30" w:after="30"/>
              <w:jc w:val="center"/>
              <w:rPr>
                <w:sz w:val="18"/>
                <w:szCs w:val="18"/>
              </w:rPr>
            </w:pPr>
            <w:r w:rsidRPr="00D65481">
              <w:rPr>
                <w:sz w:val="18"/>
                <w:szCs w:val="18"/>
              </w:rPr>
              <w:t>Not classified</w:t>
            </w:r>
          </w:p>
        </w:tc>
        <w:tc>
          <w:tcPr>
            <w:tcW w:w="540" w:type="dxa"/>
            <w:tcBorders>
              <w:top w:val="nil"/>
              <w:left w:val="nil"/>
              <w:bottom w:val="single" w:sz="4" w:space="0" w:color="auto"/>
              <w:right w:val="single" w:sz="4" w:space="0" w:color="auto"/>
            </w:tcBorders>
            <w:shd w:val="clear" w:color="auto" w:fill="auto"/>
            <w:vAlign w:val="center"/>
            <w:hideMark/>
          </w:tcPr>
          <w:p w14:paraId="297FD195"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279806E4" w14:textId="77777777" w:rsidR="0032700B" w:rsidRPr="00D65481" w:rsidRDefault="0032700B" w:rsidP="00236969">
            <w:pPr>
              <w:pStyle w:val="TableText"/>
              <w:spacing w:before="30" w:after="30"/>
              <w:jc w:val="center"/>
              <w:rPr>
                <w:sz w:val="18"/>
                <w:szCs w:val="18"/>
              </w:rPr>
            </w:pPr>
            <w:r w:rsidRPr="00D65481">
              <w:rPr>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0E4D106E" w14:textId="77777777" w:rsidR="0032700B" w:rsidRPr="00D65481" w:rsidRDefault="0032700B" w:rsidP="00236969">
            <w:pPr>
              <w:pStyle w:val="TableText"/>
              <w:spacing w:before="30" w:after="30"/>
              <w:jc w:val="center"/>
              <w:rPr>
                <w:sz w:val="18"/>
                <w:szCs w:val="18"/>
              </w:rPr>
            </w:pPr>
            <w:r w:rsidRPr="00D65481">
              <w:rPr>
                <w:sz w:val="18"/>
                <w:szCs w:val="18"/>
              </w:rPr>
              <w:t>1</w:t>
            </w:r>
          </w:p>
        </w:tc>
        <w:tc>
          <w:tcPr>
            <w:tcW w:w="540" w:type="dxa"/>
            <w:tcBorders>
              <w:top w:val="nil"/>
              <w:left w:val="nil"/>
              <w:bottom w:val="single" w:sz="4" w:space="0" w:color="auto"/>
              <w:right w:val="single" w:sz="4" w:space="0" w:color="auto"/>
            </w:tcBorders>
            <w:shd w:val="clear" w:color="auto" w:fill="auto"/>
            <w:vAlign w:val="center"/>
            <w:hideMark/>
          </w:tcPr>
          <w:p w14:paraId="3D7BF6E5"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57BB8C1A" w14:textId="77777777" w:rsidR="0032700B" w:rsidRPr="00D65481" w:rsidRDefault="0032700B"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50FAA446" w14:textId="77777777" w:rsidR="0032700B" w:rsidRPr="00D65481" w:rsidRDefault="0032700B" w:rsidP="00236969">
            <w:pPr>
              <w:pStyle w:val="TableText"/>
              <w:spacing w:before="30" w:after="30"/>
              <w:jc w:val="center"/>
              <w:rPr>
                <w:sz w:val="18"/>
                <w:szCs w:val="18"/>
              </w:rPr>
            </w:pPr>
          </w:p>
        </w:tc>
      </w:tr>
      <w:tr w:rsidR="0032700B" w:rsidRPr="00D65481" w14:paraId="373CFF84" w14:textId="77777777" w:rsidTr="00F760C6">
        <w:trPr>
          <w:trHeight w:val="259"/>
          <w:jc w:val="center"/>
        </w:trPr>
        <w:tc>
          <w:tcPr>
            <w:tcW w:w="1972" w:type="dxa"/>
            <w:tcBorders>
              <w:top w:val="nil"/>
              <w:left w:val="single" w:sz="4" w:space="0" w:color="auto"/>
              <w:bottom w:val="single" w:sz="4" w:space="0" w:color="auto"/>
              <w:right w:val="single" w:sz="4" w:space="0" w:color="auto"/>
            </w:tcBorders>
            <w:shd w:val="clear" w:color="auto" w:fill="auto"/>
            <w:vAlign w:val="bottom"/>
            <w:hideMark/>
          </w:tcPr>
          <w:p w14:paraId="68B60111" w14:textId="77777777" w:rsidR="0032700B" w:rsidRPr="00D65481" w:rsidRDefault="0032700B" w:rsidP="00236969">
            <w:pPr>
              <w:pStyle w:val="TableText"/>
              <w:spacing w:before="30" w:after="30"/>
              <w:rPr>
                <w:sz w:val="18"/>
                <w:szCs w:val="18"/>
              </w:rPr>
            </w:pPr>
            <w:r w:rsidRPr="00D65481">
              <w:rPr>
                <w:sz w:val="18"/>
                <w:szCs w:val="18"/>
              </w:rPr>
              <w:t>Edward–Wakool</w:t>
            </w:r>
          </w:p>
        </w:tc>
        <w:tc>
          <w:tcPr>
            <w:tcW w:w="1710" w:type="dxa"/>
            <w:tcBorders>
              <w:top w:val="nil"/>
              <w:left w:val="nil"/>
              <w:bottom w:val="single" w:sz="4" w:space="0" w:color="auto"/>
              <w:right w:val="single" w:sz="4" w:space="0" w:color="auto"/>
            </w:tcBorders>
            <w:shd w:val="clear" w:color="auto" w:fill="auto"/>
            <w:vAlign w:val="bottom"/>
          </w:tcPr>
          <w:p w14:paraId="2953E45C" w14:textId="77777777" w:rsidR="0032700B" w:rsidRPr="00D65481" w:rsidRDefault="0032700B" w:rsidP="00236969">
            <w:pPr>
              <w:pStyle w:val="TableText"/>
              <w:spacing w:before="30" w:after="30"/>
              <w:jc w:val="center"/>
              <w:rPr>
                <w:sz w:val="18"/>
                <w:szCs w:val="18"/>
              </w:rPr>
            </w:pPr>
            <w:r w:rsidRPr="00D65481">
              <w:rPr>
                <w:sz w:val="18"/>
                <w:szCs w:val="18"/>
              </w:rPr>
              <w:t>Low -Medium</w:t>
            </w:r>
          </w:p>
        </w:tc>
        <w:tc>
          <w:tcPr>
            <w:tcW w:w="540" w:type="dxa"/>
            <w:tcBorders>
              <w:top w:val="nil"/>
              <w:left w:val="nil"/>
              <w:bottom w:val="single" w:sz="4" w:space="0" w:color="auto"/>
              <w:right w:val="single" w:sz="4" w:space="0" w:color="auto"/>
            </w:tcBorders>
            <w:shd w:val="clear" w:color="auto" w:fill="auto"/>
            <w:vAlign w:val="center"/>
            <w:hideMark/>
          </w:tcPr>
          <w:p w14:paraId="126C6894" w14:textId="77777777" w:rsidR="0032700B" w:rsidRPr="00D65481" w:rsidRDefault="0032700B" w:rsidP="00236969">
            <w:pPr>
              <w:pStyle w:val="TableText"/>
              <w:spacing w:before="30" w:after="30"/>
              <w:jc w:val="center"/>
              <w:rPr>
                <w:sz w:val="18"/>
                <w:szCs w:val="18"/>
              </w:rPr>
            </w:pPr>
            <w:r w:rsidRPr="00D65481">
              <w:rPr>
                <w:sz w:val="18"/>
                <w:szCs w:val="18"/>
              </w:rPr>
              <w:t>4</w:t>
            </w:r>
          </w:p>
        </w:tc>
        <w:tc>
          <w:tcPr>
            <w:tcW w:w="540" w:type="dxa"/>
            <w:tcBorders>
              <w:top w:val="nil"/>
              <w:left w:val="nil"/>
              <w:bottom w:val="single" w:sz="4" w:space="0" w:color="auto"/>
              <w:right w:val="single" w:sz="4" w:space="0" w:color="auto"/>
            </w:tcBorders>
            <w:shd w:val="clear" w:color="auto" w:fill="auto"/>
            <w:vAlign w:val="center"/>
            <w:hideMark/>
          </w:tcPr>
          <w:p w14:paraId="63F4B05C" w14:textId="77777777" w:rsidR="0032700B" w:rsidRPr="00D65481" w:rsidRDefault="0032700B" w:rsidP="00236969">
            <w:pPr>
              <w:pStyle w:val="TableText"/>
              <w:spacing w:before="30" w:after="30"/>
              <w:jc w:val="center"/>
              <w:rPr>
                <w:sz w:val="18"/>
                <w:szCs w:val="18"/>
              </w:rPr>
            </w:pPr>
            <w:r w:rsidRPr="00D65481">
              <w:rPr>
                <w:sz w:val="18"/>
                <w:szCs w:val="18"/>
              </w:rPr>
              <w:t>4</w:t>
            </w:r>
          </w:p>
        </w:tc>
        <w:tc>
          <w:tcPr>
            <w:tcW w:w="630" w:type="dxa"/>
            <w:tcBorders>
              <w:top w:val="nil"/>
              <w:left w:val="nil"/>
              <w:bottom w:val="single" w:sz="4" w:space="0" w:color="auto"/>
              <w:right w:val="single" w:sz="4" w:space="0" w:color="auto"/>
            </w:tcBorders>
            <w:shd w:val="clear" w:color="auto" w:fill="auto"/>
            <w:vAlign w:val="center"/>
            <w:hideMark/>
          </w:tcPr>
          <w:p w14:paraId="3D1E94E9"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5943802A"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0D98BD14" w14:textId="77777777" w:rsidR="0032700B" w:rsidRPr="00D65481" w:rsidRDefault="0032700B"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379A585F" w14:textId="77777777" w:rsidR="0032700B" w:rsidRPr="00D65481" w:rsidRDefault="0032700B" w:rsidP="00236969">
            <w:pPr>
              <w:pStyle w:val="TableText"/>
              <w:spacing w:before="30" w:after="30"/>
              <w:jc w:val="center"/>
              <w:rPr>
                <w:sz w:val="18"/>
                <w:szCs w:val="18"/>
              </w:rPr>
            </w:pPr>
          </w:p>
        </w:tc>
      </w:tr>
      <w:tr w:rsidR="0032700B" w:rsidRPr="00D65481" w14:paraId="15E49032" w14:textId="77777777" w:rsidTr="00F760C6">
        <w:trPr>
          <w:trHeight w:val="288"/>
          <w:jc w:val="center"/>
        </w:trPr>
        <w:tc>
          <w:tcPr>
            <w:tcW w:w="1972" w:type="dxa"/>
            <w:tcBorders>
              <w:top w:val="nil"/>
              <w:left w:val="single" w:sz="4" w:space="0" w:color="auto"/>
              <w:bottom w:val="single" w:sz="4" w:space="0" w:color="auto"/>
              <w:right w:val="single" w:sz="4" w:space="0" w:color="auto"/>
            </w:tcBorders>
            <w:shd w:val="clear" w:color="auto" w:fill="auto"/>
            <w:vAlign w:val="bottom"/>
            <w:hideMark/>
          </w:tcPr>
          <w:p w14:paraId="3A233DF9" w14:textId="77777777" w:rsidR="0032700B" w:rsidRPr="00D65481" w:rsidRDefault="0032700B" w:rsidP="00236969">
            <w:pPr>
              <w:pStyle w:val="TableText"/>
              <w:spacing w:before="30" w:after="30"/>
              <w:rPr>
                <w:sz w:val="18"/>
                <w:szCs w:val="18"/>
              </w:rPr>
            </w:pPr>
            <w:r w:rsidRPr="00D65481">
              <w:rPr>
                <w:sz w:val="18"/>
                <w:szCs w:val="18"/>
              </w:rPr>
              <w:t>Goulburn</w:t>
            </w:r>
          </w:p>
        </w:tc>
        <w:tc>
          <w:tcPr>
            <w:tcW w:w="1710" w:type="dxa"/>
            <w:tcBorders>
              <w:top w:val="nil"/>
              <w:left w:val="nil"/>
              <w:bottom w:val="single" w:sz="4" w:space="0" w:color="auto"/>
              <w:right w:val="single" w:sz="4" w:space="0" w:color="auto"/>
            </w:tcBorders>
            <w:shd w:val="clear" w:color="auto" w:fill="auto"/>
            <w:vAlign w:val="bottom"/>
          </w:tcPr>
          <w:p w14:paraId="750D5D2F" w14:textId="77777777" w:rsidR="0032700B" w:rsidRPr="00D65481" w:rsidRDefault="0032700B" w:rsidP="00236969">
            <w:pPr>
              <w:pStyle w:val="TableText"/>
              <w:spacing w:before="30" w:after="30"/>
              <w:jc w:val="center"/>
              <w:rPr>
                <w:sz w:val="18"/>
                <w:szCs w:val="18"/>
              </w:rPr>
            </w:pPr>
            <w:r w:rsidRPr="00D65481">
              <w:rPr>
                <w:sz w:val="18"/>
                <w:szCs w:val="18"/>
              </w:rPr>
              <w:t>Medium-High</w:t>
            </w:r>
          </w:p>
        </w:tc>
        <w:tc>
          <w:tcPr>
            <w:tcW w:w="540" w:type="dxa"/>
            <w:tcBorders>
              <w:top w:val="nil"/>
              <w:left w:val="nil"/>
              <w:bottom w:val="single" w:sz="4" w:space="0" w:color="auto"/>
              <w:right w:val="single" w:sz="4" w:space="0" w:color="auto"/>
            </w:tcBorders>
            <w:shd w:val="clear" w:color="auto" w:fill="auto"/>
            <w:vAlign w:val="center"/>
            <w:hideMark/>
          </w:tcPr>
          <w:p w14:paraId="1CBCCB36" w14:textId="77777777" w:rsidR="0032700B" w:rsidRPr="00D65481" w:rsidRDefault="0032700B" w:rsidP="00236969">
            <w:pPr>
              <w:pStyle w:val="TableText"/>
              <w:spacing w:before="30" w:after="30"/>
              <w:jc w:val="center"/>
              <w:rPr>
                <w:sz w:val="18"/>
                <w:szCs w:val="18"/>
              </w:rPr>
            </w:pPr>
            <w:r w:rsidRPr="00D65481">
              <w:rPr>
                <w:sz w:val="18"/>
                <w:szCs w:val="18"/>
              </w:rPr>
              <w:t>3</w:t>
            </w:r>
          </w:p>
        </w:tc>
        <w:tc>
          <w:tcPr>
            <w:tcW w:w="540" w:type="dxa"/>
            <w:tcBorders>
              <w:top w:val="nil"/>
              <w:left w:val="nil"/>
              <w:bottom w:val="single" w:sz="4" w:space="0" w:color="auto"/>
              <w:right w:val="single" w:sz="4" w:space="0" w:color="auto"/>
            </w:tcBorders>
            <w:shd w:val="clear" w:color="auto" w:fill="auto"/>
            <w:vAlign w:val="center"/>
            <w:hideMark/>
          </w:tcPr>
          <w:p w14:paraId="11CCA944" w14:textId="77777777" w:rsidR="0032700B" w:rsidRPr="00D65481" w:rsidRDefault="0032700B" w:rsidP="00236969">
            <w:pPr>
              <w:pStyle w:val="TableText"/>
              <w:spacing w:before="30" w:after="30"/>
              <w:jc w:val="center"/>
              <w:rPr>
                <w:sz w:val="18"/>
                <w:szCs w:val="18"/>
              </w:rPr>
            </w:pPr>
            <w:r w:rsidRPr="00D65481">
              <w:rPr>
                <w:sz w:val="18"/>
                <w:szCs w:val="18"/>
              </w:rPr>
              <w:t>2</w:t>
            </w:r>
          </w:p>
        </w:tc>
        <w:tc>
          <w:tcPr>
            <w:tcW w:w="630" w:type="dxa"/>
            <w:tcBorders>
              <w:top w:val="nil"/>
              <w:left w:val="nil"/>
              <w:bottom w:val="single" w:sz="4" w:space="0" w:color="auto"/>
              <w:right w:val="single" w:sz="4" w:space="0" w:color="auto"/>
            </w:tcBorders>
            <w:shd w:val="clear" w:color="auto" w:fill="auto"/>
            <w:vAlign w:val="center"/>
            <w:hideMark/>
          </w:tcPr>
          <w:p w14:paraId="73865697"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03B4C43D"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48D9027F" w14:textId="77777777" w:rsidR="0032700B" w:rsidRPr="00D65481" w:rsidRDefault="0032700B"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48418DAA" w14:textId="77777777" w:rsidR="0032700B" w:rsidRPr="00D65481" w:rsidRDefault="0032700B" w:rsidP="00236969">
            <w:pPr>
              <w:pStyle w:val="TableText"/>
              <w:spacing w:before="30" w:after="30"/>
              <w:jc w:val="center"/>
              <w:rPr>
                <w:sz w:val="18"/>
                <w:szCs w:val="18"/>
              </w:rPr>
            </w:pPr>
          </w:p>
        </w:tc>
      </w:tr>
      <w:tr w:rsidR="0032700B" w:rsidRPr="00D65481" w14:paraId="54CFEA5B" w14:textId="77777777" w:rsidTr="00F760C6">
        <w:trPr>
          <w:trHeight w:val="288"/>
          <w:jc w:val="center"/>
        </w:trPr>
        <w:tc>
          <w:tcPr>
            <w:tcW w:w="1972" w:type="dxa"/>
            <w:tcBorders>
              <w:top w:val="nil"/>
              <w:left w:val="single" w:sz="4" w:space="0" w:color="auto"/>
              <w:bottom w:val="single" w:sz="4" w:space="0" w:color="auto"/>
              <w:right w:val="single" w:sz="4" w:space="0" w:color="auto"/>
            </w:tcBorders>
            <w:shd w:val="clear" w:color="auto" w:fill="auto"/>
            <w:vAlign w:val="bottom"/>
            <w:hideMark/>
          </w:tcPr>
          <w:p w14:paraId="7C7C950B" w14:textId="77777777" w:rsidR="0032700B" w:rsidRPr="00D65481" w:rsidRDefault="0032700B" w:rsidP="00236969">
            <w:pPr>
              <w:pStyle w:val="TableText"/>
              <w:spacing w:before="30" w:after="30"/>
              <w:rPr>
                <w:sz w:val="18"/>
                <w:szCs w:val="18"/>
              </w:rPr>
            </w:pPr>
            <w:r w:rsidRPr="00D65481">
              <w:rPr>
                <w:sz w:val="18"/>
                <w:szCs w:val="18"/>
              </w:rPr>
              <w:t>Gwydir</w:t>
            </w:r>
          </w:p>
        </w:tc>
        <w:tc>
          <w:tcPr>
            <w:tcW w:w="1710" w:type="dxa"/>
            <w:tcBorders>
              <w:top w:val="nil"/>
              <w:left w:val="nil"/>
              <w:bottom w:val="single" w:sz="4" w:space="0" w:color="auto"/>
              <w:right w:val="single" w:sz="4" w:space="0" w:color="auto"/>
            </w:tcBorders>
            <w:shd w:val="clear" w:color="auto" w:fill="auto"/>
            <w:vAlign w:val="bottom"/>
          </w:tcPr>
          <w:p w14:paraId="526EC0C1" w14:textId="77777777" w:rsidR="0032700B" w:rsidRPr="00D65481" w:rsidRDefault="0032700B" w:rsidP="00236969">
            <w:pPr>
              <w:pStyle w:val="TableText"/>
              <w:spacing w:before="30" w:after="30"/>
              <w:jc w:val="center"/>
              <w:rPr>
                <w:sz w:val="18"/>
                <w:szCs w:val="18"/>
              </w:rPr>
            </w:pPr>
            <w:r w:rsidRPr="00D65481">
              <w:rPr>
                <w:sz w:val="18"/>
                <w:szCs w:val="18"/>
              </w:rPr>
              <w:t>Low</w:t>
            </w:r>
          </w:p>
        </w:tc>
        <w:tc>
          <w:tcPr>
            <w:tcW w:w="540" w:type="dxa"/>
            <w:tcBorders>
              <w:top w:val="nil"/>
              <w:left w:val="nil"/>
              <w:bottom w:val="single" w:sz="4" w:space="0" w:color="auto"/>
              <w:right w:val="single" w:sz="4" w:space="0" w:color="auto"/>
            </w:tcBorders>
            <w:shd w:val="clear" w:color="auto" w:fill="auto"/>
            <w:vAlign w:val="center"/>
            <w:hideMark/>
          </w:tcPr>
          <w:p w14:paraId="7DE58C65" w14:textId="77777777" w:rsidR="0032700B" w:rsidRPr="00D65481" w:rsidRDefault="0032700B" w:rsidP="00236969">
            <w:pPr>
              <w:pStyle w:val="TableText"/>
              <w:spacing w:before="30" w:after="30"/>
              <w:jc w:val="center"/>
              <w:rPr>
                <w:sz w:val="18"/>
                <w:szCs w:val="18"/>
              </w:rPr>
            </w:pPr>
            <w:r w:rsidRPr="00D65481">
              <w:rPr>
                <w:sz w:val="18"/>
                <w:szCs w:val="18"/>
              </w:rPr>
              <w:t>1</w:t>
            </w:r>
          </w:p>
        </w:tc>
        <w:tc>
          <w:tcPr>
            <w:tcW w:w="540" w:type="dxa"/>
            <w:tcBorders>
              <w:top w:val="nil"/>
              <w:left w:val="nil"/>
              <w:bottom w:val="single" w:sz="4" w:space="0" w:color="auto"/>
              <w:right w:val="single" w:sz="4" w:space="0" w:color="auto"/>
            </w:tcBorders>
            <w:shd w:val="clear" w:color="auto" w:fill="auto"/>
            <w:vAlign w:val="center"/>
            <w:hideMark/>
          </w:tcPr>
          <w:p w14:paraId="6A47E830" w14:textId="77777777" w:rsidR="0032700B" w:rsidRPr="00D65481" w:rsidRDefault="0032700B" w:rsidP="00236969">
            <w:pPr>
              <w:pStyle w:val="TableText"/>
              <w:spacing w:before="30" w:after="30"/>
              <w:jc w:val="center"/>
              <w:rPr>
                <w:sz w:val="18"/>
                <w:szCs w:val="18"/>
              </w:rPr>
            </w:pPr>
            <w:r w:rsidRPr="00D65481">
              <w:rPr>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63A3700C"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100E6ACF"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142430A3" w14:textId="77777777" w:rsidR="0032700B" w:rsidRPr="00D65481" w:rsidRDefault="0032700B" w:rsidP="00236969">
            <w:pPr>
              <w:pStyle w:val="TableText"/>
              <w:spacing w:before="30" w:after="30"/>
              <w:jc w:val="center"/>
              <w:rPr>
                <w:sz w:val="18"/>
                <w:szCs w:val="18"/>
              </w:rPr>
            </w:pPr>
            <w:r w:rsidRPr="00D65481">
              <w:rPr>
                <w:sz w:val="18"/>
                <w:szCs w:val="18"/>
              </w:rPr>
              <w:t>2</w:t>
            </w:r>
          </w:p>
        </w:tc>
        <w:tc>
          <w:tcPr>
            <w:tcW w:w="720" w:type="dxa"/>
            <w:tcBorders>
              <w:top w:val="nil"/>
              <w:left w:val="nil"/>
              <w:bottom w:val="single" w:sz="4" w:space="0" w:color="auto"/>
              <w:right w:val="single" w:sz="4" w:space="0" w:color="auto"/>
            </w:tcBorders>
            <w:shd w:val="clear" w:color="auto" w:fill="auto"/>
            <w:noWrap/>
            <w:vAlign w:val="center"/>
            <w:hideMark/>
          </w:tcPr>
          <w:p w14:paraId="4B6AA1D9" w14:textId="77777777" w:rsidR="0032700B" w:rsidRPr="00D65481" w:rsidRDefault="0032700B" w:rsidP="00236969">
            <w:pPr>
              <w:pStyle w:val="TableText"/>
              <w:spacing w:before="30" w:after="30"/>
              <w:jc w:val="center"/>
              <w:rPr>
                <w:sz w:val="18"/>
                <w:szCs w:val="18"/>
              </w:rPr>
            </w:pPr>
          </w:p>
        </w:tc>
      </w:tr>
      <w:tr w:rsidR="0032700B" w:rsidRPr="00D65481" w14:paraId="68964F22" w14:textId="77777777" w:rsidTr="00F760C6">
        <w:trPr>
          <w:trHeight w:val="288"/>
          <w:jc w:val="center"/>
        </w:trPr>
        <w:tc>
          <w:tcPr>
            <w:tcW w:w="1972" w:type="dxa"/>
            <w:tcBorders>
              <w:top w:val="nil"/>
              <w:left w:val="single" w:sz="4" w:space="0" w:color="auto"/>
              <w:bottom w:val="single" w:sz="4" w:space="0" w:color="auto"/>
              <w:right w:val="single" w:sz="4" w:space="0" w:color="auto"/>
            </w:tcBorders>
            <w:shd w:val="clear" w:color="auto" w:fill="auto"/>
            <w:vAlign w:val="bottom"/>
            <w:hideMark/>
          </w:tcPr>
          <w:p w14:paraId="475E8DCF" w14:textId="77777777" w:rsidR="0032700B" w:rsidRPr="00D65481" w:rsidRDefault="0032700B" w:rsidP="00236969">
            <w:pPr>
              <w:pStyle w:val="TableText"/>
              <w:spacing w:before="30" w:after="30"/>
              <w:rPr>
                <w:sz w:val="18"/>
                <w:szCs w:val="18"/>
              </w:rPr>
            </w:pPr>
            <w:r w:rsidRPr="00D65481">
              <w:rPr>
                <w:sz w:val="18"/>
                <w:szCs w:val="18"/>
              </w:rPr>
              <w:t>Lachlan</w:t>
            </w:r>
          </w:p>
        </w:tc>
        <w:tc>
          <w:tcPr>
            <w:tcW w:w="1710" w:type="dxa"/>
            <w:tcBorders>
              <w:top w:val="nil"/>
              <w:left w:val="nil"/>
              <w:bottom w:val="single" w:sz="4" w:space="0" w:color="auto"/>
              <w:right w:val="single" w:sz="4" w:space="0" w:color="auto"/>
            </w:tcBorders>
            <w:shd w:val="clear" w:color="auto" w:fill="auto"/>
            <w:vAlign w:val="bottom"/>
          </w:tcPr>
          <w:p w14:paraId="1173157E" w14:textId="77777777" w:rsidR="0032700B" w:rsidRPr="00D65481" w:rsidRDefault="0032700B" w:rsidP="00236969">
            <w:pPr>
              <w:pStyle w:val="TableText"/>
              <w:spacing w:before="30" w:after="30"/>
              <w:jc w:val="center"/>
              <w:rPr>
                <w:sz w:val="18"/>
                <w:szCs w:val="18"/>
              </w:rPr>
            </w:pPr>
            <w:r w:rsidRPr="00D65481">
              <w:rPr>
                <w:sz w:val="18"/>
                <w:szCs w:val="18"/>
              </w:rPr>
              <w:t>Low</w:t>
            </w:r>
          </w:p>
        </w:tc>
        <w:tc>
          <w:tcPr>
            <w:tcW w:w="540" w:type="dxa"/>
            <w:tcBorders>
              <w:top w:val="nil"/>
              <w:left w:val="nil"/>
              <w:bottom w:val="single" w:sz="4" w:space="0" w:color="auto"/>
              <w:right w:val="single" w:sz="4" w:space="0" w:color="auto"/>
            </w:tcBorders>
            <w:shd w:val="clear" w:color="auto" w:fill="auto"/>
            <w:vAlign w:val="center"/>
            <w:hideMark/>
          </w:tcPr>
          <w:p w14:paraId="070C4DB5"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7E0DBE70" w14:textId="77777777" w:rsidR="0032700B" w:rsidRPr="00D65481" w:rsidRDefault="0032700B" w:rsidP="00236969">
            <w:pPr>
              <w:pStyle w:val="TableText"/>
              <w:spacing w:before="30" w:after="30"/>
              <w:jc w:val="center"/>
              <w:rPr>
                <w:sz w:val="18"/>
                <w:szCs w:val="18"/>
              </w:rPr>
            </w:pPr>
            <w:r w:rsidRPr="00D65481">
              <w:rPr>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704FDCE6"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42DA5A77"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4DCD6B42" w14:textId="77777777" w:rsidR="0032700B" w:rsidRPr="00D65481" w:rsidRDefault="0032700B" w:rsidP="00236969">
            <w:pPr>
              <w:pStyle w:val="TableText"/>
              <w:spacing w:before="30" w:after="30"/>
              <w:jc w:val="center"/>
              <w:rPr>
                <w:sz w:val="18"/>
                <w:szCs w:val="18"/>
              </w:rPr>
            </w:pPr>
            <w:r w:rsidRPr="00D65481">
              <w:rPr>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5C98AF9F" w14:textId="77777777" w:rsidR="0032700B" w:rsidRPr="00D65481" w:rsidRDefault="0032700B" w:rsidP="00236969">
            <w:pPr>
              <w:pStyle w:val="TableText"/>
              <w:spacing w:before="30" w:after="30"/>
              <w:jc w:val="center"/>
              <w:rPr>
                <w:sz w:val="18"/>
                <w:szCs w:val="18"/>
              </w:rPr>
            </w:pPr>
          </w:p>
        </w:tc>
      </w:tr>
      <w:tr w:rsidR="0032700B" w:rsidRPr="00D65481" w14:paraId="2686441A" w14:textId="77777777" w:rsidTr="00F760C6">
        <w:trPr>
          <w:trHeight w:val="288"/>
          <w:jc w:val="center"/>
        </w:trPr>
        <w:tc>
          <w:tcPr>
            <w:tcW w:w="1972" w:type="dxa"/>
            <w:tcBorders>
              <w:top w:val="nil"/>
              <w:left w:val="single" w:sz="4" w:space="0" w:color="auto"/>
              <w:bottom w:val="single" w:sz="4" w:space="0" w:color="auto"/>
              <w:right w:val="single" w:sz="4" w:space="0" w:color="auto"/>
            </w:tcBorders>
            <w:shd w:val="clear" w:color="auto" w:fill="auto"/>
            <w:vAlign w:val="bottom"/>
            <w:hideMark/>
          </w:tcPr>
          <w:p w14:paraId="6966CC87" w14:textId="77777777" w:rsidR="0032700B" w:rsidRPr="00D65481" w:rsidRDefault="0032700B" w:rsidP="00236969">
            <w:pPr>
              <w:pStyle w:val="TableText"/>
              <w:spacing w:before="30" w:after="30"/>
              <w:rPr>
                <w:sz w:val="18"/>
                <w:szCs w:val="18"/>
              </w:rPr>
            </w:pPr>
            <w:r w:rsidRPr="00D65481">
              <w:rPr>
                <w:sz w:val="18"/>
                <w:szCs w:val="18"/>
              </w:rPr>
              <w:t>Loddon</w:t>
            </w:r>
          </w:p>
        </w:tc>
        <w:tc>
          <w:tcPr>
            <w:tcW w:w="1710" w:type="dxa"/>
            <w:tcBorders>
              <w:top w:val="nil"/>
              <w:left w:val="nil"/>
              <w:bottom w:val="single" w:sz="4" w:space="0" w:color="auto"/>
              <w:right w:val="single" w:sz="4" w:space="0" w:color="auto"/>
            </w:tcBorders>
            <w:shd w:val="clear" w:color="auto" w:fill="auto"/>
            <w:vAlign w:val="bottom"/>
          </w:tcPr>
          <w:p w14:paraId="27C13694" w14:textId="77777777" w:rsidR="0032700B" w:rsidRPr="00D65481" w:rsidRDefault="0032700B" w:rsidP="00236969">
            <w:pPr>
              <w:pStyle w:val="TableText"/>
              <w:spacing w:before="30" w:after="30"/>
              <w:jc w:val="center"/>
              <w:rPr>
                <w:sz w:val="18"/>
                <w:szCs w:val="18"/>
              </w:rPr>
            </w:pPr>
            <w:r w:rsidRPr="00D65481">
              <w:rPr>
                <w:sz w:val="18"/>
                <w:szCs w:val="18"/>
              </w:rPr>
              <w:t>Low -Medium</w:t>
            </w:r>
          </w:p>
        </w:tc>
        <w:tc>
          <w:tcPr>
            <w:tcW w:w="540" w:type="dxa"/>
            <w:tcBorders>
              <w:top w:val="nil"/>
              <w:left w:val="nil"/>
              <w:bottom w:val="single" w:sz="4" w:space="0" w:color="auto"/>
              <w:right w:val="single" w:sz="4" w:space="0" w:color="auto"/>
            </w:tcBorders>
            <w:shd w:val="clear" w:color="auto" w:fill="auto"/>
            <w:vAlign w:val="center"/>
            <w:hideMark/>
          </w:tcPr>
          <w:p w14:paraId="3A5795F2" w14:textId="77777777" w:rsidR="0032700B" w:rsidRPr="00D65481" w:rsidRDefault="0032700B" w:rsidP="00236969">
            <w:pPr>
              <w:pStyle w:val="TableText"/>
              <w:spacing w:before="30" w:after="30"/>
              <w:jc w:val="center"/>
              <w:rPr>
                <w:sz w:val="18"/>
                <w:szCs w:val="18"/>
              </w:rPr>
            </w:pPr>
            <w:r w:rsidRPr="00D65481">
              <w:rPr>
                <w:sz w:val="18"/>
                <w:szCs w:val="18"/>
              </w:rPr>
              <w:t>1</w:t>
            </w:r>
          </w:p>
        </w:tc>
        <w:tc>
          <w:tcPr>
            <w:tcW w:w="540" w:type="dxa"/>
            <w:tcBorders>
              <w:top w:val="nil"/>
              <w:left w:val="nil"/>
              <w:bottom w:val="single" w:sz="4" w:space="0" w:color="auto"/>
              <w:right w:val="single" w:sz="4" w:space="0" w:color="auto"/>
            </w:tcBorders>
            <w:shd w:val="clear" w:color="auto" w:fill="auto"/>
            <w:vAlign w:val="center"/>
            <w:hideMark/>
          </w:tcPr>
          <w:p w14:paraId="4D203802" w14:textId="77777777" w:rsidR="0032700B" w:rsidRPr="00D65481" w:rsidRDefault="0032700B" w:rsidP="00236969">
            <w:pPr>
              <w:pStyle w:val="TableText"/>
              <w:spacing w:before="30" w:after="30"/>
              <w:jc w:val="center"/>
              <w:rPr>
                <w:sz w:val="18"/>
                <w:szCs w:val="18"/>
              </w:rPr>
            </w:pPr>
            <w:r w:rsidRPr="00D65481">
              <w:rPr>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68118F6C"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04B81541"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25140B1F" w14:textId="77777777" w:rsidR="0032700B" w:rsidRPr="00D65481" w:rsidRDefault="0032700B"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0CFB7A0F" w14:textId="77777777" w:rsidR="0032700B" w:rsidRPr="00D65481" w:rsidRDefault="0032700B" w:rsidP="00236969">
            <w:pPr>
              <w:pStyle w:val="TableText"/>
              <w:spacing w:before="30" w:after="30"/>
              <w:jc w:val="center"/>
              <w:rPr>
                <w:sz w:val="18"/>
                <w:szCs w:val="18"/>
              </w:rPr>
            </w:pPr>
          </w:p>
        </w:tc>
      </w:tr>
      <w:tr w:rsidR="0032700B" w:rsidRPr="00D65481" w14:paraId="1917EB2C" w14:textId="77777777" w:rsidTr="00F760C6">
        <w:trPr>
          <w:trHeight w:val="288"/>
          <w:jc w:val="center"/>
        </w:trPr>
        <w:tc>
          <w:tcPr>
            <w:tcW w:w="1972" w:type="dxa"/>
            <w:tcBorders>
              <w:top w:val="nil"/>
              <w:left w:val="single" w:sz="4" w:space="0" w:color="auto"/>
              <w:bottom w:val="single" w:sz="4" w:space="0" w:color="auto"/>
              <w:right w:val="single" w:sz="4" w:space="0" w:color="auto"/>
            </w:tcBorders>
            <w:shd w:val="clear" w:color="auto" w:fill="auto"/>
            <w:vAlign w:val="bottom"/>
          </w:tcPr>
          <w:p w14:paraId="07EF6B32" w14:textId="77777777" w:rsidR="0032700B" w:rsidRPr="00D65481" w:rsidRDefault="0032700B" w:rsidP="00236969">
            <w:pPr>
              <w:pStyle w:val="TableText"/>
              <w:spacing w:before="30" w:after="30"/>
              <w:rPr>
                <w:sz w:val="18"/>
                <w:szCs w:val="18"/>
              </w:rPr>
            </w:pPr>
            <w:r w:rsidRPr="00D65481">
              <w:rPr>
                <w:sz w:val="18"/>
                <w:szCs w:val="18"/>
              </w:rPr>
              <w:t>Lower Darling</w:t>
            </w:r>
          </w:p>
        </w:tc>
        <w:tc>
          <w:tcPr>
            <w:tcW w:w="1710" w:type="dxa"/>
            <w:tcBorders>
              <w:top w:val="nil"/>
              <w:left w:val="nil"/>
              <w:bottom w:val="single" w:sz="4" w:space="0" w:color="auto"/>
              <w:right w:val="single" w:sz="4" w:space="0" w:color="auto"/>
            </w:tcBorders>
            <w:shd w:val="clear" w:color="auto" w:fill="auto"/>
            <w:vAlign w:val="bottom"/>
          </w:tcPr>
          <w:p w14:paraId="06F0172A" w14:textId="77777777" w:rsidR="0032700B" w:rsidRPr="00D65481" w:rsidRDefault="0032700B" w:rsidP="00236969">
            <w:pPr>
              <w:pStyle w:val="TableText"/>
              <w:spacing w:before="30" w:after="30"/>
              <w:jc w:val="center"/>
              <w:rPr>
                <w:sz w:val="18"/>
                <w:szCs w:val="18"/>
              </w:rPr>
            </w:pPr>
            <w:r w:rsidRPr="00D65481">
              <w:rPr>
                <w:sz w:val="18"/>
                <w:szCs w:val="18"/>
              </w:rPr>
              <w:t>Medium</w:t>
            </w:r>
          </w:p>
        </w:tc>
        <w:tc>
          <w:tcPr>
            <w:tcW w:w="540" w:type="dxa"/>
            <w:tcBorders>
              <w:top w:val="nil"/>
              <w:left w:val="nil"/>
              <w:bottom w:val="single" w:sz="4" w:space="0" w:color="auto"/>
              <w:right w:val="single" w:sz="4" w:space="0" w:color="auto"/>
            </w:tcBorders>
            <w:shd w:val="clear" w:color="auto" w:fill="auto"/>
            <w:vAlign w:val="center"/>
          </w:tcPr>
          <w:p w14:paraId="43B54A00"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tcPr>
          <w:p w14:paraId="1CE4AE21" w14:textId="77777777" w:rsidR="0032700B" w:rsidRPr="00D65481" w:rsidRDefault="0032700B" w:rsidP="00236969">
            <w:pPr>
              <w:pStyle w:val="TableText"/>
              <w:spacing w:before="30" w:after="30"/>
              <w:jc w:val="center"/>
              <w:rPr>
                <w:sz w:val="18"/>
                <w:szCs w:val="18"/>
              </w:rPr>
            </w:pPr>
            <w:r w:rsidRPr="00D65481">
              <w:rPr>
                <w:sz w:val="18"/>
                <w:szCs w:val="18"/>
              </w:rPr>
              <w:t>1</w:t>
            </w:r>
          </w:p>
        </w:tc>
        <w:tc>
          <w:tcPr>
            <w:tcW w:w="630" w:type="dxa"/>
            <w:tcBorders>
              <w:top w:val="nil"/>
              <w:left w:val="nil"/>
              <w:bottom w:val="single" w:sz="4" w:space="0" w:color="auto"/>
              <w:right w:val="single" w:sz="4" w:space="0" w:color="auto"/>
            </w:tcBorders>
            <w:shd w:val="clear" w:color="auto" w:fill="auto"/>
            <w:vAlign w:val="center"/>
          </w:tcPr>
          <w:p w14:paraId="0BF8F073"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tcPr>
          <w:p w14:paraId="682D11B0"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tcPr>
          <w:p w14:paraId="240C89B2" w14:textId="77777777" w:rsidR="0032700B" w:rsidRPr="00D65481" w:rsidRDefault="0032700B"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100B35B4" w14:textId="77777777" w:rsidR="0032700B" w:rsidRPr="00D65481" w:rsidRDefault="0032700B" w:rsidP="00236969">
            <w:pPr>
              <w:pStyle w:val="TableText"/>
              <w:spacing w:before="30" w:after="30"/>
              <w:jc w:val="center"/>
              <w:rPr>
                <w:sz w:val="18"/>
                <w:szCs w:val="18"/>
              </w:rPr>
            </w:pPr>
            <w:r w:rsidRPr="00D65481">
              <w:rPr>
                <w:sz w:val="18"/>
                <w:szCs w:val="18"/>
              </w:rPr>
              <w:t>1</w:t>
            </w:r>
          </w:p>
        </w:tc>
      </w:tr>
      <w:tr w:rsidR="0032700B" w:rsidRPr="00D65481" w14:paraId="783977B3" w14:textId="77777777" w:rsidTr="00F760C6">
        <w:trPr>
          <w:trHeight w:val="288"/>
          <w:jc w:val="center"/>
        </w:trPr>
        <w:tc>
          <w:tcPr>
            <w:tcW w:w="1972" w:type="dxa"/>
            <w:tcBorders>
              <w:top w:val="nil"/>
              <w:left w:val="single" w:sz="4" w:space="0" w:color="auto"/>
              <w:bottom w:val="single" w:sz="4" w:space="0" w:color="auto"/>
              <w:right w:val="single" w:sz="4" w:space="0" w:color="auto"/>
            </w:tcBorders>
            <w:shd w:val="clear" w:color="auto" w:fill="auto"/>
            <w:vAlign w:val="bottom"/>
            <w:hideMark/>
          </w:tcPr>
          <w:p w14:paraId="45A5B3FA" w14:textId="77777777" w:rsidR="0032700B" w:rsidRPr="00D65481" w:rsidRDefault="0032700B" w:rsidP="00236969">
            <w:pPr>
              <w:pStyle w:val="TableText"/>
              <w:spacing w:before="30" w:after="30"/>
              <w:rPr>
                <w:sz w:val="18"/>
                <w:szCs w:val="18"/>
              </w:rPr>
            </w:pPr>
            <w:r w:rsidRPr="00D65481">
              <w:rPr>
                <w:sz w:val="18"/>
                <w:szCs w:val="18"/>
              </w:rPr>
              <w:t>Lower Murray</w:t>
            </w:r>
          </w:p>
        </w:tc>
        <w:tc>
          <w:tcPr>
            <w:tcW w:w="1710" w:type="dxa"/>
            <w:tcBorders>
              <w:top w:val="nil"/>
              <w:left w:val="nil"/>
              <w:bottom w:val="single" w:sz="4" w:space="0" w:color="auto"/>
              <w:right w:val="single" w:sz="4" w:space="0" w:color="auto"/>
            </w:tcBorders>
            <w:shd w:val="clear" w:color="auto" w:fill="auto"/>
            <w:vAlign w:val="bottom"/>
          </w:tcPr>
          <w:p w14:paraId="00F6521E" w14:textId="77777777" w:rsidR="0032700B" w:rsidRPr="00D65481" w:rsidRDefault="0032700B" w:rsidP="00236969">
            <w:pPr>
              <w:pStyle w:val="TableText"/>
              <w:spacing w:before="30" w:after="30"/>
              <w:jc w:val="center"/>
              <w:rPr>
                <w:sz w:val="18"/>
                <w:szCs w:val="18"/>
              </w:rPr>
            </w:pPr>
            <w:r w:rsidRPr="00D65481">
              <w:rPr>
                <w:sz w:val="18"/>
                <w:szCs w:val="18"/>
              </w:rPr>
              <w:t>Medium-High</w:t>
            </w:r>
          </w:p>
        </w:tc>
        <w:tc>
          <w:tcPr>
            <w:tcW w:w="540" w:type="dxa"/>
            <w:tcBorders>
              <w:top w:val="nil"/>
              <w:left w:val="nil"/>
              <w:bottom w:val="single" w:sz="4" w:space="0" w:color="auto"/>
              <w:right w:val="single" w:sz="4" w:space="0" w:color="auto"/>
            </w:tcBorders>
            <w:shd w:val="clear" w:color="auto" w:fill="auto"/>
            <w:vAlign w:val="center"/>
            <w:hideMark/>
          </w:tcPr>
          <w:p w14:paraId="04B909A4"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49B389A8" w14:textId="77777777" w:rsidR="0032700B" w:rsidRPr="00D65481" w:rsidRDefault="0032700B" w:rsidP="00236969">
            <w:pPr>
              <w:pStyle w:val="TableText"/>
              <w:spacing w:before="30" w:after="30"/>
              <w:jc w:val="center"/>
              <w:rPr>
                <w:sz w:val="18"/>
                <w:szCs w:val="18"/>
              </w:rPr>
            </w:pPr>
            <w:r w:rsidRPr="00D65481">
              <w:rPr>
                <w:sz w:val="18"/>
                <w:szCs w:val="18"/>
              </w:rPr>
              <w:t>11</w:t>
            </w:r>
          </w:p>
        </w:tc>
        <w:tc>
          <w:tcPr>
            <w:tcW w:w="630" w:type="dxa"/>
            <w:tcBorders>
              <w:top w:val="nil"/>
              <w:left w:val="nil"/>
              <w:bottom w:val="single" w:sz="4" w:space="0" w:color="auto"/>
              <w:right w:val="single" w:sz="4" w:space="0" w:color="auto"/>
            </w:tcBorders>
            <w:shd w:val="clear" w:color="auto" w:fill="auto"/>
            <w:vAlign w:val="center"/>
            <w:hideMark/>
          </w:tcPr>
          <w:p w14:paraId="07B4D666"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3F91AB8C"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526EDEF1" w14:textId="77777777" w:rsidR="0032700B" w:rsidRPr="00D65481" w:rsidRDefault="0032700B" w:rsidP="00236969">
            <w:pPr>
              <w:pStyle w:val="TableText"/>
              <w:spacing w:before="30" w:after="30"/>
              <w:jc w:val="center"/>
              <w:rPr>
                <w:sz w:val="18"/>
                <w:szCs w:val="18"/>
              </w:rPr>
            </w:pPr>
            <w:r w:rsidRPr="00D65481">
              <w:rPr>
                <w:sz w:val="18"/>
                <w:szCs w:val="18"/>
              </w:rPr>
              <w:t>11</w:t>
            </w:r>
          </w:p>
        </w:tc>
        <w:tc>
          <w:tcPr>
            <w:tcW w:w="720" w:type="dxa"/>
            <w:tcBorders>
              <w:top w:val="nil"/>
              <w:left w:val="nil"/>
              <w:bottom w:val="single" w:sz="4" w:space="0" w:color="auto"/>
              <w:right w:val="single" w:sz="4" w:space="0" w:color="auto"/>
            </w:tcBorders>
            <w:shd w:val="clear" w:color="auto" w:fill="auto"/>
            <w:noWrap/>
            <w:vAlign w:val="center"/>
            <w:hideMark/>
          </w:tcPr>
          <w:p w14:paraId="026BAF87" w14:textId="77777777" w:rsidR="0032700B" w:rsidRPr="00D65481" w:rsidRDefault="0032700B" w:rsidP="00236969">
            <w:pPr>
              <w:pStyle w:val="TableText"/>
              <w:spacing w:before="30" w:after="30"/>
              <w:jc w:val="center"/>
              <w:rPr>
                <w:sz w:val="18"/>
                <w:szCs w:val="18"/>
              </w:rPr>
            </w:pPr>
            <w:r w:rsidRPr="00D65481">
              <w:rPr>
                <w:sz w:val="18"/>
                <w:szCs w:val="18"/>
              </w:rPr>
              <w:t>1</w:t>
            </w:r>
          </w:p>
        </w:tc>
      </w:tr>
      <w:tr w:rsidR="0032700B" w:rsidRPr="00D65481" w14:paraId="09841F1B" w14:textId="77777777" w:rsidTr="00F760C6">
        <w:trPr>
          <w:trHeight w:val="288"/>
          <w:jc w:val="center"/>
        </w:trPr>
        <w:tc>
          <w:tcPr>
            <w:tcW w:w="1972" w:type="dxa"/>
            <w:tcBorders>
              <w:top w:val="nil"/>
              <w:left w:val="single" w:sz="4" w:space="0" w:color="auto"/>
              <w:bottom w:val="single" w:sz="4" w:space="0" w:color="auto"/>
              <w:right w:val="single" w:sz="4" w:space="0" w:color="auto"/>
            </w:tcBorders>
            <w:shd w:val="clear" w:color="auto" w:fill="auto"/>
            <w:vAlign w:val="bottom"/>
            <w:hideMark/>
          </w:tcPr>
          <w:p w14:paraId="4FB20DEF" w14:textId="77777777" w:rsidR="0032700B" w:rsidRPr="00D65481" w:rsidRDefault="0032700B" w:rsidP="00236969">
            <w:pPr>
              <w:pStyle w:val="TableText"/>
              <w:spacing w:before="30" w:after="30"/>
              <w:rPr>
                <w:sz w:val="18"/>
                <w:szCs w:val="18"/>
              </w:rPr>
            </w:pPr>
            <w:r w:rsidRPr="00D65481">
              <w:rPr>
                <w:sz w:val="18"/>
                <w:szCs w:val="18"/>
              </w:rPr>
              <w:t>Macquarie</w:t>
            </w:r>
          </w:p>
        </w:tc>
        <w:tc>
          <w:tcPr>
            <w:tcW w:w="1710" w:type="dxa"/>
            <w:tcBorders>
              <w:top w:val="nil"/>
              <w:left w:val="nil"/>
              <w:bottom w:val="single" w:sz="4" w:space="0" w:color="auto"/>
              <w:right w:val="single" w:sz="4" w:space="0" w:color="auto"/>
            </w:tcBorders>
            <w:shd w:val="clear" w:color="auto" w:fill="auto"/>
            <w:vAlign w:val="bottom"/>
          </w:tcPr>
          <w:p w14:paraId="7CCD569F" w14:textId="77777777" w:rsidR="0032700B" w:rsidRPr="00D65481" w:rsidRDefault="0032700B" w:rsidP="00236969">
            <w:pPr>
              <w:pStyle w:val="TableText"/>
              <w:spacing w:before="30" w:after="30"/>
              <w:jc w:val="center"/>
              <w:rPr>
                <w:sz w:val="18"/>
                <w:szCs w:val="18"/>
              </w:rPr>
            </w:pPr>
            <w:r w:rsidRPr="00D65481">
              <w:rPr>
                <w:sz w:val="18"/>
                <w:szCs w:val="18"/>
              </w:rPr>
              <w:t>Medium-High</w:t>
            </w:r>
          </w:p>
        </w:tc>
        <w:tc>
          <w:tcPr>
            <w:tcW w:w="540" w:type="dxa"/>
            <w:tcBorders>
              <w:top w:val="nil"/>
              <w:left w:val="nil"/>
              <w:bottom w:val="single" w:sz="4" w:space="0" w:color="auto"/>
              <w:right w:val="single" w:sz="4" w:space="0" w:color="auto"/>
            </w:tcBorders>
            <w:shd w:val="clear" w:color="auto" w:fill="auto"/>
            <w:vAlign w:val="center"/>
            <w:hideMark/>
          </w:tcPr>
          <w:p w14:paraId="6C8118EE"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2FA65660" w14:textId="77777777" w:rsidR="0032700B" w:rsidRPr="00D65481" w:rsidRDefault="0032700B" w:rsidP="00236969">
            <w:pPr>
              <w:pStyle w:val="TableText"/>
              <w:spacing w:before="30" w:after="30"/>
              <w:jc w:val="center"/>
              <w:rPr>
                <w:sz w:val="18"/>
                <w:szCs w:val="18"/>
              </w:rPr>
            </w:pPr>
            <w:r w:rsidRPr="00D65481">
              <w:rPr>
                <w:sz w:val="18"/>
                <w:szCs w:val="18"/>
              </w:rPr>
              <w:t>2</w:t>
            </w:r>
          </w:p>
        </w:tc>
        <w:tc>
          <w:tcPr>
            <w:tcW w:w="630" w:type="dxa"/>
            <w:tcBorders>
              <w:top w:val="nil"/>
              <w:left w:val="nil"/>
              <w:bottom w:val="single" w:sz="4" w:space="0" w:color="auto"/>
              <w:right w:val="single" w:sz="4" w:space="0" w:color="auto"/>
            </w:tcBorders>
            <w:shd w:val="clear" w:color="auto" w:fill="auto"/>
            <w:vAlign w:val="center"/>
            <w:hideMark/>
          </w:tcPr>
          <w:p w14:paraId="1B4C7AB7"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600C9027"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5D03018E" w14:textId="77777777" w:rsidR="0032700B" w:rsidRPr="00D65481" w:rsidRDefault="0032700B" w:rsidP="00236969">
            <w:pPr>
              <w:pStyle w:val="TableText"/>
              <w:spacing w:before="30" w:after="30"/>
              <w:jc w:val="center"/>
              <w:rPr>
                <w:sz w:val="18"/>
                <w:szCs w:val="18"/>
              </w:rPr>
            </w:pPr>
            <w:r w:rsidRPr="00D65481">
              <w:rPr>
                <w:sz w:val="18"/>
                <w:szCs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575F992C" w14:textId="77777777" w:rsidR="0032700B" w:rsidRPr="00D65481" w:rsidRDefault="0032700B" w:rsidP="00236969">
            <w:pPr>
              <w:pStyle w:val="TableText"/>
              <w:spacing w:before="30" w:after="30"/>
              <w:jc w:val="center"/>
              <w:rPr>
                <w:sz w:val="18"/>
                <w:szCs w:val="18"/>
              </w:rPr>
            </w:pPr>
          </w:p>
        </w:tc>
      </w:tr>
      <w:tr w:rsidR="0032700B" w:rsidRPr="00D65481" w14:paraId="7301C608" w14:textId="77777777" w:rsidTr="00F760C6">
        <w:trPr>
          <w:trHeight w:val="317"/>
          <w:jc w:val="center"/>
        </w:trPr>
        <w:tc>
          <w:tcPr>
            <w:tcW w:w="1972" w:type="dxa"/>
            <w:tcBorders>
              <w:top w:val="nil"/>
              <w:left w:val="single" w:sz="4" w:space="0" w:color="auto"/>
              <w:bottom w:val="single" w:sz="4" w:space="0" w:color="auto"/>
              <w:right w:val="single" w:sz="4" w:space="0" w:color="auto"/>
            </w:tcBorders>
            <w:shd w:val="clear" w:color="auto" w:fill="auto"/>
            <w:vAlign w:val="bottom"/>
            <w:hideMark/>
          </w:tcPr>
          <w:p w14:paraId="2CA9F46D" w14:textId="77777777" w:rsidR="0032700B" w:rsidRPr="00D65481" w:rsidRDefault="0032700B" w:rsidP="00236969">
            <w:pPr>
              <w:pStyle w:val="TableText"/>
              <w:spacing w:before="30" w:after="30"/>
              <w:rPr>
                <w:sz w:val="18"/>
                <w:szCs w:val="18"/>
              </w:rPr>
            </w:pPr>
            <w:r w:rsidRPr="00D65481">
              <w:rPr>
                <w:sz w:val="18"/>
                <w:szCs w:val="18"/>
              </w:rPr>
              <w:t>Murrumbidgee</w:t>
            </w:r>
          </w:p>
        </w:tc>
        <w:tc>
          <w:tcPr>
            <w:tcW w:w="1710" w:type="dxa"/>
            <w:tcBorders>
              <w:top w:val="nil"/>
              <w:left w:val="nil"/>
              <w:bottom w:val="single" w:sz="4" w:space="0" w:color="auto"/>
              <w:right w:val="single" w:sz="4" w:space="0" w:color="auto"/>
            </w:tcBorders>
            <w:shd w:val="clear" w:color="auto" w:fill="auto"/>
            <w:vAlign w:val="bottom"/>
          </w:tcPr>
          <w:p w14:paraId="0F12B41F" w14:textId="77777777" w:rsidR="0032700B" w:rsidRPr="00D65481" w:rsidRDefault="0032700B" w:rsidP="00236969">
            <w:pPr>
              <w:pStyle w:val="TableText"/>
              <w:spacing w:before="30" w:after="30"/>
              <w:jc w:val="center"/>
              <w:rPr>
                <w:sz w:val="18"/>
                <w:szCs w:val="18"/>
              </w:rPr>
            </w:pPr>
            <w:r w:rsidRPr="00D65481">
              <w:rPr>
                <w:sz w:val="18"/>
                <w:szCs w:val="18"/>
              </w:rPr>
              <w:t>High</w:t>
            </w:r>
          </w:p>
        </w:tc>
        <w:tc>
          <w:tcPr>
            <w:tcW w:w="540" w:type="dxa"/>
            <w:tcBorders>
              <w:top w:val="nil"/>
              <w:left w:val="nil"/>
              <w:bottom w:val="single" w:sz="4" w:space="0" w:color="auto"/>
              <w:right w:val="single" w:sz="4" w:space="0" w:color="auto"/>
            </w:tcBorders>
            <w:shd w:val="clear" w:color="auto" w:fill="auto"/>
            <w:vAlign w:val="center"/>
            <w:hideMark/>
          </w:tcPr>
          <w:p w14:paraId="5B94B76B"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734D5983" w14:textId="77777777" w:rsidR="0032700B" w:rsidRPr="00D65481" w:rsidRDefault="0032700B" w:rsidP="00236969">
            <w:pPr>
              <w:pStyle w:val="TableText"/>
              <w:spacing w:before="30" w:after="30"/>
              <w:jc w:val="center"/>
              <w:rPr>
                <w:sz w:val="18"/>
                <w:szCs w:val="18"/>
              </w:rPr>
            </w:pPr>
            <w:r w:rsidRPr="00D65481">
              <w:rPr>
                <w:sz w:val="18"/>
                <w:szCs w:val="18"/>
              </w:rPr>
              <w:t>2</w:t>
            </w:r>
          </w:p>
        </w:tc>
        <w:tc>
          <w:tcPr>
            <w:tcW w:w="630" w:type="dxa"/>
            <w:tcBorders>
              <w:top w:val="nil"/>
              <w:left w:val="nil"/>
              <w:bottom w:val="single" w:sz="4" w:space="0" w:color="auto"/>
              <w:right w:val="single" w:sz="4" w:space="0" w:color="auto"/>
            </w:tcBorders>
            <w:shd w:val="clear" w:color="auto" w:fill="auto"/>
            <w:vAlign w:val="center"/>
            <w:hideMark/>
          </w:tcPr>
          <w:p w14:paraId="796FE807"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5525550B"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143C749F" w14:textId="77777777" w:rsidR="0032700B" w:rsidRPr="00D65481" w:rsidRDefault="0032700B" w:rsidP="00236969">
            <w:pPr>
              <w:pStyle w:val="TableText"/>
              <w:spacing w:before="30" w:after="30"/>
              <w:jc w:val="center"/>
              <w:rPr>
                <w:sz w:val="18"/>
                <w:szCs w:val="18"/>
              </w:rPr>
            </w:pPr>
            <w:r w:rsidRPr="00D65481">
              <w:rPr>
                <w:sz w:val="18"/>
                <w:szCs w:val="18"/>
              </w:rPr>
              <w:t>10</w:t>
            </w:r>
          </w:p>
        </w:tc>
        <w:tc>
          <w:tcPr>
            <w:tcW w:w="720" w:type="dxa"/>
            <w:tcBorders>
              <w:top w:val="nil"/>
              <w:left w:val="nil"/>
              <w:bottom w:val="single" w:sz="4" w:space="0" w:color="auto"/>
              <w:right w:val="single" w:sz="4" w:space="0" w:color="auto"/>
            </w:tcBorders>
            <w:shd w:val="clear" w:color="auto" w:fill="auto"/>
            <w:noWrap/>
            <w:vAlign w:val="center"/>
            <w:hideMark/>
          </w:tcPr>
          <w:p w14:paraId="6E52A145" w14:textId="77777777" w:rsidR="0032700B" w:rsidRPr="00D65481" w:rsidRDefault="0032700B" w:rsidP="00236969">
            <w:pPr>
              <w:pStyle w:val="TableText"/>
              <w:spacing w:before="30" w:after="30"/>
              <w:jc w:val="center"/>
              <w:rPr>
                <w:sz w:val="18"/>
                <w:szCs w:val="18"/>
              </w:rPr>
            </w:pPr>
          </w:p>
        </w:tc>
      </w:tr>
      <w:tr w:rsidR="0032700B" w:rsidRPr="00D65481" w14:paraId="620DC2C2" w14:textId="77777777" w:rsidTr="00F760C6">
        <w:trPr>
          <w:trHeight w:val="288"/>
          <w:jc w:val="center"/>
        </w:trPr>
        <w:tc>
          <w:tcPr>
            <w:tcW w:w="1972" w:type="dxa"/>
            <w:tcBorders>
              <w:top w:val="nil"/>
              <w:left w:val="single" w:sz="4" w:space="0" w:color="auto"/>
              <w:bottom w:val="single" w:sz="4" w:space="0" w:color="auto"/>
              <w:right w:val="single" w:sz="4" w:space="0" w:color="auto"/>
            </w:tcBorders>
            <w:shd w:val="clear" w:color="auto" w:fill="auto"/>
            <w:vAlign w:val="bottom"/>
          </w:tcPr>
          <w:p w14:paraId="26170563" w14:textId="77777777" w:rsidR="0032700B" w:rsidRPr="00D65481" w:rsidRDefault="0032700B" w:rsidP="00236969">
            <w:pPr>
              <w:pStyle w:val="TableText"/>
              <w:spacing w:before="30" w:after="30"/>
              <w:rPr>
                <w:sz w:val="18"/>
                <w:szCs w:val="18"/>
              </w:rPr>
            </w:pPr>
            <w:r w:rsidRPr="00D65481">
              <w:rPr>
                <w:sz w:val="18"/>
                <w:szCs w:val="18"/>
              </w:rPr>
              <w:t>Namoi</w:t>
            </w:r>
          </w:p>
        </w:tc>
        <w:tc>
          <w:tcPr>
            <w:tcW w:w="1710" w:type="dxa"/>
            <w:tcBorders>
              <w:top w:val="nil"/>
              <w:left w:val="nil"/>
              <w:bottom w:val="single" w:sz="4" w:space="0" w:color="auto"/>
              <w:right w:val="single" w:sz="4" w:space="0" w:color="auto"/>
            </w:tcBorders>
            <w:shd w:val="clear" w:color="auto" w:fill="auto"/>
            <w:vAlign w:val="bottom"/>
          </w:tcPr>
          <w:p w14:paraId="5C3670C5" w14:textId="77777777" w:rsidR="0032700B" w:rsidRPr="00D65481" w:rsidRDefault="0032700B" w:rsidP="00236969">
            <w:pPr>
              <w:pStyle w:val="TableText"/>
              <w:spacing w:before="30" w:after="30"/>
              <w:jc w:val="center"/>
              <w:rPr>
                <w:sz w:val="18"/>
                <w:szCs w:val="18"/>
              </w:rPr>
            </w:pPr>
            <w:r w:rsidRPr="00D65481">
              <w:rPr>
                <w:sz w:val="18"/>
                <w:szCs w:val="18"/>
              </w:rPr>
              <w:t>Medium</w:t>
            </w:r>
          </w:p>
        </w:tc>
        <w:tc>
          <w:tcPr>
            <w:tcW w:w="540" w:type="dxa"/>
            <w:tcBorders>
              <w:top w:val="nil"/>
              <w:left w:val="nil"/>
              <w:bottom w:val="single" w:sz="4" w:space="0" w:color="auto"/>
              <w:right w:val="single" w:sz="4" w:space="0" w:color="auto"/>
            </w:tcBorders>
            <w:shd w:val="clear" w:color="auto" w:fill="auto"/>
            <w:vAlign w:val="center"/>
          </w:tcPr>
          <w:p w14:paraId="2F910C2F" w14:textId="77777777" w:rsidR="0032700B" w:rsidRPr="00D65481" w:rsidRDefault="0032700B" w:rsidP="00236969">
            <w:pPr>
              <w:pStyle w:val="TableText"/>
              <w:spacing w:before="30" w:after="30"/>
              <w:jc w:val="center"/>
              <w:rPr>
                <w:sz w:val="18"/>
                <w:szCs w:val="18"/>
              </w:rPr>
            </w:pPr>
            <w:r w:rsidRPr="00D65481">
              <w:rPr>
                <w:sz w:val="18"/>
                <w:szCs w:val="18"/>
              </w:rPr>
              <w:t>1</w:t>
            </w:r>
          </w:p>
        </w:tc>
        <w:tc>
          <w:tcPr>
            <w:tcW w:w="540" w:type="dxa"/>
            <w:tcBorders>
              <w:top w:val="nil"/>
              <w:left w:val="nil"/>
              <w:bottom w:val="single" w:sz="4" w:space="0" w:color="auto"/>
              <w:right w:val="single" w:sz="4" w:space="0" w:color="auto"/>
            </w:tcBorders>
            <w:shd w:val="clear" w:color="auto" w:fill="auto"/>
            <w:vAlign w:val="center"/>
          </w:tcPr>
          <w:p w14:paraId="6A8D4003" w14:textId="77777777" w:rsidR="0032700B" w:rsidRPr="00D65481" w:rsidRDefault="0032700B" w:rsidP="00236969">
            <w:pPr>
              <w:pStyle w:val="TableText"/>
              <w:spacing w:before="30" w:after="30"/>
              <w:jc w:val="center"/>
              <w:rPr>
                <w:sz w:val="18"/>
                <w:szCs w:val="18"/>
              </w:rPr>
            </w:pPr>
            <w:r w:rsidRPr="00D65481">
              <w:rPr>
                <w:sz w:val="18"/>
                <w:szCs w:val="18"/>
              </w:rPr>
              <w:t>1</w:t>
            </w:r>
          </w:p>
        </w:tc>
        <w:tc>
          <w:tcPr>
            <w:tcW w:w="630" w:type="dxa"/>
            <w:tcBorders>
              <w:top w:val="nil"/>
              <w:left w:val="nil"/>
              <w:bottom w:val="single" w:sz="4" w:space="0" w:color="auto"/>
              <w:right w:val="single" w:sz="4" w:space="0" w:color="auto"/>
            </w:tcBorders>
            <w:shd w:val="clear" w:color="auto" w:fill="auto"/>
            <w:vAlign w:val="center"/>
          </w:tcPr>
          <w:p w14:paraId="47DDA43B"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tcPr>
          <w:p w14:paraId="1CF24FEA"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tcPr>
          <w:p w14:paraId="16F08DBD" w14:textId="77777777" w:rsidR="0032700B" w:rsidRPr="00D65481" w:rsidRDefault="0032700B"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257A5B50" w14:textId="77777777" w:rsidR="0032700B" w:rsidRPr="00D65481" w:rsidRDefault="0032700B" w:rsidP="00236969">
            <w:pPr>
              <w:pStyle w:val="TableText"/>
              <w:spacing w:before="30" w:after="30"/>
              <w:jc w:val="center"/>
              <w:rPr>
                <w:sz w:val="18"/>
                <w:szCs w:val="18"/>
              </w:rPr>
            </w:pPr>
          </w:p>
        </w:tc>
      </w:tr>
      <w:tr w:rsidR="0032700B" w:rsidRPr="00D65481" w14:paraId="5E3473B4" w14:textId="77777777" w:rsidTr="00F760C6">
        <w:trPr>
          <w:trHeight w:val="288"/>
          <w:jc w:val="center"/>
        </w:trPr>
        <w:tc>
          <w:tcPr>
            <w:tcW w:w="1972" w:type="dxa"/>
            <w:tcBorders>
              <w:top w:val="nil"/>
              <w:left w:val="single" w:sz="4" w:space="0" w:color="auto"/>
              <w:bottom w:val="single" w:sz="4" w:space="0" w:color="auto"/>
              <w:right w:val="single" w:sz="4" w:space="0" w:color="auto"/>
            </w:tcBorders>
            <w:shd w:val="clear" w:color="auto" w:fill="auto"/>
            <w:vAlign w:val="bottom"/>
            <w:hideMark/>
          </w:tcPr>
          <w:p w14:paraId="44F57D3E" w14:textId="77777777" w:rsidR="0032700B" w:rsidRPr="00D65481" w:rsidRDefault="0032700B" w:rsidP="00236969">
            <w:pPr>
              <w:pStyle w:val="TableText"/>
              <w:spacing w:before="30" w:after="30"/>
              <w:rPr>
                <w:sz w:val="18"/>
                <w:szCs w:val="18"/>
              </w:rPr>
            </w:pPr>
            <w:r w:rsidRPr="00D65481">
              <w:rPr>
                <w:sz w:val="18"/>
                <w:szCs w:val="18"/>
              </w:rPr>
              <w:t>Ovens</w:t>
            </w:r>
          </w:p>
        </w:tc>
        <w:tc>
          <w:tcPr>
            <w:tcW w:w="1710" w:type="dxa"/>
            <w:tcBorders>
              <w:top w:val="nil"/>
              <w:left w:val="nil"/>
              <w:bottom w:val="single" w:sz="4" w:space="0" w:color="auto"/>
              <w:right w:val="single" w:sz="4" w:space="0" w:color="auto"/>
            </w:tcBorders>
            <w:shd w:val="clear" w:color="auto" w:fill="auto"/>
            <w:vAlign w:val="bottom"/>
          </w:tcPr>
          <w:p w14:paraId="18D29B87" w14:textId="77777777" w:rsidR="0032700B" w:rsidRPr="00D65481" w:rsidRDefault="0032700B" w:rsidP="00236969">
            <w:pPr>
              <w:pStyle w:val="TableText"/>
              <w:spacing w:before="30" w:after="30"/>
              <w:jc w:val="center"/>
              <w:rPr>
                <w:sz w:val="18"/>
                <w:szCs w:val="18"/>
              </w:rPr>
            </w:pPr>
            <w:r w:rsidRPr="00D65481">
              <w:rPr>
                <w:sz w:val="18"/>
                <w:szCs w:val="18"/>
              </w:rPr>
              <w:t>Medium-High</w:t>
            </w:r>
          </w:p>
        </w:tc>
        <w:tc>
          <w:tcPr>
            <w:tcW w:w="540" w:type="dxa"/>
            <w:tcBorders>
              <w:top w:val="nil"/>
              <w:left w:val="nil"/>
              <w:bottom w:val="single" w:sz="4" w:space="0" w:color="auto"/>
              <w:right w:val="single" w:sz="4" w:space="0" w:color="auto"/>
            </w:tcBorders>
            <w:shd w:val="clear" w:color="auto" w:fill="auto"/>
            <w:vAlign w:val="center"/>
            <w:hideMark/>
          </w:tcPr>
          <w:p w14:paraId="62A54203" w14:textId="77777777" w:rsidR="0032700B" w:rsidRPr="00D65481" w:rsidRDefault="0032700B" w:rsidP="00236969">
            <w:pPr>
              <w:pStyle w:val="TableText"/>
              <w:spacing w:before="30" w:after="30"/>
              <w:jc w:val="center"/>
              <w:rPr>
                <w:sz w:val="18"/>
                <w:szCs w:val="18"/>
              </w:rPr>
            </w:pPr>
            <w:r w:rsidRPr="00D65481">
              <w:rPr>
                <w:sz w:val="18"/>
                <w:szCs w:val="18"/>
              </w:rPr>
              <w:t>1</w:t>
            </w:r>
          </w:p>
        </w:tc>
        <w:tc>
          <w:tcPr>
            <w:tcW w:w="540" w:type="dxa"/>
            <w:tcBorders>
              <w:top w:val="nil"/>
              <w:left w:val="nil"/>
              <w:bottom w:val="single" w:sz="4" w:space="0" w:color="auto"/>
              <w:right w:val="single" w:sz="4" w:space="0" w:color="auto"/>
            </w:tcBorders>
            <w:shd w:val="clear" w:color="auto" w:fill="auto"/>
            <w:vAlign w:val="center"/>
            <w:hideMark/>
          </w:tcPr>
          <w:p w14:paraId="78E2613A" w14:textId="77777777" w:rsidR="0032700B" w:rsidRPr="00D65481" w:rsidRDefault="0032700B" w:rsidP="00236969">
            <w:pPr>
              <w:pStyle w:val="TableText"/>
              <w:spacing w:before="30" w:after="30"/>
              <w:jc w:val="center"/>
              <w:rPr>
                <w:sz w:val="18"/>
                <w:szCs w:val="18"/>
              </w:rPr>
            </w:pPr>
            <w:r w:rsidRPr="00D65481">
              <w:rPr>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1FB8DCBE"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11F92371"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1DD1654B" w14:textId="77777777" w:rsidR="0032700B" w:rsidRPr="00D65481" w:rsidRDefault="0032700B" w:rsidP="00236969">
            <w:pPr>
              <w:pStyle w:val="TableText"/>
              <w:spacing w:before="30" w:after="30"/>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hideMark/>
          </w:tcPr>
          <w:p w14:paraId="0527AD6A" w14:textId="77777777" w:rsidR="0032700B" w:rsidRPr="00D65481" w:rsidRDefault="0032700B" w:rsidP="00236969">
            <w:pPr>
              <w:pStyle w:val="TableText"/>
              <w:spacing w:before="30" w:after="30"/>
              <w:jc w:val="center"/>
              <w:rPr>
                <w:sz w:val="18"/>
                <w:szCs w:val="18"/>
              </w:rPr>
            </w:pPr>
          </w:p>
        </w:tc>
      </w:tr>
      <w:tr w:rsidR="0032700B" w:rsidRPr="00D65481" w14:paraId="408977AD" w14:textId="77777777" w:rsidTr="00F760C6">
        <w:trPr>
          <w:trHeight w:val="288"/>
          <w:jc w:val="center"/>
        </w:trPr>
        <w:tc>
          <w:tcPr>
            <w:tcW w:w="1972" w:type="dxa"/>
            <w:tcBorders>
              <w:top w:val="nil"/>
              <w:left w:val="single" w:sz="4" w:space="0" w:color="auto"/>
              <w:bottom w:val="single" w:sz="4" w:space="0" w:color="auto"/>
              <w:right w:val="single" w:sz="4" w:space="0" w:color="auto"/>
            </w:tcBorders>
            <w:shd w:val="clear" w:color="auto" w:fill="auto"/>
            <w:vAlign w:val="bottom"/>
            <w:hideMark/>
          </w:tcPr>
          <w:p w14:paraId="1D47A313" w14:textId="77777777" w:rsidR="0032700B" w:rsidRPr="00D65481" w:rsidRDefault="0032700B" w:rsidP="00236969">
            <w:pPr>
              <w:pStyle w:val="TableText"/>
              <w:spacing w:before="30" w:after="30"/>
              <w:rPr>
                <w:sz w:val="18"/>
                <w:szCs w:val="18"/>
              </w:rPr>
            </w:pPr>
            <w:r w:rsidRPr="00D65481">
              <w:rPr>
                <w:sz w:val="18"/>
                <w:szCs w:val="18"/>
              </w:rPr>
              <w:t>Warrego</w:t>
            </w:r>
          </w:p>
        </w:tc>
        <w:tc>
          <w:tcPr>
            <w:tcW w:w="1710" w:type="dxa"/>
            <w:tcBorders>
              <w:top w:val="nil"/>
              <w:left w:val="nil"/>
              <w:bottom w:val="single" w:sz="4" w:space="0" w:color="auto"/>
              <w:right w:val="single" w:sz="4" w:space="0" w:color="auto"/>
            </w:tcBorders>
            <w:shd w:val="clear" w:color="auto" w:fill="auto"/>
            <w:vAlign w:val="bottom"/>
          </w:tcPr>
          <w:p w14:paraId="6047CBD8" w14:textId="77777777" w:rsidR="0032700B" w:rsidRPr="00D65481" w:rsidRDefault="0032700B" w:rsidP="00236969">
            <w:pPr>
              <w:pStyle w:val="TableText"/>
              <w:spacing w:before="30" w:after="30"/>
              <w:jc w:val="center"/>
              <w:rPr>
                <w:sz w:val="18"/>
                <w:szCs w:val="18"/>
              </w:rPr>
            </w:pPr>
            <w:r w:rsidRPr="00D65481">
              <w:rPr>
                <w:sz w:val="18"/>
                <w:szCs w:val="18"/>
              </w:rPr>
              <w:t>Not classified</w:t>
            </w:r>
          </w:p>
        </w:tc>
        <w:tc>
          <w:tcPr>
            <w:tcW w:w="540" w:type="dxa"/>
            <w:tcBorders>
              <w:top w:val="nil"/>
              <w:left w:val="nil"/>
              <w:bottom w:val="single" w:sz="4" w:space="0" w:color="auto"/>
              <w:right w:val="single" w:sz="4" w:space="0" w:color="auto"/>
            </w:tcBorders>
            <w:shd w:val="clear" w:color="auto" w:fill="auto"/>
            <w:vAlign w:val="center"/>
            <w:hideMark/>
          </w:tcPr>
          <w:p w14:paraId="3D64034C"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40DF4EAE" w14:textId="77777777" w:rsidR="0032700B" w:rsidRPr="00D65481" w:rsidRDefault="0032700B" w:rsidP="00236969">
            <w:pPr>
              <w:pStyle w:val="TableText"/>
              <w:spacing w:before="30" w:after="30"/>
              <w:jc w:val="center"/>
              <w:rPr>
                <w:sz w:val="18"/>
                <w:szCs w:val="18"/>
              </w:rPr>
            </w:pPr>
            <w:r w:rsidRPr="00D65481">
              <w:rPr>
                <w:sz w:val="18"/>
                <w:szCs w:val="18"/>
              </w:rPr>
              <w:t>5</w:t>
            </w:r>
          </w:p>
        </w:tc>
        <w:tc>
          <w:tcPr>
            <w:tcW w:w="630" w:type="dxa"/>
            <w:tcBorders>
              <w:top w:val="nil"/>
              <w:left w:val="nil"/>
              <w:bottom w:val="single" w:sz="4" w:space="0" w:color="auto"/>
              <w:right w:val="single" w:sz="4" w:space="0" w:color="auto"/>
            </w:tcBorders>
            <w:shd w:val="clear" w:color="auto" w:fill="auto"/>
            <w:vAlign w:val="center"/>
            <w:hideMark/>
          </w:tcPr>
          <w:p w14:paraId="51DA3B68" w14:textId="77777777" w:rsidR="0032700B" w:rsidRPr="00D65481" w:rsidRDefault="0032700B" w:rsidP="00236969">
            <w:pPr>
              <w:pStyle w:val="TableText"/>
              <w:spacing w:before="30" w:after="30"/>
              <w:jc w:val="center"/>
              <w:rPr>
                <w:sz w:val="18"/>
                <w:szCs w:val="18"/>
              </w:rPr>
            </w:pPr>
            <w:r w:rsidRPr="00D65481">
              <w:rPr>
                <w:sz w:val="18"/>
                <w:szCs w:val="18"/>
              </w:rPr>
              <w:t>1</w:t>
            </w:r>
          </w:p>
        </w:tc>
        <w:tc>
          <w:tcPr>
            <w:tcW w:w="540" w:type="dxa"/>
            <w:tcBorders>
              <w:top w:val="nil"/>
              <w:left w:val="nil"/>
              <w:bottom w:val="single" w:sz="4" w:space="0" w:color="auto"/>
              <w:right w:val="single" w:sz="4" w:space="0" w:color="auto"/>
            </w:tcBorders>
            <w:shd w:val="clear" w:color="auto" w:fill="auto"/>
            <w:vAlign w:val="center"/>
            <w:hideMark/>
          </w:tcPr>
          <w:p w14:paraId="3C25E896" w14:textId="77777777" w:rsidR="0032700B" w:rsidRPr="00D65481" w:rsidRDefault="0032700B" w:rsidP="00236969">
            <w:pPr>
              <w:pStyle w:val="TableText"/>
              <w:spacing w:before="30" w:after="30"/>
              <w:jc w:val="center"/>
              <w:rPr>
                <w:sz w:val="18"/>
                <w:szCs w:val="18"/>
              </w:rPr>
            </w:pPr>
          </w:p>
        </w:tc>
        <w:tc>
          <w:tcPr>
            <w:tcW w:w="540" w:type="dxa"/>
            <w:tcBorders>
              <w:top w:val="nil"/>
              <w:left w:val="nil"/>
              <w:bottom w:val="single" w:sz="4" w:space="0" w:color="auto"/>
              <w:right w:val="single" w:sz="4" w:space="0" w:color="auto"/>
            </w:tcBorders>
            <w:shd w:val="clear" w:color="auto" w:fill="auto"/>
            <w:vAlign w:val="center"/>
            <w:hideMark/>
          </w:tcPr>
          <w:p w14:paraId="15589A3C" w14:textId="77777777" w:rsidR="0032700B" w:rsidRPr="00D65481" w:rsidRDefault="0032700B" w:rsidP="00236969">
            <w:pPr>
              <w:pStyle w:val="TableText"/>
              <w:spacing w:before="30" w:after="30"/>
              <w:jc w:val="center"/>
              <w:rPr>
                <w:sz w:val="18"/>
                <w:szCs w:val="18"/>
              </w:rPr>
            </w:pPr>
            <w:r w:rsidRPr="00D65481">
              <w:rPr>
                <w:sz w:val="18"/>
                <w:szCs w:val="18"/>
              </w:rPr>
              <w:t>2</w:t>
            </w:r>
          </w:p>
        </w:tc>
        <w:tc>
          <w:tcPr>
            <w:tcW w:w="720" w:type="dxa"/>
            <w:tcBorders>
              <w:top w:val="nil"/>
              <w:left w:val="nil"/>
              <w:bottom w:val="single" w:sz="4" w:space="0" w:color="auto"/>
              <w:right w:val="single" w:sz="4" w:space="0" w:color="auto"/>
            </w:tcBorders>
            <w:shd w:val="clear" w:color="auto" w:fill="auto"/>
            <w:noWrap/>
            <w:vAlign w:val="center"/>
            <w:hideMark/>
          </w:tcPr>
          <w:p w14:paraId="0321BE2D" w14:textId="77777777" w:rsidR="0032700B" w:rsidRPr="00D65481" w:rsidRDefault="0032700B" w:rsidP="00236969">
            <w:pPr>
              <w:pStyle w:val="TableText"/>
              <w:spacing w:before="30" w:after="30"/>
              <w:jc w:val="center"/>
              <w:rPr>
                <w:sz w:val="18"/>
                <w:szCs w:val="18"/>
              </w:rPr>
            </w:pPr>
          </w:p>
        </w:tc>
      </w:tr>
    </w:tbl>
    <w:p w14:paraId="74C0EB95" w14:textId="77777777" w:rsidR="0032700B" w:rsidRPr="00D65481" w:rsidRDefault="0032700B" w:rsidP="0032700B">
      <w:pPr>
        <w:rPr>
          <w:kern w:val="0"/>
          <w:sz w:val="18"/>
          <w:szCs w:val="18"/>
          <w:vertAlign w:val="superscript"/>
        </w:rPr>
      </w:pPr>
      <w:bookmarkStart w:id="53" w:name="_Ref335377627"/>
    </w:p>
    <w:p w14:paraId="61440931" w14:textId="6A372ED1" w:rsidR="0032700B" w:rsidRPr="00D65481" w:rsidRDefault="0032700B" w:rsidP="0032700B">
      <w:r w:rsidRPr="00D65481">
        <w:t>The objectives of watering actions are described in terms of ‘expected outcomes’, which describe the desired ecological effects of environmental watering for any given watering action. These are developed through a process that accounts for both broad conditions across the Basin in the months leading up to environmental water delivery and localised site-based conditions at target aquatic ecosystems. The majority of watering actions have multiple expected outcomes, with water delivered to benefit a range of species, ecological functions and processes. In 2016–17, the most prevalent expected outcomes of Commonwealth environmental water were to support fish, vegetation and waterbirds (Table 2).</w:t>
      </w:r>
    </w:p>
    <w:p w14:paraId="223C42C4" w14:textId="54BDA83A" w:rsidR="0032700B" w:rsidRPr="00D65481" w:rsidRDefault="0032700B" w:rsidP="0032700B">
      <w:pPr>
        <w:pStyle w:val="TableCaption"/>
        <w:ind w:left="90"/>
      </w:pPr>
      <w:bookmarkStart w:id="54" w:name="_Toc527467784"/>
      <w:r w:rsidRPr="00D65481">
        <w:t xml:space="preserve">Table </w:t>
      </w:r>
      <w:r w:rsidR="009D14B0">
        <w:rPr>
          <w:noProof/>
        </w:rPr>
        <w:fldChar w:fldCharType="begin"/>
      </w:r>
      <w:r w:rsidR="009D14B0">
        <w:rPr>
          <w:noProof/>
        </w:rPr>
        <w:instrText xml:space="preserve"> SEQ Table \* ARABIC </w:instrText>
      </w:r>
      <w:r w:rsidR="009D14B0">
        <w:rPr>
          <w:noProof/>
        </w:rPr>
        <w:fldChar w:fldCharType="separate"/>
      </w:r>
      <w:r w:rsidR="00D82608">
        <w:rPr>
          <w:noProof/>
        </w:rPr>
        <w:t>2</w:t>
      </w:r>
      <w:r w:rsidR="009D14B0">
        <w:rPr>
          <w:noProof/>
        </w:rPr>
        <w:fldChar w:fldCharType="end"/>
      </w:r>
      <w:bookmarkEnd w:id="53"/>
      <w:r w:rsidRPr="00D65481">
        <w:t xml:space="preserve">. </w:t>
      </w:r>
      <w:r w:rsidRPr="00D65481">
        <w:rPr>
          <w:b w:val="0"/>
        </w:rPr>
        <w:t>Summary of ‘expected outcomes’ for Commonwealth environmental watering actions 201</w:t>
      </w:r>
      <w:r w:rsidR="00C2706D" w:rsidRPr="00D65481">
        <w:rPr>
          <w:b w:val="0"/>
        </w:rPr>
        <w:t>6</w:t>
      </w:r>
      <w:r w:rsidRPr="00D65481">
        <w:rPr>
          <w:b w:val="0"/>
        </w:rPr>
        <w:t>–1</w:t>
      </w:r>
      <w:r w:rsidR="00C2706D" w:rsidRPr="00D65481">
        <w:rPr>
          <w:b w:val="0"/>
        </w:rPr>
        <w:t>7</w:t>
      </w:r>
      <w:r w:rsidRPr="00D65481">
        <w:rPr>
          <w:b w:val="0"/>
        </w:rPr>
        <w:t xml:space="preserve"> (see Appendix A).</w:t>
      </w:r>
      <w:bookmarkEnd w:id="54"/>
    </w:p>
    <w:tbl>
      <w:tblPr>
        <w:tblW w:w="9072" w:type="dxa"/>
        <w:tblInd w:w="93" w:type="dxa"/>
        <w:tblLayout w:type="fixed"/>
        <w:tblLook w:val="04A0" w:firstRow="1" w:lastRow="0" w:firstColumn="1" w:lastColumn="0" w:noHBand="0" w:noVBand="1"/>
      </w:tblPr>
      <w:tblGrid>
        <w:gridCol w:w="2596"/>
        <w:gridCol w:w="719"/>
        <w:gridCol w:w="720"/>
        <w:gridCol w:w="719"/>
        <w:gridCol w:w="720"/>
        <w:gridCol w:w="719"/>
        <w:gridCol w:w="720"/>
        <w:gridCol w:w="719"/>
        <w:gridCol w:w="720"/>
        <w:gridCol w:w="720"/>
      </w:tblGrid>
      <w:tr w:rsidR="0032700B" w:rsidRPr="00D65481" w14:paraId="53715DA2" w14:textId="77777777" w:rsidTr="00F760C6">
        <w:trPr>
          <w:cantSplit/>
          <w:trHeight w:val="1360"/>
          <w:tblHeader/>
        </w:trPr>
        <w:tc>
          <w:tcPr>
            <w:tcW w:w="2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right w:w="57" w:type="dxa"/>
            </w:tcMar>
            <w:vAlign w:val="center"/>
            <w:hideMark/>
          </w:tcPr>
          <w:p w14:paraId="7CDA1465" w14:textId="77777777" w:rsidR="0032700B" w:rsidRPr="00D65481" w:rsidRDefault="0032700B" w:rsidP="00236969">
            <w:pPr>
              <w:pStyle w:val="TableText"/>
              <w:spacing w:before="40" w:after="40"/>
              <w:jc w:val="left"/>
              <w:rPr>
                <w:b/>
                <w:sz w:val="18"/>
                <w:szCs w:val="18"/>
              </w:rPr>
            </w:pPr>
            <w:r w:rsidRPr="00D65481">
              <w:rPr>
                <w:b/>
                <w:sz w:val="18"/>
                <w:szCs w:val="18"/>
              </w:rPr>
              <w:t>Valley</w:t>
            </w:r>
          </w:p>
        </w:tc>
        <w:tc>
          <w:tcPr>
            <w:tcW w:w="719"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554D5390" w14:textId="77777777" w:rsidR="0032700B" w:rsidRPr="00D65481" w:rsidRDefault="0032700B" w:rsidP="00236969">
            <w:pPr>
              <w:pStyle w:val="TableText"/>
              <w:spacing w:before="40" w:after="40"/>
              <w:ind w:left="113" w:right="113"/>
              <w:rPr>
                <w:b/>
                <w:sz w:val="18"/>
                <w:szCs w:val="18"/>
              </w:rPr>
            </w:pPr>
            <w:r w:rsidRPr="00D65481">
              <w:rPr>
                <w:b/>
                <w:sz w:val="18"/>
                <w:szCs w:val="18"/>
              </w:rPr>
              <w:t>Fish</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128B924F" w14:textId="77777777" w:rsidR="0032700B" w:rsidRPr="00D65481" w:rsidRDefault="0032700B" w:rsidP="00236969">
            <w:pPr>
              <w:pStyle w:val="TableText"/>
              <w:spacing w:before="40" w:after="40"/>
              <w:ind w:left="113" w:right="113"/>
              <w:rPr>
                <w:b/>
                <w:sz w:val="18"/>
                <w:szCs w:val="18"/>
              </w:rPr>
            </w:pPr>
            <w:r w:rsidRPr="00D65481">
              <w:rPr>
                <w:b/>
                <w:sz w:val="18"/>
                <w:szCs w:val="18"/>
              </w:rPr>
              <w:t>Vegetation</w:t>
            </w:r>
          </w:p>
        </w:tc>
        <w:tc>
          <w:tcPr>
            <w:tcW w:w="719"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0F788FC2" w14:textId="77777777" w:rsidR="0032700B" w:rsidRPr="00D65481" w:rsidRDefault="0032700B" w:rsidP="00236969">
            <w:pPr>
              <w:pStyle w:val="TableText"/>
              <w:spacing w:before="40" w:after="40"/>
              <w:ind w:left="113" w:right="113"/>
              <w:rPr>
                <w:b/>
                <w:sz w:val="18"/>
                <w:szCs w:val="18"/>
              </w:rPr>
            </w:pPr>
            <w:r w:rsidRPr="00D65481">
              <w:rPr>
                <w:b/>
                <w:sz w:val="18"/>
                <w:szCs w:val="18"/>
              </w:rPr>
              <w:t>Birds</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1F2FBBA7" w14:textId="77777777" w:rsidR="0032700B" w:rsidRPr="00D65481" w:rsidRDefault="0032700B" w:rsidP="00236969">
            <w:pPr>
              <w:pStyle w:val="TableText"/>
              <w:spacing w:before="40" w:after="40"/>
              <w:ind w:left="113" w:right="113"/>
              <w:rPr>
                <w:b/>
                <w:sz w:val="18"/>
                <w:szCs w:val="18"/>
              </w:rPr>
            </w:pPr>
            <w:r w:rsidRPr="00D65481">
              <w:rPr>
                <w:b/>
                <w:sz w:val="18"/>
                <w:szCs w:val="18"/>
              </w:rPr>
              <w:t>Frogs</w:t>
            </w:r>
          </w:p>
        </w:tc>
        <w:tc>
          <w:tcPr>
            <w:tcW w:w="719"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053EB5A9" w14:textId="77777777" w:rsidR="0032700B" w:rsidRPr="00D65481" w:rsidRDefault="0032700B" w:rsidP="00236969">
            <w:pPr>
              <w:pStyle w:val="TableText"/>
              <w:spacing w:before="40" w:after="40"/>
              <w:ind w:left="113" w:right="113"/>
              <w:rPr>
                <w:b/>
                <w:sz w:val="18"/>
                <w:szCs w:val="18"/>
              </w:rPr>
            </w:pPr>
            <w:r w:rsidRPr="00D65481">
              <w:rPr>
                <w:b/>
                <w:sz w:val="18"/>
                <w:szCs w:val="18"/>
              </w:rPr>
              <w:t>Other biota</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51CBCC84" w14:textId="77777777" w:rsidR="0032700B" w:rsidRPr="00D65481" w:rsidRDefault="0032700B" w:rsidP="00236969">
            <w:pPr>
              <w:pStyle w:val="TableText"/>
              <w:spacing w:before="40" w:after="40"/>
              <w:ind w:left="113" w:right="113"/>
              <w:rPr>
                <w:b/>
                <w:sz w:val="18"/>
                <w:szCs w:val="18"/>
              </w:rPr>
            </w:pPr>
            <w:r w:rsidRPr="00D65481">
              <w:rPr>
                <w:b/>
                <w:sz w:val="18"/>
                <w:szCs w:val="18"/>
              </w:rPr>
              <w:t>Connectivity</w:t>
            </w:r>
          </w:p>
        </w:tc>
        <w:tc>
          <w:tcPr>
            <w:tcW w:w="719"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1271BFAB" w14:textId="77777777" w:rsidR="0032700B" w:rsidRPr="00D65481" w:rsidRDefault="0032700B" w:rsidP="00236969">
            <w:pPr>
              <w:pStyle w:val="TableText"/>
              <w:spacing w:before="40" w:after="40"/>
              <w:ind w:left="113" w:right="113"/>
              <w:rPr>
                <w:b/>
                <w:sz w:val="18"/>
                <w:szCs w:val="18"/>
              </w:rPr>
            </w:pPr>
            <w:r w:rsidRPr="00D65481">
              <w:rPr>
                <w:b/>
                <w:sz w:val="18"/>
                <w:szCs w:val="18"/>
              </w:rPr>
              <w:t>Processes</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30D2C330" w14:textId="77777777" w:rsidR="0032700B" w:rsidRPr="00D65481" w:rsidRDefault="0032700B" w:rsidP="00236969">
            <w:pPr>
              <w:pStyle w:val="TableText"/>
              <w:spacing w:before="40" w:after="40"/>
              <w:ind w:left="113" w:right="113"/>
              <w:rPr>
                <w:b/>
                <w:sz w:val="18"/>
                <w:szCs w:val="18"/>
              </w:rPr>
            </w:pPr>
            <w:r w:rsidRPr="00D65481">
              <w:rPr>
                <w:b/>
                <w:sz w:val="18"/>
                <w:szCs w:val="18"/>
              </w:rPr>
              <w:t>Resilience</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2096C788" w14:textId="77777777" w:rsidR="0032700B" w:rsidRPr="00D65481" w:rsidRDefault="0032700B" w:rsidP="00236969">
            <w:pPr>
              <w:pStyle w:val="TableText"/>
              <w:spacing w:before="40" w:after="40"/>
              <w:ind w:left="113" w:right="113"/>
              <w:rPr>
                <w:b/>
                <w:sz w:val="18"/>
                <w:szCs w:val="18"/>
              </w:rPr>
            </w:pPr>
            <w:r w:rsidRPr="00D65481">
              <w:rPr>
                <w:b/>
                <w:sz w:val="18"/>
                <w:szCs w:val="18"/>
              </w:rPr>
              <w:t>Water quality</w:t>
            </w:r>
          </w:p>
        </w:tc>
      </w:tr>
      <w:tr w:rsidR="0032700B" w:rsidRPr="00D65481" w14:paraId="42177512" w14:textId="77777777" w:rsidTr="00F760C6">
        <w:trPr>
          <w:trHeight w:val="307"/>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3F21F6A7"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Barwon–Darling</w:t>
            </w:r>
          </w:p>
        </w:tc>
        <w:tc>
          <w:tcPr>
            <w:tcW w:w="719" w:type="dxa"/>
            <w:tcBorders>
              <w:top w:val="nil"/>
              <w:left w:val="nil"/>
              <w:bottom w:val="single" w:sz="4" w:space="0" w:color="auto"/>
              <w:right w:val="single" w:sz="4" w:space="0" w:color="auto"/>
            </w:tcBorders>
            <w:shd w:val="clear" w:color="auto" w:fill="auto"/>
            <w:vAlign w:val="center"/>
          </w:tcPr>
          <w:p w14:paraId="1500469A"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46A144EE"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33DE4723"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715BDA09"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6BC880AE"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05FD8555"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69F0B391" w14:textId="77777777" w:rsidR="0032700B" w:rsidRPr="00D65481" w:rsidRDefault="0032700B" w:rsidP="00236969">
            <w:pPr>
              <w:pStyle w:val="TableText"/>
              <w:spacing w:before="40" w:after="40"/>
              <w:contextualSpacing/>
              <w:jc w:val="center"/>
              <w:rPr>
                <w:sz w:val="18"/>
                <w:szCs w:val="18"/>
              </w:rPr>
            </w:pPr>
            <w:r w:rsidRPr="00D65481">
              <w:rPr>
                <w:sz w:val="18"/>
                <w:szCs w:val="18"/>
              </w:rPr>
              <w:t>3</w:t>
            </w:r>
          </w:p>
        </w:tc>
        <w:tc>
          <w:tcPr>
            <w:tcW w:w="720" w:type="dxa"/>
            <w:tcBorders>
              <w:top w:val="nil"/>
              <w:left w:val="nil"/>
              <w:bottom w:val="single" w:sz="4" w:space="0" w:color="auto"/>
              <w:right w:val="single" w:sz="4" w:space="0" w:color="auto"/>
            </w:tcBorders>
            <w:shd w:val="clear" w:color="auto" w:fill="auto"/>
            <w:noWrap/>
            <w:vAlign w:val="center"/>
          </w:tcPr>
          <w:p w14:paraId="5225A987" w14:textId="77777777" w:rsidR="0032700B" w:rsidRPr="00D65481" w:rsidRDefault="0032700B" w:rsidP="00236969">
            <w:pPr>
              <w:pStyle w:val="TableText"/>
              <w:spacing w:before="40" w:after="40"/>
              <w:contextualSpacing/>
              <w:jc w:val="center"/>
              <w:rPr>
                <w:sz w:val="18"/>
                <w:szCs w:val="18"/>
              </w:rPr>
            </w:pPr>
            <w:r w:rsidRPr="00D65481">
              <w:rPr>
                <w:sz w:val="18"/>
                <w:szCs w:val="18"/>
              </w:rPr>
              <w:t>3</w:t>
            </w:r>
          </w:p>
        </w:tc>
        <w:tc>
          <w:tcPr>
            <w:tcW w:w="720" w:type="dxa"/>
            <w:tcBorders>
              <w:top w:val="nil"/>
              <w:left w:val="nil"/>
              <w:bottom w:val="single" w:sz="4" w:space="0" w:color="auto"/>
              <w:right w:val="single" w:sz="4" w:space="0" w:color="auto"/>
            </w:tcBorders>
            <w:shd w:val="clear" w:color="auto" w:fill="auto"/>
            <w:noWrap/>
            <w:vAlign w:val="center"/>
          </w:tcPr>
          <w:p w14:paraId="09E57072" w14:textId="77777777" w:rsidR="0032700B" w:rsidRPr="00D65481" w:rsidRDefault="0032700B" w:rsidP="00236969">
            <w:pPr>
              <w:pStyle w:val="TableText"/>
              <w:spacing w:before="40" w:after="40"/>
              <w:contextualSpacing/>
              <w:jc w:val="center"/>
              <w:rPr>
                <w:sz w:val="18"/>
                <w:szCs w:val="18"/>
              </w:rPr>
            </w:pPr>
            <w:r w:rsidRPr="00D65481">
              <w:rPr>
                <w:sz w:val="18"/>
                <w:szCs w:val="18"/>
              </w:rPr>
              <w:t>3</w:t>
            </w:r>
          </w:p>
        </w:tc>
      </w:tr>
      <w:tr w:rsidR="0032700B" w:rsidRPr="00D65481" w14:paraId="46EFB3DC"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18F2FB19"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Border Rivers</w:t>
            </w:r>
          </w:p>
        </w:tc>
        <w:tc>
          <w:tcPr>
            <w:tcW w:w="719" w:type="dxa"/>
            <w:tcBorders>
              <w:top w:val="nil"/>
              <w:left w:val="nil"/>
              <w:bottom w:val="single" w:sz="4" w:space="0" w:color="auto"/>
              <w:right w:val="single" w:sz="4" w:space="0" w:color="auto"/>
            </w:tcBorders>
            <w:shd w:val="clear" w:color="auto" w:fill="auto"/>
            <w:vAlign w:val="center"/>
          </w:tcPr>
          <w:p w14:paraId="3C97B377" w14:textId="77777777" w:rsidR="0032700B" w:rsidRPr="00D65481" w:rsidRDefault="0032700B" w:rsidP="00236969">
            <w:pPr>
              <w:pStyle w:val="TableText"/>
              <w:spacing w:before="40" w:after="40"/>
              <w:contextualSpacing/>
              <w:jc w:val="center"/>
              <w:rPr>
                <w:sz w:val="18"/>
                <w:szCs w:val="18"/>
              </w:rPr>
            </w:pPr>
            <w:r w:rsidRPr="00D65481">
              <w:rPr>
                <w:sz w:val="18"/>
                <w:szCs w:val="18"/>
              </w:rPr>
              <w:t>6</w:t>
            </w:r>
          </w:p>
        </w:tc>
        <w:tc>
          <w:tcPr>
            <w:tcW w:w="720" w:type="dxa"/>
            <w:tcBorders>
              <w:top w:val="nil"/>
              <w:left w:val="nil"/>
              <w:bottom w:val="single" w:sz="4" w:space="0" w:color="auto"/>
              <w:right w:val="single" w:sz="4" w:space="0" w:color="auto"/>
            </w:tcBorders>
            <w:shd w:val="clear" w:color="auto" w:fill="auto"/>
            <w:vAlign w:val="center"/>
          </w:tcPr>
          <w:p w14:paraId="22CCBDB7"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2396D506"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6C76FBDA"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2BA8CEA3"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c>
          <w:tcPr>
            <w:tcW w:w="720" w:type="dxa"/>
            <w:tcBorders>
              <w:top w:val="nil"/>
              <w:left w:val="nil"/>
              <w:bottom w:val="single" w:sz="4" w:space="0" w:color="auto"/>
              <w:right w:val="single" w:sz="4" w:space="0" w:color="auto"/>
            </w:tcBorders>
            <w:shd w:val="clear" w:color="auto" w:fill="auto"/>
            <w:vAlign w:val="center"/>
          </w:tcPr>
          <w:p w14:paraId="060C012F"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c>
          <w:tcPr>
            <w:tcW w:w="719" w:type="dxa"/>
            <w:tcBorders>
              <w:top w:val="nil"/>
              <w:left w:val="nil"/>
              <w:bottom w:val="single" w:sz="4" w:space="0" w:color="auto"/>
              <w:right w:val="single" w:sz="4" w:space="0" w:color="auto"/>
            </w:tcBorders>
            <w:shd w:val="clear" w:color="auto" w:fill="auto"/>
            <w:vAlign w:val="center"/>
          </w:tcPr>
          <w:p w14:paraId="159623DF"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3BEAD38A" w14:textId="77777777" w:rsidR="0032700B" w:rsidRPr="00D65481" w:rsidRDefault="0032700B" w:rsidP="00236969">
            <w:pPr>
              <w:pStyle w:val="TableText"/>
              <w:spacing w:before="40" w:after="40"/>
              <w:contextualSpacing/>
              <w:jc w:val="center"/>
              <w:rPr>
                <w:sz w:val="18"/>
                <w:szCs w:val="18"/>
              </w:rPr>
            </w:pPr>
            <w:r w:rsidRPr="00D65481">
              <w:rPr>
                <w:sz w:val="18"/>
                <w:szCs w:val="18"/>
              </w:rPr>
              <w:t>3</w:t>
            </w:r>
          </w:p>
        </w:tc>
        <w:tc>
          <w:tcPr>
            <w:tcW w:w="720" w:type="dxa"/>
            <w:tcBorders>
              <w:top w:val="nil"/>
              <w:left w:val="nil"/>
              <w:bottom w:val="single" w:sz="4" w:space="0" w:color="auto"/>
              <w:right w:val="single" w:sz="4" w:space="0" w:color="auto"/>
            </w:tcBorders>
            <w:shd w:val="clear" w:color="auto" w:fill="auto"/>
            <w:noWrap/>
            <w:vAlign w:val="center"/>
          </w:tcPr>
          <w:p w14:paraId="3AC23172" w14:textId="77777777" w:rsidR="0032700B" w:rsidRPr="00D65481" w:rsidRDefault="0032700B" w:rsidP="00236969">
            <w:pPr>
              <w:pStyle w:val="TableText"/>
              <w:spacing w:before="40" w:after="40"/>
              <w:contextualSpacing/>
              <w:jc w:val="center"/>
              <w:rPr>
                <w:sz w:val="18"/>
                <w:szCs w:val="18"/>
              </w:rPr>
            </w:pPr>
          </w:p>
        </w:tc>
      </w:tr>
      <w:tr w:rsidR="0032700B" w:rsidRPr="00D65481" w14:paraId="615BF5A4" w14:textId="77777777" w:rsidTr="00F760C6">
        <w:trPr>
          <w:trHeight w:val="313"/>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74D3E9C4"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Broken</w:t>
            </w:r>
          </w:p>
        </w:tc>
        <w:tc>
          <w:tcPr>
            <w:tcW w:w="719" w:type="dxa"/>
            <w:tcBorders>
              <w:top w:val="nil"/>
              <w:left w:val="nil"/>
              <w:bottom w:val="single" w:sz="4" w:space="0" w:color="auto"/>
              <w:right w:val="single" w:sz="4" w:space="0" w:color="auto"/>
            </w:tcBorders>
            <w:shd w:val="clear" w:color="auto" w:fill="auto"/>
            <w:vAlign w:val="center"/>
          </w:tcPr>
          <w:p w14:paraId="00BC0529"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c>
          <w:tcPr>
            <w:tcW w:w="720" w:type="dxa"/>
            <w:tcBorders>
              <w:top w:val="nil"/>
              <w:left w:val="nil"/>
              <w:bottom w:val="single" w:sz="4" w:space="0" w:color="auto"/>
              <w:right w:val="single" w:sz="4" w:space="0" w:color="auto"/>
            </w:tcBorders>
            <w:shd w:val="clear" w:color="auto" w:fill="auto"/>
            <w:vAlign w:val="center"/>
          </w:tcPr>
          <w:p w14:paraId="481E9A3C"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590FCD4F"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4E442903"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27E645B6"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480D26FE"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3B9DA9E0"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2A8ADAC8"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2BF7ED6B"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r>
      <w:tr w:rsidR="0032700B" w:rsidRPr="00D65481" w14:paraId="28B72FBD" w14:textId="77777777" w:rsidTr="00F760C6">
        <w:trPr>
          <w:trHeight w:val="265"/>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1FEB7144"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Central-Murray</w:t>
            </w:r>
          </w:p>
        </w:tc>
        <w:tc>
          <w:tcPr>
            <w:tcW w:w="719" w:type="dxa"/>
            <w:tcBorders>
              <w:top w:val="nil"/>
              <w:left w:val="nil"/>
              <w:bottom w:val="single" w:sz="4" w:space="0" w:color="auto"/>
              <w:right w:val="single" w:sz="4" w:space="0" w:color="auto"/>
            </w:tcBorders>
            <w:shd w:val="clear" w:color="auto" w:fill="auto"/>
            <w:vAlign w:val="center"/>
          </w:tcPr>
          <w:p w14:paraId="26650BA1" w14:textId="5EF0202B" w:rsidR="0032700B" w:rsidRPr="00D65481" w:rsidRDefault="00D86F3E" w:rsidP="00236969">
            <w:pPr>
              <w:pStyle w:val="TableText"/>
              <w:spacing w:before="40" w:after="40"/>
              <w:contextualSpacing/>
              <w:jc w:val="center"/>
              <w:rPr>
                <w:sz w:val="18"/>
                <w:szCs w:val="18"/>
              </w:rPr>
            </w:pPr>
            <w:r>
              <w:rPr>
                <w:sz w:val="18"/>
                <w:szCs w:val="18"/>
              </w:rPr>
              <w:t>4</w:t>
            </w:r>
          </w:p>
        </w:tc>
        <w:tc>
          <w:tcPr>
            <w:tcW w:w="720" w:type="dxa"/>
            <w:tcBorders>
              <w:top w:val="nil"/>
              <w:left w:val="nil"/>
              <w:bottom w:val="single" w:sz="4" w:space="0" w:color="auto"/>
              <w:right w:val="single" w:sz="4" w:space="0" w:color="auto"/>
            </w:tcBorders>
            <w:shd w:val="clear" w:color="auto" w:fill="auto"/>
            <w:vAlign w:val="center"/>
          </w:tcPr>
          <w:p w14:paraId="0D7BF5BC" w14:textId="77777777" w:rsidR="0032700B" w:rsidRPr="00D65481" w:rsidRDefault="0032700B" w:rsidP="00236969">
            <w:pPr>
              <w:pStyle w:val="TableText"/>
              <w:spacing w:before="40" w:after="40"/>
              <w:contextualSpacing/>
              <w:jc w:val="center"/>
              <w:rPr>
                <w:sz w:val="18"/>
                <w:szCs w:val="18"/>
              </w:rPr>
            </w:pPr>
            <w:r w:rsidRPr="00D65481">
              <w:rPr>
                <w:sz w:val="18"/>
                <w:szCs w:val="18"/>
              </w:rPr>
              <w:t>3</w:t>
            </w:r>
          </w:p>
        </w:tc>
        <w:tc>
          <w:tcPr>
            <w:tcW w:w="719" w:type="dxa"/>
            <w:tcBorders>
              <w:top w:val="nil"/>
              <w:left w:val="nil"/>
              <w:bottom w:val="single" w:sz="4" w:space="0" w:color="auto"/>
              <w:right w:val="single" w:sz="4" w:space="0" w:color="auto"/>
            </w:tcBorders>
            <w:shd w:val="clear" w:color="auto" w:fill="auto"/>
            <w:vAlign w:val="center"/>
          </w:tcPr>
          <w:p w14:paraId="678EE365"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6FB67913"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464FB082"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7A334690"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c>
          <w:tcPr>
            <w:tcW w:w="719" w:type="dxa"/>
            <w:tcBorders>
              <w:top w:val="nil"/>
              <w:left w:val="nil"/>
              <w:bottom w:val="single" w:sz="4" w:space="0" w:color="auto"/>
              <w:right w:val="single" w:sz="4" w:space="0" w:color="auto"/>
            </w:tcBorders>
            <w:shd w:val="clear" w:color="auto" w:fill="auto"/>
            <w:vAlign w:val="center"/>
          </w:tcPr>
          <w:p w14:paraId="1C26EC43" w14:textId="77777777" w:rsidR="0032700B" w:rsidRPr="00D65481" w:rsidRDefault="0032700B" w:rsidP="00236969">
            <w:pPr>
              <w:pStyle w:val="TableText"/>
              <w:spacing w:before="40" w:after="40"/>
              <w:contextualSpacing/>
              <w:jc w:val="center"/>
              <w:rPr>
                <w:sz w:val="18"/>
                <w:szCs w:val="18"/>
              </w:rPr>
            </w:pPr>
            <w:r w:rsidRPr="00D65481">
              <w:rPr>
                <w:sz w:val="18"/>
                <w:szCs w:val="18"/>
              </w:rPr>
              <w:t>4</w:t>
            </w:r>
          </w:p>
        </w:tc>
        <w:tc>
          <w:tcPr>
            <w:tcW w:w="720" w:type="dxa"/>
            <w:tcBorders>
              <w:top w:val="nil"/>
              <w:left w:val="nil"/>
              <w:bottom w:val="single" w:sz="4" w:space="0" w:color="auto"/>
              <w:right w:val="single" w:sz="4" w:space="0" w:color="auto"/>
            </w:tcBorders>
            <w:shd w:val="clear" w:color="auto" w:fill="auto"/>
            <w:noWrap/>
            <w:vAlign w:val="center"/>
          </w:tcPr>
          <w:p w14:paraId="1C429A30"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4221E0BB"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r>
      <w:tr w:rsidR="0032700B" w:rsidRPr="00D65481" w14:paraId="222AE313"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16AF3C48"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Condamine–Balonne</w:t>
            </w:r>
          </w:p>
        </w:tc>
        <w:tc>
          <w:tcPr>
            <w:tcW w:w="719" w:type="dxa"/>
            <w:tcBorders>
              <w:top w:val="nil"/>
              <w:left w:val="nil"/>
              <w:bottom w:val="single" w:sz="4" w:space="0" w:color="auto"/>
              <w:right w:val="single" w:sz="4" w:space="0" w:color="auto"/>
            </w:tcBorders>
            <w:shd w:val="clear" w:color="auto" w:fill="auto"/>
            <w:vAlign w:val="center"/>
          </w:tcPr>
          <w:p w14:paraId="5BA848BB"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61FB1F13"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79E40061"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3AEF7955"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100E8188"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178BF51B"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6F46D736"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0BBB1A9F"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23F8FDBC" w14:textId="77777777" w:rsidR="0032700B" w:rsidRPr="00D65481" w:rsidRDefault="0032700B" w:rsidP="00236969">
            <w:pPr>
              <w:pStyle w:val="TableText"/>
              <w:spacing w:before="40" w:after="40"/>
              <w:contextualSpacing/>
              <w:jc w:val="center"/>
              <w:rPr>
                <w:sz w:val="18"/>
                <w:szCs w:val="18"/>
              </w:rPr>
            </w:pPr>
          </w:p>
        </w:tc>
      </w:tr>
      <w:tr w:rsidR="0032700B" w:rsidRPr="00D65481" w14:paraId="417A6854" w14:textId="77777777" w:rsidTr="00F760C6">
        <w:trPr>
          <w:trHeight w:val="259"/>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62561835"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Edward–Wakool</w:t>
            </w:r>
          </w:p>
        </w:tc>
        <w:tc>
          <w:tcPr>
            <w:tcW w:w="719" w:type="dxa"/>
            <w:tcBorders>
              <w:top w:val="nil"/>
              <w:left w:val="nil"/>
              <w:bottom w:val="single" w:sz="4" w:space="0" w:color="auto"/>
              <w:right w:val="single" w:sz="4" w:space="0" w:color="auto"/>
            </w:tcBorders>
            <w:shd w:val="clear" w:color="auto" w:fill="auto"/>
            <w:vAlign w:val="center"/>
          </w:tcPr>
          <w:p w14:paraId="1BEB8DF6" w14:textId="2E8AAAC9" w:rsidR="0032700B" w:rsidRPr="00D65481" w:rsidRDefault="00833B77" w:rsidP="00236969">
            <w:pPr>
              <w:pStyle w:val="TableText"/>
              <w:spacing w:before="40" w:after="40"/>
              <w:contextualSpacing/>
              <w:jc w:val="center"/>
              <w:rPr>
                <w:sz w:val="18"/>
                <w:szCs w:val="18"/>
              </w:rPr>
            </w:pPr>
            <w:r w:rsidRPr="00D65481">
              <w:rPr>
                <w:sz w:val="18"/>
                <w:szCs w:val="18"/>
              </w:rPr>
              <w:t>6</w:t>
            </w:r>
          </w:p>
        </w:tc>
        <w:tc>
          <w:tcPr>
            <w:tcW w:w="720" w:type="dxa"/>
            <w:tcBorders>
              <w:top w:val="nil"/>
              <w:left w:val="nil"/>
              <w:bottom w:val="single" w:sz="4" w:space="0" w:color="auto"/>
              <w:right w:val="single" w:sz="4" w:space="0" w:color="auto"/>
            </w:tcBorders>
            <w:shd w:val="clear" w:color="auto" w:fill="auto"/>
            <w:vAlign w:val="center"/>
          </w:tcPr>
          <w:p w14:paraId="36B1CEA4" w14:textId="77777777" w:rsidR="0032700B" w:rsidRPr="00D65481" w:rsidRDefault="0032700B" w:rsidP="00236969">
            <w:pPr>
              <w:pStyle w:val="TableText"/>
              <w:spacing w:before="40" w:after="40"/>
              <w:contextualSpacing/>
              <w:jc w:val="center"/>
              <w:rPr>
                <w:sz w:val="18"/>
                <w:szCs w:val="18"/>
              </w:rPr>
            </w:pPr>
            <w:r w:rsidRPr="00D65481">
              <w:rPr>
                <w:sz w:val="18"/>
                <w:szCs w:val="18"/>
              </w:rPr>
              <w:t>4</w:t>
            </w:r>
          </w:p>
        </w:tc>
        <w:tc>
          <w:tcPr>
            <w:tcW w:w="719" w:type="dxa"/>
            <w:tcBorders>
              <w:top w:val="nil"/>
              <w:left w:val="nil"/>
              <w:bottom w:val="single" w:sz="4" w:space="0" w:color="auto"/>
              <w:right w:val="single" w:sz="4" w:space="0" w:color="auto"/>
            </w:tcBorders>
            <w:shd w:val="clear" w:color="auto" w:fill="auto"/>
            <w:vAlign w:val="center"/>
          </w:tcPr>
          <w:p w14:paraId="5E512CDD"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6B32F878"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1D72F9CC"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5EE5D7A8"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328F2BFD"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3997483A"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7BBA9F33" w14:textId="77777777" w:rsidR="0032700B" w:rsidRPr="00D65481" w:rsidRDefault="0032700B" w:rsidP="00236969">
            <w:pPr>
              <w:pStyle w:val="TableText"/>
              <w:spacing w:before="40" w:after="40"/>
              <w:contextualSpacing/>
              <w:jc w:val="center"/>
              <w:rPr>
                <w:sz w:val="18"/>
                <w:szCs w:val="18"/>
              </w:rPr>
            </w:pPr>
            <w:r w:rsidRPr="00D65481">
              <w:rPr>
                <w:sz w:val="18"/>
                <w:szCs w:val="18"/>
              </w:rPr>
              <w:t>4</w:t>
            </w:r>
          </w:p>
        </w:tc>
      </w:tr>
      <w:tr w:rsidR="0032700B" w:rsidRPr="00D65481" w14:paraId="1588E613"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100141A6"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Goulburn</w:t>
            </w:r>
          </w:p>
        </w:tc>
        <w:tc>
          <w:tcPr>
            <w:tcW w:w="719" w:type="dxa"/>
            <w:tcBorders>
              <w:top w:val="nil"/>
              <w:left w:val="nil"/>
              <w:bottom w:val="single" w:sz="4" w:space="0" w:color="auto"/>
              <w:right w:val="single" w:sz="4" w:space="0" w:color="auto"/>
            </w:tcBorders>
            <w:shd w:val="clear" w:color="auto" w:fill="auto"/>
            <w:vAlign w:val="center"/>
          </w:tcPr>
          <w:p w14:paraId="1B403CB2" w14:textId="77777777" w:rsidR="0032700B" w:rsidRPr="00D65481" w:rsidRDefault="0032700B" w:rsidP="00236969">
            <w:pPr>
              <w:pStyle w:val="TableText"/>
              <w:spacing w:before="40" w:after="40"/>
              <w:contextualSpacing/>
              <w:jc w:val="center"/>
              <w:rPr>
                <w:sz w:val="18"/>
                <w:szCs w:val="18"/>
              </w:rPr>
            </w:pPr>
            <w:r w:rsidRPr="00D65481">
              <w:rPr>
                <w:sz w:val="18"/>
                <w:szCs w:val="18"/>
              </w:rPr>
              <w:t>4</w:t>
            </w:r>
          </w:p>
        </w:tc>
        <w:tc>
          <w:tcPr>
            <w:tcW w:w="720" w:type="dxa"/>
            <w:tcBorders>
              <w:top w:val="nil"/>
              <w:left w:val="nil"/>
              <w:bottom w:val="single" w:sz="4" w:space="0" w:color="auto"/>
              <w:right w:val="single" w:sz="4" w:space="0" w:color="auto"/>
            </w:tcBorders>
            <w:shd w:val="clear" w:color="auto" w:fill="auto"/>
            <w:vAlign w:val="center"/>
          </w:tcPr>
          <w:p w14:paraId="0A6545C5" w14:textId="77777777" w:rsidR="0032700B" w:rsidRPr="00D65481" w:rsidRDefault="0032700B" w:rsidP="00236969">
            <w:pPr>
              <w:pStyle w:val="TableText"/>
              <w:spacing w:before="40" w:after="40"/>
              <w:contextualSpacing/>
              <w:jc w:val="center"/>
              <w:rPr>
                <w:sz w:val="18"/>
                <w:szCs w:val="18"/>
              </w:rPr>
            </w:pPr>
            <w:r w:rsidRPr="00D65481">
              <w:rPr>
                <w:sz w:val="18"/>
                <w:szCs w:val="18"/>
              </w:rPr>
              <w:t>3</w:t>
            </w:r>
          </w:p>
        </w:tc>
        <w:tc>
          <w:tcPr>
            <w:tcW w:w="719" w:type="dxa"/>
            <w:tcBorders>
              <w:top w:val="nil"/>
              <w:left w:val="nil"/>
              <w:bottom w:val="single" w:sz="4" w:space="0" w:color="auto"/>
              <w:right w:val="single" w:sz="4" w:space="0" w:color="auto"/>
            </w:tcBorders>
            <w:shd w:val="clear" w:color="auto" w:fill="auto"/>
            <w:vAlign w:val="center"/>
          </w:tcPr>
          <w:p w14:paraId="6A324685"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25C83FC0"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0E425DA7" w14:textId="77777777" w:rsidR="0032700B" w:rsidRPr="00D65481" w:rsidRDefault="0032700B" w:rsidP="00236969">
            <w:pPr>
              <w:pStyle w:val="TableText"/>
              <w:spacing w:before="40" w:after="40"/>
              <w:contextualSpacing/>
              <w:jc w:val="center"/>
              <w:rPr>
                <w:sz w:val="18"/>
                <w:szCs w:val="18"/>
              </w:rPr>
            </w:pPr>
            <w:r w:rsidRPr="00D65481">
              <w:rPr>
                <w:sz w:val="18"/>
                <w:szCs w:val="18"/>
              </w:rPr>
              <w:t>4</w:t>
            </w:r>
          </w:p>
        </w:tc>
        <w:tc>
          <w:tcPr>
            <w:tcW w:w="720" w:type="dxa"/>
            <w:tcBorders>
              <w:top w:val="nil"/>
              <w:left w:val="nil"/>
              <w:bottom w:val="single" w:sz="4" w:space="0" w:color="auto"/>
              <w:right w:val="single" w:sz="4" w:space="0" w:color="auto"/>
            </w:tcBorders>
            <w:shd w:val="clear" w:color="auto" w:fill="auto"/>
            <w:vAlign w:val="center"/>
          </w:tcPr>
          <w:p w14:paraId="230F8C49"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2685A456" w14:textId="77777777" w:rsidR="0032700B" w:rsidRPr="00D65481" w:rsidRDefault="0032700B" w:rsidP="00236969">
            <w:pPr>
              <w:pStyle w:val="TableText"/>
              <w:spacing w:before="40" w:after="40"/>
              <w:contextualSpacing/>
              <w:jc w:val="center"/>
              <w:rPr>
                <w:sz w:val="18"/>
                <w:szCs w:val="18"/>
              </w:rPr>
            </w:pPr>
            <w:r w:rsidRPr="00D65481">
              <w:rPr>
                <w:sz w:val="18"/>
                <w:szCs w:val="18"/>
              </w:rPr>
              <w:t>3</w:t>
            </w:r>
          </w:p>
        </w:tc>
        <w:tc>
          <w:tcPr>
            <w:tcW w:w="720" w:type="dxa"/>
            <w:tcBorders>
              <w:top w:val="nil"/>
              <w:left w:val="nil"/>
              <w:bottom w:val="single" w:sz="4" w:space="0" w:color="auto"/>
              <w:right w:val="single" w:sz="4" w:space="0" w:color="auto"/>
            </w:tcBorders>
            <w:shd w:val="clear" w:color="auto" w:fill="auto"/>
            <w:noWrap/>
            <w:vAlign w:val="center"/>
          </w:tcPr>
          <w:p w14:paraId="6FFE4C95"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09CCEC10"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r>
      <w:tr w:rsidR="0032700B" w:rsidRPr="00D65481" w14:paraId="4214AC30"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3FEF2C96"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Gwydir</w:t>
            </w:r>
          </w:p>
        </w:tc>
        <w:tc>
          <w:tcPr>
            <w:tcW w:w="719" w:type="dxa"/>
            <w:tcBorders>
              <w:top w:val="nil"/>
              <w:left w:val="nil"/>
              <w:bottom w:val="single" w:sz="4" w:space="0" w:color="auto"/>
              <w:right w:val="single" w:sz="4" w:space="0" w:color="auto"/>
            </w:tcBorders>
            <w:shd w:val="clear" w:color="auto" w:fill="auto"/>
            <w:vAlign w:val="center"/>
          </w:tcPr>
          <w:p w14:paraId="558E4D7C"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4F3F6377"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c>
          <w:tcPr>
            <w:tcW w:w="719" w:type="dxa"/>
            <w:tcBorders>
              <w:top w:val="nil"/>
              <w:left w:val="nil"/>
              <w:bottom w:val="single" w:sz="4" w:space="0" w:color="auto"/>
              <w:right w:val="single" w:sz="4" w:space="0" w:color="auto"/>
            </w:tcBorders>
            <w:shd w:val="clear" w:color="auto" w:fill="auto"/>
            <w:vAlign w:val="center"/>
          </w:tcPr>
          <w:p w14:paraId="4DD7A8C4"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c>
          <w:tcPr>
            <w:tcW w:w="720" w:type="dxa"/>
            <w:tcBorders>
              <w:top w:val="nil"/>
              <w:left w:val="nil"/>
              <w:bottom w:val="single" w:sz="4" w:space="0" w:color="auto"/>
              <w:right w:val="single" w:sz="4" w:space="0" w:color="auto"/>
            </w:tcBorders>
            <w:shd w:val="clear" w:color="auto" w:fill="auto"/>
            <w:vAlign w:val="center"/>
          </w:tcPr>
          <w:p w14:paraId="65724D8E"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6D161F11"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c>
          <w:tcPr>
            <w:tcW w:w="720" w:type="dxa"/>
            <w:tcBorders>
              <w:top w:val="nil"/>
              <w:left w:val="nil"/>
              <w:bottom w:val="single" w:sz="4" w:space="0" w:color="auto"/>
              <w:right w:val="single" w:sz="4" w:space="0" w:color="auto"/>
            </w:tcBorders>
            <w:shd w:val="clear" w:color="auto" w:fill="auto"/>
            <w:vAlign w:val="center"/>
          </w:tcPr>
          <w:p w14:paraId="04B2D141" w14:textId="77777777" w:rsidR="0032700B" w:rsidRPr="00D65481" w:rsidRDefault="0032700B" w:rsidP="00236969">
            <w:pPr>
              <w:pStyle w:val="TableText"/>
              <w:spacing w:before="40" w:after="40"/>
              <w:contextualSpacing/>
              <w:jc w:val="center"/>
              <w:rPr>
                <w:sz w:val="18"/>
                <w:szCs w:val="18"/>
              </w:rPr>
            </w:pPr>
            <w:r w:rsidRPr="00D65481">
              <w:rPr>
                <w:sz w:val="18"/>
                <w:szCs w:val="18"/>
              </w:rPr>
              <w:t>4</w:t>
            </w:r>
          </w:p>
        </w:tc>
        <w:tc>
          <w:tcPr>
            <w:tcW w:w="719" w:type="dxa"/>
            <w:tcBorders>
              <w:top w:val="nil"/>
              <w:left w:val="nil"/>
              <w:bottom w:val="single" w:sz="4" w:space="0" w:color="auto"/>
              <w:right w:val="single" w:sz="4" w:space="0" w:color="auto"/>
            </w:tcBorders>
            <w:shd w:val="clear" w:color="auto" w:fill="auto"/>
            <w:vAlign w:val="center"/>
          </w:tcPr>
          <w:p w14:paraId="5B126AAD" w14:textId="77777777" w:rsidR="0032700B" w:rsidRPr="00D65481" w:rsidRDefault="0032700B" w:rsidP="00236969">
            <w:pPr>
              <w:pStyle w:val="TableText"/>
              <w:spacing w:before="40" w:after="40"/>
              <w:contextualSpacing/>
              <w:jc w:val="center"/>
              <w:rPr>
                <w:sz w:val="18"/>
                <w:szCs w:val="18"/>
              </w:rPr>
            </w:pPr>
            <w:r w:rsidRPr="00D65481">
              <w:rPr>
                <w:sz w:val="18"/>
                <w:szCs w:val="18"/>
              </w:rPr>
              <w:t>3</w:t>
            </w:r>
          </w:p>
        </w:tc>
        <w:tc>
          <w:tcPr>
            <w:tcW w:w="720" w:type="dxa"/>
            <w:tcBorders>
              <w:top w:val="nil"/>
              <w:left w:val="nil"/>
              <w:bottom w:val="single" w:sz="4" w:space="0" w:color="auto"/>
              <w:right w:val="single" w:sz="4" w:space="0" w:color="auto"/>
            </w:tcBorders>
            <w:shd w:val="clear" w:color="auto" w:fill="auto"/>
            <w:noWrap/>
            <w:vAlign w:val="center"/>
          </w:tcPr>
          <w:p w14:paraId="6C93544C"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6B15E590"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r>
      <w:tr w:rsidR="0032700B" w:rsidRPr="00D65481" w14:paraId="1FCA3AFB"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2E1E966A"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Lachlan</w:t>
            </w:r>
          </w:p>
        </w:tc>
        <w:tc>
          <w:tcPr>
            <w:tcW w:w="719" w:type="dxa"/>
            <w:tcBorders>
              <w:top w:val="nil"/>
              <w:left w:val="nil"/>
              <w:bottom w:val="single" w:sz="4" w:space="0" w:color="auto"/>
              <w:right w:val="single" w:sz="4" w:space="0" w:color="auto"/>
            </w:tcBorders>
            <w:shd w:val="clear" w:color="auto" w:fill="auto"/>
            <w:vAlign w:val="center"/>
          </w:tcPr>
          <w:p w14:paraId="667D2657"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6A34BC88"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0431A0F3"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7EF84132"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14EA20D7"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74FA8D60"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4B0EA1B2"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0B5E1364"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331AA21F"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r>
      <w:tr w:rsidR="0032700B" w:rsidRPr="00D65481" w14:paraId="3ED070EB"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2C45801C"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Loddon</w:t>
            </w:r>
          </w:p>
        </w:tc>
        <w:tc>
          <w:tcPr>
            <w:tcW w:w="719" w:type="dxa"/>
            <w:tcBorders>
              <w:top w:val="nil"/>
              <w:left w:val="nil"/>
              <w:bottom w:val="single" w:sz="4" w:space="0" w:color="auto"/>
              <w:right w:val="single" w:sz="4" w:space="0" w:color="auto"/>
            </w:tcBorders>
            <w:shd w:val="clear" w:color="auto" w:fill="auto"/>
            <w:vAlign w:val="center"/>
          </w:tcPr>
          <w:p w14:paraId="01506C3F"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0555579A"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360E5097"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5E36852E"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6CA02BDF"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c>
          <w:tcPr>
            <w:tcW w:w="720" w:type="dxa"/>
            <w:tcBorders>
              <w:top w:val="nil"/>
              <w:left w:val="nil"/>
              <w:bottom w:val="single" w:sz="4" w:space="0" w:color="auto"/>
              <w:right w:val="single" w:sz="4" w:space="0" w:color="auto"/>
            </w:tcBorders>
            <w:shd w:val="clear" w:color="auto" w:fill="auto"/>
            <w:vAlign w:val="center"/>
          </w:tcPr>
          <w:p w14:paraId="57BFF502"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7A273640"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4D591E00"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6EE0BD70" w14:textId="77777777" w:rsidR="0032700B" w:rsidRPr="00D65481" w:rsidRDefault="0032700B" w:rsidP="00236969">
            <w:pPr>
              <w:pStyle w:val="TableText"/>
              <w:spacing w:before="40" w:after="40"/>
              <w:contextualSpacing/>
              <w:jc w:val="center"/>
              <w:rPr>
                <w:sz w:val="18"/>
                <w:szCs w:val="18"/>
              </w:rPr>
            </w:pPr>
          </w:p>
        </w:tc>
      </w:tr>
      <w:tr w:rsidR="0032700B" w:rsidRPr="00D65481" w14:paraId="249F4632"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tcPr>
          <w:p w14:paraId="5D88AB54" w14:textId="77777777" w:rsidR="0032700B" w:rsidRPr="00D65481" w:rsidRDefault="0032700B" w:rsidP="00236969">
            <w:pPr>
              <w:pStyle w:val="TableText"/>
              <w:spacing w:before="40" w:after="40"/>
              <w:contextualSpacing/>
              <w:jc w:val="left"/>
              <w:rPr>
                <w:kern w:val="0"/>
                <w:sz w:val="18"/>
                <w:szCs w:val="18"/>
              </w:rPr>
            </w:pPr>
            <w:r w:rsidRPr="00D65481">
              <w:rPr>
                <w:kern w:val="0"/>
                <w:sz w:val="18"/>
                <w:szCs w:val="18"/>
              </w:rPr>
              <w:t>Lower Darling</w:t>
            </w:r>
          </w:p>
        </w:tc>
        <w:tc>
          <w:tcPr>
            <w:tcW w:w="719" w:type="dxa"/>
            <w:tcBorders>
              <w:top w:val="nil"/>
              <w:left w:val="nil"/>
              <w:bottom w:val="single" w:sz="4" w:space="0" w:color="auto"/>
              <w:right w:val="single" w:sz="4" w:space="0" w:color="auto"/>
            </w:tcBorders>
            <w:shd w:val="clear" w:color="auto" w:fill="auto"/>
            <w:vAlign w:val="center"/>
          </w:tcPr>
          <w:p w14:paraId="5F21AC0D"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c>
          <w:tcPr>
            <w:tcW w:w="720" w:type="dxa"/>
            <w:tcBorders>
              <w:top w:val="nil"/>
              <w:left w:val="nil"/>
              <w:bottom w:val="single" w:sz="4" w:space="0" w:color="auto"/>
              <w:right w:val="single" w:sz="4" w:space="0" w:color="auto"/>
            </w:tcBorders>
            <w:shd w:val="clear" w:color="auto" w:fill="auto"/>
            <w:vAlign w:val="center"/>
          </w:tcPr>
          <w:p w14:paraId="29D25633"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c>
          <w:tcPr>
            <w:tcW w:w="719" w:type="dxa"/>
            <w:tcBorders>
              <w:top w:val="nil"/>
              <w:left w:val="nil"/>
              <w:bottom w:val="single" w:sz="4" w:space="0" w:color="auto"/>
              <w:right w:val="single" w:sz="4" w:space="0" w:color="auto"/>
            </w:tcBorders>
            <w:shd w:val="clear" w:color="auto" w:fill="auto"/>
            <w:vAlign w:val="center"/>
          </w:tcPr>
          <w:p w14:paraId="0541B673"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45011E09"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56EA2B51"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708C996A"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c>
          <w:tcPr>
            <w:tcW w:w="719" w:type="dxa"/>
            <w:tcBorders>
              <w:top w:val="nil"/>
              <w:left w:val="nil"/>
              <w:bottom w:val="single" w:sz="4" w:space="0" w:color="auto"/>
              <w:right w:val="single" w:sz="4" w:space="0" w:color="auto"/>
            </w:tcBorders>
            <w:shd w:val="clear" w:color="auto" w:fill="auto"/>
            <w:vAlign w:val="center"/>
          </w:tcPr>
          <w:p w14:paraId="5CE6734A"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0FE1BA6C"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61B98139"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r>
      <w:tr w:rsidR="0032700B" w:rsidRPr="00D65481" w14:paraId="1B2A718C"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0D54A184"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Lower Murray</w:t>
            </w:r>
          </w:p>
        </w:tc>
        <w:tc>
          <w:tcPr>
            <w:tcW w:w="719" w:type="dxa"/>
            <w:tcBorders>
              <w:top w:val="nil"/>
              <w:left w:val="nil"/>
              <w:bottom w:val="single" w:sz="4" w:space="0" w:color="auto"/>
              <w:right w:val="single" w:sz="4" w:space="0" w:color="auto"/>
            </w:tcBorders>
            <w:shd w:val="clear" w:color="auto" w:fill="auto"/>
            <w:vAlign w:val="center"/>
          </w:tcPr>
          <w:p w14:paraId="02C50505" w14:textId="77777777" w:rsidR="0032700B" w:rsidRPr="00D65481" w:rsidRDefault="0032700B" w:rsidP="00236969">
            <w:pPr>
              <w:pStyle w:val="TableText"/>
              <w:spacing w:before="40" w:after="40"/>
              <w:contextualSpacing/>
              <w:jc w:val="center"/>
              <w:rPr>
                <w:sz w:val="18"/>
                <w:szCs w:val="18"/>
              </w:rPr>
            </w:pPr>
            <w:r w:rsidRPr="00D65481">
              <w:rPr>
                <w:sz w:val="18"/>
                <w:szCs w:val="18"/>
              </w:rPr>
              <w:t>12</w:t>
            </w:r>
          </w:p>
        </w:tc>
        <w:tc>
          <w:tcPr>
            <w:tcW w:w="720" w:type="dxa"/>
            <w:tcBorders>
              <w:top w:val="nil"/>
              <w:left w:val="nil"/>
              <w:bottom w:val="single" w:sz="4" w:space="0" w:color="auto"/>
              <w:right w:val="single" w:sz="4" w:space="0" w:color="auto"/>
            </w:tcBorders>
            <w:shd w:val="clear" w:color="auto" w:fill="auto"/>
            <w:vAlign w:val="center"/>
          </w:tcPr>
          <w:p w14:paraId="5B5E4FE8" w14:textId="77777777" w:rsidR="0032700B" w:rsidRPr="00D65481" w:rsidRDefault="0032700B" w:rsidP="00236969">
            <w:pPr>
              <w:pStyle w:val="TableText"/>
              <w:spacing w:before="40" w:after="40"/>
              <w:contextualSpacing/>
              <w:jc w:val="center"/>
              <w:rPr>
                <w:sz w:val="18"/>
                <w:szCs w:val="18"/>
              </w:rPr>
            </w:pPr>
            <w:r w:rsidRPr="00D65481">
              <w:rPr>
                <w:sz w:val="18"/>
                <w:szCs w:val="18"/>
              </w:rPr>
              <w:t>20</w:t>
            </w:r>
          </w:p>
        </w:tc>
        <w:tc>
          <w:tcPr>
            <w:tcW w:w="719" w:type="dxa"/>
            <w:tcBorders>
              <w:top w:val="nil"/>
              <w:left w:val="nil"/>
              <w:bottom w:val="single" w:sz="4" w:space="0" w:color="auto"/>
              <w:right w:val="single" w:sz="4" w:space="0" w:color="auto"/>
            </w:tcBorders>
            <w:shd w:val="clear" w:color="auto" w:fill="auto"/>
            <w:vAlign w:val="center"/>
          </w:tcPr>
          <w:p w14:paraId="4C2C4EE0" w14:textId="77777777" w:rsidR="0032700B" w:rsidRPr="00D65481" w:rsidRDefault="0032700B" w:rsidP="00236969">
            <w:pPr>
              <w:pStyle w:val="TableText"/>
              <w:spacing w:before="40" w:after="40"/>
              <w:contextualSpacing/>
              <w:jc w:val="center"/>
              <w:rPr>
                <w:sz w:val="18"/>
                <w:szCs w:val="18"/>
              </w:rPr>
            </w:pPr>
            <w:r w:rsidRPr="00D65481">
              <w:rPr>
                <w:sz w:val="18"/>
                <w:szCs w:val="18"/>
              </w:rPr>
              <w:t>15</w:t>
            </w:r>
          </w:p>
        </w:tc>
        <w:tc>
          <w:tcPr>
            <w:tcW w:w="720" w:type="dxa"/>
            <w:tcBorders>
              <w:top w:val="nil"/>
              <w:left w:val="nil"/>
              <w:bottom w:val="single" w:sz="4" w:space="0" w:color="auto"/>
              <w:right w:val="single" w:sz="4" w:space="0" w:color="auto"/>
            </w:tcBorders>
            <w:shd w:val="clear" w:color="auto" w:fill="auto"/>
            <w:vAlign w:val="center"/>
          </w:tcPr>
          <w:p w14:paraId="5ADABED1" w14:textId="77777777" w:rsidR="0032700B" w:rsidRPr="00D65481" w:rsidRDefault="0032700B" w:rsidP="00236969">
            <w:pPr>
              <w:pStyle w:val="TableText"/>
              <w:spacing w:before="40" w:after="40"/>
              <w:contextualSpacing/>
              <w:jc w:val="center"/>
              <w:rPr>
                <w:sz w:val="18"/>
                <w:szCs w:val="18"/>
              </w:rPr>
            </w:pPr>
            <w:r w:rsidRPr="00D65481">
              <w:rPr>
                <w:sz w:val="18"/>
                <w:szCs w:val="18"/>
              </w:rPr>
              <w:t>9</w:t>
            </w:r>
          </w:p>
        </w:tc>
        <w:tc>
          <w:tcPr>
            <w:tcW w:w="719" w:type="dxa"/>
            <w:tcBorders>
              <w:top w:val="nil"/>
              <w:left w:val="nil"/>
              <w:bottom w:val="single" w:sz="4" w:space="0" w:color="auto"/>
              <w:right w:val="single" w:sz="4" w:space="0" w:color="auto"/>
            </w:tcBorders>
            <w:shd w:val="clear" w:color="auto" w:fill="auto"/>
            <w:vAlign w:val="center"/>
          </w:tcPr>
          <w:p w14:paraId="14D730CB"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1E779F8F"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6E30F32F" w14:textId="3235D66C" w:rsidR="0032700B" w:rsidRPr="00D65481" w:rsidRDefault="0032700B" w:rsidP="00236969">
            <w:pPr>
              <w:pStyle w:val="TableText"/>
              <w:spacing w:before="40" w:after="40"/>
              <w:contextualSpacing/>
              <w:jc w:val="center"/>
              <w:rPr>
                <w:sz w:val="18"/>
                <w:szCs w:val="18"/>
              </w:rPr>
            </w:pPr>
            <w:r w:rsidRPr="00D65481">
              <w:rPr>
                <w:sz w:val="18"/>
                <w:szCs w:val="18"/>
              </w:rPr>
              <w:t>1</w:t>
            </w:r>
            <w:r w:rsidR="00833B77" w:rsidRPr="00D65481">
              <w:rPr>
                <w:sz w:val="18"/>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66EE41CA"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5D5EDBFD" w14:textId="77777777" w:rsidR="0032700B" w:rsidRPr="00D65481" w:rsidRDefault="0032700B" w:rsidP="00236969">
            <w:pPr>
              <w:pStyle w:val="TableText"/>
              <w:spacing w:before="40" w:after="40"/>
              <w:contextualSpacing/>
              <w:jc w:val="center"/>
              <w:rPr>
                <w:sz w:val="18"/>
                <w:szCs w:val="18"/>
              </w:rPr>
            </w:pPr>
          </w:p>
        </w:tc>
      </w:tr>
      <w:tr w:rsidR="0032700B" w:rsidRPr="00D65481" w14:paraId="52EDC393"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4652CC45"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Macquarie</w:t>
            </w:r>
          </w:p>
        </w:tc>
        <w:tc>
          <w:tcPr>
            <w:tcW w:w="719" w:type="dxa"/>
            <w:tcBorders>
              <w:top w:val="nil"/>
              <w:left w:val="nil"/>
              <w:bottom w:val="single" w:sz="4" w:space="0" w:color="auto"/>
              <w:right w:val="single" w:sz="4" w:space="0" w:color="auto"/>
            </w:tcBorders>
            <w:shd w:val="clear" w:color="auto" w:fill="auto"/>
            <w:vAlign w:val="center"/>
          </w:tcPr>
          <w:p w14:paraId="717346AF" w14:textId="77777777" w:rsidR="0032700B" w:rsidRPr="00D65481" w:rsidRDefault="0032700B" w:rsidP="00236969">
            <w:pPr>
              <w:pStyle w:val="TableText"/>
              <w:spacing w:before="40" w:after="40"/>
              <w:contextualSpacing/>
              <w:jc w:val="center"/>
              <w:rPr>
                <w:sz w:val="18"/>
                <w:szCs w:val="18"/>
              </w:rPr>
            </w:pPr>
            <w:r w:rsidRPr="00D65481">
              <w:rPr>
                <w:sz w:val="18"/>
                <w:szCs w:val="18"/>
              </w:rPr>
              <w:t>4</w:t>
            </w:r>
          </w:p>
        </w:tc>
        <w:tc>
          <w:tcPr>
            <w:tcW w:w="720" w:type="dxa"/>
            <w:tcBorders>
              <w:top w:val="nil"/>
              <w:left w:val="nil"/>
              <w:bottom w:val="single" w:sz="4" w:space="0" w:color="auto"/>
              <w:right w:val="single" w:sz="4" w:space="0" w:color="auto"/>
            </w:tcBorders>
            <w:shd w:val="clear" w:color="auto" w:fill="auto"/>
            <w:vAlign w:val="center"/>
          </w:tcPr>
          <w:p w14:paraId="6E6B9CAF" w14:textId="77777777" w:rsidR="0032700B" w:rsidRPr="00D65481" w:rsidRDefault="0032700B" w:rsidP="00236969">
            <w:pPr>
              <w:pStyle w:val="TableText"/>
              <w:spacing w:before="40" w:after="40"/>
              <w:contextualSpacing/>
              <w:jc w:val="center"/>
              <w:rPr>
                <w:sz w:val="18"/>
                <w:szCs w:val="18"/>
              </w:rPr>
            </w:pPr>
            <w:r w:rsidRPr="00D65481">
              <w:rPr>
                <w:sz w:val="18"/>
                <w:szCs w:val="18"/>
              </w:rPr>
              <w:t>5</w:t>
            </w:r>
          </w:p>
        </w:tc>
        <w:tc>
          <w:tcPr>
            <w:tcW w:w="719" w:type="dxa"/>
            <w:tcBorders>
              <w:top w:val="nil"/>
              <w:left w:val="nil"/>
              <w:bottom w:val="single" w:sz="4" w:space="0" w:color="auto"/>
              <w:right w:val="single" w:sz="4" w:space="0" w:color="auto"/>
            </w:tcBorders>
            <w:shd w:val="clear" w:color="auto" w:fill="auto"/>
            <w:vAlign w:val="center"/>
          </w:tcPr>
          <w:p w14:paraId="3166E22E" w14:textId="77777777" w:rsidR="0032700B" w:rsidRPr="00D65481" w:rsidRDefault="0032700B" w:rsidP="00236969">
            <w:pPr>
              <w:pStyle w:val="TableText"/>
              <w:spacing w:before="40" w:after="40"/>
              <w:contextualSpacing/>
              <w:jc w:val="center"/>
              <w:rPr>
                <w:sz w:val="18"/>
                <w:szCs w:val="18"/>
              </w:rPr>
            </w:pPr>
            <w:r w:rsidRPr="00D65481">
              <w:rPr>
                <w:sz w:val="18"/>
                <w:szCs w:val="18"/>
              </w:rPr>
              <w:t>3</w:t>
            </w:r>
          </w:p>
        </w:tc>
        <w:tc>
          <w:tcPr>
            <w:tcW w:w="720" w:type="dxa"/>
            <w:tcBorders>
              <w:top w:val="nil"/>
              <w:left w:val="nil"/>
              <w:bottom w:val="single" w:sz="4" w:space="0" w:color="auto"/>
              <w:right w:val="single" w:sz="4" w:space="0" w:color="auto"/>
            </w:tcBorders>
            <w:shd w:val="clear" w:color="auto" w:fill="auto"/>
            <w:vAlign w:val="center"/>
          </w:tcPr>
          <w:p w14:paraId="52FFDB3F"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3C8AE63D"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37AF90A5" w14:textId="77777777" w:rsidR="0032700B" w:rsidRPr="00D65481" w:rsidRDefault="0032700B" w:rsidP="00236969">
            <w:pPr>
              <w:pStyle w:val="TableText"/>
              <w:spacing w:before="40" w:after="40"/>
              <w:contextualSpacing/>
              <w:jc w:val="center"/>
              <w:rPr>
                <w:sz w:val="18"/>
                <w:szCs w:val="18"/>
              </w:rPr>
            </w:pPr>
            <w:r w:rsidRPr="00D65481">
              <w:rPr>
                <w:sz w:val="18"/>
                <w:szCs w:val="18"/>
              </w:rPr>
              <w:t>4</w:t>
            </w:r>
          </w:p>
        </w:tc>
        <w:tc>
          <w:tcPr>
            <w:tcW w:w="719" w:type="dxa"/>
            <w:tcBorders>
              <w:top w:val="nil"/>
              <w:left w:val="nil"/>
              <w:bottom w:val="single" w:sz="4" w:space="0" w:color="auto"/>
              <w:right w:val="single" w:sz="4" w:space="0" w:color="auto"/>
            </w:tcBorders>
            <w:shd w:val="clear" w:color="auto" w:fill="auto"/>
            <w:vAlign w:val="center"/>
          </w:tcPr>
          <w:p w14:paraId="654CE5A7"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52131E18"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4276642C" w14:textId="77777777" w:rsidR="0032700B" w:rsidRPr="00D65481" w:rsidRDefault="0032700B" w:rsidP="00236969">
            <w:pPr>
              <w:pStyle w:val="TableText"/>
              <w:spacing w:before="40" w:after="40"/>
              <w:contextualSpacing/>
              <w:jc w:val="center"/>
              <w:rPr>
                <w:sz w:val="18"/>
                <w:szCs w:val="18"/>
              </w:rPr>
            </w:pPr>
          </w:p>
        </w:tc>
      </w:tr>
      <w:tr w:rsidR="0032700B" w:rsidRPr="00D65481" w14:paraId="76C7E6C6"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0674C535"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Murrumbidgee</w:t>
            </w:r>
          </w:p>
        </w:tc>
        <w:tc>
          <w:tcPr>
            <w:tcW w:w="719" w:type="dxa"/>
            <w:tcBorders>
              <w:top w:val="nil"/>
              <w:left w:val="nil"/>
              <w:bottom w:val="single" w:sz="4" w:space="0" w:color="auto"/>
              <w:right w:val="single" w:sz="4" w:space="0" w:color="auto"/>
            </w:tcBorders>
            <w:shd w:val="clear" w:color="auto" w:fill="auto"/>
            <w:vAlign w:val="center"/>
          </w:tcPr>
          <w:p w14:paraId="48BE3DD2" w14:textId="77777777" w:rsidR="0032700B" w:rsidRPr="00D65481" w:rsidRDefault="0032700B" w:rsidP="00236969">
            <w:pPr>
              <w:pStyle w:val="TableText"/>
              <w:spacing w:before="40" w:after="40"/>
              <w:contextualSpacing/>
              <w:jc w:val="center"/>
              <w:rPr>
                <w:sz w:val="18"/>
                <w:szCs w:val="18"/>
              </w:rPr>
            </w:pPr>
            <w:r w:rsidRPr="00D65481">
              <w:rPr>
                <w:sz w:val="18"/>
                <w:szCs w:val="18"/>
              </w:rPr>
              <w:t>11</w:t>
            </w:r>
          </w:p>
        </w:tc>
        <w:tc>
          <w:tcPr>
            <w:tcW w:w="720" w:type="dxa"/>
            <w:tcBorders>
              <w:top w:val="nil"/>
              <w:left w:val="nil"/>
              <w:bottom w:val="single" w:sz="4" w:space="0" w:color="auto"/>
              <w:right w:val="single" w:sz="4" w:space="0" w:color="auto"/>
            </w:tcBorders>
            <w:shd w:val="clear" w:color="auto" w:fill="auto"/>
            <w:vAlign w:val="center"/>
          </w:tcPr>
          <w:p w14:paraId="45568AA3" w14:textId="77777777" w:rsidR="0032700B" w:rsidRPr="00D65481" w:rsidRDefault="0032700B" w:rsidP="00236969">
            <w:pPr>
              <w:pStyle w:val="TableText"/>
              <w:spacing w:before="40" w:after="40"/>
              <w:contextualSpacing/>
              <w:jc w:val="center"/>
              <w:rPr>
                <w:sz w:val="18"/>
                <w:szCs w:val="18"/>
              </w:rPr>
            </w:pPr>
            <w:r w:rsidRPr="00D65481">
              <w:rPr>
                <w:sz w:val="18"/>
                <w:szCs w:val="18"/>
              </w:rPr>
              <w:t>11</w:t>
            </w:r>
          </w:p>
        </w:tc>
        <w:tc>
          <w:tcPr>
            <w:tcW w:w="719" w:type="dxa"/>
            <w:tcBorders>
              <w:top w:val="nil"/>
              <w:left w:val="nil"/>
              <w:bottom w:val="single" w:sz="4" w:space="0" w:color="auto"/>
              <w:right w:val="single" w:sz="4" w:space="0" w:color="auto"/>
            </w:tcBorders>
            <w:shd w:val="clear" w:color="auto" w:fill="auto"/>
            <w:vAlign w:val="center"/>
          </w:tcPr>
          <w:p w14:paraId="241177E4" w14:textId="77777777" w:rsidR="0032700B" w:rsidRPr="00D65481" w:rsidRDefault="0032700B" w:rsidP="00236969">
            <w:pPr>
              <w:pStyle w:val="TableText"/>
              <w:spacing w:before="40" w:after="40"/>
              <w:contextualSpacing/>
              <w:jc w:val="center"/>
              <w:rPr>
                <w:sz w:val="18"/>
                <w:szCs w:val="18"/>
              </w:rPr>
            </w:pPr>
            <w:r w:rsidRPr="00D65481">
              <w:rPr>
                <w:sz w:val="18"/>
                <w:szCs w:val="18"/>
              </w:rPr>
              <w:t>10</w:t>
            </w:r>
          </w:p>
        </w:tc>
        <w:tc>
          <w:tcPr>
            <w:tcW w:w="720" w:type="dxa"/>
            <w:tcBorders>
              <w:top w:val="nil"/>
              <w:left w:val="nil"/>
              <w:bottom w:val="single" w:sz="4" w:space="0" w:color="auto"/>
              <w:right w:val="single" w:sz="4" w:space="0" w:color="auto"/>
            </w:tcBorders>
            <w:shd w:val="clear" w:color="auto" w:fill="auto"/>
            <w:vAlign w:val="center"/>
          </w:tcPr>
          <w:p w14:paraId="4D313627"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c>
          <w:tcPr>
            <w:tcW w:w="719" w:type="dxa"/>
            <w:tcBorders>
              <w:top w:val="nil"/>
              <w:left w:val="nil"/>
              <w:bottom w:val="single" w:sz="4" w:space="0" w:color="auto"/>
              <w:right w:val="single" w:sz="4" w:space="0" w:color="auto"/>
            </w:tcBorders>
            <w:shd w:val="clear" w:color="auto" w:fill="auto"/>
            <w:vAlign w:val="center"/>
          </w:tcPr>
          <w:p w14:paraId="73F74537"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c>
          <w:tcPr>
            <w:tcW w:w="720" w:type="dxa"/>
            <w:tcBorders>
              <w:top w:val="nil"/>
              <w:left w:val="nil"/>
              <w:bottom w:val="single" w:sz="4" w:space="0" w:color="auto"/>
              <w:right w:val="single" w:sz="4" w:space="0" w:color="auto"/>
            </w:tcBorders>
            <w:shd w:val="clear" w:color="auto" w:fill="auto"/>
            <w:vAlign w:val="center"/>
          </w:tcPr>
          <w:p w14:paraId="70274105"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2CF64857"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c>
          <w:tcPr>
            <w:tcW w:w="720" w:type="dxa"/>
            <w:tcBorders>
              <w:top w:val="nil"/>
              <w:left w:val="nil"/>
              <w:bottom w:val="single" w:sz="4" w:space="0" w:color="auto"/>
              <w:right w:val="single" w:sz="4" w:space="0" w:color="auto"/>
            </w:tcBorders>
            <w:shd w:val="clear" w:color="auto" w:fill="auto"/>
            <w:noWrap/>
            <w:vAlign w:val="center"/>
          </w:tcPr>
          <w:p w14:paraId="7F41FE41"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21C3FCD9" w14:textId="77777777" w:rsidR="0032700B" w:rsidRPr="00D65481" w:rsidRDefault="0032700B" w:rsidP="00236969">
            <w:pPr>
              <w:pStyle w:val="TableText"/>
              <w:spacing w:before="40" w:after="40"/>
              <w:contextualSpacing/>
              <w:jc w:val="center"/>
              <w:rPr>
                <w:sz w:val="18"/>
                <w:szCs w:val="18"/>
              </w:rPr>
            </w:pPr>
            <w:r w:rsidRPr="00D65481">
              <w:rPr>
                <w:sz w:val="18"/>
                <w:szCs w:val="18"/>
              </w:rPr>
              <w:t>9</w:t>
            </w:r>
          </w:p>
        </w:tc>
      </w:tr>
      <w:tr w:rsidR="0032700B" w:rsidRPr="00D65481" w14:paraId="38CABC76"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tcPr>
          <w:p w14:paraId="6DED20E1" w14:textId="77777777" w:rsidR="0032700B" w:rsidRPr="00D65481" w:rsidRDefault="0032700B" w:rsidP="00236969">
            <w:pPr>
              <w:pStyle w:val="TableText"/>
              <w:spacing w:before="40" w:after="40"/>
              <w:contextualSpacing/>
              <w:jc w:val="left"/>
              <w:rPr>
                <w:kern w:val="0"/>
                <w:sz w:val="18"/>
                <w:szCs w:val="18"/>
              </w:rPr>
            </w:pPr>
            <w:r w:rsidRPr="00D65481">
              <w:rPr>
                <w:kern w:val="0"/>
                <w:sz w:val="18"/>
                <w:szCs w:val="18"/>
              </w:rPr>
              <w:t>Namoi</w:t>
            </w:r>
          </w:p>
        </w:tc>
        <w:tc>
          <w:tcPr>
            <w:tcW w:w="719" w:type="dxa"/>
            <w:tcBorders>
              <w:top w:val="nil"/>
              <w:left w:val="nil"/>
              <w:bottom w:val="single" w:sz="4" w:space="0" w:color="auto"/>
              <w:right w:val="single" w:sz="4" w:space="0" w:color="auto"/>
            </w:tcBorders>
            <w:shd w:val="clear" w:color="auto" w:fill="auto"/>
            <w:vAlign w:val="center"/>
          </w:tcPr>
          <w:p w14:paraId="3D1347C2"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c>
          <w:tcPr>
            <w:tcW w:w="720" w:type="dxa"/>
            <w:tcBorders>
              <w:top w:val="nil"/>
              <w:left w:val="nil"/>
              <w:bottom w:val="single" w:sz="4" w:space="0" w:color="auto"/>
              <w:right w:val="single" w:sz="4" w:space="0" w:color="auto"/>
            </w:tcBorders>
            <w:shd w:val="clear" w:color="auto" w:fill="auto"/>
            <w:vAlign w:val="center"/>
          </w:tcPr>
          <w:p w14:paraId="27B4A63C"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585A0D95"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11C7F967"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3FB7A9F4"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03FFBEB3"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19" w:type="dxa"/>
            <w:tcBorders>
              <w:top w:val="nil"/>
              <w:left w:val="nil"/>
              <w:bottom w:val="single" w:sz="4" w:space="0" w:color="auto"/>
              <w:right w:val="single" w:sz="4" w:space="0" w:color="auto"/>
            </w:tcBorders>
            <w:shd w:val="clear" w:color="auto" w:fill="auto"/>
            <w:vAlign w:val="center"/>
          </w:tcPr>
          <w:p w14:paraId="05439054"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0C049BF1"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27DF3396" w14:textId="77777777" w:rsidR="0032700B" w:rsidRPr="00D65481" w:rsidRDefault="0032700B" w:rsidP="00236969">
            <w:pPr>
              <w:pStyle w:val="TableText"/>
              <w:spacing w:before="40" w:after="40"/>
              <w:contextualSpacing/>
              <w:jc w:val="center"/>
              <w:rPr>
                <w:sz w:val="18"/>
                <w:szCs w:val="18"/>
              </w:rPr>
            </w:pPr>
          </w:p>
        </w:tc>
      </w:tr>
      <w:tr w:rsidR="0032700B" w:rsidRPr="00D65481" w14:paraId="10AF383C" w14:textId="77777777" w:rsidTr="00F760C6">
        <w:trPr>
          <w:trHeight w:val="288"/>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54ACD2D5" w14:textId="77777777" w:rsidR="0032700B" w:rsidRPr="00D65481" w:rsidRDefault="0032700B" w:rsidP="00236969">
            <w:pPr>
              <w:pStyle w:val="TableText"/>
              <w:spacing w:before="40" w:after="40"/>
              <w:contextualSpacing/>
              <w:jc w:val="left"/>
              <w:rPr>
                <w:sz w:val="18"/>
                <w:szCs w:val="18"/>
              </w:rPr>
            </w:pPr>
            <w:r w:rsidRPr="00D65481">
              <w:rPr>
                <w:kern w:val="0"/>
                <w:sz w:val="18"/>
                <w:szCs w:val="18"/>
              </w:rPr>
              <w:t>Ovens</w:t>
            </w:r>
          </w:p>
        </w:tc>
        <w:tc>
          <w:tcPr>
            <w:tcW w:w="719" w:type="dxa"/>
            <w:tcBorders>
              <w:top w:val="nil"/>
              <w:left w:val="nil"/>
              <w:bottom w:val="single" w:sz="4" w:space="0" w:color="auto"/>
              <w:right w:val="single" w:sz="4" w:space="0" w:color="auto"/>
            </w:tcBorders>
            <w:shd w:val="clear" w:color="auto" w:fill="auto"/>
            <w:vAlign w:val="center"/>
          </w:tcPr>
          <w:p w14:paraId="052118AA"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61BBD8B8"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7E75F610"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0E6DC13F"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239B4410"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168ED9CE"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c>
          <w:tcPr>
            <w:tcW w:w="719" w:type="dxa"/>
            <w:tcBorders>
              <w:top w:val="nil"/>
              <w:left w:val="nil"/>
              <w:bottom w:val="single" w:sz="4" w:space="0" w:color="auto"/>
              <w:right w:val="single" w:sz="4" w:space="0" w:color="auto"/>
            </w:tcBorders>
            <w:shd w:val="clear" w:color="auto" w:fill="auto"/>
            <w:vAlign w:val="center"/>
          </w:tcPr>
          <w:p w14:paraId="01466BF6"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05A871B8"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2A1F5FE9" w14:textId="77777777" w:rsidR="0032700B" w:rsidRPr="00D65481" w:rsidRDefault="0032700B" w:rsidP="00236969">
            <w:pPr>
              <w:pStyle w:val="TableText"/>
              <w:spacing w:before="40" w:after="40"/>
              <w:contextualSpacing/>
              <w:jc w:val="center"/>
              <w:rPr>
                <w:sz w:val="18"/>
                <w:szCs w:val="18"/>
              </w:rPr>
            </w:pPr>
          </w:p>
        </w:tc>
      </w:tr>
      <w:tr w:rsidR="0032700B" w:rsidRPr="00D65481" w14:paraId="57477535" w14:textId="77777777" w:rsidTr="00F760C6">
        <w:trPr>
          <w:trHeight w:val="307"/>
        </w:trPr>
        <w:tc>
          <w:tcPr>
            <w:tcW w:w="2596" w:type="dxa"/>
            <w:tcBorders>
              <w:top w:val="nil"/>
              <w:left w:val="single" w:sz="4" w:space="0" w:color="auto"/>
              <w:bottom w:val="single" w:sz="4" w:space="0" w:color="auto"/>
              <w:right w:val="single" w:sz="4" w:space="0" w:color="auto"/>
            </w:tcBorders>
            <w:shd w:val="clear" w:color="auto" w:fill="auto"/>
            <w:vAlign w:val="center"/>
          </w:tcPr>
          <w:p w14:paraId="2D0D0E08" w14:textId="77777777" w:rsidR="0032700B" w:rsidRPr="00D65481" w:rsidRDefault="0032700B" w:rsidP="00236969">
            <w:pPr>
              <w:pStyle w:val="TableText"/>
              <w:spacing w:before="40" w:after="40"/>
              <w:contextualSpacing/>
              <w:jc w:val="left"/>
              <w:rPr>
                <w:kern w:val="0"/>
                <w:sz w:val="18"/>
                <w:szCs w:val="18"/>
              </w:rPr>
            </w:pPr>
            <w:r w:rsidRPr="00D65481">
              <w:rPr>
                <w:kern w:val="0"/>
                <w:sz w:val="18"/>
                <w:szCs w:val="18"/>
              </w:rPr>
              <w:t>Warrego</w:t>
            </w:r>
          </w:p>
        </w:tc>
        <w:tc>
          <w:tcPr>
            <w:tcW w:w="719" w:type="dxa"/>
            <w:tcBorders>
              <w:top w:val="nil"/>
              <w:left w:val="nil"/>
              <w:bottom w:val="single" w:sz="4" w:space="0" w:color="auto"/>
              <w:right w:val="single" w:sz="4" w:space="0" w:color="auto"/>
            </w:tcBorders>
            <w:shd w:val="clear" w:color="auto" w:fill="auto"/>
            <w:vAlign w:val="center"/>
          </w:tcPr>
          <w:p w14:paraId="68E01BE3" w14:textId="77777777" w:rsidR="0032700B" w:rsidRPr="00D65481" w:rsidRDefault="0032700B" w:rsidP="00236969">
            <w:pPr>
              <w:pStyle w:val="TableText"/>
              <w:spacing w:before="40" w:after="40"/>
              <w:contextualSpacing/>
              <w:jc w:val="center"/>
              <w:rPr>
                <w:sz w:val="18"/>
                <w:szCs w:val="18"/>
              </w:rPr>
            </w:pPr>
            <w:r w:rsidRPr="00D65481">
              <w:rPr>
                <w:sz w:val="18"/>
                <w:szCs w:val="18"/>
              </w:rPr>
              <w:t>2</w:t>
            </w:r>
          </w:p>
        </w:tc>
        <w:tc>
          <w:tcPr>
            <w:tcW w:w="720" w:type="dxa"/>
            <w:tcBorders>
              <w:top w:val="nil"/>
              <w:left w:val="nil"/>
              <w:bottom w:val="single" w:sz="4" w:space="0" w:color="auto"/>
              <w:right w:val="single" w:sz="4" w:space="0" w:color="auto"/>
            </w:tcBorders>
            <w:shd w:val="clear" w:color="auto" w:fill="auto"/>
            <w:vAlign w:val="center"/>
          </w:tcPr>
          <w:p w14:paraId="789AC6E4" w14:textId="592D7286" w:rsidR="0032700B" w:rsidRPr="00D65481" w:rsidRDefault="00833B77" w:rsidP="00236969">
            <w:pPr>
              <w:pStyle w:val="TableText"/>
              <w:spacing w:before="40" w:after="40"/>
              <w:contextualSpacing/>
              <w:jc w:val="center"/>
              <w:rPr>
                <w:sz w:val="18"/>
                <w:szCs w:val="18"/>
              </w:rPr>
            </w:pPr>
            <w:r w:rsidRPr="00D65481">
              <w:rPr>
                <w:sz w:val="18"/>
                <w:szCs w:val="18"/>
              </w:rPr>
              <w:t>2</w:t>
            </w:r>
          </w:p>
        </w:tc>
        <w:tc>
          <w:tcPr>
            <w:tcW w:w="719" w:type="dxa"/>
            <w:tcBorders>
              <w:top w:val="nil"/>
              <w:left w:val="nil"/>
              <w:bottom w:val="single" w:sz="4" w:space="0" w:color="auto"/>
              <w:right w:val="single" w:sz="4" w:space="0" w:color="auto"/>
            </w:tcBorders>
            <w:shd w:val="clear" w:color="auto" w:fill="auto"/>
            <w:vAlign w:val="center"/>
          </w:tcPr>
          <w:p w14:paraId="64CCFEE1" w14:textId="18777891" w:rsidR="0032700B" w:rsidRPr="00D65481" w:rsidRDefault="00833B77" w:rsidP="00236969">
            <w:pPr>
              <w:pStyle w:val="TableText"/>
              <w:spacing w:before="40" w:after="40"/>
              <w:contextualSpacing/>
              <w:jc w:val="center"/>
              <w:rPr>
                <w:sz w:val="18"/>
                <w:szCs w:val="18"/>
              </w:rPr>
            </w:pPr>
            <w:r w:rsidRPr="00D65481">
              <w:rPr>
                <w:sz w:val="18"/>
                <w:szCs w:val="18"/>
              </w:rPr>
              <w:t>2</w:t>
            </w:r>
          </w:p>
        </w:tc>
        <w:tc>
          <w:tcPr>
            <w:tcW w:w="720" w:type="dxa"/>
            <w:tcBorders>
              <w:top w:val="nil"/>
              <w:left w:val="nil"/>
              <w:bottom w:val="single" w:sz="4" w:space="0" w:color="auto"/>
              <w:right w:val="single" w:sz="4" w:space="0" w:color="auto"/>
            </w:tcBorders>
            <w:shd w:val="clear" w:color="auto" w:fill="auto"/>
            <w:vAlign w:val="center"/>
          </w:tcPr>
          <w:p w14:paraId="275AE6DD" w14:textId="77777777" w:rsidR="0032700B" w:rsidRPr="00D65481" w:rsidRDefault="0032700B" w:rsidP="00236969">
            <w:pPr>
              <w:pStyle w:val="TableText"/>
              <w:spacing w:before="40" w:after="40"/>
              <w:contextualSpacing/>
              <w:jc w:val="center"/>
              <w:rPr>
                <w:sz w:val="18"/>
                <w:szCs w:val="18"/>
              </w:rPr>
            </w:pPr>
          </w:p>
        </w:tc>
        <w:tc>
          <w:tcPr>
            <w:tcW w:w="719" w:type="dxa"/>
            <w:tcBorders>
              <w:top w:val="nil"/>
              <w:left w:val="nil"/>
              <w:bottom w:val="single" w:sz="4" w:space="0" w:color="auto"/>
              <w:right w:val="single" w:sz="4" w:space="0" w:color="auto"/>
            </w:tcBorders>
            <w:shd w:val="clear" w:color="auto" w:fill="auto"/>
            <w:vAlign w:val="center"/>
          </w:tcPr>
          <w:p w14:paraId="6557800E" w14:textId="77777777" w:rsidR="0032700B" w:rsidRPr="00D65481" w:rsidRDefault="0032700B" w:rsidP="00236969">
            <w:pPr>
              <w:pStyle w:val="TableText"/>
              <w:spacing w:before="40" w:after="40"/>
              <w:contextualSpacing/>
              <w:jc w:val="center"/>
              <w:rPr>
                <w:sz w:val="18"/>
                <w:szCs w:val="18"/>
              </w:rPr>
            </w:pPr>
          </w:p>
        </w:tc>
        <w:tc>
          <w:tcPr>
            <w:tcW w:w="720" w:type="dxa"/>
            <w:tcBorders>
              <w:top w:val="nil"/>
              <w:left w:val="nil"/>
              <w:bottom w:val="single" w:sz="4" w:space="0" w:color="auto"/>
              <w:right w:val="single" w:sz="4" w:space="0" w:color="auto"/>
            </w:tcBorders>
            <w:shd w:val="clear" w:color="auto" w:fill="auto"/>
            <w:vAlign w:val="center"/>
          </w:tcPr>
          <w:p w14:paraId="68D875C5" w14:textId="77777777" w:rsidR="0032700B" w:rsidRPr="00D65481" w:rsidRDefault="0032700B" w:rsidP="00236969">
            <w:pPr>
              <w:pStyle w:val="TableText"/>
              <w:spacing w:before="40" w:after="40"/>
              <w:contextualSpacing/>
              <w:jc w:val="center"/>
              <w:rPr>
                <w:sz w:val="18"/>
                <w:szCs w:val="18"/>
              </w:rPr>
            </w:pPr>
            <w:r w:rsidRPr="00D65481">
              <w:rPr>
                <w:sz w:val="18"/>
                <w:szCs w:val="18"/>
              </w:rPr>
              <w:t>6</w:t>
            </w:r>
          </w:p>
        </w:tc>
        <w:tc>
          <w:tcPr>
            <w:tcW w:w="719" w:type="dxa"/>
            <w:tcBorders>
              <w:top w:val="nil"/>
              <w:left w:val="nil"/>
              <w:bottom w:val="single" w:sz="4" w:space="0" w:color="auto"/>
              <w:right w:val="single" w:sz="4" w:space="0" w:color="auto"/>
            </w:tcBorders>
            <w:shd w:val="clear" w:color="auto" w:fill="auto"/>
            <w:vAlign w:val="center"/>
          </w:tcPr>
          <w:p w14:paraId="532AFADB" w14:textId="77777777" w:rsidR="0032700B" w:rsidRPr="00D65481" w:rsidRDefault="0032700B" w:rsidP="00236969">
            <w:pPr>
              <w:pStyle w:val="TableText"/>
              <w:spacing w:before="40" w:after="40"/>
              <w:contextualSpacing/>
              <w:jc w:val="center"/>
              <w:rPr>
                <w:sz w:val="18"/>
                <w:szCs w:val="18"/>
              </w:rPr>
            </w:pPr>
            <w:r w:rsidRPr="00D65481">
              <w:rPr>
                <w:sz w:val="18"/>
                <w:szCs w:val="18"/>
              </w:rPr>
              <w:t>1</w:t>
            </w:r>
          </w:p>
        </w:tc>
        <w:tc>
          <w:tcPr>
            <w:tcW w:w="720" w:type="dxa"/>
            <w:tcBorders>
              <w:top w:val="nil"/>
              <w:left w:val="nil"/>
              <w:bottom w:val="single" w:sz="4" w:space="0" w:color="auto"/>
              <w:right w:val="single" w:sz="4" w:space="0" w:color="auto"/>
            </w:tcBorders>
            <w:shd w:val="clear" w:color="auto" w:fill="auto"/>
            <w:noWrap/>
            <w:vAlign w:val="center"/>
          </w:tcPr>
          <w:p w14:paraId="32E679CD" w14:textId="77777777" w:rsidR="0032700B" w:rsidRPr="00D65481" w:rsidRDefault="0032700B" w:rsidP="00236969">
            <w:pPr>
              <w:pStyle w:val="TableText"/>
              <w:spacing w:before="40" w:after="40"/>
              <w:contextualSpacing/>
              <w:jc w:val="center"/>
              <w:rPr>
                <w:sz w:val="18"/>
                <w:szCs w:val="18"/>
              </w:rPr>
            </w:pPr>
            <w:r w:rsidRPr="00D65481">
              <w:rPr>
                <w:sz w:val="18"/>
                <w:szCs w:val="18"/>
              </w:rPr>
              <w:t>5</w:t>
            </w:r>
          </w:p>
        </w:tc>
        <w:tc>
          <w:tcPr>
            <w:tcW w:w="720" w:type="dxa"/>
            <w:tcBorders>
              <w:top w:val="nil"/>
              <w:left w:val="nil"/>
              <w:bottom w:val="single" w:sz="4" w:space="0" w:color="auto"/>
              <w:right w:val="single" w:sz="4" w:space="0" w:color="auto"/>
            </w:tcBorders>
            <w:shd w:val="clear" w:color="auto" w:fill="auto"/>
            <w:noWrap/>
            <w:vAlign w:val="center"/>
          </w:tcPr>
          <w:p w14:paraId="4EDB89EF" w14:textId="77777777" w:rsidR="0032700B" w:rsidRPr="00D65481" w:rsidRDefault="0032700B" w:rsidP="00236969">
            <w:pPr>
              <w:pStyle w:val="TableText"/>
              <w:spacing w:before="40" w:after="40"/>
              <w:contextualSpacing/>
              <w:jc w:val="center"/>
              <w:rPr>
                <w:sz w:val="18"/>
                <w:szCs w:val="18"/>
              </w:rPr>
            </w:pPr>
          </w:p>
        </w:tc>
      </w:tr>
      <w:tr w:rsidR="0032700B" w:rsidRPr="00D65481" w14:paraId="43B9DC32" w14:textId="77777777" w:rsidTr="00F760C6">
        <w:trPr>
          <w:trHeight w:val="288"/>
        </w:trPr>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6B6854DB" w14:textId="77777777" w:rsidR="0032700B" w:rsidRPr="00D65481" w:rsidRDefault="0032700B" w:rsidP="00236969">
            <w:pPr>
              <w:pStyle w:val="TableText"/>
              <w:spacing w:before="40" w:after="40"/>
              <w:contextualSpacing/>
              <w:jc w:val="left"/>
              <w:rPr>
                <w:b/>
                <w:sz w:val="18"/>
                <w:szCs w:val="18"/>
              </w:rPr>
            </w:pPr>
            <w:r w:rsidRPr="00D65481">
              <w:rPr>
                <w:b/>
                <w:sz w:val="18"/>
                <w:szCs w:val="18"/>
              </w:rPr>
              <w:t>Total (% of all watering actions)</w:t>
            </w:r>
          </w:p>
        </w:tc>
        <w:tc>
          <w:tcPr>
            <w:tcW w:w="719" w:type="dxa"/>
            <w:tcBorders>
              <w:top w:val="single" w:sz="4" w:space="0" w:color="auto"/>
              <w:left w:val="nil"/>
              <w:bottom w:val="single" w:sz="4" w:space="0" w:color="auto"/>
              <w:right w:val="single" w:sz="4" w:space="0" w:color="auto"/>
            </w:tcBorders>
            <w:shd w:val="clear" w:color="auto" w:fill="auto"/>
            <w:vAlign w:val="center"/>
          </w:tcPr>
          <w:p w14:paraId="1C8C5743" w14:textId="4BB4D2BD" w:rsidR="0032700B" w:rsidRPr="00D65481" w:rsidRDefault="00D86F3E" w:rsidP="00236969">
            <w:pPr>
              <w:pStyle w:val="TableText"/>
              <w:spacing w:before="40" w:after="40"/>
              <w:contextualSpacing/>
              <w:jc w:val="center"/>
              <w:rPr>
                <w:b/>
                <w:sz w:val="18"/>
                <w:szCs w:val="18"/>
              </w:rPr>
            </w:pPr>
            <w:r>
              <w:rPr>
                <w:b/>
                <w:sz w:val="18"/>
                <w:szCs w:val="18"/>
              </w:rPr>
              <w:t>58</w:t>
            </w:r>
          </w:p>
        </w:tc>
        <w:tc>
          <w:tcPr>
            <w:tcW w:w="720" w:type="dxa"/>
            <w:tcBorders>
              <w:top w:val="single" w:sz="4" w:space="0" w:color="auto"/>
              <w:left w:val="nil"/>
              <w:bottom w:val="single" w:sz="4" w:space="0" w:color="auto"/>
              <w:right w:val="single" w:sz="4" w:space="0" w:color="auto"/>
            </w:tcBorders>
            <w:shd w:val="clear" w:color="auto" w:fill="auto"/>
            <w:vAlign w:val="center"/>
          </w:tcPr>
          <w:p w14:paraId="4EFC6900" w14:textId="6190FDB9" w:rsidR="0032700B" w:rsidRPr="00D65481" w:rsidRDefault="00D86F3E" w:rsidP="00236969">
            <w:pPr>
              <w:pStyle w:val="TableText"/>
              <w:spacing w:before="40" w:after="40"/>
              <w:contextualSpacing/>
              <w:jc w:val="center"/>
              <w:rPr>
                <w:b/>
                <w:sz w:val="18"/>
                <w:szCs w:val="18"/>
              </w:rPr>
            </w:pPr>
            <w:r>
              <w:rPr>
                <w:b/>
                <w:sz w:val="18"/>
                <w:szCs w:val="18"/>
              </w:rPr>
              <w:t>54</w:t>
            </w:r>
          </w:p>
        </w:tc>
        <w:tc>
          <w:tcPr>
            <w:tcW w:w="719" w:type="dxa"/>
            <w:tcBorders>
              <w:top w:val="single" w:sz="4" w:space="0" w:color="auto"/>
              <w:left w:val="nil"/>
              <w:bottom w:val="single" w:sz="4" w:space="0" w:color="auto"/>
              <w:right w:val="single" w:sz="4" w:space="0" w:color="auto"/>
            </w:tcBorders>
            <w:shd w:val="clear" w:color="auto" w:fill="auto"/>
            <w:vAlign w:val="center"/>
          </w:tcPr>
          <w:p w14:paraId="4454FFAA" w14:textId="6ADE2042" w:rsidR="0032700B" w:rsidRPr="00D65481" w:rsidRDefault="0032700B" w:rsidP="00236969">
            <w:pPr>
              <w:pStyle w:val="TableText"/>
              <w:spacing w:before="40" w:after="40"/>
              <w:contextualSpacing/>
              <w:jc w:val="center"/>
              <w:rPr>
                <w:b/>
                <w:sz w:val="18"/>
                <w:szCs w:val="18"/>
              </w:rPr>
            </w:pPr>
            <w:r w:rsidRPr="00D65481">
              <w:rPr>
                <w:b/>
                <w:sz w:val="18"/>
                <w:szCs w:val="18"/>
              </w:rPr>
              <w:t>3</w:t>
            </w:r>
            <w:r w:rsidR="00D86F3E">
              <w:rPr>
                <w:b/>
                <w:sz w:val="18"/>
                <w:szCs w:val="18"/>
              </w:rPr>
              <w:t>6</w:t>
            </w:r>
          </w:p>
        </w:tc>
        <w:tc>
          <w:tcPr>
            <w:tcW w:w="720" w:type="dxa"/>
            <w:tcBorders>
              <w:top w:val="single" w:sz="4" w:space="0" w:color="auto"/>
              <w:left w:val="nil"/>
              <w:bottom w:val="single" w:sz="4" w:space="0" w:color="auto"/>
              <w:right w:val="single" w:sz="4" w:space="0" w:color="auto"/>
            </w:tcBorders>
            <w:shd w:val="clear" w:color="auto" w:fill="auto"/>
            <w:vAlign w:val="center"/>
          </w:tcPr>
          <w:p w14:paraId="0BE0EE5C" w14:textId="1A303955" w:rsidR="0032700B" w:rsidRPr="00D65481" w:rsidRDefault="0032700B" w:rsidP="00236969">
            <w:pPr>
              <w:pStyle w:val="TableText"/>
              <w:spacing w:before="40" w:after="40"/>
              <w:contextualSpacing/>
              <w:jc w:val="center"/>
              <w:rPr>
                <w:b/>
                <w:sz w:val="18"/>
                <w:szCs w:val="18"/>
              </w:rPr>
            </w:pPr>
            <w:r w:rsidRPr="00D65481">
              <w:rPr>
                <w:b/>
                <w:sz w:val="18"/>
                <w:szCs w:val="18"/>
              </w:rPr>
              <w:t>1</w:t>
            </w:r>
            <w:r w:rsidR="00D86F3E">
              <w:rPr>
                <w:b/>
                <w:sz w:val="18"/>
                <w:szCs w:val="18"/>
              </w:rPr>
              <w:t>3</w:t>
            </w:r>
          </w:p>
        </w:tc>
        <w:tc>
          <w:tcPr>
            <w:tcW w:w="719" w:type="dxa"/>
            <w:tcBorders>
              <w:top w:val="single" w:sz="4" w:space="0" w:color="auto"/>
              <w:left w:val="nil"/>
              <w:bottom w:val="single" w:sz="4" w:space="0" w:color="auto"/>
              <w:right w:val="single" w:sz="4" w:space="0" w:color="auto"/>
            </w:tcBorders>
            <w:shd w:val="clear" w:color="auto" w:fill="auto"/>
            <w:vAlign w:val="center"/>
          </w:tcPr>
          <w:p w14:paraId="4F24EB7B" w14:textId="6AD006E4" w:rsidR="0032700B" w:rsidRPr="00D65481" w:rsidRDefault="0032700B" w:rsidP="00236969">
            <w:pPr>
              <w:pStyle w:val="TableText"/>
              <w:spacing w:before="40" w:after="40"/>
              <w:contextualSpacing/>
              <w:jc w:val="center"/>
              <w:rPr>
                <w:b/>
                <w:sz w:val="18"/>
                <w:szCs w:val="18"/>
              </w:rPr>
            </w:pPr>
            <w:r w:rsidRPr="00D65481">
              <w:rPr>
                <w:b/>
                <w:sz w:val="18"/>
                <w:szCs w:val="18"/>
              </w:rPr>
              <w:t>1</w:t>
            </w:r>
            <w:r w:rsidR="00D86F3E">
              <w:rPr>
                <w:b/>
                <w:sz w:val="18"/>
                <w:szCs w:val="18"/>
              </w:rPr>
              <w:t>3</w:t>
            </w:r>
          </w:p>
        </w:tc>
        <w:tc>
          <w:tcPr>
            <w:tcW w:w="720" w:type="dxa"/>
            <w:tcBorders>
              <w:top w:val="single" w:sz="4" w:space="0" w:color="auto"/>
              <w:left w:val="nil"/>
              <w:bottom w:val="single" w:sz="4" w:space="0" w:color="auto"/>
              <w:right w:val="single" w:sz="4" w:space="0" w:color="auto"/>
            </w:tcBorders>
            <w:shd w:val="clear" w:color="auto" w:fill="auto"/>
            <w:vAlign w:val="center"/>
          </w:tcPr>
          <w:p w14:paraId="566AA007" w14:textId="6806D8AB" w:rsidR="0032700B" w:rsidRPr="00D65481" w:rsidRDefault="00D86F3E" w:rsidP="00236969">
            <w:pPr>
              <w:pStyle w:val="TableText"/>
              <w:spacing w:before="40" w:after="40"/>
              <w:contextualSpacing/>
              <w:jc w:val="center"/>
              <w:rPr>
                <w:b/>
                <w:sz w:val="18"/>
                <w:szCs w:val="18"/>
              </w:rPr>
            </w:pPr>
            <w:r>
              <w:rPr>
                <w:b/>
                <w:sz w:val="18"/>
                <w:szCs w:val="18"/>
              </w:rPr>
              <w:t>28</w:t>
            </w:r>
          </w:p>
        </w:tc>
        <w:tc>
          <w:tcPr>
            <w:tcW w:w="719" w:type="dxa"/>
            <w:tcBorders>
              <w:top w:val="single" w:sz="4" w:space="0" w:color="auto"/>
              <w:left w:val="nil"/>
              <w:bottom w:val="single" w:sz="4" w:space="0" w:color="auto"/>
              <w:right w:val="single" w:sz="4" w:space="0" w:color="auto"/>
            </w:tcBorders>
            <w:shd w:val="clear" w:color="auto" w:fill="auto"/>
            <w:vAlign w:val="center"/>
          </w:tcPr>
          <w:p w14:paraId="538A1E49" w14:textId="13B0DCBF" w:rsidR="0032700B" w:rsidRPr="00D65481" w:rsidRDefault="0032700B" w:rsidP="00236969">
            <w:pPr>
              <w:pStyle w:val="TableText"/>
              <w:spacing w:before="40" w:after="40"/>
              <w:contextualSpacing/>
              <w:jc w:val="center"/>
              <w:rPr>
                <w:b/>
                <w:sz w:val="18"/>
                <w:szCs w:val="18"/>
              </w:rPr>
            </w:pPr>
            <w:r w:rsidRPr="00D65481">
              <w:rPr>
                <w:b/>
                <w:sz w:val="18"/>
                <w:szCs w:val="18"/>
              </w:rPr>
              <w:t>3</w:t>
            </w:r>
            <w:r w:rsidR="00D86F3E">
              <w:rPr>
                <w:b/>
                <w:sz w:val="18"/>
                <w:szCs w:val="18"/>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4B8A604" w14:textId="4799F679" w:rsidR="0032700B" w:rsidRPr="00D65481" w:rsidRDefault="0032700B" w:rsidP="00236969">
            <w:pPr>
              <w:pStyle w:val="TableText"/>
              <w:spacing w:before="40" w:after="40"/>
              <w:contextualSpacing/>
              <w:jc w:val="center"/>
              <w:rPr>
                <w:b/>
                <w:sz w:val="18"/>
                <w:szCs w:val="18"/>
              </w:rPr>
            </w:pPr>
            <w:r w:rsidRPr="00D65481">
              <w:rPr>
                <w:b/>
                <w:sz w:val="18"/>
                <w:szCs w:val="18"/>
              </w:rPr>
              <w:t>1</w:t>
            </w:r>
            <w:r w:rsidR="00D86F3E">
              <w:rPr>
                <w:b/>
                <w:sz w:val="18"/>
                <w:szCs w:val="18"/>
              </w:rPr>
              <w:t>4</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AC5DCF0" w14:textId="7D95F41B" w:rsidR="0032700B" w:rsidRPr="00D65481" w:rsidRDefault="0032700B" w:rsidP="00236969">
            <w:pPr>
              <w:pStyle w:val="TableText"/>
              <w:spacing w:before="0"/>
              <w:contextualSpacing/>
              <w:jc w:val="center"/>
              <w:rPr>
                <w:b/>
                <w:sz w:val="18"/>
                <w:szCs w:val="18"/>
              </w:rPr>
            </w:pPr>
            <w:r w:rsidRPr="00D65481">
              <w:rPr>
                <w:b/>
                <w:sz w:val="18"/>
                <w:szCs w:val="18"/>
              </w:rPr>
              <w:t>2</w:t>
            </w:r>
            <w:r w:rsidR="00D86F3E">
              <w:rPr>
                <w:b/>
                <w:sz w:val="18"/>
                <w:szCs w:val="18"/>
              </w:rPr>
              <w:t>4</w:t>
            </w:r>
          </w:p>
        </w:tc>
      </w:tr>
    </w:tbl>
    <w:p w14:paraId="4C41517D" w14:textId="77777777" w:rsidR="0032700B" w:rsidRPr="00D65481" w:rsidRDefault="0032700B" w:rsidP="0032700B"/>
    <w:p w14:paraId="00E014C3" w14:textId="77777777" w:rsidR="0032700B" w:rsidRPr="00D65481" w:rsidRDefault="0032700B" w:rsidP="0032700B">
      <w:pPr>
        <w:pStyle w:val="Heading3"/>
        <w:numPr>
          <w:ilvl w:val="2"/>
          <w:numId w:val="18"/>
        </w:numPr>
        <w:ind w:left="851"/>
      </w:pPr>
      <w:bookmarkStart w:id="55" w:name="_Toc527467755"/>
      <w:r w:rsidRPr="00D65481">
        <w:t>The first 3 years in context: 2014–17</w:t>
      </w:r>
      <w:bookmarkEnd w:id="55"/>
    </w:p>
    <w:p w14:paraId="2F8922FB" w14:textId="6D16042C" w:rsidR="0032700B" w:rsidRPr="00D65481" w:rsidRDefault="0032700B" w:rsidP="0032700B">
      <w:pPr>
        <w:pStyle w:val="CommentText"/>
      </w:pPr>
      <w:r w:rsidRPr="00D65481">
        <w:t>Surface water inflows across the Murray-Darling Basin have been low for the four year period mid 2012 to mid 2016 (</w:t>
      </w:r>
      <w:r w:rsidRPr="00D65481">
        <w:fldChar w:fldCharType="begin"/>
      </w:r>
      <w:r w:rsidRPr="00D65481">
        <w:instrText xml:space="preserve"> REF _Ref516606523 \h </w:instrText>
      </w:r>
      <w:r w:rsidRPr="00D65481">
        <w:fldChar w:fldCharType="separate"/>
      </w:r>
      <w:r w:rsidR="00D82608" w:rsidRPr="00D65481">
        <w:t xml:space="preserve">Figure </w:t>
      </w:r>
      <w:r w:rsidR="00D82608">
        <w:rPr>
          <w:noProof/>
        </w:rPr>
        <w:t>4</w:t>
      </w:r>
      <w:r w:rsidRPr="00D65481">
        <w:fldChar w:fldCharType="end"/>
      </w:r>
      <w:r w:rsidRPr="00D65481">
        <w:t xml:space="preserve">) with magnitudes similar to the less severe years of the </w:t>
      </w:r>
      <w:r w:rsidR="0077553C" w:rsidRPr="00D65481">
        <w:t>Millennium</w:t>
      </w:r>
      <w:r w:rsidRPr="00D65481">
        <w:t xml:space="preserve"> Drought. This period includes the first two years of LTIM, which were characterised by dry conditions and low resource availability scenarios. In 2016-17 (the third LTIM year) surface water inflows in the southern Basin increased to approximately double inflows over the previous four years. For example, the Loddon and Campaspe experienced a fi</w:t>
      </w:r>
      <w:r w:rsidR="0077553C" w:rsidRPr="00D65481">
        <w:t>ve-fold increase on the previous</w:t>
      </w:r>
      <w:r w:rsidRPr="00D65481">
        <w:t xml:space="preserve"> four year average, and the Macquarie inflows were close to twice that of previous years. In other parts of NSW (Namoi, </w:t>
      </w:r>
      <w:r w:rsidR="008D1515" w:rsidRPr="00D65481">
        <w:t>Gwydir</w:t>
      </w:r>
      <w:r w:rsidRPr="00D65481">
        <w:t xml:space="preserve"> and Border Rivers) there have been min</w:t>
      </w:r>
      <w:r w:rsidR="0077553C" w:rsidRPr="00D65481">
        <w:t>or increases in flow in 2016-17</w:t>
      </w:r>
      <w:r w:rsidRPr="00D65481">
        <w:t>, but in the Q</w:t>
      </w:r>
      <w:r w:rsidR="0077553C" w:rsidRPr="00D65481">
        <w:t xml:space="preserve">ueensland portion of the Basin </w:t>
      </w:r>
      <w:r w:rsidRPr="00D65481">
        <w:t xml:space="preserve">(Warrego, and Condamine-Balonne) flows remained low for a fifth </w:t>
      </w:r>
      <w:r w:rsidR="0077553C" w:rsidRPr="00D65481">
        <w:t>consecutive</w:t>
      </w:r>
      <w:r w:rsidRPr="00D65481">
        <w:t xml:space="preserve"> year. </w:t>
      </w:r>
    </w:p>
    <w:p w14:paraId="3B0FBC1F" w14:textId="77777777" w:rsidR="0032700B" w:rsidRPr="00D65481" w:rsidRDefault="0032700B" w:rsidP="0032700B">
      <w:pPr>
        <w:pStyle w:val="CommentText"/>
      </w:pPr>
    </w:p>
    <w:p w14:paraId="65B0B46F" w14:textId="77777777" w:rsidR="0032700B" w:rsidRPr="00D65481" w:rsidRDefault="0032700B" w:rsidP="0032700B">
      <w:pPr>
        <w:rPr>
          <w:rFonts w:asciiTheme="majorHAnsi" w:eastAsiaTheme="majorEastAsia" w:hAnsiTheme="majorHAnsi" w:cstheme="majorBidi"/>
          <w:color w:val="365F91" w:themeColor="accent1" w:themeShade="BF"/>
          <w:sz w:val="32"/>
          <w:szCs w:val="32"/>
        </w:rPr>
      </w:pPr>
      <w:r w:rsidRPr="00D65481">
        <w:rPr>
          <w:rFonts w:asciiTheme="majorHAnsi" w:eastAsiaTheme="majorEastAsia" w:hAnsiTheme="majorHAnsi" w:cstheme="majorBidi"/>
          <w:noProof/>
          <w:color w:val="365F91" w:themeColor="accent1" w:themeShade="BF"/>
          <w:sz w:val="32"/>
          <w:szCs w:val="32"/>
          <w:lang w:eastAsia="en-AU"/>
        </w:rPr>
        <w:drawing>
          <wp:inline distT="0" distB="0" distL="0" distR="0" wp14:anchorId="14393FE8" wp14:editId="7355708F">
            <wp:extent cx="5194300" cy="274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8356" cy="2745342"/>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p w14:paraId="4706ED47" w14:textId="6F58476C" w:rsidR="0032700B" w:rsidRPr="00D65481" w:rsidRDefault="0032700B" w:rsidP="0032700B">
      <w:pPr>
        <w:pStyle w:val="Caption"/>
      </w:pPr>
      <w:bookmarkStart w:id="56" w:name="_Ref516606523"/>
      <w:bookmarkStart w:id="57" w:name="_Toc516610267"/>
      <w:bookmarkStart w:id="58" w:name="_Toc527467794"/>
      <w:r w:rsidRPr="00D65481">
        <w:t xml:space="preserve">Figure </w:t>
      </w:r>
      <w:r w:rsidR="009D14B0">
        <w:rPr>
          <w:noProof/>
        </w:rPr>
        <w:fldChar w:fldCharType="begin"/>
      </w:r>
      <w:r w:rsidR="009D14B0">
        <w:rPr>
          <w:noProof/>
        </w:rPr>
        <w:instrText xml:space="preserve"> SEQ Figure \* ARABIC </w:instrText>
      </w:r>
      <w:r w:rsidR="009D14B0">
        <w:rPr>
          <w:noProof/>
        </w:rPr>
        <w:fldChar w:fldCharType="separate"/>
      </w:r>
      <w:r w:rsidR="00D82608">
        <w:rPr>
          <w:noProof/>
        </w:rPr>
        <w:t>4</w:t>
      </w:r>
      <w:r w:rsidR="009D14B0">
        <w:rPr>
          <w:noProof/>
        </w:rPr>
        <w:fldChar w:fldCharType="end"/>
      </w:r>
      <w:bookmarkEnd w:id="56"/>
      <w:r w:rsidRPr="00D65481">
        <w:t xml:space="preserve">: </w:t>
      </w:r>
      <w:r w:rsidRPr="00D65481">
        <w:rPr>
          <w:b w:val="0"/>
        </w:rPr>
        <w:t>Annual surface water inflows in the Murray-Darling Basin (Source: BoM National Water Account)</w:t>
      </w:r>
      <w:bookmarkEnd w:id="57"/>
      <w:r w:rsidRPr="00D65481">
        <w:rPr>
          <w:b w:val="0"/>
        </w:rPr>
        <w:t>.</w:t>
      </w:r>
      <w:bookmarkEnd w:id="58"/>
    </w:p>
    <w:p w14:paraId="45AA1045" w14:textId="77777777" w:rsidR="00BB4FCB" w:rsidRPr="00D65481" w:rsidRDefault="00BB4FCB" w:rsidP="00360DC9"/>
    <w:p w14:paraId="283F015B" w14:textId="77777777" w:rsidR="009B114D" w:rsidRPr="00D65481" w:rsidRDefault="009B114D">
      <w:pPr>
        <w:spacing w:after="200" w:line="276" w:lineRule="auto"/>
        <w:rPr>
          <w:rFonts w:eastAsiaTheme="majorEastAsia" w:cstheme="majorBidi"/>
          <w:b/>
          <w:bCs/>
          <w:color w:val="auto"/>
          <w:sz w:val="32"/>
          <w:szCs w:val="28"/>
        </w:rPr>
      </w:pPr>
      <w:r w:rsidRPr="00D65481">
        <w:br w:type="page"/>
      </w:r>
    </w:p>
    <w:p w14:paraId="1423D52E" w14:textId="77777777" w:rsidR="00E311B7" w:rsidRPr="00D65481" w:rsidRDefault="00296FA2" w:rsidP="005C630C">
      <w:pPr>
        <w:pStyle w:val="Heading1"/>
      </w:pPr>
      <w:bookmarkStart w:id="59" w:name="_Toc527467756"/>
      <w:r w:rsidRPr="00D65481">
        <w:t>Basin-scale evaluation</w:t>
      </w:r>
      <w:bookmarkEnd w:id="59"/>
    </w:p>
    <w:p w14:paraId="3DB60660" w14:textId="0344F386" w:rsidR="007E25A0" w:rsidRPr="00D65481" w:rsidRDefault="00607B6E" w:rsidP="002818EB">
      <w:r w:rsidRPr="00D65481">
        <w:t xml:space="preserve">There are six Basin Matters </w:t>
      </w:r>
      <w:r w:rsidR="00F34BC6" w:rsidRPr="00D65481">
        <w:t>(ecological indicators monitored using standard methods across Selected Areas and evaluated at the Basin</w:t>
      </w:r>
      <w:r w:rsidR="00CB7CF5" w:rsidRPr="00D65481">
        <w:t xml:space="preserve"> </w:t>
      </w:r>
      <w:r w:rsidR="00F34BC6" w:rsidRPr="00D65481">
        <w:t xml:space="preserve">scale) </w:t>
      </w:r>
      <w:r w:rsidRPr="00D65481">
        <w:t xml:space="preserve">and the </w:t>
      </w:r>
      <w:r w:rsidR="00296FA2" w:rsidRPr="00D65481">
        <w:t>full</w:t>
      </w:r>
      <w:r w:rsidR="00CB64EA" w:rsidRPr="00D65481">
        <w:t xml:space="preserve"> details on the methods and the results of evaluations</w:t>
      </w:r>
      <w:r w:rsidR="000E0E2D" w:rsidRPr="00D65481">
        <w:t xml:space="preserve"> </w:t>
      </w:r>
      <w:r w:rsidR="00CB64EA" w:rsidRPr="00D65481">
        <w:t>for each of these can be found in Appendices</w:t>
      </w:r>
      <w:r w:rsidR="007E25A0" w:rsidRPr="00D65481">
        <w:t>:</w:t>
      </w:r>
      <w:r w:rsidR="00F80E8B" w:rsidRPr="00D65481">
        <w:t xml:space="preserve"> </w:t>
      </w:r>
    </w:p>
    <w:p w14:paraId="0B1F615A" w14:textId="77777777" w:rsidR="007E25A0" w:rsidRPr="00D65481" w:rsidRDefault="007E25A0" w:rsidP="007E25A0">
      <w:pPr>
        <w:spacing w:after="0"/>
        <w:ind w:firstLine="720"/>
      </w:pPr>
      <w:r w:rsidRPr="00D65481">
        <w:t>B:</w:t>
      </w:r>
      <w:r w:rsidR="00F80E8B" w:rsidRPr="00D65481">
        <w:t xml:space="preserve"> </w:t>
      </w:r>
      <w:r w:rsidRPr="00D65481">
        <w:t>Hydrology</w:t>
      </w:r>
    </w:p>
    <w:p w14:paraId="4DE67051" w14:textId="77777777" w:rsidR="00E53F39" w:rsidRPr="00D65481" w:rsidRDefault="007E25A0" w:rsidP="007E25A0">
      <w:pPr>
        <w:spacing w:after="0"/>
        <w:ind w:firstLine="720"/>
      </w:pPr>
      <w:r w:rsidRPr="00D65481">
        <w:t>C:</w:t>
      </w:r>
      <w:r w:rsidR="00F80E8B" w:rsidRPr="00D65481">
        <w:t xml:space="preserve"> </w:t>
      </w:r>
      <w:r w:rsidR="00E53F39" w:rsidRPr="00D65481">
        <w:t xml:space="preserve">Stream Metabolism and Water Quality </w:t>
      </w:r>
    </w:p>
    <w:p w14:paraId="1C6FBD3A" w14:textId="77777777" w:rsidR="00E53F39" w:rsidRPr="00D65481" w:rsidRDefault="007E25A0" w:rsidP="00E53F39">
      <w:pPr>
        <w:spacing w:after="0"/>
        <w:ind w:firstLine="720"/>
      </w:pPr>
      <w:r w:rsidRPr="00D65481">
        <w:t>D:</w:t>
      </w:r>
      <w:r w:rsidR="00F80E8B" w:rsidRPr="00D65481">
        <w:t xml:space="preserve"> </w:t>
      </w:r>
      <w:r w:rsidR="00E53F39" w:rsidRPr="00D65481">
        <w:t>Ecosystem Diversity</w:t>
      </w:r>
    </w:p>
    <w:p w14:paraId="05BB1FD5" w14:textId="77777777" w:rsidR="007E25A0" w:rsidRPr="00D65481" w:rsidRDefault="007E25A0" w:rsidP="007E25A0">
      <w:pPr>
        <w:spacing w:after="0"/>
        <w:ind w:firstLine="720"/>
      </w:pPr>
      <w:r w:rsidRPr="00D65481">
        <w:t>E:</w:t>
      </w:r>
      <w:r w:rsidR="00F80E8B" w:rsidRPr="00D65481">
        <w:t xml:space="preserve"> </w:t>
      </w:r>
      <w:r w:rsidRPr="00D65481">
        <w:t>Vegetation Diversity</w:t>
      </w:r>
    </w:p>
    <w:p w14:paraId="76C0E5F9" w14:textId="77777777" w:rsidR="007E25A0" w:rsidRPr="00D65481" w:rsidRDefault="007E25A0" w:rsidP="007E25A0">
      <w:pPr>
        <w:spacing w:after="0"/>
        <w:ind w:firstLine="720"/>
      </w:pPr>
      <w:r w:rsidRPr="00D65481">
        <w:t>F:</w:t>
      </w:r>
      <w:r w:rsidR="00F80E8B" w:rsidRPr="00D65481">
        <w:t xml:space="preserve"> </w:t>
      </w:r>
      <w:r w:rsidRPr="00D65481">
        <w:t>Fish</w:t>
      </w:r>
    </w:p>
    <w:p w14:paraId="6143791E" w14:textId="77777777" w:rsidR="007E25A0" w:rsidRPr="00D65481" w:rsidRDefault="007E25A0" w:rsidP="007E25A0">
      <w:pPr>
        <w:ind w:firstLine="720"/>
      </w:pPr>
      <w:r w:rsidRPr="00D65481">
        <w:t>G:</w:t>
      </w:r>
      <w:r w:rsidR="00F80E8B" w:rsidRPr="00D65481">
        <w:t xml:space="preserve"> </w:t>
      </w:r>
      <w:r w:rsidRPr="00D65481">
        <w:t>Generic Diversity</w:t>
      </w:r>
      <w:r w:rsidR="00342341" w:rsidRPr="00D65481">
        <w:t>.</w:t>
      </w:r>
    </w:p>
    <w:p w14:paraId="748A50E2" w14:textId="4AF66D7D" w:rsidR="002818EB" w:rsidRPr="00D65481" w:rsidRDefault="00296FA2" w:rsidP="007E25A0">
      <w:r w:rsidRPr="00D65481">
        <w:t xml:space="preserve">Provided here is an integrated assessment of the outcomes of Commonwealth environmental water in </w:t>
      </w:r>
      <w:r w:rsidR="003917D8" w:rsidRPr="00D65481">
        <w:t>2016–17</w:t>
      </w:r>
      <w:r w:rsidR="00D112FC" w:rsidRPr="00D65481">
        <w:t xml:space="preserve"> and cumulatively over the first </w:t>
      </w:r>
      <w:r w:rsidR="00F83E9D" w:rsidRPr="00D65481">
        <w:t>three</w:t>
      </w:r>
      <w:r w:rsidR="00D112FC" w:rsidRPr="00D65481">
        <w:t xml:space="preserve"> years of LTIM (2014</w:t>
      </w:r>
      <w:r w:rsidR="001F33CA" w:rsidRPr="00D65481">
        <w:t>–</w:t>
      </w:r>
      <w:r w:rsidR="00D112FC" w:rsidRPr="00D65481">
        <w:t>1</w:t>
      </w:r>
      <w:r w:rsidR="0032700B" w:rsidRPr="00D65481">
        <w:t>7</w:t>
      </w:r>
      <w:r w:rsidR="00D112FC" w:rsidRPr="00D65481">
        <w:t>)</w:t>
      </w:r>
      <w:r w:rsidRPr="00D65481">
        <w:t>, across the three broad themes of the Basin Plan</w:t>
      </w:r>
      <w:r w:rsidR="007E25A0" w:rsidRPr="00D65481">
        <w:t xml:space="preserve"> as defined by the CEWO Outcomes Framework</w:t>
      </w:r>
      <w:r w:rsidR="00A64DF0">
        <w:t xml:space="preserve"> </w:t>
      </w:r>
      <w:r w:rsidR="00A64DF0">
        <w:fldChar w:fldCharType="begin"/>
      </w:r>
      <w:r w:rsidR="00A64DF0">
        <w:instrText xml:space="preserve"> ADDIN ZOTERO_ITEM CSL_CITATION {"citationID":"t4EvOro3","properties":{"formattedCitation":"(CEWO 2013b)","plainCitation":"(CEWO 2013b)","noteIndex":0},"citationItems":[{"id":4278,"uris":["http://zotero.org/users/2336876/items/GR7JE8E9"],"uri":["http://zotero.org/users/2336876/items/GR7JE8E9"],"itemData":{"id":4278,"type":"book","title":"Commonwealth Environmental Water – The Environmental Water Outcomes Framework","publisher":"Commonwealth Environmental Water Holder","publisher-place":"Canberra, ACT","event-place":"Canberra, ACT","author":[{"family":"CEWO","given":""}],"issued":{"date-parts":[["2013"]]}}}],"schema":"https://github.com/citation-style-language/schema/raw/master/csl-citation.json"} </w:instrText>
      </w:r>
      <w:r w:rsidR="00A64DF0">
        <w:fldChar w:fldCharType="separate"/>
      </w:r>
      <w:r w:rsidR="00A64DF0">
        <w:rPr>
          <w:noProof/>
        </w:rPr>
        <w:t>(CEWO 2013b)</w:t>
      </w:r>
      <w:r w:rsidR="00A64DF0">
        <w:fldChar w:fldCharType="end"/>
      </w:r>
      <w:r w:rsidRPr="00D65481">
        <w:t>: biodiversity, ecosystem function and resilience.</w:t>
      </w:r>
      <w:r w:rsidR="00F04658" w:rsidRPr="00D65481">
        <w:t xml:space="preserve"> This section draws together the main findings of each of the Basin Matter evaluations in the context of prevailing climate in the Basin during the period of water delivery.</w:t>
      </w:r>
      <w:r w:rsidR="00F80E8B" w:rsidRPr="00D65481">
        <w:t xml:space="preserve"> </w:t>
      </w:r>
    </w:p>
    <w:p w14:paraId="794DD7E6" w14:textId="77777777" w:rsidR="002818EB" w:rsidRPr="00D65481" w:rsidRDefault="00296FA2" w:rsidP="00397C72">
      <w:pPr>
        <w:pStyle w:val="Heading2"/>
        <w:ind w:left="851"/>
      </w:pPr>
      <w:bookmarkStart w:id="60" w:name="_Toc527467757"/>
      <w:r w:rsidRPr="00D65481">
        <w:t>Biodiversity</w:t>
      </w:r>
      <w:bookmarkEnd w:id="60"/>
    </w:p>
    <w:p w14:paraId="3A607EAD" w14:textId="77777777" w:rsidR="008F1C34" w:rsidRPr="00D65481" w:rsidRDefault="000A216C" w:rsidP="008F1C34">
      <w:r w:rsidRPr="00D65481">
        <w:rPr>
          <w:noProof/>
          <w:lang w:eastAsia="en-AU"/>
        </w:rPr>
        <mc:AlternateContent>
          <mc:Choice Requires="wps">
            <w:drawing>
              <wp:inline distT="0" distB="0" distL="0" distR="0" wp14:anchorId="150B8120" wp14:editId="4AEACC0B">
                <wp:extent cx="5783580" cy="2916646"/>
                <wp:effectExtent l="0" t="0" r="7620" b="17145"/>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2916646"/>
                        </a:xfrm>
                        <a:prstGeom prst="rect">
                          <a:avLst/>
                        </a:prstGeom>
                        <a:solidFill>
                          <a:schemeClr val="tx2">
                            <a:lumMod val="40000"/>
                            <a:lumOff val="60000"/>
                          </a:schemeClr>
                        </a:solidFill>
                        <a:ln w="9525">
                          <a:solidFill>
                            <a:schemeClr val="tx2">
                              <a:lumMod val="100000"/>
                              <a:lumOff val="0"/>
                            </a:schemeClr>
                          </a:solidFill>
                          <a:miter lim="800000"/>
                          <a:headEnd/>
                          <a:tailEnd/>
                        </a:ln>
                      </wps:spPr>
                      <wps:txbx>
                        <w:txbxContent>
                          <w:p w14:paraId="46A3F62C" w14:textId="77777777" w:rsidR="00140817" w:rsidRPr="001348D0" w:rsidRDefault="00140817" w:rsidP="008F1C34">
                            <w:pPr>
                              <w:rPr>
                                <w:b/>
                                <w:sz w:val="20"/>
                              </w:rPr>
                            </w:pPr>
                            <w:r w:rsidRPr="001348D0">
                              <w:rPr>
                                <w:b/>
                                <w:sz w:val="20"/>
                              </w:rPr>
                              <w:t>Basin-scale biodiversity outcomes</w:t>
                            </w:r>
                          </w:p>
                          <w:p w14:paraId="1B27C842" w14:textId="1B93063A" w:rsidR="00140817" w:rsidRPr="001348D0" w:rsidRDefault="00140817" w:rsidP="003F3301">
                            <w:pPr>
                              <w:pStyle w:val="ListBullet"/>
                              <w:ind w:left="357" w:hanging="357"/>
                              <w:rPr>
                                <w:sz w:val="20"/>
                                <w:szCs w:val="20"/>
                              </w:rPr>
                            </w:pPr>
                            <w:r w:rsidRPr="001348D0">
                              <w:rPr>
                                <w:sz w:val="20"/>
                                <w:szCs w:val="20"/>
                              </w:rPr>
                              <w:t>Over the first three years of LTIM, Commonwealth environmental water inundated half of the wetland types in the Basin and influenced more than 10 % of the mapped extent of five wetland types.</w:t>
                            </w:r>
                          </w:p>
                          <w:p w14:paraId="4F03AEE0" w14:textId="77777777" w:rsidR="00140817" w:rsidRPr="001348D0" w:rsidRDefault="00140817" w:rsidP="00C22A85">
                            <w:pPr>
                              <w:pStyle w:val="ListBullet"/>
                              <w:ind w:left="357" w:hanging="357"/>
                              <w:rPr>
                                <w:sz w:val="20"/>
                                <w:szCs w:val="20"/>
                              </w:rPr>
                            </w:pPr>
                            <w:r w:rsidRPr="001348D0">
                              <w:rPr>
                                <w:sz w:val="20"/>
                                <w:szCs w:val="20"/>
                              </w:rPr>
                              <w:t xml:space="preserve">Plant species diversity increased in response to Commonwealth environmental water in 2016-17 in Selected Area wetland sites. </w:t>
                            </w:r>
                            <w:r w:rsidRPr="001348D0">
                              <w:rPr>
                                <w:sz w:val="20"/>
                                <w:szCs w:val="20"/>
                                <w:lang w:val="en-US"/>
                              </w:rPr>
                              <w:t>Commonwealth environmental water resulting in wetland inundation across the Basin in 2016-17 is extremely likely to have generated a greater diversity of vegetation communities than would otherwise have been present.</w:t>
                            </w:r>
                          </w:p>
                          <w:p w14:paraId="5B58B512" w14:textId="1B2B5F7B" w:rsidR="00140817" w:rsidRPr="00082E76" w:rsidRDefault="00140817" w:rsidP="00C22A85">
                            <w:pPr>
                              <w:pStyle w:val="ListBullet"/>
                              <w:ind w:left="357" w:hanging="357"/>
                              <w:rPr>
                                <w:sz w:val="20"/>
                                <w:szCs w:val="20"/>
                              </w:rPr>
                            </w:pPr>
                            <w:r w:rsidRPr="00082E76">
                              <w:rPr>
                                <w:sz w:val="20"/>
                                <w:szCs w:val="20"/>
                              </w:rPr>
                              <w:t>Commonwealth environmental water contributed to improved Murray cod and golden perch condition in several Selected Areas.</w:t>
                            </w:r>
                          </w:p>
                          <w:p w14:paraId="5851A3BF" w14:textId="0CCB6858" w:rsidR="00140817" w:rsidRPr="001348D0" w:rsidRDefault="00140817" w:rsidP="003F3301">
                            <w:pPr>
                              <w:pStyle w:val="ListBullet"/>
                              <w:ind w:left="357" w:hanging="357"/>
                              <w:rPr>
                                <w:sz w:val="20"/>
                                <w:szCs w:val="20"/>
                              </w:rPr>
                            </w:pPr>
                            <w:r w:rsidRPr="001348D0">
                              <w:rPr>
                                <w:sz w:val="20"/>
                                <w:szCs w:val="20"/>
                              </w:rPr>
                              <w:t>Commonwealth environmental water has contributed to waterbird diversity by supporting a high abundance of species across the three years, including more than 1% of the populations of 10 species, and improving breeding outcomes for colonial nesting species.</w:t>
                            </w:r>
                          </w:p>
                          <w:p w14:paraId="194136C6" w14:textId="2A037B20" w:rsidR="00140817" w:rsidRPr="001348D0" w:rsidRDefault="00140817" w:rsidP="00C22A85">
                            <w:pPr>
                              <w:pStyle w:val="ListBullet"/>
                              <w:ind w:left="357" w:hanging="357"/>
                              <w:rPr>
                                <w:sz w:val="20"/>
                                <w:szCs w:val="20"/>
                              </w:rPr>
                            </w:pPr>
                            <w:r w:rsidRPr="001348D0">
                              <w:rPr>
                                <w:sz w:val="20"/>
                                <w:szCs w:val="20"/>
                              </w:rPr>
                              <w:t>Thirty-eight species of conservation significance were recorded at sites that received Commonwealth environmental water in the period 2014–17.</w:t>
                            </w:r>
                          </w:p>
                          <w:p w14:paraId="603A5062" w14:textId="1E68B7C4" w:rsidR="00140817" w:rsidRPr="001348D0" w:rsidRDefault="00140817" w:rsidP="003F3301">
                            <w:pPr>
                              <w:pStyle w:val="ListBullet"/>
                              <w:ind w:left="357" w:hanging="357"/>
                              <w:rPr>
                                <w:sz w:val="20"/>
                                <w:szCs w:val="20"/>
                              </w:rPr>
                            </w:pPr>
                            <w:r w:rsidRPr="001348D0">
                              <w:rPr>
                                <w:sz w:val="20"/>
                                <w:szCs w:val="20"/>
                              </w:rPr>
                              <w:t>Water has been delivered to nine of the 16 Ramsar sites in the Basin, with good evidence to suggest that Commonwealth environmental water contributed to maintaining the ecological character of those sites.</w:t>
                            </w:r>
                          </w:p>
                          <w:p w14:paraId="01E7E9CC" w14:textId="77777777" w:rsidR="00140817" w:rsidRPr="001348D0" w:rsidRDefault="00140817" w:rsidP="008F1C34">
                            <w:pPr>
                              <w:rPr>
                                <w:sz w:val="20"/>
                              </w:rPr>
                            </w:pPr>
                          </w:p>
                        </w:txbxContent>
                      </wps:txbx>
                      <wps:bodyPr rot="0" vert="horz" wrap="square" lIns="91440" tIns="45720" rIns="91440" bIns="45720" anchor="t" anchorCtr="0" upright="1">
                        <a:noAutofit/>
                      </wps:bodyPr>
                    </wps:wsp>
                  </a:graphicData>
                </a:graphic>
              </wp:inline>
            </w:drawing>
          </mc:Choice>
          <mc:Fallback>
            <w:pict>
              <v:shapetype w14:anchorId="150B8120" id="_x0000_t202" coordsize="21600,21600" o:spt="202" path="m,l,21600r21600,l21600,xe">
                <v:stroke joinstyle="miter"/>
                <v:path gradientshapeok="t" o:connecttype="rect"/>
              </v:shapetype>
              <v:shape id="Text Box 21" o:spid="_x0000_s1026" type="#_x0000_t202" style="width:455.4pt;height:2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" fillcolor="#8db3e2 [1311]" strokecolor="#1f497d [3215]">
                <v:textbox>
                  <w:txbxContent>
                    <w:p w14:paraId="46A3F62C" w14:textId="77777777" w:rsidR="00140817" w:rsidRPr="001348D0" w:rsidRDefault="00140817" w:rsidP="008F1C34">
                      <w:pPr>
                        <w:rPr>
                          <w:b/>
                          <w:sz w:val="20"/>
                        </w:rPr>
                      </w:pPr>
                      <w:r w:rsidRPr="001348D0">
                        <w:rPr>
                          <w:b/>
                          <w:sz w:val="20"/>
                        </w:rPr>
                        <w:t>Basin-scale biodiversity outcomes</w:t>
                      </w:r>
                    </w:p>
                    <w:p w14:paraId="1B27C842" w14:textId="1B93063A" w:rsidR="00140817" w:rsidRPr="001348D0" w:rsidRDefault="00140817" w:rsidP="003F3301">
                      <w:pPr>
                        <w:pStyle w:val="ListBullet"/>
                        <w:ind w:left="357" w:hanging="357"/>
                        <w:rPr>
                          <w:sz w:val="20"/>
                          <w:szCs w:val="20"/>
                        </w:rPr>
                      </w:pPr>
                      <w:r w:rsidRPr="001348D0">
                        <w:rPr>
                          <w:sz w:val="20"/>
                          <w:szCs w:val="20"/>
                        </w:rPr>
                        <w:t>Over the first three years of LTIM, Commonwealth environmental water inundated half of the wetland types in the Basin and influenced more than 10 % of the mapped extent of five wetland types.</w:t>
                      </w:r>
                    </w:p>
                    <w:p w14:paraId="4F03AEE0" w14:textId="77777777" w:rsidR="00140817" w:rsidRPr="001348D0" w:rsidRDefault="00140817" w:rsidP="00C22A85">
                      <w:pPr>
                        <w:pStyle w:val="ListBullet"/>
                        <w:ind w:left="357" w:hanging="357"/>
                        <w:rPr>
                          <w:sz w:val="20"/>
                          <w:szCs w:val="20"/>
                        </w:rPr>
                      </w:pPr>
                      <w:r w:rsidRPr="001348D0">
                        <w:rPr>
                          <w:sz w:val="20"/>
                          <w:szCs w:val="20"/>
                        </w:rPr>
                        <w:t xml:space="preserve">Plant species diversity increased in response to Commonwealth environmental water in 2016-17 in Selected Area wetland sites. </w:t>
                      </w:r>
                      <w:r w:rsidRPr="001348D0">
                        <w:rPr>
                          <w:sz w:val="20"/>
                          <w:szCs w:val="20"/>
                          <w:lang w:val="en-US"/>
                        </w:rPr>
                        <w:t>Commonwealth environmental water resulting in wetland inundation across the Basin in 2016-17 is extremely likely to have generated a greater diversity of vegetation communities than would otherwise have been present.</w:t>
                      </w:r>
                    </w:p>
                    <w:p w14:paraId="5B58B512" w14:textId="1B2B5F7B" w:rsidR="00140817" w:rsidRPr="00082E76" w:rsidRDefault="00140817" w:rsidP="00C22A85">
                      <w:pPr>
                        <w:pStyle w:val="ListBullet"/>
                        <w:ind w:left="357" w:hanging="357"/>
                        <w:rPr>
                          <w:sz w:val="20"/>
                          <w:szCs w:val="20"/>
                        </w:rPr>
                      </w:pPr>
                      <w:r w:rsidRPr="00082E76">
                        <w:rPr>
                          <w:sz w:val="20"/>
                          <w:szCs w:val="20"/>
                        </w:rPr>
                        <w:t>Commonwealth environmental water contributed to improved Murray cod and golden perch condition in several Selected Areas.</w:t>
                      </w:r>
                    </w:p>
                    <w:p w14:paraId="5851A3BF" w14:textId="0CCB6858" w:rsidR="00140817" w:rsidRPr="001348D0" w:rsidRDefault="00140817" w:rsidP="003F3301">
                      <w:pPr>
                        <w:pStyle w:val="ListBullet"/>
                        <w:ind w:left="357" w:hanging="357"/>
                        <w:rPr>
                          <w:sz w:val="20"/>
                          <w:szCs w:val="20"/>
                        </w:rPr>
                      </w:pPr>
                      <w:r w:rsidRPr="001348D0">
                        <w:rPr>
                          <w:sz w:val="20"/>
                          <w:szCs w:val="20"/>
                        </w:rPr>
                        <w:t>Commonwealth environmental water has contributed to waterbird diversity by supporting a high abundance of species across the three years, including more than 1% of the populations of 10 species, and improving breeding outcomes for colonial nesting species.</w:t>
                      </w:r>
                    </w:p>
                    <w:p w14:paraId="194136C6" w14:textId="2A037B20" w:rsidR="00140817" w:rsidRPr="001348D0" w:rsidRDefault="00140817" w:rsidP="00C22A85">
                      <w:pPr>
                        <w:pStyle w:val="ListBullet"/>
                        <w:ind w:left="357" w:hanging="357"/>
                        <w:rPr>
                          <w:sz w:val="20"/>
                          <w:szCs w:val="20"/>
                        </w:rPr>
                      </w:pPr>
                      <w:r w:rsidRPr="001348D0">
                        <w:rPr>
                          <w:sz w:val="20"/>
                          <w:szCs w:val="20"/>
                        </w:rPr>
                        <w:t>Thirty-eight species of conservation significance were recorded at sites that received Commonwealth environmental water in the period 2014–17.</w:t>
                      </w:r>
                    </w:p>
                    <w:p w14:paraId="603A5062" w14:textId="1E68B7C4" w:rsidR="00140817" w:rsidRPr="001348D0" w:rsidRDefault="00140817" w:rsidP="003F3301">
                      <w:pPr>
                        <w:pStyle w:val="ListBullet"/>
                        <w:ind w:left="357" w:hanging="357"/>
                        <w:rPr>
                          <w:sz w:val="20"/>
                          <w:szCs w:val="20"/>
                        </w:rPr>
                      </w:pPr>
                      <w:r w:rsidRPr="001348D0">
                        <w:rPr>
                          <w:sz w:val="20"/>
                          <w:szCs w:val="20"/>
                        </w:rPr>
                        <w:t>Water has been delivered to nine of the 16 Ramsar sites in the Basin, with good evidence to suggest that Commonwealth environmental water contributed to maintaining the ecological character of those sites.</w:t>
                      </w:r>
                    </w:p>
                    <w:p w14:paraId="01E7E9CC" w14:textId="77777777" w:rsidR="00140817" w:rsidRPr="001348D0" w:rsidRDefault="00140817" w:rsidP="008F1C34">
                      <w:pPr>
                        <w:rPr>
                          <w:sz w:val="20"/>
                        </w:rPr>
                      </w:pPr>
                    </w:p>
                  </w:txbxContent>
                </v:textbox>
                <w10:anchorlock/>
              </v:shape>
            </w:pict>
          </mc:Fallback>
        </mc:AlternateContent>
      </w:r>
    </w:p>
    <w:p w14:paraId="4F0B065E" w14:textId="77777777" w:rsidR="00FE2E1D" w:rsidRPr="00D65481" w:rsidRDefault="00FE2E1D" w:rsidP="00FF2250">
      <w:pPr>
        <w:spacing w:after="60"/>
      </w:pPr>
      <w:r w:rsidRPr="00D65481">
        <w:t>In terms of biodiversity, Basin-scale evaluation seeks to address the questions:</w:t>
      </w:r>
    </w:p>
    <w:p w14:paraId="75001CF0" w14:textId="77777777" w:rsidR="00FE2E1D" w:rsidRPr="00D65481" w:rsidRDefault="00FE2E1D" w:rsidP="0082494F">
      <w:pPr>
        <w:pStyle w:val="ListParagraph"/>
        <w:numPr>
          <w:ilvl w:val="0"/>
          <w:numId w:val="8"/>
        </w:numPr>
      </w:pPr>
      <w:r w:rsidRPr="00D65481">
        <w:t>What did Commonwealth environmental water contribute to ecosystem diversity?</w:t>
      </w:r>
    </w:p>
    <w:p w14:paraId="20630665" w14:textId="77777777" w:rsidR="00FE2E1D" w:rsidRPr="00D65481" w:rsidRDefault="00FE2E1D" w:rsidP="0082494F">
      <w:pPr>
        <w:pStyle w:val="ListParagraph"/>
        <w:numPr>
          <w:ilvl w:val="0"/>
          <w:numId w:val="8"/>
        </w:numPr>
      </w:pPr>
      <w:r w:rsidRPr="00D65481">
        <w:t>What did Commonwealth environmental water contribute to species diversity?</w:t>
      </w:r>
    </w:p>
    <w:p w14:paraId="11F9170D" w14:textId="77777777" w:rsidR="00FE2E1D" w:rsidRPr="00D65481" w:rsidRDefault="00FE2E1D" w:rsidP="0082494F">
      <w:pPr>
        <w:pStyle w:val="ListParagraph"/>
        <w:numPr>
          <w:ilvl w:val="0"/>
          <w:numId w:val="8"/>
        </w:numPr>
      </w:pPr>
      <w:r w:rsidRPr="00D65481">
        <w:t>What did Commonwealth environmental water contribute to vegetation community diversity?</w:t>
      </w:r>
    </w:p>
    <w:p w14:paraId="1BF616B5" w14:textId="4F70688F" w:rsidR="00E60E59" w:rsidRPr="00D65481" w:rsidRDefault="0020294A" w:rsidP="0020294A">
      <w:r w:rsidRPr="00D65481">
        <w:t>Four Basin Matters assess the effects of Commonwealth environmental water on aspects of biodiversity</w:t>
      </w:r>
      <w:r w:rsidR="003A237D" w:rsidRPr="00D65481">
        <w:t>.</w:t>
      </w:r>
      <w:r w:rsidR="00E93B72" w:rsidRPr="00D65481">
        <w:t xml:space="preserve"> Ecosystem </w:t>
      </w:r>
      <w:r w:rsidR="005D7374" w:rsidRPr="00D65481">
        <w:t>D</w:t>
      </w:r>
      <w:r w:rsidR="00E93B72" w:rsidRPr="00D65481">
        <w:t>iversity (Appendix D</w:t>
      </w:r>
      <w:r w:rsidR="003A237D" w:rsidRPr="00D65481">
        <w:t xml:space="preserve">), </w:t>
      </w:r>
      <w:r w:rsidR="005D7374" w:rsidRPr="00D65481">
        <w:t>V</w:t>
      </w:r>
      <w:r w:rsidR="003A237D" w:rsidRPr="00D65481">
        <w:t>egetation</w:t>
      </w:r>
      <w:r w:rsidR="00E93B72" w:rsidRPr="00D65481">
        <w:t xml:space="preserve"> </w:t>
      </w:r>
      <w:r w:rsidR="005D7374" w:rsidRPr="00D65481">
        <w:t>D</w:t>
      </w:r>
      <w:r w:rsidR="00E93B72" w:rsidRPr="00D65481">
        <w:t>iversity</w:t>
      </w:r>
      <w:r w:rsidR="003A237D" w:rsidRPr="00D65481">
        <w:t xml:space="preserve"> (Appendix E) and </w:t>
      </w:r>
      <w:r w:rsidR="005D7374" w:rsidRPr="00D65481">
        <w:t>F</w:t>
      </w:r>
      <w:r w:rsidR="003A237D" w:rsidRPr="00D65481">
        <w:t xml:space="preserve">ish (Appendix F). Generic </w:t>
      </w:r>
      <w:r w:rsidR="005D7374" w:rsidRPr="00D65481">
        <w:t>D</w:t>
      </w:r>
      <w:r w:rsidR="003A237D" w:rsidRPr="00D65481">
        <w:t>iversity (Appendix G) integrates the biodiversity outcomes of these three Basin Matters together</w:t>
      </w:r>
      <w:r w:rsidRPr="00D65481">
        <w:t xml:space="preserve"> with information from other sources to provide</w:t>
      </w:r>
      <w:r w:rsidR="003A237D" w:rsidRPr="00D65481">
        <w:t xml:space="preserve"> an aggregated list of species and communities that potentially benefited from Commonwealth environmental water each year</w:t>
      </w:r>
      <w:r w:rsidRPr="00D65481">
        <w:t xml:space="preserve">. </w:t>
      </w:r>
    </w:p>
    <w:p w14:paraId="61C091B7" w14:textId="77777777" w:rsidR="00657CE2" w:rsidRPr="00D65481" w:rsidRDefault="00657CE2" w:rsidP="00657CE2">
      <w:pPr>
        <w:pStyle w:val="Heading3"/>
      </w:pPr>
      <w:bookmarkStart w:id="61" w:name="_Ref335660370"/>
      <w:bookmarkStart w:id="62" w:name="_Toc527467758"/>
      <w:r w:rsidRPr="00D65481">
        <w:t>Basin Matter evaluations related to biodiversity</w:t>
      </w:r>
      <w:bookmarkEnd w:id="61"/>
      <w:r w:rsidRPr="00D65481">
        <w:t xml:space="preserve"> 2016–17</w:t>
      </w:r>
      <w:bookmarkEnd w:id="62"/>
    </w:p>
    <w:p w14:paraId="4AD1CE15" w14:textId="126AABC4" w:rsidR="001B7904" w:rsidRPr="00D65481" w:rsidRDefault="00E93B72" w:rsidP="0020294A">
      <w:r w:rsidRPr="00D65481">
        <w:t xml:space="preserve">In the </w:t>
      </w:r>
      <w:r w:rsidR="003917D8" w:rsidRPr="00D65481">
        <w:t>2016–17</w:t>
      </w:r>
      <w:r w:rsidRPr="00D65481">
        <w:t xml:space="preserve"> water</w:t>
      </w:r>
      <w:r w:rsidR="00FF2250" w:rsidRPr="00D65481">
        <w:t>ing</w:t>
      </w:r>
      <w:r w:rsidRPr="00D65481">
        <w:t xml:space="preserve"> year, Commonwealth environmental water was delivered to 1</w:t>
      </w:r>
      <w:r w:rsidR="00332137" w:rsidRPr="00D65481">
        <w:t>7</w:t>
      </w:r>
      <w:r w:rsidRPr="00D65481">
        <w:t xml:space="preserve"> of 22 catchments across the Basin. Commonwealth environmental water, in conjunction with natural flows and other sources of environmental water, contributed to </w:t>
      </w:r>
      <w:r w:rsidR="00E451C2" w:rsidRPr="00D65481">
        <w:t>improved flow outcomes along approximately 2</w:t>
      </w:r>
      <w:r w:rsidR="00332137" w:rsidRPr="00D65481">
        <w:t>1</w:t>
      </w:r>
      <w:r w:rsidR="00E451C2" w:rsidRPr="00D65481">
        <w:t> </w:t>
      </w:r>
      <w:r w:rsidR="00332137" w:rsidRPr="00D65481">
        <w:t>6</w:t>
      </w:r>
      <w:r w:rsidR="00E451C2" w:rsidRPr="00D65481">
        <w:t xml:space="preserve">00 kilometres of river channel and </w:t>
      </w:r>
      <w:r w:rsidR="00332137" w:rsidRPr="00D65481">
        <w:t>influenced</w:t>
      </w:r>
      <w:r w:rsidR="00E451C2" w:rsidRPr="00D65481">
        <w:t xml:space="preserve"> </w:t>
      </w:r>
      <w:r w:rsidR="00332137" w:rsidRPr="00D65481">
        <w:t>o</w:t>
      </w:r>
      <w:r w:rsidR="00E451C2" w:rsidRPr="00D65481">
        <w:t>ver 2</w:t>
      </w:r>
      <w:r w:rsidR="00332137" w:rsidRPr="00D65481">
        <w:t>5</w:t>
      </w:r>
      <w:r w:rsidR="00E451C2" w:rsidRPr="00D65481">
        <w:t>0 000 hectares</w:t>
      </w:r>
      <w:r w:rsidR="00332137" w:rsidRPr="00D65481">
        <w:t xml:space="preserve"> of</w:t>
      </w:r>
      <w:r w:rsidR="00E451C2" w:rsidRPr="00D65481">
        <w:t xml:space="preserve"> mapped</w:t>
      </w:r>
      <w:r w:rsidRPr="00D65481">
        <w:t xml:space="preserve"> wetland and floodplain </w:t>
      </w:r>
      <w:r w:rsidR="00E451C2" w:rsidRPr="00D65481">
        <w:t>ecosystems</w:t>
      </w:r>
      <w:r w:rsidR="006515A8" w:rsidRPr="00D65481">
        <w:t xml:space="preserve"> (</w:t>
      </w:r>
      <w:r w:rsidR="009630CA" w:rsidRPr="00D65481">
        <w:fldChar w:fldCharType="begin"/>
      </w:r>
      <w:r w:rsidR="009630CA" w:rsidRPr="00D65481">
        <w:instrText xml:space="preserve"> REF _Ref521244509 \h </w:instrText>
      </w:r>
      <w:r w:rsidR="009630CA" w:rsidRPr="00D65481">
        <w:fldChar w:fldCharType="separate"/>
      </w:r>
      <w:r w:rsidR="00D82608" w:rsidRPr="00D65481">
        <w:t xml:space="preserve">Figure </w:t>
      </w:r>
      <w:r w:rsidR="00D82608">
        <w:rPr>
          <w:noProof/>
        </w:rPr>
        <w:t>5</w:t>
      </w:r>
      <w:r w:rsidR="009630CA" w:rsidRPr="00D65481">
        <w:fldChar w:fldCharType="end"/>
      </w:r>
      <w:r w:rsidR="009630CA" w:rsidRPr="00D65481">
        <w:t xml:space="preserve"> </w:t>
      </w:r>
      <w:r w:rsidR="000568F6" w:rsidRPr="00D65481">
        <w:t xml:space="preserve">and </w:t>
      </w:r>
      <w:r w:rsidR="009630CA" w:rsidRPr="00D65481">
        <w:fldChar w:fldCharType="begin"/>
      </w:r>
      <w:r w:rsidR="009630CA" w:rsidRPr="00D65481">
        <w:instrText xml:space="preserve"> REF _Ref521244510 \h </w:instrText>
      </w:r>
      <w:r w:rsidR="009630CA" w:rsidRPr="00D65481">
        <w:fldChar w:fldCharType="separate"/>
      </w:r>
      <w:r w:rsidR="00D82608" w:rsidRPr="00D65481">
        <w:t xml:space="preserve">Table </w:t>
      </w:r>
      <w:r w:rsidR="00D82608">
        <w:rPr>
          <w:noProof/>
        </w:rPr>
        <w:t>3</w:t>
      </w:r>
      <w:r w:rsidR="009630CA" w:rsidRPr="00D65481">
        <w:fldChar w:fldCharType="end"/>
      </w:r>
      <w:r w:rsidR="006515A8" w:rsidRPr="00D65481">
        <w:t>)</w:t>
      </w:r>
      <w:r w:rsidRPr="00D65481">
        <w:t>.</w:t>
      </w:r>
      <w:r w:rsidR="001B7904" w:rsidRPr="00D65481">
        <w:t xml:space="preserve"> </w:t>
      </w:r>
    </w:p>
    <w:p w14:paraId="6DDBDB89" w14:textId="4FB8280E" w:rsidR="006515A8" w:rsidRPr="00D65481" w:rsidRDefault="006116B8" w:rsidP="0020294A">
      <w:r w:rsidRPr="00D65481">
        <w:rPr>
          <w:noProof/>
          <w:lang w:eastAsia="en-AU"/>
        </w:rPr>
        <w:drawing>
          <wp:inline distT="0" distB="0" distL="0" distR="0" wp14:anchorId="66E59154" wp14:editId="07848DB4">
            <wp:extent cx="5426110" cy="272597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2304" cy="2729091"/>
                    </a:xfrm>
                    <a:prstGeom prst="rect">
                      <a:avLst/>
                    </a:prstGeom>
                  </pic:spPr>
                </pic:pic>
              </a:graphicData>
            </a:graphic>
          </wp:inline>
        </w:drawing>
      </w:r>
    </w:p>
    <w:p w14:paraId="64D8414F" w14:textId="72E5BF1D" w:rsidR="006515A8" w:rsidRPr="00D65481" w:rsidRDefault="006515A8" w:rsidP="009630CA">
      <w:pPr>
        <w:pStyle w:val="Caption"/>
        <w:rPr>
          <w:b w:val="0"/>
        </w:rPr>
      </w:pPr>
      <w:bookmarkStart w:id="63" w:name="_Ref521244509"/>
      <w:bookmarkStart w:id="64" w:name="_Toc527467795"/>
      <w:r w:rsidRPr="00D65481">
        <w:t xml:space="preserve">Figure </w:t>
      </w:r>
      <w:r w:rsidR="009D14B0">
        <w:rPr>
          <w:noProof/>
        </w:rPr>
        <w:fldChar w:fldCharType="begin"/>
      </w:r>
      <w:r w:rsidR="009D14B0">
        <w:rPr>
          <w:noProof/>
        </w:rPr>
        <w:instrText xml:space="preserve"> SEQ Figure \* ARABIC </w:instrText>
      </w:r>
      <w:r w:rsidR="009D14B0">
        <w:rPr>
          <w:noProof/>
        </w:rPr>
        <w:fldChar w:fldCharType="separate"/>
      </w:r>
      <w:r w:rsidR="00D82608">
        <w:rPr>
          <w:noProof/>
        </w:rPr>
        <w:t>5</w:t>
      </w:r>
      <w:r w:rsidR="009D14B0">
        <w:rPr>
          <w:noProof/>
        </w:rPr>
        <w:fldChar w:fldCharType="end"/>
      </w:r>
      <w:bookmarkEnd w:id="63"/>
      <w:r w:rsidRPr="00D65481">
        <w:t xml:space="preserve">. </w:t>
      </w:r>
      <w:r w:rsidRPr="00D65481">
        <w:rPr>
          <w:b w:val="0"/>
        </w:rPr>
        <w:t xml:space="preserve">Length of river where flow regimes </w:t>
      </w:r>
      <w:r w:rsidR="001E774D" w:rsidRPr="00D65481">
        <w:rPr>
          <w:b w:val="0"/>
        </w:rPr>
        <w:t>we</w:t>
      </w:r>
      <w:r w:rsidRPr="00D65481">
        <w:rPr>
          <w:b w:val="0"/>
        </w:rPr>
        <w:t xml:space="preserve">re enhanced by the delivery of Commonwealth environmental water in the </w:t>
      </w:r>
      <w:r w:rsidR="003917D8" w:rsidRPr="00D65481">
        <w:rPr>
          <w:b w:val="0"/>
        </w:rPr>
        <w:t>2016–17</w:t>
      </w:r>
      <w:r w:rsidRPr="00D65481">
        <w:rPr>
          <w:b w:val="0"/>
        </w:rPr>
        <w:t xml:space="preserve"> </w:t>
      </w:r>
      <w:r w:rsidR="001E774D" w:rsidRPr="00D65481">
        <w:rPr>
          <w:b w:val="0"/>
        </w:rPr>
        <w:t xml:space="preserve">watering </w:t>
      </w:r>
      <w:r w:rsidRPr="00D65481">
        <w:rPr>
          <w:b w:val="0"/>
        </w:rPr>
        <w:t>year.</w:t>
      </w:r>
      <w:bookmarkEnd w:id="64"/>
    </w:p>
    <w:p w14:paraId="574E673D" w14:textId="75DF4534" w:rsidR="000568F6" w:rsidRPr="00D65481" w:rsidRDefault="009630CA" w:rsidP="009630CA">
      <w:pPr>
        <w:pStyle w:val="Caption"/>
        <w:rPr>
          <w:b w:val="0"/>
        </w:rPr>
      </w:pPr>
      <w:bookmarkStart w:id="65" w:name="_Ref521244510"/>
      <w:bookmarkStart w:id="66" w:name="_Toc527467785"/>
      <w:r w:rsidRPr="00D65481">
        <w:t xml:space="preserve">Table </w:t>
      </w:r>
      <w:r w:rsidR="009D14B0">
        <w:rPr>
          <w:noProof/>
        </w:rPr>
        <w:fldChar w:fldCharType="begin"/>
      </w:r>
      <w:r w:rsidR="009D14B0">
        <w:rPr>
          <w:noProof/>
        </w:rPr>
        <w:instrText xml:space="preserve"> SEQ Table \* ARABIC </w:instrText>
      </w:r>
      <w:r w:rsidR="009D14B0">
        <w:rPr>
          <w:noProof/>
        </w:rPr>
        <w:fldChar w:fldCharType="separate"/>
      </w:r>
      <w:r w:rsidR="00D82608">
        <w:rPr>
          <w:noProof/>
        </w:rPr>
        <w:t>3</w:t>
      </w:r>
      <w:r w:rsidR="009D14B0">
        <w:rPr>
          <w:noProof/>
        </w:rPr>
        <w:fldChar w:fldCharType="end"/>
      </w:r>
      <w:bookmarkEnd w:id="65"/>
      <w:r w:rsidR="000568F6" w:rsidRPr="00D65481">
        <w:rPr>
          <w:b w:val="0"/>
        </w:rPr>
        <w:t xml:space="preserve">. Area of floodplain and wetland inundation in the </w:t>
      </w:r>
      <w:r w:rsidR="003917D8" w:rsidRPr="00D65481">
        <w:rPr>
          <w:b w:val="0"/>
        </w:rPr>
        <w:t>2016–17</w:t>
      </w:r>
      <w:r w:rsidR="000568F6" w:rsidRPr="00D65481">
        <w:rPr>
          <w:b w:val="0"/>
        </w:rPr>
        <w:t xml:space="preserve"> </w:t>
      </w:r>
      <w:r w:rsidR="001E774D" w:rsidRPr="00D65481">
        <w:rPr>
          <w:b w:val="0"/>
        </w:rPr>
        <w:t xml:space="preserve">watering </w:t>
      </w:r>
      <w:r w:rsidR="000568F6" w:rsidRPr="00D65481">
        <w:rPr>
          <w:b w:val="0"/>
        </w:rPr>
        <w:t>year</w:t>
      </w:r>
      <w:r w:rsidR="001E774D" w:rsidRPr="00D65481">
        <w:rPr>
          <w:b w:val="0"/>
        </w:rPr>
        <w:t>.</w:t>
      </w:r>
      <w:bookmarkEnd w:id="66"/>
    </w:p>
    <w:tbl>
      <w:tblPr>
        <w:tblStyle w:val="TableGrid"/>
        <w:tblW w:w="8926" w:type="dxa"/>
        <w:tblLayout w:type="fixed"/>
        <w:tblCellMar>
          <w:right w:w="284" w:type="dxa"/>
        </w:tblCellMar>
        <w:tblLook w:val="04A0" w:firstRow="1" w:lastRow="0" w:firstColumn="1" w:lastColumn="0" w:noHBand="0" w:noVBand="1"/>
      </w:tblPr>
      <w:tblGrid>
        <w:gridCol w:w="5665"/>
        <w:gridCol w:w="1701"/>
        <w:gridCol w:w="1560"/>
      </w:tblGrid>
      <w:tr w:rsidR="009630CA" w:rsidRPr="00D65481" w14:paraId="1C8C8D20" w14:textId="77777777" w:rsidTr="00F760C6">
        <w:trPr>
          <w:cnfStyle w:val="100000000000" w:firstRow="1" w:lastRow="0" w:firstColumn="0" w:lastColumn="0" w:oddVBand="0" w:evenVBand="0" w:oddHBand="0" w:evenHBand="0" w:firstRowFirstColumn="0" w:firstRowLastColumn="0" w:lastRowFirstColumn="0" w:lastRowLastColumn="0"/>
          <w:trHeight w:val="300"/>
        </w:trPr>
        <w:tc>
          <w:tcPr>
            <w:tcW w:w="5665" w:type="dxa"/>
            <w:noWrap/>
            <w:tcMar>
              <w:left w:w="57" w:type="dxa"/>
              <w:right w:w="57" w:type="dxa"/>
            </w:tcMar>
            <w:hideMark/>
          </w:tcPr>
          <w:p w14:paraId="26325C8F" w14:textId="77777777" w:rsidR="009630CA" w:rsidRPr="00D65481" w:rsidRDefault="009630CA" w:rsidP="009630CA">
            <w:pPr>
              <w:pStyle w:val="TableText"/>
              <w:jc w:val="left"/>
              <w:rPr>
                <w:sz w:val="18"/>
                <w:szCs w:val="18"/>
              </w:rPr>
            </w:pPr>
            <w:r w:rsidRPr="00D65481">
              <w:rPr>
                <w:sz w:val="18"/>
                <w:szCs w:val="18"/>
              </w:rPr>
              <w:t>Catchment name</w:t>
            </w:r>
          </w:p>
        </w:tc>
        <w:tc>
          <w:tcPr>
            <w:tcW w:w="1701" w:type="dxa"/>
            <w:noWrap/>
            <w:tcMar>
              <w:left w:w="57" w:type="dxa"/>
              <w:right w:w="57" w:type="dxa"/>
            </w:tcMar>
            <w:hideMark/>
          </w:tcPr>
          <w:p w14:paraId="5B79EB3F" w14:textId="1F7F0E4B" w:rsidR="009630CA" w:rsidRPr="00D65481" w:rsidRDefault="009630CA" w:rsidP="009630CA">
            <w:pPr>
              <w:pStyle w:val="TableText"/>
              <w:jc w:val="left"/>
              <w:rPr>
                <w:sz w:val="18"/>
                <w:szCs w:val="18"/>
              </w:rPr>
            </w:pPr>
            <w:r w:rsidRPr="00D65481">
              <w:rPr>
                <w:sz w:val="18"/>
                <w:szCs w:val="18"/>
              </w:rPr>
              <w:t>Lakes and wetland area influenced</w:t>
            </w:r>
            <w:r w:rsidRPr="00D65481">
              <w:rPr>
                <w:rStyle w:val="FootnoteReference"/>
                <w:sz w:val="18"/>
                <w:szCs w:val="18"/>
              </w:rPr>
              <w:footnoteReference w:id="6"/>
            </w:r>
            <w:r w:rsidRPr="00D65481">
              <w:rPr>
                <w:sz w:val="18"/>
                <w:szCs w:val="18"/>
              </w:rPr>
              <w:t xml:space="preserve"> (ha)</w:t>
            </w:r>
          </w:p>
        </w:tc>
        <w:tc>
          <w:tcPr>
            <w:tcW w:w="1560" w:type="dxa"/>
            <w:tcMar>
              <w:left w:w="57" w:type="dxa"/>
              <w:right w:w="57" w:type="dxa"/>
            </w:tcMar>
          </w:tcPr>
          <w:p w14:paraId="6F42A7A0" w14:textId="77777777" w:rsidR="009630CA" w:rsidRPr="00D65481" w:rsidRDefault="009630CA" w:rsidP="009630CA">
            <w:pPr>
              <w:pStyle w:val="TableText"/>
              <w:jc w:val="left"/>
              <w:rPr>
                <w:sz w:val="18"/>
                <w:szCs w:val="18"/>
              </w:rPr>
            </w:pPr>
            <w:r w:rsidRPr="00D65481">
              <w:rPr>
                <w:sz w:val="18"/>
                <w:szCs w:val="18"/>
              </w:rPr>
              <w:t>Floodplain area inundated (ha)</w:t>
            </w:r>
          </w:p>
        </w:tc>
      </w:tr>
      <w:tr w:rsidR="009630CA" w:rsidRPr="00D65481" w14:paraId="0FEDBB03" w14:textId="77777777" w:rsidTr="00F760C6">
        <w:tc>
          <w:tcPr>
            <w:tcW w:w="5665" w:type="dxa"/>
            <w:noWrap/>
            <w:tcMar>
              <w:left w:w="57" w:type="dxa"/>
              <w:right w:w="57" w:type="dxa"/>
            </w:tcMar>
          </w:tcPr>
          <w:p w14:paraId="2DAC1B48" w14:textId="77777777" w:rsidR="009630CA" w:rsidRPr="00D65481" w:rsidRDefault="009630CA" w:rsidP="009630CA">
            <w:pPr>
              <w:pStyle w:val="TableText"/>
              <w:spacing w:before="60"/>
              <w:jc w:val="left"/>
              <w:rPr>
                <w:rFonts w:cstheme="minorHAnsi"/>
                <w:kern w:val="0"/>
                <w:sz w:val="18"/>
                <w:szCs w:val="18"/>
                <w:lang w:eastAsia="en-AU"/>
              </w:rPr>
            </w:pPr>
            <w:r w:rsidRPr="00D65481">
              <w:rPr>
                <w:rFonts w:cstheme="minorHAnsi"/>
                <w:kern w:val="0"/>
                <w:sz w:val="18"/>
                <w:szCs w:val="18"/>
                <w:lang w:eastAsia="en-AU"/>
              </w:rPr>
              <w:t>Barwon Darling</w:t>
            </w:r>
          </w:p>
        </w:tc>
        <w:tc>
          <w:tcPr>
            <w:tcW w:w="1701" w:type="dxa"/>
            <w:noWrap/>
            <w:tcMar>
              <w:left w:w="57" w:type="dxa"/>
              <w:right w:w="57" w:type="dxa"/>
            </w:tcMar>
          </w:tcPr>
          <w:p w14:paraId="024E3D61" w14:textId="77777777" w:rsidR="009630CA" w:rsidRPr="00D65481" w:rsidRDefault="009630CA" w:rsidP="009630CA">
            <w:pPr>
              <w:pStyle w:val="TableText"/>
              <w:spacing w:before="60"/>
              <w:jc w:val="right"/>
              <w:rPr>
                <w:rFonts w:cstheme="minorHAnsi"/>
                <w:kern w:val="0"/>
                <w:sz w:val="18"/>
                <w:szCs w:val="18"/>
                <w:lang w:eastAsia="en-AU"/>
              </w:rPr>
            </w:pPr>
            <w:r w:rsidRPr="00D65481">
              <w:rPr>
                <w:rFonts w:cstheme="minorHAnsi"/>
                <w:kern w:val="0"/>
                <w:sz w:val="18"/>
                <w:szCs w:val="18"/>
                <w:lang w:eastAsia="en-AU"/>
              </w:rPr>
              <w:t>412</w:t>
            </w:r>
          </w:p>
        </w:tc>
        <w:tc>
          <w:tcPr>
            <w:tcW w:w="1560" w:type="dxa"/>
            <w:tcMar>
              <w:left w:w="57" w:type="dxa"/>
              <w:right w:w="57" w:type="dxa"/>
            </w:tcMar>
          </w:tcPr>
          <w:p w14:paraId="0E955C80" w14:textId="77777777" w:rsidR="009630CA" w:rsidRPr="00D65481" w:rsidRDefault="009630CA" w:rsidP="009630CA">
            <w:pPr>
              <w:pStyle w:val="TableText"/>
              <w:spacing w:before="60"/>
              <w:jc w:val="right"/>
              <w:rPr>
                <w:sz w:val="18"/>
                <w:szCs w:val="18"/>
              </w:rPr>
            </w:pPr>
            <w:r w:rsidRPr="00D65481">
              <w:rPr>
                <w:sz w:val="18"/>
                <w:szCs w:val="18"/>
              </w:rPr>
              <w:t>–</w:t>
            </w:r>
          </w:p>
        </w:tc>
      </w:tr>
      <w:tr w:rsidR="009630CA" w:rsidRPr="00D65481" w14:paraId="6F3DFEBA" w14:textId="77777777" w:rsidTr="00F760C6">
        <w:tc>
          <w:tcPr>
            <w:tcW w:w="5665" w:type="dxa"/>
            <w:noWrap/>
            <w:tcMar>
              <w:left w:w="57" w:type="dxa"/>
              <w:right w:w="57" w:type="dxa"/>
            </w:tcMar>
            <w:hideMark/>
          </w:tcPr>
          <w:p w14:paraId="2E2C1F88" w14:textId="77777777" w:rsidR="009630CA" w:rsidRPr="00D65481" w:rsidRDefault="009630CA" w:rsidP="009630CA">
            <w:pPr>
              <w:pStyle w:val="TableText"/>
              <w:spacing w:before="60"/>
              <w:jc w:val="left"/>
              <w:rPr>
                <w:rFonts w:cstheme="minorHAnsi"/>
                <w:kern w:val="0"/>
                <w:sz w:val="18"/>
                <w:szCs w:val="18"/>
                <w:lang w:eastAsia="en-AU"/>
              </w:rPr>
            </w:pPr>
            <w:r w:rsidRPr="00D65481">
              <w:rPr>
                <w:rFonts w:cstheme="minorHAnsi"/>
                <w:kern w:val="0"/>
                <w:sz w:val="18"/>
                <w:szCs w:val="18"/>
                <w:lang w:eastAsia="en-AU"/>
              </w:rPr>
              <w:t>Border Rivers</w:t>
            </w:r>
          </w:p>
        </w:tc>
        <w:tc>
          <w:tcPr>
            <w:tcW w:w="1701" w:type="dxa"/>
            <w:noWrap/>
            <w:tcMar>
              <w:left w:w="57" w:type="dxa"/>
              <w:right w:w="57" w:type="dxa"/>
            </w:tcMar>
          </w:tcPr>
          <w:p w14:paraId="59218C2E" w14:textId="77777777" w:rsidR="009630CA" w:rsidRPr="00D65481" w:rsidRDefault="009630CA" w:rsidP="009630CA">
            <w:pPr>
              <w:pStyle w:val="TableText"/>
              <w:spacing w:before="60"/>
              <w:jc w:val="right"/>
              <w:rPr>
                <w:rFonts w:cstheme="minorHAnsi"/>
                <w:kern w:val="0"/>
                <w:sz w:val="18"/>
                <w:szCs w:val="18"/>
                <w:lang w:eastAsia="en-AU"/>
              </w:rPr>
            </w:pPr>
            <w:r w:rsidRPr="00D65481">
              <w:rPr>
                <w:rFonts w:cstheme="minorHAnsi"/>
                <w:kern w:val="0"/>
                <w:sz w:val="18"/>
                <w:szCs w:val="18"/>
                <w:lang w:eastAsia="en-AU"/>
              </w:rPr>
              <w:t>74</w:t>
            </w:r>
          </w:p>
        </w:tc>
        <w:tc>
          <w:tcPr>
            <w:tcW w:w="1560" w:type="dxa"/>
            <w:tcMar>
              <w:left w:w="57" w:type="dxa"/>
              <w:right w:w="57" w:type="dxa"/>
            </w:tcMar>
          </w:tcPr>
          <w:p w14:paraId="770B9A8C" w14:textId="77777777" w:rsidR="009630CA" w:rsidRPr="00D65481" w:rsidRDefault="009630CA" w:rsidP="009630CA">
            <w:pPr>
              <w:pStyle w:val="TableText"/>
              <w:spacing w:before="60"/>
              <w:jc w:val="right"/>
              <w:rPr>
                <w:sz w:val="18"/>
                <w:szCs w:val="18"/>
              </w:rPr>
            </w:pPr>
            <w:r w:rsidRPr="00D65481">
              <w:rPr>
                <w:sz w:val="18"/>
                <w:szCs w:val="18"/>
              </w:rPr>
              <w:t>48</w:t>
            </w:r>
          </w:p>
        </w:tc>
      </w:tr>
      <w:tr w:rsidR="009630CA" w:rsidRPr="00D65481" w14:paraId="25875825" w14:textId="77777777" w:rsidTr="00F760C6">
        <w:tc>
          <w:tcPr>
            <w:tcW w:w="5665" w:type="dxa"/>
            <w:noWrap/>
            <w:tcMar>
              <w:left w:w="57" w:type="dxa"/>
              <w:right w:w="57" w:type="dxa"/>
            </w:tcMar>
            <w:hideMark/>
          </w:tcPr>
          <w:p w14:paraId="3ED5428C" w14:textId="77777777" w:rsidR="009630CA" w:rsidRPr="00D65481" w:rsidRDefault="009630CA" w:rsidP="009630CA">
            <w:pPr>
              <w:pStyle w:val="TableText"/>
              <w:spacing w:before="60"/>
              <w:jc w:val="left"/>
              <w:rPr>
                <w:rFonts w:cstheme="minorHAnsi"/>
                <w:kern w:val="0"/>
                <w:sz w:val="18"/>
                <w:szCs w:val="18"/>
                <w:lang w:eastAsia="en-AU"/>
              </w:rPr>
            </w:pPr>
            <w:r w:rsidRPr="00D65481">
              <w:rPr>
                <w:rFonts w:cstheme="minorHAnsi"/>
                <w:kern w:val="0"/>
                <w:sz w:val="18"/>
                <w:szCs w:val="18"/>
                <w:lang w:eastAsia="en-AU"/>
              </w:rPr>
              <w:t>Central Murray</w:t>
            </w:r>
          </w:p>
        </w:tc>
        <w:tc>
          <w:tcPr>
            <w:tcW w:w="1701" w:type="dxa"/>
            <w:noWrap/>
            <w:tcMar>
              <w:left w:w="57" w:type="dxa"/>
              <w:right w:w="57" w:type="dxa"/>
            </w:tcMar>
          </w:tcPr>
          <w:p w14:paraId="7EDE342C" w14:textId="77777777" w:rsidR="009630CA" w:rsidRPr="00D65481" w:rsidRDefault="009630CA" w:rsidP="009630CA">
            <w:pPr>
              <w:pStyle w:val="TableText"/>
              <w:spacing w:before="60"/>
              <w:jc w:val="right"/>
              <w:rPr>
                <w:rFonts w:ascii="Calibri" w:hAnsi="Calibri" w:cs="Calibri"/>
                <w:sz w:val="18"/>
                <w:szCs w:val="18"/>
              </w:rPr>
            </w:pPr>
            <w:r w:rsidRPr="00D65481">
              <w:rPr>
                <w:rFonts w:ascii="Calibri" w:hAnsi="Calibri" w:cs="Calibri"/>
                <w:sz w:val="18"/>
                <w:szCs w:val="18"/>
              </w:rPr>
              <w:t>3372</w:t>
            </w:r>
          </w:p>
        </w:tc>
        <w:tc>
          <w:tcPr>
            <w:tcW w:w="1560" w:type="dxa"/>
            <w:tcMar>
              <w:left w:w="57" w:type="dxa"/>
              <w:right w:w="57" w:type="dxa"/>
            </w:tcMar>
          </w:tcPr>
          <w:p w14:paraId="2D8481F5" w14:textId="77777777" w:rsidR="009630CA" w:rsidRPr="00D65481" w:rsidRDefault="009630CA" w:rsidP="009630CA">
            <w:pPr>
              <w:pStyle w:val="TableText"/>
              <w:spacing w:before="60"/>
              <w:jc w:val="right"/>
              <w:rPr>
                <w:sz w:val="18"/>
                <w:szCs w:val="18"/>
              </w:rPr>
            </w:pPr>
            <w:r w:rsidRPr="00D65481">
              <w:rPr>
                <w:sz w:val="18"/>
                <w:szCs w:val="18"/>
              </w:rPr>
              <w:t>209</w:t>
            </w:r>
          </w:p>
        </w:tc>
      </w:tr>
      <w:tr w:rsidR="009630CA" w:rsidRPr="00D65481" w14:paraId="27C67D0C" w14:textId="77777777" w:rsidTr="00F760C6">
        <w:tc>
          <w:tcPr>
            <w:tcW w:w="5665" w:type="dxa"/>
            <w:noWrap/>
            <w:tcMar>
              <w:left w:w="57" w:type="dxa"/>
              <w:right w:w="57" w:type="dxa"/>
            </w:tcMar>
            <w:hideMark/>
          </w:tcPr>
          <w:p w14:paraId="544D4826" w14:textId="77777777" w:rsidR="009630CA" w:rsidRPr="00D65481" w:rsidRDefault="009630CA" w:rsidP="009630CA">
            <w:pPr>
              <w:pStyle w:val="TableText"/>
              <w:spacing w:before="60"/>
              <w:jc w:val="left"/>
              <w:rPr>
                <w:rFonts w:cstheme="minorHAnsi"/>
                <w:kern w:val="0"/>
                <w:sz w:val="18"/>
                <w:szCs w:val="18"/>
                <w:lang w:eastAsia="en-AU"/>
              </w:rPr>
            </w:pPr>
            <w:r w:rsidRPr="00D65481">
              <w:rPr>
                <w:rFonts w:cstheme="minorHAnsi"/>
                <w:kern w:val="0"/>
                <w:sz w:val="18"/>
                <w:szCs w:val="18"/>
                <w:lang w:eastAsia="en-AU"/>
              </w:rPr>
              <w:t>Condamine Balonne</w:t>
            </w:r>
          </w:p>
        </w:tc>
        <w:tc>
          <w:tcPr>
            <w:tcW w:w="1701" w:type="dxa"/>
            <w:noWrap/>
            <w:tcMar>
              <w:left w:w="57" w:type="dxa"/>
              <w:right w:w="57" w:type="dxa"/>
            </w:tcMar>
          </w:tcPr>
          <w:p w14:paraId="2B984D3D" w14:textId="77777777" w:rsidR="009630CA" w:rsidRPr="00D65481" w:rsidRDefault="009630CA" w:rsidP="009630CA">
            <w:pPr>
              <w:pStyle w:val="TableText"/>
              <w:spacing w:before="60"/>
              <w:jc w:val="right"/>
              <w:rPr>
                <w:rFonts w:ascii="Calibri" w:hAnsi="Calibri" w:cs="Calibri"/>
                <w:sz w:val="18"/>
                <w:szCs w:val="18"/>
              </w:rPr>
            </w:pPr>
            <w:r w:rsidRPr="00D65481">
              <w:rPr>
                <w:rFonts w:cstheme="minorHAnsi"/>
                <w:kern w:val="0"/>
                <w:sz w:val="18"/>
                <w:szCs w:val="18"/>
                <w:lang w:eastAsia="en-AU"/>
              </w:rPr>
              <w:t>17 341</w:t>
            </w:r>
          </w:p>
        </w:tc>
        <w:tc>
          <w:tcPr>
            <w:tcW w:w="1560" w:type="dxa"/>
            <w:tcMar>
              <w:left w:w="57" w:type="dxa"/>
              <w:right w:w="57" w:type="dxa"/>
            </w:tcMar>
          </w:tcPr>
          <w:p w14:paraId="0CD7F4D4" w14:textId="77777777" w:rsidR="009630CA" w:rsidRPr="00D65481" w:rsidRDefault="009630CA" w:rsidP="009630CA">
            <w:pPr>
              <w:pStyle w:val="TableText"/>
              <w:spacing w:before="60"/>
              <w:jc w:val="right"/>
              <w:rPr>
                <w:sz w:val="18"/>
                <w:szCs w:val="18"/>
              </w:rPr>
            </w:pPr>
            <w:r w:rsidRPr="00D65481">
              <w:rPr>
                <w:sz w:val="18"/>
                <w:szCs w:val="18"/>
              </w:rPr>
              <w:t>34</w:t>
            </w:r>
          </w:p>
        </w:tc>
      </w:tr>
      <w:tr w:rsidR="009630CA" w:rsidRPr="00D65481" w14:paraId="2CC51295" w14:textId="77777777" w:rsidTr="00F760C6">
        <w:tc>
          <w:tcPr>
            <w:tcW w:w="5665" w:type="dxa"/>
            <w:noWrap/>
            <w:tcMar>
              <w:left w:w="57" w:type="dxa"/>
              <w:right w:w="57" w:type="dxa"/>
            </w:tcMar>
            <w:hideMark/>
          </w:tcPr>
          <w:p w14:paraId="681BC48D" w14:textId="77777777" w:rsidR="009630CA" w:rsidRPr="00D65481" w:rsidRDefault="009630CA" w:rsidP="009630CA">
            <w:pPr>
              <w:pStyle w:val="TableText"/>
              <w:spacing w:before="60"/>
              <w:jc w:val="left"/>
              <w:rPr>
                <w:rFonts w:cstheme="minorHAnsi"/>
                <w:kern w:val="0"/>
                <w:sz w:val="18"/>
                <w:szCs w:val="18"/>
                <w:lang w:eastAsia="en-AU"/>
              </w:rPr>
            </w:pPr>
            <w:r w:rsidRPr="00D65481">
              <w:rPr>
                <w:rFonts w:cstheme="minorHAnsi"/>
                <w:kern w:val="0"/>
                <w:sz w:val="18"/>
                <w:szCs w:val="18"/>
                <w:lang w:eastAsia="en-AU"/>
              </w:rPr>
              <w:t>Gwydir</w:t>
            </w:r>
          </w:p>
        </w:tc>
        <w:tc>
          <w:tcPr>
            <w:tcW w:w="1701" w:type="dxa"/>
            <w:noWrap/>
            <w:tcMar>
              <w:left w:w="57" w:type="dxa"/>
              <w:right w:w="57" w:type="dxa"/>
            </w:tcMar>
          </w:tcPr>
          <w:p w14:paraId="7BBCE3E3" w14:textId="77777777" w:rsidR="009630CA" w:rsidRPr="00D65481" w:rsidRDefault="009630CA" w:rsidP="009630CA">
            <w:pPr>
              <w:pStyle w:val="TableText"/>
              <w:spacing w:before="60"/>
              <w:jc w:val="right"/>
              <w:rPr>
                <w:rFonts w:ascii="Calibri" w:hAnsi="Calibri" w:cs="Calibri"/>
                <w:sz w:val="18"/>
                <w:szCs w:val="18"/>
              </w:rPr>
            </w:pPr>
            <w:r w:rsidRPr="00D65481">
              <w:rPr>
                <w:rFonts w:ascii="Calibri" w:hAnsi="Calibri" w:cs="Calibri"/>
                <w:sz w:val="18"/>
                <w:szCs w:val="18"/>
              </w:rPr>
              <w:t>6730</w:t>
            </w:r>
          </w:p>
        </w:tc>
        <w:tc>
          <w:tcPr>
            <w:tcW w:w="1560" w:type="dxa"/>
            <w:tcMar>
              <w:left w:w="57" w:type="dxa"/>
              <w:right w:w="57" w:type="dxa"/>
            </w:tcMar>
          </w:tcPr>
          <w:p w14:paraId="187F68DD" w14:textId="77777777" w:rsidR="009630CA" w:rsidRPr="00D65481" w:rsidRDefault="009630CA" w:rsidP="009630CA">
            <w:pPr>
              <w:pStyle w:val="TableText"/>
              <w:spacing w:before="60"/>
              <w:jc w:val="right"/>
              <w:rPr>
                <w:sz w:val="18"/>
                <w:szCs w:val="18"/>
              </w:rPr>
            </w:pPr>
            <w:r w:rsidRPr="00D65481">
              <w:rPr>
                <w:sz w:val="18"/>
                <w:szCs w:val="18"/>
              </w:rPr>
              <w:t>1251</w:t>
            </w:r>
          </w:p>
        </w:tc>
      </w:tr>
      <w:tr w:rsidR="009630CA" w:rsidRPr="00D65481" w14:paraId="7E3394A3" w14:textId="77777777" w:rsidTr="00F760C6">
        <w:tc>
          <w:tcPr>
            <w:tcW w:w="5665" w:type="dxa"/>
            <w:noWrap/>
            <w:tcMar>
              <w:left w:w="57" w:type="dxa"/>
              <w:right w:w="57" w:type="dxa"/>
            </w:tcMar>
            <w:hideMark/>
          </w:tcPr>
          <w:p w14:paraId="470C5B28" w14:textId="77777777" w:rsidR="009630CA" w:rsidRPr="00D65481" w:rsidRDefault="009630CA" w:rsidP="009630CA">
            <w:pPr>
              <w:pStyle w:val="TableText"/>
              <w:spacing w:before="60"/>
              <w:jc w:val="left"/>
              <w:rPr>
                <w:rFonts w:cstheme="minorHAnsi"/>
                <w:kern w:val="0"/>
                <w:sz w:val="18"/>
                <w:szCs w:val="18"/>
                <w:lang w:eastAsia="en-AU"/>
              </w:rPr>
            </w:pPr>
            <w:r w:rsidRPr="00D65481">
              <w:rPr>
                <w:rFonts w:cstheme="minorHAnsi"/>
                <w:kern w:val="0"/>
                <w:sz w:val="18"/>
                <w:szCs w:val="18"/>
                <w:lang w:eastAsia="en-AU"/>
              </w:rPr>
              <w:t>Lachlan</w:t>
            </w:r>
          </w:p>
        </w:tc>
        <w:tc>
          <w:tcPr>
            <w:tcW w:w="1701" w:type="dxa"/>
            <w:noWrap/>
            <w:tcMar>
              <w:left w:w="57" w:type="dxa"/>
              <w:right w:w="57" w:type="dxa"/>
            </w:tcMar>
          </w:tcPr>
          <w:p w14:paraId="092E0177" w14:textId="77777777" w:rsidR="009630CA" w:rsidRPr="00D65481" w:rsidRDefault="009630CA" w:rsidP="009630CA">
            <w:pPr>
              <w:pStyle w:val="TableText"/>
              <w:spacing w:before="60"/>
              <w:jc w:val="right"/>
              <w:rPr>
                <w:rFonts w:ascii="Calibri" w:hAnsi="Calibri" w:cs="Calibri"/>
                <w:sz w:val="18"/>
                <w:szCs w:val="18"/>
              </w:rPr>
            </w:pPr>
            <w:r w:rsidRPr="00D65481">
              <w:rPr>
                <w:rFonts w:ascii="Calibri" w:hAnsi="Calibri" w:cs="Calibri"/>
                <w:sz w:val="18"/>
                <w:szCs w:val="18"/>
              </w:rPr>
              <w:t>144</w:t>
            </w:r>
          </w:p>
        </w:tc>
        <w:tc>
          <w:tcPr>
            <w:tcW w:w="1560" w:type="dxa"/>
            <w:tcMar>
              <w:left w:w="57" w:type="dxa"/>
              <w:right w:w="57" w:type="dxa"/>
            </w:tcMar>
          </w:tcPr>
          <w:p w14:paraId="44FAE076" w14:textId="77777777" w:rsidR="009630CA" w:rsidRPr="00D65481" w:rsidRDefault="009630CA" w:rsidP="009630CA">
            <w:pPr>
              <w:pStyle w:val="TableText"/>
              <w:spacing w:before="60"/>
              <w:jc w:val="right"/>
              <w:rPr>
                <w:sz w:val="18"/>
                <w:szCs w:val="18"/>
              </w:rPr>
            </w:pPr>
            <w:r w:rsidRPr="00D65481">
              <w:rPr>
                <w:sz w:val="18"/>
                <w:szCs w:val="18"/>
              </w:rPr>
              <w:t>2047</w:t>
            </w:r>
          </w:p>
        </w:tc>
      </w:tr>
      <w:tr w:rsidR="009630CA" w:rsidRPr="00D65481" w14:paraId="6B76C3EB" w14:textId="77777777" w:rsidTr="00F760C6">
        <w:tc>
          <w:tcPr>
            <w:tcW w:w="5665" w:type="dxa"/>
            <w:noWrap/>
            <w:tcMar>
              <w:left w:w="57" w:type="dxa"/>
              <w:right w:w="57" w:type="dxa"/>
            </w:tcMar>
            <w:hideMark/>
          </w:tcPr>
          <w:p w14:paraId="0B3D9298" w14:textId="77777777" w:rsidR="009630CA" w:rsidRPr="00D65481" w:rsidRDefault="009630CA" w:rsidP="009630CA">
            <w:pPr>
              <w:pStyle w:val="TableText"/>
              <w:spacing w:before="60"/>
              <w:jc w:val="left"/>
              <w:rPr>
                <w:rFonts w:cstheme="minorHAnsi"/>
                <w:kern w:val="0"/>
                <w:sz w:val="18"/>
                <w:szCs w:val="18"/>
                <w:lang w:eastAsia="en-AU"/>
              </w:rPr>
            </w:pPr>
            <w:r w:rsidRPr="00D65481">
              <w:rPr>
                <w:rFonts w:cstheme="minorHAnsi"/>
                <w:kern w:val="0"/>
                <w:sz w:val="18"/>
                <w:szCs w:val="18"/>
                <w:lang w:eastAsia="en-AU"/>
              </w:rPr>
              <w:t>Lower Darling</w:t>
            </w:r>
          </w:p>
        </w:tc>
        <w:tc>
          <w:tcPr>
            <w:tcW w:w="1701" w:type="dxa"/>
            <w:noWrap/>
            <w:tcMar>
              <w:left w:w="57" w:type="dxa"/>
              <w:right w:w="57" w:type="dxa"/>
            </w:tcMar>
          </w:tcPr>
          <w:p w14:paraId="6FD2C325" w14:textId="77777777" w:rsidR="009630CA" w:rsidRPr="00D65481" w:rsidRDefault="009630CA" w:rsidP="009630CA">
            <w:pPr>
              <w:pStyle w:val="TableText"/>
              <w:spacing w:before="60"/>
              <w:jc w:val="right"/>
              <w:rPr>
                <w:rFonts w:ascii="Calibri" w:hAnsi="Calibri" w:cs="Calibri"/>
                <w:sz w:val="18"/>
                <w:szCs w:val="18"/>
              </w:rPr>
            </w:pPr>
            <w:r w:rsidRPr="00D65481">
              <w:rPr>
                <w:rFonts w:ascii="Calibri" w:hAnsi="Calibri" w:cs="Calibri"/>
                <w:sz w:val="18"/>
                <w:szCs w:val="18"/>
              </w:rPr>
              <w:t>32</w:t>
            </w:r>
          </w:p>
        </w:tc>
        <w:tc>
          <w:tcPr>
            <w:tcW w:w="1560" w:type="dxa"/>
            <w:tcMar>
              <w:left w:w="57" w:type="dxa"/>
              <w:right w:w="57" w:type="dxa"/>
            </w:tcMar>
          </w:tcPr>
          <w:p w14:paraId="039560D9" w14:textId="77777777" w:rsidR="009630CA" w:rsidRPr="00D65481" w:rsidRDefault="009630CA" w:rsidP="009630CA">
            <w:pPr>
              <w:pStyle w:val="TableText"/>
              <w:spacing w:before="60"/>
              <w:jc w:val="right"/>
              <w:rPr>
                <w:sz w:val="18"/>
                <w:szCs w:val="18"/>
              </w:rPr>
            </w:pPr>
            <w:r w:rsidRPr="00D65481">
              <w:rPr>
                <w:sz w:val="18"/>
                <w:szCs w:val="18"/>
              </w:rPr>
              <w:t>11</w:t>
            </w:r>
          </w:p>
        </w:tc>
      </w:tr>
      <w:tr w:rsidR="009630CA" w:rsidRPr="00D65481" w14:paraId="0990FF57" w14:textId="77777777" w:rsidTr="00F760C6">
        <w:tc>
          <w:tcPr>
            <w:tcW w:w="5665" w:type="dxa"/>
            <w:noWrap/>
            <w:tcMar>
              <w:left w:w="57" w:type="dxa"/>
              <w:right w:w="57" w:type="dxa"/>
            </w:tcMar>
            <w:hideMark/>
          </w:tcPr>
          <w:p w14:paraId="4646F5D9" w14:textId="77777777" w:rsidR="009630CA" w:rsidRPr="00D65481" w:rsidRDefault="009630CA" w:rsidP="009630CA">
            <w:pPr>
              <w:pStyle w:val="TableText"/>
              <w:spacing w:before="60"/>
              <w:jc w:val="left"/>
              <w:rPr>
                <w:rFonts w:cstheme="minorHAnsi"/>
                <w:kern w:val="0"/>
                <w:sz w:val="18"/>
                <w:szCs w:val="18"/>
                <w:lang w:eastAsia="en-AU"/>
              </w:rPr>
            </w:pPr>
            <w:r w:rsidRPr="00D65481">
              <w:rPr>
                <w:rFonts w:cstheme="minorHAnsi"/>
                <w:kern w:val="0"/>
                <w:sz w:val="18"/>
                <w:szCs w:val="18"/>
                <w:lang w:eastAsia="en-AU"/>
              </w:rPr>
              <w:t>Lower Murray*</w:t>
            </w:r>
          </w:p>
        </w:tc>
        <w:tc>
          <w:tcPr>
            <w:tcW w:w="1701" w:type="dxa"/>
            <w:noWrap/>
            <w:tcMar>
              <w:left w:w="57" w:type="dxa"/>
              <w:right w:w="57" w:type="dxa"/>
            </w:tcMar>
          </w:tcPr>
          <w:p w14:paraId="114CE53F" w14:textId="77777777" w:rsidR="009630CA" w:rsidRPr="00D65481" w:rsidRDefault="009630CA" w:rsidP="009630CA">
            <w:pPr>
              <w:pStyle w:val="TableText"/>
              <w:spacing w:before="60"/>
              <w:jc w:val="right"/>
              <w:rPr>
                <w:rFonts w:ascii="Calibri" w:hAnsi="Calibri" w:cs="Calibri"/>
                <w:sz w:val="18"/>
                <w:szCs w:val="18"/>
              </w:rPr>
            </w:pPr>
            <w:r w:rsidRPr="00D65481">
              <w:rPr>
                <w:rFonts w:ascii="Calibri" w:hAnsi="Calibri" w:cs="Calibri"/>
                <w:sz w:val="18"/>
                <w:szCs w:val="18"/>
              </w:rPr>
              <w:t>6465*</w:t>
            </w:r>
          </w:p>
        </w:tc>
        <w:tc>
          <w:tcPr>
            <w:tcW w:w="1560" w:type="dxa"/>
            <w:tcMar>
              <w:left w:w="57" w:type="dxa"/>
              <w:right w:w="57" w:type="dxa"/>
            </w:tcMar>
          </w:tcPr>
          <w:p w14:paraId="4E036373" w14:textId="77777777" w:rsidR="009630CA" w:rsidRPr="00D65481" w:rsidRDefault="009630CA" w:rsidP="009630CA">
            <w:pPr>
              <w:pStyle w:val="TableText"/>
              <w:spacing w:before="60"/>
              <w:jc w:val="right"/>
              <w:rPr>
                <w:sz w:val="18"/>
                <w:szCs w:val="18"/>
              </w:rPr>
            </w:pPr>
            <w:r w:rsidRPr="00D65481">
              <w:rPr>
                <w:sz w:val="18"/>
                <w:szCs w:val="18"/>
              </w:rPr>
              <w:t>1158</w:t>
            </w:r>
          </w:p>
        </w:tc>
      </w:tr>
      <w:tr w:rsidR="009630CA" w:rsidRPr="00D65481" w14:paraId="76AC249E" w14:textId="77777777" w:rsidTr="00F760C6">
        <w:tc>
          <w:tcPr>
            <w:tcW w:w="5665" w:type="dxa"/>
            <w:noWrap/>
            <w:tcMar>
              <w:left w:w="57" w:type="dxa"/>
              <w:right w:w="57" w:type="dxa"/>
            </w:tcMar>
          </w:tcPr>
          <w:p w14:paraId="18A673DE" w14:textId="24DE811F" w:rsidR="009630CA" w:rsidRPr="00D65481" w:rsidRDefault="009630CA" w:rsidP="009630CA">
            <w:pPr>
              <w:pStyle w:val="TableText"/>
              <w:spacing w:before="60"/>
              <w:jc w:val="left"/>
              <w:rPr>
                <w:rFonts w:cstheme="minorHAnsi"/>
                <w:kern w:val="0"/>
                <w:sz w:val="18"/>
                <w:szCs w:val="18"/>
                <w:lang w:eastAsia="en-AU"/>
              </w:rPr>
            </w:pPr>
            <w:r w:rsidRPr="00D65481">
              <w:rPr>
                <w:rFonts w:cstheme="minorHAnsi"/>
                <w:kern w:val="0"/>
                <w:sz w:val="18"/>
                <w:szCs w:val="18"/>
                <w:lang w:eastAsia="en-AU"/>
              </w:rPr>
              <w:t>Lower Murray (Coorong Lakes Alexandrina and Albert and Murray Mouth)</w:t>
            </w:r>
          </w:p>
        </w:tc>
        <w:tc>
          <w:tcPr>
            <w:tcW w:w="1701" w:type="dxa"/>
            <w:noWrap/>
            <w:tcMar>
              <w:left w:w="57" w:type="dxa"/>
              <w:right w:w="57" w:type="dxa"/>
            </w:tcMar>
          </w:tcPr>
          <w:p w14:paraId="5B5C5B91" w14:textId="77777777" w:rsidR="009630CA" w:rsidRPr="00D65481" w:rsidRDefault="009630CA" w:rsidP="009630CA">
            <w:pPr>
              <w:pStyle w:val="TableText"/>
              <w:spacing w:before="60"/>
              <w:jc w:val="right"/>
              <w:rPr>
                <w:rFonts w:ascii="Calibri" w:hAnsi="Calibri" w:cs="Calibri"/>
                <w:sz w:val="18"/>
                <w:szCs w:val="18"/>
              </w:rPr>
            </w:pPr>
            <w:r w:rsidRPr="00D65481">
              <w:rPr>
                <w:rFonts w:ascii="Calibri" w:hAnsi="Calibri" w:cs="Calibri"/>
                <w:sz w:val="18"/>
                <w:szCs w:val="18"/>
              </w:rPr>
              <w:t>Fresh: 118 148</w:t>
            </w:r>
            <w:r w:rsidRPr="00D65481">
              <w:rPr>
                <w:rFonts w:ascii="Calibri" w:hAnsi="Calibri" w:cs="Calibri"/>
                <w:sz w:val="18"/>
                <w:szCs w:val="18"/>
              </w:rPr>
              <w:br/>
              <w:t>Estuary: 23 850</w:t>
            </w:r>
          </w:p>
        </w:tc>
        <w:tc>
          <w:tcPr>
            <w:tcW w:w="1560" w:type="dxa"/>
            <w:tcMar>
              <w:left w:w="57" w:type="dxa"/>
              <w:right w:w="57" w:type="dxa"/>
            </w:tcMar>
          </w:tcPr>
          <w:p w14:paraId="0131B5F4" w14:textId="77777777" w:rsidR="009630CA" w:rsidRPr="00D65481" w:rsidRDefault="009630CA" w:rsidP="009630CA">
            <w:pPr>
              <w:pStyle w:val="TableText"/>
              <w:spacing w:before="60"/>
              <w:jc w:val="right"/>
              <w:rPr>
                <w:sz w:val="18"/>
                <w:szCs w:val="18"/>
              </w:rPr>
            </w:pPr>
            <w:r w:rsidRPr="00D65481">
              <w:rPr>
                <w:sz w:val="18"/>
                <w:szCs w:val="18"/>
              </w:rPr>
              <w:t>66</w:t>
            </w:r>
          </w:p>
        </w:tc>
      </w:tr>
      <w:tr w:rsidR="009630CA" w:rsidRPr="00D65481" w14:paraId="2AF10685" w14:textId="77777777" w:rsidTr="00F760C6">
        <w:tc>
          <w:tcPr>
            <w:tcW w:w="5665" w:type="dxa"/>
            <w:noWrap/>
            <w:tcMar>
              <w:left w:w="57" w:type="dxa"/>
              <w:right w:w="57" w:type="dxa"/>
            </w:tcMar>
            <w:hideMark/>
          </w:tcPr>
          <w:p w14:paraId="4505AAAC" w14:textId="77777777" w:rsidR="009630CA" w:rsidRPr="00D65481" w:rsidRDefault="009630CA" w:rsidP="009630CA">
            <w:pPr>
              <w:pStyle w:val="TableText"/>
              <w:spacing w:before="60"/>
              <w:jc w:val="left"/>
              <w:rPr>
                <w:rFonts w:cstheme="minorHAnsi"/>
                <w:kern w:val="0"/>
                <w:sz w:val="18"/>
                <w:szCs w:val="18"/>
                <w:lang w:eastAsia="en-AU"/>
              </w:rPr>
            </w:pPr>
            <w:r w:rsidRPr="00D65481">
              <w:rPr>
                <w:rFonts w:cstheme="minorHAnsi"/>
                <w:kern w:val="0"/>
                <w:sz w:val="18"/>
                <w:szCs w:val="18"/>
                <w:lang w:eastAsia="en-AU"/>
              </w:rPr>
              <w:t>Macquarie</w:t>
            </w:r>
          </w:p>
        </w:tc>
        <w:tc>
          <w:tcPr>
            <w:tcW w:w="1701" w:type="dxa"/>
            <w:noWrap/>
            <w:tcMar>
              <w:left w:w="57" w:type="dxa"/>
              <w:right w:w="57" w:type="dxa"/>
            </w:tcMar>
          </w:tcPr>
          <w:p w14:paraId="6B068E1D" w14:textId="77777777" w:rsidR="009630CA" w:rsidRPr="00D65481" w:rsidRDefault="009630CA" w:rsidP="009630CA">
            <w:pPr>
              <w:pStyle w:val="TableText"/>
              <w:spacing w:before="60"/>
              <w:jc w:val="right"/>
              <w:rPr>
                <w:rFonts w:ascii="Calibri" w:hAnsi="Calibri" w:cs="Calibri"/>
                <w:sz w:val="18"/>
                <w:szCs w:val="18"/>
              </w:rPr>
            </w:pPr>
            <w:r w:rsidRPr="00D65481">
              <w:rPr>
                <w:rFonts w:ascii="Calibri" w:hAnsi="Calibri" w:cs="Calibri"/>
                <w:sz w:val="18"/>
                <w:szCs w:val="18"/>
              </w:rPr>
              <w:t>36 842</w:t>
            </w:r>
          </w:p>
        </w:tc>
        <w:tc>
          <w:tcPr>
            <w:tcW w:w="1560" w:type="dxa"/>
            <w:tcMar>
              <w:left w:w="57" w:type="dxa"/>
              <w:right w:w="57" w:type="dxa"/>
            </w:tcMar>
          </w:tcPr>
          <w:p w14:paraId="7586DF73" w14:textId="77777777" w:rsidR="009630CA" w:rsidRPr="00D65481" w:rsidRDefault="009630CA" w:rsidP="009630CA">
            <w:pPr>
              <w:pStyle w:val="TableText"/>
              <w:spacing w:before="60"/>
              <w:jc w:val="right"/>
              <w:rPr>
                <w:sz w:val="18"/>
                <w:szCs w:val="18"/>
              </w:rPr>
            </w:pPr>
            <w:r w:rsidRPr="00D65481">
              <w:rPr>
                <w:sz w:val="18"/>
                <w:szCs w:val="18"/>
              </w:rPr>
              <w:t>6250</w:t>
            </w:r>
          </w:p>
        </w:tc>
      </w:tr>
      <w:tr w:rsidR="009630CA" w:rsidRPr="00D65481" w14:paraId="7147BCD4" w14:textId="77777777" w:rsidTr="00F760C6">
        <w:tc>
          <w:tcPr>
            <w:tcW w:w="5665" w:type="dxa"/>
            <w:noWrap/>
            <w:tcMar>
              <w:left w:w="57" w:type="dxa"/>
              <w:right w:w="57" w:type="dxa"/>
            </w:tcMar>
            <w:hideMark/>
          </w:tcPr>
          <w:p w14:paraId="6DD2E844" w14:textId="77777777" w:rsidR="009630CA" w:rsidRPr="00D65481" w:rsidRDefault="009630CA" w:rsidP="009630CA">
            <w:pPr>
              <w:pStyle w:val="TableText"/>
              <w:spacing w:before="60"/>
              <w:jc w:val="left"/>
              <w:rPr>
                <w:rFonts w:cstheme="minorHAnsi"/>
                <w:kern w:val="0"/>
                <w:sz w:val="18"/>
                <w:szCs w:val="18"/>
                <w:lang w:eastAsia="en-AU"/>
              </w:rPr>
            </w:pPr>
            <w:r w:rsidRPr="00D65481">
              <w:rPr>
                <w:rFonts w:cstheme="minorHAnsi"/>
                <w:kern w:val="0"/>
                <w:sz w:val="18"/>
                <w:szCs w:val="18"/>
                <w:lang w:eastAsia="en-AU"/>
              </w:rPr>
              <w:t>Murrumbidgee</w:t>
            </w:r>
          </w:p>
        </w:tc>
        <w:tc>
          <w:tcPr>
            <w:tcW w:w="1701" w:type="dxa"/>
            <w:noWrap/>
            <w:tcMar>
              <w:left w:w="57" w:type="dxa"/>
              <w:right w:w="57" w:type="dxa"/>
            </w:tcMar>
          </w:tcPr>
          <w:p w14:paraId="6C2BE78F" w14:textId="77777777" w:rsidR="009630CA" w:rsidRPr="00D65481" w:rsidRDefault="009630CA" w:rsidP="009630CA">
            <w:pPr>
              <w:pStyle w:val="TableText"/>
              <w:spacing w:before="60"/>
              <w:jc w:val="right"/>
              <w:rPr>
                <w:rFonts w:ascii="Calibri" w:hAnsi="Calibri" w:cs="Calibri"/>
                <w:sz w:val="18"/>
                <w:szCs w:val="18"/>
              </w:rPr>
            </w:pPr>
            <w:r w:rsidRPr="00D65481">
              <w:rPr>
                <w:rFonts w:ascii="Calibri" w:hAnsi="Calibri" w:cs="Calibri"/>
                <w:sz w:val="18"/>
                <w:szCs w:val="18"/>
              </w:rPr>
              <w:t>6448</w:t>
            </w:r>
          </w:p>
        </w:tc>
        <w:tc>
          <w:tcPr>
            <w:tcW w:w="1560" w:type="dxa"/>
            <w:tcMar>
              <w:left w:w="57" w:type="dxa"/>
              <w:right w:w="57" w:type="dxa"/>
            </w:tcMar>
          </w:tcPr>
          <w:p w14:paraId="6B5F516E" w14:textId="77777777" w:rsidR="009630CA" w:rsidRPr="00D65481" w:rsidRDefault="009630CA" w:rsidP="009630CA">
            <w:pPr>
              <w:pStyle w:val="TableText"/>
              <w:spacing w:before="60"/>
              <w:jc w:val="right"/>
              <w:rPr>
                <w:sz w:val="18"/>
                <w:szCs w:val="18"/>
              </w:rPr>
            </w:pPr>
            <w:r w:rsidRPr="00D65481">
              <w:rPr>
                <w:sz w:val="18"/>
                <w:szCs w:val="18"/>
              </w:rPr>
              <w:t>3211</w:t>
            </w:r>
          </w:p>
        </w:tc>
      </w:tr>
      <w:tr w:rsidR="009630CA" w:rsidRPr="00D65481" w14:paraId="205F32D1" w14:textId="77777777" w:rsidTr="00F760C6">
        <w:tc>
          <w:tcPr>
            <w:tcW w:w="5665" w:type="dxa"/>
            <w:noWrap/>
            <w:tcMar>
              <w:left w:w="57" w:type="dxa"/>
              <w:right w:w="57" w:type="dxa"/>
            </w:tcMar>
            <w:hideMark/>
          </w:tcPr>
          <w:p w14:paraId="31214727" w14:textId="77777777" w:rsidR="009630CA" w:rsidRPr="00D65481" w:rsidRDefault="009630CA" w:rsidP="009630CA">
            <w:pPr>
              <w:pStyle w:val="TableText"/>
              <w:spacing w:before="60"/>
              <w:jc w:val="left"/>
              <w:rPr>
                <w:rFonts w:cstheme="minorHAnsi"/>
                <w:kern w:val="0"/>
                <w:sz w:val="18"/>
                <w:szCs w:val="18"/>
                <w:lang w:eastAsia="en-AU"/>
              </w:rPr>
            </w:pPr>
            <w:r w:rsidRPr="00D65481">
              <w:rPr>
                <w:rFonts w:cstheme="minorHAnsi"/>
                <w:kern w:val="0"/>
                <w:sz w:val="18"/>
                <w:szCs w:val="18"/>
                <w:lang w:eastAsia="en-AU"/>
              </w:rPr>
              <w:t>Warrego</w:t>
            </w:r>
          </w:p>
        </w:tc>
        <w:tc>
          <w:tcPr>
            <w:tcW w:w="1701" w:type="dxa"/>
            <w:noWrap/>
            <w:tcMar>
              <w:left w:w="57" w:type="dxa"/>
              <w:right w:w="57" w:type="dxa"/>
            </w:tcMar>
          </w:tcPr>
          <w:p w14:paraId="52F81C9B" w14:textId="77777777" w:rsidR="009630CA" w:rsidRPr="00D65481" w:rsidRDefault="009630CA" w:rsidP="009630CA">
            <w:pPr>
              <w:pStyle w:val="TableText"/>
              <w:spacing w:before="60"/>
              <w:jc w:val="right"/>
              <w:rPr>
                <w:rFonts w:ascii="Calibri" w:hAnsi="Calibri" w:cs="Calibri"/>
                <w:sz w:val="18"/>
                <w:szCs w:val="18"/>
              </w:rPr>
            </w:pPr>
            <w:r w:rsidRPr="00D65481">
              <w:rPr>
                <w:sz w:val="18"/>
                <w:szCs w:val="18"/>
              </w:rPr>
              <w:t>17 734</w:t>
            </w:r>
          </w:p>
        </w:tc>
        <w:tc>
          <w:tcPr>
            <w:tcW w:w="1560" w:type="dxa"/>
            <w:tcMar>
              <w:left w:w="57" w:type="dxa"/>
              <w:right w:w="57" w:type="dxa"/>
            </w:tcMar>
          </w:tcPr>
          <w:p w14:paraId="136E5761" w14:textId="77777777" w:rsidR="009630CA" w:rsidRPr="00D65481" w:rsidRDefault="009630CA" w:rsidP="009630CA">
            <w:pPr>
              <w:pStyle w:val="TableText"/>
              <w:spacing w:before="60"/>
              <w:jc w:val="right"/>
              <w:rPr>
                <w:sz w:val="18"/>
                <w:szCs w:val="18"/>
              </w:rPr>
            </w:pPr>
            <w:r w:rsidRPr="00D65481">
              <w:rPr>
                <w:sz w:val="18"/>
                <w:szCs w:val="18"/>
              </w:rPr>
              <w:t>186</w:t>
            </w:r>
          </w:p>
        </w:tc>
      </w:tr>
      <w:tr w:rsidR="009630CA" w:rsidRPr="00D65481" w14:paraId="4792223A" w14:textId="77777777" w:rsidTr="00F760C6">
        <w:trPr>
          <w:trHeight w:val="211"/>
        </w:trPr>
        <w:tc>
          <w:tcPr>
            <w:tcW w:w="5665" w:type="dxa"/>
            <w:noWrap/>
            <w:tcMar>
              <w:left w:w="57" w:type="dxa"/>
              <w:right w:w="57" w:type="dxa"/>
            </w:tcMar>
          </w:tcPr>
          <w:p w14:paraId="1B5B0049" w14:textId="695692F0" w:rsidR="009630CA" w:rsidRPr="00D65481" w:rsidRDefault="009630CA" w:rsidP="009630CA">
            <w:pPr>
              <w:pStyle w:val="TableText"/>
              <w:spacing w:before="60"/>
              <w:jc w:val="left"/>
              <w:rPr>
                <w:rFonts w:cstheme="minorHAnsi"/>
                <w:b/>
                <w:kern w:val="0"/>
                <w:sz w:val="18"/>
                <w:szCs w:val="18"/>
                <w:lang w:eastAsia="en-AU"/>
              </w:rPr>
            </w:pPr>
            <w:r w:rsidRPr="00D65481">
              <w:rPr>
                <w:rFonts w:cstheme="minorHAnsi"/>
                <w:b/>
                <w:kern w:val="0"/>
                <w:sz w:val="18"/>
                <w:szCs w:val="18"/>
                <w:lang w:eastAsia="en-AU"/>
              </w:rPr>
              <w:t>Total</w:t>
            </w:r>
          </w:p>
        </w:tc>
        <w:tc>
          <w:tcPr>
            <w:tcW w:w="1701" w:type="dxa"/>
            <w:noWrap/>
            <w:tcMar>
              <w:left w:w="57" w:type="dxa"/>
              <w:right w:w="57" w:type="dxa"/>
            </w:tcMar>
          </w:tcPr>
          <w:p w14:paraId="0D26A07A" w14:textId="7F43F489" w:rsidR="009630CA" w:rsidRPr="00D65481" w:rsidRDefault="009630CA" w:rsidP="00AC14CF">
            <w:pPr>
              <w:pStyle w:val="TableText"/>
              <w:spacing w:before="60"/>
              <w:jc w:val="right"/>
              <w:rPr>
                <w:rFonts w:cstheme="minorHAnsi"/>
                <w:b/>
                <w:kern w:val="0"/>
                <w:sz w:val="18"/>
                <w:szCs w:val="18"/>
                <w:lang w:eastAsia="en-AU"/>
              </w:rPr>
            </w:pPr>
            <w:r w:rsidRPr="00D65481">
              <w:rPr>
                <w:rFonts w:cstheme="minorHAnsi"/>
                <w:b/>
                <w:kern w:val="0"/>
                <w:sz w:val="18"/>
                <w:szCs w:val="18"/>
                <w:lang w:eastAsia="en-AU"/>
              </w:rPr>
              <w:t>237 592</w:t>
            </w:r>
          </w:p>
        </w:tc>
        <w:tc>
          <w:tcPr>
            <w:tcW w:w="1560" w:type="dxa"/>
            <w:tcMar>
              <w:left w:w="57" w:type="dxa"/>
              <w:right w:w="57" w:type="dxa"/>
            </w:tcMar>
          </w:tcPr>
          <w:p w14:paraId="1DE72564" w14:textId="3BE3D4E4" w:rsidR="009630CA" w:rsidRPr="00D65481" w:rsidRDefault="00AC14CF" w:rsidP="00AC14CF">
            <w:pPr>
              <w:pStyle w:val="TableText"/>
              <w:spacing w:before="60"/>
              <w:jc w:val="right"/>
              <w:rPr>
                <w:rFonts w:cstheme="minorHAnsi"/>
                <w:b/>
                <w:kern w:val="0"/>
                <w:sz w:val="18"/>
                <w:szCs w:val="18"/>
                <w:lang w:eastAsia="en-AU"/>
              </w:rPr>
            </w:pPr>
            <w:r w:rsidRPr="00D65481">
              <w:rPr>
                <w:rFonts w:cstheme="minorHAnsi"/>
                <w:b/>
                <w:kern w:val="0"/>
                <w:sz w:val="18"/>
                <w:szCs w:val="18"/>
                <w:lang w:eastAsia="en-AU"/>
              </w:rPr>
              <w:t>14 471</w:t>
            </w:r>
          </w:p>
        </w:tc>
      </w:tr>
    </w:tbl>
    <w:p w14:paraId="509FCD47" w14:textId="3CB82C66" w:rsidR="00C83FB9" w:rsidRPr="00D65481" w:rsidRDefault="009630CA" w:rsidP="009630CA">
      <w:pPr>
        <w:rPr>
          <w:sz w:val="18"/>
          <w:szCs w:val="18"/>
        </w:rPr>
      </w:pPr>
      <w:r w:rsidRPr="00D65481">
        <w:rPr>
          <w:sz w:val="18"/>
          <w:szCs w:val="18"/>
        </w:rPr>
        <w:t>* Excludes the Coorong, Lakes Alexandrina and Albert and the Murray Mouth.</w:t>
      </w:r>
    </w:p>
    <w:p w14:paraId="75DB6C71" w14:textId="57376131" w:rsidR="001B7904" w:rsidRPr="00D65481" w:rsidRDefault="0038318E" w:rsidP="00092E1B">
      <w:pPr>
        <w:spacing w:after="60"/>
      </w:pPr>
      <w:r w:rsidRPr="00D65481">
        <w:t xml:space="preserve">In terms of vegetation communities, analysis of data collected at the Selected Areas indicated that </w:t>
      </w:r>
      <w:r w:rsidR="00092E1B" w:rsidRPr="00D65481">
        <w:t xml:space="preserve">water regimes were influential on diversity and community composition. Diversity of vegetation communities was promoted within Selected Areas and at a Basin scale by wetting, and to a lesser extent, drying. </w:t>
      </w:r>
      <w:r w:rsidRPr="00D65481">
        <w:t xml:space="preserve"> </w:t>
      </w:r>
      <w:r w:rsidR="00092E1B" w:rsidRPr="00D65481">
        <w:t>Greater species diversity and heterogeneity of vegetation communities at landscape and Basin scales is highly likely to be promoted by delivery of Commonwealth environmental water that generates a diversity of hydrologic regimes within and between wetlands. I</w:t>
      </w:r>
      <w:r w:rsidRPr="00D65481">
        <w:t>nundation mapping show</w:t>
      </w:r>
      <w:r w:rsidR="000D6C14" w:rsidRPr="00D65481">
        <w:t>ed</w:t>
      </w:r>
      <w:r w:rsidRPr="00D65481">
        <w:t xml:space="preserve"> that large areas and significant proportions of the mapped extent of some </w:t>
      </w:r>
      <w:r w:rsidR="00DF19B5" w:rsidRPr="00D65481">
        <w:t>vegetation</w:t>
      </w:r>
      <w:r w:rsidRPr="00D65481">
        <w:t xml:space="preserve"> </w:t>
      </w:r>
      <w:r w:rsidR="00DF19B5" w:rsidRPr="00D65481">
        <w:t>communities</w:t>
      </w:r>
      <w:r w:rsidRPr="00D65481">
        <w:t xml:space="preserve"> were influenced by </w:t>
      </w:r>
      <w:r w:rsidR="00DF19B5" w:rsidRPr="00D65481">
        <w:t>Commonwealth</w:t>
      </w:r>
      <w:r w:rsidRPr="00D65481">
        <w:t xml:space="preserve"> environmental</w:t>
      </w:r>
      <w:r w:rsidR="00DF19B5" w:rsidRPr="00D65481">
        <w:t xml:space="preserve"> water in </w:t>
      </w:r>
      <w:r w:rsidR="003917D8" w:rsidRPr="00D65481">
        <w:t>2016–17</w:t>
      </w:r>
      <w:r w:rsidR="00DF19B5" w:rsidRPr="00D65481">
        <w:t xml:space="preserve">, including over </w:t>
      </w:r>
      <w:r w:rsidR="00332137" w:rsidRPr="00D65481">
        <w:t>10</w:t>
      </w:r>
      <w:r w:rsidR="00DF19B5" w:rsidRPr="00D65481">
        <w:t xml:space="preserve">% of the mapped extent of </w:t>
      </w:r>
      <w:r w:rsidR="00332137" w:rsidRPr="00D65481">
        <w:t>five</w:t>
      </w:r>
      <w:r w:rsidR="00DF19B5" w:rsidRPr="00D65481">
        <w:t xml:space="preserve"> wetland types:</w:t>
      </w:r>
    </w:p>
    <w:p w14:paraId="7DDC30B8" w14:textId="5B2AD446" w:rsidR="00DF19B5" w:rsidRPr="00D65481" w:rsidRDefault="00332137" w:rsidP="0082494F">
      <w:pPr>
        <w:pStyle w:val="ListParagraph"/>
        <w:numPr>
          <w:ilvl w:val="0"/>
          <w:numId w:val="9"/>
        </w:numPr>
      </w:pPr>
      <w:r w:rsidRPr="00D65481">
        <w:t>Permanent wetland</w:t>
      </w:r>
    </w:p>
    <w:p w14:paraId="034604D9" w14:textId="7F87091A" w:rsidR="00DF19B5" w:rsidRPr="00D65481" w:rsidRDefault="00332137" w:rsidP="0082494F">
      <w:pPr>
        <w:pStyle w:val="ListParagraph"/>
        <w:numPr>
          <w:ilvl w:val="0"/>
          <w:numId w:val="9"/>
        </w:numPr>
      </w:pPr>
      <w:r w:rsidRPr="00D65481">
        <w:t>Freshwater meadow</w:t>
      </w:r>
    </w:p>
    <w:p w14:paraId="3034B201" w14:textId="64C26A66" w:rsidR="00DF19B5" w:rsidRPr="00D65481" w:rsidRDefault="00332137" w:rsidP="0082494F">
      <w:pPr>
        <w:pStyle w:val="ListParagraph"/>
        <w:numPr>
          <w:ilvl w:val="0"/>
          <w:numId w:val="9"/>
        </w:numPr>
      </w:pPr>
      <w:r w:rsidRPr="00D65481">
        <w:t>Temporary sedge/grass/forb marsh</w:t>
      </w:r>
    </w:p>
    <w:p w14:paraId="709D9A8B" w14:textId="38E5DC8D" w:rsidR="00AD4743" w:rsidRPr="00D65481" w:rsidRDefault="00332137" w:rsidP="0082494F">
      <w:pPr>
        <w:pStyle w:val="ListParagraph"/>
        <w:numPr>
          <w:ilvl w:val="0"/>
          <w:numId w:val="9"/>
        </w:numPr>
      </w:pPr>
      <w:r w:rsidRPr="00D65481">
        <w:t>Temporary lignum swamp</w:t>
      </w:r>
    </w:p>
    <w:p w14:paraId="693EB098" w14:textId="1BEA87CD" w:rsidR="00DF19B5" w:rsidRPr="00D65481" w:rsidRDefault="00332137" w:rsidP="0082494F">
      <w:pPr>
        <w:pStyle w:val="ListParagraph"/>
        <w:numPr>
          <w:ilvl w:val="0"/>
          <w:numId w:val="9"/>
        </w:numPr>
      </w:pPr>
      <w:r w:rsidRPr="00D65481">
        <w:t>Temporary river red gum swamp</w:t>
      </w:r>
      <w:r w:rsidR="000D6C14" w:rsidRPr="00D65481">
        <w:t>.</w:t>
      </w:r>
    </w:p>
    <w:p w14:paraId="18019254" w14:textId="0DE10F66" w:rsidR="003F127F" w:rsidRPr="00D65481" w:rsidRDefault="00A50D2D" w:rsidP="00F41E64">
      <w:r w:rsidRPr="00D65481">
        <w:t xml:space="preserve">Watering by Commonwealth environmental water in </w:t>
      </w:r>
      <w:r w:rsidR="003917D8" w:rsidRPr="00D65481">
        <w:t>2016–17</w:t>
      </w:r>
      <w:r w:rsidRPr="00D65481">
        <w:t xml:space="preserve"> contributed significantly to the biodiversity objectives of the Basin Plan associated with vegetation diversity</w:t>
      </w:r>
      <w:r w:rsidR="00DF4B05" w:rsidRPr="00D65481">
        <w:t xml:space="preserve"> and </w:t>
      </w:r>
      <w:r w:rsidRPr="00D65481">
        <w:t xml:space="preserve">is likely to have increased species diversity at </w:t>
      </w:r>
      <w:r w:rsidR="00DF4B05" w:rsidRPr="00D65481">
        <w:t>the</w:t>
      </w:r>
      <w:r w:rsidRPr="00D65481">
        <w:t xml:space="preserve"> Basin scale </w:t>
      </w:r>
      <w:r w:rsidR="00DF4B05" w:rsidRPr="00D65481">
        <w:t xml:space="preserve">over the </w:t>
      </w:r>
      <w:r w:rsidR="00332137" w:rsidRPr="00D65481">
        <w:t>three</w:t>
      </w:r>
      <w:r w:rsidR="00DF4B05" w:rsidRPr="00D65481">
        <w:t xml:space="preserve"> years</w:t>
      </w:r>
      <w:r w:rsidRPr="00D65481">
        <w:t xml:space="preserve">. </w:t>
      </w:r>
      <w:r w:rsidR="00AC14CF" w:rsidRPr="00D65481">
        <w:t xml:space="preserve">A significant number of plant taxa, mostly native, at each Selected Area (5-11 species), as well as cumulatively across all wetland Selected Areas (10 species), were only present in </w:t>
      </w:r>
      <w:r w:rsidR="001453DC" w:rsidRPr="00D65481">
        <w:t>wetlands</w:t>
      </w:r>
      <w:r w:rsidR="00AC14CF" w:rsidRPr="00D65481">
        <w:t xml:space="preserve"> that were inundated by Commonwealth environmental water in 2016–17. Consequently, there is a high probability that Commonwealth environmental water significantly enhanced plant species diversity in wetland habitats during 2016–17 as well as across the Basin as a whole.</w:t>
      </w:r>
      <w:r w:rsidR="003F127F" w:rsidRPr="00D65481">
        <w:rPr>
          <w:b/>
        </w:rPr>
        <w:t xml:space="preserve"> </w:t>
      </w:r>
    </w:p>
    <w:p w14:paraId="07406E5B" w14:textId="25F300A8" w:rsidR="003F127F" w:rsidRPr="00D65481" w:rsidRDefault="006E4809" w:rsidP="00F41E64">
      <w:r w:rsidRPr="00D65481">
        <w:t>The outcomes framework (</w:t>
      </w:r>
      <w:r w:rsidR="00F75DB5" w:rsidRPr="00D65481">
        <w:t>CEWO 2013</w:t>
      </w:r>
      <w:r w:rsidRPr="00D65481">
        <w:t>) identifies two short term (one year) indicators of fish diversity</w:t>
      </w:r>
      <w:r w:rsidR="00CB6681" w:rsidRPr="00D65481">
        <w:t>:</w:t>
      </w:r>
      <w:r w:rsidRPr="00D65481">
        <w:t xml:space="preserve"> condition and larval abundance / reproduction. In 2016–17, </w:t>
      </w:r>
      <w:r w:rsidR="00F75DB5" w:rsidRPr="00D65481">
        <w:t>there were 58 Commonwealth environmental watering actions that targeted fish, including 18 with</w:t>
      </w:r>
      <w:r w:rsidRPr="00D65481">
        <w:t xml:space="preserve"> expected outcomes for </w:t>
      </w:r>
      <w:r w:rsidR="00F75DB5" w:rsidRPr="00D65481">
        <w:t xml:space="preserve">fish condition and 21 for reproduction (noting </w:t>
      </w:r>
      <w:r w:rsidR="00F760C6" w:rsidRPr="00D65481">
        <w:t>that</w:t>
      </w:r>
      <w:r w:rsidR="00F75DB5" w:rsidRPr="00D65481">
        <w:t xml:space="preserve"> several watering actions targeted both indicators). Of these watering actions that targeted short term indicators of diversity, only six had any monitoring data collected directly assessing the effects of Commonwealth environmental water. From this limited pool of data, we know that several fish species </w:t>
      </w:r>
      <w:r w:rsidR="00504F7B" w:rsidRPr="00D65481">
        <w:t>benefited from Commonwealth environmental water either by stimulating spawning, or providing conditions to improve survival of larval fish, particularly in Gunbowe</w:t>
      </w:r>
      <w:r w:rsidR="00A64DF0">
        <w:t xml:space="preserve">r Creek </w:t>
      </w:r>
      <w:r w:rsidR="00E84286">
        <w:fldChar w:fldCharType="begin"/>
      </w:r>
      <w:r w:rsidR="00E84286">
        <w:instrText xml:space="preserve"> ADDIN ZOTERO_ITEM CSL_CITATION {"citationID":"4AzibmTH","properties":{"formattedCitation":"(Bloink &amp; Robinson 2016)","plainCitation":"(Bloink &amp; Robinson 2016)","noteIndex":0},"citationItems":[{"id":4280,"uris":["http://zotero.org/users/2336876/items/4Y8K4572"],"uri":["http://zotero.org/users/2336876/items/4Y8K4572"],"itemData":{"id":4280,"type":"book","title":"Gunbower Forest Fish Condition Monitoring. A report to the North Central Catchment Management Authority","publisher":"Ecology Australia","publisher-place":"Fairfield, Victoria","event-place":"Fairfield, Victoria","author":[{"family":"Bloink","given":"C."},{"family":"Robinson","given":"W."}],"issued":{"date-parts":[["2016"]]}}}],"schema":"https://github.com/citation-style-language/schema/raw/master/csl-citation.json"} </w:instrText>
      </w:r>
      <w:r w:rsidR="00E84286">
        <w:fldChar w:fldCharType="separate"/>
      </w:r>
      <w:r w:rsidR="00E84286">
        <w:rPr>
          <w:noProof/>
        </w:rPr>
        <w:t>(Bloink &amp; Robinson 2016)</w:t>
      </w:r>
      <w:r w:rsidR="00E84286">
        <w:fldChar w:fldCharType="end"/>
      </w:r>
      <w:r w:rsidR="00504F7B" w:rsidRPr="00D65481">
        <w:t>, the Dumaresq-Macintyre River</w:t>
      </w:r>
      <w:r w:rsidR="00E84286">
        <w:t xml:space="preserve"> </w:t>
      </w:r>
      <w:r w:rsidR="00E84286">
        <w:fldChar w:fldCharType="begin"/>
      </w:r>
      <w:r w:rsidR="00E84286">
        <w:instrText xml:space="preserve"> ADDIN ZOTERO_ITEM CSL_CITATION {"citationID":"TMObYHO8","properties":{"formattedCitation":"(NSW DPI &amp; Qld Department of Agriculture and Fisheries 2017)","plainCitation":"(NSW DPI &amp; Qld Department of Agriculture and Fisheries 2017)","noteIndex":0},"citationItems":[{"id":4281,"uris":["http://zotero.org/users/2336876/items/ZD8ZPXQ3"],"uri":["http://zotero.org/users/2336876/items/ZD8ZPXQ3"],"itemData":{"id":4281,"type":"book","title":"Fish and flows intervention monitoring in the Border Rivers – Interim report 2016/17. Report prepared for the Commonwealth of Australia as represented by the Department of the Environment and Energy","publisher":"NSW Department of Primary Industries","publisher-place":"Tamworth, NSW","event-place":"Tamworth, NSW","author":[{"family":"NSW DPI","given":""},{"family":"Qld Department of Agriculture and Fisheries","given":""}],"issued":{"date-parts":[["2017"]]}}}],"schema":"https://github.com/citation-style-language/schema/raw/master/csl-citation.json"} </w:instrText>
      </w:r>
      <w:r w:rsidR="00E84286">
        <w:fldChar w:fldCharType="separate"/>
      </w:r>
      <w:r w:rsidR="00E84286">
        <w:rPr>
          <w:noProof/>
        </w:rPr>
        <w:t>(NSW DPI &amp; Qld Department of Agriculture and Fisheries 2017)</w:t>
      </w:r>
      <w:r w:rsidR="00E84286">
        <w:fldChar w:fldCharType="end"/>
      </w:r>
      <w:r w:rsidR="00E84286">
        <w:t xml:space="preserve">, the Lower Warrego River </w:t>
      </w:r>
      <w:r w:rsidR="00E84286">
        <w:fldChar w:fldCharType="begin"/>
      </w:r>
      <w:r w:rsidR="00D90AA7">
        <w:instrText xml:space="preserve"> ADDIN ZOTERO_ITEM CSL_CITATION {"citationID":"nO7xsAlm","properties":{"formattedCitation":"(Southwell {\\i{}et al.} 2017a)","plainCitation":"(Southwell et al. 2017a)","noteIndex":0},"citationItems":[{"id":4282,"uris":["http://zotero.org/users/2336876/items/DJGWVHLW"],"uri":["http://zotero.org/users/2336876/items/DJGWVHLW"],"itemData":{"id":4282,"type":"book","title":"Commonwealth Environmental Water Office Long Term Intervention Monitoring Project Junction of the Warrego and Darling rivers Selected Area – 2016-17 Final Evaluation Report","publisher":"Commonwealth of Australia","publisher-place":"Canberra","event-place":"Canberra","author":[{"family":"Southwell","given":"Mark"},{"family":"Frazier","given":"P."},{"family":"Hill","given":"R."},{"family":"Burch","given":"L."},{"family":"Veer","given":"N.","non-dropping-particle":"van der"},{"family":"Cawley","given":"R."},{"family":"Hendersen","given":"T."},{"family":"Ryder","given":"D."}],"issued":{"date-parts":[["2017"]]}}}],"schema":"https://github.com/citation-style-language/schema/raw/master/csl-citation.json"} </w:instrText>
      </w:r>
      <w:r w:rsidR="00E84286">
        <w:fldChar w:fldCharType="separate"/>
      </w:r>
      <w:r w:rsidR="00D90AA7" w:rsidRPr="00D90AA7">
        <w:rPr>
          <w:rFonts w:ascii="Calibri" w:cs="Calibri"/>
          <w:lang w:val="en-US"/>
        </w:rPr>
        <w:t xml:space="preserve">(Southwell </w:t>
      </w:r>
      <w:r w:rsidR="00D90AA7" w:rsidRPr="00D90AA7">
        <w:rPr>
          <w:rFonts w:ascii="Calibri" w:cs="Calibri"/>
          <w:i/>
          <w:iCs/>
          <w:lang w:val="en-US"/>
        </w:rPr>
        <w:t>et al.</w:t>
      </w:r>
      <w:r w:rsidR="00D90AA7" w:rsidRPr="00D90AA7">
        <w:rPr>
          <w:rFonts w:ascii="Calibri" w:cs="Calibri"/>
          <w:lang w:val="en-US"/>
        </w:rPr>
        <w:t xml:space="preserve"> 2017a)</w:t>
      </w:r>
      <w:r w:rsidR="00E84286">
        <w:fldChar w:fldCharType="end"/>
      </w:r>
      <w:r w:rsidR="00E84286">
        <w:t xml:space="preserve"> </w:t>
      </w:r>
      <w:r w:rsidR="00504F7B" w:rsidRPr="00D65481">
        <w:t>and the Lower Darling River</w:t>
      </w:r>
      <w:r w:rsidR="000D71D7">
        <w:t xml:space="preserve"> </w:t>
      </w:r>
      <w:r w:rsidR="000D71D7">
        <w:fldChar w:fldCharType="begin"/>
      </w:r>
      <w:r w:rsidR="000D71D7">
        <w:instrText xml:space="preserve"> ADDIN ZOTERO_ITEM CSL_CITATION {"citationID":"ahvzou2r","properties":{"formattedCitation":"(Sharpe &amp; Stuart 2018)","plainCitation":"(Sharpe &amp; Stuart 2018)","noteIndex":0},"citationItems":[{"id":4247,"uris":["http://zotero.org/users/2336876/items/QRTDK6SC"],"uri":["http://zotero.org/users/2336876/items/QRTDK6SC"],"itemData":{"id":4247,"type":"book","title":"Environmental flows in the Darling River to support native fish populations","publisher":"Commonwealth Environmental Water Office","publisher-place":"Canberra, ACT","event-place":"Canberra, ACT","author":[{"family":"Sharpe","given":"C."},{"family":"Stuart","given":"I"}],"issued":{"date-parts":[["2018"]]}}}],"schema":"https://github.com/citation-style-language/schema/raw/master/csl-citation.json"} </w:instrText>
      </w:r>
      <w:r w:rsidR="000D71D7">
        <w:fldChar w:fldCharType="separate"/>
      </w:r>
      <w:r w:rsidR="000D71D7">
        <w:rPr>
          <w:noProof/>
        </w:rPr>
        <w:t>(Sharpe &amp; Stuart 2018)</w:t>
      </w:r>
      <w:r w:rsidR="000D71D7">
        <w:fldChar w:fldCharType="end"/>
      </w:r>
      <w:r w:rsidR="00504F7B" w:rsidRPr="00D65481">
        <w:t xml:space="preserve">. In other areas, the effects of low dissolved oxygen as a result of </w:t>
      </w:r>
      <w:r w:rsidR="00A80765">
        <w:t>extensive and infrequent</w:t>
      </w:r>
      <w:r w:rsidR="00A80765" w:rsidRPr="00D65481">
        <w:t xml:space="preserve"> </w:t>
      </w:r>
      <w:r w:rsidR="00504F7B" w:rsidRPr="00D65481">
        <w:t xml:space="preserve">floodplain inundation, impacted the effectiveness of environmental water in maintaining fish condition and facilitating reproduction, with a lack of spawning </w:t>
      </w:r>
      <w:r w:rsidR="00F760C6" w:rsidRPr="00D65481">
        <w:t xml:space="preserve">and / </w:t>
      </w:r>
      <w:r w:rsidR="00504F7B" w:rsidRPr="00D65481">
        <w:t>or loss of juvenile and adult fish recorded in several river systems including the Edward-Wakool</w:t>
      </w:r>
      <w:r w:rsidR="000D71D7">
        <w:t xml:space="preserve"> </w:t>
      </w:r>
      <w:r w:rsidR="000D71D7">
        <w:fldChar w:fldCharType="begin"/>
      </w:r>
      <w:r w:rsidR="000D71D7">
        <w:instrText xml:space="preserve"> ADDIN ZOTERO_ITEM CSL_CITATION {"citationID":"pHbTGfP3","properties":{"formattedCitation":"(Watts {\\i{}et al.} 2017)","plainCitation":"(Watts et al. 2017)","noteIndex":0},"citationItems":[{"id":4285,"uris":["http://zotero.org/users/2336876/items/U3VC8GJX"],"uri":["http://zotero.org/users/2336876/items/U3VC8GJX"],"itemData":{"id":4285,"type":"book","title":"Commonwealth Environmental Water Office Long-Term Intervention Monitoring Project: Edward-Wakool River System Selected Area Evaluation Report 2016-17","publisher":"Commonwealth of Australia","publisher-place":"Canberra, ACT","event-place":"Canberra, ACT","author":[{"family":"Watts","given":"R."},{"family":"McCasker","given":"N."},{"family":"Howitt","given":"J."},{"family":"Thiem","given":"J."},{"family":"Grace","given":"M."},{"family":"Kopf","given":"R."},{"family":"Healy","given":"S."},{"family":"Bond","given":"N."}],"issued":{"date-parts":[["2017"]]}}}],"schema":"https://github.com/citation-style-language/schema/raw/master/csl-citation.json"} </w:instrText>
      </w:r>
      <w:r w:rsidR="000D71D7">
        <w:fldChar w:fldCharType="separate"/>
      </w:r>
      <w:r w:rsidR="000D71D7" w:rsidRPr="000D71D7">
        <w:rPr>
          <w:rFonts w:ascii="Calibri" w:cs="Calibri"/>
          <w:lang w:val="en-US"/>
        </w:rPr>
        <w:t xml:space="preserve">(Watts </w:t>
      </w:r>
      <w:r w:rsidR="000D71D7" w:rsidRPr="000D71D7">
        <w:rPr>
          <w:rFonts w:ascii="Calibri" w:cs="Calibri"/>
          <w:i/>
          <w:iCs/>
          <w:lang w:val="en-US"/>
        </w:rPr>
        <w:t>et al.</w:t>
      </w:r>
      <w:r w:rsidR="000D71D7" w:rsidRPr="000D71D7">
        <w:rPr>
          <w:rFonts w:ascii="Calibri" w:cs="Calibri"/>
          <w:lang w:val="en-US"/>
        </w:rPr>
        <w:t xml:space="preserve"> 2017)</w:t>
      </w:r>
      <w:r w:rsidR="000D71D7">
        <w:fldChar w:fldCharType="end"/>
      </w:r>
      <w:r w:rsidR="006C2BC6" w:rsidRPr="00D65481">
        <w:t xml:space="preserve"> and</w:t>
      </w:r>
      <w:r w:rsidR="00504F7B" w:rsidRPr="00D65481">
        <w:t xml:space="preserve"> the Lower Murray</w:t>
      </w:r>
      <w:r w:rsidR="000D71D7">
        <w:t xml:space="preserve"> </w:t>
      </w:r>
      <w:r w:rsidR="000D71D7">
        <w:fldChar w:fldCharType="begin"/>
      </w:r>
      <w:r w:rsidR="000D71D7">
        <w:instrText xml:space="preserve"> ADDIN ZOTERO_ITEM CSL_CITATION {"citationID":"i12ZEPBL","properties":{"formattedCitation":"(Ye {\\i{}et al.} 2017)","plainCitation":"(Ye et al. 2017)","noteIndex":0},"citationItems":[{"id":4287,"uris":["http://zotero.org/users/2336876/items/RIDJQYM8"],"uri":["http://zotero.org/users/2336876/items/RIDJQYM8"],"itemData":{"id":4287,"type":"book","title":"Long-Term Intervention Monitoring of the Ecological Responses to Commonwealth Environmental Water Delivered to the Lower Murray Selected Area in 2016-17. A report prepared for the Commonwealth Environmental Water Office by the South Australian Research and Development Institute, Aquatic Sciences.","publisher":"Commonwealth of Australia","publisher-place":"Canberra, ACT","event-place":"Canberra, ACT","author":[{"family":"Ye","given":"Q."},{"family":"Giatas","given":"G."},{"family":"Aldridge","given":"K."},{"family":"Busch","given":"B."},{"family":"Brookes","given":"J."},{"family":"Gibbs","given":"M."},{"family":"Hipsey","given":"M."},{"family":"Lorenz","given":"Z."},{"family":"Maas","given":"R."},{"family":"Oliver","given":"R."},{"family":"Shiel","given":"R."},{"family":"Woodhead","given":"J."},{"family":"Zampatti","given":"B."}],"issued":{"date-parts":[["2017"]]}}}],"schema":"https://github.com/citation-style-language/schema/raw/master/csl-citation.json"} </w:instrText>
      </w:r>
      <w:r w:rsidR="000D71D7">
        <w:fldChar w:fldCharType="separate"/>
      </w:r>
      <w:r w:rsidR="000D71D7" w:rsidRPr="000D71D7">
        <w:rPr>
          <w:rFonts w:ascii="Calibri" w:cs="Calibri"/>
          <w:lang w:val="en-US"/>
        </w:rPr>
        <w:t xml:space="preserve">(Ye </w:t>
      </w:r>
      <w:r w:rsidR="000D71D7" w:rsidRPr="000D71D7">
        <w:rPr>
          <w:rFonts w:ascii="Calibri" w:cs="Calibri"/>
          <w:i/>
          <w:iCs/>
          <w:lang w:val="en-US"/>
        </w:rPr>
        <w:t>et al.</w:t>
      </w:r>
      <w:r w:rsidR="000D71D7" w:rsidRPr="000D71D7">
        <w:rPr>
          <w:rFonts w:ascii="Calibri" w:cs="Calibri"/>
          <w:lang w:val="en-US"/>
        </w:rPr>
        <w:t xml:space="preserve"> 2017)</w:t>
      </w:r>
      <w:r w:rsidR="000D71D7">
        <w:fldChar w:fldCharType="end"/>
      </w:r>
      <w:r w:rsidR="006C2BC6" w:rsidRPr="00D65481">
        <w:t>.</w:t>
      </w:r>
    </w:p>
    <w:p w14:paraId="7C39B0AB" w14:textId="2AF1546C" w:rsidR="0020294A" w:rsidRPr="00D65481" w:rsidRDefault="0038318E" w:rsidP="00FF2250">
      <w:pPr>
        <w:spacing w:after="60"/>
      </w:pPr>
      <w:r w:rsidRPr="00D65481">
        <w:t xml:space="preserve">Aggregation of data from Basin Matters, Selected Areas and other observations and monitoring programs indicates that a variety of species were recorded at sites that received Commonwealth environmental water. </w:t>
      </w:r>
      <w:r w:rsidR="0020294A" w:rsidRPr="00D65481">
        <w:t xml:space="preserve">Species that potentially benefited from Commonwealth environmental water in </w:t>
      </w:r>
      <w:r w:rsidR="003917D8" w:rsidRPr="00D65481">
        <w:t>2016–17</w:t>
      </w:r>
      <w:r w:rsidR="0020294A" w:rsidRPr="00D65481">
        <w:t xml:space="preserve"> comprise (see Appendix G):</w:t>
      </w:r>
    </w:p>
    <w:p w14:paraId="4C3B8948" w14:textId="0B5AC7F5" w:rsidR="00AD4743" w:rsidRPr="00D65481" w:rsidRDefault="00CD042D" w:rsidP="00AD4743">
      <w:pPr>
        <w:pStyle w:val="ListBullet"/>
      </w:pPr>
      <w:r w:rsidRPr="00D65481">
        <w:t>24</w:t>
      </w:r>
      <w:r w:rsidR="00AD4743" w:rsidRPr="00D65481">
        <w:t xml:space="preserve"> species of plants</w:t>
      </w:r>
    </w:p>
    <w:p w14:paraId="793B2330" w14:textId="5E9C2B25" w:rsidR="00AD4743" w:rsidRPr="00D65481" w:rsidRDefault="003F3A46" w:rsidP="00CD042D">
      <w:pPr>
        <w:pStyle w:val="ListBullet"/>
      </w:pPr>
      <w:r w:rsidRPr="00D65481">
        <w:t>16</w:t>
      </w:r>
      <w:r w:rsidR="00AD4743" w:rsidRPr="00D65481">
        <w:t xml:space="preserve"> species of fish</w:t>
      </w:r>
    </w:p>
    <w:p w14:paraId="6CC1DC0D" w14:textId="77C66772" w:rsidR="00AD4743" w:rsidRPr="00D65481" w:rsidRDefault="003F3A46" w:rsidP="00AD4743">
      <w:pPr>
        <w:pStyle w:val="ListBullet"/>
      </w:pPr>
      <w:r w:rsidRPr="00D65481">
        <w:t>74</w:t>
      </w:r>
      <w:r w:rsidR="00AD4743" w:rsidRPr="00D65481">
        <w:t xml:space="preserve"> species of waterbird</w:t>
      </w:r>
    </w:p>
    <w:p w14:paraId="6423C30D" w14:textId="466748BC" w:rsidR="00AD4743" w:rsidRPr="00D65481" w:rsidRDefault="003F3A46" w:rsidP="00AD4743">
      <w:pPr>
        <w:pStyle w:val="ListBullet"/>
      </w:pPr>
      <w:r w:rsidRPr="00D65481">
        <w:t>9</w:t>
      </w:r>
      <w:r w:rsidR="00AD4743" w:rsidRPr="00D65481">
        <w:t xml:space="preserve"> species of frog</w:t>
      </w:r>
    </w:p>
    <w:p w14:paraId="4AFEABF4" w14:textId="4E287161" w:rsidR="0020294A" w:rsidRPr="00D65481" w:rsidRDefault="003F3A46" w:rsidP="00AD4743">
      <w:pPr>
        <w:pStyle w:val="ListBullet"/>
      </w:pPr>
      <w:r w:rsidRPr="00D65481">
        <w:t>3</w:t>
      </w:r>
      <w:r w:rsidR="00AD4743" w:rsidRPr="00D65481">
        <w:t xml:space="preserve"> species of turtle.</w:t>
      </w:r>
    </w:p>
    <w:p w14:paraId="27178E80" w14:textId="247D8D15" w:rsidR="0038318E" w:rsidRPr="00D65481" w:rsidRDefault="0038318E" w:rsidP="0038318E">
      <w:pPr>
        <w:pStyle w:val="Heading3"/>
      </w:pPr>
      <w:bookmarkStart w:id="67" w:name="_Toc527467759"/>
      <w:r w:rsidRPr="00D65481">
        <w:t>Basin-scale biodiversity outcomes</w:t>
      </w:r>
      <w:r w:rsidR="00E451C2" w:rsidRPr="00D65481">
        <w:t xml:space="preserve"> </w:t>
      </w:r>
      <w:r w:rsidR="0032700B" w:rsidRPr="00D65481">
        <w:t>2014–17</w:t>
      </w:r>
      <w:bookmarkEnd w:id="67"/>
    </w:p>
    <w:p w14:paraId="4DC29CB1" w14:textId="4DC2FEE9" w:rsidR="00AD4743" w:rsidRPr="00D65481" w:rsidRDefault="006453DD" w:rsidP="00AD4743">
      <w:pPr>
        <w:spacing w:after="60"/>
      </w:pPr>
      <w:r w:rsidRPr="00D65481">
        <w:t>Cumulative outcomes of Commonwealth environmental water on biodiversity over the first three years of the LTIM project (2014–17) have been integrated into a narrative that crosses themes to highlight outcomes of Basin scale significance:</w:t>
      </w:r>
    </w:p>
    <w:p w14:paraId="3E02041F" w14:textId="1DD25E73" w:rsidR="00AD4743" w:rsidRPr="00D65481" w:rsidRDefault="00AD4743" w:rsidP="0082494F">
      <w:pPr>
        <w:pStyle w:val="ListParagraph"/>
        <w:numPr>
          <w:ilvl w:val="0"/>
          <w:numId w:val="6"/>
        </w:numPr>
      </w:pPr>
      <w:r w:rsidRPr="00D65481">
        <w:t>Contributions to maintaining the ecol</w:t>
      </w:r>
      <w:r w:rsidR="00F01855" w:rsidRPr="00D65481">
        <w:t>ogical character of Ramsar sites</w:t>
      </w:r>
    </w:p>
    <w:p w14:paraId="6E650096" w14:textId="2A7E1A93" w:rsidR="00AD4743" w:rsidRPr="00D65481" w:rsidRDefault="00AD4743" w:rsidP="0082494F">
      <w:pPr>
        <w:pStyle w:val="ListParagraph"/>
        <w:numPr>
          <w:ilvl w:val="0"/>
          <w:numId w:val="6"/>
        </w:numPr>
      </w:pPr>
      <w:r w:rsidRPr="00D65481">
        <w:t xml:space="preserve">Benefits to threatened species and communities </w:t>
      </w:r>
    </w:p>
    <w:p w14:paraId="50556C8F" w14:textId="6A663F57" w:rsidR="00F41E64" w:rsidRPr="00D65481" w:rsidRDefault="00F41E64" w:rsidP="0082494F">
      <w:pPr>
        <w:pStyle w:val="ListParagraph"/>
        <w:numPr>
          <w:ilvl w:val="0"/>
          <w:numId w:val="6"/>
        </w:numPr>
      </w:pPr>
      <w:r w:rsidRPr="00D65481">
        <w:t>Maintaining native fish condition through multi-year watering</w:t>
      </w:r>
    </w:p>
    <w:p w14:paraId="09296226" w14:textId="7B8985B5" w:rsidR="00C83FB9" w:rsidRPr="00D65481" w:rsidRDefault="00F01855" w:rsidP="00C83FB9">
      <w:pPr>
        <w:pStyle w:val="ListParagraph"/>
        <w:numPr>
          <w:ilvl w:val="0"/>
          <w:numId w:val="6"/>
        </w:numPr>
      </w:pPr>
      <w:r w:rsidRPr="00D65481">
        <w:t>Capitalising on natural inundation to improve ecological outcomes</w:t>
      </w:r>
      <w:r w:rsidR="00AD4743" w:rsidRPr="00D65481">
        <w:t>.</w:t>
      </w:r>
    </w:p>
    <w:p w14:paraId="767A12C1" w14:textId="77777777" w:rsidR="0020294A" w:rsidRPr="00D65481" w:rsidRDefault="0020294A" w:rsidP="0038318E">
      <w:pPr>
        <w:pStyle w:val="Heading4"/>
      </w:pPr>
      <w:r w:rsidRPr="00D65481">
        <w:t>Maintaining the ecological character of Ramsar sites</w:t>
      </w:r>
    </w:p>
    <w:p w14:paraId="442E6F59" w14:textId="416DA9B7" w:rsidR="0020294A" w:rsidRPr="00D65481" w:rsidRDefault="008E0B5D" w:rsidP="00617F4B">
      <w:pPr>
        <w:spacing w:after="60"/>
      </w:pPr>
      <w:r w:rsidRPr="00D65481">
        <w:t xml:space="preserve">There are 16 Ramsar site in the Basin and over the first </w:t>
      </w:r>
      <w:r w:rsidR="00CD042D" w:rsidRPr="00D65481">
        <w:t>three</w:t>
      </w:r>
      <w:r w:rsidRPr="00D65481">
        <w:t xml:space="preserve"> years of the program, Commonwealth environmental water has targeted ecological outcomes at </w:t>
      </w:r>
      <w:r w:rsidR="006453DD" w:rsidRPr="00D65481">
        <w:t>nine</w:t>
      </w:r>
      <w:r w:rsidRPr="00D65481">
        <w:t xml:space="preserve"> of these</w:t>
      </w:r>
      <w:r w:rsidR="006453DD" w:rsidRPr="00D65481">
        <w:t xml:space="preserve"> (</w:t>
      </w:r>
      <w:r w:rsidR="00160231" w:rsidRPr="00D65481">
        <w:fldChar w:fldCharType="begin"/>
      </w:r>
      <w:r w:rsidR="00160231" w:rsidRPr="00D65481">
        <w:instrText xml:space="preserve"> REF _Ref519608044 \h </w:instrText>
      </w:r>
      <w:r w:rsidR="00160231" w:rsidRPr="00D65481">
        <w:fldChar w:fldCharType="separate"/>
      </w:r>
      <w:r w:rsidR="00D82608" w:rsidRPr="00D65481">
        <w:t xml:space="preserve">Table </w:t>
      </w:r>
      <w:r w:rsidR="00D82608">
        <w:rPr>
          <w:noProof/>
        </w:rPr>
        <w:t>4</w:t>
      </w:r>
      <w:r w:rsidR="00160231" w:rsidRPr="00D65481">
        <w:fldChar w:fldCharType="end"/>
      </w:r>
      <w:r w:rsidR="006453DD" w:rsidRPr="00D65481">
        <w:t>)</w:t>
      </w:r>
      <w:r w:rsidR="00407EC7" w:rsidRPr="00D65481">
        <w:t>.</w:t>
      </w:r>
      <w:r w:rsidR="00617F4B" w:rsidRPr="00D65481">
        <w:t xml:space="preserve"> There </w:t>
      </w:r>
      <w:r w:rsidR="00217AFB" w:rsidRPr="00D65481">
        <w:t>are</w:t>
      </w:r>
      <w:r w:rsidR="00617F4B" w:rsidRPr="00D65481">
        <w:t xml:space="preserve"> varying degrees of information about the outcomes of these watering actions on the ecological character of each site, but some key outcomes are</w:t>
      </w:r>
      <w:r w:rsidR="00A121A1" w:rsidRPr="00D65481">
        <w:t xml:space="preserve"> </w:t>
      </w:r>
      <w:r w:rsidR="00DA7588" w:rsidRPr="00D65481">
        <w:t>(see Appendix G for more detail)</w:t>
      </w:r>
      <w:r w:rsidR="0020294A" w:rsidRPr="00D65481">
        <w:t>:</w:t>
      </w:r>
    </w:p>
    <w:p w14:paraId="44727F46" w14:textId="7825F942" w:rsidR="0020294A" w:rsidRPr="00D65481" w:rsidRDefault="00F01855" w:rsidP="0020294A">
      <w:pPr>
        <w:pStyle w:val="ListBullet"/>
        <w:rPr>
          <w:lang w:eastAsia="en-AU"/>
        </w:rPr>
      </w:pPr>
      <w:r w:rsidRPr="00D65481">
        <w:rPr>
          <w:lang w:eastAsia="en-AU"/>
        </w:rPr>
        <w:t>Narran</w:t>
      </w:r>
      <w:r w:rsidR="0020294A" w:rsidRPr="00D65481">
        <w:rPr>
          <w:lang w:eastAsia="en-AU"/>
        </w:rPr>
        <w:t xml:space="preserve"> Lakes </w:t>
      </w:r>
      <w:r w:rsidR="00AD55CE" w:rsidRPr="00D65481">
        <w:rPr>
          <w:lang w:eastAsia="en-AU"/>
        </w:rPr>
        <w:t>–</w:t>
      </w:r>
      <w:r w:rsidR="00EF0E7A" w:rsidRPr="00D65481">
        <w:rPr>
          <w:lang w:eastAsia="en-AU"/>
        </w:rPr>
        <w:t xml:space="preserve"> </w:t>
      </w:r>
      <w:r w:rsidR="007817C6" w:rsidRPr="00D65481">
        <w:t>A total of 28 870 ML of water, all of which was Commonwealth environmental water, was delivered through the Lower Balonne system into Narran Lakes in spring 2016, contributing to the inundation of approximately 1500 hectares of mapped wetland. This is the most significant inundation at the site since 2013. Although the extent and duration of inundation was insufficient to inundate the colonial nesting waterbird sites, there is good evidence to indicate that large numbers of waterfowl and other waterbirds benefited from the environmental water delivery and the increased habitat and productivity that resulted.</w:t>
      </w:r>
    </w:p>
    <w:p w14:paraId="77898761" w14:textId="4EAFBC67" w:rsidR="0020294A" w:rsidRPr="00D65481" w:rsidRDefault="0020294A" w:rsidP="0020294A">
      <w:pPr>
        <w:pStyle w:val="ListBullet"/>
        <w:rPr>
          <w:lang w:eastAsia="en-AU"/>
        </w:rPr>
      </w:pPr>
      <w:r w:rsidRPr="00D65481">
        <w:rPr>
          <w:lang w:eastAsia="en-AU"/>
        </w:rPr>
        <w:t xml:space="preserve">Macquarie Marshes </w:t>
      </w:r>
      <w:r w:rsidR="00AD55CE" w:rsidRPr="00D65481">
        <w:rPr>
          <w:lang w:eastAsia="en-AU"/>
        </w:rPr>
        <w:t>–</w:t>
      </w:r>
      <w:r w:rsidR="00217AFB" w:rsidRPr="00D65481">
        <w:rPr>
          <w:lang w:eastAsia="en-AU"/>
        </w:rPr>
        <w:t xml:space="preserve"> </w:t>
      </w:r>
      <w:r w:rsidR="00F01855" w:rsidRPr="00D65481">
        <w:rPr>
          <w:lang w:eastAsia="en-AU"/>
        </w:rPr>
        <w:t xml:space="preserve">has received Commonwealth environmental water each year of the LTIM project. </w:t>
      </w:r>
      <w:r w:rsidR="00F01855" w:rsidRPr="00D65481">
        <w:t>While watering actions in the first two years were focussed on maintaining condition and refuges during dry periods, in 2016–17, Commonwealth environmental water was delivered to extend durations of flooding to improve waterbird outcomes and to aid in the migration of native fish. There is good evidence that these multi-year strategies are contributing to the maintenance of ecological character at the site</w:t>
      </w:r>
      <w:r w:rsidR="000245B7">
        <w:t xml:space="preserve"> </w:t>
      </w:r>
      <w:r w:rsidR="000B1C36">
        <w:fldChar w:fldCharType="begin"/>
      </w:r>
      <w:r w:rsidR="000B1C36">
        <w:instrText xml:space="preserve"> ADDIN ZOTERO_ITEM CSL_CITATION {"citationID":"ieCTq9rL","properties":{"formattedCitation":"(Spencer {\\i{}et al.} 2018)","plainCitation":"(Spencer et al. 2018)","noteIndex":0},"citationItems":[{"id":4291,"uris":["http://zotero.org/users/2336876/items/GLRDLUL8"],"uri":["http://zotero.org/users/2336876/items/GLRDLUL8"],"itemData":{"id":4291,"type":"book","title":"Monitoring Waterbird Outcomes in NSW: Summary Report 2016-17.","publisher":"Office of Environment and Heritage","publisher-place":"Sydney, NSW","event-place":"Sydney, NSW","author":[{"family":"Spencer","given":"J."},{"family":"Ocock","given":"J. F."},{"family":"Amos","given":"C."},{"family":"Borrell","given":"A."},{"family":"Suter","given":"S."},{"family":"Preston","given":"D."},{"family":"Hosking","given":"T."},{"family":"Humphries","given":"J."},{"family":"Hutton","given":"K."},{"family":"Berney","given":"P."},{"family":"Lenon","given":"E."},{"family":"Brookhouse","given":"N."},{"family":"Keyte","given":"P."},{"family":"Dyer","given":"J."},{"family":"Lenehan","given":"J."}],"issued":{"date-parts":[["2018"]]}}}],"schema":"https://github.com/citation-style-language/schema/raw/master/csl-citation.json"} </w:instrText>
      </w:r>
      <w:r w:rsidR="000B1C36">
        <w:fldChar w:fldCharType="separate"/>
      </w:r>
      <w:r w:rsidR="000B1C36" w:rsidRPr="000B1C36">
        <w:rPr>
          <w:rFonts w:ascii="Calibri" w:cs="Calibri"/>
          <w:lang w:val="en-US"/>
        </w:rPr>
        <w:t xml:space="preserve">(Spencer </w:t>
      </w:r>
      <w:r w:rsidR="000B1C36" w:rsidRPr="000B1C36">
        <w:rPr>
          <w:rFonts w:ascii="Calibri" w:cs="Calibri"/>
          <w:i/>
          <w:iCs/>
          <w:lang w:val="en-US"/>
        </w:rPr>
        <w:t>et al.</w:t>
      </w:r>
      <w:r w:rsidR="000B1C36" w:rsidRPr="000B1C36">
        <w:rPr>
          <w:rFonts w:ascii="Calibri" w:cs="Calibri"/>
          <w:lang w:val="en-US"/>
        </w:rPr>
        <w:t xml:space="preserve"> 2018)</w:t>
      </w:r>
      <w:r w:rsidR="000B1C36">
        <w:fldChar w:fldCharType="end"/>
      </w:r>
      <w:r w:rsidR="00217AFB" w:rsidRPr="00D65481">
        <w:rPr>
          <w:lang w:eastAsia="en-AU"/>
        </w:rPr>
        <w:t>.</w:t>
      </w:r>
    </w:p>
    <w:p w14:paraId="721B841A" w14:textId="176C6D21" w:rsidR="0020294A" w:rsidRPr="00D65481" w:rsidRDefault="00F01855" w:rsidP="0020294A">
      <w:pPr>
        <w:pStyle w:val="ListBullet"/>
        <w:rPr>
          <w:lang w:eastAsia="en-AU"/>
        </w:rPr>
      </w:pPr>
      <w:r w:rsidRPr="00D65481">
        <w:rPr>
          <w:lang w:eastAsia="en-AU"/>
        </w:rPr>
        <w:t>Gunbower</w:t>
      </w:r>
      <w:r w:rsidR="00217AFB" w:rsidRPr="00D65481">
        <w:rPr>
          <w:lang w:eastAsia="en-AU"/>
        </w:rPr>
        <w:t xml:space="preserve"> Forest</w:t>
      </w:r>
      <w:r w:rsidR="0020294A" w:rsidRPr="00D65481">
        <w:rPr>
          <w:lang w:eastAsia="en-AU"/>
        </w:rPr>
        <w:t xml:space="preserve"> </w:t>
      </w:r>
      <w:r w:rsidR="00AD55CE" w:rsidRPr="00D65481">
        <w:rPr>
          <w:lang w:eastAsia="en-AU"/>
        </w:rPr>
        <w:t>–</w:t>
      </w:r>
      <w:r w:rsidR="00E94594" w:rsidRPr="00D65481">
        <w:rPr>
          <w:lang w:eastAsia="en-AU"/>
        </w:rPr>
        <w:t xml:space="preserve"> </w:t>
      </w:r>
      <w:r w:rsidR="007057BE" w:rsidRPr="00D65481">
        <w:rPr>
          <w:lang w:eastAsia="en-AU"/>
        </w:rPr>
        <w:t>water was delivered in 2015–16 and 2016–17 as part of a three year Environmental Water Agreement with the Commonwealth Environmental Water Office (CEWO) to provide the fish hydrograph from 2015–2018 in Gunbower Creek</w:t>
      </w:r>
      <w:r w:rsidR="00217AFB" w:rsidRPr="00D65481">
        <w:rPr>
          <w:lang w:eastAsia="en-AU"/>
        </w:rPr>
        <w:t>.</w:t>
      </w:r>
      <w:r w:rsidR="007057BE" w:rsidRPr="00D65481">
        <w:rPr>
          <w:lang w:eastAsia="en-AU"/>
        </w:rPr>
        <w:t xml:space="preserve"> </w:t>
      </w:r>
      <w:r w:rsidR="007057BE" w:rsidRPr="00D65481">
        <w:t>Prior to the implementation of environmental water in Gunbower Creek, the system dried to a series of residual pools in the off-irrigation system. This was recognised as having a deleterious effect on fish recruitment and survival with no</w:t>
      </w:r>
      <w:r w:rsidR="00EF0E7A" w:rsidRPr="00D65481">
        <w:t xml:space="preserve"> </w:t>
      </w:r>
      <w:r w:rsidR="007057BE" w:rsidRPr="00D65481">
        <w:t>Murray cod in size classes that represent fish less than three yea</w:t>
      </w:r>
      <w:r w:rsidR="001368D8">
        <w:t xml:space="preserve">rs of age </w:t>
      </w:r>
      <w:r w:rsidR="001368D8">
        <w:fldChar w:fldCharType="begin"/>
      </w:r>
      <w:r w:rsidR="001368D8">
        <w:instrText xml:space="preserve"> ADDIN ZOTERO_ITEM CSL_CITATION {"citationID":"Qq2tl9ym","properties":{"formattedCitation":"(Sharpe {\\i{}et al.} 2014)","plainCitation":"(Sharpe et al. 2014)","noteIndex":0},"citationItems":[{"id":3258,"uris":["http://zotero.org/users/2336876/items/WUH3Z63S"],"uri":["http://zotero.org/users/2336876/items/WUH3Z63S"],"itemData":{"id":3258,"type":"book","title":"Gunbower Island Annual Fish Surveys: 2014. Report for the North Central Catchment Management Authority","publisher":"CPS Environmental","author":[{"family":"Sharpe","given":"C."},{"family":"Campbell-Brown","given":"S."},{"family":"Vilizzi","given":"L"}],"issued":{"date-parts":[["2014"]]}}}],"schema":"https://github.com/citation-style-language/schema/raw/master/csl-citation.json"} </w:instrText>
      </w:r>
      <w:r w:rsidR="001368D8">
        <w:fldChar w:fldCharType="separate"/>
      </w:r>
      <w:r w:rsidR="001368D8" w:rsidRPr="001368D8">
        <w:rPr>
          <w:rFonts w:ascii="Calibri" w:cs="Calibri"/>
          <w:lang w:val="en-US"/>
        </w:rPr>
        <w:t xml:space="preserve">(Sharpe </w:t>
      </w:r>
      <w:r w:rsidR="001368D8" w:rsidRPr="001368D8">
        <w:rPr>
          <w:rFonts w:ascii="Calibri" w:cs="Calibri"/>
          <w:i/>
          <w:iCs/>
          <w:lang w:val="en-US"/>
        </w:rPr>
        <w:t>et al.</w:t>
      </w:r>
      <w:r w:rsidR="001368D8" w:rsidRPr="001368D8">
        <w:rPr>
          <w:rFonts w:ascii="Calibri" w:cs="Calibri"/>
          <w:lang w:val="en-US"/>
        </w:rPr>
        <w:t xml:space="preserve"> 2014)</w:t>
      </w:r>
      <w:r w:rsidR="001368D8">
        <w:fldChar w:fldCharType="end"/>
      </w:r>
      <w:r w:rsidR="007057BE" w:rsidRPr="00D65481">
        <w:t>.</w:t>
      </w:r>
      <w:r w:rsidR="00EF0E7A" w:rsidRPr="00D65481">
        <w:t xml:space="preserve"> Following the implementation of Commonwealth environmental watering there was evidence of recruitment in five native species: Australian smelt, carp gudgeon, Murray cod, Murray-Darling rainbow fish and unspecked hardy-head</w:t>
      </w:r>
      <w:r w:rsidR="00A80765">
        <w:t>.</w:t>
      </w:r>
      <w:r w:rsidR="00EF0E7A" w:rsidRPr="00D65481">
        <w:t xml:space="preserve"> There are now juvenile and sub-adult size classes of Murray cod clearly repres</w:t>
      </w:r>
      <w:r w:rsidR="000245B7">
        <w:t xml:space="preserve">ented in Gunbower Creek </w:t>
      </w:r>
      <w:r w:rsidR="000245B7">
        <w:fldChar w:fldCharType="begin"/>
      </w:r>
      <w:r w:rsidR="000245B7">
        <w:instrText xml:space="preserve"> ADDIN ZOTERO_ITEM CSL_CITATION {"citationID":"ifG0Sio0","properties":{"formattedCitation":"(Bloink &amp; Robinson 2016)","plainCitation":"(Bloink &amp; Robinson 2016)","noteIndex":0},"citationItems":[{"id":4280,"uris":["http://zotero.org/users/2336876/items/4Y8K4572"],"uri":["http://zotero.org/users/2336876/items/4Y8K4572"],"itemData":{"id":4280,"type":"book","title":"Gunbower Forest Fish Condition Monitoring. A report to the North Central Catchment Management Authority","publisher":"Ecology Australia","publisher-place":"Fairfield, Victoria","event-place":"Fairfield, Victoria","author":[{"family":"Bloink","given":"C."},{"family":"Robinson","given":"W."}],"issued":{"date-parts":[["2016"]]}}}],"schema":"https://github.com/citation-style-language/schema/raw/master/csl-citation.json"} </w:instrText>
      </w:r>
      <w:r w:rsidR="000245B7">
        <w:fldChar w:fldCharType="separate"/>
      </w:r>
      <w:r w:rsidR="000245B7">
        <w:rPr>
          <w:noProof/>
        </w:rPr>
        <w:t>(Bloink &amp; Robinson 2016)</w:t>
      </w:r>
      <w:r w:rsidR="000245B7">
        <w:fldChar w:fldCharType="end"/>
      </w:r>
      <w:r w:rsidR="00EF0E7A" w:rsidRPr="00D65481">
        <w:t>.</w:t>
      </w:r>
    </w:p>
    <w:p w14:paraId="5431456B" w14:textId="20C30EF2" w:rsidR="00082E76" w:rsidRPr="00D65481" w:rsidRDefault="00082E76">
      <w:pPr>
        <w:spacing w:after="200" w:line="276" w:lineRule="auto"/>
        <w:rPr>
          <w:rFonts w:cs="Arial"/>
          <w:szCs w:val="22"/>
        </w:rPr>
      </w:pPr>
      <w:r w:rsidRPr="00D65481">
        <w:br w:type="page"/>
      </w:r>
    </w:p>
    <w:p w14:paraId="15639D7D" w14:textId="56C0E804" w:rsidR="00F01855" w:rsidRPr="00D65481" w:rsidRDefault="00F01855" w:rsidP="00160231">
      <w:pPr>
        <w:pStyle w:val="Caption"/>
        <w:rPr>
          <w:b w:val="0"/>
        </w:rPr>
      </w:pPr>
      <w:bookmarkStart w:id="68" w:name="_Ref519608044"/>
      <w:bookmarkStart w:id="69" w:name="_Toc520130770"/>
      <w:bookmarkStart w:id="70" w:name="_Toc527467786"/>
      <w:r w:rsidRPr="00D65481">
        <w:t xml:space="preserve">Table </w:t>
      </w:r>
      <w:r w:rsidR="009D14B0">
        <w:rPr>
          <w:noProof/>
        </w:rPr>
        <w:fldChar w:fldCharType="begin"/>
      </w:r>
      <w:r w:rsidR="009D14B0">
        <w:rPr>
          <w:noProof/>
        </w:rPr>
        <w:instrText xml:space="preserve"> SEQ Table \* ARABIC </w:instrText>
      </w:r>
      <w:r w:rsidR="009D14B0">
        <w:rPr>
          <w:noProof/>
        </w:rPr>
        <w:fldChar w:fldCharType="separate"/>
      </w:r>
      <w:r w:rsidR="00D82608">
        <w:rPr>
          <w:noProof/>
        </w:rPr>
        <w:t>4</w:t>
      </w:r>
      <w:r w:rsidR="009D14B0">
        <w:rPr>
          <w:noProof/>
        </w:rPr>
        <w:fldChar w:fldCharType="end"/>
      </w:r>
      <w:bookmarkEnd w:id="68"/>
      <w:r w:rsidRPr="00D65481">
        <w:t xml:space="preserve">. </w:t>
      </w:r>
      <w:r w:rsidRPr="00D65481">
        <w:rPr>
          <w:b w:val="0"/>
        </w:rPr>
        <w:t>Ramsar sites that have been the target of Commonwealth environmental watering actions in the first three years of the LTIM Project.</w:t>
      </w:r>
      <w:bookmarkEnd w:id="69"/>
      <w:bookmarkEnd w:id="70"/>
    </w:p>
    <w:tbl>
      <w:tblPr>
        <w:tblStyle w:val="TableGrid1"/>
        <w:tblW w:w="0" w:type="auto"/>
        <w:tblLook w:val="04A0" w:firstRow="1" w:lastRow="0" w:firstColumn="1" w:lastColumn="0" w:noHBand="0" w:noVBand="1"/>
      </w:tblPr>
      <w:tblGrid>
        <w:gridCol w:w="3823"/>
        <w:gridCol w:w="1275"/>
        <w:gridCol w:w="1134"/>
        <w:gridCol w:w="993"/>
      </w:tblGrid>
      <w:tr w:rsidR="00F01855" w:rsidRPr="00D65481" w14:paraId="231309B9" w14:textId="77777777" w:rsidTr="00F01855">
        <w:trPr>
          <w:trHeight w:val="239"/>
          <w:tblHeader/>
        </w:trPr>
        <w:tc>
          <w:tcPr>
            <w:tcW w:w="3823" w:type="dxa"/>
            <w:vMerge w:val="restart"/>
            <w:shd w:val="clear" w:color="auto" w:fill="D9D9D9" w:themeFill="background1" w:themeFillShade="D9"/>
          </w:tcPr>
          <w:p w14:paraId="299D83CD" w14:textId="77777777" w:rsidR="00F01855" w:rsidRPr="00D65481" w:rsidRDefault="00F01855" w:rsidP="00DB537B">
            <w:pPr>
              <w:pStyle w:val="TableText"/>
              <w:spacing w:before="40"/>
              <w:rPr>
                <w:b/>
                <w:sz w:val="18"/>
                <w:szCs w:val="18"/>
              </w:rPr>
            </w:pPr>
            <w:r w:rsidRPr="00D65481">
              <w:rPr>
                <w:b/>
                <w:sz w:val="18"/>
                <w:szCs w:val="18"/>
              </w:rPr>
              <w:t>Ramsar site</w:t>
            </w:r>
          </w:p>
        </w:tc>
        <w:tc>
          <w:tcPr>
            <w:tcW w:w="3402" w:type="dxa"/>
            <w:gridSpan w:val="3"/>
            <w:shd w:val="clear" w:color="auto" w:fill="D9D9D9" w:themeFill="background1" w:themeFillShade="D9"/>
          </w:tcPr>
          <w:p w14:paraId="1AD61C94" w14:textId="77777777" w:rsidR="00F01855" w:rsidRPr="00D65481" w:rsidRDefault="00F01855" w:rsidP="00DB537B">
            <w:pPr>
              <w:pStyle w:val="TableText"/>
              <w:spacing w:before="40"/>
              <w:rPr>
                <w:b/>
                <w:sz w:val="18"/>
                <w:szCs w:val="18"/>
              </w:rPr>
            </w:pPr>
            <w:r w:rsidRPr="00D65481">
              <w:rPr>
                <w:b/>
                <w:sz w:val="18"/>
                <w:szCs w:val="18"/>
              </w:rPr>
              <w:t>Commonwealth environmental water</w:t>
            </w:r>
          </w:p>
        </w:tc>
      </w:tr>
      <w:tr w:rsidR="00F01855" w:rsidRPr="00D65481" w14:paraId="471676CD" w14:textId="77777777" w:rsidTr="00F01855">
        <w:trPr>
          <w:trHeight w:val="231"/>
          <w:tblHeader/>
        </w:trPr>
        <w:tc>
          <w:tcPr>
            <w:tcW w:w="3823" w:type="dxa"/>
            <w:vMerge/>
            <w:shd w:val="clear" w:color="auto" w:fill="D9D9D9" w:themeFill="background1" w:themeFillShade="D9"/>
          </w:tcPr>
          <w:p w14:paraId="2C68BB46" w14:textId="77777777" w:rsidR="00F01855" w:rsidRPr="00D65481" w:rsidRDefault="00F01855" w:rsidP="00DB537B">
            <w:pPr>
              <w:pStyle w:val="TableText"/>
              <w:spacing w:before="40"/>
              <w:rPr>
                <w:b/>
                <w:sz w:val="18"/>
                <w:szCs w:val="18"/>
              </w:rPr>
            </w:pPr>
          </w:p>
        </w:tc>
        <w:tc>
          <w:tcPr>
            <w:tcW w:w="1275" w:type="dxa"/>
            <w:shd w:val="clear" w:color="auto" w:fill="D9D9D9" w:themeFill="background1" w:themeFillShade="D9"/>
          </w:tcPr>
          <w:p w14:paraId="48E547B1" w14:textId="77777777" w:rsidR="00F01855" w:rsidRPr="00D65481" w:rsidRDefault="00F01855" w:rsidP="00DB537B">
            <w:pPr>
              <w:pStyle w:val="TableText"/>
              <w:spacing w:before="40"/>
              <w:jc w:val="center"/>
              <w:rPr>
                <w:b/>
                <w:sz w:val="18"/>
                <w:szCs w:val="18"/>
              </w:rPr>
            </w:pPr>
            <w:r w:rsidRPr="00D65481">
              <w:rPr>
                <w:b/>
                <w:sz w:val="18"/>
                <w:szCs w:val="18"/>
              </w:rPr>
              <w:t>2014–15</w:t>
            </w:r>
          </w:p>
        </w:tc>
        <w:tc>
          <w:tcPr>
            <w:tcW w:w="1134" w:type="dxa"/>
            <w:shd w:val="clear" w:color="auto" w:fill="D9D9D9" w:themeFill="background1" w:themeFillShade="D9"/>
          </w:tcPr>
          <w:p w14:paraId="1EFC3449" w14:textId="77777777" w:rsidR="00F01855" w:rsidRPr="00D65481" w:rsidRDefault="00F01855" w:rsidP="00DB537B">
            <w:pPr>
              <w:pStyle w:val="TableText"/>
              <w:spacing w:before="40"/>
              <w:jc w:val="center"/>
              <w:rPr>
                <w:b/>
                <w:sz w:val="18"/>
                <w:szCs w:val="18"/>
              </w:rPr>
            </w:pPr>
            <w:r w:rsidRPr="00D65481">
              <w:rPr>
                <w:b/>
                <w:sz w:val="18"/>
                <w:szCs w:val="18"/>
              </w:rPr>
              <w:t>2015–16</w:t>
            </w:r>
          </w:p>
        </w:tc>
        <w:tc>
          <w:tcPr>
            <w:tcW w:w="993" w:type="dxa"/>
            <w:shd w:val="clear" w:color="auto" w:fill="D9D9D9" w:themeFill="background1" w:themeFillShade="D9"/>
          </w:tcPr>
          <w:p w14:paraId="4C6E85F9" w14:textId="77777777" w:rsidR="00F01855" w:rsidRPr="00D65481" w:rsidRDefault="00F01855" w:rsidP="00DB537B">
            <w:pPr>
              <w:pStyle w:val="TableText"/>
              <w:spacing w:before="40"/>
              <w:jc w:val="center"/>
              <w:rPr>
                <w:b/>
                <w:sz w:val="18"/>
                <w:szCs w:val="18"/>
              </w:rPr>
            </w:pPr>
            <w:r w:rsidRPr="00D65481">
              <w:rPr>
                <w:b/>
                <w:sz w:val="18"/>
                <w:szCs w:val="18"/>
              </w:rPr>
              <w:t>2016–17</w:t>
            </w:r>
          </w:p>
        </w:tc>
      </w:tr>
      <w:tr w:rsidR="00F01855" w:rsidRPr="00D65481" w14:paraId="51683BFA" w14:textId="77777777" w:rsidTr="00F01855">
        <w:tc>
          <w:tcPr>
            <w:tcW w:w="3823" w:type="dxa"/>
            <w:vAlign w:val="bottom"/>
          </w:tcPr>
          <w:p w14:paraId="43D86C0A" w14:textId="77777777" w:rsidR="00F01855" w:rsidRPr="00D65481" w:rsidRDefault="00F01855" w:rsidP="00DB537B">
            <w:pPr>
              <w:pStyle w:val="TableText"/>
              <w:spacing w:before="40"/>
              <w:jc w:val="left"/>
              <w:rPr>
                <w:sz w:val="18"/>
                <w:szCs w:val="18"/>
              </w:rPr>
            </w:pPr>
            <w:r w:rsidRPr="00D65481">
              <w:rPr>
                <w:sz w:val="18"/>
                <w:szCs w:val="18"/>
              </w:rPr>
              <w:t>Banrock Station</w:t>
            </w:r>
          </w:p>
        </w:tc>
        <w:tc>
          <w:tcPr>
            <w:tcW w:w="1275" w:type="dxa"/>
            <w:vAlign w:val="bottom"/>
          </w:tcPr>
          <w:p w14:paraId="60B5A61B" w14:textId="77777777" w:rsidR="00F01855" w:rsidRPr="00D65481" w:rsidRDefault="00F01855" w:rsidP="00DB537B">
            <w:pPr>
              <w:pStyle w:val="TableText"/>
              <w:spacing w:before="40"/>
              <w:jc w:val="center"/>
              <w:rPr>
                <w:sz w:val="18"/>
                <w:szCs w:val="18"/>
              </w:rPr>
            </w:pPr>
          </w:p>
        </w:tc>
        <w:tc>
          <w:tcPr>
            <w:tcW w:w="1134" w:type="dxa"/>
          </w:tcPr>
          <w:p w14:paraId="33B237EB" w14:textId="77777777" w:rsidR="00F01855" w:rsidRPr="00D65481" w:rsidRDefault="00F01855" w:rsidP="00DB537B">
            <w:pPr>
              <w:pStyle w:val="TableText"/>
              <w:spacing w:before="40"/>
              <w:jc w:val="center"/>
              <w:rPr>
                <w:sz w:val="18"/>
                <w:szCs w:val="18"/>
              </w:rPr>
            </w:pPr>
            <w:r w:rsidRPr="00D65481">
              <w:rPr>
                <w:sz w:val="18"/>
                <w:szCs w:val="18"/>
              </w:rPr>
              <w:t>X</w:t>
            </w:r>
          </w:p>
        </w:tc>
        <w:tc>
          <w:tcPr>
            <w:tcW w:w="993" w:type="dxa"/>
          </w:tcPr>
          <w:p w14:paraId="5718119B" w14:textId="77777777" w:rsidR="00F01855" w:rsidRPr="00D65481" w:rsidRDefault="00F01855" w:rsidP="00DB537B">
            <w:pPr>
              <w:pStyle w:val="TableText"/>
              <w:spacing w:before="40"/>
              <w:jc w:val="center"/>
              <w:rPr>
                <w:sz w:val="18"/>
                <w:szCs w:val="18"/>
              </w:rPr>
            </w:pPr>
          </w:p>
        </w:tc>
      </w:tr>
      <w:tr w:rsidR="00F01855" w:rsidRPr="00D65481" w14:paraId="34FC24CA" w14:textId="77777777" w:rsidTr="00F01855">
        <w:tc>
          <w:tcPr>
            <w:tcW w:w="3823" w:type="dxa"/>
            <w:vAlign w:val="bottom"/>
          </w:tcPr>
          <w:p w14:paraId="26D1C967" w14:textId="77777777" w:rsidR="00F01855" w:rsidRPr="00D65481" w:rsidRDefault="00F01855" w:rsidP="00DB537B">
            <w:pPr>
              <w:pStyle w:val="TableText"/>
              <w:spacing w:before="40"/>
              <w:jc w:val="left"/>
              <w:rPr>
                <w:sz w:val="18"/>
                <w:szCs w:val="18"/>
              </w:rPr>
            </w:pPr>
            <w:r w:rsidRPr="00D65481">
              <w:rPr>
                <w:sz w:val="18"/>
                <w:szCs w:val="18"/>
              </w:rPr>
              <w:t>Barmah Forest</w:t>
            </w:r>
          </w:p>
        </w:tc>
        <w:tc>
          <w:tcPr>
            <w:tcW w:w="1275" w:type="dxa"/>
            <w:vAlign w:val="bottom"/>
          </w:tcPr>
          <w:p w14:paraId="59283741" w14:textId="77777777" w:rsidR="00F01855" w:rsidRPr="00D65481" w:rsidRDefault="00F01855" w:rsidP="00DB537B">
            <w:pPr>
              <w:pStyle w:val="TableText"/>
              <w:spacing w:before="40"/>
              <w:jc w:val="center"/>
              <w:rPr>
                <w:sz w:val="18"/>
                <w:szCs w:val="18"/>
              </w:rPr>
            </w:pPr>
          </w:p>
        </w:tc>
        <w:tc>
          <w:tcPr>
            <w:tcW w:w="1134" w:type="dxa"/>
          </w:tcPr>
          <w:p w14:paraId="76DC9359" w14:textId="77777777" w:rsidR="00F01855" w:rsidRPr="00D65481" w:rsidRDefault="00F01855" w:rsidP="00DB537B">
            <w:pPr>
              <w:pStyle w:val="TableText"/>
              <w:spacing w:before="40"/>
              <w:jc w:val="center"/>
              <w:rPr>
                <w:sz w:val="18"/>
                <w:szCs w:val="18"/>
              </w:rPr>
            </w:pPr>
            <w:r w:rsidRPr="00D65481">
              <w:rPr>
                <w:sz w:val="18"/>
                <w:szCs w:val="18"/>
              </w:rPr>
              <w:t>X</w:t>
            </w:r>
          </w:p>
        </w:tc>
        <w:tc>
          <w:tcPr>
            <w:tcW w:w="993" w:type="dxa"/>
          </w:tcPr>
          <w:p w14:paraId="070DBC44" w14:textId="77777777" w:rsidR="00F01855" w:rsidRPr="00D65481" w:rsidRDefault="00F01855" w:rsidP="00DB537B">
            <w:pPr>
              <w:pStyle w:val="TableText"/>
              <w:spacing w:before="40"/>
              <w:jc w:val="center"/>
              <w:rPr>
                <w:sz w:val="18"/>
                <w:szCs w:val="18"/>
              </w:rPr>
            </w:pPr>
          </w:p>
        </w:tc>
      </w:tr>
      <w:tr w:rsidR="00F01855" w:rsidRPr="00D65481" w14:paraId="0EC29DD1" w14:textId="77777777" w:rsidTr="00F01855">
        <w:tc>
          <w:tcPr>
            <w:tcW w:w="3823" w:type="dxa"/>
            <w:vAlign w:val="bottom"/>
          </w:tcPr>
          <w:p w14:paraId="481C3A0A" w14:textId="77777777" w:rsidR="00F01855" w:rsidRPr="00D65481" w:rsidRDefault="00F01855" w:rsidP="00DB537B">
            <w:pPr>
              <w:pStyle w:val="TableText"/>
              <w:spacing w:before="40"/>
              <w:jc w:val="left"/>
              <w:rPr>
                <w:sz w:val="18"/>
                <w:szCs w:val="18"/>
              </w:rPr>
            </w:pPr>
            <w:r w:rsidRPr="00D65481">
              <w:rPr>
                <w:sz w:val="18"/>
                <w:szCs w:val="18"/>
              </w:rPr>
              <w:t>Central Murray Forests</w:t>
            </w:r>
          </w:p>
        </w:tc>
        <w:tc>
          <w:tcPr>
            <w:tcW w:w="1275" w:type="dxa"/>
            <w:vAlign w:val="bottom"/>
          </w:tcPr>
          <w:p w14:paraId="7DEB779B" w14:textId="77777777" w:rsidR="00F01855" w:rsidRPr="00D65481" w:rsidRDefault="00F01855" w:rsidP="00DB537B">
            <w:pPr>
              <w:pStyle w:val="TableText"/>
              <w:spacing w:before="40"/>
              <w:jc w:val="center"/>
              <w:rPr>
                <w:sz w:val="18"/>
                <w:szCs w:val="18"/>
              </w:rPr>
            </w:pPr>
          </w:p>
        </w:tc>
        <w:tc>
          <w:tcPr>
            <w:tcW w:w="1134" w:type="dxa"/>
          </w:tcPr>
          <w:p w14:paraId="4D587DAD" w14:textId="77777777" w:rsidR="00F01855" w:rsidRPr="00D65481" w:rsidRDefault="00F01855" w:rsidP="00DB537B">
            <w:pPr>
              <w:pStyle w:val="TableText"/>
              <w:spacing w:before="40"/>
              <w:jc w:val="center"/>
              <w:rPr>
                <w:sz w:val="18"/>
                <w:szCs w:val="18"/>
              </w:rPr>
            </w:pPr>
            <w:r w:rsidRPr="00D65481">
              <w:rPr>
                <w:sz w:val="18"/>
                <w:szCs w:val="18"/>
              </w:rPr>
              <w:t>X</w:t>
            </w:r>
          </w:p>
        </w:tc>
        <w:tc>
          <w:tcPr>
            <w:tcW w:w="993" w:type="dxa"/>
          </w:tcPr>
          <w:p w14:paraId="56DA462A" w14:textId="77777777" w:rsidR="00F01855" w:rsidRPr="00D65481" w:rsidRDefault="00F01855" w:rsidP="00DB537B">
            <w:pPr>
              <w:pStyle w:val="TableText"/>
              <w:spacing w:before="40"/>
              <w:jc w:val="center"/>
              <w:rPr>
                <w:sz w:val="18"/>
                <w:szCs w:val="18"/>
              </w:rPr>
            </w:pPr>
          </w:p>
        </w:tc>
      </w:tr>
      <w:tr w:rsidR="00F01855" w:rsidRPr="00D65481" w14:paraId="30A1DEC5" w14:textId="77777777" w:rsidTr="00F01855">
        <w:tc>
          <w:tcPr>
            <w:tcW w:w="3823" w:type="dxa"/>
            <w:vAlign w:val="bottom"/>
          </w:tcPr>
          <w:p w14:paraId="5B2D0542" w14:textId="77777777" w:rsidR="00F01855" w:rsidRPr="00D65481" w:rsidRDefault="00F01855" w:rsidP="00DB537B">
            <w:pPr>
              <w:pStyle w:val="TableText"/>
              <w:spacing w:before="40"/>
              <w:jc w:val="left"/>
              <w:rPr>
                <w:sz w:val="18"/>
                <w:szCs w:val="18"/>
              </w:rPr>
            </w:pPr>
            <w:r w:rsidRPr="00D65481">
              <w:rPr>
                <w:sz w:val="18"/>
                <w:szCs w:val="18"/>
              </w:rPr>
              <w:t>Coorong, Lakes Alexandrina and Albert</w:t>
            </w:r>
          </w:p>
        </w:tc>
        <w:tc>
          <w:tcPr>
            <w:tcW w:w="1275" w:type="dxa"/>
            <w:vAlign w:val="bottom"/>
          </w:tcPr>
          <w:p w14:paraId="692FA6DE" w14:textId="77777777" w:rsidR="00F01855" w:rsidRPr="00D65481" w:rsidRDefault="00F01855" w:rsidP="00DB537B">
            <w:pPr>
              <w:pStyle w:val="TableText"/>
              <w:spacing w:before="40"/>
              <w:jc w:val="center"/>
              <w:rPr>
                <w:sz w:val="18"/>
                <w:szCs w:val="18"/>
              </w:rPr>
            </w:pPr>
            <w:r w:rsidRPr="00D65481">
              <w:rPr>
                <w:sz w:val="18"/>
                <w:szCs w:val="18"/>
              </w:rPr>
              <w:t>X</w:t>
            </w:r>
          </w:p>
        </w:tc>
        <w:tc>
          <w:tcPr>
            <w:tcW w:w="1134" w:type="dxa"/>
          </w:tcPr>
          <w:p w14:paraId="64217015" w14:textId="77777777" w:rsidR="00F01855" w:rsidRPr="00D65481" w:rsidRDefault="00F01855" w:rsidP="00DB537B">
            <w:pPr>
              <w:pStyle w:val="TableText"/>
              <w:spacing w:before="40"/>
              <w:jc w:val="center"/>
              <w:rPr>
                <w:sz w:val="18"/>
                <w:szCs w:val="18"/>
              </w:rPr>
            </w:pPr>
            <w:r w:rsidRPr="00D65481">
              <w:rPr>
                <w:sz w:val="18"/>
                <w:szCs w:val="18"/>
              </w:rPr>
              <w:t>X</w:t>
            </w:r>
          </w:p>
        </w:tc>
        <w:tc>
          <w:tcPr>
            <w:tcW w:w="993" w:type="dxa"/>
          </w:tcPr>
          <w:p w14:paraId="71D5C2DF" w14:textId="77777777" w:rsidR="00F01855" w:rsidRPr="00D65481" w:rsidRDefault="00F01855" w:rsidP="00DB537B">
            <w:pPr>
              <w:pStyle w:val="TableText"/>
              <w:spacing w:before="40"/>
              <w:jc w:val="center"/>
              <w:rPr>
                <w:sz w:val="18"/>
                <w:szCs w:val="18"/>
              </w:rPr>
            </w:pPr>
            <w:r w:rsidRPr="00D65481">
              <w:rPr>
                <w:sz w:val="18"/>
                <w:szCs w:val="18"/>
              </w:rPr>
              <w:t>X</w:t>
            </w:r>
          </w:p>
        </w:tc>
      </w:tr>
      <w:tr w:rsidR="00F01855" w:rsidRPr="00D65481" w14:paraId="3E39EA57" w14:textId="77777777" w:rsidTr="00F01855">
        <w:tc>
          <w:tcPr>
            <w:tcW w:w="3823" w:type="dxa"/>
            <w:vAlign w:val="bottom"/>
          </w:tcPr>
          <w:p w14:paraId="4CEC0BD9" w14:textId="77777777" w:rsidR="00F01855" w:rsidRPr="00D65481" w:rsidRDefault="00F01855" w:rsidP="00DB537B">
            <w:pPr>
              <w:pStyle w:val="TableText"/>
              <w:spacing w:before="40"/>
              <w:jc w:val="left"/>
              <w:rPr>
                <w:sz w:val="18"/>
                <w:szCs w:val="18"/>
              </w:rPr>
            </w:pPr>
            <w:r w:rsidRPr="00D65481">
              <w:rPr>
                <w:sz w:val="18"/>
                <w:szCs w:val="18"/>
              </w:rPr>
              <w:t>Gunbower Forest</w:t>
            </w:r>
          </w:p>
        </w:tc>
        <w:tc>
          <w:tcPr>
            <w:tcW w:w="1275" w:type="dxa"/>
            <w:vAlign w:val="bottom"/>
          </w:tcPr>
          <w:p w14:paraId="168F6D55" w14:textId="77777777" w:rsidR="00F01855" w:rsidRPr="00D65481" w:rsidRDefault="00F01855" w:rsidP="00DB537B">
            <w:pPr>
              <w:pStyle w:val="TableText"/>
              <w:spacing w:before="40"/>
              <w:jc w:val="center"/>
              <w:rPr>
                <w:sz w:val="18"/>
                <w:szCs w:val="18"/>
              </w:rPr>
            </w:pPr>
          </w:p>
        </w:tc>
        <w:tc>
          <w:tcPr>
            <w:tcW w:w="1134" w:type="dxa"/>
          </w:tcPr>
          <w:p w14:paraId="17622621" w14:textId="77777777" w:rsidR="00F01855" w:rsidRPr="00D65481" w:rsidRDefault="00F01855" w:rsidP="00DB537B">
            <w:pPr>
              <w:pStyle w:val="TableText"/>
              <w:spacing w:before="40"/>
              <w:jc w:val="center"/>
              <w:rPr>
                <w:sz w:val="18"/>
                <w:szCs w:val="18"/>
              </w:rPr>
            </w:pPr>
            <w:r w:rsidRPr="00D65481">
              <w:rPr>
                <w:sz w:val="18"/>
                <w:szCs w:val="18"/>
              </w:rPr>
              <w:t>X</w:t>
            </w:r>
          </w:p>
        </w:tc>
        <w:tc>
          <w:tcPr>
            <w:tcW w:w="993" w:type="dxa"/>
          </w:tcPr>
          <w:p w14:paraId="2B5D8812" w14:textId="77777777" w:rsidR="00F01855" w:rsidRPr="00D65481" w:rsidRDefault="00F01855" w:rsidP="00DB537B">
            <w:pPr>
              <w:pStyle w:val="TableText"/>
              <w:spacing w:before="40"/>
              <w:jc w:val="center"/>
              <w:rPr>
                <w:sz w:val="18"/>
                <w:szCs w:val="18"/>
              </w:rPr>
            </w:pPr>
            <w:r w:rsidRPr="00D65481">
              <w:rPr>
                <w:sz w:val="18"/>
                <w:szCs w:val="18"/>
              </w:rPr>
              <w:t>X</w:t>
            </w:r>
          </w:p>
        </w:tc>
      </w:tr>
      <w:tr w:rsidR="00F01855" w:rsidRPr="00D65481" w14:paraId="5DE72915" w14:textId="77777777" w:rsidTr="00F01855">
        <w:tc>
          <w:tcPr>
            <w:tcW w:w="3823" w:type="dxa"/>
            <w:vAlign w:val="bottom"/>
          </w:tcPr>
          <w:p w14:paraId="4EDFD03D" w14:textId="77777777" w:rsidR="00F01855" w:rsidRPr="00D65481" w:rsidRDefault="00F01855" w:rsidP="00DB537B">
            <w:pPr>
              <w:pStyle w:val="TableText"/>
              <w:spacing w:before="40"/>
              <w:jc w:val="left"/>
              <w:rPr>
                <w:sz w:val="18"/>
                <w:szCs w:val="18"/>
              </w:rPr>
            </w:pPr>
            <w:r w:rsidRPr="00D65481">
              <w:rPr>
                <w:sz w:val="18"/>
                <w:szCs w:val="18"/>
              </w:rPr>
              <w:t>Gwydir Wetlands</w:t>
            </w:r>
          </w:p>
        </w:tc>
        <w:tc>
          <w:tcPr>
            <w:tcW w:w="1275" w:type="dxa"/>
            <w:vAlign w:val="bottom"/>
          </w:tcPr>
          <w:p w14:paraId="7B449CAF" w14:textId="77777777" w:rsidR="00F01855" w:rsidRPr="00D65481" w:rsidRDefault="00F01855" w:rsidP="00DB537B">
            <w:pPr>
              <w:pStyle w:val="TableText"/>
              <w:spacing w:before="40"/>
              <w:jc w:val="center"/>
              <w:rPr>
                <w:sz w:val="18"/>
                <w:szCs w:val="18"/>
              </w:rPr>
            </w:pPr>
            <w:r w:rsidRPr="00D65481">
              <w:rPr>
                <w:sz w:val="18"/>
                <w:szCs w:val="18"/>
              </w:rPr>
              <w:t>X</w:t>
            </w:r>
          </w:p>
        </w:tc>
        <w:tc>
          <w:tcPr>
            <w:tcW w:w="1134" w:type="dxa"/>
          </w:tcPr>
          <w:p w14:paraId="123BCE54" w14:textId="77777777" w:rsidR="00F01855" w:rsidRPr="00D65481" w:rsidRDefault="00F01855" w:rsidP="00DB537B">
            <w:pPr>
              <w:pStyle w:val="TableText"/>
              <w:spacing w:before="40"/>
              <w:jc w:val="center"/>
              <w:rPr>
                <w:sz w:val="18"/>
                <w:szCs w:val="18"/>
              </w:rPr>
            </w:pPr>
            <w:r w:rsidRPr="00D65481">
              <w:rPr>
                <w:sz w:val="18"/>
                <w:szCs w:val="18"/>
              </w:rPr>
              <w:t>X</w:t>
            </w:r>
          </w:p>
        </w:tc>
        <w:tc>
          <w:tcPr>
            <w:tcW w:w="993" w:type="dxa"/>
          </w:tcPr>
          <w:p w14:paraId="1B671D99" w14:textId="77777777" w:rsidR="00F01855" w:rsidRPr="00D65481" w:rsidRDefault="00F01855" w:rsidP="00DB537B">
            <w:pPr>
              <w:pStyle w:val="TableText"/>
              <w:spacing w:before="40"/>
              <w:jc w:val="center"/>
              <w:rPr>
                <w:sz w:val="18"/>
                <w:szCs w:val="18"/>
              </w:rPr>
            </w:pPr>
            <w:r w:rsidRPr="00D65481">
              <w:rPr>
                <w:sz w:val="18"/>
                <w:szCs w:val="18"/>
              </w:rPr>
              <w:t>X</w:t>
            </w:r>
          </w:p>
        </w:tc>
      </w:tr>
      <w:tr w:rsidR="00F01855" w:rsidRPr="00D65481" w14:paraId="47418342" w14:textId="77777777" w:rsidTr="00F01855">
        <w:tc>
          <w:tcPr>
            <w:tcW w:w="3823" w:type="dxa"/>
            <w:vAlign w:val="bottom"/>
          </w:tcPr>
          <w:p w14:paraId="081FF4CE" w14:textId="77777777" w:rsidR="00F01855" w:rsidRPr="00D65481" w:rsidRDefault="00F01855" w:rsidP="00DB537B">
            <w:pPr>
              <w:pStyle w:val="TableText"/>
              <w:spacing w:before="40"/>
              <w:jc w:val="left"/>
              <w:rPr>
                <w:sz w:val="18"/>
                <w:szCs w:val="18"/>
              </w:rPr>
            </w:pPr>
            <w:r w:rsidRPr="00D65481">
              <w:rPr>
                <w:sz w:val="18"/>
                <w:szCs w:val="18"/>
              </w:rPr>
              <w:t>Hattah-Kulkyne Lakes</w:t>
            </w:r>
          </w:p>
        </w:tc>
        <w:tc>
          <w:tcPr>
            <w:tcW w:w="1275" w:type="dxa"/>
            <w:vAlign w:val="bottom"/>
          </w:tcPr>
          <w:p w14:paraId="4CFF4512" w14:textId="77777777" w:rsidR="00F01855" w:rsidRPr="00D65481" w:rsidRDefault="00F01855" w:rsidP="00DB537B">
            <w:pPr>
              <w:pStyle w:val="TableText"/>
              <w:spacing w:before="40"/>
              <w:jc w:val="center"/>
              <w:rPr>
                <w:sz w:val="18"/>
                <w:szCs w:val="18"/>
              </w:rPr>
            </w:pPr>
            <w:r w:rsidRPr="00D65481">
              <w:rPr>
                <w:sz w:val="18"/>
                <w:szCs w:val="18"/>
              </w:rPr>
              <w:t>X</w:t>
            </w:r>
          </w:p>
        </w:tc>
        <w:tc>
          <w:tcPr>
            <w:tcW w:w="1134" w:type="dxa"/>
          </w:tcPr>
          <w:p w14:paraId="7809B341" w14:textId="77777777" w:rsidR="00F01855" w:rsidRPr="00D65481" w:rsidRDefault="00F01855" w:rsidP="00DB537B">
            <w:pPr>
              <w:pStyle w:val="TableText"/>
              <w:spacing w:before="40"/>
              <w:jc w:val="center"/>
              <w:rPr>
                <w:sz w:val="18"/>
                <w:szCs w:val="18"/>
              </w:rPr>
            </w:pPr>
            <w:r w:rsidRPr="00D65481">
              <w:rPr>
                <w:sz w:val="18"/>
                <w:szCs w:val="18"/>
              </w:rPr>
              <w:t>X</w:t>
            </w:r>
          </w:p>
        </w:tc>
        <w:tc>
          <w:tcPr>
            <w:tcW w:w="993" w:type="dxa"/>
          </w:tcPr>
          <w:p w14:paraId="272EBE26" w14:textId="77777777" w:rsidR="00F01855" w:rsidRPr="00D65481" w:rsidRDefault="00F01855" w:rsidP="00DB537B">
            <w:pPr>
              <w:pStyle w:val="TableText"/>
              <w:spacing w:before="40"/>
              <w:jc w:val="center"/>
              <w:rPr>
                <w:sz w:val="18"/>
                <w:szCs w:val="18"/>
              </w:rPr>
            </w:pPr>
          </w:p>
        </w:tc>
      </w:tr>
      <w:tr w:rsidR="00F01855" w:rsidRPr="00D65481" w14:paraId="1278C8BA" w14:textId="77777777" w:rsidTr="00F01855">
        <w:tc>
          <w:tcPr>
            <w:tcW w:w="3823" w:type="dxa"/>
            <w:vAlign w:val="bottom"/>
          </w:tcPr>
          <w:p w14:paraId="37555172" w14:textId="77777777" w:rsidR="00F01855" w:rsidRPr="00D65481" w:rsidRDefault="00F01855" w:rsidP="00DB537B">
            <w:pPr>
              <w:pStyle w:val="TableText"/>
              <w:spacing w:before="40"/>
              <w:jc w:val="left"/>
              <w:rPr>
                <w:sz w:val="18"/>
                <w:szCs w:val="18"/>
              </w:rPr>
            </w:pPr>
            <w:r w:rsidRPr="00D65481">
              <w:rPr>
                <w:sz w:val="18"/>
                <w:szCs w:val="18"/>
              </w:rPr>
              <w:t>Macquarie Marshes</w:t>
            </w:r>
          </w:p>
        </w:tc>
        <w:tc>
          <w:tcPr>
            <w:tcW w:w="1275" w:type="dxa"/>
            <w:vAlign w:val="bottom"/>
          </w:tcPr>
          <w:p w14:paraId="5F224D6A" w14:textId="77777777" w:rsidR="00F01855" w:rsidRPr="00D65481" w:rsidRDefault="00F01855" w:rsidP="00DB537B">
            <w:pPr>
              <w:pStyle w:val="TableText"/>
              <w:spacing w:before="40"/>
              <w:jc w:val="center"/>
              <w:rPr>
                <w:sz w:val="18"/>
                <w:szCs w:val="18"/>
              </w:rPr>
            </w:pPr>
            <w:r w:rsidRPr="00D65481">
              <w:rPr>
                <w:sz w:val="18"/>
                <w:szCs w:val="18"/>
              </w:rPr>
              <w:t>X</w:t>
            </w:r>
          </w:p>
        </w:tc>
        <w:tc>
          <w:tcPr>
            <w:tcW w:w="1134" w:type="dxa"/>
          </w:tcPr>
          <w:p w14:paraId="4200D4E4" w14:textId="77777777" w:rsidR="00F01855" w:rsidRPr="00D65481" w:rsidRDefault="00F01855" w:rsidP="00DB537B">
            <w:pPr>
              <w:pStyle w:val="TableText"/>
              <w:spacing w:before="40"/>
              <w:jc w:val="center"/>
              <w:rPr>
                <w:sz w:val="18"/>
                <w:szCs w:val="18"/>
              </w:rPr>
            </w:pPr>
            <w:r w:rsidRPr="00D65481">
              <w:rPr>
                <w:sz w:val="18"/>
                <w:szCs w:val="18"/>
              </w:rPr>
              <w:t>X</w:t>
            </w:r>
          </w:p>
        </w:tc>
        <w:tc>
          <w:tcPr>
            <w:tcW w:w="993" w:type="dxa"/>
          </w:tcPr>
          <w:p w14:paraId="34F4128F" w14:textId="77777777" w:rsidR="00F01855" w:rsidRPr="00D65481" w:rsidRDefault="00F01855" w:rsidP="00DB537B">
            <w:pPr>
              <w:pStyle w:val="TableText"/>
              <w:spacing w:before="40"/>
              <w:jc w:val="center"/>
              <w:rPr>
                <w:sz w:val="18"/>
                <w:szCs w:val="18"/>
              </w:rPr>
            </w:pPr>
            <w:r w:rsidRPr="00D65481">
              <w:rPr>
                <w:sz w:val="18"/>
                <w:szCs w:val="18"/>
              </w:rPr>
              <w:t>X</w:t>
            </w:r>
          </w:p>
        </w:tc>
      </w:tr>
      <w:tr w:rsidR="00F01855" w:rsidRPr="00D65481" w14:paraId="5A3CE555" w14:textId="77777777" w:rsidTr="00F01855">
        <w:tc>
          <w:tcPr>
            <w:tcW w:w="3823" w:type="dxa"/>
            <w:vAlign w:val="bottom"/>
          </w:tcPr>
          <w:p w14:paraId="3EB933B4" w14:textId="77777777" w:rsidR="00F01855" w:rsidRPr="00D65481" w:rsidRDefault="00F01855" w:rsidP="00DB537B">
            <w:pPr>
              <w:pStyle w:val="TableText"/>
              <w:spacing w:before="40"/>
              <w:jc w:val="left"/>
              <w:rPr>
                <w:sz w:val="18"/>
                <w:szCs w:val="18"/>
              </w:rPr>
            </w:pPr>
            <w:r w:rsidRPr="00D65481">
              <w:rPr>
                <w:sz w:val="18"/>
                <w:szCs w:val="18"/>
              </w:rPr>
              <w:t>Narran Lakes</w:t>
            </w:r>
          </w:p>
        </w:tc>
        <w:tc>
          <w:tcPr>
            <w:tcW w:w="1275" w:type="dxa"/>
            <w:vAlign w:val="bottom"/>
          </w:tcPr>
          <w:p w14:paraId="620159B4" w14:textId="77777777" w:rsidR="00F01855" w:rsidRPr="00D65481" w:rsidRDefault="00F01855" w:rsidP="00DB537B">
            <w:pPr>
              <w:pStyle w:val="TableText"/>
              <w:spacing w:before="40"/>
              <w:jc w:val="center"/>
              <w:rPr>
                <w:sz w:val="18"/>
                <w:szCs w:val="18"/>
              </w:rPr>
            </w:pPr>
          </w:p>
        </w:tc>
        <w:tc>
          <w:tcPr>
            <w:tcW w:w="1134" w:type="dxa"/>
          </w:tcPr>
          <w:p w14:paraId="68DB3C02" w14:textId="77777777" w:rsidR="00F01855" w:rsidRPr="00D65481" w:rsidRDefault="00F01855" w:rsidP="00DB537B">
            <w:pPr>
              <w:pStyle w:val="TableText"/>
              <w:spacing w:before="40"/>
              <w:jc w:val="center"/>
              <w:rPr>
                <w:sz w:val="18"/>
                <w:szCs w:val="18"/>
              </w:rPr>
            </w:pPr>
          </w:p>
        </w:tc>
        <w:tc>
          <w:tcPr>
            <w:tcW w:w="993" w:type="dxa"/>
          </w:tcPr>
          <w:p w14:paraId="3D9A0EF7" w14:textId="77777777" w:rsidR="00F01855" w:rsidRPr="00D65481" w:rsidRDefault="00F01855" w:rsidP="00DB537B">
            <w:pPr>
              <w:pStyle w:val="TableText"/>
              <w:spacing w:before="40"/>
              <w:jc w:val="center"/>
              <w:rPr>
                <w:sz w:val="18"/>
                <w:szCs w:val="18"/>
              </w:rPr>
            </w:pPr>
            <w:r w:rsidRPr="00D65481">
              <w:rPr>
                <w:sz w:val="18"/>
                <w:szCs w:val="18"/>
              </w:rPr>
              <w:t>X</w:t>
            </w:r>
          </w:p>
        </w:tc>
      </w:tr>
    </w:tbl>
    <w:p w14:paraId="6AAA42C3" w14:textId="77DBC422" w:rsidR="00F41E64" w:rsidRPr="00D65481" w:rsidRDefault="00F41E64" w:rsidP="00F41E64">
      <w:pPr>
        <w:pStyle w:val="Heading4"/>
      </w:pPr>
      <w:r w:rsidRPr="00D65481">
        <w:t>Maintaining fish condition</w:t>
      </w:r>
    </w:p>
    <w:p w14:paraId="24422629" w14:textId="6ED7FE84" w:rsidR="006C2BC6" w:rsidRPr="00D65481" w:rsidRDefault="006C2BC6" w:rsidP="00F41E64">
      <w:r w:rsidRPr="00D65481">
        <w:t>As mentioned above, only a small percentage of watering actions delivered for indicators of fish diversity are able to be monitored in any given year. The fish Basin Matter is attempting to address this issue by developing models of fish populations and condition in response to Commonwealth environmental water. With just three years of data collected under the LTIM Project, model development is in its infancy and results have a high degree of uncertainty. As time progresses and more data becomes available, our ability to predict the effects of Commonwealth environmental water on native fish diversity will increase. The model results presented here, must be viewed in this light of high uncertainty, but illustrate the progress being made.</w:t>
      </w:r>
    </w:p>
    <w:p w14:paraId="5390D257" w14:textId="2CA4E251" w:rsidR="0050454A" w:rsidRPr="00D65481" w:rsidRDefault="0050454A" w:rsidP="00F41E64">
      <w:r w:rsidRPr="00D65481">
        <w:t xml:space="preserve">There are three target large-bodied native fish species for which data is collected to inform population modelling: bony herring, golden perch and Murray cod. Data for bony herring across Selected Areas in the first three years of LTIM did not indicate a consistent pattern with respect to river flow, recruitment and survival. The models did </w:t>
      </w:r>
      <w:r w:rsidR="005C761E" w:rsidRPr="00D65481">
        <w:t>indicate significant patterns</w:t>
      </w:r>
      <w:r w:rsidRPr="00D65481">
        <w:t>, however, for golden perch and Murray cod.</w:t>
      </w:r>
      <w:r w:rsidR="0071311A" w:rsidRPr="00D65481">
        <w:t xml:space="preserve"> </w:t>
      </w:r>
    </w:p>
    <w:p w14:paraId="4C0DE8A5" w14:textId="0365AF53" w:rsidR="00E13253" w:rsidRPr="00D65481" w:rsidRDefault="00E13253" w:rsidP="00F41E64">
      <w:r w:rsidRPr="00D65481">
        <w:t xml:space="preserve">In terms of flow-ecology relationships, early model results suggest that high spring and summer flows have a significant, positive effect on fish condition for both golden perch and Murray cod. The response of golden perch to these high spring and summer flows is </w:t>
      </w:r>
      <w:r w:rsidR="005C761E" w:rsidRPr="00D65481">
        <w:t xml:space="preserve">also </w:t>
      </w:r>
      <w:r w:rsidRPr="00D65481">
        <w:t>dependent on the median discharge in the previous years. That is, the condition of golden perch is related to flows spanning more than a single year. It is possible that high autumn flows can have a negative effect on the condition of Murray cod, although the reasons for this are not clear and more data is required to confirm this finding. The condition of golden perch and Murray cod is also dependent on abundance. That is, if the population</w:t>
      </w:r>
      <w:r w:rsidR="00A80765">
        <w:t xml:space="preserve"> numbers are high</w:t>
      </w:r>
      <w:r w:rsidRPr="00D65481">
        <w:t xml:space="preserve">, </w:t>
      </w:r>
      <w:r w:rsidR="00A80765">
        <w:t xml:space="preserve">the average </w:t>
      </w:r>
      <w:r w:rsidRPr="00D65481">
        <w:t xml:space="preserve">condition </w:t>
      </w:r>
      <w:r w:rsidR="00A80765">
        <w:t>of individual fish will be</w:t>
      </w:r>
      <w:r w:rsidR="00A80765" w:rsidRPr="00D65481">
        <w:t xml:space="preserve"> </w:t>
      </w:r>
      <w:r w:rsidR="00A80765">
        <w:t>reduced. This pattern suggests</w:t>
      </w:r>
      <w:r w:rsidRPr="00D65481">
        <w:t xml:space="preserve"> food or habitat limitation may decrease individual condition as a result of competition.   </w:t>
      </w:r>
    </w:p>
    <w:p w14:paraId="1F2D169D" w14:textId="4AE5D98E" w:rsidR="00E13253" w:rsidRPr="00D65481" w:rsidRDefault="00E13253" w:rsidP="0050454A">
      <w:r w:rsidRPr="00D65481">
        <w:t xml:space="preserve">In terms of the effect of Commonwealth environmental water we can state with </w:t>
      </w:r>
      <w:r w:rsidR="0050454A" w:rsidRPr="00D65481">
        <w:rPr>
          <w:i/>
        </w:rPr>
        <w:t>low confidence</w:t>
      </w:r>
      <w:r w:rsidR="0050454A" w:rsidRPr="00D65481">
        <w:t xml:space="preserve"> that</w:t>
      </w:r>
      <w:r w:rsidR="005C761E" w:rsidRPr="00D65481">
        <w:t xml:space="preserve"> (see Appendix F for further detail)</w:t>
      </w:r>
      <w:r w:rsidRPr="00D65481">
        <w:t>:</w:t>
      </w:r>
    </w:p>
    <w:p w14:paraId="2659FEF4" w14:textId="1C61A1E6" w:rsidR="0050454A" w:rsidRPr="00D65481" w:rsidRDefault="0050454A" w:rsidP="00E13253">
      <w:pPr>
        <w:pStyle w:val="ListParagraph"/>
        <w:numPr>
          <w:ilvl w:val="0"/>
          <w:numId w:val="31"/>
        </w:numPr>
      </w:pPr>
      <w:r w:rsidRPr="00D65481">
        <w:t>Commonwealth environmental water, together with other environmental water, delivered during 2014–15 and 2015–16, contributed to increases in golden perch condition in the Goulburn, Murrumbidgee, Lachlan and Lower Murray Selected Areas (</w:t>
      </w:r>
      <w:r w:rsidR="00082E76" w:rsidRPr="00D65481">
        <w:fldChar w:fldCharType="begin"/>
      </w:r>
      <w:r w:rsidR="00082E76" w:rsidRPr="00D65481">
        <w:instrText xml:space="preserve"> REF _Ref515365962 \h </w:instrText>
      </w:r>
      <w:r w:rsidR="00082E76" w:rsidRPr="00D65481">
        <w:fldChar w:fldCharType="separate"/>
      </w:r>
      <w:r w:rsidR="00D82608" w:rsidRPr="00D65481">
        <w:t xml:space="preserve">Figure </w:t>
      </w:r>
      <w:r w:rsidR="00D82608">
        <w:rPr>
          <w:noProof/>
        </w:rPr>
        <w:t>6</w:t>
      </w:r>
      <w:r w:rsidR="00082E76" w:rsidRPr="00D65481">
        <w:fldChar w:fldCharType="end"/>
      </w:r>
      <w:r w:rsidRPr="00D65481">
        <w:t xml:space="preserve">). </w:t>
      </w:r>
    </w:p>
    <w:p w14:paraId="3F437291" w14:textId="76C1E73A" w:rsidR="00E13253" w:rsidRPr="00D65481" w:rsidRDefault="00E13253" w:rsidP="00E13253">
      <w:pPr>
        <w:pStyle w:val="ListParagraph"/>
        <w:numPr>
          <w:ilvl w:val="0"/>
          <w:numId w:val="31"/>
        </w:numPr>
      </w:pPr>
      <w:r w:rsidRPr="00D65481">
        <w:t>Commonwealth environmental water, together with other environmental water delivered during 2014–15 increased Murray cod condition in the Edward-Wakool and in the Gwydir.</w:t>
      </w:r>
    </w:p>
    <w:p w14:paraId="61AF3A6B" w14:textId="47CCB6F2" w:rsidR="00E13253" w:rsidRPr="00D65481" w:rsidRDefault="00082E76" w:rsidP="00E13253">
      <w:pPr>
        <w:pStyle w:val="ListParagraph"/>
        <w:numPr>
          <w:ilvl w:val="0"/>
          <w:numId w:val="31"/>
        </w:numPr>
      </w:pPr>
      <w:r w:rsidRPr="00D65481">
        <w:t>Delivery of Commonwealth environmental water in autumn within the Goulburn during 2014–15 may have decreased Murray cod condition (</w:t>
      </w:r>
      <w:r w:rsidRPr="00D65481">
        <w:fldChar w:fldCharType="begin"/>
      </w:r>
      <w:r w:rsidRPr="00D65481">
        <w:instrText xml:space="preserve"> REF _Ref527355406 \h </w:instrText>
      </w:r>
      <w:r w:rsidRPr="00D65481">
        <w:fldChar w:fldCharType="separate"/>
      </w:r>
      <w:r w:rsidR="00D82608" w:rsidRPr="00D65481">
        <w:t xml:space="preserve">Figure </w:t>
      </w:r>
      <w:r w:rsidR="00D82608">
        <w:rPr>
          <w:noProof/>
        </w:rPr>
        <w:t>7</w:t>
      </w:r>
      <w:r w:rsidRPr="00D65481">
        <w:fldChar w:fldCharType="end"/>
      </w:r>
      <w:r w:rsidRPr="00D65481">
        <w:t>).</w:t>
      </w:r>
    </w:p>
    <w:p w14:paraId="65969DBF" w14:textId="69063528" w:rsidR="0050454A" w:rsidRPr="00D65481" w:rsidRDefault="00B725AD" w:rsidP="0050454A">
      <w:r w:rsidRPr="00D65481">
        <w:rPr>
          <w:noProof/>
          <w:lang w:eastAsia="en-AU"/>
        </w:rPr>
        <w:drawing>
          <wp:inline distT="0" distB="0" distL="0" distR="0" wp14:anchorId="2E3235D8" wp14:editId="114BC9EB">
            <wp:extent cx="5461000" cy="224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lden perch condition.png"/>
                    <pic:cNvPicPr/>
                  </pic:nvPicPr>
                  <pic:blipFill>
                    <a:blip r:embed="rId26"/>
                    <a:stretch>
                      <a:fillRect/>
                    </a:stretch>
                  </pic:blipFill>
                  <pic:spPr>
                    <a:xfrm>
                      <a:off x="0" y="0"/>
                      <a:ext cx="5461000" cy="2247900"/>
                    </a:xfrm>
                    <a:prstGeom prst="rect">
                      <a:avLst/>
                    </a:prstGeom>
                  </pic:spPr>
                </pic:pic>
              </a:graphicData>
            </a:graphic>
          </wp:inline>
        </w:drawing>
      </w:r>
    </w:p>
    <w:p w14:paraId="5E2E90AF" w14:textId="718A863F" w:rsidR="0050454A" w:rsidRPr="00D65481" w:rsidRDefault="0050454A" w:rsidP="0050454A">
      <w:pPr>
        <w:pStyle w:val="Caption"/>
        <w:rPr>
          <w:b w:val="0"/>
        </w:rPr>
      </w:pPr>
      <w:bookmarkStart w:id="71" w:name="_Ref515365962"/>
      <w:bookmarkStart w:id="72" w:name="_Toc518826157"/>
      <w:bookmarkStart w:id="73" w:name="_Toc524449104"/>
      <w:bookmarkStart w:id="74" w:name="_Toc527467796"/>
      <w:r w:rsidRPr="00D65481">
        <w:t xml:space="preserve">Figure </w:t>
      </w:r>
      <w:r w:rsidR="009D14B0">
        <w:rPr>
          <w:noProof/>
        </w:rPr>
        <w:fldChar w:fldCharType="begin"/>
      </w:r>
      <w:r w:rsidR="009D14B0">
        <w:rPr>
          <w:noProof/>
        </w:rPr>
        <w:instrText xml:space="preserve"> SEQ Figure \* ARABIC </w:instrText>
      </w:r>
      <w:r w:rsidR="009D14B0">
        <w:rPr>
          <w:noProof/>
        </w:rPr>
        <w:fldChar w:fldCharType="separate"/>
      </w:r>
      <w:r w:rsidR="00D82608">
        <w:rPr>
          <w:noProof/>
        </w:rPr>
        <w:t>6</w:t>
      </w:r>
      <w:r w:rsidR="009D14B0">
        <w:rPr>
          <w:noProof/>
        </w:rPr>
        <w:fldChar w:fldCharType="end"/>
      </w:r>
      <w:bookmarkEnd w:id="71"/>
      <w:r w:rsidRPr="00D65481">
        <w:t>.</w:t>
      </w:r>
      <w:r w:rsidRPr="00D65481">
        <w:rPr>
          <w:b w:val="0"/>
        </w:rPr>
        <w:t xml:space="preserve"> Predicted outcomes for golden perch condition under different hydrological scenarios considering the impact of background and environmental water flows.</w:t>
      </w:r>
      <w:bookmarkEnd w:id="72"/>
      <w:bookmarkEnd w:id="73"/>
      <w:bookmarkEnd w:id="74"/>
      <w:r w:rsidRPr="00D65481">
        <w:rPr>
          <w:b w:val="0"/>
        </w:rPr>
        <w:t xml:space="preserve"> </w:t>
      </w:r>
    </w:p>
    <w:p w14:paraId="0DDBC533" w14:textId="5988D0E0" w:rsidR="0050454A" w:rsidRPr="00D65481" w:rsidRDefault="00B725AD" w:rsidP="00F41E64">
      <w:r w:rsidRPr="00D65481">
        <w:rPr>
          <w:noProof/>
          <w:lang w:eastAsia="en-AU"/>
        </w:rPr>
        <w:drawing>
          <wp:inline distT="0" distB="0" distL="0" distR="0" wp14:anchorId="531CFC81" wp14:editId="6774C8D4">
            <wp:extent cx="5524500" cy="2273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rray cod condition.png"/>
                    <pic:cNvPicPr/>
                  </pic:nvPicPr>
                  <pic:blipFill>
                    <a:blip r:embed="rId27"/>
                    <a:stretch>
                      <a:fillRect/>
                    </a:stretch>
                  </pic:blipFill>
                  <pic:spPr>
                    <a:xfrm>
                      <a:off x="0" y="0"/>
                      <a:ext cx="5524500" cy="2273300"/>
                    </a:xfrm>
                    <a:prstGeom prst="rect">
                      <a:avLst/>
                    </a:prstGeom>
                  </pic:spPr>
                </pic:pic>
              </a:graphicData>
            </a:graphic>
          </wp:inline>
        </w:drawing>
      </w:r>
    </w:p>
    <w:p w14:paraId="70C2106B" w14:textId="69C2C726" w:rsidR="00082E76" w:rsidRPr="00D65481" w:rsidRDefault="00082E76" w:rsidP="00082E76">
      <w:pPr>
        <w:pStyle w:val="FigureCaption"/>
        <w:rPr>
          <w:b w:val="0"/>
        </w:rPr>
      </w:pPr>
      <w:bookmarkStart w:id="75" w:name="_Ref527355406"/>
      <w:bookmarkStart w:id="76" w:name="_Toc527467797"/>
      <w:r w:rsidRPr="00D65481">
        <w:t xml:space="preserve">Figure </w:t>
      </w:r>
      <w:r w:rsidR="009D14B0">
        <w:rPr>
          <w:noProof/>
        </w:rPr>
        <w:fldChar w:fldCharType="begin"/>
      </w:r>
      <w:r w:rsidR="009D14B0">
        <w:rPr>
          <w:noProof/>
        </w:rPr>
        <w:instrText xml:space="preserve"> SEQ Figure \* ARABIC </w:instrText>
      </w:r>
      <w:r w:rsidR="009D14B0">
        <w:rPr>
          <w:noProof/>
        </w:rPr>
        <w:fldChar w:fldCharType="separate"/>
      </w:r>
      <w:r w:rsidR="00D82608">
        <w:rPr>
          <w:noProof/>
        </w:rPr>
        <w:t>7</w:t>
      </w:r>
      <w:r w:rsidR="009D14B0">
        <w:rPr>
          <w:noProof/>
        </w:rPr>
        <w:fldChar w:fldCharType="end"/>
      </w:r>
      <w:bookmarkEnd w:id="75"/>
      <w:r w:rsidRPr="00D65481">
        <w:t xml:space="preserve">. </w:t>
      </w:r>
      <w:r w:rsidRPr="00D65481">
        <w:rPr>
          <w:b w:val="0"/>
        </w:rPr>
        <w:t>Predicted outcomes for Murray cod condition under different hydrological scenarios considering the impact of background and environmental water flows.</w:t>
      </w:r>
      <w:bookmarkEnd w:id="76"/>
    </w:p>
    <w:p w14:paraId="611F675D" w14:textId="78AA3B14" w:rsidR="0020294A" w:rsidRPr="00D65481" w:rsidRDefault="0020294A" w:rsidP="0038318E">
      <w:pPr>
        <w:pStyle w:val="Heading4"/>
      </w:pPr>
      <w:r w:rsidRPr="00D65481">
        <w:t>Threatened species</w:t>
      </w:r>
    </w:p>
    <w:p w14:paraId="32B932CF" w14:textId="0D1CF648" w:rsidR="00082E76" w:rsidRPr="00D65481" w:rsidRDefault="007817C6" w:rsidP="00A151DC">
      <w:r w:rsidRPr="00D65481">
        <w:t>Thirty-eight significant species were recorded at sites that received environmental water in 2014–17 (</w:t>
      </w:r>
      <w:r w:rsidRPr="00D65481">
        <w:fldChar w:fldCharType="begin"/>
      </w:r>
      <w:r w:rsidRPr="00D65481">
        <w:instrText xml:space="preserve"> REF _Ref519610370 \h </w:instrText>
      </w:r>
      <w:r w:rsidRPr="00D65481">
        <w:fldChar w:fldCharType="separate"/>
      </w:r>
      <w:r w:rsidR="00D82608" w:rsidRPr="00D65481">
        <w:t xml:space="preserve">Table </w:t>
      </w:r>
      <w:r w:rsidR="00D82608">
        <w:rPr>
          <w:noProof/>
        </w:rPr>
        <w:t>5</w:t>
      </w:r>
      <w:r w:rsidRPr="00D65481">
        <w:fldChar w:fldCharType="end"/>
      </w:r>
      <w:r w:rsidRPr="00D65481">
        <w:t>). This includes eight international migratory waterbird species, 1</w:t>
      </w:r>
      <w:r w:rsidR="00082E76" w:rsidRPr="00D65481">
        <w:t>3</w:t>
      </w:r>
      <w:r w:rsidRPr="00D65481">
        <w:t xml:space="preserve"> nationally listed threatened species and 1</w:t>
      </w:r>
      <w:r w:rsidR="00082E76" w:rsidRPr="00D65481">
        <w:t>7</w:t>
      </w:r>
      <w:r w:rsidRPr="00D65481">
        <w:t xml:space="preserve"> species listed under state legislation. It is anticipated that as LTIM progresses and more data become available, this list will not only grow, but our understanding of how Commonwealth environmental water is benefiting these species across the Basin will also increase.</w:t>
      </w:r>
    </w:p>
    <w:p w14:paraId="54E05AAD" w14:textId="77777777" w:rsidR="00082E76" w:rsidRPr="00D65481" w:rsidRDefault="00082E76" w:rsidP="00082E76">
      <w:r w:rsidRPr="00D65481">
        <w:t>Two iconic and nationally listed threatened bird species were recorded at sites that received Commonwealth environmental water. The Australasian bittern was recorded in all three years and the Australian painted snipe in 2015–16. Given the cryptic nature of both these species, it is likely that they were present at sites in all years. There is now a good body of evidence suggesting that Commonwealth environmental water is helping to maintain the Australasian bittern (Text box 1).</w:t>
      </w:r>
    </w:p>
    <w:p w14:paraId="00263588" w14:textId="77777777" w:rsidR="00082E76" w:rsidRPr="00D65481" w:rsidRDefault="00082E76" w:rsidP="00A151DC"/>
    <w:p w14:paraId="3FE25A77" w14:textId="77777777" w:rsidR="00082E76" w:rsidRPr="00D65481" w:rsidRDefault="00082E76">
      <w:pPr>
        <w:spacing w:after="200" w:line="276" w:lineRule="auto"/>
      </w:pPr>
      <w:r w:rsidRPr="00D65481">
        <w:br w:type="page"/>
      </w:r>
    </w:p>
    <w:p w14:paraId="11468730" w14:textId="77777777" w:rsidR="007817C6" w:rsidRPr="00D65481" w:rsidRDefault="007817C6" w:rsidP="00A151DC"/>
    <w:p w14:paraId="05DEF629" w14:textId="635222F2" w:rsidR="007817C6" w:rsidRPr="00D65481" w:rsidRDefault="007817C6" w:rsidP="007817C6">
      <w:pPr>
        <w:pStyle w:val="TableCaption"/>
        <w:keepNext/>
      </w:pPr>
      <w:bookmarkStart w:id="77" w:name="_Ref323990628"/>
      <w:bookmarkStart w:id="78" w:name="_Ref519610370"/>
      <w:bookmarkStart w:id="79" w:name="_Toc520130772"/>
      <w:bookmarkStart w:id="80" w:name="_Toc527467787"/>
      <w:r w:rsidRPr="00D65481">
        <w:t xml:space="preserve">Table </w:t>
      </w:r>
      <w:r w:rsidR="009D14B0">
        <w:rPr>
          <w:noProof/>
        </w:rPr>
        <w:fldChar w:fldCharType="begin"/>
      </w:r>
      <w:r w:rsidR="009D14B0">
        <w:rPr>
          <w:noProof/>
        </w:rPr>
        <w:instrText xml:space="preserve"> SEQ Table \* ARABIC </w:instrText>
      </w:r>
      <w:r w:rsidR="009D14B0">
        <w:rPr>
          <w:noProof/>
        </w:rPr>
        <w:fldChar w:fldCharType="separate"/>
      </w:r>
      <w:r w:rsidR="00D82608">
        <w:rPr>
          <w:noProof/>
        </w:rPr>
        <w:t>5</w:t>
      </w:r>
      <w:r w:rsidR="009D14B0">
        <w:rPr>
          <w:noProof/>
        </w:rPr>
        <w:fldChar w:fldCharType="end"/>
      </w:r>
      <w:bookmarkEnd w:id="77"/>
      <w:bookmarkEnd w:id="78"/>
      <w:r w:rsidRPr="00D65481">
        <w:t xml:space="preserve">. </w:t>
      </w:r>
      <w:r w:rsidRPr="00D65481">
        <w:rPr>
          <w:b w:val="0"/>
        </w:rPr>
        <w:t>Listed species that were recorded at sites that received Commonwealth environmental water in 2014–17.</w:t>
      </w:r>
      <w:bookmarkEnd w:id="79"/>
      <w:bookmarkEnd w:id="80"/>
    </w:p>
    <w:tbl>
      <w:tblPr>
        <w:tblStyle w:val="TableGrid1"/>
        <w:tblW w:w="8755" w:type="dxa"/>
        <w:tblLayout w:type="fixed"/>
        <w:tblLook w:val="04A0" w:firstRow="1" w:lastRow="0" w:firstColumn="1" w:lastColumn="0" w:noHBand="0" w:noVBand="1"/>
      </w:tblPr>
      <w:tblGrid>
        <w:gridCol w:w="988"/>
        <w:gridCol w:w="2126"/>
        <w:gridCol w:w="2410"/>
        <w:gridCol w:w="3231"/>
      </w:tblGrid>
      <w:tr w:rsidR="007817C6" w:rsidRPr="00D65481" w14:paraId="019CCED8" w14:textId="77777777" w:rsidTr="00DB537B">
        <w:trPr>
          <w:tblHeader/>
        </w:trPr>
        <w:tc>
          <w:tcPr>
            <w:tcW w:w="988" w:type="dxa"/>
            <w:shd w:val="clear" w:color="auto" w:fill="D9D9D9" w:themeFill="background1" w:themeFillShade="D9"/>
          </w:tcPr>
          <w:p w14:paraId="559636E5" w14:textId="77777777" w:rsidR="007817C6" w:rsidRPr="00D65481" w:rsidRDefault="007817C6" w:rsidP="00DB537B">
            <w:pPr>
              <w:pStyle w:val="TableHeading"/>
              <w:spacing w:before="40" w:after="40"/>
              <w:rPr>
                <w:sz w:val="18"/>
                <w:szCs w:val="18"/>
              </w:rPr>
            </w:pPr>
            <w:r w:rsidRPr="00D65481">
              <w:rPr>
                <w:sz w:val="18"/>
                <w:szCs w:val="18"/>
              </w:rPr>
              <w:t>Group</w:t>
            </w:r>
          </w:p>
        </w:tc>
        <w:tc>
          <w:tcPr>
            <w:tcW w:w="2126" w:type="dxa"/>
            <w:shd w:val="clear" w:color="auto" w:fill="D9D9D9" w:themeFill="background1" w:themeFillShade="D9"/>
          </w:tcPr>
          <w:p w14:paraId="7EC4CB46" w14:textId="77777777" w:rsidR="007817C6" w:rsidRPr="00D65481" w:rsidRDefault="007817C6" w:rsidP="00DB537B">
            <w:pPr>
              <w:pStyle w:val="TableHeading"/>
              <w:spacing w:before="40" w:after="40"/>
              <w:jc w:val="left"/>
              <w:rPr>
                <w:sz w:val="18"/>
                <w:szCs w:val="18"/>
              </w:rPr>
            </w:pPr>
            <w:r w:rsidRPr="00D65481">
              <w:rPr>
                <w:sz w:val="18"/>
                <w:szCs w:val="18"/>
              </w:rPr>
              <w:t>Common name</w:t>
            </w:r>
          </w:p>
        </w:tc>
        <w:tc>
          <w:tcPr>
            <w:tcW w:w="2410" w:type="dxa"/>
            <w:shd w:val="clear" w:color="auto" w:fill="D9D9D9" w:themeFill="background1" w:themeFillShade="D9"/>
          </w:tcPr>
          <w:p w14:paraId="5EB745B2" w14:textId="77777777" w:rsidR="007817C6" w:rsidRPr="00D65481" w:rsidRDefault="007817C6" w:rsidP="00DB537B">
            <w:pPr>
              <w:pStyle w:val="TableHeading"/>
              <w:spacing w:before="40" w:after="40"/>
              <w:jc w:val="left"/>
              <w:rPr>
                <w:sz w:val="18"/>
                <w:szCs w:val="18"/>
              </w:rPr>
            </w:pPr>
            <w:r w:rsidRPr="00D65481">
              <w:rPr>
                <w:sz w:val="18"/>
                <w:szCs w:val="18"/>
              </w:rPr>
              <w:t>Species name</w:t>
            </w:r>
          </w:p>
        </w:tc>
        <w:tc>
          <w:tcPr>
            <w:tcW w:w="3231" w:type="dxa"/>
            <w:shd w:val="clear" w:color="auto" w:fill="D9D9D9" w:themeFill="background1" w:themeFillShade="D9"/>
          </w:tcPr>
          <w:p w14:paraId="37F9B4E0" w14:textId="77777777" w:rsidR="007817C6" w:rsidRPr="00D65481" w:rsidRDefault="007817C6" w:rsidP="00DB537B">
            <w:pPr>
              <w:pStyle w:val="TableHeading"/>
              <w:spacing w:before="40" w:after="40"/>
              <w:jc w:val="left"/>
              <w:rPr>
                <w:sz w:val="18"/>
                <w:szCs w:val="18"/>
              </w:rPr>
            </w:pPr>
            <w:r w:rsidRPr="00D65481">
              <w:rPr>
                <w:sz w:val="18"/>
                <w:szCs w:val="18"/>
              </w:rPr>
              <w:t>Significance</w:t>
            </w:r>
            <w:r w:rsidRPr="00D65481">
              <w:rPr>
                <w:sz w:val="18"/>
                <w:szCs w:val="18"/>
                <w:vertAlign w:val="superscript"/>
              </w:rPr>
              <w:t>1</w:t>
            </w:r>
          </w:p>
        </w:tc>
      </w:tr>
      <w:tr w:rsidR="007817C6" w:rsidRPr="00D65481" w14:paraId="3E72938E" w14:textId="77777777" w:rsidTr="00DB537B">
        <w:tc>
          <w:tcPr>
            <w:tcW w:w="988" w:type="dxa"/>
            <w:vMerge w:val="restart"/>
          </w:tcPr>
          <w:p w14:paraId="77B7E34C" w14:textId="77777777" w:rsidR="007817C6" w:rsidRPr="00D65481" w:rsidRDefault="007817C6" w:rsidP="00DB537B">
            <w:pPr>
              <w:pStyle w:val="TableText"/>
              <w:spacing w:before="40" w:after="40"/>
              <w:jc w:val="left"/>
              <w:rPr>
                <w:sz w:val="18"/>
                <w:szCs w:val="18"/>
              </w:rPr>
            </w:pPr>
            <w:r w:rsidRPr="00D65481">
              <w:rPr>
                <w:sz w:val="18"/>
                <w:szCs w:val="18"/>
              </w:rPr>
              <w:t>Birds</w:t>
            </w:r>
          </w:p>
        </w:tc>
        <w:tc>
          <w:tcPr>
            <w:tcW w:w="2126" w:type="dxa"/>
            <w:vAlign w:val="bottom"/>
          </w:tcPr>
          <w:p w14:paraId="6497C89A"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Black-tailed godwit</w:t>
            </w:r>
          </w:p>
        </w:tc>
        <w:tc>
          <w:tcPr>
            <w:tcW w:w="2410" w:type="dxa"/>
            <w:vAlign w:val="bottom"/>
          </w:tcPr>
          <w:p w14:paraId="2DF7BA33" w14:textId="77777777" w:rsidR="007817C6" w:rsidRPr="00D65481" w:rsidRDefault="007817C6" w:rsidP="00DB537B">
            <w:pPr>
              <w:pStyle w:val="TableText"/>
              <w:spacing w:before="40" w:after="40"/>
              <w:jc w:val="left"/>
              <w:rPr>
                <w:sz w:val="18"/>
                <w:szCs w:val="18"/>
              </w:rPr>
            </w:pPr>
            <w:r w:rsidRPr="00D65481">
              <w:rPr>
                <w:rFonts w:cs="Times New Roman"/>
                <w:i/>
                <w:iCs/>
                <w:sz w:val="18"/>
                <w:szCs w:val="18"/>
              </w:rPr>
              <w:t>Limosa lapponica</w:t>
            </w:r>
          </w:p>
        </w:tc>
        <w:tc>
          <w:tcPr>
            <w:tcW w:w="3231" w:type="dxa"/>
            <w:vAlign w:val="bottom"/>
          </w:tcPr>
          <w:p w14:paraId="13AF12D8" w14:textId="77777777" w:rsidR="007817C6" w:rsidRPr="00D65481" w:rsidRDefault="007817C6" w:rsidP="00DB537B">
            <w:pPr>
              <w:pStyle w:val="TableText"/>
              <w:spacing w:before="40" w:after="40"/>
              <w:jc w:val="left"/>
              <w:rPr>
                <w:sz w:val="18"/>
                <w:szCs w:val="18"/>
              </w:rPr>
            </w:pPr>
            <w:r w:rsidRPr="00D65481">
              <w:rPr>
                <w:sz w:val="18"/>
                <w:szCs w:val="18"/>
              </w:rPr>
              <w:t>JAMBA, CAMBA, ROKAMBA, V (NSW)</w:t>
            </w:r>
          </w:p>
        </w:tc>
      </w:tr>
      <w:tr w:rsidR="007817C6" w:rsidRPr="00D65481" w14:paraId="1BBAC686" w14:textId="77777777" w:rsidTr="00DB537B">
        <w:tc>
          <w:tcPr>
            <w:tcW w:w="988" w:type="dxa"/>
            <w:vMerge/>
          </w:tcPr>
          <w:p w14:paraId="4C937312" w14:textId="77777777" w:rsidR="007817C6" w:rsidRPr="00D65481" w:rsidRDefault="007817C6" w:rsidP="00DB537B">
            <w:pPr>
              <w:pStyle w:val="TableText"/>
              <w:spacing w:before="40" w:after="40"/>
              <w:jc w:val="left"/>
              <w:rPr>
                <w:b/>
                <w:sz w:val="18"/>
                <w:szCs w:val="18"/>
              </w:rPr>
            </w:pPr>
          </w:p>
        </w:tc>
        <w:tc>
          <w:tcPr>
            <w:tcW w:w="2126" w:type="dxa"/>
            <w:vAlign w:val="bottom"/>
          </w:tcPr>
          <w:p w14:paraId="4FB25420"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Common greenshank</w:t>
            </w:r>
          </w:p>
        </w:tc>
        <w:tc>
          <w:tcPr>
            <w:tcW w:w="2410" w:type="dxa"/>
            <w:vAlign w:val="bottom"/>
          </w:tcPr>
          <w:p w14:paraId="0752409F" w14:textId="77777777" w:rsidR="007817C6" w:rsidRPr="00D65481" w:rsidRDefault="007817C6" w:rsidP="00DB537B">
            <w:pPr>
              <w:pStyle w:val="TableText"/>
              <w:spacing w:before="40" w:after="40"/>
              <w:jc w:val="left"/>
              <w:rPr>
                <w:rFonts w:cs="Times New Roman"/>
                <w:b/>
                <w:sz w:val="18"/>
                <w:szCs w:val="18"/>
              </w:rPr>
            </w:pPr>
            <w:r w:rsidRPr="00D65481">
              <w:rPr>
                <w:rFonts w:cs="Times New Roman"/>
                <w:i/>
                <w:iCs/>
                <w:sz w:val="18"/>
                <w:szCs w:val="18"/>
              </w:rPr>
              <w:t>Tringa nebularia</w:t>
            </w:r>
          </w:p>
        </w:tc>
        <w:tc>
          <w:tcPr>
            <w:tcW w:w="3231" w:type="dxa"/>
            <w:vAlign w:val="bottom"/>
          </w:tcPr>
          <w:p w14:paraId="7985C3F0" w14:textId="77777777" w:rsidR="007817C6" w:rsidRPr="00D65481" w:rsidRDefault="007817C6" w:rsidP="00DB537B">
            <w:pPr>
              <w:pStyle w:val="TableText"/>
              <w:spacing w:before="40" w:after="40"/>
              <w:jc w:val="left"/>
              <w:rPr>
                <w:rFonts w:cs="Times New Roman"/>
                <w:b/>
                <w:sz w:val="18"/>
                <w:szCs w:val="18"/>
              </w:rPr>
            </w:pPr>
            <w:r w:rsidRPr="00D65481">
              <w:rPr>
                <w:sz w:val="18"/>
                <w:szCs w:val="18"/>
              </w:rPr>
              <w:t>JAMBA, CAMBA, ROKAMBA</w:t>
            </w:r>
          </w:p>
        </w:tc>
      </w:tr>
      <w:tr w:rsidR="007817C6" w:rsidRPr="00D65481" w14:paraId="4026B525" w14:textId="77777777" w:rsidTr="00DB537B">
        <w:tc>
          <w:tcPr>
            <w:tcW w:w="988" w:type="dxa"/>
            <w:vMerge/>
          </w:tcPr>
          <w:p w14:paraId="675ED1BA" w14:textId="77777777" w:rsidR="007817C6" w:rsidRPr="00D65481" w:rsidRDefault="007817C6" w:rsidP="00DB537B">
            <w:pPr>
              <w:pStyle w:val="TableText"/>
              <w:spacing w:before="40" w:after="40"/>
              <w:jc w:val="left"/>
              <w:rPr>
                <w:b/>
                <w:sz w:val="18"/>
                <w:szCs w:val="18"/>
              </w:rPr>
            </w:pPr>
          </w:p>
        </w:tc>
        <w:tc>
          <w:tcPr>
            <w:tcW w:w="2126" w:type="dxa"/>
            <w:vAlign w:val="bottom"/>
          </w:tcPr>
          <w:p w14:paraId="3BA0BE9D"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Common sandpiper</w:t>
            </w:r>
          </w:p>
        </w:tc>
        <w:tc>
          <w:tcPr>
            <w:tcW w:w="2410" w:type="dxa"/>
            <w:vAlign w:val="bottom"/>
          </w:tcPr>
          <w:p w14:paraId="20BD520C" w14:textId="77777777" w:rsidR="007817C6" w:rsidRPr="00D65481" w:rsidRDefault="007817C6" w:rsidP="00DB537B">
            <w:pPr>
              <w:pStyle w:val="TableText"/>
              <w:spacing w:before="40" w:after="40"/>
              <w:jc w:val="left"/>
              <w:rPr>
                <w:rFonts w:cs="Times New Roman"/>
                <w:i/>
                <w:iCs/>
                <w:sz w:val="18"/>
                <w:szCs w:val="18"/>
              </w:rPr>
            </w:pPr>
            <w:r w:rsidRPr="00D65481">
              <w:rPr>
                <w:rFonts w:cs="Times New Roman"/>
                <w:i/>
                <w:iCs/>
                <w:sz w:val="18"/>
                <w:szCs w:val="18"/>
              </w:rPr>
              <w:t>Actitis hypoleucos</w:t>
            </w:r>
          </w:p>
        </w:tc>
        <w:tc>
          <w:tcPr>
            <w:tcW w:w="3231" w:type="dxa"/>
            <w:vAlign w:val="bottom"/>
          </w:tcPr>
          <w:p w14:paraId="1A015501" w14:textId="77777777" w:rsidR="007817C6" w:rsidRPr="00D65481" w:rsidRDefault="007817C6" w:rsidP="00DB537B">
            <w:pPr>
              <w:pStyle w:val="TableText"/>
              <w:spacing w:before="40" w:after="40"/>
              <w:jc w:val="left"/>
              <w:rPr>
                <w:rFonts w:cs="Times New Roman"/>
                <w:b/>
                <w:sz w:val="18"/>
                <w:szCs w:val="18"/>
              </w:rPr>
            </w:pPr>
            <w:r w:rsidRPr="00D65481">
              <w:rPr>
                <w:sz w:val="18"/>
                <w:szCs w:val="18"/>
              </w:rPr>
              <w:t>JAMBA, CAMBA, ROKAMBA</w:t>
            </w:r>
          </w:p>
        </w:tc>
      </w:tr>
      <w:tr w:rsidR="007817C6" w:rsidRPr="00D65481" w14:paraId="4932F53C" w14:textId="77777777" w:rsidTr="00DB537B">
        <w:tc>
          <w:tcPr>
            <w:tcW w:w="988" w:type="dxa"/>
            <w:vMerge/>
          </w:tcPr>
          <w:p w14:paraId="2800259C" w14:textId="77777777" w:rsidR="007817C6" w:rsidRPr="00D65481" w:rsidRDefault="007817C6" w:rsidP="00DB537B">
            <w:pPr>
              <w:pStyle w:val="TableText"/>
              <w:spacing w:before="40" w:after="40"/>
              <w:jc w:val="left"/>
              <w:rPr>
                <w:sz w:val="18"/>
                <w:szCs w:val="18"/>
              </w:rPr>
            </w:pPr>
          </w:p>
        </w:tc>
        <w:tc>
          <w:tcPr>
            <w:tcW w:w="2126" w:type="dxa"/>
            <w:vAlign w:val="bottom"/>
          </w:tcPr>
          <w:p w14:paraId="28AF8AFE"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Latham’s snipe</w:t>
            </w:r>
          </w:p>
        </w:tc>
        <w:tc>
          <w:tcPr>
            <w:tcW w:w="2410" w:type="dxa"/>
            <w:vAlign w:val="bottom"/>
          </w:tcPr>
          <w:p w14:paraId="71740A63" w14:textId="77777777" w:rsidR="007817C6" w:rsidRPr="00D65481" w:rsidRDefault="007817C6" w:rsidP="00DB537B">
            <w:pPr>
              <w:pStyle w:val="TableText"/>
              <w:spacing w:before="40" w:after="40"/>
              <w:jc w:val="left"/>
              <w:rPr>
                <w:rFonts w:cs="Times New Roman"/>
                <w:i/>
                <w:iCs/>
                <w:sz w:val="18"/>
                <w:szCs w:val="18"/>
              </w:rPr>
            </w:pPr>
            <w:r w:rsidRPr="00D65481">
              <w:rPr>
                <w:rFonts w:cs="Times New Roman"/>
                <w:i/>
                <w:iCs/>
                <w:sz w:val="18"/>
                <w:szCs w:val="18"/>
              </w:rPr>
              <w:t>Gallinago hardwickii</w:t>
            </w:r>
          </w:p>
        </w:tc>
        <w:tc>
          <w:tcPr>
            <w:tcW w:w="3231" w:type="dxa"/>
            <w:vAlign w:val="bottom"/>
          </w:tcPr>
          <w:p w14:paraId="0BBF692F" w14:textId="77777777" w:rsidR="007817C6" w:rsidRPr="00D65481" w:rsidRDefault="007817C6" w:rsidP="00DB537B">
            <w:pPr>
              <w:pStyle w:val="TableText"/>
              <w:spacing w:before="40" w:after="40"/>
              <w:jc w:val="left"/>
              <w:rPr>
                <w:rFonts w:cs="Times New Roman"/>
                <w:sz w:val="18"/>
                <w:szCs w:val="18"/>
              </w:rPr>
            </w:pPr>
            <w:r w:rsidRPr="00D65481">
              <w:rPr>
                <w:sz w:val="18"/>
                <w:szCs w:val="18"/>
              </w:rPr>
              <w:t>JAMBA, CAMBA, ROKAMBA</w:t>
            </w:r>
          </w:p>
        </w:tc>
      </w:tr>
      <w:tr w:rsidR="007817C6" w:rsidRPr="00D65481" w14:paraId="35AFD876" w14:textId="77777777" w:rsidTr="00DB537B">
        <w:tc>
          <w:tcPr>
            <w:tcW w:w="988" w:type="dxa"/>
            <w:vMerge/>
          </w:tcPr>
          <w:p w14:paraId="42F6CB60" w14:textId="77777777" w:rsidR="007817C6" w:rsidRPr="00D65481" w:rsidRDefault="007817C6" w:rsidP="00DB537B">
            <w:pPr>
              <w:pStyle w:val="TableText"/>
              <w:spacing w:before="40" w:after="40"/>
              <w:jc w:val="left"/>
              <w:rPr>
                <w:sz w:val="18"/>
                <w:szCs w:val="18"/>
              </w:rPr>
            </w:pPr>
          </w:p>
        </w:tc>
        <w:tc>
          <w:tcPr>
            <w:tcW w:w="2126" w:type="dxa"/>
            <w:vAlign w:val="bottom"/>
          </w:tcPr>
          <w:p w14:paraId="10E4EDC8"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Marsh sandpiper</w:t>
            </w:r>
          </w:p>
        </w:tc>
        <w:tc>
          <w:tcPr>
            <w:tcW w:w="2410" w:type="dxa"/>
            <w:vAlign w:val="bottom"/>
          </w:tcPr>
          <w:p w14:paraId="3982C535" w14:textId="77777777" w:rsidR="007817C6" w:rsidRPr="00D65481" w:rsidRDefault="007817C6" w:rsidP="00DB537B">
            <w:pPr>
              <w:pStyle w:val="TableText"/>
              <w:spacing w:before="40" w:after="40"/>
              <w:jc w:val="left"/>
              <w:rPr>
                <w:rFonts w:cs="Times New Roman"/>
                <w:i/>
                <w:iCs/>
                <w:sz w:val="18"/>
                <w:szCs w:val="18"/>
              </w:rPr>
            </w:pPr>
            <w:r w:rsidRPr="00D65481">
              <w:rPr>
                <w:rFonts w:cs="Times New Roman"/>
                <w:i/>
                <w:iCs/>
                <w:sz w:val="18"/>
                <w:szCs w:val="18"/>
              </w:rPr>
              <w:t>Tringa stagnatilis</w:t>
            </w:r>
          </w:p>
        </w:tc>
        <w:tc>
          <w:tcPr>
            <w:tcW w:w="3231" w:type="dxa"/>
            <w:vAlign w:val="bottom"/>
          </w:tcPr>
          <w:p w14:paraId="68D45AE4" w14:textId="77777777" w:rsidR="007817C6" w:rsidRPr="00D65481" w:rsidRDefault="007817C6" w:rsidP="00DB537B">
            <w:pPr>
              <w:pStyle w:val="TableText"/>
              <w:spacing w:before="40" w:after="40"/>
              <w:jc w:val="left"/>
              <w:rPr>
                <w:rFonts w:cs="Times New Roman"/>
                <w:sz w:val="18"/>
                <w:szCs w:val="18"/>
              </w:rPr>
            </w:pPr>
            <w:r w:rsidRPr="00D65481">
              <w:rPr>
                <w:sz w:val="18"/>
                <w:szCs w:val="18"/>
              </w:rPr>
              <w:t>JAMBA, CAMBA, ROKAMBA</w:t>
            </w:r>
          </w:p>
        </w:tc>
      </w:tr>
      <w:tr w:rsidR="007817C6" w:rsidRPr="00D65481" w14:paraId="3A8F841E" w14:textId="77777777" w:rsidTr="00DB537B">
        <w:tc>
          <w:tcPr>
            <w:tcW w:w="988" w:type="dxa"/>
            <w:vMerge/>
          </w:tcPr>
          <w:p w14:paraId="360FF578" w14:textId="77777777" w:rsidR="007817C6" w:rsidRPr="00D65481" w:rsidRDefault="007817C6" w:rsidP="00DB537B">
            <w:pPr>
              <w:pStyle w:val="TableText"/>
              <w:spacing w:before="40" w:after="40"/>
              <w:jc w:val="left"/>
              <w:rPr>
                <w:sz w:val="18"/>
                <w:szCs w:val="18"/>
              </w:rPr>
            </w:pPr>
          </w:p>
        </w:tc>
        <w:tc>
          <w:tcPr>
            <w:tcW w:w="2126" w:type="dxa"/>
            <w:vAlign w:val="bottom"/>
          </w:tcPr>
          <w:p w14:paraId="1D48C4D4"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Red-necked stint</w:t>
            </w:r>
          </w:p>
        </w:tc>
        <w:tc>
          <w:tcPr>
            <w:tcW w:w="2410" w:type="dxa"/>
            <w:vAlign w:val="bottom"/>
          </w:tcPr>
          <w:p w14:paraId="0BB3B064" w14:textId="77777777" w:rsidR="007817C6" w:rsidRPr="00D65481" w:rsidRDefault="007817C6" w:rsidP="00DB537B">
            <w:pPr>
              <w:pStyle w:val="TableText"/>
              <w:spacing w:before="40" w:after="40"/>
              <w:jc w:val="left"/>
              <w:rPr>
                <w:rFonts w:cs="Times New Roman"/>
                <w:i/>
                <w:iCs/>
                <w:sz w:val="18"/>
                <w:szCs w:val="18"/>
              </w:rPr>
            </w:pPr>
            <w:r w:rsidRPr="00D65481">
              <w:rPr>
                <w:rFonts w:cs="Times New Roman"/>
                <w:i/>
                <w:iCs/>
                <w:sz w:val="18"/>
                <w:szCs w:val="18"/>
              </w:rPr>
              <w:t>Calidris ruficollis</w:t>
            </w:r>
          </w:p>
        </w:tc>
        <w:tc>
          <w:tcPr>
            <w:tcW w:w="3231" w:type="dxa"/>
            <w:vAlign w:val="bottom"/>
          </w:tcPr>
          <w:p w14:paraId="0782A8B9" w14:textId="77777777" w:rsidR="007817C6" w:rsidRPr="00D65481" w:rsidRDefault="007817C6" w:rsidP="00DB537B">
            <w:pPr>
              <w:pStyle w:val="TableText"/>
              <w:spacing w:before="40" w:after="40"/>
              <w:jc w:val="left"/>
              <w:rPr>
                <w:rFonts w:cs="Times New Roman"/>
                <w:sz w:val="18"/>
                <w:szCs w:val="18"/>
              </w:rPr>
            </w:pPr>
            <w:r w:rsidRPr="00D65481">
              <w:rPr>
                <w:sz w:val="18"/>
                <w:szCs w:val="18"/>
              </w:rPr>
              <w:t>JAMBA, CAMBA, ROKAMBA</w:t>
            </w:r>
          </w:p>
        </w:tc>
      </w:tr>
      <w:tr w:rsidR="007817C6" w:rsidRPr="00D65481" w14:paraId="6E1D157B" w14:textId="77777777" w:rsidTr="00DB537B">
        <w:tc>
          <w:tcPr>
            <w:tcW w:w="988" w:type="dxa"/>
            <w:vMerge/>
          </w:tcPr>
          <w:p w14:paraId="2ECC549B" w14:textId="77777777" w:rsidR="007817C6" w:rsidRPr="00D65481" w:rsidRDefault="007817C6" w:rsidP="00DB537B">
            <w:pPr>
              <w:pStyle w:val="TableText"/>
              <w:spacing w:before="40" w:after="40"/>
              <w:jc w:val="left"/>
              <w:rPr>
                <w:sz w:val="18"/>
                <w:szCs w:val="18"/>
              </w:rPr>
            </w:pPr>
          </w:p>
        </w:tc>
        <w:tc>
          <w:tcPr>
            <w:tcW w:w="2126" w:type="dxa"/>
            <w:vAlign w:val="bottom"/>
          </w:tcPr>
          <w:p w14:paraId="6FD692C0"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Sharp-tailed sandpiper</w:t>
            </w:r>
          </w:p>
        </w:tc>
        <w:tc>
          <w:tcPr>
            <w:tcW w:w="2410" w:type="dxa"/>
            <w:vAlign w:val="bottom"/>
          </w:tcPr>
          <w:p w14:paraId="15C8C4CA" w14:textId="77777777" w:rsidR="007817C6" w:rsidRPr="00D65481" w:rsidRDefault="007817C6" w:rsidP="00DB537B">
            <w:pPr>
              <w:pStyle w:val="TableText"/>
              <w:spacing w:before="40" w:after="40"/>
              <w:jc w:val="left"/>
              <w:rPr>
                <w:rFonts w:cs="Times New Roman"/>
                <w:i/>
                <w:iCs/>
                <w:sz w:val="18"/>
                <w:szCs w:val="18"/>
              </w:rPr>
            </w:pPr>
            <w:r w:rsidRPr="00D65481">
              <w:rPr>
                <w:rFonts w:cs="Times New Roman"/>
                <w:i/>
                <w:iCs/>
                <w:sz w:val="18"/>
                <w:szCs w:val="18"/>
              </w:rPr>
              <w:t>Calidris acuminata</w:t>
            </w:r>
          </w:p>
        </w:tc>
        <w:tc>
          <w:tcPr>
            <w:tcW w:w="3231" w:type="dxa"/>
            <w:vAlign w:val="bottom"/>
          </w:tcPr>
          <w:p w14:paraId="523248BB" w14:textId="77777777" w:rsidR="007817C6" w:rsidRPr="00D65481" w:rsidRDefault="007817C6" w:rsidP="00DB537B">
            <w:pPr>
              <w:pStyle w:val="TableText"/>
              <w:spacing w:before="40" w:after="40"/>
              <w:jc w:val="left"/>
              <w:rPr>
                <w:rFonts w:cs="Times New Roman"/>
                <w:sz w:val="18"/>
                <w:szCs w:val="18"/>
              </w:rPr>
            </w:pPr>
            <w:r w:rsidRPr="00D65481">
              <w:rPr>
                <w:sz w:val="18"/>
                <w:szCs w:val="18"/>
              </w:rPr>
              <w:t>JAMBA, CAMBA, ROKAMBA</w:t>
            </w:r>
          </w:p>
        </w:tc>
      </w:tr>
      <w:tr w:rsidR="007817C6" w:rsidRPr="00D65481" w14:paraId="61321D48" w14:textId="77777777" w:rsidTr="00DB537B">
        <w:tc>
          <w:tcPr>
            <w:tcW w:w="988" w:type="dxa"/>
            <w:vMerge/>
          </w:tcPr>
          <w:p w14:paraId="6CCE10EF" w14:textId="77777777" w:rsidR="007817C6" w:rsidRPr="00D65481" w:rsidRDefault="007817C6" w:rsidP="00DB537B">
            <w:pPr>
              <w:pStyle w:val="TableText"/>
              <w:spacing w:before="40" w:after="40"/>
              <w:jc w:val="left"/>
              <w:rPr>
                <w:sz w:val="18"/>
                <w:szCs w:val="18"/>
              </w:rPr>
            </w:pPr>
          </w:p>
        </w:tc>
        <w:tc>
          <w:tcPr>
            <w:tcW w:w="2126" w:type="dxa"/>
            <w:vAlign w:val="bottom"/>
          </w:tcPr>
          <w:p w14:paraId="386C8767"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Wood sandpiper</w:t>
            </w:r>
          </w:p>
        </w:tc>
        <w:tc>
          <w:tcPr>
            <w:tcW w:w="2410" w:type="dxa"/>
            <w:vAlign w:val="bottom"/>
          </w:tcPr>
          <w:p w14:paraId="36934785" w14:textId="77777777" w:rsidR="007817C6" w:rsidRPr="00D65481" w:rsidRDefault="007817C6" w:rsidP="00DB537B">
            <w:pPr>
              <w:pStyle w:val="TableText"/>
              <w:spacing w:before="40" w:after="40"/>
              <w:jc w:val="left"/>
              <w:rPr>
                <w:rFonts w:cs="Times New Roman"/>
                <w:i/>
                <w:iCs/>
                <w:sz w:val="18"/>
                <w:szCs w:val="18"/>
              </w:rPr>
            </w:pPr>
            <w:r w:rsidRPr="00D65481">
              <w:rPr>
                <w:rFonts w:cs="Times New Roman"/>
                <w:i/>
                <w:iCs/>
                <w:sz w:val="18"/>
                <w:szCs w:val="18"/>
              </w:rPr>
              <w:t>Tringa glareola</w:t>
            </w:r>
          </w:p>
        </w:tc>
        <w:tc>
          <w:tcPr>
            <w:tcW w:w="3231" w:type="dxa"/>
            <w:vAlign w:val="bottom"/>
          </w:tcPr>
          <w:p w14:paraId="4B2B8FA2" w14:textId="77777777" w:rsidR="007817C6" w:rsidRPr="00D65481" w:rsidRDefault="007817C6" w:rsidP="00DB537B">
            <w:pPr>
              <w:pStyle w:val="TableText"/>
              <w:spacing w:before="40" w:after="40"/>
              <w:jc w:val="left"/>
              <w:rPr>
                <w:rFonts w:cs="Times New Roman"/>
                <w:sz w:val="18"/>
                <w:szCs w:val="18"/>
              </w:rPr>
            </w:pPr>
            <w:r w:rsidRPr="00D65481">
              <w:rPr>
                <w:sz w:val="18"/>
                <w:szCs w:val="18"/>
              </w:rPr>
              <w:t>JAMBA, CAMBA, ROKAMBA</w:t>
            </w:r>
          </w:p>
        </w:tc>
      </w:tr>
      <w:tr w:rsidR="007817C6" w:rsidRPr="00D65481" w14:paraId="259D9FE5" w14:textId="77777777" w:rsidTr="00DB537B">
        <w:tc>
          <w:tcPr>
            <w:tcW w:w="988" w:type="dxa"/>
            <w:vMerge/>
          </w:tcPr>
          <w:p w14:paraId="5A9A2E6B" w14:textId="77777777" w:rsidR="007817C6" w:rsidRPr="00D65481" w:rsidRDefault="007817C6" w:rsidP="00DB537B">
            <w:pPr>
              <w:pStyle w:val="TableText"/>
              <w:spacing w:before="40" w:after="40"/>
              <w:jc w:val="left"/>
              <w:rPr>
                <w:sz w:val="18"/>
                <w:szCs w:val="18"/>
              </w:rPr>
            </w:pPr>
          </w:p>
        </w:tc>
        <w:tc>
          <w:tcPr>
            <w:tcW w:w="2126" w:type="dxa"/>
            <w:vAlign w:val="center"/>
          </w:tcPr>
          <w:p w14:paraId="67F3A1D9" w14:textId="77777777" w:rsidR="007817C6" w:rsidRPr="00D65481" w:rsidRDefault="007817C6" w:rsidP="00DB537B">
            <w:pPr>
              <w:pStyle w:val="TableText"/>
              <w:spacing w:before="40" w:after="40"/>
              <w:jc w:val="left"/>
              <w:rPr>
                <w:rFonts w:cs="Times New Roman"/>
                <w:sz w:val="18"/>
                <w:szCs w:val="18"/>
              </w:rPr>
            </w:pPr>
            <w:r w:rsidRPr="00D65481">
              <w:rPr>
                <w:rFonts w:ascii="Calibri" w:hAnsi="Calibri"/>
                <w:sz w:val="18"/>
                <w:szCs w:val="18"/>
              </w:rPr>
              <w:t>Australasian bittern</w:t>
            </w:r>
          </w:p>
        </w:tc>
        <w:tc>
          <w:tcPr>
            <w:tcW w:w="2410" w:type="dxa"/>
            <w:vAlign w:val="center"/>
          </w:tcPr>
          <w:p w14:paraId="08950004" w14:textId="77777777" w:rsidR="007817C6" w:rsidRPr="00D65481" w:rsidRDefault="007817C6" w:rsidP="00DB537B">
            <w:pPr>
              <w:pStyle w:val="TableText"/>
              <w:spacing w:before="40" w:after="40"/>
              <w:jc w:val="left"/>
              <w:rPr>
                <w:rFonts w:cs="Times New Roman"/>
                <w:i/>
                <w:iCs/>
                <w:sz w:val="18"/>
                <w:szCs w:val="18"/>
              </w:rPr>
            </w:pPr>
            <w:r w:rsidRPr="00D65481">
              <w:rPr>
                <w:rFonts w:ascii="Calibri" w:hAnsi="Calibri"/>
                <w:i/>
                <w:iCs/>
                <w:sz w:val="18"/>
                <w:szCs w:val="18"/>
              </w:rPr>
              <w:t>Botaurus poiciloptilus</w:t>
            </w:r>
          </w:p>
        </w:tc>
        <w:tc>
          <w:tcPr>
            <w:tcW w:w="3231" w:type="dxa"/>
            <w:vAlign w:val="center"/>
          </w:tcPr>
          <w:p w14:paraId="572E486F" w14:textId="77777777" w:rsidR="007817C6" w:rsidRPr="00D65481" w:rsidRDefault="007817C6" w:rsidP="00DB537B">
            <w:pPr>
              <w:pStyle w:val="TableText"/>
              <w:spacing w:before="40" w:after="40"/>
              <w:jc w:val="left"/>
              <w:rPr>
                <w:rFonts w:cs="Times New Roman"/>
                <w:b/>
                <w:sz w:val="18"/>
                <w:szCs w:val="18"/>
              </w:rPr>
            </w:pPr>
            <w:r w:rsidRPr="00D65481">
              <w:rPr>
                <w:rFonts w:ascii="Calibri" w:hAnsi="Calibri"/>
                <w:sz w:val="18"/>
                <w:szCs w:val="18"/>
              </w:rPr>
              <w:t>Endangered (EPBC)</w:t>
            </w:r>
          </w:p>
        </w:tc>
      </w:tr>
      <w:tr w:rsidR="007817C6" w:rsidRPr="00D65481" w14:paraId="14A2EDB0" w14:textId="77777777" w:rsidTr="00DB537B">
        <w:tc>
          <w:tcPr>
            <w:tcW w:w="988" w:type="dxa"/>
            <w:vMerge/>
          </w:tcPr>
          <w:p w14:paraId="2B0BD84E" w14:textId="77777777" w:rsidR="007817C6" w:rsidRPr="00D65481" w:rsidRDefault="007817C6" w:rsidP="00DB537B">
            <w:pPr>
              <w:pStyle w:val="TableText"/>
              <w:spacing w:before="40" w:after="40"/>
              <w:jc w:val="left"/>
              <w:rPr>
                <w:b/>
                <w:sz w:val="18"/>
                <w:szCs w:val="18"/>
              </w:rPr>
            </w:pPr>
          </w:p>
        </w:tc>
        <w:tc>
          <w:tcPr>
            <w:tcW w:w="2126" w:type="dxa"/>
            <w:vAlign w:val="center"/>
          </w:tcPr>
          <w:p w14:paraId="0075E016" w14:textId="77777777" w:rsidR="007817C6" w:rsidRPr="00D65481" w:rsidRDefault="007817C6" w:rsidP="00DB537B">
            <w:pPr>
              <w:pStyle w:val="TableText"/>
              <w:spacing w:before="40" w:after="40"/>
              <w:jc w:val="left"/>
              <w:rPr>
                <w:rFonts w:ascii="Calibri" w:hAnsi="Calibri"/>
                <w:sz w:val="18"/>
                <w:szCs w:val="18"/>
              </w:rPr>
            </w:pPr>
            <w:r w:rsidRPr="00D65481">
              <w:rPr>
                <w:rFonts w:ascii="Calibri" w:hAnsi="Calibri"/>
                <w:sz w:val="18"/>
                <w:szCs w:val="18"/>
              </w:rPr>
              <w:t>Australian little bittern</w:t>
            </w:r>
          </w:p>
        </w:tc>
        <w:tc>
          <w:tcPr>
            <w:tcW w:w="2410" w:type="dxa"/>
            <w:vAlign w:val="center"/>
          </w:tcPr>
          <w:p w14:paraId="452264DD" w14:textId="77777777" w:rsidR="007817C6" w:rsidRPr="00D65481" w:rsidRDefault="007817C6" w:rsidP="00DB537B">
            <w:pPr>
              <w:pStyle w:val="TableText"/>
              <w:spacing w:before="40" w:after="40"/>
              <w:jc w:val="left"/>
              <w:rPr>
                <w:rFonts w:ascii="Calibri" w:hAnsi="Calibri"/>
                <w:i/>
                <w:iCs/>
                <w:sz w:val="18"/>
                <w:szCs w:val="18"/>
              </w:rPr>
            </w:pPr>
            <w:r w:rsidRPr="00D65481">
              <w:rPr>
                <w:rFonts w:ascii="Calibri" w:hAnsi="Calibri"/>
                <w:i/>
                <w:iCs/>
                <w:sz w:val="18"/>
                <w:szCs w:val="18"/>
              </w:rPr>
              <w:t>Ixobrychus dubius</w:t>
            </w:r>
          </w:p>
        </w:tc>
        <w:tc>
          <w:tcPr>
            <w:tcW w:w="3231" w:type="dxa"/>
            <w:vAlign w:val="center"/>
          </w:tcPr>
          <w:p w14:paraId="538446F4" w14:textId="77777777" w:rsidR="007817C6" w:rsidRPr="00D65481" w:rsidRDefault="007817C6" w:rsidP="00DB537B">
            <w:pPr>
              <w:pStyle w:val="TableText"/>
              <w:spacing w:before="40" w:after="40"/>
              <w:jc w:val="left"/>
              <w:rPr>
                <w:rFonts w:ascii="Calibri" w:hAnsi="Calibri"/>
                <w:sz w:val="18"/>
                <w:szCs w:val="18"/>
              </w:rPr>
            </w:pPr>
            <w:r w:rsidRPr="00D65481">
              <w:rPr>
                <w:rFonts w:ascii="Calibri" w:hAnsi="Calibri"/>
                <w:sz w:val="18"/>
                <w:szCs w:val="18"/>
              </w:rPr>
              <w:t>Endangered (VIC)</w:t>
            </w:r>
          </w:p>
        </w:tc>
      </w:tr>
      <w:tr w:rsidR="007817C6" w:rsidRPr="00D65481" w14:paraId="76BEA965" w14:textId="77777777" w:rsidTr="00DB537B">
        <w:tc>
          <w:tcPr>
            <w:tcW w:w="988" w:type="dxa"/>
            <w:vMerge/>
          </w:tcPr>
          <w:p w14:paraId="498533C2" w14:textId="77777777" w:rsidR="007817C6" w:rsidRPr="00D65481" w:rsidRDefault="007817C6" w:rsidP="00DB537B">
            <w:pPr>
              <w:pStyle w:val="TableText"/>
              <w:spacing w:before="40" w:after="40"/>
              <w:jc w:val="left"/>
              <w:rPr>
                <w:b/>
                <w:sz w:val="18"/>
                <w:szCs w:val="18"/>
              </w:rPr>
            </w:pPr>
          </w:p>
        </w:tc>
        <w:tc>
          <w:tcPr>
            <w:tcW w:w="2126" w:type="dxa"/>
            <w:vAlign w:val="center"/>
          </w:tcPr>
          <w:p w14:paraId="161F6382" w14:textId="77777777" w:rsidR="007817C6" w:rsidRPr="00D65481" w:rsidRDefault="007817C6" w:rsidP="00DB537B">
            <w:pPr>
              <w:pStyle w:val="TableText"/>
              <w:spacing w:before="40" w:after="40"/>
              <w:jc w:val="left"/>
              <w:rPr>
                <w:rFonts w:cs="Times New Roman"/>
                <w:b/>
                <w:sz w:val="18"/>
                <w:szCs w:val="18"/>
              </w:rPr>
            </w:pPr>
            <w:r w:rsidRPr="00D65481">
              <w:rPr>
                <w:rFonts w:ascii="Calibri" w:hAnsi="Calibri"/>
                <w:sz w:val="18"/>
                <w:szCs w:val="18"/>
              </w:rPr>
              <w:t>Australian painted snipe</w:t>
            </w:r>
          </w:p>
        </w:tc>
        <w:tc>
          <w:tcPr>
            <w:tcW w:w="2410" w:type="dxa"/>
            <w:vAlign w:val="center"/>
          </w:tcPr>
          <w:p w14:paraId="4D393763" w14:textId="77777777" w:rsidR="007817C6" w:rsidRPr="00D65481" w:rsidRDefault="007817C6" w:rsidP="00DB537B">
            <w:pPr>
              <w:pStyle w:val="TableText"/>
              <w:spacing w:before="40" w:after="40"/>
              <w:jc w:val="left"/>
              <w:rPr>
                <w:rFonts w:cs="Times New Roman"/>
                <w:i/>
                <w:iCs/>
                <w:sz w:val="18"/>
                <w:szCs w:val="18"/>
              </w:rPr>
            </w:pPr>
            <w:r w:rsidRPr="00D65481">
              <w:rPr>
                <w:rFonts w:ascii="Calibri" w:hAnsi="Calibri"/>
                <w:i/>
                <w:iCs/>
                <w:sz w:val="18"/>
                <w:szCs w:val="18"/>
              </w:rPr>
              <w:t>Rostratula australis</w:t>
            </w:r>
          </w:p>
        </w:tc>
        <w:tc>
          <w:tcPr>
            <w:tcW w:w="3231" w:type="dxa"/>
            <w:vAlign w:val="center"/>
          </w:tcPr>
          <w:p w14:paraId="270E9D8B" w14:textId="77777777" w:rsidR="007817C6" w:rsidRPr="00D65481" w:rsidRDefault="007817C6" w:rsidP="00DB537B">
            <w:pPr>
              <w:pStyle w:val="TableText"/>
              <w:spacing w:before="40" w:after="40"/>
              <w:jc w:val="left"/>
              <w:rPr>
                <w:rFonts w:cs="Times New Roman"/>
                <w:sz w:val="18"/>
                <w:szCs w:val="18"/>
              </w:rPr>
            </w:pPr>
            <w:r w:rsidRPr="00D65481">
              <w:rPr>
                <w:rFonts w:ascii="Calibri" w:hAnsi="Calibri"/>
                <w:sz w:val="18"/>
                <w:szCs w:val="18"/>
              </w:rPr>
              <w:t>Endangered (EPBC)</w:t>
            </w:r>
          </w:p>
        </w:tc>
      </w:tr>
      <w:tr w:rsidR="007817C6" w:rsidRPr="00D65481" w14:paraId="32B63B06" w14:textId="77777777" w:rsidTr="00DB537B">
        <w:tc>
          <w:tcPr>
            <w:tcW w:w="988" w:type="dxa"/>
            <w:vMerge/>
          </w:tcPr>
          <w:p w14:paraId="0B7587F9" w14:textId="77777777" w:rsidR="007817C6" w:rsidRPr="00D65481" w:rsidRDefault="007817C6" w:rsidP="00DB537B">
            <w:pPr>
              <w:pStyle w:val="TableText"/>
              <w:spacing w:before="40" w:after="40"/>
              <w:jc w:val="left"/>
              <w:rPr>
                <w:b/>
                <w:sz w:val="18"/>
                <w:szCs w:val="18"/>
              </w:rPr>
            </w:pPr>
          </w:p>
        </w:tc>
        <w:tc>
          <w:tcPr>
            <w:tcW w:w="2126" w:type="dxa"/>
            <w:vAlign w:val="center"/>
          </w:tcPr>
          <w:p w14:paraId="36EE0DBC" w14:textId="77777777" w:rsidR="007817C6" w:rsidRPr="00D65481" w:rsidRDefault="007817C6" w:rsidP="00DB537B">
            <w:pPr>
              <w:pStyle w:val="TableText"/>
              <w:spacing w:before="40" w:after="40"/>
              <w:jc w:val="left"/>
              <w:rPr>
                <w:rFonts w:ascii="Calibri" w:hAnsi="Calibri"/>
                <w:sz w:val="18"/>
                <w:szCs w:val="18"/>
              </w:rPr>
            </w:pPr>
            <w:r w:rsidRPr="00D65481">
              <w:rPr>
                <w:rFonts w:ascii="Calibri" w:hAnsi="Calibri"/>
                <w:sz w:val="18"/>
                <w:szCs w:val="18"/>
              </w:rPr>
              <w:t>Black-necked stork</w:t>
            </w:r>
          </w:p>
        </w:tc>
        <w:tc>
          <w:tcPr>
            <w:tcW w:w="2410" w:type="dxa"/>
            <w:vAlign w:val="center"/>
          </w:tcPr>
          <w:p w14:paraId="6591BA90" w14:textId="77777777" w:rsidR="007817C6" w:rsidRPr="00D65481" w:rsidRDefault="007817C6" w:rsidP="00DB537B">
            <w:pPr>
              <w:pStyle w:val="TableText"/>
              <w:spacing w:before="40" w:after="40"/>
              <w:jc w:val="left"/>
              <w:rPr>
                <w:rFonts w:ascii="Calibri" w:hAnsi="Calibri"/>
                <w:i/>
                <w:iCs/>
                <w:sz w:val="18"/>
                <w:szCs w:val="18"/>
              </w:rPr>
            </w:pPr>
            <w:r w:rsidRPr="00D65481">
              <w:rPr>
                <w:rFonts w:ascii="Calibri" w:hAnsi="Calibri"/>
                <w:i/>
                <w:iCs/>
                <w:sz w:val="18"/>
                <w:szCs w:val="18"/>
              </w:rPr>
              <w:t>Ephippiorhynchus asiaticus</w:t>
            </w:r>
          </w:p>
        </w:tc>
        <w:tc>
          <w:tcPr>
            <w:tcW w:w="3231" w:type="dxa"/>
            <w:vAlign w:val="center"/>
          </w:tcPr>
          <w:p w14:paraId="22AF1B47" w14:textId="77777777" w:rsidR="007817C6" w:rsidRPr="00D65481" w:rsidRDefault="007817C6" w:rsidP="00DB537B">
            <w:pPr>
              <w:pStyle w:val="TableText"/>
              <w:spacing w:before="40" w:after="40"/>
              <w:jc w:val="left"/>
              <w:rPr>
                <w:rFonts w:ascii="Calibri" w:hAnsi="Calibri"/>
                <w:sz w:val="18"/>
                <w:szCs w:val="18"/>
              </w:rPr>
            </w:pPr>
            <w:r w:rsidRPr="00D65481">
              <w:rPr>
                <w:rFonts w:ascii="Calibri" w:hAnsi="Calibri"/>
                <w:sz w:val="18"/>
                <w:szCs w:val="18"/>
              </w:rPr>
              <w:t>Endangered (NSW)</w:t>
            </w:r>
          </w:p>
        </w:tc>
      </w:tr>
      <w:tr w:rsidR="007817C6" w:rsidRPr="00D65481" w14:paraId="72A473F7" w14:textId="77777777" w:rsidTr="00DB537B">
        <w:tc>
          <w:tcPr>
            <w:tcW w:w="988" w:type="dxa"/>
            <w:vMerge/>
          </w:tcPr>
          <w:p w14:paraId="140332EB" w14:textId="77777777" w:rsidR="007817C6" w:rsidRPr="00D65481" w:rsidRDefault="007817C6" w:rsidP="00DB537B">
            <w:pPr>
              <w:pStyle w:val="TableText"/>
              <w:spacing w:before="40" w:after="40"/>
              <w:jc w:val="left"/>
              <w:rPr>
                <w:b/>
                <w:sz w:val="18"/>
                <w:szCs w:val="18"/>
              </w:rPr>
            </w:pPr>
          </w:p>
        </w:tc>
        <w:tc>
          <w:tcPr>
            <w:tcW w:w="2126" w:type="dxa"/>
            <w:vAlign w:val="center"/>
          </w:tcPr>
          <w:p w14:paraId="59C51DC3" w14:textId="77777777" w:rsidR="007817C6" w:rsidRPr="00D65481" w:rsidRDefault="007817C6" w:rsidP="00DB537B">
            <w:pPr>
              <w:pStyle w:val="TableText"/>
              <w:spacing w:before="40" w:after="40"/>
              <w:jc w:val="left"/>
              <w:rPr>
                <w:rFonts w:cs="Times New Roman"/>
                <w:sz w:val="18"/>
                <w:szCs w:val="18"/>
              </w:rPr>
            </w:pPr>
            <w:r w:rsidRPr="00D65481">
              <w:rPr>
                <w:rFonts w:ascii="Calibri" w:hAnsi="Calibri"/>
                <w:sz w:val="18"/>
                <w:szCs w:val="18"/>
              </w:rPr>
              <w:t>Blue-billed duck</w:t>
            </w:r>
          </w:p>
        </w:tc>
        <w:tc>
          <w:tcPr>
            <w:tcW w:w="2410" w:type="dxa"/>
            <w:vAlign w:val="center"/>
          </w:tcPr>
          <w:p w14:paraId="7A13AB1C" w14:textId="77777777" w:rsidR="007817C6" w:rsidRPr="00D65481" w:rsidRDefault="007817C6" w:rsidP="00DB537B">
            <w:pPr>
              <w:pStyle w:val="TableText"/>
              <w:spacing w:before="40" w:after="40"/>
              <w:jc w:val="left"/>
              <w:rPr>
                <w:rFonts w:cs="Times New Roman"/>
                <w:i/>
                <w:iCs/>
                <w:sz w:val="18"/>
                <w:szCs w:val="18"/>
              </w:rPr>
            </w:pPr>
            <w:r w:rsidRPr="00D65481">
              <w:rPr>
                <w:rFonts w:ascii="Calibri" w:hAnsi="Calibri"/>
                <w:i/>
                <w:iCs/>
                <w:sz w:val="18"/>
                <w:szCs w:val="18"/>
              </w:rPr>
              <w:t>Oxyura australis</w:t>
            </w:r>
          </w:p>
        </w:tc>
        <w:tc>
          <w:tcPr>
            <w:tcW w:w="3231" w:type="dxa"/>
            <w:vAlign w:val="center"/>
          </w:tcPr>
          <w:p w14:paraId="5F98593D" w14:textId="77777777" w:rsidR="007817C6" w:rsidRPr="00D65481" w:rsidRDefault="007817C6" w:rsidP="00DB537B">
            <w:pPr>
              <w:pStyle w:val="TableText"/>
              <w:spacing w:before="40" w:after="40"/>
              <w:jc w:val="left"/>
              <w:rPr>
                <w:rFonts w:cs="Times New Roman"/>
                <w:sz w:val="18"/>
                <w:szCs w:val="18"/>
              </w:rPr>
            </w:pPr>
            <w:r w:rsidRPr="00D65481">
              <w:rPr>
                <w:rFonts w:ascii="Calibri" w:hAnsi="Calibri"/>
                <w:sz w:val="18"/>
                <w:szCs w:val="18"/>
              </w:rPr>
              <w:t>Endangered (VIC)</w:t>
            </w:r>
          </w:p>
        </w:tc>
      </w:tr>
      <w:tr w:rsidR="007817C6" w:rsidRPr="00D65481" w14:paraId="0CCC6B3F" w14:textId="77777777" w:rsidTr="00DB537B">
        <w:tc>
          <w:tcPr>
            <w:tcW w:w="988" w:type="dxa"/>
            <w:vMerge/>
          </w:tcPr>
          <w:p w14:paraId="2A01BFC5" w14:textId="77777777" w:rsidR="007817C6" w:rsidRPr="00D65481" w:rsidRDefault="007817C6" w:rsidP="00DB537B">
            <w:pPr>
              <w:pStyle w:val="TableText"/>
              <w:spacing w:before="40" w:after="40"/>
              <w:jc w:val="left"/>
              <w:rPr>
                <w:b/>
                <w:sz w:val="18"/>
                <w:szCs w:val="18"/>
              </w:rPr>
            </w:pPr>
          </w:p>
        </w:tc>
        <w:tc>
          <w:tcPr>
            <w:tcW w:w="2126" w:type="dxa"/>
            <w:vAlign w:val="center"/>
          </w:tcPr>
          <w:p w14:paraId="2026B7EB" w14:textId="77777777" w:rsidR="007817C6" w:rsidRPr="00D65481" w:rsidRDefault="007817C6" w:rsidP="00DB537B">
            <w:pPr>
              <w:pStyle w:val="TableText"/>
              <w:spacing w:before="40" w:after="40"/>
              <w:jc w:val="left"/>
              <w:rPr>
                <w:sz w:val="18"/>
                <w:szCs w:val="18"/>
              </w:rPr>
            </w:pPr>
            <w:r w:rsidRPr="00D65481">
              <w:rPr>
                <w:rFonts w:ascii="Calibri" w:hAnsi="Calibri"/>
                <w:sz w:val="18"/>
                <w:szCs w:val="18"/>
              </w:rPr>
              <w:t>Brolga</w:t>
            </w:r>
          </w:p>
        </w:tc>
        <w:tc>
          <w:tcPr>
            <w:tcW w:w="2410" w:type="dxa"/>
            <w:vAlign w:val="center"/>
          </w:tcPr>
          <w:p w14:paraId="086A7390" w14:textId="77777777" w:rsidR="007817C6" w:rsidRPr="00D65481" w:rsidRDefault="007817C6" w:rsidP="00DB537B">
            <w:pPr>
              <w:pStyle w:val="TableText"/>
              <w:spacing w:before="40" w:after="40"/>
              <w:jc w:val="left"/>
              <w:rPr>
                <w:rFonts w:cs="Times New Roman"/>
                <w:i/>
                <w:iCs/>
                <w:sz w:val="18"/>
                <w:szCs w:val="18"/>
              </w:rPr>
            </w:pPr>
            <w:r w:rsidRPr="00D65481">
              <w:rPr>
                <w:rFonts w:ascii="Calibri" w:hAnsi="Calibri"/>
                <w:i/>
                <w:iCs/>
                <w:sz w:val="18"/>
                <w:szCs w:val="18"/>
              </w:rPr>
              <w:t>Grus rubicunda</w:t>
            </w:r>
          </w:p>
        </w:tc>
        <w:tc>
          <w:tcPr>
            <w:tcW w:w="3231" w:type="dxa"/>
            <w:vAlign w:val="center"/>
          </w:tcPr>
          <w:p w14:paraId="76E00FD6" w14:textId="77777777" w:rsidR="007817C6" w:rsidRPr="00D65481" w:rsidRDefault="007817C6" w:rsidP="00DB537B">
            <w:pPr>
              <w:pStyle w:val="TableText"/>
              <w:spacing w:before="40" w:after="40"/>
              <w:jc w:val="left"/>
              <w:rPr>
                <w:rFonts w:cs="Times New Roman"/>
                <w:sz w:val="18"/>
                <w:szCs w:val="18"/>
              </w:rPr>
            </w:pPr>
            <w:r w:rsidRPr="00D65481">
              <w:rPr>
                <w:rFonts w:ascii="Calibri" w:hAnsi="Calibri"/>
                <w:sz w:val="18"/>
                <w:szCs w:val="18"/>
              </w:rPr>
              <w:t>Vulnerable (NSW, VIC)</w:t>
            </w:r>
          </w:p>
        </w:tc>
      </w:tr>
      <w:tr w:rsidR="007817C6" w:rsidRPr="00D65481" w14:paraId="35CD1C23" w14:textId="77777777" w:rsidTr="00DB537B">
        <w:tc>
          <w:tcPr>
            <w:tcW w:w="988" w:type="dxa"/>
            <w:vMerge/>
          </w:tcPr>
          <w:p w14:paraId="193B15F3" w14:textId="77777777" w:rsidR="007817C6" w:rsidRPr="00D65481" w:rsidRDefault="007817C6" w:rsidP="00DB537B">
            <w:pPr>
              <w:pStyle w:val="TableText"/>
              <w:spacing w:before="40" w:after="40"/>
              <w:jc w:val="left"/>
              <w:rPr>
                <w:b/>
                <w:sz w:val="18"/>
                <w:szCs w:val="18"/>
              </w:rPr>
            </w:pPr>
          </w:p>
        </w:tc>
        <w:tc>
          <w:tcPr>
            <w:tcW w:w="2126" w:type="dxa"/>
            <w:vAlign w:val="center"/>
          </w:tcPr>
          <w:p w14:paraId="0AC5B863" w14:textId="77777777" w:rsidR="007817C6" w:rsidRPr="00D65481" w:rsidRDefault="007817C6" w:rsidP="00DB537B">
            <w:pPr>
              <w:pStyle w:val="TableText"/>
              <w:spacing w:before="40" w:after="40"/>
              <w:jc w:val="left"/>
              <w:rPr>
                <w:rFonts w:ascii="Calibri" w:hAnsi="Calibri"/>
                <w:sz w:val="18"/>
                <w:szCs w:val="18"/>
              </w:rPr>
            </w:pPr>
            <w:r w:rsidRPr="00D65481">
              <w:rPr>
                <w:rFonts w:ascii="Calibri" w:hAnsi="Calibri"/>
                <w:sz w:val="18"/>
                <w:szCs w:val="18"/>
              </w:rPr>
              <w:t>Comb-crested jacana</w:t>
            </w:r>
          </w:p>
        </w:tc>
        <w:tc>
          <w:tcPr>
            <w:tcW w:w="2410" w:type="dxa"/>
            <w:vAlign w:val="center"/>
          </w:tcPr>
          <w:p w14:paraId="5E3F6EC7" w14:textId="77777777" w:rsidR="007817C6" w:rsidRPr="00D65481" w:rsidRDefault="007817C6" w:rsidP="00DB537B">
            <w:pPr>
              <w:pStyle w:val="TableText"/>
              <w:spacing w:before="40" w:after="40"/>
              <w:jc w:val="left"/>
              <w:rPr>
                <w:rFonts w:ascii="Calibri" w:hAnsi="Calibri"/>
                <w:i/>
                <w:iCs/>
                <w:sz w:val="18"/>
                <w:szCs w:val="18"/>
              </w:rPr>
            </w:pPr>
            <w:r w:rsidRPr="00D65481">
              <w:rPr>
                <w:rFonts w:ascii="Calibri" w:hAnsi="Calibri"/>
                <w:i/>
                <w:iCs/>
                <w:sz w:val="18"/>
                <w:szCs w:val="18"/>
              </w:rPr>
              <w:t>Irediparra gallinacea</w:t>
            </w:r>
          </w:p>
        </w:tc>
        <w:tc>
          <w:tcPr>
            <w:tcW w:w="3231" w:type="dxa"/>
            <w:vAlign w:val="center"/>
          </w:tcPr>
          <w:p w14:paraId="4289A6B4" w14:textId="77777777" w:rsidR="007817C6" w:rsidRPr="00D65481" w:rsidRDefault="007817C6" w:rsidP="00DB537B">
            <w:pPr>
              <w:pStyle w:val="TableText"/>
              <w:spacing w:before="40" w:after="40"/>
              <w:jc w:val="left"/>
              <w:rPr>
                <w:rFonts w:ascii="Calibri" w:hAnsi="Calibri"/>
                <w:sz w:val="18"/>
                <w:szCs w:val="18"/>
              </w:rPr>
            </w:pPr>
            <w:r w:rsidRPr="00D65481">
              <w:rPr>
                <w:rFonts w:ascii="Calibri" w:hAnsi="Calibri"/>
                <w:sz w:val="18"/>
                <w:szCs w:val="18"/>
              </w:rPr>
              <w:t>Vulnerable (NSW)</w:t>
            </w:r>
          </w:p>
        </w:tc>
      </w:tr>
      <w:tr w:rsidR="007817C6" w:rsidRPr="00D65481" w14:paraId="269B4711" w14:textId="77777777" w:rsidTr="00DB537B">
        <w:tc>
          <w:tcPr>
            <w:tcW w:w="988" w:type="dxa"/>
            <w:vMerge/>
          </w:tcPr>
          <w:p w14:paraId="18BD2EE7" w14:textId="77777777" w:rsidR="007817C6" w:rsidRPr="00D65481" w:rsidRDefault="007817C6" w:rsidP="00DB537B">
            <w:pPr>
              <w:pStyle w:val="TableText"/>
              <w:spacing w:before="40" w:after="40"/>
              <w:jc w:val="left"/>
              <w:rPr>
                <w:b/>
                <w:sz w:val="18"/>
                <w:szCs w:val="18"/>
              </w:rPr>
            </w:pPr>
          </w:p>
        </w:tc>
        <w:tc>
          <w:tcPr>
            <w:tcW w:w="2126" w:type="dxa"/>
            <w:vAlign w:val="center"/>
          </w:tcPr>
          <w:p w14:paraId="2CBD12A2" w14:textId="77777777" w:rsidR="007817C6" w:rsidRPr="00D65481" w:rsidRDefault="007817C6" w:rsidP="00DB537B">
            <w:pPr>
              <w:pStyle w:val="TableText"/>
              <w:spacing w:before="40" w:after="40"/>
              <w:jc w:val="left"/>
              <w:rPr>
                <w:sz w:val="18"/>
                <w:szCs w:val="18"/>
              </w:rPr>
            </w:pPr>
            <w:r w:rsidRPr="00D65481">
              <w:rPr>
                <w:rFonts w:ascii="Calibri" w:hAnsi="Calibri"/>
                <w:sz w:val="18"/>
                <w:szCs w:val="18"/>
              </w:rPr>
              <w:t>Eastern great egret</w:t>
            </w:r>
          </w:p>
        </w:tc>
        <w:tc>
          <w:tcPr>
            <w:tcW w:w="2410" w:type="dxa"/>
            <w:vAlign w:val="center"/>
          </w:tcPr>
          <w:p w14:paraId="6C80ABF6" w14:textId="77777777" w:rsidR="007817C6" w:rsidRPr="00D65481" w:rsidRDefault="007817C6" w:rsidP="00DB537B">
            <w:pPr>
              <w:pStyle w:val="TableText"/>
              <w:spacing w:before="40" w:after="40"/>
              <w:jc w:val="left"/>
              <w:rPr>
                <w:rFonts w:cs="Times New Roman"/>
                <w:i/>
                <w:iCs/>
                <w:sz w:val="18"/>
                <w:szCs w:val="18"/>
              </w:rPr>
            </w:pPr>
            <w:r w:rsidRPr="00D65481">
              <w:rPr>
                <w:rFonts w:ascii="Calibri" w:hAnsi="Calibri"/>
                <w:i/>
                <w:iCs/>
                <w:sz w:val="18"/>
                <w:szCs w:val="18"/>
              </w:rPr>
              <w:t>Ardea modesta</w:t>
            </w:r>
          </w:p>
        </w:tc>
        <w:tc>
          <w:tcPr>
            <w:tcW w:w="3231" w:type="dxa"/>
            <w:vAlign w:val="center"/>
          </w:tcPr>
          <w:p w14:paraId="1F51F7C7" w14:textId="77777777" w:rsidR="007817C6" w:rsidRPr="00D65481" w:rsidRDefault="007817C6" w:rsidP="00DB537B">
            <w:pPr>
              <w:pStyle w:val="TableText"/>
              <w:spacing w:before="40" w:after="40"/>
              <w:jc w:val="left"/>
              <w:rPr>
                <w:rFonts w:cs="Times New Roman"/>
                <w:sz w:val="18"/>
                <w:szCs w:val="18"/>
              </w:rPr>
            </w:pPr>
            <w:r w:rsidRPr="00D65481">
              <w:rPr>
                <w:rFonts w:ascii="Calibri" w:hAnsi="Calibri"/>
                <w:sz w:val="18"/>
                <w:szCs w:val="18"/>
              </w:rPr>
              <w:t>Vulnerable (VIC)</w:t>
            </w:r>
          </w:p>
        </w:tc>
      </w:tr>
      <w:tr w:rsidR="007817C6" w:rsidRPr="00D65481" w14:paraId="6B1B8B86" w14:textId="77777777" w:rsidTr="00DB537B">
        <w:tc>
          <w:tcPr>
            <w:tcW w:w="988" w:type="dxa"/>
            <w:vMerge/>
          </w:tcPr>
          <w:p w14:paraId="2E020C60" w14:textId="77777777" w:rsidR="007817C6" w:rsidRPr="00D65481" w:rsidRDefault="007817C6" w:rsidP="00DB537B">
            <w:pPr>
              <w:pStyle w:val="TableText"/>
              <w:spacing w:before="40" w:after="40"/>
              <w:jc w:val="left"/>
              <w:rPr>
                <w:b/>
                <w:sz w:val="18"/>
                <w:szCs w:val="18"/>
              </w:rPr>
            </w:pPr>
          </w:p>
        </w:tc>
        <w:tc>
          <w:tcPr>
            <w:tcW w:w="2126" w:type="dxa"/>
            <w:vAlign w:val="center"/>
          </w:tcPr>
          <w:p w14:paraId="1FA1975E" w14:textId="77777777" w:rsidR="007817C6" w:rsidRPr="00D65481" w:rsidRDefault="007817C6" w:rsidP="00DB537B">
            <w:pPr>
              <w:pStyle w:val="TableText"/>
              <w:spacing w:before="40" w:after="40"/>
              <w:jc w:val="left"/>
              <w:rPr>
                <w:rFonts w:ascii="Calibri" w:hAnsi="Calibri"/>
                <w:sz w:val="18"/>
                <w:szCs w:val="18"/>
              </w:rPr>
            </w:pPr>
            <w:r w:rsidRPr="00D65481">
              <w:rPr>
                <w:rFonts w:ascii="Calibri" w:hAnsi="Calibri"/>
                <w:sz w:val="18"/>
                <w:szCs w:val="18"/>
              </w:rPr>
              <w:t>Freckled duck</w:t>
            </w:r>
          </w:p>
        </w:tc>
        <w:tc>
          <w:tcPr>
            <w:tcW w:w="2410" w:type="dxa"/>
            <w:vAlign w:val="center"/>
          </w:tcPr>
          <w:p w14:paraId="1538B87C" w14:textId="77777777" w:rsidR="007817C6" w:rsidRPr="00D65481" w:rsidRDefault="007817C6" w:rsidP="00DB537B">
            <w:pPr>
              <w:pStyle w:val="TableText"/>
              <w:spacing w:before="40" w:after="40"/>
              <w:jc w:val="left"/>
              <w:rPr>
                <w:rFonts w:ascii="Calibri" w:hAnsi="Calibri"/>
                <w:i/>
                <w:iCs/>
                <w:sz w:val="18"/>
                <w:szCs w:val="18"/>
              </w:rPr>
            </w:pPr>
            <w:r w:rsidRPr="00D65481">
              <w:rPr>
                <w:rFonts w:ascii="Calibri" w:hAnsi="Calibri"/>
                <w:i/>
                <w:iCs/>
                <w:sz w:val="18"/>
                <w:szCs w:val="18"/>
              </w:rPr>
              <w:t>Stictonetta naevosa</w:t>
            </w:r>
          </w:p>
        </w:tc>
        <w:tc>
          <w:tcPr>
            <w:tcW w:w="3231" w:type="dxa"/>
            <w:vAlign w:val="center"/>
          </w:tcPr>
          <w:p w14:paraId="3C0A1D87" w14:textId="77777777" w:rsidR="007817C6" w:rsidRPr="00D65481" w:rsidRDefault="007817C6" w:rsidP="00DB537B">
            <w:pPr>
              <w:pStyle w:val="TableText"/>
              <w:spacing w:before="40" w:after="40"/>
              <w:jc w:val="left"/>
              <w:rPr>
                <w:rFonts w:ascii="Calibri" w:hAnsi="Calibri"/>
                <w:sz w:val="18"/>
                <w:szCs w:val="18"/>
              </w:rPr>
            </w:pPr>
            <w:r w:rsidRPr="00D65481">
              <w:rPr>
                <w:rFonts w:ascii="Calibri" w:hAnsi="Calibri"/>
                <w:sz w:val="18"/>
                <w:szCs w:val="18"/>
              </w:rPr>
              <w:t>Vulnerable (SA)</w:t>
            </w:r>
          </w:p>
        </w:tc>
      </w:tr>
      <w:tr w:rsidR="007817C6" w:rsidRPr="00D65481" w14:paraId="38E95F5B" w14:textId="77777777" w:rsidTr="00DB537B">
        <w:tc>
          <w:tcPr>
            <w:tcW w:w="988" w:type="dxa"/>
            <w:vMerge/>
          </w:tcPr>
          <w:p w14:paraId="1AC47876" w14:textId="77777777" w:rsidR="007817C6" w:rsidRPr="00D65481" w:rsidRDefault="007817C6" w:rsidP="00DB537B">
            <w:pPr>
              <w:pStyle w:val="TableText"/>
              <w:spacing w:before="40" w:after="40"/>
              <w:jc w:val="left"/>
              <w:rPr>
                <w:b/>
                <w:sz w:val="18"/>
                <w:szCs w:val="18"/>
              </w:rPr>
            </w:pPr>
          </w:p>
        </w:tc>
        <w:tc>
          <w:tcPr>
            <w:tcW w:w="2126" w:type="dxa"/>
            <w:vAlign w:val="center"/>
          </w:tcPr>
          <w:p w14:paraId="7E4E062E" w14:textId="77777777" w:rsidR="007817C6" w:rsidRPr="00D65481" w:rsidRDefault="007817C6" w:rsidP="00DB537B">
            <w:pPr>
              <w:pStyle w:val="TableText"/>
              <w:spacing w:before="40" w:after="40"/>
              <w:jc w:val="left"/>
              <w:rPr>
                <w:rFonts w:ascii="Calibri" w:hAnsi="Calibri"/>
                <w:sz w:val="18"/>
                <w:szCs w:val="18"/>
              </w:rPr>
            </w:pPr>
            <w:r w:rsidRPr="00D65481">
              <w:rPr>
                <w:rFonts w:ascii="Calibri" w:hAnsi="Calibri"/>
                <w:sz w:val="18"/>
                <w:szCs w:val="18"/>
              </w:rPr>
              <w:t>Hardhead</w:t>
            </w:r>
          </w:p>
        </w:tc>
        <w:tc>
          <w:tcPr>
            <w:tcW w:w="2410" w:type="dxa"/>
            <w:vAlign w:val="center"/>
          </w:tcPr>
          <w:p w14:paraId="124FFF36" w14:textId="77777777" w:rsidR="007817C6" w:rsidRPr="00D65481" w:rsidRDefault="007817C6" w:rsidP="00DB537B">
            <w:pPr>
              <w:pStyle w:val="TableText"/>
              <w:spacing w:before="40" w:after="40"/>
              <w:jc w:val="left"/>
              <w:rPr>
                <w:rFonts w:ascii="Calibri" w:hAnsi="Calibri"/>
                <w:i/>
                <w:iCs/>
                <w:sz w:val="18"/>
                <w:szCs w:val="18"/>
              </w:rPr>
            </w:pPr>
            <w:r w:rsidRPr="00D65481">
              <w:rPr>
                <w:rFonts w:ascii="Calibri" w:hAnsi="Calibri"/>
                <w:i/>
                <w:iCs/>
                <w:sz w:val="18"/>
                <w:szCs w:val="18"/>
              </w:rPr>
              <w:t>Aythya australis</w:t>
            </w:r>
          </w:p>
        </w:tc>
        <w:tc>
          <w:tcPr>
            <w:tcW w:w="3231" w:type="dxa"/>
            <w:vAlign w:val="center"/>
          </w:tcPr>
          <w:p w14:paraId="21FE6EB2" w14:textId="77777777" w:rsidR="007817C6" w:rsidRPr="00D65481" w:rsidRDefault="007817C6" w:rsidP="00DB537B">
            <w:pPr>
              <w:pStyle w:val="TableText"/>
              <w:spacing w:before="40" w:after="40"/>
              <w:jc w:val="left"/>
              <w:rPr>
                <w:rFonts w:ascii="Calibri" w:hAnsi="Calibri"/>
                <w:sz w:val="18"/>
                <w:szCs w:val="18"/>
              </w:rPr>
            </w:pPr>
            <w:r w:rsidRPr="00D65481">
              <w:rPr>
                <w:rFonts w:ascii="Calibri" w:hAnsi="Calibri"/>
                <w:sz w:val="18"/>
                <w:szCs w:val="18"/>
              </w:rPr>
              <w:t>Vulnerable (VIC)</w:t>
            </w:r>
          </w:p>
        </w:tc>
      </w:tr>
      <w:tr w:rsidR="007817C6" w:rsidRPr="00D65481" w14:paraId="623D49D3" w14:textId="77777777" w:rsidTr="00DB537B">
        <w:tc>
          <w:tcPr>
            <w:tcW w:w="988" w:type="dxa"/>
            <w:vMerge/>
          </w:tcPr>
          <w:p w14:paraId="6BFC04D7" w14:textId="77777777" w:rsidR="007817C6" w:rsidRPr="00D65481" w:rsidRDefault="007817C6" w:rsidP="00DB537B">
            <w:pPr>
              <w:pStyle w:val="TableText"/>
              <w:spacing w:before="40" w:after="40"/>
              <w:jc w:val="left"/>
              <w:rPr>
                <w:b/>
                <w:sz w:val="18"/>
                <w:szCs w:val="18"/>
              </w:rPr>
            </w:pPr>
          </w:p>
        </w:tc>
        <w:tc>
          <w:tcPr>
            <w:tcW w:w="2126" w:type="dxa"/>
            <w:vAlign w:val="center"/>
          </w:tcPr>
          <w:p w14:paraId="3E52A3B1" w14:textId="77777777" w:rsidR="007817C6" w:rsidRPr="00D65481" w:rsidRDefault="007817C6" w:rsidP="00DB537B">
            <w:pPr>
              <w:pStyle w:val="TableText"/>
              <w:spacing w:before="40" w:after="40"/>
              <w:jc w:val="left"/>
              <w:rPr>
                <w:rFonts w:ascii="Calibri" w:hAnsi="Calibri"/>
                <w:sz w:val="18"/>
                <w:szCs w:val="18"/>
              </w:rPr>
            </w:pPr>
            <w:r w:rsidRPr="00D65481">
              <w:rPr>
                <w:rFonts w:ascii="Calibri" w:hAnsi="Calibri"/>
                <w:sz w:val="18"/>
                <w:szCs w:val="18"/>
              </w:rPr>
              <w:t>Intermediate egret</w:t>
            </w:r>
          </w:p>
        </w:tc>
        <w:tc>
          <w:tcPr>
            <w:tcW w:w="2410" w:type="dxa"/>
            <w:vAlign w:val="center"/>
          </w:tcPr>
          <w:p w14:paraId="035E933F" w14:textId="77777777" w:rsidR="007817C6" w:rsidRPr="00D65481" w:rsidRDefault="007817C6" w:rsidP="00DB537B">
            <w:pPr>
              <w:pStyle w:val="TableText"/>
              <w:spacing w:before="40" w:after="40"/>
              <w:jc w:val="left"/>
              <w:rPr>
                <w:rFonts w:ascii="Calibri" w:hAnsi="Calibri"/>
                <w:i/>
                <w:iCs/>
                <w:sz w:val="18"/>
                <w:szCs w:val="18"/>
              </w:rPr>
            </w:pPr>
            <w:r w:rsidRPr="00D65481">
              <w:rPr>
                <w:rFonts w:ascii="Calibri" w:hAnsi="Calibri"/>
                <w:i/>
                <w:iCs/>
                <w:sz w:val="18"/>
                <w:szCs w:val="18"/>
              </w:rPr>
              <w:t>Ardea intermedia</w:t>
            </w:r>
          </w:p>
        </w:tc>
        <w:tc>
          <w:tcPr>
            <w:tcW w:w="3231" w:type="dxa"/>
          </w:tcPr>
          <w:p w14:paraId="5E439879" w14:textId="77777777" w:rsidR="007817C6" w:rsidRPr="00D65481" w:rsidRDefault="007817C6" w:rsidP="00DB537B">
            <w:pPr>
              <w:pStyle w:val="TableText"/>
              <w:spacing w:before="40" w:after="40"/>
              <w:jc w:val="left"/>
              <w:rPr>
                <w:rFonts w:ascii="Calibri" w:hAnsi="Calibri"/>
                <w:sz w:val="18"/>
                <w:szCs w:val="18"/>
              </w:rPr>
            </w:pPr>
            <w:r w:rsidRPr="00D65481">
              <w:rPr>
                <w:rFonts w:ascii="Calibri" w:hAnsi="Calibri"/>
                <w:sz w:val="18"/>
                <w:szCs w:val="18"/>
              </w:rPr>
              <w:t>Endangered (VIC)</w:t>
            </w:r>
          </w:p>
        </w:tc>
      </w:tr>
      <w:tr w:rsidR="007817C6" w:rsidRPr="00D65481" w14:paraId="682D4F19" w14:textId="77777777" w:rsidTr="00DB537B">
        <w:tc>
          <w:tcPr>
            <w:tcW w:w="988" w:type="dxa"/>
            <w:vMerge/>
          </w:tcPr>
          <w:p w14:paraId="644604C2" w14:textId="77777777" w:rsidR="007817C6" w:rsidRPr="00D65481" w:rsidRDefault="007817C6" w:rsidP="00DB537B">
            <w:pPr>
              <w:pStyle w:val="TableText"/>
              <w:spacing w:before="40" w:after="40"/>
              <w:jc w:val="left"/>
              <w:rPr>
                <w:b/>
                <w:sz w:val="18"/>
                <w:szCs w:val="18"/>
              </w:rPr>
            </w:pPr>
          </w:p>
        </w:tc>
        <w:tc>
          <w:tcPr>
            <w:tcW w:w="2126" w:type="dxa"/>
            <w:vAlign w:val="center"/>
          </w:tcPr>
          <w:p w14:paraId="6D316FE6" w14:textId="77777777" w:rsidR="007817C6" w:rsidRPr="00D65481" w:rsidRDefault="007817C6" w:rsidP="00DB537B">
            <w:pPr>
              <w:pStyle w:val="TableText"/>
              <w:spacing w:before="40" w:after="40"/>
              <w:jc w:val="left"/>
              <w:rPr>
                <w:rFonts w:ascii="Calibri" w:hAnsi="Calibri"/>
                <w:sz w:val="18"/>
                <w:szCs w:val="18"/>
              </w:rPr>
            </w:pPr>
            <w:r w:rsidRPr="00D65481">
              <w:rPr>
                <w:rFonts w:ascii="Calibri" w:hAnsi="Calibri"/>
                <w:sz w:val="18"/>
                <w:szCs w:val="18"/>
              </w:rPr>
              <w:t>Little egret</w:t>
            </w:r>
          </w:p>
        </w:tc>
        <w:tc>
          <w:tcPr>
            <w:tcW w:w="2410" w:type="dxa"/>
            <w:vAlign w:val="center"/>
          </w:tcPr>
          <w:p w14:paraId="1C9EBA33" w14:textId="77777777" w:rsidR="007817C6" w:rsidRPr="00D65481" w:rsidRDefault="007817C6" w:rsidP="00DB537B">
            <w:pPr>
              <w:pStyle w:val="TableText"/>
              <w:spacing w:before="40" w:after="40"/>
              <w:jc w:val="left"/>
              <w:rPr>
                <w:rFonts w:ascii="Calibri" w:hAnsi="Calibri"/>
                <w:i/>
                <w:iCs/>
                <w:sz w:val="18"/>
                <w:szCs w:val="18"/>
              </w:rPr>
            </w:pPr>
            <w:r w:rsidRPr="00D65481">
              <w:rPr>
                <w:rFonts w:ascii="Calibri" w:hAnsi="Calibri"/>
                <w:i/>
                <w:iCs/>
                <w:sz w:val="18"/>
                <w:szCs w:val="18"/>
              </w:rPr>
              <w:t>Egretta garzetta</w:t>
            </w:r>
          </w:p>
        </w:tc>
        <w:tc>
          <w:tcPr>
            <w:tcW w:w="3231" w:type="dxa"/>
          </w:tcPr>
          <w:p w14:paraId="105A02E2" w14:textId="77777777" w:rsidR="007817C6" w:rsidRPr="00D65481" w:rsidRDefault="007817C6" w:rsidP="00DB537B">
            <w:pPr>
              <w:pStyle w:val="TableText"/>
              <w:spacing w:before="40" w:after="40"/>
              <w:jc w:val="left"/>
              <w:rPr>
                <w:rFonts w:ascii="Calibri" w:hAnsi="Calibri"/>
                <w:sz w:val="18"/>
                <w:szCs w:val="18"/>
              </w:rPr>
            </w:pPr>
            <w:r w:rsidRPr="00D65481">
              <w:rPr>
                <w:rFonts w:ascii="Calibri" w:hAnsi="Calibri"/>
                <w:sz w:val="18"/>
                <w:szCs w:val="18"/>
              </w:rPr>
              <w:t>Endangered (VIC)</w:t>
            </w:r>
          </w:p>
        </w:tc>
      </w:tr>
      <w:tr w:rsidR="007817C6" w:rsidRPr="00D65481" w14:paraId="5029E59F" w14:textId="77777777" w:rsidTr="00DB537B">
        <w:tc>
          <w:tcPr>
            <w:tcW w:w="988" w:type="dxa"/>
            <w:vMerge/>
          </w:tcPr>
          <w:p w14:paraId="2D40585C" w14:textId="77777777" w:rsidR="007817C6" w:rsidRPr="00D65481" w:rsidRDefault="007817C6" w:rsidP="00DB537B">
            <w:pPr>
              <w:pStyle w:val="TableText"/>
              <w:spacing w:before="40" w:after="40"/>
              <w:jc w:val="left"/>
              <w:rPr>
                <w:b/>
                <w:sz w:val="18"/>
                <w:szCs w:val="18"/>
              </w:rPr>
            </w:pPr>
          </w:p>
        </w:tc>
        <w:tc>
          <w:tcPr>
            <w:tcW w:w="2126" w:type="dxa"/>
            <w:vAlign w:val="center"/>
          </w:tcPr>
          <w:p w14:paraId="188A98F1" w14:textId="77777777" w:rsidR="007817C6" w:rsidRPr="00D65481" w:rsidRDefault="007817C6" w:rsidP="00DB537B">
            <w:pPr>
              <w:pStyle w:val="TableText"/>
              <w:spacing w:before="40" w:after="40"/>
              <w:jc w:val="left"/>
              <w:rPr>
                <w:sz w:val="18"/>
                <w:szCs w:val="18"/>
              </w:rPr>
            </w:pPr>
            <w:r w:rsidRPr="00D65481">
              <w:rPr>
                <w:rFonts w:ascii="Calibri" w:hAnsi="Calibri"/>
                <w:sz w:val="18"/>
                <w:szCs w:val="18"/>
              </w:rPr>
              <w:t>Magpie goose</w:t>
            </w:r>
          </w:p>
        </w:tc>
        <w:tc>
          <w:tcPr>
            <w:tcW w:w="2410" w:type="dxa"/>
            <w:vAlign w:val="center"/>
          </w:tcPr>
          <w:p w14:paraId="181A0F06" w14:textId="77777777" w:rsidR="007817C6" w:rsidRPr="00D65481" w:rsidRDefault="007817C6" w:rsidP="00DB537B">
            <w:pPr>
              <w:pStyle w:val="TableText"/>
              <w:spacing w:before="40" w:after="40"/>
              <w:jc w:val="left"/>
              <w:rPr>
                <w:rFonts w:cs="Times New Roman"/>
                <w:i/>
                <w:iCs/>
                <w:sz w:val="18"/>
                <w:szCs w:val="18"/>
              </w:rPr>
            </w:pPr>
            <w:r w:rsidRPr="00D65481">
              <w:rPr>
                <w:rFonts w:ascii="Calibri" w:hAnsi="Calibri"/>
                <w:i/>
                <w:iCs/>
                <w:sz w:val="18"/>
                <w:szCs w:val="18"/>
              </w:rPr>
              <w:t>Anseranas semipalmata</w:t>
            </w:r>
          </w:p>
        </w:tc>
        <w:tc>
          <w:tcPr>
            <w:tcW w:w="3231" w:type="dxa"/>
            <w:vAlign w:val="center"/>
          </w:tcPr>
          <w:p w14:paraId="3ABF18DF" w14:textId="77777777" w:rsidR="007817C6" w:rsidRPr="00D65481" w:rsidRDefault="007817C6" w:rsidP="00DB537B">
            <w:pPr>
              <w:pStyle w:val="TableText"/>
              <w:spacing w:before="40" w:after="40"/>
              <w:jc w:val="left"/>
              <w:rPr>
                <w:rFonts w:cs="Times New Roman"/>
                <w:sz w:val="18"/>
                <w:szCs w:val="18"/>
              </w:rPr>
            </w:pPr>
            <w:r w:rsidRPr="00D65481">
              <w:rPr>
                <w:rFonts w:ascii="Calibri" w:hAnsi="Calibri"/>
                <w:sz w:val="18"/>
                <w:szCs w:val="18"/>
              </w:rPr>
              <w:t>Vulnerable (NSW)</w:t>
            </w:r>
          </w:p>
        </w:tc>
      </w:tr>
      <w:tr w:rsidR="007817C6" w:rsidRPr="00D65481" w14:paraId="628887B8" w14:textId="77777777" w:rsidTr="00DB537B">
        <w:tc>
          <w:tcPr>
            <w:tcW w:w="988" w:type="dxa"/>
            <w:vMerge/>
          </w:tcPr>
          <w:p w14:paraId="725AF0F5" w14:textId="77777777" w:rsidR="007817C6" w:rsidRPr="00D65481" w:rsidRDefault="007817C6" w:rsidP="00DB537B">
            <w:pPr>
              <w:pStyle w:val="TableText"/>
              <w:spacing w:before="40" w:after="40"/>
              <w:jc w:val="left"/>
              <w:rPr>
                <w:b/>
                <w:sz w:val="18"/>
                <w:szCs w:val="18"/>
              </w:rPr>
            </w:pPr>
          </w:p>
        </w:tc>
        <w:tc>
          <w:tcPr>
            <w:tcW w:w="2126" w:type="dxa"/>
            <w:vAlign w:val="center"/>
          </w:tcPr>
          <w:p w14:paraId="25DACBEF" w14:textId="77777777" w:rsidR="007817C6" w:rsidRPr="00D65481" w:rsidRDefault="007817C6" w:rsidP="00DB537B">
            <w:pPr>
              <w:pStyle w:val="TableText"/>
              <w:spacing w:before="40" w:after="40"/>
              <w:jc w:val="left"/>
              <w:rPr>
                <w:sz w:val="18"/>
                <w:szCs w:val="18"/>
              </w:rPr>
            </w:pPr>
            <w:r w:rsidRPr="00D65481">
              <w:rPr>
                <w:rFonts w:ascii="Calibri" w:hAnsi="Calibri"/>
                <w:sz w:val="18"/>
                <w:szCs w:val="18"/>
              </w:rPr>
              <w:t>Musk duck</w:t>
            </w:r>
          </w:p>
        </w:tc>
        <w:tc>
          <w:tcPr>
            <w:tcW w:w="2410" w:type="dxa"/>
            <w:vAlign w:val="center"/>
          </w:tcPr>
          <w:p w14:paraId="55CE5D13" w14:textId="77777777" w:rsidR="007817C6" w:rsidRPr="00D65481" w:rsidRDefault="007817C6" w:rsidP="00DB537B">
            <w:pPr>
              <w:pStyle w:val="TableText"/>
              <w:spacing w:before="40" w:after="40"/>
              <w:jc w:val="left"/>
              <w:rPr>
                <w:rFonts w:cs="Times New Roman"/>
                <w:i/>
                <w:iCs/>
                <w:sz w:val="18"/>
                <w:szCs w:val="18"/>
              </w:rPr>
            </w:pPr>
            <w:r w:rsidRPr="00D65481">
              <w:rPr>
                <w:rFonts w:ascii="Calibri" w:hAnsi="Calibri"/>
                <w:i/>
                <w:iCs/>
                <w:sz w:val="18"/>
                <w:szCs w:val="18"/>
              </w:rPr>
              <w:t>Biziura lobata</w:t>
            </w:r>
          </w:p>
        </w:tc>
        <w:tc>
          <w:tcPr>
            <w:tcW w:w="3231" w:type="dxa"/>
            <w:vAlign w:val="center"/>
          </w:tcPr>
          <w:p w14:paraId="68D58627" w14:textId="77777777" w:rsidR="007817C6" w:rsidRPr="00D65481" w:rsidRDefault="007817C6" w:rsidP="00DB537B">
            <w:pPr>
              <w:pStyle w:val="TableText"/>
              <w:spacing w:before="40" w:after="40"/>
              <w:jc w:val="left"/>
              <w:rPr>
                <w:rFonts w:cs="Times New Roman"/>
                <w:sz w:val="18"/>
                <w:szCs w:val="18"/>
              </w:rPr>
            </w:pPr>
            <w:r w:rsidRPr="00D65481">
              <w:rPr>
                <w:rFonts w:ascii="Calibri" w:hAnsi="Calibri"/>
                <w:sz w:val="18"/>
                <w:szCs w:val="18"/>
              </w:rPr>
              <w:t>Vulnerable (VIC)</w:t>
            </w:r>
          </w:p>
        </w:tc>
      </w:tr>
      <w:tr w:rsidR="007817C6" w:rsidRPr="00D65481" w14:paraId="6330D345" w14:textId="77777777" w:rsidTr="00DB537B">
        <w:tc>
          <w:tcPr>
            <w:tcW w:w="988" w:type="dxa"/>
            <w:vMerge/>
          </w:tcPr>
          <w:p w14:paraId="2ACB79DB" w14:textId="77777777" w:rsidR="007817C6" w:rsidRPr="00D65481" w:rsidRDefault="007817C6" w:rsidP="00DB537B">
            <w:pPr>
              <w:pStyle w:val="TableText"/>
              <w:spacing w:before="40" w:after="40"/>
              <w:jc w:val="left"/>
              <w:rPr>
                <w:b/>
                <w:sz w:val="18"/>
                <w:szCs w:val="18"/>
              </w:rPr>
            </w:pPr>
          </w:p>
        </w:tc>
        <w:tc>
          <w:tcPr>
            <w:tcW w:w="2126" w:type="dxa"/>
            <w:vAlign w:val="center"/>
          </w:tcPr>
          <w:p w14:paraId="5B0EA27F" w14:textId="77777777" w:rsidR="007817C6" w:rsidRPr="00D65481" w:rsidRDefault="007817C6" w:rsidP="00DB537B">
            <w:pPr>
              <w:pStyle w:val="TableText"/>
              <w:spacing w:before="40" w:after="40"/>
              <w:jc w:val="left"/>
              <w:rPr>
                <w:sz w:val="18"/>
                <w:szCs w:val="18"/>
              </w:rPr>
            </w:pPr>
            <w:r w:rsidRPr="00D65481">
              <w:rPr>
                <w:rFonts w:ascii="Calibri" w:hAnsi="Calibri"/>
                <w:sz w:val="18"/>
                <w:szCs w:val="18"/>
              </w:rPr>
              <w:t>Regent parrot</w:t>
            </w:r>
          </w:p>
        </w:tc>
        <w:tc>
          <w:tcPr>
            <w:tcW w:w="2410" w:type="dxa"/>
            <w:vAlign w:val="center"/>
          </w:tcPr>
          <w:p w14:paraId="5B7CB71B" w14:textId="77777777" w:rsidR="007817C6" w:rsidRPr="00D65481" w:rsidRDefault="007817C6" w:rsidP="00DB537B">
            <w:pPr>
              <w:pStyle w:val="TableText"/>
              <w:spacing w:before="40" w:after="40"/>
              <w:jc w:val="left"/>
              <w:rPr>
                <w:rFonts w:cs="Times New Roman"/>
                <w:i/>
                <w:iCs/>
                <w:sz w:val="18"/>
                <w:szCs w:val="18"/>
              </w:rPr>
            </w:pPr>
            <w:r w:rsidRPr="00D65481">
              <w:rPr>
                <w:rFonts w:ascii="Calibri" w:hAnsi="Calibri"/>
                <w:i/>
                <w:iCs/>
                <w:sz w:val="18"/>
                <w:szCs w:val="18"/>
              </w:rPr>
              <w:t>Polytelis anthopeplus</w:t>
            </w:r>
          </w:p>
        </w:tc>
        <w:tc>
          <w:tcPr>
            <w:tcW w:w="3231" w:type="dxa"/>
            <w:vAlign w:val="center"/>
          </w:tcPr>
          <w:p w14:paraId="5A895FE6" w14:textId="77777777" w:rsidR="007817C6" w:rsidRPr="00D65481" w:rsidRDefault="007817C6" w:rsidP="00DB537B">
            <w:pPr>
              <w:pStyle w:val="TableText"/>
              <w:spacing w:before="40" w:after="40"/>
              <w:jc w:val="left"/>
              <w:rPr>
                <w:rFonts w:cs="Times New Roman"/>
                <w:sz w:val="18"/>
                <w:szCs w:val="18"/>
              </w:rPr>
            </w:pPr>
            <w:r w:rsidRPr="00D65481">
              <w:rPr>
                <w:rFonts w:ascii="Calibri" w:hAnsi="Calibri"/>
                <w:sz w:val="18"/>
                <w:szCs w:val="18"/>
              </w:rPr>
              <w:t>Vulnerable (EPBC)</w:t>
            </w:r>
          </w:p>
        </w:tc>
      </w:tr>
      <w:tr w:rsidR="007817C6" w:rsidRPr="00D65481" w14:paraId="5132D6E9" w14:textId="77777777" w:rsidTr="00DB537B">
        <w:tc>
          <w:tcPr>
            <w:tcW w:w="988" w:type="dxa"/>
            <w:vMerge/>
          </w:tcPr>
          <w:p w14:paraId="6325DA4D" w14:textId="77777777" w:rsidR="007817C6" w:rsidRPr="00D65481" w:rsidRDefault="007817C6" w:rsidP="00DB537B">
            <w:pPr>
              <w:pStyle w:val="TableText"/>
              <w:spacing w:before="40" w:after="40"/>
              <w:jc w:val="left"/>
              <w:rPr>
                <w:b/>
                <w:sz w:val="18"/>
                <w:szCs w:val="18"/>
              </w:rPr>
            </w:pPr>
          </w:p>
        </w:tc>
        <w:tc>
          <w:tcPr>
            <w:tcW w:w="2126" w:type="dxa"/>
            <w:vAlign w:val="bottom"/>
          </w:tcPr>
          <w:p w14:paraId="3E34ACD1" w14:textId="77777777" w:rsidR="007817C6" w:rsidRPr="00D65481" w:rsidRDefault="007817C6" w:rsidP="00DB537B">
            <w:pPr>
              <w:pStyle w:val="TableText"/>
              <w:spacing w:before="40" w:after="40"/>
              <w:jc w:val="left"/>
              <w:rPr>
                <w:sz w:val="18"/>
                <w:szCs w:val="18"/>
              </w:rPr>
            </w:pPr>
            <w:r w:rsidRPr="00D65481">
              <w:rPr>
                <w:sz w:val="18"/>
                <w:szCs w:val="18"/>
              </w:rPr>
              <w:t>Superb parrot</w:t>
            </w:r>
          </w:p>
        </w:tc>
        <w:tc>
          <w:tcPr>
            <w:tcW w:w="2410" w:type="dxa"/>
            <w:vAlign w:val="bottom"/>
          </w:tcPr>
          <w:p w14:paraId="05D69689" w14:textId="77777777" w:rsidR="007817C6" w:rsidRPr="00D65481" w:rsidRDefault="007817C6" w:rsidP="00DB537B">
            <w:pPr>
              <w:pStyle w:val="TableText"/>
              <w:spacing w:before="40" w:after="40"/>
              <w:jc w:val="left"/>
              <w:rPr>
                <w:rFonts w:cs="Times New Roman"/>
                <w:i/>
                <w:iCs/>
                <w:sz w:val="18"/>
                <w:szCs w:val="18"/>
              </w:rPr>
            </w:pPr>
            <w:r w:rsidRPr="00D65481">
              <w:rPr>
                <w:rFonts w:cs="Times New Roman"/>
                <w:i/>
                <w:iCs/>
                <w:sz w:val="18"/>
                <w:szCs w:val="18"/>
              </w:rPr>
              <w:t>Polytelis swainsonii</w:t>
            </w:r>
          </w:p>
        </w:tc>
        <w:tc>
          <w:tcPr>
            <w:tcW w:w="3231" w:type="dxa"/>
            <w:vAlign w:val="bottom"/>
          </w:tcPr>
          <w:p w14:paraId="1459B99F"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Vulnerable (EPBC)</w:t>
            </w:r>
          </w:p>
        </w:tc>
      </w:tr>
      <w:tr w:rsidR="007817C6" w:rsidRPr="00D65481" w14:paraId="683C102B" w14:textId="77777777" w:rsidTr="00DB537B">
        <w:tc>
          <w:tcPr>
            <w:tcW w:w="988" w:type="dxa"/>
            <w:vMerge/>
          </w:tcPr>
          <w:p w14:paraId="266B93CB" w14:textId="77777777" w:rsidR="007817C6" w:rsidRPr="00D65481" w:rsidRDefault="007817C6" w:rsidP="00DB537B">
            <w:pPr>
              <w:pStyle w:val="TableText"/>
              <w:spacing w:before="40" w:after="40"/>
              <w:jc w:val="left"/>
              <w:rPr>
                <w:b/>
                <w:sz w:val="18"/>
                <w:szCs w:val="18"/>
              </w:rPr>
            </w:pPr>
          </w:p>
        </w:tc>
        <w:tc>
          <w:tcPr>
            <w:tcW w:w="2126" w:type="dxa"/>
            <w:vAlign w:val="center"/>
          </w:tcPr>
          <w:p w14:paraId="0811A2D9" w14:textId="77777777" w:rsidR="007817C6" w:rsidRPr="00D65481" w:rsidRDefault="007817C6" w:rsidP="00DB537B">
            <w:pPr>
              <w:pStyle w:val="TableText"/>
              <w:spacing w:before="40" w:after="40"/>
              <w:jc w:val="left"/>
              <w:rPr>
                <w:sz w:val="18"/>
                <w:szCs w:val="18"/>
              </w:rPr>
            </w:pPr>
            <w:r w:rsidRPr="00D65481">
              <w:rPr>
                <w:rFonts w:ascii="Calibri" w:hAnsi="Calibri"/>
                <w:sz w:val="18"/>
                <w:szCs w:val="18"/>
              </w:rPr>
              <w:t>White-bellied sea-eagle</w:t>
            </w:r>
          </w:p>
        </w:tc>
        <w:tc>
          <w:tcPr>
            <w:tcW w:w="2410" w:type="dxa"/>
            <w:vAlign w:val="center"/>
          </w:tcPr>
          <w:p w14:paraId="27A118FA" w14:textId="77777777" w:rsidR="007817C6" w:rsidRPr="00D65481" w:rsidRDefault="007817C6" w:rsidP="00DB537B">
            <w:pPr>
              <w:pStyle w:val="TableText"/>
              <w:spacing w:before="40" w:after="40"/>
              <w:jc w:val="left"/>
              <w:rPr>
                <w:rFonts w:cs="Times New Roman"/>
                <w:i/>
                <w:iCs/>
                <w:sz w:val="18"/>
                <w:szCs w:val="18"/>
              </w:rPr>
            </w:pPr>
            <w:r w:rsidRPr="00D65481">
              <w:rPr>
                <w:rFonts w:ascii="Calibri" w:hAnsi="Calibri"/>
                <w:i/>
                <w:iCs/>
                <w:sz w:val="18"/>
                <w:szCs w:val="18"/>
              </w:rPr>
              <w:t>Haliaeetus leucogaster</w:t>
            </w:r>
          </w:p>
        </w:tc>
        <w:tc>
          <w:tcPr>
            <w:tcW w:w="3231" w:type="dxa"/>
            <w:vAlign w:val="center"/>
          </w:tcPr>
          <w:p w14:paraId="6A4806DC" w14:textId="77777777" w:rsidR="007817C6" w:rsidRPr="00D65481" w:rsidRDefault="007817C6" w:rsidP="00DB537B">
            <w:pPr>
              <w:pStyle w:val="TableText"/>
              <w:spacing w:before="40" w:after="40"/>
              <w:jc w:val="left"/>
              <w:rPr>
                <w:rFonts w:cs="Times New Roman"/>
                <w:sz w:val="18"/>
                <w:szCs w:val="18"/>
              </w:rPr>
            </w:pPr>
            <w:r w:rsidRPr="00D65481">
              <w:rPr>
                <w:rFonts w:ascii="Calibri" w:hAnsi="Calibri"/>
                <w:sz w:val="18"/>
                <w:szCs w:val="18"/>
              </w:rPr>
              <w:t>Vulnerable (NSW, VIC)</w:t>
            </w:r>
          </w:p>
        </w:tc>
      </w:tr>
      <w:tr w:rsidR="007817C6" w:rsidRPr="00D65481" w14:paraId="35C30CEB" w14:textId="77777777" w:rsidTr="00DB537B">
        <w:tc>
          <w:tcPr>
            <w:tcW w:w="988" w:type="dxa"/>
            <w:vMerge w:val="restart"/>
          </w:tcPr>
          <w:p w14:paraId="63453130" w14:textId="77777777" w:rsidR="007817C6" w:rsidRPr="00D65481" w:rsidRDefault="007817C6" w:rsidP="00DB537B">
            <w:pPr>
              <w:pStyle w:val="TableText"/>
              <w:spacing w:before="40" w:after="40"/>
              <w:jc w:val="left"/>
              <w:rPr>
                <w:sz w:val="18"/>
                <w:szCs w:val="18"/>
              </w:rPr>
            </w:pPr>
            <w:r w:rsidRPr="00D65481">
              <w:rPr>
                <w:sz w:val="18"/>
                <w:szCs w:val="18"/>
              </w:rPr>
              <w:t>Fish</w:t>
            </w:r>
          </w:p>
        </w:tc>
        <w:tc>
          <w:tcPr>
            <w:tcW w:w="2126" w:type="dxa"/>
            <w:vAlign w:val="bottom"/>
          </w:tcPr>
          <w:p w14:paraId="707CEA08" w14:textId="77777777" w:rsidR="007817C6" w:rsidRPr="00D65481" w:rsidRDefault="007817C6" w:rsidP="00DB537B">
            <w:pPr>
              <w:pStyle w:val="TableText"/>
              <w:spacing w:before="40" w:after="40"/>
              <w:jc w:val="left"/>
              <w:rPr>
                <w:sz w:val="18"/>
                <w:szCs w:val="18"/>
              </w:rPr>
            </w:pPr>
            <w:r w:rsidRPr="00D65481">
              <w:rPr>
                <w:sz w:val="18"/>
                <w:szCs w:val="18"/>
              </w:rPr>
              <w:t>Eel-tailed catfish</w:t>
            </w:r>
          </w:p>
        </w:tc>
        <w:tc>
          <w:tcPr>
            <w:tcW w:w="2410" w:type="dxa"/>
            <w:vAlign w:val="bottom"/>
          </w:tcPr>
          <w:p w14:paraId="032B2ED2" w14:textId="77777777" w:rsidR="007817C6" w:rsidRPr="00D65481" w:rsidRDefault="007817C6" w:rsidP="00DB537B">
            <w:pPr>
              <w:pStyle w:val="TableText"/>
              <w:spacing w:before="40" w:after="40"/>
              <w:jc w:val="left"/>
              <w:rPr>
                <w:rFonts w:cs="Times New Roman"/>
                <w:i/>
                <w:iCs/>
                <w:sz w:val="18"/>
                <w:szCs w:val="18"/>
              </w:rPr>
            </w:pPr>
            <w:r w:rsidRPr="00D65481">
              <w:rPr>
                <w:rFonts w:cs="Times New Roman"/>
                <w:i/>
                <w:iCs/>
                <w:sz w:val="18"/>
                <w:szCs w:val="18"/>
              </w:rPr>
              <w:t>Tandanus tandanus</w:t>
            </w:r>
          </w:p>
        </w:tc>
        <w:tc>
          <w:tcPr>
            <w:tcW w:w="3231" w:type="dxa"/>
            <w:vAlign w:val="bottom"/>
          </w:tcPr>
          <w:p w14:paraId="2AAFCFC9"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Endangered (NSW, VIC)</w:t>
            </w:r>
          </w:p>
        </w:tc>
      </w:tr>
      <w:tr w:rsidR="007817C6" w:rsidRPr="00D65481" w14:paraId="48B17599" w14:textId="77777777" w:rsidTr="00DB537B">
        <w:tc>
          <w:tcPr>
            <w:tcW w:w="988" w:type="dxa"/>
            <w:vMerge/>
          </w:tcPr>
          <w:p w14:paraId="16D35503" w14:textId="77777777" w:rsidR="007817C6" w:rsidRPr="00D65481" w:rsidRDefault="007817C6" w:rsidP="00DB537B">
            <w:pPr>
              <w:pStyle w:val="TableText"/>
              <w:spacing w:before="40" w:after="40"/>
              <w:jc w:val="left"/>
              <w:rPr>
                <w:sz w:val="18"/>
                <w:szCs w:val="18"/>
              </w:rPr>
            </w:pPr>
          </w:p>
        </w:tc>
        <w:tc>
          <w:tcPr>
            <w:tcW w:w="2126" w:type="dxa"/>
            <w:vAlign w:val="bottom"/>
          </w:tcPr>
          <w:p w14:paraId="44710C10" w14:textId="77777777" w:rsidR="007817C6" w:rsidRPr="00D65481" w:rsidRDefault="007817C6" w:rsidP="00DB537B">
            <w:pPr>
              <w:pStyle w:val="TableText"/>
              <w:spacing w:before="40" w:after="40"/>
              <w:jc w:val="left"/>
              <w:rPr>
                <w:sz w:val="18"/>
                <w:szCs w:val="18"/>
              </w:rPr>
            </w:pPr>
            <w:r w:rsidRPr="00D65481">
              <w:rPr>
                <w:sz w:val="18"/>
                <w:szCs w:val="18"/>
              </w:rPr>
              <w:t>Flat-headed galaxias</w:t>
            </w:r>
          </w:p>
        </w:tc>
        <w:tc>
          <w:tcPr>
            <w:tcW w:w="2410" w:type="dxa"/>
            <w:vAlign w:val="bottom"/>
          </w:tcPr>
          <w:p w14:paraId="3FE88F97" w14:textId="77777777" w:rsidR="007817C6" w:rsidRPr="00D65481" w:rsidRDefault="007817C6" w:rsidP="00DB537B">
            <w:pPr>
              <w:pStyle w:val="TableText"/>
              <w:spacing w:before="40" w:after="40"/>
              <w:jc w:val="left"/>
              <w:rPr>
                <w:rFonts w:cs="Times New Roman"/>
                <w:i/>
                <w:iCs/>
                <w:sz w:val="18"/>
                <w:szCs w:val="18"/>
              </w:rPr>
            </w:pPr>
            <w:r w:rsidRPr="00D65481">
              <w:rPr>
                <w:rFonts w:cs="Times New Roman"/>
                <w:i/>
                <w:iCs/>
                <w:sz w:val="18"/>
                <w:szCs w:val="18"/>
              </w:rPr>
              <w:t>Galaxias rostratus</w:t>
            </w:r>
          </w:p>
        </w:tc>
        <w:tc>
          <w:tcPr>
            <w:tcW w:w="3231" w:type="dxa"/>
            <w:vAlign w:val="bottom"/>
          </w:tcPr>
          <w:p w14:paraId="57D95C29"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Critically endangered (EPBC)</w:t>
            </w:r>
          </w:p>
        </w:tc>
      </w:tr>
      <w:tr w:rsidR="007817C6" w:rsidRPr="00D65481" w14:paraId="3DB1BA7C" w14:textId="77777777" w:rsidTr="00DB537B">
        <w:tc>
          <w:tcPr>
            <w:tcW w:w="988" w:type="dxa"/>
            <w:vMerge/>
          </w:tcPr>
          <w:p w14:paraId="5AF94D37" w14:textId="77777777" w:rsidR="007817C6" w:rsidRPr="00D65481" w:rsidRDefault="007817C6" w:rsidP="00DB537B">
            <w:pPr>
              <w:pStyle w:val="TableText"/>
              <w:spacing w:before="40" w:after="40"/>
              <w:jc w:val="left"/>
              <w:rPr>
                <w:b/>
                <w:sz w:val="18"/>
                <w:szCs w:val="18"/>
              </w:rPr>
            </w:pPr>
          </w:p>
        </w:tc>
        <w:tc>
          <w:tcPr>
            <w:tcW w:w="2126" w:type="dxa"/>
            <w:vAlign w:val="bottom"/>
          </w:tcPr>
          <w:p w14:paraId="291420A2" w14:textId="77777777" w:rsidR="007817C6" w:rsidRPr="00D65481" w:rsidRDefault="007817C6" w:rsidP="00DB537B">
            <w:pPr>
              <w:pStyle w:val="TableText"/>
              <w:spacing w:before="40" w:after="40"/>
              <w:jc w:val="left"/>
              <w:rPr>
                <w:sz w:val="18"/>
                <w:szCs w:val="18"/>
              </w:rPr>
            </w:pPr>
            <w:r w:rsidRPr="00D65481">
              <w:rPr>
                <w:sz w:val="18"/>
                <w:szCs w:val="18"/>
              </w:rPr>
              <w:t>Murray cod</w:t>
            </w:r>
          </w:p>
        </w:tc>
        <w:tc>
          <w:tcPr>
            <w:tcW w:w="2410" w:type="dxa"/>
            <w:vAlign w:val="bottom"/>
          </w:tcPr>
          <w:p w14:paraId="04349EAD" w14:textId="77777777" w:rsidR="007817C6" w:rsidRPr="00D65481" w:rsidRDefault="007817C6" w:rsidP="00DB537B">
            <w:pPr>
              <w:pStyle w:val="TableText"/>
              <w:spacing w:before="40" w:after="40"/>
              <w:jc w:val="left"/>
              <w:rPr>
                <w:rFonts w:cs="Times New Roman"/>
                <w:i/>
                <w:iCs/>
                <w:sz w:val="18"/>
                <w:szCs w:val="18"/>
              </w:rPr>
            </w:pPr>
            <w:r w:rsidRPr="00D65481">
              <w:rPr>
                <w:rFonts w:cs="Times New Roman"/>
                <w:i/>
                <w:iCs/>
                <w:sz w:val="18"/>
                <w:szCs w:val="18"/>
              </w:rPr>
              <w:t xml:space="preserve">Maccullochella peelii </w:t>
            </w:r>
          </w:p>
        </w:tc>
        <w:tc>
          <w:tcPr>
            <w:tcW w:w="3231" w:type="dxa"/>
            <w:vAlign w:val="bottom"/>
          </w:tcPr>
          <w:p w14:paraId="71B812AF"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Vulnerable (EPBC)</w:t>
            </w:r>
          </w:p>
        </w:tc>
      </w:tr>
      <w:tr w:rsidR="007817C6" w:rsidRPr="00D65481" w14:paraId="140EC735" w14:textId="77777777" w:rsidTr="00DB537B">
        <w:tc>
          <w:tcPr>
            <w:tcW w:w="988" w:type="dxa"/>
            <w:vMerge/>
          </w:tcPr>
          <w:p w14:paraId="664C0B13" w14:textId="77777777" w:rsidR="007817C6" w:rsidRPr="00D65481" w:rsidRDefault="007817C6" w:rsidP="00DB537B">
            <w:pPr>
              <w:pStyle w:val="TableText"/>
              <w:spacing w:before="40" w:after="40"/>
              <w:jc w:val="left"/>
              <w:rPr>
                <w:b/>
                <w:sz w:val="18"/>
                <w:szCs w:val="18"/>
              </w:rPr>
            </w:pPr>
          </w:p>
        </w:tc>
        <w:tc>
          <w:tcPr>
            <w:tcW w:w="2126" w:type="dxa"/>
            <w:vAlign w:val="bottom"/>
          </w:tcPr>
          <w:p w14:paraId="0E51C48D" w14:textId="77777777" w:rsidR="007817C6" w:rsidRPr="00D65481" w:rsidRDefault="007817C6" w:rsidP="00DB537B">
            <w:pPr>
              <w:pStyle w:val="TableText"/>
              <w:spacing w:before="40" w:after="40"/>
              <w:jc w:val="left"/>
              <w:rPr>
                <w:sz w:val="18"/>
                <w:szCs w:val="18"/>
              </w:rPr>
            </w:pPr>
            <w:r w:rsidRPr="00D65481">
              <w:rPr>
                <w:sz w:val="18"/>
                <w:szCs w:val="18"/>
              </w:rPr>
              <w:t>Murray hardyhead</w:t>
            </w:r>
          </w:p>
        </w:tc>
        <w:tc>
          <w:tcPr>
            <w:tcW w:w="2410" w:type="dxa"/>
            <w:vAlign w:val="bottom"/>
          </w:tcPr>
          <w:p w14:paraId="71EE173B" w14:textId="77777777" w:rsidR="007817C6" w:rsidRPr="00D65481" w:rsidRDefault="007817C6" w:rsidP="00DB537B">
            <w:pPr>
              <w:pStyle w:val="TableText"/>
              <w:spacing w:before="40" w:after="40"/>
              <w:jc w:val="left"/>
              <w:rPr>
                <w:rFonts w:cs="Times New Roman"/>
                <w:i/>
                <w:iCs/>
                <w:sz w:val="18"/>
                <w:szCs w:val="18"/>
              </w:rPr>
            </w:pPr>
            <w:r w:rsidRPr="00D65481">
              <w:rPr>
                <w:rFonts w:cs="Times New Roman"/>
                <w:i/>
                <w:iCs/>
                <w:sz w:val="18"/>
                <w:szCs w:val="18"/>
              </w:rPr>
              <w:t>Craterocephalus fluviatilis</w:t>
            </w:r>
          </w:p>
        </w:tc>
        <w:tc>
          <w:tcPr>
            <w:tcW w:w="3231" w:type="dxa"/>
            <w:vAlign w:val="bottom"/>
          </w:tcPr>
          <w:p w14:paraId="55FE339C"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Endangered (EPBC)</w:t>
            </w:r>
          </w:p>
        </w:tc>
      </w:tr>
      <w:tr w:rsidR="007817C6" w:rsidRPr="00D65481" w14:paraId="0D872C2D" w14:textId="77777777" w:rsidTr="00DB537B">
        <w:tc>
          <w:tcPr>
            <w:tcW w:w="988" w:type="dxa"/>
            <w:vMerge/>
          </w:tcPr>
          <w:p w14:paraId="15FD0670" w14:textId="77777777" w:rsidR="007817C6" w:rsidRPr="00D65481" w:rsidRDefault="007817C6" w:rsidP="00DB537B">
            <w:pPr>
              <w:pStyle w:val="TableText"/>
              <w:spacing w:before="40" w:after="40"/>
              <w:jc w:val="left"/>
              <w:rPr>
                <w:b/>
                <w:sz w:val="18"/>
                <w:szCs w:val="18"/>
              </w:rPr>
            </w:pPr>
          </w:p>
        </w:tc>
        <w:tc>
          <w:tcPr>
            <w:tcW w:w="2126" w:type="dxa"/>
            <w:vAlign w:val="bottom"/>
          </w:tcPr>
          <w:p w14:paraId="26ECA36C" w14:textId="77777777" w:rsidR="007817C6" w:rsidRPr="00D65481" w:rsidRDefault="007817C6" w:rsidP="00DB537B">
            <w:pPr>
              <w:pStyle w:val="TableText"/>
              <w:spacing w:before="40" w:after="40"/>
              <w:jc w:val="left"/>
              <w:rPr>
                <w:sz w:val="18"/>
                <w:szCs w:val="18"/>
              </w:rPr>
            </w:pPr>
            <w:r w:rsidRPr="00D65481">
              <w:rPr>
                <w:sz w:val="18"/>
                <w:szCs w:val="18"/>
              </w:rPr>
              <w:t>Olive perchlet</w:t>
            </w:r>
          </w:p>
        </w:tc>
        <w:tc>
          <w:tcPr>
            <w:tcW w:w="2410" w:type="dxa"/>
            <w:vAlign w:val="bottom"/>
          </w:tcPr>
          <w:p w14:paraId="5F462A91" w14:textId="77777777" w:rsidR="007817C6" w:rsidRPr="00D65481" w:rsidRDefault="007817C6" w:rsidP="00DB537B">
            <w:pPr>
              <w:pStyle w:val="TableText"/>
              <w:spacing w:before="40" w:after="40"/>
              <w:jc w:val="left"/>
              <w:rPr>
                <w:rFonts w:cs="Times New Roman"/>
                <w:i/>
                <w:iCs/>
                <w:sz w:val="18"/>
                <w:szCs w:val="18"/>
              </w:rPr>
            </w:pPr>
            <w:r w:rsidRPr="00D65481">
              <w:rPr>
                <w:rFonts w:cs="Times New Roman"/>
                <w:i/>
                <w:iCs/>
                <w:sz w:val="18"/>
                <w:szCs w:val="18"/>
              </w:rPr>
              <w:t>Ambassis agassizii</w:t>
            </w:r>
          </w:p>
        </w:tc>
        <w:tc>
          <w:tcPr>
            <w:tcW w:w="3231" w:type="dxa"/>
            <w:vAlign w:val="bottom"/>
          </w:tcPr>
          <w:p w14:paraId="21DBEFB1"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Endangered population (NSW)</w:t>
            </w:r>
          </w:p>
        </w:tc>
      </w:tr>
      <w:tr w:rsidR="007817C6" w:rsidRPr="00D65481" w14:paraId="46666F09" w14:textId="77777777" w:rsidTr="00DB537B">
        <w:tc>
          <w:tcPr>
            <w:tcW w:w="988" w:type="dxa"/>
            <w:vMerge/>
          </w:tcPr>
          <w:p w14:paraId="15B669C8" w14:textId="77777777" w:rsidR="007817C6" w:rsidRPr="00D65481" w:rsidRDefault="007817C6" w:rsidP="00DB537B">
            <w:pPr>
              <w:pStyle w:val="TableText"/>
              <w:spacing w:before="40" w:after="40"/>
              <w:jc w:val="left"/>
              <w:rPr>
                <w:b/>
                <w:sz w:val="18"/>
                <w:szCs w:val="18"/>
              </w:rPr>
            </w:pPr>
          </w:p>
        </w:tc>
        <w:tc>
          <w:tcPr>
            <w:tcW w:w="2126" w:type="dxa"/>
            <w:vAlign w:val="bottom"/>
          </w:tcPr>
          <w:p w14:paraId="1204D050" w14:textId="77777777" w:rsidR="007817C6" w:rsidRPr="00D65481" w:rsidRDefault="007817C6" w:rsidP="00DB537B">
            <w:pPr>
              <w:pStyle w:val="TableText"/>
              <w:spacing w:before="40" w:after="40"/>
              <w:jc w:val="left"/>
              <w:rPr>
                <w:sz w:val="18"/>
                <w:szCs w:val="18"/>
              </w:rPr>
            </w:pPr>
            <w:r w:rsidRPr="00D65481">
              <w:rPr>
                <w:sz w:val="18"/>
                <w:szCs w:val="18"/>
              </w:rPr>
              <w:t>Purple-spotted gudgeon</w:t>
            </w:r>
          </w:p>
        </w:tc>
        <w:tc>
          <w:tcPr>
            <w:tcW w:w="2410" w:type="dxa"/>
            <w:vAlign w:val="bottom"/>
          </w:tcPr>
          <w:p w14:paraId="5DB83872" w14:textId="77777777" w:rsidR="007817C6" w:rsidRPr="00D65481" w:rsidRDefault="007817C6" w:rsidP="00DB537B">
            <w:pPr>
              <w:pStyle w:val="TableText"/>
              <w:spacing w:before="40" w:after="40"/>
              <w:rPr>
                <w:bCs/>
                <w:i/>
                <w:iCs/>
                <w:sz w:val="18"/>
                <w:szCs w:val="18"/>
              </w:rPr>
            </w:pPr>
            <w:r w:rsidRPr="00D65481">
              <w:rPr>
                <w:bCs/>
                <w:i/>
                <w:iCs/>
                <w:sz w:val="18"/>
                <w:szCs w:val="18"/>
              </w:rPr>
              <w:t>Mogurnda adspersa</w:t>
            </w:r>
          </w:p>
        </w:tc>
        <w:tc>
          <w:tcPr>
            <w:tcW w:w="3231" w:type="dxa"/>
            <w:vAlign w:val="bottom"/>
          </w:tcPr>
          <w:p w14:paraId="7F5A4DC5"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Endangered (NSW)</w:t>
            </w:r>
          </w:p>
        </w:tc>
      </w:tr>
      <w:tr w:rsidR="007817C6" w:rsidRPr="00D65481" w14:paraId="20FBF267" w14:textId="77777777" w:rsidTr="00DB537B">
        <w:tc>
          <w:tcPr>
            <w:tcW w:w="988" w:type="dxa"/>
            <w:vMerge/>
          </w:tcPr>
          <w:p w14:paraId="62BE7878" w14:textId="77777777" w:rsidR="007817C6" w:rsidRPr="00D65481" w:rsidRDefault="007817C6" w:rsidP="00DB537B">
            <w:pPr>
              <w:pStyle w:val="TableText"/>
              <w:spacing w:before="40" w:after="40"/>
              <w:jc w:val="left"/>
              <w:rPr>
                <w:b/>
                <w:sz w:val="18"/>
                <w:szCs w:val="18"/>
              </w:rPr>
            </w:pPr>
          </w:p>
        </w:tc>
        <w:tc>
          <w:tcPr>
            <w:tcW w:w="2126" w:type="dxa"/>
            <w:vAlign w:val="bottom"/>
          </w:tcPr>
          <w:p w14:paraId="40208962" w14:textId="77777777" w:rsidR="007817C6" w:rsidRPr="00D65481" w:rsidRDefault="007817C6" w:rsidP="00DB537B">
            <w:pPr>
              <w:pStyle w:val="TableText"/>
              <w:spacing w:before="40" w:after="40"/>
              <w:jc w:val="left"/>
              <w:rPr>
                <w:sz w:val="18"/>
                <w:szCs w:val="18"/>
              </w:rPr>
            </w:pPr>
            <w:r w:rsidRPr="00D65481">
              <w:rPr>
                <w:sz w:val="18"/>
                <w:szCs w:val="18"/>
              </w:rPr>
              <w:t>Silver perch</w:t>
            </w:r>
          </w:p>
        </w:tc>
        <w:tc>
          <w:tcPr>
            <w:tcW w:w="2410" w:type="dxa"/>
            <w:vAlign w:val="bottom"/>
          </w:tcPr>
          <w:p w14:paraId="3B433CC2" w14:textId="77777777" w:rsidR="007817C6" w:rsidRPr="00D65481" w:rsidRDefault="007817C6" w:rsidP="00DB537B">
            <w:pPr>
              <w:pStyle w:val="TableText"/>
              <w:spacing w:before="40" w:after="40"/>
              <w:jc w:val="left"/>
              <w:rPr>
                <w:rFonts w:cs="Times New Roman"/>
                <w:i/>
                <w:iCs/>
                <w:sz w:val="18"/>
                <w:szCs w:val="18"/>
              </w:rPr>
            </w:pPr>
            <w:r w:rsidRPr="00D65481">
              <w:rPr>
                <w:rFonts w:cs="Times New Roman"/>
                <w:i/>
                <w:iCs/>
                <w:sz w:val="18"/>
                <w:szCs w:val="18"/>
              </w:rPr>
              <w:t>Bidyanus bidyanus</w:t>
            </w:r>
          </w:p>
        </w:tc>
        <w:tc>
          <w:tcPr>
            <w:tcW w:w="3231" w:type="dxa"/>
            <w:vAlign w:val="bottom"/>
          </w:tcPr>
          <w:p w14:paraId="1D7EB53F"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Endangered (EPBC)</w:t>
            </w:r>
          </w:p>
        </w:tc>
      </w:tr>
      <w:tr w:rsidR="007817C6" w:rsidRPr="00D65481" w14:paraId="08FD7BDE" w14:textId="77777777" w:rsidTr="00DB537B">
        <w:tc>
          <w:tcPr>
            <w:tcW w:w="988" w:type="dxa"/>
            <w:vMerge/>
          </w:tcPr>
          <w:p w14:paraId="7C8F1BF3" w14:textId="77777777" w:rsidR="007817C6" w:rsidRPr="00D65481" w:rsidRDefault="007817C6" w:rsidP="00DB537B">
            <w:pPr>
              <w:pStyle w:val="TableText"/>
              <w:spacing w:before="40" w:after="40"/>
              <w:jc w:val="left"/>
              <w:rPr>
                <w:b/>
                <w:sz w:val="18"/>
                <w:szCs w:val="18"/>
              </w:rPr>
            </w:pPr>
          </w:p>
        </w:tc>
        <w:tc>
          <w:tcPr>
            <w:tcW w:w="2126" w:type="dxa"/>
            <w:vAlign w:val="bottom"/>
          </w:tcPr>
          <w:p w14:paraId="193044DF" w14:textId="77777777" w:rsidR="007817C6" w:rsidRPr="00D65481" w:rsidRDefault="007817C6" w:rsidP="00DB537B">
            <w:pPr>
              <w:pStyle w:val="TableText"/>
              <w:spacing w:before="40" w:after="40"/>
              <w:jc w:val="left"/>
              <w:rPr>
                <w:sz w:val="18"/>
                <w:szCs w:val="18"/>
              </w:rPr>
            </w:pPr>
            <w:r w:rsidRPr="00D65481">
              <w:rPr>
                <w:sz w:val="18"/>
                <w:szCs w:val="18"/>
              </w:rPr>
              <w:t>Trout cod</w:t>
            </w:r>
          </w:p>
        </w:tc>
        <w:tc>
          <w:tcPr>
            <w:tcW w:w="2410" w:type="dxa"/>
            <w:vAlign w:val="bottom"/>
          </w:tcPr>
          <w:p w14:paraId="6BCEE1C5" w14:textId="77777777" w:rsidR="007817C6" w:rsidRPr="00D65481" w:rsidRDefault="007817C6" w:rsidP="00DB537B">
            <w:pPr>
              <w:pStyle w:val="TableText"/>
              <w:spacing w:before="40" w:after="40"/>
              <w:jc w:val="left"/>
              <w:rPr>
                <w:rFonts w:cs="Times New Roman"/>
                <w:i/>
                <w:iCs/>
                <w:sz w:val="18"/>
                <w:szCs w:val="18"/>
              </w:rPr>
            </w:pPr>
            <w:bookmarkStart w:id="81" w:name="top"/>
            <w:r w:rsidRPr="00D65481">
              <w:rPr>
                <w:rFonts w:cs="Times New Roman"/>
                <w:i/>
                <w:iCs/>
                <w:sz w:val="18"/>
                <w:szCs w:val="18"/>
              </w:rPr>
              <w:t>Maccullochella macquariensis</w:t>
            </w:r>
            <w:bookmarkEnd w:id="81"/>
          </w:p>
        </w:tc>
        <w:tc>
          <w:tcPr>
            <w:tcW w:w="3231" w:type="dxa"/>
            <w:vAlign w:val="bottom"/>
          </w:tcPr>
          <w:p w14:paraId="7AB83CB2"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Endangered (EPBC)</w:t>
            </w:r>
          </w:p>
        </w:tc>
      </w:tr>
      <w:tr w:rsidR="007817C6" w:rsidRPr="00D65481" w14:paraId="0CD401F1" w14:textId="77777777" w:rsidTr="00DB537B">
        <w:tc>
          <w:tcPr>
            <w:tcW w:w="988" w:type="dxa"/>
          </w:tcPr>
          <w:p w14:paraId="7F85A938" w14:textId="77777777" w:rsidR="007817C6" w:rsidRPr="00D65481" w:rsidRDefault="007817C6" w:rsidP="00DB537B">
            <w:pPr>
              <w:pStyle w:val="TableText"/>
              <w:spacing w:before="40" w:after="40"/>
              <w:jc w:val="left"/>
              <w:rPr>
                <w:sz w:val="18"/>
                <w:szCs w:val="18"/>
              </w:rPr>
            </w:pPr>
            <w:r w:rsidRPr="00D65481">
              <w:rPr>
                <w:sz w:val="18"/>
                <w:szCs w:val="18"/>
              </w:rPr>
              <w:t>Frogs</w:t>
            </w:r>
          </w:p>
        </w:tc>
        <w:tc>
          <w:tcPr>
            <w:tcW w:w="2126" w:type="dxa"/>
            <w:vAlign w:val="bottom"/>
          </w:tcPr>
          <w:p w14:paraId="45B9C4AD" w14:textId="77777777" w:rsidR="007817C6" w:rsidRPr="00D65481" w:rsidRDefault="007817C6" w:rsidP="00DB537B">
            <w:pPr>
              <w:pStyle w:val="TableText"/>
              <w:spacing w:before="40" w:after="40"/>
              <w:jc w:val="left"/>
              <w:rPr>
                <w:sz w:val="18"/>
                <w:szCs w:val="18"/>
              </w:rPr>
            </w:pPr>
            <w:r w:rsidRPr="00D65481">
              <w:rPr>
                <w:sz w:val="18"/>
                <w:szCs w:val="18"/>
              </w:rPr>
              <w:t xml:space="preserve">Southern bell frog </w:t>
            </w:r>
          </w:p>
        </w:tc>
        <w:tc>
          <w:tcPr>
            <w:tcW w:w="2410" w:type="dxa"/>
            <w:vAlign w:val="bottom"/>
          </w:tcPr>
          <w:p w14:paraId="02BAFA17" w14:textId="77777777" w:rsidR="007817C6" w:rsidRPr="00D65481" w:rsidRDefault="007817C6" w:rsidP="00DB537B">
            <w:pPr>
              <w:pStyle w:val="TableText"/>
              <w:spacing w:before="40" w:after="40"/>
              <w:jc w:val="left"/>
              <w:rPr>
                <w:rFonts w:cs="Times New Roman"/>
                <w:i/>
                <w:iCs/>
                <w:sz w:val="18"/>
                <w:szCs w:val="18"/>
              </w:rPr>
            </w:pPr>
            <w:r w:rsidRPr="00D65481">
              <w:rPr>
                <w:rFonts w:cs="Times New Roman"/>
                <w:i/>
                <w:iCs/>
                <w:sz w:val="18"/>
                <w:szCs w:val="18"/>
              </w:rPr>
              <w:t>Litoria raniformis</w:t>
            </w:r>
          </w:p>
        </w:tc>
        <w:tc>
          <w:tcPr>
            <w:tcW w:w="3231" w:type="dxa"/>
            <w:vAlign w:val="bottom"/>
          </w:tcPr>
          <w:p w14:paraId="5A1904A5"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Vulnerable (EPBC)</w:t>
            </w:r>
          </w:p>
        </w:tc>
      </w:tr>
      <w:tr w:rsidR="007817C6" w:rsidRPr="00D65481" w14:paraId="6907ECBD" w14:textId="77777777" w:rsidTr="00DB537B">
        <w:tc>
          <w:tcPr>
            <w:tcW w:w="988" w:type="dxa"/>
            <w:vMerge w:val="restart"/>
          </w:tcPr>
          <w:p w14:paraId="3C5B366B" w14:textId="77777777" w:rsidR="007817C6" w:rsidRPr="00D65481" w:rsidRDefault="007817C6" w:rsidP="00DB537B">
            <w:pPr>
              <w:pStyle w:val="TableText"/>
              <w:spacing w:before="40" w:after="40"/>
              <w:jc w:val="left"/>
              <w:rPr>
                <w:sz w:val="18"/>
                <w:szCs w:val="18"/>
              </w:rPr>
            </w:pPr>
            <w:r w:rsidRPr="00D65481">
              <w:rPr>
                <w:sz w:val="18"/>
                <w:szCs w:val="18"/>
              </w:rPr>
              <w:t>Plants</w:t>
            </w:r>
          </w:p>
        </w:tc>
        <w:tc>
          <w:tcPr>
            <w:tcW w:w="2126" w:type="dxa"/>
            <w:vAlign w:val="bottom"/>
          </w:tcPr>
          <w:p w14:paraId="124385BC" w14:textId="77777777" w:rsidR="007817C6" w:rsidRPr="00D65481" w:rsidRDefault="007817C6" w:rsidP="00DB537B">
            <w:pPr>
              <w:pStyle w:val="TableText"/>
              <w:spacing w:before="40" w:after="40"/>
              <w:jc w:val="left"/>
              <w:rPr>
                <w:sz w:val="18"/>
                <w:szCs w:val="18"/>
              </w:rPr>
            </w:pPr>
            <w:r w:rsidRPr="00D65481">
              <w:rPr>
                <w:sz w:val="18"/>
                <w:szCs w:val="18"/>
              </w:rPr>
              <w:t>Basalt peppercress</w:t>
            </w:r>
          </w:p>
        </w:tc>
        <w:tc>
          <w:tcPr>
            <w:tcW w:w="2410" w:type="dxa"/>
            <w:vAlign w:val="bottom"/>
          </w:tcPr>
          <w:p w14:paraId="436E2F20" w14:textId="77777777" w:rsidR="007817C6" w:rsidRPr="00D65481" w:rsidRDefault="007817C6" w:rsidP="00DB537B">
            <w:pPr>
              <w:pStyle w:val="TableText"/>
              <w:spacing w:before="40" w:after="40"/>
              <w:jc w:val="left"/>
              <w:rPr>
                <w:sz w:val="18"/>
                <w:szCs w:val="18"/>
              </w:rPr>
            </w:pPr>
            <w:r w:rsidRPr="00D65481">
              <w:rPr>
                <w:i/>
                <w:sz w:val="18"/>
                <w:szCs w:val="18"/>
              </w:rPr>
              <w:t>Lepidium hyssopifolium</w:t>
            </w:r>
          </w:p>
        </w:tc>
        <w:tc>
          <w:tcPr>
            <w:tcW w:w="3231" w:type="dxa"/>
            <w:vAlign w:val="bottom"/>
          </w:tcPr>
          <w:p w14:paraId="7512B072"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Endangered (EPBC)</w:t>
            </w:r>
          </w:p>
        </w:tc>
      </w:tr>
      <w:tr w:rsidR="007817C6" w:rsidRPr="00D65481" w14:paraId="6BDEF65C" w14:textId="77777777" w:rsidTr="00DB537B">
        <w:tc>
          <w:tcPr>
            <w:tcW w:w="988" w:type="dxa"/>
            <w:vMerge/>
          </w:tcPr>
          <w:p w14:paraId="7011FB14" w14:textId="77777777" w:rsidR="007817C6" w:rsidRPr="00D65481" w:rsidRDefault="007817C6" w:rsidP="00DB537B">
            <w:pPr>
              <w:pStyle w:val="TableText"/>
              <w:spacing w:before="40" w:after="40"/>
              <w:jc w:val="left"/>
              <w:rPr>
                <w:sz w:val="18"/>
                <w:szCs w:val="18"/>
              </w:rPr>
            </w:pPr>
          </w:p>
        </w:tc>
        <w:tc>
          <w:tcPr>
            <w:tcW w:w="2126" w:type="dxa"/>
            <w:vAlign w:val="bottom"/>
          </w:tcPr>
          <w:p w14:paraId="7CDA2818" w14:textId="77777777" w:rsidR="007817C6" w:rsidRPr="00D65481" w:rsidRDefault="007817C6" w:rsidP="00DB537B">
            <w:pPr>
              <w:pStyle w:val="TableText"/>
              <w:spacing w:before="40" w:after="40"/>
              <w:jc w:val="left"/>
              <w:rPr>
                <w:sz w:val="18"/>
                <w:szCs w:val="18"/>
              </w:rPr>
            </w:pPr>
            <w:r w:rsidRPr="00D65481">
              <w:rPr>
                <w:sz w:val="18"/>
                <w:szCs w:val="18"/>
              </w:rPr>
              <w:t>Glistening dock</w:t>
            </w:r>
          </w:p>
        </w:tc>
        <w:tc>
          <w:tcPr>
            <w:tcW w:w="2410" w:type="dxa"/>
            <w:vAlign w:val="bottom"/>
          </w:tcPr>
          <w:p w14:paraId="58412E68" w14:textId="77777777" w:rsidR="007817C6" w:rsidRPr="00D65481" w:rsidRDefault="007817C6" w:rsidP="00DB537B">
            <w:pPr>
              <w:pStyle w:val="TableText"/>
              <w:spacing w:before="40" w:after="40"/>
              <w:jc w:val="left"/>
              <w:rPr>
                <w:i/>
                <w:sz w:val="18"/>
                <w:szCs w:val="18"/>
              </w:rPr>
            </w:pPr>
            <w:r w:rsidRPr="00D65481">
              <w:rPr>
                <w:i/>
                <w:sz w:val="18"/>
                <w:szCs w:val="18"/>
              </w:rPr>
              <w:t>Rumex crystallinus</w:t>
            </w:r>
          </w:p>
        </w:tc>
        <w:tc>
          <w:tcPr>
            <w:tcW w:w="3231" w:type="dxa"/>
            <w:vAlign w:val="bottom"/>
          </w:tcPr>
          <w:p w14:paraId="579E3834" w14:textId="77777777" w:rsidR="007817C6" w:rsidRPr="00D65481" w:rsidRDefault="007817C6" w:rsidP="00DB537B">
            <w:pPr>
              <w:pStyle w:val="TableText"/>
              <w:spacing w:before="40" w:after="40"/>
              <w:jc w:val="left"/>
              <w:rPr>
                <w:rFonts w:cs="Times New Roman"/>
                <w:sz w:val="18"/>
                <w:szCs w:val="18"/>
              </w:rPr>
            </w:pPr>
            <w:r w:rsidRPr="00D65481">
              <w:rPr>
                <w:rFonts w:cs="Times New Roman"/>
                <w:sz w:val="18"/>
                <w:szCs w:val="18"/>
              </w:rPr>
              <w:t>Vulnerable (VIC)</w:t>
            </w:r>
          </w:p>
        </w:tc>
      </w:tr>
      <w:tr w:rsidR="007817C6" w:rsidRPr="00D65481" w14:paraId="37D75B48" w14:textId="77777777" w:rsidTr="00DB537B">
        <w:tc>
          <w:tcPr>
            <w:tcW w:w="988" w:type="dxa"/>
            <w:vMerge/>
          </w:tcPr>
          <w:p w14:paraId="639E0E99" w14:textId="77777777" w:rsidR="007817C6" w:rsidRPr="00D65481" w:rsidRDefault="007817C6" w:rsidP="00DB537B">
            <w:pPr>
              <w:pStyle w:val="TableText"/>
              <w:spacing w:before="40" w:after="40"/>
              <w:jc w:val="left"/>
              <w:rPr>
                <w:b/>
                <w:sz w:val="18"/>
                <w:szCs w:val="18"/>
              </w:rPr>
            </w:pPr>
          </w:p>
        </w:tc>
        <w:tc>
          <w:tcPr>
            <w:tcW w:w="2126" w:type="dxa"/>
            <w:vAlign w:val="bottom"/>
          </w:tcPr>
          <w:p w14:paraId="41A2E211" w14:textId="77777777" w:rsidR="007817C6" w:rsidRPr="00D65481" w:rsidRDefault="007817C6" w:rsidP="00DB537B">
            <w:pPr>
              <w:pStyle w:val="TableText"/>
              <w:spacing w:before="40" w:after="40"/>
              <w:jc w:val="left"/>
              <w:rPr>
                <w:sz w:val="18"/>
                <w:szCs w:val="18"/>
              </w:rPr>
            </w:pPr>
            <w:r w:rsidRPr="00D65481">
              <w:rPr>
                <w:sz w:val="18"/>
                <w:szCs w:val="18"/>
              </w:rPr>
              <w:t>Rigid water milfoil</w:t>
            </w:r>
          </w:p>
        </w:tc>
        <w:tc>
          <w:tcPr>
            <w:tcW w:w="2410" w:type="dxa"/>
            <w:vAlign w:val="bottom"/>
          </w:tcPr>
          <w:p w14:paraId="20C781E4" w14:textId="77777777" w:rsidR="007817C6" w:rsidRPr="00D65481" w:rsidRDefault="007817C6" w:rsidP="00DB537B">
            <w:pPr>
              <w:pStyle w:val="TableText"/>
              <w:spacing w:before="40" w:after="40"/>
              <w:jc w:val="left"/>
              <w:rPr>
                <w:sz w:val="18"/>
                <w:szCs w:val="18"/>
              </w:rPr>
            </w:pPr>
            <w:r w:rsidRPr="00D65481">
              <w:rPr>
                <w:i/>
                <w:iCs/>
                <w:sz w:val="18"/>
                <w:szCs w:val="18"/>
              </w:rPr>
              <w:t xml:space="preserve">Myriophyllum porcatum </w:t>
            </w:r>
          </w:p>
        </w:tc>
        <w:tc>
          <w:tcPr>
            <w:tcW w:w="3231" w:type="dxa"/>
            <w:vAlign w:val="bottom"/>
          </w:tcPr>
          <w:p w14:paraId="20CEC7E5" w14:textId="77777777" w:rsidR="007817C6" w:rsidRPr="00D65481" w:rsidRDefault="007817C6" w:rsidP="00DB537B">
            <w:pPr>
              <w:pStyle w:val="TableText"/>
              <w:spacing w:before="40" w:after="40"/>
              <w:jc w:val="left"/>
              <w:rPr>
                <w:rFonts w:cs="Times New Roman"/>
                <w:sz w:val="18"/>
                <w:szCs w:val="18"/>
              </w:rPr>
            </w:pPr>
            <w:r w:rsidRPr="00D65481">
              <w:rPr>
                <w:sz w:val="18"/>
                <w:szCs w:val="18"/>
              </w:rPr>
              <w:t>Vulnerable (EPBC)</w:t>
            </w:r>
          </w:p>
        </w:tc>
      </w:tr>
      <w:tr w:rsidR="007817C6" w:rsidRPr="00D65481" w14:paraId="1556CCD1" w14:textId="77777777" w:rsidTr="00DB537B">
        <w:tc>
          <w:tcPr>
            <w:tcW w:w="988" w:type="dxa"/>
            <w:vMerge/>
          </w:tcPr>
          <w:p w14:paraId="5BD5B0BF" w14:textId="77777777" w:rsidR="007817C6" w:rsidRPr="00D65481" w:rsidRDefault="007817C6" w:rsidP="00DB537B">
            <w:pPr>
              <w:pStyle w:val="TableText"/>
              <w:spacing w:before="40" w:after="40"/>
              <w:jc w:val="left"/>
              <w:rPr>
                <w:b/>
                <w:sz w:val="18"/>
                <w:szCs w:val="18"/>
              </w:rPr>
            </w:pPr>
          </w:p>
        </w:tc>
        <w:tc>
          <w:tcPr>
            <w:tcW w:w="2126" w:type="dxa"/>
            <w:vAlign w:val="bottom"/>
          </w:tcPr>
          <w:p w14:paraId="2FEA7631" w14:textId="77777777" w:rsidR="007817C6" w:rsidRPr="00D65481" w:rsidRDefault="007817C6" w:rsidP="00DB537B">
            <w:pPr>
              <w:pStyle w:val="TableText"/>
              <w:spacing w:before="40" w:after="40"/>
              <w:jc w:val="left"/>
              <w:rPr>
                <w:sz w:val="18"/>
                <w:szCs w:val="18"/>
              </w:rPr>
            </w:pPr>
            <w:r w:rsidRPr="00D65481">
              <w:rPr>
                <w:sz w:val="18"/>
                <w:szCs w:val="18"/>
              </w:rPr>
              <w:t>Winged peppercress</w:t>
            </w:r>
          </w:p>
        </w:tc>
        <w:tc>
          <w:tcPr>
            <w:tcW w:w="2410" w:type="dxa"/>
            <w:vAlign w:val="bottom"/>
          </w:tcPr>
          <w:p w14:paraId="50C4F15E" w14:textId="77777777" w:rsidR="007817C6" w:rsidRPr="00D65481" w:rsidRDefault="007817C6" w:rsidP="00DB537B">
            <w:pPr>
              <w:pStyle w:val="TableText"/>
              <w:spacing w:before="40" w:after="40"/>
              <w:jc w:val="left"/>
              <w:rPr>
                <w:i/>
                <w:iCs/>
                <w:sz w:val="18"/>
                <w:szCs w:val="18"/>
              </w:rPr>
            </w:pPr>
            <w:r w:rsidRPr="00D65481">
              <w:rPr>
                <w:i/>
                <w:iCs/>
                <w:sz w:val="18"/>
                <w:szCs w:val="18"/>
              </w:rPr>
              <w:t>Lepidium monoplocoides</w:t>
            </w:r>
          </w:p>
        </w:tc>
        <w:tc>
          <w:tcPr>
            <w:tcW w:w="3231" w:type="dxa"/>
            <w:vAlign w:val="bottom"/>
          </w:tcPr>
          <w:p w14:paraId="2E6C8C80" w14:textId="77777777" w:rsidR="007817C6" w:rsidRPr="00D65481" w:rsidRDefault="007817C6" w:rsidP="00DB537B">
            <w:pPr>
              <w:pStyle w:val="TableText"/>
              <w:spacing w:before="40" w:after="40"/>
              <w:jc w:val="left"/>
              <w:rPr>
                <w:sz w:val="18"/>
                <w:szCs w:val="18"/>
              </w:rPr>
            </w:pPr>
            <w:r w:rsidRPr="00D65481">
              <w:rPr>
                <w:sz w:val="18"/>
                <w:szCs w:val="18"/>
              </w:rPr>
              <w:t>Endangered (EPBC)</w:t>
            </w:r>
          </w:p>
        </w:tc>
      </w:tr>
    </w:tbl>
    <w:p w14:paraId="3DFC17E3" w14:textId="77777777" w:rsidR="007817C6" w:rsidRPr="00D65481" w:rsidRDefault="007817C6" w:rsidP="007817C6">
      <w:pPr>
        <w:spacing w:after="0"/>
        <w:ind w:right="202"/>
        <w:rPr>
          <w:sz w:val="18"/>
          <w:szCs w:val="18"/>
        </w:rPr>
      </w:pPr>
      <w:r w:rsidRPr="00D65481">
        <w:rPr>
          <w:sz w:val="18"/>
          <w:szCs w:val="18"/>
          <w:vertAlign w:val="superscript"/>
        </w:rPr>
        <w:t>1</w:t>
      </w:r>
      <w:r w:rsidRPr="00D65481">
        <w:rPr>
          <w:sz w:val="18"/>
          <w:szCs w:val="18"/>
        </w:rPr>
        <w:t xml:space="preserve"> CAMBA = China–Australia Migratory Bird Agreement; JAMBA = Japan–Australia Migratory Bird Agreement; </w:t>
      </w:r>
      <w:r w:rsidRPr="00D65481">
        <w:rPr>
          <w:sz w:val="18"/>
          <w:szCs w:val="18"/>
        </w:rPr>
        <w:br/>
        <w:t xml:space="preserve"> ROKAMBA = Republic of Korea – Australia Migratory Bird Agreement; EPBC = </w:t>
      </w:r>
      <w:r w:rsidRPr="00D65481">
        <w:rPr>
          <w:i/>
          <w:sz w:val="18"/>
          <w:szCs w:val="18"/>
        </w:rPr>
        <w:t>Environment Protection and Biodiversity Conservation Act 1999</w:t>
      </w:r>
      <w:r w:rsidRPr="00D65481">
        <w:rPr>
          <w:sz w:val="18"/>
          <w:szCs w:val="18"/>
        </w:rPr>
        <w:t xml:space="preserve"> (EPBC Act).</w:t>
      </w:r>
    </w:p>
    <w:p w14:paraId="0B2D2E85" w14:textId="77777777" w:rsidR="007817C6" w:rsidRPr="00D65481" w:rsidRDefault="007817C6" w:rsidP="007817C6">
      <w:pPr>
        <w:spacing w:after="0"/>
        <w:ind w:right="202"/>
        <w:rPr>
          <w:sz w:val="18"/>
          <w:szCs w:val="18"/>
        </w:rPr>
      </w:pPr>
    </w:p>
    <w:p w14:paraId="5F5E49A1" w14:textId="77777777" w:rsidR="007817C6" w:rsidRPr="00D65481" w:rsidRDefault="007817C6" w:rsidP="007817C6"/>
    <w:p w14:paraId="3F3B90DC" w14:textId="77777777" w:rsidR="007817C6" w:rsidRPr="00D65481" w:rsidRDefault="007817C6" w:rsidP="007817C6">
      <w:pPr>
        <w:spacing w:after="0"/>
        <w:ind w:right="202"/>
        <w:rPr>
          <w:sz w:val="18"/>
          <w:szCs w:val="18"/>
        </w:rPr>
      </w:pPr>
      <w:r w:rsidRPr="00D65481">
        <w:rPr>
          <w:noProof/>
          <w:lang w:eastAsia="en-AU"/>
        </w:rPr>
        <mc:AlternateContent>
          <mc:Choice Requires="wps">
            <w:drawing>
              <wp:inline distT="0" distB="0" distL="0" distR="0" wp14:anchorId="5895543E" wp14:editId="73CDA7C3">
                <wp:extent cx="5732145" cy="8450664"/>
                <wp:effectExtent l="0" t="0" r="8255" b="7620"/>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8450664"/>
                        </a:xfrm>
                        <a:prstGeom prst="rect">
                          <a:avLst/>
                        </a:prstGeom>
                        <a:solidFill>
                          <a:schemeClr val="accent1">
                            <a:lumMod val="40000"/>
                            <a:lumOff val="60000"/>
                          </a:schemeClr>
                        </a:solidFill>
                        <a:ln w="9525">
                          <a:solidFill>
                            <a:schemeClr val="tx2">
                              <a:lumMod val="100000"/>
                              <a:lumOff val="0"/>
                            </a:schemeClr>
                          </a:solidFill>
                          <a:miter lim="800000"/>
                          <a:headEnd/>
                          <a:tailEnd/>
                        </a:ln>
                      </wps:spPr>
                      <wps:txbx>
                        <w:txbxContent>
                          <w:p w14:paraId="3C484E13" w14:textId="77777777" w:rsidR="00140817" w:rsidRDefault="00140817" w:rsidP="007817C6">
                            <w:pPr>
                              <w:pStyle w:val="Heading4"/>
                            </w:pPr>
                            <w:r>
                              <w:t>Habitat for the Australasian bittern</w:t>
                            </w:r>
                          </w:p>
                          <w:p w14:paraId="3CE7F749" w14:textId="4C7323B4" w:rsidR="00140817" w:rsidRPr="00114627" w:rsidRDefault="00140817" w:rsidP="007817C6">
                            <w:pPr>
                              <w:spacing w:after="60"/>
                              <w:rPr>
                                <w:sz w:val="20"/>
                              </w:rPr>
                            </w:pPr>
                            <w:r w:rsidRPr="00114627">
                              <w:rPr>
                                <w:sz w:val="20"/>
                              </w:rPr>
                              <w:t xml:space="preserve">The Australasian bittern is listed as endangered under the EPBC Act and under the International Union for Conservation of Nature (IUCN) Red List. The species occurs also in New Zealand and New Caledonia, within Australia it is largely limited to the </w:t>
                            </w:r>
                            <w:r w:rsidR="00A3247C">
                              <w:rPr>
                                <w:sz w:val="20"/>
                              </w:rPr>
                              <w:t xml:space="preserve">Murray—Darling </w:t>
                            </w:r>
                            <w:r w:rsidRPr="00114627">
                              <w:rPr>
                                <w:sz w:val="20"/>
                              </w:rPr>
                              <w:t>Basin, Tasmania and south-west Western Australia. Population estimates vary, but the total global population is suspected to be 1500 to 4000 individuals (Herring 2016) and Wetlands International (2015) indicate just five individuals represents 1% of the south-eastern Australian population.</w:t>
                            </w:r>
                          </w:p>
                          <w:p w14:paraId="2A0670D4" w14:textId="77777777" w:rsidR="00140817" w:rsidRPr="00114627" w:rsidRDefault="00140817" w:rsidP="007817C6">
                            <w:pPr>
                              <w:spacing w:after="60"/>
                              <w:rPr>
                                <w:sz w:val="20"/>
                              </w:rPr>
                            </w:pPr>
                            <w:r w:rsidRPr="00114627">
                              <w:rPr>
                                <w:sz w:val="20"/>
                              </w:rPr>
                              <w:t>Although Australasian bitterns have been observed in many habitat types, including saltmarsh, it is only large, shallow wetlands with emergent vegetation (but not trees) that support them for long periods (Herring 2016). A decline in these habitats and particularly extended drying of these wetlands has been identified as a serious threat and one of the reasons the species is considered endangered (TSSC 2010).</w:t>
                            </w:r>
                          </w:p>
                          <w:p w14:paraId="54234F87" w14:textId="77777777" w:rsidR="00140817" w:rsidRPr="00114627" w:rsidRDefault="00140817" w:rsidP="007817C6">
                            <w:pPr>
                              <w:spacing w:after="60"/>
                              <w:rPr>
                                <w:sz w:val="20"/>
                              </w:rPr>
                            </w:pPr>
                            <w:r w:rsidRPr="00114627">
                              <w:rPr>
                                <w:sz w:val="20"/>
                              </w:rPr>
                              <w:t>Australasian bitterns are cryptic species and there are many knowledge gaps with respect to lifecycle and behaviours. They were long considered to be sedentary, not moving far from their core wetland (Marchant and Higgins 1990). More recent evidence has indicated that they can and do travel long distances between breeding grounds in the mid to southern Basin to coastal areas (Herring 2016). The limited number of birds that have been tracked to date suggest that birds travel to and from the same wetlands suggesting site fidelity (Herring 2016) but more information is required to confirm this.</w:t>
                            </w:r>
                          </w:p>
                          <w:p w14:paraId="69AED810" w14:textId="77777777" w:rsidR="00140817" w:rsidRPr="00114627" w:rsidRDefault="00140817" w:rsidP="007817C6">
                            <w:pPr>
                              <w:spacing w:after="60"/>
                              <w:rPr>
                                <w:sz w:val="20"/>
                              </w:rPr>
                            </w:pPr>
                            <w:r w:rsidRPr="00114627">
                              <w:rPr>
                                <w:sz w:val="20"/>
                              </w:rPr>
                              <w:t xml:space="preserve">Australasian bitterns have been recorded by LTIM and TLM monitoring at six sites in the Basin following the delivery of Commonwealth environmental </w:t>
                            </w:r>
                            <w:r>
                              <w:rPr>
                                <w:sz w:val="20"/>
                              </w:rPr>
                              <w:t xml:space="preserve">from the Gwydir in the northern Basin to the Coorong in the south. We also have evidence of Commonwealth environmental water supporting large numbers of bitterns (46 to 48 males) in Barmah-Millewa in 2015–16. </w:t>
                            </w:r>
                            <w:r w:rsidRPr="00114627">
                              <w:rPr>
                                <w:sz w:val="20"/>
                              </w:rPr>
                              <w:t>If the unheard females were included in the tally, it is possible that the site supported up to one third of the total population (Belcher et al. 2016).</w:t>
                            </w:r>
                          </w:p>
                          <w:p w14:paraId="73A3DED6" w14:textId="77777777" w:rsidR="00140817" w:rsidRPr="00114627" w:rsidRDefault="00140817" w:rsidP="007817C6">
                            <w:pPr>
                              <w:spacing w:after="60"/>
                              <w:rPr>
                                <w:sz w:val="20"/>
                              </w:rPr>
                            </w:pPr>
                            <w:r>
                              <w:rPr>
                                <w:sz w:val="20"/>
                              </w:rPr>
                              <w:t>To try and extrapolate benefits of Commonwealth environmental water into sites that were not monitored, a</w:t>
                            </w:r>
                            <w:r w:rsidRPr="00114627">
                              <w:rPr>
                                <w:sz w:val="20"/>
                              </w:rPr>
                              <w:t>ll bittern records from the Atlas of Living Australia and LTIM monitoring were overlaid with aquatic ecosystem types and over the past few decades</w:t>
                            </w:r>
                            <w:r>
                              <w:rPr>
                                <w:sz w:val="20"/>
                              </w:rPr>
                              <w:t>. T</w:t>
                            </w:r>
                            <w:r w:rsidRPr="00114627">
                              <w:rPr>
                                <w:sz w:val="20"/>
                              </w:rPr>
                              <w:t xml:space="preserve">he species has been recorded in 79 wetlands in the Basin. Of these 58 (73 %) have received Commonwealth environmental water in the first three years of LTIM (see below). </w:t>
                            </w:r>
                            <w:r>
                              <w:rPr>
                                <w:sz w:val="20"/>
                              </w:rPr>
                              <w:t xml:space="preserve">While there are still uncertainties with respect to whether bitterns occurred at these sites when environmental water was delivered and if attributes of water delivery such as timing, depth and duration of inundation matched bittern habitat requirements, the high site fidelity of the species provides us with some degree of confidence of the benefit of Commonwealth environmental water to Australian bitterns at the Basin scale. </w:t>
                            </w:r>
                          </w:p>
                          <w:tbl>
                            <w:tblPr>
                              <w:tblStyle w:val="TableGrid"/>
                              <w:tblW w:w="8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639"/>
                            </w:tblGrid>
                            <w:tr w:rsidR="00140817" w14:paraId="6F6A03DA" w14:textId="77777777" w:rsidTr="00160231">
                              <w:trPr>
                                <w:cnfStyle w:val="100000000000" w:firstRow="1" w:lastRow="0" w:firstColumn="0" w:lastColumn="0" w:oddVBand="0" w:evenVBand="0" w:oddHBand="0" w:evenHBand="0" w:firstRowFirstColumn="0" w:firstRowLastColumn="0" w:lastRowFirstColumn="0" w:lastRowLastColumn="0"/>
                              </w:trPr>
                              <w:tc>
                                <w:tcPr>
                                  <w:tcW w:w="6096" w:type="dxa"/>
                                  <w:shd w:val="clear" w:color="auto" w:fill="auto"/>
                                </w:tcPr>
                                <w:p w14:paraId="70A8AFB3" w14:textId="77777777" w:rsidR="00140817" w:rsidRDefault="00140817" w:rsidP="00DB537B">
                                  <w:pPr>
                                    <w:spacing w:after="60"/>
                                  </w:pPr>
                                  <w:r>
                                    <w:rPr>
                                      <w:noProof/>
                                      <w:lang w:eastAsia="en-AU"/>
                                    </w:rPr>
                                    <w:drawing>
                                      <wp:inline distT="0" distB="0" distL="0" distR="0" wp14:anchorId="771C5FE7" wp14:editId="1698282B">
                                        <wp:extent cx="3651885" cy="3121995"/>
                                        <wp:effectExtent l="0" t="0" r="571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78307" cy="3144583"/>
                                                </a:xfrm>
                                                <a:prstGeom prst="rect">
                                                  <a:avLst/>
                                                </a:prstGeom>
                                              </pic:spPr>
                                            </pic:pic>
                                          </a:graphicData>
                                        </a:graphic>
                                      </wp:inline>
                                    </w:drawing>
                                  </w:r>
                                </w:p>
                              </w:tc>
                              <w:tc>
                                <w:tcPr>
                                  <w:tcW w:w="2639" w:type="dxa"/>
                                  <w:shd w:val="clear" w:color="auto" w:fill="auto"/>
                                  <w:vAlign w:val="bottom"/>
                                </w:tcPr>
                                <w:p w14:paraId="12695EE4" w14:textId="77777777" w:rsidR="00140817" w:rsidRPr="00160231" w:rsidRDefault="00140817" w:rsidP="00DB537B">
                                  <w:pPr>
                                    <w:spacing w:after="60"/>
                                    <w:rPr>
                                      <w:b w:val="0"/>
                                      <w:sz w:val="20"/>
                                    </w:rPr>
                                  </w:pPr>
                                  <w:r w:rsidRPr="00160231">
                                    <w:rPr>
                                      <w:b w:val="0"/>
                                      <w:sz w:val="20"/>
                                    </w:rPr>
                                    <w:t>Wetlands were Australasian bitterns have been recorded in the Basin (Atlas of Living Australia) and those that received Commonwealth environmental water in the first three years of LTIM.</w:t>
                                  </w:r>
                                </w:p>
                              </w:tc>
                            </w:tr>
                          </w:tbl>
                          <w:p w14:paraId="5122B6C8" w14:textId="77777777" w:rsidR="00140817" w:rsidRDefault="00140817" w:rsidP="007817C6">
                            <w:pPr>
                              <w:spacing w:after="60"/>
                            </w:pPr>
                          </w:p>
                          <w:p w14:paraId="3BCB08C6" w14:textId="77777777" w:rsidR="00140817" w:rsidRDefault="00140817" w:rsidP="007817C6">
                            <w:r>
                              <w:t>S</w:t>
                            </w:r>
                          </w:p>
                        </w:txbxContent>
                      </wps:txbx>
                      <wps:bodyPr rot="0" vert="horz" wrap="square" lIns="91440" tIns="45720" rIns="91440" bIns="45720" anchor="t" anchorCtr="0" upright="1">
                        <a:noAutofit/>
                      </wps:bodyPr>
                    </wps:wsp>
                  </a:graphicData>
                </a:graphic>
              </wp:inline>
            </w:drawing>
          </mc:Choice>
          <mc:Fallback>
            <w:pict>
              <v:shape w14:anchorId="5895543E" id="Text Box 20" o:spid="_x0000_s1027" type="#_x0000_t202" style="width:451.35pt;height:66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" fillcolor="#b8cce4 [1300]" strokecolor="#1f497d [3215]">
                <v:textbox>
                  <w:txbxContent>
                    <w:p w14:paraId="3C484E13" w14:textId="77777777" w:rsidR="00140817" w:rsidRDefault="00140817" w:rsidP="007817C6">
                      <w:pPr>
                        <w:pStyle w:val="Heading4"/>
                      </w:pPr>
                      <w:r>
                        <w:t>Habitat for the Australasian bittern</w:t>
                      </w:r>
                    </w:p>
                    <w:p w14:paraId="3CE7F749" w14:textId="4C7323B4" w:rsidR="00140817" w:rsidRPr="00114627" w:rsidRDefault="00140817" w:rsidP="007817C6">
                      <w:pPr>
                        <w:spacing w:after="60"/>
                        <w:rPr>
                          <w:sz w:val="20"/>
                        </w:rPr>
                      </w:pPr>
                      <w:r w:rsidRPr="00114627">
                        <w:rPr>
                          <w:sz w:val="20"/>
                        </w:rPr>
                        <w:t xml:space="preserve">The Australasian bittern is listed as endangered under the EPBC Act and under the International Union for Conservation of Nature (IUCN) Red List. The species occurs also in New Zealand and New Caledonia, within Australia it is largely limited to the </w:t>
                      </w:r>
                      <w:r w:rsidR="00A3247C">
                        <w:rPr>
                          <w:sz w:val="20"/>
                        </w:rPr>
                        <w:t xml:space="preserve">Murray—Darling </w:t>
                      </w:r>
                      <w:r w:rsidRPr="00114627">
                        <w:rPr>
                          <w:sz w:val="20"/>
                        </w:rPr>
                        <w:t>Basin, Tasmania and south-west Western Australia. Population estimates vary, but the total global population is suspected to be 1500 to 4000 individuals (Herring 2016) and Wetlands International (2015) indicate just five individuals represents 1% of the south-eastern Australian population.</w:t>
                      </w:r>
                    </w:p>
                    <w:p w14:paraId="2A0670D4" w14:textId="77777777" w:rsidR="00140817" w:rsidRPr="00114627" w:rsidRDefault="00140817" w:rsidP="007817C6">
                      <w:pPr>
                        <w:spacing w:after="60"/>
                        <w:rPr>
                          <w:sz w:val="20"/>
                        </w:rPr>
                      </w:pPr>
                      <w:r w:rsidRPr="00114627">
                        <w:rPr>
                          <w:sz w:val="20"/>
                        </w:rPr>
                        <w:t>Although Australasian bitterns have been observed in many habitat types, including saltmarsh, it is only large, shallow wetlands with emergent vegetation (but not trees) that support them for long periods (Herring 2016). A decline in these habitats and particularly extended drying of these wetlands has been identified as a serious threat and one of the reasons the species is considered endangered (TSSC 2010).</w:t>
                      </w:r>
                    </w:p>
                    <w:p w14:paraId="54234F87" w14:textId="77777777" w:rsidR="00140817" w:rsidRPr="00114627" w:rsidRDefault="00140817" w:rsidP="007817C6">
                      <w:pPr>
                        <w:spacing w:after="60"/>
                        <w:rPr>
                          <w:sz w:val="20"/>
                        </w:rPr>
                      </w:pPr>
                      <w:r w:rsidRPr="00114627">
                        <w:rPr>
                          <w:sz w:val="20"/>
                        </w:rPr>
                        <w:t>Australasian bitterns are cryptic species and there are many knowledge gaps with respect to lifecycle and behaviours. They were long considered to be sedentary, not moving far from their core wetland (Marchant and Higgins 1990). More recent evidence has indicated that they can and do travel long distances between breeding grounds in the mid to southern Basin to coastal areas (Herring 2016). The limited number of birds that have been tracked to date suggest that birds travel to and from the same wetlands suggesting site fidelity (Herring 2016) but more information is required to confirm this.</w:t>
                      </w:r>
                    </w:p>
                    <w:p w14:paraId="69AED810" w14:textId="77777777" w:rsidR="00140817" w:rsidRPr="00114627" w:rsidRDefault="00140817" w:rsidP="007817C6">
                      <w:pPr>
                        <w:spacing w:after="60"/>
                        <w:rPr>
                          <w:sz w:val="20"/>
                        </w:rPr>
                      </w:pPr>
                      <w:r w:rsidRPr="00114627">
                        <w:rPr>
                          <w:sz w:val="20"/>
                        </w:rPr>
                        <w:t xml:space="preserve">Australasian bitterns have been recorded by LTIM and TLM monitoring at six sites in the Basin following the delivery of Commonwealth environmental </w:t>
                      </w:r>
                      <w:r>
                        <w:rPr>
                          <w:sz w:val="20"/>
                        </w:rPr>
                        <w:t xml:space="preserve">from the Gwydir in the northern Basin to the Coorong in the south. We also have evidence of Commonwealth environmental water supporting large numbers of bitterns (46 to 48 males) in Barmah-Millewa in 2015–16. </w:t>
                      </w:r>
                      <w:r w:rsidRPr="00114627">
                        <w:rPr>
                          <w:sz w:val="20"/>
                        </w:rPr>
                        <w:t>If the unheard females were included in the tally, it is possible that the site supported up to one third of the total population (Belcher et al. 2016).</w:t>
                      </w:r>
                    </w:p>
                    <w:p w14:paraId="73A3DED6" w14:textId="77777777" w:rsidR="00140817" w:rsidRPr="00114627" w:rsidRDefault="00140817" w:rsidP="007817C6">
                      <w:pPr>
                        <w:spacing w:after="60"/>
                        <w:rPr>
                          <w:sz w:val="20"/>
                        </w:rPr>
                      </w:pPr>
                      <w:r>
                        <w:rPr>
                          <w:sz w:val="20"/>
                        </w:rPr>
                        <w:t>To try and extrapolate benefits of Commonwealth environmental water into sites that were not monitored, a</w:t>
                      </w:r>
                      <w:r w:rsidRPr="00114627">
                        <w:rPr>
                          <w:sz w:val="20"/>
                        </w:rPr>
                        <w:t>ll bittern records from the Atlas of Living Australia and LTIM monitoring were overlaid with aquatic ecosystem types and over the past few decades</w:t>
                      </w:r>
                      <w:r>
                        <w:rPr>
                          <w:sz w:val="20"/>
                        </w:rPr>
                        <w:t>. T</w:t>
                      </w:r>
                      <w:r w:rsidRPr="00114627">
                        <w:rPr>
                          <w:sz w:val="20"/>
                        </w:rPr>
                        <w:t xml:space="preserve">he species has been recorded in 79 wetlands in the Basin. Of these 58 (73 %) have received Commonwealth environmental water in the first three years of LTIM (see below). </w:t>
                      </w:r>
                      <w:r>
                        <w:rPr>
                          <w:sz w:val="20"/>
                        </w:rPr>
                        <w:t xml:space="preserve">While there are still uncertainties with respect to whether bitterns occurred at these sites when environmental water was delivered and if attributes of water delivery such as timing, depth and duration of inundation matched bittern habitat requirements, the high site fidelity of the species provides us with some degree of confidence of the benefit of Commonwealth environmental water to Australian bitterns at the Basin scale. </w:t>
                      </w:r>
                    </w:p>
                    <w:tbl>
                      <w:tblPr>
                        <w:tblStyle w:val="TableGrid"/>
                        <w:tblW w:w="8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639"/>
                      </w:tblGrid>
                      <w:tr w:rsidR="00140817" w14:paraId="6F6A03DA" w14:textId="77777777" w:rsidTr="00160231">
                        <w:trPr>
                          <w:cnfStyle w:val="100000000000" w:firstRow="1" w:lastRow="0" w:firstColumn="0" w:lastColumn="0" w:oddVBand="0" w:evenVBand="0" w:oddHBand="0" w:evenHBand="0" w:firstRowFirstColumn="0" w:firstRowLastColumn="0" w:lastRowFirstColumn="0" w:lastRowLastColumn="0"/>
                        </w:trPr>
                        <w:tc>
                          <w:tcPr>
                            <w:tcW w:w="6096" w:type="dxa"/>
                            <w:shd w:val="clear" w:color="auto" w:fill="auto"/>
                          </w:tcPr>
                          <w:p w14:paraId="70A8AFB3" w14:textId="77777777" w:rsidR="00140817" w:rsidRDefault="00140817" w:rsidP="00DB537B">
                            <w:pPr>
                              <w:spacing w:after="60"/>
                            </w:pPr>
                            <w:r>
                              <w:rPr>
                                <w:noProof/>
                                <w:lang w:eastAsia="en-AU"/>
                              </w:rPr>
                              <w:drawing>
                                <wp:inline distT="0" distB="0" distL="0" distR="0" wp14:anchorId="771C5FE7" wp14:editId="1698282B">
                                  <wp:extent cx="3651885" cy="3121995"/>
                                  <wp:effectExtent l="0" t="0" r="571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78307" cy="3144583"/>
                                          </a:xfrm>
                                          <a:prstGeom prst="rect">
                                            <a:avLst/>
                                          </a:prstGeom>
                                        </pic:spPr>
                                      </pic:pic>
                                    </a:graphicData>
                                  </a:graphic>
                                </wp:inline>
                              </w:drawing>
                            </w:r>
                          </w:p>
                        </w:tc>
                        <w:tc>
                          <w:tcPr>
                            <w:tcW w:w="2639" w:type="dxa"/>
                            <w:shd w:val="clear" w:color="auto" w:fill="auto"/>
                            <w:vAlign w:val="bottom"/>
                          </w:tcPr>
                          <w:p w14:paraId="12695EE4" w14:textId="77777777" w:rsidR="00140817" w:rsidRPr="00160231" w:rsidRDefault="00140817" w:rsidP="00DB537B">
                            <w:pPr>
                              <w:spacing w:after="60"/>
                              <w:rPr>
                                <w:b w:val="0"/>
                                <w:sz w:val="20"/>
                              </w:rPr>
                            </w:pPr>
                            <w:r w:rsidRPr="00160231">
                              <w:rPr>
                                <w:b w:val="0"/>
                                <w:sz w:val="20"/>
                              </w:rPr>
                              <w:t>Wetlands were Australasian bitterns have been recorded in the Basin (Atlas of Living Australia) and those that received Commonwealth environmental water in the first three years of LTIM.</w:t>
                            </w:r>
                          </w:p>
                        </w:tc>
                      </w:tr>
                    </w:tbl>
                    <w:p w14:paraId="5122B6C8" w14:textId="77777777" w:rsidR="00140817" w:rsidRDefault="00140817" w:rsidP="007817C6">
                      <w:pPr>
                        <w:spacing w:after="60"/>
                      </w:pPr>
                    </w:p>
                    <w:p w14:paraId="3BCB08C6" w14:textId="77777777" w:rsidR="00140817" w:rsidRDefault="00140817" w:rsidP="007817C6">
                      <w:r>
                        <w:t>S</w:t>
                      </w:r>
                    </w:p>
                  </w:txbxContent>
                </v:textbox>
                <w10:anchorlock/>
              </v:shape>
            </w:pict>
          </mc:Fallback>
        </mc:AlternateContent>
      </w:r>
    </w:p>
    <w:p w14:paraId="6B312CEC" w14:textId="29DBC80D" w:rsidR="007817C6" w:rsidRPr="00D65481" w:rsidRDefault="007817C6" w:rsidP="007817C6">
      <w:pPr>
        <w:pStyle w:val="Caption"/>
        <w:rPr>
          <w:b w:val="0"/>
        </w:rPr>
      </w:pPr>
      <w:r w:rsidRPr="00D65481">
        <w:t xml:space="preserve">Text box </w:t>
      </w:r>
      <w:r w:rsidR="009D14B0">
        <w:rPr>
          <w:noProof/>
        </w:rPr>
        <w:fldChar w:fldCharType="begin"/>
      </w:r>
      <w:r w:rsidR="009D14B0">
        <w:rPr>
          <w:noProof/>
        </w:rPr>
        <w:instrText xml:space="preserve"> SEQ Text_box \* ARABIC </w:instrText>
      </w:r>
      <w:r w:rsidR="009D14B0">
        <w:rPr>
          <w:noProof/>
        </w:rPr>
        <w:fldChar w:fldCharType="separate"/>
      </w:r>
      <w:r w:rsidR="00D82608">
        <w:rPr>
          <w:noProof/>
        </w:rPr>
        <w:t>1</w:t>
      </w:r>
      <w:r w:rsidR="009D14B0">
        <w:rPr>
          <w:noProof/>
        </w:rPr>
        <w:fldChar w:fldCharType="end"/>
      </w:r>
      <w:r w:rsidRPr="00D65481">
        <w:t xml:space="preserve">. </w:t>
      </w:r>
      <w:r w:rsidRPr="00D65481">
        <w:rPr>
          <w:b w:val="0"/>
        </w:rPr>
        <w:t>Commonwealth environmental water benefiting Australasian bitterns.</w:t>
      </w:r>
    </w:p>
    <w:p w14:paraId="35A955AB" w14:textId="77777777" w:rsidR="007817C6" w:rsidRPr="00D65481" w:rsidRDefault="007817C6" w:rsidP="007817C6"/>
    <w:p w14:paraId="5838BD32" w14:textId="6F745D14" w:rsidR="0020294A" w:rsidRPr="00D65481" w:rsidRDefault="007817C6" w:rsidP="007817C6">
      <w:pPr>
        <w:pStyle w:val="Heading4"/>
      </w:pPr>
      <w:r w:rsidRPr="00D65481">
        <w:t>Capitalising on natural inundation for improved ecological outcomes</w:t>
      </w:r>
    </w:p>
    <w:p w14:paraId="6E09591B" w14:textId="62B576F7" w:rsidR="007817C6" w:rsidRPr="00D65481" w:rsidRDefault="007817C6" w:rsidP="007817C6">
      <w:pPr>
        <w:spacing w:after="60"/>
      </w:pPr>
      <w:r w:rsidRPr="00D65481">
        <w:t>In the first two years of LTIM, the climate was largely dry and Commonwealth environmental water was delivered in many places with the express aim of maintain condition of long-lived vegetation in a dry landscape and on providing refuges for fauna. This is supported by recent research that indicates that, during dry times, the use of environmental water to maintain key wetland habitats is important for ongoing survival of waterbird</w:t>
      </w:r>
      <w:r w:rsidR="001368D8">
        <w:t xml:space="preserve"> populations in the Basin </w:t>
      </w:r>
      <w:r w:rsidR="001368D8">
        <w:fldChar w:fldCharType="begin"/>
      </w:r>
      <w:r w:rsidR="001368D8">
        <w:instrText xml:space="preserve"> ADDIN ZOTERO_ITEM CSL_CITATION {"citationID":"ElaCUlzH","properties":{"formattedCitation":"(Bino {\\i{}et al.} 2015)","plainCitation":"(Bino et al. 2015)","noteIndex":0},"citationItems":[{"id":4292,"uris":["http://zotero.org/users/2336876/items/2EFPRUGZ"],"uri":["http://zotero.org/users/2336876/items/2EFPRUGZ"],"itemData":{"id":4292,"type":"article-journal","title":"Prioritizing wetlands for waterbirds in a boom and bust system: waterbird refugia and breeding in the Murray-Darling Basin","container-title":"PloS one","page":"e0132682","volume":"10","issue":"7","source":"Google Scholar","shortTitle":"Prioritizing wetlands for waterbirds in a boom and bust system","author":[{"family":"Bino","given":"Gilad"},{"family":"Kingsford","given":"Richard T."},{"family":"Porter","given":"John"}],"issued":{"date-parts":[["2015"]]}}}],"schema":"https://github.com/citation-style-language/schema/raw/master/csl-citation.json"} </w:instrText>
      </w:r>
      <w:r w:rsidR="001368D8">
        <w:fldChar w:fldCharType="separate"/>
      </w:r>
      <w:r w:rsidR="001368D8" w:rsidRPr="001368D8">
        <w:rPr>
          <w:rFonts w:ascii="Calibri" w:cs="Calibri"/>
          <w:lang w:val="en-US"/>
        </w:rPr>
        <w:t xml:space="preserve">(Bino </w:t>
      </w:r>
      <w:r w:rsidR="001368D8" w:rsidRPr="001368D8">
        <w:rPr>
          <w:rFonts w:ascii="Calibri" w:cs="Calibri"/>
          <w:i/>
          <w:iCs/>
          <w:lang w:val="en-US"/>
        </w:rPr>
        <w:t>et al.</w:t>
      </w:r>
      <w:r w:rsidR="001368D8" w:rsidRPr="001368D8">
        <w:rPr>
          <w:rFonts w:ascii="Calibri" w:cs="Calibri"/>
          <w:lang w:val="en-US"/>
        </w:rPr>
        <w:t xml:space="preserve"> 2015)</w:t>
      </w:r>
      <w:r w:rsidR="001368D8">
        <w:fldChar w:fldCharType="end"/>
      </w:r>
      <w:r w:rsidRPr="00D65481">
        <w:t xml:space="preserve"> and can be effective in maintaining other biota, such as frogs and turtles </w:t>
      </w:r>
      <w:r w:rsidR="001368D8">
        <w:fldChar w:fldCharType="begin"/>
      </w:r>
      <w:r w:rsidR="001368D8">
        <w:instrText xml:space="preserve"> ADDIN ZOTERO_ITEM CSL_CITATION {"citationID":"kpwFgNxj","properties":{"formattedCitation":"(Howard {\\i{}et al.} 2017)","plainCitation":"(Howard et al. 2017)","noteIndex":0},"citationItems":[{"id":4295,"uris":["http://zotero.org/users/2336876/items/CFMWUBEZ"],"uri":["http://zotero.org/users/2336876/items/CFMWUBEZ"],"itemData":{"id":4295,"type":"article-journal","title":"Preliminary evidence suggests freshwater turtles respond positively to an environmental water delivery during drought","container-title":"Australian Journal of Zoology","page":"370–373","volume":"64","issue":"5","source":"Google Scholar","author":[{"family":"Howard","given":"K."},{"family":"Beesley","given":"L."},{"family":"Ward","given":"K."},{"family":"Stokeld","given":"D."}],"issued":{"date-parts":[["2017"]]}}}],"schema":"https://github.com/citation-style-language/schema/raw/master/csl-citation.json"} </w:instrText>
      </w:r>
      <w:r w:rsidR="001368D8">
        <w:fldChar w:fldCharType="separate"/>
      </w:r>
      <w:r w:rsidR="001368D8" w:rsidRPr="001368D8">
        <w:rPr>
          <w:rFonts w:ascii="Calibri" w:cs="Calibri"/>
          <w:lang w:val="en-US"/>
        </w:rPr>
        <w:t xml:space="preserve">(Howard </w:t>
      </w:r>
      <w:r w:rsidR="001368D8" w:rsidRPr="001368D8">
        <w:rPr>
          <w:rFonts w:ascii="Calibri" w:cs="Calibri"/>
          <w:i/>
          <w:iCs/>
          <w:lang w:val="en-US"/>
        </w:rPr>
        <w:t>et al.</w:t>
      </w:r>
      <w:r w:rsidR="001368D8" w:rsidRPr="001368D8">
        <w:rPr>
          <w:rFonts w:ascii="Calibri" w:cs="Calibri"/>
          <w:lang w:val="en-US"/>
        </w:rPr>
        <w:t xml:space="preserve"> 2017)</w:t>
      </w:r>
      <w:r w:rsidR="001368D8">
        <w:fldChar w:fldCharType="end"/>
      </w:r>
      <w:r w:rsidRPr="00D65481">
        <w:t>.</w:t>
      </w:r>
    </w:p>
    <w:p w14:paraId="77AC41C3" w14:textId="0C1DDAA1" w:rsidR="007817C6" w:rsidRPr="00D65481" w:rsidRDefault="007817C6" w:rsidP="007817C6">
      <w:pPr>
        <w:spacing w:after="60"/>
      </w:pPr>
      <w:r w:rsidRPr="00D65481">
        <w:t>In 2016–17, much of the Basin experienced wetter conditions and Commonwealth environmental water was delivered to extend and improve the outcomes of natural floods. This is evident in rivers and streams where Commonwealth environmental water was used to improve connectivity between ecosystems and catchments. For example, in the Lower Darling there were good outcomes for fish in terms of recruitment and dispersal from connecting wetland, and river habitats</w:t>
      </w:r>
      <w:r w:rsidR="001368D8">
        <w:t xml:space="preserve"> </w:t>
      </w:r>
      <w:r w:rsidR="001368D8">
        <w:fldChar w:fldCharType="begin"/>
      </w:r>
      <w:r w:rsidR="001368D8">
        <w:instrText xml:space="preserve"> ADDIN ZOTERO_ITEM CSL_CITATION {"citationID":"swMJF2Yl","properties":{"formattedCitation":"(Sharpe &amp; Stuart 2018)","plainCitation":"(Sharpe &amp; Stuart 2018)","noteIndex":0},"citationItems":[{"id":4247,"uris":["http://zotero.org/users/2336876/items/QRTDK6SC"],"uri":["http://zotero.org/users/2336876/items/QRTDK6SC"],"itemData":{"id":4247,"type":"book","title":"Environmental flows in the Darling River to support native fish populations","publisher":"Commonwealth Environmental Water Office","publisher-place":"Canberra, ACT","event-place":"Canberra, ACT","author":[{"family":"Sharpe","given":"C."},{"family":"Stuart","given":"I"}],"issued":{"date-parts":[["2018"]]}}}],"schema":"https://github.com/citation-style-language/schema/raw/master/csl-citation.json"} </w:instrText>
      </w:r>
      <w:r w:rsidR="001368D8">
        <w:fldChar w:fldCharType="separate"/>
      </w:r>
      <w:r w:rsidR="001368D8">
        <w:rPr>
          <w:noProof/>
        </w:rPr>
        <w:t>(Sharpe &amp; Stuart 2018)</w:t>
      </w:r>
      <w:r w:rsidR="001368D8">
        <w:fldChar w:fldCharType="end"/>
      </w:r>
      <w:r w:rsidRPr="00D65481">
        <w:t>. Similarly, there were reported outcomes for dispersal of fish from connecting flows in the Macquarie – Barwon Rivers and in Gunbower Creek.</w:t>
      </w:r>
    </w:p>
    <w:p w14:paraId="2663D7D8" w14:textId="016877C3" w:rsidR="007817C6" w:rsidRPr="00D65481" w:rsidRDefault="007817C6" w:rsidP="007817C6">
      <w:pPr>
        <w:spacing w:after="60"/>
      </w:pPr>
      <w:r w:rsidRPr="00D65481">
        <w:t xml:space="preserve">Perhaps the most obvious biodiversity outcomes from Commonwealth environmental water in 2016–17 were for waterbirds. Large scale breeding occurred at a number of locations, with 1000s of nests of colonial breeding birds in the Lachlan, Murrumbidgee and Macquarie catchments supported by Commonwealth environmental water. Reproductive success was improved through the use of </w:t>
      </w:r>
      <w:r w:rsidR="005C761E" w:rsidRPr="00D65481">
        <w:t xml:space="preserve">Commonwealth environmental </w:t>
      </w:r>
      <w:r w:rsidRPr="00D65481">
        <w:t xml:space="preserve">water by maintaining water depths under nesting colonies </w:t>
      </w:r>
      <w:r w:rsidR="001368D8">
        <w:fldChar w:fldCharType="begin"/>
      </w:r>
      <w:r w:rsidR="001368D8">
        <w:instrText xml:space="preserve"> ADDIN ZOTERO_ITEM CSL_CITATION {"citationID":"130ylJTZ","properties":{"formattedCitation":"(Brandis 2017)","plainCitation":"(Brandis 2017)","noteIndex":0},"citationItems":[{"id":4297,"uris":["http://zotero.org/users/2336876/items/92DA23BU"],"uri":["http://zotero.org/users/2336876/items/92DA23BU"],"itemData":{"id":4297,"type":"book","title":"High Resolution Monitoring of Waterbird Colonies in the Macquarie Marshes, Report prepared for the Commonwealth Environmental Water Office","publisher":"Centre for Ecosystem Science, University of New South Wales","author":[{"family":"Brandis","given":"K."}],"issued":{"date-parts":[["2017"]]}}}],"schema":"https://github.com/citation-style-language/schema/raw/master/csl-citation.json"} </w:instrText>
      </w:r>
      <w:r w:rsidR="001368D8">
        <w:fldChar w:fldCharType="separate"/>
      </w:r>
      <w:r w:rsidR="001368D8">
        <w:rPr>
          <w:noProof/>
        </w:rPr>
        <w:t>(Brandis 2017)</w:t>
      </w:r>
      <w:r w:rsidR="001368D8">
        <w:fldChar w:fldCharType="end"/>
      </w:r>
      <w:r w:rsidR="001368D8">
        <w:t xml:space="preserve"> </w:t>
      </w:r>
      <w:r w:rsidRPr="00D65481">
        <w:t>and by providing adequate foraging habitats in adjacent wetland areas. A summary of measured breeding success at sites that received Commonwealth environmental water indicates success rates of 40 to 66 % (</w:t>
      </w:r>
      <w:r w:rsidRPr="00D65481">
        <w:fldChar w:fldCharType="begin"/>
      </w:r>
      <w:r w:rsidRPr="00D65481">
        <w:instrText xml:space="preserve"> REF _Ref520130036 \h </w:instrText>
      </w:r>
      <w:r w:rsidRPr="00D65481">
        <w:fldChar w:fldCharType="separate"/>
      </w:r>
      <w:r w:rsidR="00D82608" w:rsidRPr="00D65481">
        <w:t xml:space="preserve">Table </w:t>
      </w:r>
      <w:r w:rsidR="00D82608">
        <w:rPr>
          <w:noProof/>
        </w:rPr>
        <w:t>6</w:t>
      </w:r>
      <w:r w:rsidRPr="00D65481">
        <w:fldChar w:fldCharType="end"/>
      </w:r>
      <w:r w:rsidRPr="00D65481">
        <w:t>). Although less well studied, large numbers of waterfowl and other waterbirds would also have bred in response to the floods and drawn benefits from environmental water.</w:t>
      </w:r>
    </w:p>
    <w:p w14:paraId="5F5C32A3" w14:textId="019E7472" w:rsidR="007817C6" w:rsidRPr="001368D8" w:rsidRDefault="007817C6" w:rsidP="007817C6">
      <w:pPr>
        <w:pStyle w:val="Caption"/>
        <w:rPr>
          <w:b w:val="0"/>
        </w:rPr>
      </w:pPr>
      <w:bookmarkStart w:id="82" w:name="_Ref520130036"/>
      <w:bookmarkStart w:id="83" w:name="_Toc520130773"/>
      <w:bookmarkStart w:id="84" w:name="_Toc527467788"/>
      <w:r w:rsidRPr="00D65481">
        <w:t xml:space="preserve">Table </w:t>
      </w:r>
      <w:r w:rsidR="009D14B0">
        <w:rPr>
          <w:noProof/>
        </w:rPr>
        <w:fldChar w:fldCharType="begin"/>
      </w:r>
      <w:r w:rsidR="009D14B0">
        <w:rPr>
          <w:noProof/>
        </w:rPr>
        <w:instrText xml:space="preserve"> SEQ Table \* ARABIC </w:instrText>
      </w:r>
      <w:r w:rsidR="009D14B0">
        <w:rPr>
          <w:noProof/>
        </w:rPr>
        <w:fldChar w:fldCharType="separate"/>
      </w:r>
      <w:r w:rsidR="00D82608">
        <w:rPr>
          <w:noProof/>
        </w:rPr>
        <w:t>6</w:t>
      </w:r>
      <w:r w:rsidR="009D14B0">
        <w:rPr>
          <w:noProof/>
        </w:rPr>
        <w:fldChar w:fldCharType="end"/>
      </w:r>
      <w:bookmarkEnd w:id="82"/>
      <w:r w:rsidRPr="00D65481">
        <w:t xml:space="preserve">. </w:t>
      </w:r>
      <w:r w:rsidRPr="00D65481">
        <w:rPr>
          <w:b w:val="0"/>
        </w:rPr>
        <w:t>Colonial waterbird breeding success at sites that received Commonwealth environmental water in 2016–17</w:t>
      </w:r>
      <w:r w:rsidR="001368D8">
        <w:rPr>
          <w:b w:val="0"/>
        </w:rPr>
        <w:t xml:space="preserve"> </w:t>
      </w:r>
      <w:r w:rsidR="001368D8" w:rsidRPr="001368D8">
        <w:rPr>
          <w:b w:val="0"/>
        </w:rPr>
        <w:fldChar w:fldCharType="begin"/>
      </w:r>
      <w:r w:rsidR="001368D8" w:rsidRPr="001368D8">
        <w:rPr>
          <w:b w:val="0"/>
        </w:rPr>
        <w:instrText xml:space="preserve"> ADDIN ZOTERO_ITEM CSL_CITATION {"citationID":"ngjxpOxR","properties":{"formattedCitation":"(Brandis 2017; Wassens {\\i{}et al.} 2017)","plainCitation":"(Brandis 2017; Wassens et al. 2017)","noteIndex":0},"citationItems":[{"id":4297,"uris":["http://zotero.org/users/2336876/items/92DA23BU"],"uri":["http://zotero.org/users/2336876/items/92DA23BU"],"itemData":{"id":4297,"type":"book","title":"High Resolution Monitoring of Waterbird Colonies in the Macquarie Marshes, Report prepared for the Commonwealth Environmental Water Office","publisher":"Centre for Ecosystem Science, University of New South Wales","author":[{"family":"Brandis","given":"K."}],"issued":{"date-parts":[["2017"]]}}},{"id":4286,"uris":["http://zotero.org/users/2336876/items/NJDA223D"],"uri":["http://zotero.org/users/2336876/items/NJDA223D"],"itemData":{"id":4286,"type":"book","title":"Commonwealth Environmental Water Office Long-Term Intervention Monitoring project Murrumbidgee River system Selected Area evaluation report, 2014-17. December 2017","publisher":"Commonwealth of Australia","publisher-place":"Canberra, ACT","event-place":"Canberra, ACT","author":[{"family":"Wassens","given":"S."},{"family":"Spencer","given":"J."},{"family":"Wolfenden","given":"B."},{"family":"Thiem","given":"J."},{"family":"Thomas","given":"R."},{"family":"Jenkins","given":"K."},{"family":"Brandis","given":"K."},{"family":"Lenon","given":"E."},{"family":"Hall","given":"A."},{"family":"Ocock","given":"J. F."},{"family":"Kobayashi","given":"T."},{"family":"Bino","given":"G."},{"family":"Heath","given":"J."},{"family":"Callaghan","given":"D."}],"issued":{"date-parts":[["2017"]]}}}],"schema":"https://github.com/citation-style-language/schema/raw/master/csl-citation.json"} </w:instrText>
      </w:r>
      <w:r w:rsidR="001368D8" w:rsidRPr="001368D8">
        <w:rPr>
          <w:b w:val="0"/>
        </w:rPr>
        <w:fldChar w:fldCharType="separate"/>
      </w:r>
      <w:r w:rsidR="001368D8" w:rsidRPr="001368D8">
        <w:rPr>
          <w:rFonts w:ascii="Calibri" w:cs="Calibri"/>
          <w:b w:val="0"/>
          <w:lang w:val="en-US"/>
        </w:rPr>
        <w:t xml:space="preserve">(Brandis 2017; Wassens </w:t>
      </w:r>
      <w:r w:rsidR="001368D8" w:rsidRPr="001368D8">
        <w:rPr>
          <w:rFonts w:ascii="Calibri" w:cs="Calibri"/>
          <w:b w:val="0"/>
          <w:i/>
          <w:iCs/>
          <w:lang w:val="en-US"/>
        </w:rPr>
        <w:t>et al.</w:t>
      </w:r>
      <w:r w:rsidR="001368D8" w:rsidRPr="001368D8">
        <w:rPr>
          <w:rFonts w:ascii="Calibri" w:cs="Calibri"/>
          <w:b w:val="0"/>
          <w:lang w:val="en-US"/>
        </w:rPr>
        <w:t xml:space="preserve"> 2017)</w:t>
      </w:r>
      <w:r w:rsidR="001368D8" w:rsidRPr="001368D8">
        <w:rPr>
          <w:b w:val="0"/>
        </w:rPr>
        <w:fldChar w:fldCharType="end"/>
      </w:r>
      <w:r w:rsidRPr="001368D8">
        <w:rPr>
          <w:b w:val="0"/>
        </w:rPr>
        <w:t>.</w:t>
      </w:r>
      <w:bookmarkEnd w:id="83"/>
      <w:bookmarkEnd w:id="84"/>
    </w:p>
    <w:tbl>
      <w:tblPr>
        <w:tblStyle w:val="TableGrid1"/>
        <w:tblW w:w="0" w:type="auto"/>
        <w:tblLook w:val="04A0" w:firstRow="1" w:lastRow="0" w:firstColumn="1" w:lastColumn="0" w:noHBand="0" w:noVBand="1"/>
      </w:tblPr>
      <w:tblGrid>
        <w:gridCol w:w="2547"/>
        <w:gridCol w:w="992"/>
        <w:gridCol w:w="1276"/>
        <w:gridCol w:w="1843"/>
        <w:gridCol w:w="713"/>
        <w:gridCol w:w="852"/>
      </w:tblGrid>
      <w:tr w:rsidR="007817C6" w:rsidRPr="00D65481" w14:paraId="1F8767D2" w14:textId="77777777" w:rsidTr="00DB537B">
        <w:trPr>
          <w:trHeight w:val="190"/>
          <w:tblHeader/>
        </w:trPr>
        <w:tc>
          <w:tcPr>
            <w:tcW w:w="2547" w:type="dxa"/>
            <w:vMerge w:val="restart"/>
            <w:shd w:val="clear" w:color="auto" w:fill="D9D9D9" w:themeFill="background1" w:themeFillShade="D9"/>
          </w:tcPr>
          <w:p w14:paraId="6F0F87C1" w14:textId="77777777" w:rsidR="007817C6" w:rsidRPr="00D65481" w:rsidRDefault="007817C6" w:rsidP="00DB537B">
            <w:pPr>
              <w:pStyle w:val="TableText"/>
              <w:spacing w:before="40"/>
              <w:jc w:val="left"/>
              <w:rPr>
                <w:b/>
                <w:sz w:val="18"/>
                <w:szCs w:val="18"/>
              </w:rPr>
            </w:pPr>
            <w:r w:rsidRPr="00D65481">
              <w:rPr>
                <w:b/>
                <w:sz w:val="18"/>
                <w:szCs w:val="18"/>
              </w:rPr>
              <w:t>Location</w:t>
            </w:r>
          </w:p>
        </w:tc>
        <w:tc>
          <w:tcPr>
            <w:tcW w:w="992" w:type="dxa"/>
            <w:vMerge w:val="restart"/>
            <w:shd w:val="clear" w:color="auto" w:fill="D9D9D9" w:themeFill="background1" w:themeFillShade="D9"/>
          </w:tcPr>
          <w:p w14:paraId="41D7F092" w14:textId="77777777" w:rsidR="007817C6" w:rsidRPr="00D65481" w:rsidRDefault="007817C6" w:rsidP="00DB537B">
            <w:pPr>
              <w:pStyle w:val="TableText"/>
              <w:spacing w:before="40"/>
              <w:jc w:val="center"/>
              <w:rPr>
                <w:b/>
                <w:sz w:val="18"/>
                <w:szCs w:val="18"/>
              </w:rPr>
            </w:pPr>
            <w:r w:rsidRPr="00D65481">
              <w:rPr>
                <w:b/>
                <w:sz w:val="18"/>
                <w:szCs w:val="18"/>
              </w:rPr>
              <w:t>Breeding period</w:t>
            </w:r>
          </w:p>
        </w:tc>
        <w:tc>
          <w:tcPr>
            <w:tcW w:w="3119" w:type="dxa"/>
            <w:gridSpan w:val="2"/>
            <w:shd w:val="clear" w:color="auto" w:fill="D9D9D9" w:themeFill="background1" w:themeFillShade="D9"/>
          </w:tcPr>
          <w:p w14:paraId="1434FBD1" w14:textId="77777777" w:rsidR="007817C6" w:rsidRPr="00D65481" w:rsidRDefault="007817C6" w:rsidP="00DB537B">
            <w:pPr>
              <w:pStyle w:val="TableText"/>
              <w:spacing w:before="40"/>
              <w:jc w:val="center"/>
              <w:rPr>
                <w:b/>
                <w:sz w:val="18"/>
                <w:szCs w:val="18"/>
              </w:rPr>
            </w:pPr>
            <w:r w:rsidRPr="00D65481">
              <w:rPr>
                <w:b/>
                <w:sz w:val="18"/>
                <w:szCs w:val="18"/>
              </w:rPr>
              <w:t>Commonwealth environmental water</w:t>
            </w:r>
          </w:p>
        </w:tc>
        <w:tc>
          <w:tcPr>
            <w:tcW w:w="708" w:type="dxa"/>
            <w:vMerge w:val="restart"/>
            <w:shd w:val="clear" w:color="auto" w:fill="D9D9D9" w:themeFill="background1" w:themeFillShade="D9"/>
          </w:tcPr>
          <w:p w14:paraId="4FAD2E2F" w14:textId="77777777" w:rsidR="007817C6" w:rsidRPr="00D65481" w:rsidRDefault="007817C6" w:rsidP="00DB537B">
            <w:pPr>
              <w:pStyle w:val="TableText"/>
              <w:spacing w:before="40"/>
              <w:jc w:val="center"/>
              <w:rPr>
                <w:b/>
                <w:sz w:val="18"/>
                <w:szCs w:val="18"/>
              </w:rPr>
            </w:pPr>
            <w:r w:rsidRPr="00D65481">
              <w:rPr>
                <w:b/>
                <w:sz w:val="18"/>
                <w:szCs w:val="18"/>
              </w:rPr>
              <w:t>No. of nests</w:t>
            </w:r>
          </w:p>
        </w:tc>
        <w:tc>
          <w:tcPr>
            <w:tcW w:w="852" w:type="dxa"/>
            <w:vMerge w:val="restart"/>
            <w:shd w:val="clear" w:color="auto" w:fill="D9D9D9" w:themeFill="background1" w:themeFillShade="D9"/>
          </w:tcPr>
          <w:p w14:paraId="41D18FD3" w14:textId="77777777" w:rsidR="007817C6" w:rsidRPr="00D65481" w:rsidRDefault="007817C6" w:rsidP="00DB537B">
            <w:pPr>
              <w:pStyle w:val="TableText"/>
              <w:spacing w:before="40"/>
              <w:jc w:val="center"/>
              <w:rPr>
                <w:b/>
                <w:sz w:val="18"/>
                <w:szCs w:val="18"/>
              </w:rPr>
            </w:pPr>
            <w:r w:rsidRPr="00D65481">
              <w:rPr>
                <w:b/>
                <w:sz w:val="18"/>
                <w:szCs w:val="18"/>
              </w:rPr>
              <w:t>Success rate (%)</w:t>
            </w:r>
          </w:p>
        </w:tc>
      </w:tr>
      <w:tr w:rsidR="007817C6" w:rsidRPr="00D65481" w14:paraId="4937C782" w14:textId="77777777" w:rsidTr="00DB537B">
        <w:trPr>
          <w:trHeight w:val="190"/>
          <w:tblHeader/>
        </w:trPr>
        <w:tc>
          <w:tcPr>
            <w:tcW w:w="2547" w:type="dxa"/>
            <w:vMerge/>
            <w:shd w:val="clear" w:color="auto" w:fill="D9D9D9" w:themeFill="background1" w:themeFillShade="D9"/>
          </w:tcPr>
          <w:p w14:paraId="28A6B8C9" w14:textId="77777777" w:rsidR="007817C6" w:rsidRPr="00D65481" w:rsidRDefault="007817C6" w:rsidP="00DB537B">
            <w:pPr>
              <w:pStyle w:val="TableText"/>
              <w:spacing w:before="40"/>
              <w:rPr>
                <w:b/>
                <w:sz w:val="18"/>
                <w:szCs w:val="18"/>
              </w:rPr>
            </w:pPr>
          </w:p>
        </w:tc>
        <w:tc>
          <w:tcPr>
            <w:tcW w:w="992" w:type="dxa"/>
            <w:vMerge/>
            <w:shd w:val="clear" w:color="auto" w:fill="D9D9D9" w:themeFill="background1" w:themeFillShade="D9"/>
          </w:tcPr>
          <w:p w14:paraId="1F0BB42A" w14:textId="77777777" w:rsidR="007817C6" w:rsidRPr="00D65481" w:rsidRDefault="007817C6" w:rsidP="00DB537B">
            <w:pPr>
              <w:pStyle w:val="TableText"/>
              <w:spacing w:before="40"/>
              <w:jc w:val="center"/>
              <w:rPr>
                <w:b/>
                <w:sz w:val="18"/>
                <w:szCs w:val="18"/>
              </w:rPr>
            </w:pPr>
          </w:p>
        </w:tc>
        <w:tc>
          <w:tcPr>
            <w:tcW w:w="1276" w:type="dxa"/>
            <w:shd w:val="clear" w:color="auto" w:fill="D9D9D9" w:themeFill="background1" w:themeFillShade="D9"/>
          </w:tcPr>
          <w:p w14:paraId="1F0B6B21" w14:textId="77777777" w:rsidR="007817C6" w:rsidRPr="00D65481" w:rsidRDefault="007817C6" w:rsidP="00DB537B">
            <w:pPr>
              <w:pStyle w:val="TableText"/>
              <w:spacing w:before="40"/>
              <w:jc w:val="center"/>
              <w:rPr>
                <w:b/>
                <w:sz w:val="18"/>
                <w:szCs w:val="18"/>
              </w:rPr>
            </w:pPr>
            <w:r w:rsidRPr="00D65481">
              <w:rPr>
                <w:b/>
                <w:sz w:val="18"/>
                <w:szCs w:val="18"/>
              </w:rPr>
              <w:t>Volume (ML)</w:t>
            </w:r>
          </w:p>
        </w:tc>
        <w:tc>
          <w:tcPr>
            <w:tcW w:w="1843" w:type="dxa"/>
            <w:shd w:val="clear" w:color="auto" w:fill="D9D9D9" w:themeFill="background1" w:themeFillShade="D9"/>
          </w:tcPr>
          <w:p w14:paraId="1419897D" w14:textId="77777777" w:rsidR="007817C6" w:rsidRPr="00D65481" w:rsidRDefault="007817C6" w:rsidP="00DB537B">
            <w:pPr>
              <w:pStyle w:val="TableText"/>
              <w:spacing w:before="40"/>
              <w:jc w:val="center"/>
              <w:rPr>
                <w:b/>
                <w:sz w:val="18"/>
                <w:szCs w:val="18"/>
              </w:rPr>
            </w:pPr>
            <w:r w:rsidRPr="00D65481">
              <w:rPr>
                <w:b/>
                <w:sz w:val="18"/>
                <w:szCs w:val="18"/>
              </w:rPr>
              <w:t>Timing</w:t>
            </w:r>
          </w:p>
        </w:tc>
        <w:tc>
          <w:tcPr>
            <w:tcW w:w="708" w:type="dxa"/>
            <w:vMerge/>
            <w:shd w:val="clear" w:color="auto" w:fill="D9D9D9" w:themeFill="background1" w:themeFillShade="D9"/>
          </w:tcPr>
          <w:p w14:paraId="32BC323D" w14:textId="77777777" w:rsidR="007817C6" w:rsidRPr="00D65481" w:rsidRDefault="007817C6" w:rsidP="00DB537B">
            <w:pPr>
              <w:pStyle w:val="TableText"/>
              <w:spacing w:before="40"/>
              <w:rPr>
                <w:b/>
                <w:sz w:val="18"/>
                <w:szCs w:val="18"/>
              </w:rPr>
            </w:pPr>
          </w:p>
        </w:tc>
        <w:tc>
          <w:tcPr>
            <w:tcW w:w="852" w:type="dxa"/>
            <w:vMerge/>
            <w:shd w:val="clear" w:color="auto" w:fill="D9D9D9" w:themeFill="background1" w:themeFillShade="D9"/>
          </w:tcPr>
          <w:p w14:paraId="78E01FFB" w14:textId="77777777" w:rsidR="007817C6" w:rsidRPr="00D65481" w:rsidRDefault="007817C6" w:rsidP="00DB537B">
            <w:pPr>
              <w:pStyle w:val="TableText"/>
              <w:spacing w:before="40"/>
              <w:rPr>
                <w:b/>
                <w:sz w:val="18"/>
                <w:szCs w:val="18"/>
              </w:rPr>
            </w:pPr>
          </w:p>
        </w:tc>
      </w:tr>
      <w:tr w:rsidR="007817C6" w:rsidRPr="00D65481" w14:paraId="56464EF3" w14:textId="77777777" w:rsidTr="00DB537B">
        <w:tc>
          <w:tcPr>
            <w:tcW w:w="2547" w:type="dxa"/>
            <w:vAlign w:val="bottom"/>
          </w:tcPr>
          <w:p w14:paraId="7BEDB2A5" w14:textId="77777777" w:rsidR="007817C6" w:rsidRPr="00D65481" w:rsidRDefault="007817C6" w:rsidP="00DB537B">
            <w:pPr>
              <w:pStyle w:val="TableText"/>
              <w:spacing w:before="40"/>
              <w:jc w:val="left"/>
              <w:rPr>
                <w:sz w:val="18"/>
                <w:szCs w:val="18"/>
              </w:rPr>
            </w:pPr>
            <w:r w:rsidRPr="00D65481">
              <w:rPr>
                <w:sz w:val="18"/>
                <w:szCs w:val="18"/>
              </w:rPr>
              <w:t xml:space="preserve">Murrumbidgee: Eulimbah </w:t>
            </w:r>
          </w:p>
        </w:tc>
        <w:tc>
          <w:tcPr>
            <w:tcW w:w="992" w:type="dxa"/>
          </w:tcPr>
          <w:p w14:paraId="68EB5DC6" w14:textId="77777777" w:rsidR="007817C6" w:rsidRPr="00D65481" w:rsidRDefault="007817C6" w:rsidP="00DB537B">
            <w:pPr>
              <w:pStyle w:val="TableText"/>
              <w:spacing w:before="40"/>
              <w:jc w:val="left"/>
              <w:rPr>
                <w:sz w:val="18"/>
                <w:szCs w:val="18"/>
              </w:rPr>
            </w:pPr>
            <w:r w:rsidRPr="00D65481">
              <w:rPr>
                <w:sz w:val="18"/>
                <w:szCs w:val="18"/>
              </w:rPr>
              <w:t xml:space="preserve">Oct – Mar </w:t>
            </w:r>
          </w:p>
        </w:tc>
        <w:tc>
          <w:tcPr>
            <w:tcW w:w="1276" w:type="dxa"/>
          </w:tcPr>
          <w:p w14:paraId="28795C42" w14:textId="77777777" w:rsidR="007817C6" w:rsidRPr="00D65481" w:rsidRDefault="007817C6" w:rsidP="00DB537B">
            <w:pPr>
              <w:pStyle w:val="TableText"/>
              <w:spacing w:before="40"/>
              <w:jc w:val="center"/>
              <w:rPr>
                <w:sz w:val="18"/>
                <w:szCs w:val="18"/>
              </w:rPr>
            </w:pPr>
            <w:r w:rsidRPr="00D65481">
              <w:rPr>
                <w:sz w:val="18"/>
                <w:szCs w:val="18"/>
              </w:rPr>
              <w:t>2320</w:t>
            </w:r>
          </w:p>
        </w:tc>
        <w:tc>
          <w:tcPr>
            <w:tcW w:w="1843" w:type="dxa"/>
          </w:tcPr>
          <w:p w14:paraId="52D515F5" w14:textId="77777777" w:rsidR="007817C6" w:rsidRPr="00D65481" w:rsidRDefault="007817C6" w:rsidP="00DB537B">
            <w:pPr>
              <w:pStyle w:val="TableText"/>
              <w:spacing w:before="40"/>
              <w:jc w:val="center"/>
              <w:rPr>
                <w:sz w:val="18"/>
                <w:szCs w:val="18"/>
              </w:rPr>
            </w:pPr>
            <w:r w:rsidRPr="00D65481">
              <w:rPr>
                <w:rFonts w:cstheme="minorHAnsi"/>
                <w:sz w:val="18"/>
                <w:szCs w:val="18"/>
              </w:rPr>
              <w:t>28/11/16 - 03/03/17</w:t>
            </w:r>
          </w:p>
        </w:tc>
        <w:tc>
          <w:tcPr>
            <w:tcW w:w="708" w:type="dxa"/>
          </w:tcPr>
          <w:p w14:paraId="53B84ADE" w14:textId="77777777" w:rsidR="007817C6" w:rsidRPr="00D65481" w:rsidRDefault="007817C6" w:rsidP="00DB537B">
            <w:pPr>
              <w:pStyle w:val="TableText"/>
              <w:spacing w:before="40"/>
              <w:jc w:val="center"/>
              <w:rPr>
                <w:sz w:val="18"/>
                <w:szCs w:val="18"/>
              </w:rPr>
            </w:pPr>
            <w:r w:rsidRPr="00D65481">
              <w:rPr>
                <w:sz w:val="18"/>
                <w:szCs w:val="18"/>
              </w:rPr>
              <w:t>15 104</w:t>
            </w:r>
          </w:p>
        </w:tc>
        <w:tc>
          <w:tcPr>
            <w:tcW w:w="852" w:type="dxa"/>
          </w:tcPr>
          <w:p w14:paraId="601D11F2" w14:textId="77777777" w:rsidR="007817C6" w:rsidRPr="00D65481" w:rsidRDefault="007817C6" w:rsidP="00DB537B">
            <w:pPr>
              <w:pStyle w:val="TableText"/>
              <w:spacing w:before="40"/>
              <w:jc w:val="center"/>
              <w:rPr>
                <w:sz w:val="18"/>
                <w:szCs w:val="18"/>
              </w:rPr>
            </w:pPr>
            <w:r w:rsidRPr="00D65481">
              <w:rPr>
                <w:sz w:val="18"/>
                <w:szCs w:val="18"/>
              </w:rPr>
              <w:t>59</w:t>
            </w:r>
          </w:p>
        </w:tc>
      </w:tr>
      <w:tr w:rsidR="007817C6" w:rsidRPr="00D65481" w14:paraId="53B3B1EF" w14:textId="77777777" w:rsidTr="00DB537B">
        <w:tc>
          <w:tcPr>
            <w:tcW w:w="2547" w:type="dxa"/>
            <w:vAlign w:val="bottom"/>
          </w:tcPr>
          <w:p w14:paraId="624F988B" w14:textId="77777777" w:rsidR="007817C6" w:rsidRPr="00D65481" w:rsidRDefault="007817C6" w:rsidP="00DB537B">
            <w:pPr>
              <w:pStyle w:val="TableText"/>
              <w:spacing w:before="40"/>
              <w:jc w:val="left"/>
              <w:rPr>
                <w:sz w:val="18"/>
                <w:szCs w:val="18"/>
              </w:rPr>
            </w:pPr>
            <w:r w:rsidRPr="00D65481">
              <w:rPr>
                <w:sz w:val="18"/>
                <w:szCs w:val="18"/>
              </w:rPr>
              <w:t>Murrumbidgee: Telephone B.</w:t>
            </w:r>
          </w:p>
        </w:tc>
        <w:tc>
          <w:tcPr>
            <w:tcW w:w="992" w:type="dxa"/>
          </w:tcPr>
          <w:p w14:paraId="229BE54A" w14:textId="77777777" w:rsidR="007817C6" w:rsidRPr="00D65481" w:rsidRDefault="007817C6" w:rsidP="00DB537B">
            <w:pPr>
              <w:pStyle w:val="TableText"/>
              <w:spacing w:before="40"/>
              <w:jc w:val="left"/>
              <w:rPr>
                <w:sz w:val="18"/>
                <w:szCs w:val="18"/>
              </w:rPr>
            </w:pPr>
            <w:r w:rsidRPr="00D65481">
              <w:rPr>
                <w:sz w:val="18"/>
                <w:szCs w:val="18"/>
              </w:rPr>
              <w:t xml:space="preserve">Oct - Jan </w:t>
            </w:r>
          </w:p>
        </w:tc>
        <w:tc>
          <w:tcPr>
            <w:tcW w:w="1276" w:type="dxa"/>
          </w:tcPr>
          <w:p w14:paraId="51B804B9" w14:textId="77777777" w:rsidR="007817C6" w:rsidRPr="00D65481" w:rsidRDefault="007817C6" w:rsidP="00DB537B">
            <w:pPr>
              <w:pStyle w:val="TableText"/>
              <w:spacing w:before="40"/>
              <w:jc w:val="center"/>
              <w:rPr>
                <w:sz w:val="18"/>
                <w:szCs w:val="18"/>
              </w:rPr>
            </w:pPr>
            <w:r w:rsidRPr="00D65481">
              <w:rPr>
                <w:sz w:val="18"/>
                <w:szCs w:val="18"/>
              </w:rPr>
              <w:t>5425</w:t>
            </w:r>
          </w:p>
        </w:tc>
        <w:tc>
          <w:tcPr>
            <w:tcW w:w="1843" w:type="dxa"/>
          </w:tcPr>
          <w:p w14:paraId="1B9A19EE" w14:textId="77777777" w:rsidR="007817C6" w:rsidRPr="00D65481" w:rsidRDefault="007817C6" w:rsidP="00DB537B">
            <w:pPr>
              <w:pStyle w:val="TableText"/>
              <w:spacing w:before="40"/>
              <w:jc w:val="center"/>
              <w:rPr>
                <w:sz w:val="18"/>
                <w:szCs w:val="18"/>
              </w:rPr>
            </w:pPr>
            <w:r w:rsidRPr="00D65481">
              <w:rPr>
                <w:rFonts w:cstheme="minorHAnsi"/>
                <w:sz w:val="18"/>
                <w:szCs w:val="18"/>
              </w:rPr>
              <w:t>24/11/16 - 20/03/17</w:t>
            </w:r>
          </w:p>
        </w:tc>
        <w:tc>
          <w:tcPr>
            <w:tcW w:w="708" w:type="dxa"/>
          </w:tcPr>
          <w:p w14:paraId="01E18872" w14:textId="77777777" w:rsidR="007817C6" w:rsidRPr="00D65481" w:rsidRDefault="007817C6" w:rsidP="00DB537B">
            <w:pPr>
              <w:pStyle w:val="TableText"/>
              <w:spacing w:before="40"/>
              <w:jc w:val="center"/>
              <w:rPr>
                <w:sz w:val="18"/>
                <w:szCs w:val="18"/>
              </w:rPr>
            </w:pPr>
            <w:r w:rsidRPr="00D65481">
              <w:rPr>
                <w:sz w:val="18"/>
                <w:szCs w:val="18"/>
              </w:rPr>
              <w:t>30 779</w:t>
            </w:r>
          </w:p>
        </w:tc>
        <w:tc>
          <w:tcPr>
            <w:tcW w:w="852" w:type="dxa"/>
          </w:tcPr>
          <w:p w14:paraId="443C2DBE" w14:textId="77777777" w:rsidR="007817C6" w:rsidRPr="00D65481" w:rsidRDefault="007817C6" w:rsidP="00DB537B">
            <w:pPr>
              <w:pStyle w:val="TableText"/>
              <w:spacing w:before="40"/>
              <w:jc w:val="center"/>
              <w:rPr>
                <w:sz w:val="18"/>
                <w:szCs w:val="18"/>
              </w:rPr>
            </w:pPr>
            <w:r w:rsidRPr="00D65481">
              <w:rPr>
                <w:sz w:val="18"/>
                <w:szCs w:val="18"/>
              </w:rPr>
              <w:t>#</w:t>
            </w:r>
          </w:p>
        </w:tc>
      </w:tr>
      <w:tr w:rsidR="007817C6" w:rsidRPr="00D65481" w14:paraId="57145F77" w14:textId="77777777" w:rsidTr="00DB537B">
        <w:tc>
          <w:tcPr>
            <w:tcW w:w="2547" w:type="dxa"/>
            <w:vAlign w:val="bottom"/>
          </w:tcPr>
          <w:p w14:paraId="2FBDFB7C" w14:textId="77777777" w:rsidR="007817C6" w:rsidRPr="00D65481" w:rsidRDefault="007817C6" w:rsidP="00DB537B">
            <w:pPr>
              <w:pStyle w:val="TableText"/>
              <w:spacing w:before="40"/>
              <w:jc w:val="left"/>
              <w:rPr>
                <w:sz w:val="18"/>
                <w:szCs w:val="18"/>
              </w:rPr>
            </w:pPr>
            <w:r w:rsidRPr="00D65481">
              <w:rPr>
                <w:sz w:val="18"/>
                <w:szCs w:val="18"/>
              </w:rPr>
              <w:t>Murrumbidgee: Tori Swamp</w:t>
            </w:r>
          </w:p>
        </w:tc>
        <w:tc>
          <w:tcPr>
            <w:tcW w:w="992" w:type="dxa"/>
          </w:tcPr>
          <w:p w14:paraId="26659FD6" w14:textId="77777777" w:rsidR="007817C6" w:rsidRPr="00D65481" w:rsidRDefault="007817C6" w:rsidP="00DB537B">
            <w:pPr>
              <w:pStyle w:val="TableText"/>
              <w:spacing w:before="40"/>
              <w:jc w:val="left"/>
              <w:rPr>
                <w:sz w:val="18"/>
                <w:szCs w:val="18"/>
              </w:rPr>
            </w:pPr>
            <w:r w:rsidRPr="00D65481">
              <w:rPr>
                <w:sz w:val="18"/>
                <w:szCs w:val="18"/>
              </w:rPr>
              <w:t>Jan - Mar</w:t>
            </w:r>
          </w:p>
        </w:tc>
        <w:tc>
          <w:tcPr>
            <w:tcW w:w="1276" w:type="dxa"/>
          </w:tcPr>
          <w:p w14:paraId="23B19BC7" w14:textId="77777777" w:rsidR="007817C6" w:rsidRPr="00D65481" w:rsidRDefault="007817C6" w:rsidP="00DB537B">
            <w:pPr>
              <w:pStyle w:val="TableText"/>
              <w:spacing w:before="40"/>
              <w:jc w:val="center"/>
              <w:rPr>
                <w:sz w:val="18"/>
                <w:szCs w:val="18"/>
              </w:rPr>
            </w:pPr>
            <w:r w:rsidRPr="00D65481">
              <w:rPr>
                <w:sz w:val="18"/>
                <w:szCs w:val="18"/>
              </w:rPr>
              <w:t>844</w:t>
            </w:r>
          </w:p>
        </w:tc>
        <w:tc>
          <w:tcPr>
            <w:tcW w:w="1843" w:type="dxa"/>
          </w:tcPr>
          <w:p w14:paraId="6FB1DC42" w14:textId="77777777" w:rsidR="007817C6" w:rsidRPr="00D65481" w:rsidRDefault="007817C6" w:rsidP="00DB537B">
            <w:pPr>
              <w:pStyle w:val="TableText"/>
              <w:spacing w:before="40"/>
              <w:jc w:val="center"/>
              <w:rPr>
                <w:rFonts w:cstheme="minorHAnsi"/>
                <w:sz w:val="18"/>
                <w:szCs w:val="18"/>
              </w:rPr>
            </w:pPr>
            <w:r w:rsidRPr="00D65481">
              <w:rPr>
                <w:rFonts w:cstheme="minorHAnsi"/>
                <w:sz w:val="18"/>
                <w:szCs w:val="18"/>
              </w:rPr>
              <w:t>27/10/16 - 13/02/17</w:t>
            </w:r>
          </w:p>
        </w:tc>
        <w:tc>
          <w:tcPr>
            <w:tcW w:w="708" w:type="dxa"/>
          </w:tcPr>
          <w:p w14:paraId="155BCE4F" w14:textId="77777777" w:rsidR="007817C6" w:rsidRPr="00D65481" w:rsidRDefault="007817C6" w:rsidP="00DB537B">
            <w:pPr>
              <w:pStyle w:val="TableText"/>
              <w:spacing w:before="40"/>
              <w:jc w:val="center"/>
              <w:rPr>
                <w:sz w:val="18"/>
                <w:szCs w:val="18"/>
              </w:rPr>
            </w:pPr>
            <w:r w:rsidRPr="00D65481">
              <w:rPr>
                <w:sz w:val="18"/>
                <w:szCs w:val="18"/>
              </w:rPr>
              <w:t>6106</w:t>
            </w:r>
          </w:p>
        </w:tc>
        <w:tc>
          <w:tcPr>
            <w:tcW w:w="852" w:type="dxa"/>
          </w:tcPr>
          <w:p w14:paraId="7E0669C3" w14:textId="77777777" w:rsidR="007817C6" w:rsidRPr="00D65481" w:rsidRDefault="007817C6" w:rsidP="00DB537B">
            <w:pPr>
              <w:pStyle w:val="TableText"/>
              <w:spacing w:before="40"/>
              <w:jc w:val="center"/>
              <w:rPr>
                <w:sz w:val="18"/>
                <w:szCs w:val="18"/>
              </w:rPr>
            </w:pPr>
            <w:r w:rsidRPr="00D65481">
              <w:rPr>
                <w:sz w:val="18"/>
                <w:szCs w:val="18"/>
              </w:rPr>
              <w:t>40</w:t>
            </w:r>
          </w:p>
        </w:tc>
      </w:tr>
      <w:tr w:rsidR="007817C6" w:rsidRPr="00D65481" w14:paraId="18749F29" w14:textId="77777777" w:rsidTr="00DB537B">
        <w:tc>
          <w:tcPr>
            <w:tcW w:w="2547" w:type="dxa"/>
            <w:vAlign w:val="bottom"/>
          </w:tcPr>
          <w:p w14:paraId="439F3B5C" w14:textId="77777777" w:rsidR="007817C6" w:rsidRPr="00D65481" w:rsidRDefault="007817C6" w:rsidP="00DB537B">
            <w:pPr>
              <w:pStyle w:val="TableText"/>
              <w:spacing w:before="40"/>
              <w:jc w:val="left"/>
              <w:rPr>
                <w:sz w:val="18"/>
                <w:szCs w:val="18"/>
              </w:rPr>
            </w:pPr>
            <w:r w:rsidRPr="00D65481">
              <w:rPr>
                <w:sz w:val="18"/>
                <w:szCs w:val="18"/>
              </w:rPr>
              <w:t>Lachlan: Booligal</w:t>
            </w:r>
          </w:p>
        </w:tc>
        <w:tc>
          <w:tcPr>
            <w:tcW w:w="992" w:type="dxa"/>
          </w:tcPr>
          <w:p w14:paraId="4EB51E2D" w14:textId="77777777" w:rsidR="007817C6" w:rsidRPr="00D65481" w:rsidRDefault="007817C6" w:rsidP="00DB537B">
            <w:pPr>
              <w:pStyle w:val="TableText"/>
              <w:spacing w:before="40"/>
              <w:jc w:val="left"/>
              <w:rPr>
                <w:sz w:val="18"/>
                <w:szCs w:val="18"/>
              </w:rPr>
            </w:pPr>
            <w:r w:rsidRPr="00D65481">
              <w:rPr>
                <w:sz w:val="18"/>
                <w:szCs w:val="18"/>
              </w:rPr>
              <w:t>Jan - Mar</w:t>
            </w:r>
          </w:p>
        </w:tc>
        <w:tc>
          <w:tcPr>
            <w:tcW w:w="1276" w:type="dxa"/>
          </w:tcPr>
          <w:p w14:paraId="15537174" w14:textId="77777777" w:rsidR="007817C6" w:rsidRPr="00D65481" w:rsidRDefault="007817C6" w:rsidP="00DB537B">
            <w:pPr>
              <w:pStyle w:val="TableText"/>
              <w:spacing w:before="40"/>
              <w:jc w:val="center"/>
              <w:rPr>
                <w:sz w:val="18"/>
                <w:szCs w:val="18"/>
              </w:rPr>
            </w:pPr>
            <w:r w:rsidRPr="00D65481">
              <w:rPr>
                <w:sz w:val="18"/>
                <w:szCs w:val="18"/>
              </w:rPr>
              <w:t>1324</w:t>
            </w:r>
          </w:p>
        </w:tc>
        <w:tc>
          <w:tcPr>
            <w:tcW w:w="1843" w:type="dxa"/>
          </w:tcPr>
          <w:p w14:paraId="3D341F18" w14:textId="77777777" w:rsidR="007817C6" w:rsidRPr="00D65481" w:rsidRDefault="007817C6" w:rsidP="00DB537B">
            <w:pPr>
              <w:pStyle w:val="TableText"/>
              <w:spacing w:before="40"/>
              <w:jc w:val="center"/>
              <w:rPr>
                <w:sz w:val="18"/>
                <w:szCs w:val="18"/>
              </w:rPr>
            </w:pPr>
            <w:r w:rsidRPr="00D65481">
              <w:rPr>
                <w:rFonts w:cstheme="minorHAnsi"/>
                <w:sz w:val="18"/>
                <w:szCs w:val="18"/>
              </w:rPr>
              <w:t>09/01/17 - 17/03/17</w:t>
            </w:r>
          </w:p>
        </w:tc>
        <w:tc>
          <w:tcPr>
            <w:tcW w:w="708" w:type="dxa"/>
          </w:tcPr>
          <w:p w14:paraId="1399BF27" w14:textId="77777777" w:rsidR="007817C6" w:rsidRPr="00D65481" w:rsidRDefault="007817C6" w:rsidP="00DB537B">
            <w:pPr>
              <w:pStyle w:val="TableText"/>
              <w:spacing w:before="40"/>
              <w:jc w:val="center"/>
              <w:rPr>
                <w:sz w:val="18"/>
                <w:szCs w:val="18"/>
              </w:rPr>
            </w:pPr>
            <w:r w:rsidRPr="00D65481">
              <w:rPr>
                <w:sz w:val="18"/>
                <w:szCs w:val="18"/>
              </w:rPr>
              <w:t>8000</w:t>
            </w:r>
          </w:p>
        </w:tc>
        <w:tc>
          <w:tcPr>
            <w:tcW w:w="852" w:type="dxa"/>
          </w:tcPr>
          <w:p w14:paraId="0C46F012" w14:textId="77777777" w:rsidR="007817C6" w:rsidRPr="00D65481" w:rsidRDefault="007817C6" w:rsidP="00DB537B">
            <w:pPr>
              <w:pStyle w:val="TableText"/>
              <w:spacing w:before="40"/>
              <w:jc w:val="center"/>
              <w:rPr>
                <w:sz w:val="18"/>
                <w:szCs w:val="18"/>
              </w:rPr>
            </w:pPr>
            <w:r w:rsidRPr="00D65481">
              <w:rPr>
                <w:sz w:val="18"/>
                <w:szCs w:val="18"/>
              </w:rPr>
              <w:t>58</w:t>
            </w:r>
          </w:p>
        </w:tc>
      </w:tr>
      <w:tr w:rsidR="007817C6" w:rsidRPr="00D65481" w14:paraId="4144205A" w14:textId="77777777" w:rsidTr="00DB537B">
        <w:tc>
          <w:tcPr>
            <w:tcW w:w="2547" w:type="dxa"/>
            <w:vAlign w:val="bottom"/>
          </w:tcPr>
          <w:p w14:paraId="4D0A9959" w14:textId="77777777" w:rsidR="007817C6" w:rsidRPr="00D65481" w:rsidRDefault="007817C6" w:rsidP="00DB537B">
            <w:pPr>
              <w:pStyle w:val="TableText"/>
              <w:spacing w:before="40"/>
              <w:jc w:val="left"/>
              <w:rPr>
                <w:sz w:val="18"/>
                <w:szCs w:val="18"/>
              </w:rPr>
            </w:pPr>
            <w:r w:rsidRPr="00D65481">
              <w:rPr>
                <w:sz w:val="18"/>
                <w:szCs w:val="18"/>
              </w:rPr>
              <w:t>Macquarie: Zoo Paddock</w:t>
            </w:r>
          </w:p>
        </w:tc>
        <w:tc>
          <w:tcPr>
            <w:tcW w:w="992" w:type="dxa"/>
          </w:tcPr>
          <w:p w14:paraId="2AA9C0AD" w14:textId="77777777" w:rsidR="007817C6" w:rsidRPr="00D65481" w:rsidRDefault="007817C6" w:rsidP="00DB537B">
            <w:pPr>
              <w:pStyle w:val="TableText"/>
              <w:spacing w:before="40"/>
              <w:jc w:val="left"/>
              <w:rPr>
                <w:sz w:val="18"/>
                <w:szCs w:val="18"/>
              </w:rPr>
            </w:pPr>
            <w:r w:rsidRPr="00D65481">
              <w:rPr>
                <w:sz w:val="18"/>
                <w:szCs w:val="18"/>
              </w:rPr>
              <w:t xml:space="preserve">Oct – Jan </w:t>
            </w:r>
          </w:p>
        </w:tc>
        <w:tc>
          <w:tcPr>
            <w:tcW w:w="1276" w:type="dxa"/>
            <w:vMerge w:val="restart"/>
          </w:tcPr>
          <w:p w14:paraId="4D51826A" w14:textId="77777777" w:rsidR="007817C6" w:rsidRPr="00D65481" w:rsidRDefault="007817C6" w:rsidP="00DB537B">
            <w:pPr>
              <w:pStyle w:val="TableText"/>
              <w:spacing w:before="40"/>
              <w:jc w:val="center"/>
              <w:rPr>
                <w:sz w:val="18"/>
                <w:szCs w:val="18"/>
              </w:rPr>
            </w:pPr>
            <w:r w:rsidRPr="00D65481">
              <w:rPr>
                <w:sz w:val="18"/>
                <w:szCs w:val="18"/>
              </w:rPr>
              <w:t>17039</w:t>
            </w:r>
          </w:p>
        </w:tc>
        <w:tc>
          <w:tcPr>
            <w:tcW w:w="1843" w:type="dxa"/>
            <w:vMerge w:val="restart"/>
          </w:tcPr>
          <w:p w14:paraId="4B0506FB" w14:textId="77777777" w:rsidR="007817C6" w:rsidRPr="00D65481" w:rsidRDefault="007817C6" w:rsidP="00DB537B">
            <w:pPr>
              <w:pStyle w:val="TableText"/>
              <w:spacing w:before="40"/>
              <w:jc w:val="center"/>
              <w:rPr>
                <w:sz w:val="18"/>
                <w:szCs w:val="18"/>
              </w:rPr>
            </w:pPr>
            <w:r w:rsidRPr="00D65481">
              <w:rPr>
                <w:sz w:val="18"/>
                <w:szCs w:val="18"/>
              </w:rPr>
              <w:t>24/01/17 - 18/02/17</w:t>
            </w:r>
          </w:p>
        </w:tc>
        <w:tc>
          <w:tcPr>
            <w:tcW w:w="708" w:type="dxa"/>
          </w:tcPr>
          <w:p w14:paraId="1AE9A94C" w14:textId="77777777" w:rsidR="007817C6" w:rsidRPr="00D65481" w:rsidRDefault="007817C6" w:rsidP="00DB537B">
            <w:pPr>
              <w:pStyle w:val="TableText"/>
              <w:spacing w:before="40"/>
              <w:jc w:val="center"/>
              <w:rPr>
                <w:sz w:val="18"/>
                <w:szCs w:val="18"/>
              </w:rPr>
            </w:pPr>
            <w:r w:rsidRPr="00D65481">
              <w:rPr>
                <w:sz w:val="18"/>
                <w:szCs w:val="18"/>
              </w:rPr>
              <w:t>21 210</w:t>
            </w:r>
          </w:p>
        </w:tc>
        <w:tc>
          <w:tcPr>
            <w:tcW w:w="852" w:type="dxa"/>
          </w:tcPr>
          <w:p w14:paraId="1110817C" w14:textId="77777777" w:rsidR="007817C6" w:rsidRPr="00D65481" w:rsidRDefault="007817C6" w:rsidP="00DB537B">
            <w:pPr>
              <w:pStyle w:val="TableText"/>
              <w:spacing w:before="40"/>
              <w:jc w:val="center"/>
              <w:rPr>
                <w:sz w:val="18"/>
                <w:szCs w:val="18"/>
              </w:rPr>
            </w:pPr>
            <w:r w:rsidRPr="00D65481">
              <w:rPr>
                <w:sz w:val="18"/>
                <w:szCs w:val="18"/>
              </w:rPr>
              <w:t>66</w:t>
            </w:r>
          </w:p>
        </w:tc>
      </w:tr>
      <w:tr w:rsidR="007817C6" w:rsidRPr="00D65481" w14:paraId="39E1FFB4" w14:textId="77777777" w:rsidTr="00DB537B">
        <w:tc>
          <w:tcPr>
            <w:tcW w:w="2547" w:type="dxa"/>
            <w:vAlign w:val="bottom"/>
          </w:tcPr>
          <w:p w14:paraId="6D9A0046" w14:textId="77777777" w:rsidR="007817C6" w:rsidRPr="00D65481" w:rsidRDefault="007817C6" w:rsidP="00DB537B">
            <w:pPr>
              <w:pStyle w:val="TableText"/>
              <w:spacing w:before="40"/>
              <w:jc w:val="left"/>
              <w:rPr>
                <w:sz w:val="18"/>
                <w:szCs w:val="18"/>
              </w:rPr>
            </w:pPr>
            <w:r w:rsidRPr="00D65481">
              <w:rPr>
                <w:sz w:val="18"/>
                <w:szCs w:val="18"/>
              </w:rPr>
              <w:t>Macquarie: Monkeygar</w:t>
            </w:r>
          </w:p>
        </w:tc>
        <w:tc>
          <w:tcPr>
            <w:tcW w:w="992" w:type="dxa"/>
          </w:tcPr>
          <w:p w14:paraId="480966A1" w14:textId="77777777" w:rsidR="007817C6" w:rsidRPr="00D65481" w:rsidRDefault="007817C6" w:rsidP="00DB537B">
            <w:pPr>
              <w:pStyle w:val="TableText"/>
              <w:spacing w:before="40"/>
              <w:jc w:val="left"/>
              <w:rPr>
                <w:sz w:val="18"/>
                <w:szCs w:val="18"/>
              </w:rPr>
            </w:pPr>
            <w:r w:rsidRPr="00D65481">
              <w:rPr>
                <w:sz w:val="18"/>
                <w:szCs w:val="18"/>
              </w:rPr>
              <w:t xml:space="preserve">Oct – Jan </w:t>
            </w:r>
          </w:p>
        </w:tc>
        <w:tc>
          <w:tcPr>
            <w:tcW w:w="1276" w:type="dxa"/>
            <w:vMerge/>
          </w:tcPr>
          <w:p w14:paraId="2BB3093A" w14:textId="77777777" w:rsidR="007817C6" w:rsidRPr="00D65481" w:rsidRDefault="007817C6" w:rsidP="00DB537B">
            <w:pPr>
              <w:pStyle w:val="TableText"/>
              <w:spacing w:before="40"/>
              <w:jc w:val="center"/>
              <w:rPr>
                <w:sz w:val="18"/>
                <w:szCs w:val="18"/>
              </w:rPr>
            </w:pPr>
          </w:p>
        </w:tc>
        <w:tc>
          <w:tcPr>
            <w:tcW w:w="1843" w:type="dxa"/>
            <w:vMerge/>
          </w:tcPr>
          <w:p w14:paraId="0E75CEA4" w14:textId="77777777" w:rsidR="007817C6" w:rsidRPr="00D65481" w:rsidRDefault="007817C6" w:rsidP="00DB537B">
            <w:pPr>
              <w:pStyle w:val="TableText"/>
              <w:spacing w:before="40"/>
              <w:jc w:val="center"/>
              <w:rPr>
                <w:sz w:val="18"/>
                <w:szCs w:val="18"/>
              </w:rPr>
            </w:pPr>
          </w:p>
        </w:tc>
        <w:tc>
          <w:tcPr>
            <w:tcW w:w="708" w:type="dxa"/>
          </w:tcPr>
          <w:p w14:paraId="58851184" w14:textId="77777777" w:rsidR="007817C6" w:rsidRPr="00D65481" w:rsidRDefault="007817C6" w:rsidP="00DB537B">
            <w:pPr>
              <w:pStyle w:val="TableText"/>
              <w:spacing w:before="40"/>
              <w:jc w:val="center"/>
              <w:rPr>
                <w:sz w:val="18"/>
                <w:szCs w:val="18"/>
              </w:rPr>
            </w:pPr>
            <w:r w:rsidRPr="00D65481">
              <w:rPr>
                <w:sz w:val="18"/>
                <w:szCs w:val="18"/>
              </w:rPr>
              <w:t>15 000</w:t>
            </w:r>
          </w:p>
        </w:tc>
        <w:tc>
          <w:tcPr>
            <w:tcW w:w="852" w:type="dxa"/>
          </w:tcPr>
          <w:p w14:paraId="03FDC7AE" w14:textId="77777777" w:rsidR="007817C6" w:rsidRPr="00D65481" w:rsidRDefault="007817C6" w:rsidP="00DB537B">
            <w:pPr>
              <w:pStyle w:val="TableText"/>
              <w:spacing w:before="40"/>
              <w:jc w:val="center"/>
              <w:rPr>
                <w:sz w:val="18"/>
                <w:szCs w:val="18"/>
              </w:rPr>
            </w:pPr>
            <w:r w:rsidRPr="00D65481">
              <w:rPr>
                <w:sz w:val="18"/>
                <w:szCs w:val="18"/>
              </w:rPr>
              <w:t>63</w:t>
            </w:r>
          </w:p>
        </w:tc>
      </w:tr>
    </w:tbl>
    <w:p w14:paraId="13BF0175" w14:textId="7B8DC8A7" w:rsidR="0020294A" w:rsidRPr="00D65481" w:rsidRDefault="007817C6" w:rsidP="0020294A">
      <w:pPr>
        <w:rPr>
          <w:sz w:val="18"/>
          <w:szCs w:val="18"/>
        </w:rPr>
      </w:pPr>
      <w:r w:rsidRPr="00D65481">
        <w:rPr>
          <w:sz w:val="18"/>
          <w:szCs w:val="18"/>
        </w:rPr>
        <w:t># Not monitored</w:t>
      </w:r>
    </w:p>
    <w:p w14:paraId="21A79443" w14:textId="77777777" w:rsidR="0038318E" w:rsidRPr="00D65481" w:rsidRDefault="0038318E" w:rsidP="00397C72">
      <w:pPr>
        <w:pStyle w:val="Heading2"/>
        <w:ind w:left="851"/>
      </w:pPr>
      <w:bookmarkStart w:id="85" w:name="_Toc527467760"/>
      <w:r w:rsidRPr="00D65481">
        <w:t>Ecosystem function</w:t>
      </w:r>
      <w:bookmarkEnd w:id="85"/>
    </w:p>
    <w:p w14:paraId="34EF8F01" w14:textId="77777777" w:rsidR="0038318E" w:rsidRPr="00D65481" w:rsidRDefault="000A216C" w:rsidP="0038318E">
      <w:r w:rsidRPr="00D65481">
        <w:rPr>
          <w:noProof/>
          <w:lang w:eastAsia="en-AU"/>
        </w:rPr>
        <mc:AlternateContent>
          <mc:Choice Requires="wps">
            <w:drawing>
              <wp:inline distT="0" distB="0" distL="0" distR="0" wp14:anchorId="7B39EF13" wp14:editId="3C6B006F">
                <wp:extent cx="5829300" cy="3123893"/>
                <wp:effectExtent l="0" t="0" r="12700" b="1333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123893"/>
                        </a:xfrm>
                        <a:prstGeom prst="rect">
                          <a:avLst/>
                        </a:prstGeom>
                        <a:solidFill>
                          <a:schemeClr val="tx2">
                            <a:lumMod val="40000"/>
                            <a:lumOff val="60000"/>
                          </a:schemeClr>
                        </a:solidFill>
                        <a:ln w="9525">
                          <a:solidFill>
                            <a:schemeClr val="tx2">
                              <a:lumMod val="100000"/>
                              <a:lumOff val="0"/>
                            </a:schemeClr>
                          </a:solidFill>
                          <a:miter lim="800000"/>
                          <a:headEnd/>
                          <a:tailEnd/>
                        </a:ln>
                      </wps:spPr>
                      <wps:txbx>
                        <w:txbxContent>
                          <w:p w14:paraId="5871838A" w14:textId="30BF9836" w:rsidR="00140817" w:rsidRPr="00B249AD" w:rsidRDefault="00140817" w:rsidP="00332137">
                            <w:pPr>
                              <w:rPr>
                                <w:b/>
                                <w:sz w:val="20"/>
                              </w:rPr>
                            </w:pPr>
                            <w:r w:rsidRPr="00B249AD">
                              <w:rPr>
                                <w:b/>
                                <w:sz w:val="20"/>
                              </w:rPr>
                              <w:t>Basin-scale ecosystem function outcomes</w:t>
                            </w:r>
                          </w:p>
                          <w:p w14:paraId="5FDEC3B7" w14:textId="5B8CDCAE" w:rsidR="00140817" w:rsidRPr="00B249AD" w:rsidRDefault="00140817" w:rsidP="008F1C34">
                            <w:pPr>
                              <w:pStyle w:val="ListBullet"/>
                              <w:rPr>
                                <w:sz w:val="20"/>
                                <w:szCs w:val="20"/>
                              </w:rPr>
                            </w:pPr>
                            <w:r>
                              <w:rPr>
                                <w:sz w:val="20"/>
                                <w:szCs w:val="20"/>
                              </w:rPr>
                              <w:t xml:space="preserve">Commonwealth environmental water has contributed to restoring </w:t>
                            </w:r>
                            <w:r w:rsidR="00A3247C">
                              <w:rPr>
                                <w:sz w:val="20"/>
                                <w:szCs w:val="20"/>
                              </w:rPr>
                              <w:t xml:space="preserve">river </w:t>
                            </w:r>
                            <w:r>
                              <w:rPr>
                                <w:sz w:val="20"/>
                                <w:szCs w:val="20"/>
                              </w:rPr>
                              <w:t>flow regime</w:t>
                            </w:r>
                            <w:r w:rsidR="00A3247C">
                              <w:rPr>
                                <w:sz w:val="20"/>
                                <w:szCs w:val="20"/>
                              </w:rPr>
                              <w:t>s</w:t>
                            </w:r>
                            <w:r>
                              <w:rPr>
                                <w:sz w:val="20"/>
                                <w:szCs w:val="20"/>
                              </w:rPr>
                              <w:t xml:space="preserve"> through provision of base flows across the basin and the contributions to improved frequency and duration of freshes in the southern Basin</w:t>
                            </w:r>
                            <w:r w:rsidRPr="00B249AD">
                              <w:rPr>
                                <w:sz w:val="20"/>
                                <w:szCs w:val="20"/>
                              </w:rPr>
                              <w:t>.</w:t>
                            </w:r>
                          </w:p>
                          <w:p w14:paraId="392C1F3C" w14:textId="4B516832" w:rsidR="00140817" w:rsidRDefault="00140817" w:rsidP="008F1C34">
                            <w:pPr>
                              <w:pStyle w:val="ListBullet"/>
                              <w:rPr>
                                <w:sz w:val="20"/>
                                <w:szCs w:val="20"/>
                              </w:rPr>
                            </w:pPr>
                            <w:r>
                              <w:rPr>
                                <w:sz w:val="20"/>
                                <w:szCs w:val="20"/>
                              </w:rPr>
                              <w:t>Commonwealth environmental water has contributed to improving longitudinal connectivity as indicated by an increase in end of system flows across all rivers with substantive consumptive extraction.</w:t>
                            </w:r>
                          </w:p>
                          <w:p w14:paraId="0D172B3F" w14:textId="23061CD4" w:rsidR="00140817" w:rsidRPr="00B249AD" w:rsidRDefault="00140817" w:rsidP="008F1C34">
                            <w:pPr>
                              <w:pStyle w:val="ListBullet"/>
                              <w:rPr>
                                <w:sz w:val="20"/>
                                <w:szCs w:val="20"/>
                              </w:rPr>
                            </w:pPr>
                            <w:r>
                              <w:rPr>
                                <w:sz w:val="20"/>
                                <w:szCs w:val="20"/>
                              </w:rPr>
                              <w:t>Commonwealth environmental water has contributed to maintaining connectivity through the Murray Mouth, particularly in low flow years.</w:t>
                            </w:r>
                          </w:p>
                          <w:p w14:paraId="3C617FD0" w14:textId="1757796C" w:rsidR="00140817" w:rsidRPr="00B249AD" w:rsidRDefault="00140817" w:rsidP="008F1C34">
                            <w:pPr>
                              <w:pStyle w:val="ListBullet"/>
                              <w:rPr>
                                <w:sz w:val="20"/>
                                <w:szCs w:val="20"/>
                              </w:rPr>
                            </w:pPr>
                            <w:r>
                              <w:rPr>
                                <w:sz w:val="20"/>
                                <w:szCs w:val="20"/>
                              </w:rPr>
                              <w:t>There is now evidence to suggest that the delivery of in-channel flows using environmental water can result in increased productivity in the southern Basin.</w:t>
                            </w:r>
                          </w:p>
                          <w:p w14:paraId="1EFE2FD5" w14:textId="2C786990" w:rsidR="00140817" w:rsidRDefault="00140817" w:rsidP="008F1C34">
                            <w:pPr>
                              <w:pStyle w:val="ListBullet"/>
                              <w:rPr>
                                <w:sz w:val="20"/>
                                <w:szCs w:val="20"/>
                              </w:rPr>
                            </w:pPr>
                            <w:r>
                              <w:rPr>
                                <w:sz w:val="20"/>
                                <w:szCs w:val="20"/>
                              </w:rPr>
                              <w:t>There is solid evidence that Commonwealth environmental water is contributing to biological connectivity. In particular, in the third LTIM year, there were two large scale examples of successfully facilitating the movement of golden perch across multiple river systems:</w:t>
                            </w:r>
                          </w:p>
                          <w:p w14:paraId="203D2AD3" w14:textId="77777777" w:rsidR="00140817" w:rsidRDefault="00140817" w:rsidP="00532689">
                            <w:pPr>
                              <w:pStyle w:val="ListBullet"/>
                              <w:numPr>
                                <w:ilvl w:val="1"/>
                                <w:numId w:val="1"/>
                              </w:numPr>
                              <w:rPr>
                                <w:sz w:val="20"/>
                                <w:szCs w:val="20"/>
                              </w:rPr>
                            </w:pPr>
                            <w:r>
                              <w:rPr>
                                <w:sz w:val="20"/>
                                <w:szCs w:val="20"/>
                              </w:rPr>
                              <w:t xml:space="preserve">the movement of golden perch and spangled perch from the Barwon to the Macquarie River, and </w:t>
                            </w:r>
                          </w:p>
                          <w:p w14:paraId="0EF7257F" w14:textId="65A095C6" w:rsidR="00140817" w:rsidRPr="00B249AD" w:rsidRDefault="00140817" w:rsidP="00532689">
                            <w:pPr>
                              <w:pStyle w:val="ListBullet"/>
                              <w:numPr>
                                <w:ilvl w:val="1"/>
                                <w:numId w:val="1"/>
                              </w:numPr>
                              <w:rPr>
                                <w:sz w:val="20"/>
                                <w:szCs w:val="20"/>
                              </w:rPr>
                            </w:pPr>
                            <w:r>
                              <w:rPr>
                                <w:sz w:val="20"/>
                                <w:szCs w:val="20"/>
                              </w:rPr>
                              <w:t>the movement of golden perch from the Menindee Lakes nursery to the lower Darling and the Murray River.</w:t>
                            </w:r>
                          </w:p>
                          <w:p w14:paraId="0007306E" w14:textId="77777777" w:rsidR="00140817" w:rsidRPr="00B249AD" w:rsidRDefault="00140817" w:rsidP="008F1C34">
                            <w:pPr>
                              <w:rPr>
                                <w:sz w:val="20"/>
                              </w:rPr>
                            </w:pPr>
                          </w:p>
                        </w:txbxContent>
                      </wps:txbx>
                      <wps:bodyPr rot="0" vert="horz" wrap="square" lIns="91440" tIns="45720" rIns="91440" bIns="45720" anchor="t" anchorCtr="0" upright="1">
                        <a:noAutofit/>
                      </wps:bodyPr>
                    </wps:wsp>
                  </a:graphicData>
                </a:graphic>
              </wp:inline>
            </w:drawing>
          </mc:Choice>
          <mc:Fallback>
            <w:pict>
              <v:shape w14:anchorId="7B39EF13" id="Text Box 23" o:spid="_x0000_s1028" type="#_x0000_t202" style="width:459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" fillcolor="#8db3e2 [1311]" strokecolor="#1f497d [3215]">
                <v:textbox>
                  <w:txbxContent>
                    <w:p w14:paraId="5871838A" w14:textId="30BF9836" w:rsidR="00140817" w:rsidRPr="00B249AD" w:rsidRDefault="00140817" w:rsidP="00332137">
                      <w:pPr>
                        <w:rPr>
                          <w:b/>
                          <w:sz w:val="20"/>
                        </w:rPr>
                      </w:pPr>
                      <w:r w:rsidRPr="00B249AD">
                        <w:rPr>
                          <w:b/>
                          <w:sz w:val="20"/>
                        </w:rPr>
                        <w:t>Basin-scale ecosystem function outcomes</w:t>
                      </w:r>
                    </w:p>
                    <w:p w14:paraId="5FDEC3B7" w14:textId="5B8CDCAE" w:rsidR="00140817" w:rsidRPr="00B249AD" w:rsidRDefault="00140817" w:rsidP="008F1C34">
                      <w:pPr>
                        <w:pStyle w:val="ListBullet"/>
                        <w:rPr>
                          <w:sz w:val="20"/>
                          <w:szCs w:val="20"/>
                        </w:rPr>
                      </w:pPr>
                      <w:r>
                        <w:rPr>
                          <w:sz w:val="20"/>
                          <w:szCs w:val="20"/>
                        </w:rPr>
                        <w:t xml:space="preserve">Commonwealth environmental water has contributed to restoring </w:t>
                      </w:r>
                      <w:r w:rsidR="00A3247C">
                        <w:rPr>
                          <w:sz w:val="20"/>
                          <w:szCs w:val="20"/>
                        </w:rPr>
                        <w:t xml:space="preserve">river </w:t>
                      </w:r>
                      <w:r>
                        <w:rPr>
                          <w:sz w:val="20"/>
                          <w:szCs w:val="20"/>
                        </w:rPr>
                        <w:t>flow regime</w:t>
                      </w:r>
                      <w:r w:rsidR="00A3247C">
                        <w:rPr>
                          <w:sz w:val="20"/>
                          <w:szCs w:val="20"/>
                        </w:rPr>
                        <w:t>s</w:t>
                      </w:r>
                      <w:r>
                        <w:rPr>
                          <w:sz w:val="20"/>
                          <w:szCs w:val="20"/>
                        </w:rPr>
                        <w:t xml:space="preserve"> through provision of base flows across the basin and the contributions to improved frequency and duration of freshes in the southern Basin</w:t>
                      </w:r>
                      <w:r w:rsidRPr="00B249AD">
                        <w:rPr>
                          <w:sz w:val="20"/>
                          <w:szCs w:val="20"/>
                        </w:rPr>
                        <w:t>.</w:t>
                      </w:r>
                    </w:p>
                    <w:p w14:paraId="392C1F3C" w14:textId="4B516832" w:rsidR="00140817" w:rsidRDefault="00140817" w:rsidP="008F1C34">
                      <w:pPr>
                        <w:pStyle w:val="ListBullet"/>
                        <w:rPr>
                          <w:sz w:val="20"/>
                          <w:szCs w:val="20"/>
                        </w:rPr>
                      </w:pPr>
                      <w:r>
                        <w:rPr>
                          <w:sz w:val="20"/>
                          <w:szCs w:val="20"/>
                        </w:rPr>
                        <w:t>Commonwealth environmental water has contributed to improving longitudinal connectivity as indicated by an increase in end of system flows across all rivers with substantive consumptive extraction.</w:t>
                      </w:r>
                    </w:p>
                    <w:p w14:paraId="0D172B3F" w14:textId="23061CD4" w:rsidR="00140817" w:rsidRPr="00B249AD" w:rsidRDefault="00140817" w:rsidP="008F1C34">
                      <w:pPr>
                        <w:pStyle w:val="ListBullet"/>
                        <w:rPr>
                          <w:sz w:val="20"/>
                          <w:szCs w:val="20"/>
                        </w:rPr>
                      </w:pPr>
                      <w:r>
                        <w:rPr>
                          <w:sz w:val="20"/>
                          <w:szCs w:val="20"/>
                        </w:rPr>
                        <w:t>Commonwealth environmental water has contributed to maintaining connectivity through the Murray Mouth, particularly in low flow years.</w:t>
                      </w:r>
                    </w:p>
                    <w:p w14:paraId="3C617FD0" w14:textId="1757796C" w:rsidR="00140817" w:rsidRPr="00B249AD" w:rsidRDefault="00140817" w:rsidP="008F1C34">
                      <w:pPr>
                        <w:pStyle w:val="ListBullet"/>
                        <w:rPr>
                          <w:sz w:val="20"/>
                          <w:szCs w:val="20"/>
                        </w:rPr>
                      </w:pPr>
                      <w:r>
                        <w:rPr>
                          <w:sz w:val="20"/>
                          <w:szCs w:val="20"/>
                        </w:rPr>
                        <w:t>There is now evidence to suggest that the delivery of in-channel flows using environmental water can result in increased productivity in the southern Basin.</w:t>
                      </w:r>
                    </w:p>
                    <w:p w14:paraId="1EFE2FD5" w14:textId="2C786990" w:rsidR="00140817" w:rsidRDefault="00140817" w:rsidP="008F1C34">
                      <w:pPr>
                        <w:pStyle w:val="ListBullet"/>
                        <w:rPr>
                          <w:sz w:val="20"/>
                          <w:szCs w:val="20"/>
                        </w:rPr>
                      </w:pPr>
                      <w:r>
                        <w:rPr>
                          <w:sz w:val="20"/>
                          <w:szCs w:val="20"/>
                        </w:rPr>
                        <w:t>There is solid evidence that Commonwealth environmental water is contributing to biological connectivity. In particular, in the third LTIM year, there were two large scale examples of successfully facilitating the movement of golden perch across multiple river systems:</w:t>
                      </w:r>
                    </w:p>
                    <w:p w14:paraId="203D2AD3" w14:textId="77777777" w:rsidR="00140817" w:rsidRDefault="00140817" w:rsidP="00532689">
                      <w:pPr>
                        <w:pStyle w:val="ListBullet"/>
                        <w:numPr>
                          <w:ilvl w:val="1"/>
                          <w:numId w:val="1"/>
                        </w:numPr>
                        <w:rPr>
                          <w:sz w:val="20"/>
                          <w:szCs w:val="20"/>
                        </w:rPr>
                      </w:pPr>
                      <w:r>
                        <w:rPr>
                          <w:sz w:val="20"/>
                          <w:szCs w:val="20"/>
                        </w:rPr>
                        <w:t xml:space="preserve">the movement of golden perch and spangled perch from the Barwon to the Macquarie River, and </w:t>
                      </w:r>
                    </w:p>
                    <w:p w14:paraId="0EF7257F" w14:textId="65A095C6" w:rsidR="00140817" w:rsidRPr="00B249AD" w:rsidRDefault="00140817" w:rsidP="00532689">
                      <w:pPr>
                        <w:pStyle w:val="ListBullet"/>
                        <w:numPr>
                          <w:ilvl w:val="1"/>
                          <w:numId w:val="1"/>
                        </w:numPr>
                        <w:rPr>
                          <w:sz w:val="20"/>
                          <w:szCs w:val="20"/>
                        </w:rPr>
                      </w:pPr>
                      <w:r>
                        <w:rPr>
                          <w:sz w:val="20"/>
                          <w:szCs w:val="20"/>
                        </w:rPr>
                        <w:t>the movement of golden perch from the Menindee Lakes nursery to the lower Darling and the Murray River.</w:t>
                      </w:r>
                    </w:p>
                    <w:p w14:paraId="0007306E" w14:textId="77777777" w:rsidR="00140817" w:rsidRPr="00B249AD" w:rsidRDefault="00140817" w:rsidP="008F1C34">
                      <w:pPr>
                        <w:rPr>
                          <w:sz w:val="20"/>
                        </w:rPr>
                      </w:pPr>
                    </w:p>
                  </w:txbxContent>
                </v:textbox>
                <w10:anchorlock/>
              </v:shape>
            </w:pict>
          </mc:Fallback>
        </mc:AlternateContent>
      </w:r>
    </w:p>
    <w:p w14:paraId="654DE9D6" w14:textId="77777777" w:rsidR="00B85EA7" w:rsidRPr="00D65481" w:rsidRDefault="00B85EA7" w:rsidP="00B85EA7">
      <w:pPr>
        <w:pStyle w:val="Heading3"/>
      </w:pPr>
      <w:bookmarkStart w:id="86" w:name="_Toc527467761"/>
      <w:r w:rsidRPr="00D65481">
        <w:t>Basin Matter evaluations related to ecosystem function</w:t>
      </w:r>
      <w:bookmarkEnd w:id="86"/>
      <w:r w:rsidR="00EC022D" w:rsidRPr="00D65481">
        <w:t xml:space="preserve"> </w:t>
      </w:r>
    </w:p>
    <w:p w14:paraId="791093BA" w14:textId="4F032D86" w:rsidR="00B85EA7" w:rsidRPr="00D65481" w:rsidRDefault="00B85EA7" w:rsidP="00B85EA7">
      <w:r w:rsidRPr="00D65481">
        <w:t>Ecosystem function can be defined in many ways, but in the context of Basin evaluation</w:t>
      </w:r>
      <w:r w:rsidR="00A3247C">
        <w:t>,</w:t>
      </w:r>
      <w:r w:rsidRPr="00D65481">
        <w:t xml:space="preserve"> relates to the processes that occur within ecosystems and between species and communities</w:t>
      </w:r>
      <w:r w:rsidR="001368D8">
        <w:t xml:space="preserve"> </w:t>
      </w:r>
      <w:r w:rsidR="001368D8">
        <w:fldChar w:fldCharType="begin"/>
      </w:r>
      <w:r w:rsidR="001368D8">
        <w:instrText xml:space="preserve"> ADDIN ZOTERO_ITEM CSL_CITATION {"citationID":"DdA6z330","properties":{"formattedCitation":"(Jax 2005)","plainCitation":"(Jax 2005)","noteIndex":0},"citationItems":[{"id":3333,"uris":["http://zotero.org/users/2336876/items/FUMATQ4G"],"uri":["http://zotero.org/users/2336876/items/FUMATQ4G"],"itemData":{"id":3333,"type":"article-journal","title":"Function and “functioning” in ecology: what does it mean?","container-title":"Oikos","page":"641–648","volume":"111","issue":"3","source":"Google Scholar","shortTitle":"Function and “functioning” in ecology","author":[{"family":"Jax","given":"Kurt"}],"issued":{"date-parts":[["2005"]]}}}],"schema":"https://github.com/citation-style-language/schema/raw/master/csl-citation.json"} </w:instrText>
      </w:r>
      <w:r w:rsidR="001368D8">
        <w:fldChar w:fldCharType="separate"/>
      </w:r>
      <w:r w:rsidR="001368D8">
        <w:rPr>
          <w:noProof/>
        </w:rPr>
        <w:t>(Jax 2005)</w:t>
      </w:r>
      <w:r w:rsidR="001368D8">
        <w:fldChar w:fldCharType="end"/>
      </w:r>
      <w:r w:rsidRPr="00D65481">
        <w:t>. Common functions in aquatic ecosystems include water movement along rivers and between rivers and wetlands (hydrological connectivity)</w:t>
      </w:r>
      <w:r w:rsidR="00E56200" w:rsidRPr="00D65481">
        <w:t>,</w:t>
      </w:r>
      <w:r w:rsidRPr="00D65481">
        <w:t xml:space="preserve"> nutrient cycling, primary production, </w:t>
      </w:r>
      <w:r w:rsidR="005E7A08" w:rsidRPr="00D65481">
        <w:t xml:space="preserve">decomposition, </w:t>
      </w:r>
      <w:r w:rsidRPr="00D65481">
        <w:t xml:space="preserve">predation, competition and </w:t>
      </w:r>
      <w:r w:rsidR="00356CF8" w:rsidRPr="00D65481">
        <w:t xml:space="preserve">movement </w:t>
      </w:r>
      <w:r w:rsidRPr="00D65481">
        <w:t>(</w:t>
      </w:r>
      <w:r w:rsidR="00356CF8" w:rsidRPr="00D65481">
        <w:t xml:space="preserve">migration and dispersal </w:t>
      </w:r>
      <w:r w:rsidRPr="00D65481">
        <w:t xml:space="preserve">of plants and animals between rivers, estuaries and wetlands). </w:t>
      </w:r>
    </w:p>
    <w:p w14:paraId="0C00305F" w14:textId="16957188" w:rsidR="00B85EA7" w:rsidRPr="00D65481" w:rsidRDefault="00B85EA7" w:rsidP="00AE2FE9">
      <w:pPr>
        <w:spacing w:after="60"/>
      </w:pPr>
      <w:r w:rsidRPr="00D65481">
        <w:t xml:space="preserve">In this </w:t>
      </w:r>
      <w:r w:rsidR="00D4799E" w:rsidRPr="00D65481">
        <w:t>third</w:t>
      </w:r>
      <w:r w:rsidRPr="00D65481">
        <w:t xml:space="preserve"> LTIM year, two Basin Matters specifically consider</w:t>
      </w:r>
      <w:r w:rsidR="00DA7588" w:rsidRPr="00D65481">
        <w:t>ed</w:t>
      </w:r>
      <w:r w:rsidRPr="00D65481">
        <w:t xml:space="preserve"> the effects of </w:t>
      </w:r>
      <w:r w:rsidR="00465C13" w:rsidRPr="00D65481">
        <w:t>Commonwealth</w:t>
      </w:r>
      <w:r w:rsidRPr="00D65481">
        <w:t xml:space="preserve"> environmental water on ecosystem function; </w:t>
      </w:r>
      <w:r w:rsidR="00E56200" w:rsidRPr="00D65481">
        <w:t>H</w:t>
      </w:r>
      <w:r w:rsidRPr="00D65481">
        <w:t xml:space="preserve">ydrology </w:t>
      </w:r>
      <w:r w:rsidR="00E56200" w:rsidRPr="00D65481">
        <w:t xml:space="preserve">(Appendix B) </w:t>
      </w:r>
      <w:r w:rsidRPr="00D65481">
        <w:t xml:space="preserve">and </w:t>
      </w:r>
      <w:r w:rsidR="00E56200" w:rsidRPr="00D65481">
        <w:t>S</w:t>
      </w:r>
      <w:r w:rsidRPr="00D65481">
        <w:t xml:space="preserve">tream </w:t>
      </w:r>
      <w:r w:rsidR="00E56200" w:rsidRPr="00D65481">
        <w:t>M</w:t>
      </w:r>
      <w:r w:rsidRPr="00D65481">
        <w:t>etabolism</w:t>
      </w:r>
      <w:r w:rsidR="00E56200" w:rsidRPr="00D65481">
        <w:t xml:space="preserve"> and Water Quality (Appendix C)</w:t>
      </w:r>
      <w:r w:rsidR="00654252" w:rsidRPr="00D65481">
        <w:t>.</w:t>
      </w:r>
      <w:r w:rsidRPr="00D65481">
        <w:t xml:space="preserve"> In terms of </w:t>
      </w:r>
      <w:r w:rsidR="00465C13" w:rsidRPr="00D65481">
        <w:t>ecosystem function</w:t>
      </w:r>
      <w:r w:rsidRPr="00D65481">
        <w:t>, Basin-scale evaluation seeks to address the</w:t>
      </w:r>
      <w:r w:rsidR="00DA7588" w:rsidRPr="00D65481">
        <w:t xml:space="preserve"> following</w:t>
      </w:r>
      <w:r w:rsidRPr="00D65481">
        <w:t xml:space="preserve"> questions:</w:t>
      </w:r>
    </w:p>
    <w:p w14:paraId="7E4C7244" w14:textId="77777777" w:rsidR="00465C13" w:rsidRPr="00D65481" w:rsidRDefault="00465C13" w:rsidP="00465C13">
      <w:pPr>
        <w:pStyle w:val="ListBullet"/>
      </w:pPr>
      <w:r w:rsidRPr="00D65481">
        <w:t>Hydrology</w:t>
      </w:r>
      <w:r w:rsidR="008441F0" w:rsidRPr="00D65481">
        <w:t xml:space="preserve"> </w:t>
      </w:r>
    </w:p>
    <w:p w14:paraId="55C89F07" w14:textId="77777777" w:rsidR="00465C13" w:rsidRPr="00D65481" w:rsidRDefault="00465C13" w:rsidP="00465C13">
      <w:pPr>
        <w:pStyle w:val="ListBullet"/>
        <w:numPr>
          <w:ilvl w:val="1"/>
          <w:numId w:val="1"/>
        </w:numPr>
      </w:pPr>
      <w:r w:rsidRPr="00D65481">
        <w:t>What did Commonwealth environmental water contribute to restoration of the hydrological regime?</w:t>
      </w:r>
    </w:p>
    <w:p w14:paraId="0C89A0FE" w14:textId="77777777" w:rsidR="00465C13" w:rsidRPr="00D65481" w:rsidRDefault="00465C13" w:rsidP="00465C13">
      <w:pPr>
        <w:pStyle w:val="ListBullet"/>
        <w:numPr>
          <w:ilvl w:val="1"/>
          <w:numId w:val="1"/>
        </w:numPr>
      </w:pPr>
      <w:r w:rsidRPr="00D65481">
        <w:t>What did Commonwealth environmental water contribute to hydrological connectivity?</w:t>
      </w:r>
    </w:p>
    <w:p w14:paraId="16F1F4C3" w14:textId="77777777" w:rsidR="00B85EA7" w:rsidRPr="00D65481" w:rsidRDefault="00465C13" w:rsidP="00465C13">
      <w:pPr>
        <w:pStyle w:val="ListBullet"/>
      </w:pPr>
      <w:r w:rsidRPr="00D65481">
        <w:t>Stream metabolism</w:t>
      </w:r>
    </w:p>
    <w:p w14:paraId="5B479110" w14:textId="77777777" w:rsidR="00465C13" w:rsidRPr="00D65481" w:rsidRDefault="00465C13" w:rsidP="00465C13">
      <w:pPr>
        <w:pStyle w:val="ListBullet"/>
        <w:numPr>
          <w:ilvl w:val="1"/>
          <w:numId w:val="1"/>
        </w:numPr>
      </w:pPr>
      <w:r w:rsidRPr="00D65481">
        <w:rPr>
          <w:rFonts w:cs="Times New Roman"/>
          <w:szCs w:val="20"/>
        </w:rPr>
        <w:t>What did Commonwealth environmental water contribute to patterns and rates of decomposition?</w:t>
      </w:r>
    </w:p>
    <w:p w14:paraId="639503CD" w14:textId="6FFC6A1A" w:rsidR="00465C13" w:rsidRPr="00D65481" w:rsidRDefault="00465C13" w:rsidP="00465C13">
      <w:pPr>
        <w:pStyle w:val="ListBullet"/>
        <w:numPr>
          <w:ilvl w:val="1"/>
          <w:numId w:val="1"/>
        </w:numPr>
      </w:pPr>
      <w:r w:rsidRPr="00D65481">
        <w:rPr>
          <w:rFonts w:cs="Times New Roman"/>
          <w:szCs w:val="20"/>
        </w:rPr>
        <w:t>What did Commonwealth environmental water contribute to patterns and rates of primary productivity?</w:t>
      </w:r>
    </w:p>
    <w:p w14:paraId="63BBD74F" w14:textId="77777777" w:rsidR="005C761E" w:rsidRPr="00D65481" w:rsidRDefault="005C761E" w:rsidP="005C761E">
      <w:pPr>
        <w:pStyle w:val="ListBullet"/>
        <w:numPr>
          <w:ilvl w:val="0"/>
          <w:numId w:val="0"/>
        </w:numPr>
        <w:ind w:left="360" w:hanging="360"/>
      </w:pPr>
    </w:p>
    <w:p w14:paraId="417F6819" w14:textId="75194D5C" w:rsidR="005C761E" w:rsidRPr="00D65481" w:rsidRDefault="005C761E" w:rsidP="005C761E">
      <w:pPr>
        <w:pStyle w:val="ListBullet"/>
        <w:numPr>
          <w:ilvl w:val="0"/>
          <w:numId w:val="0"/>
        </w:numPr>
      </w:pPr>
      <w:r w:rsidRPr="00D65481">
        <w:t>In addition, the Fish Basin Matter considered the effects of Commonwealth environmental water on biological connectivity (the movement of fish along and between ecosystems).</w:t>
      </w:r>
    </w:p>
    <w:p w14:paraId="341F05EB" w14:textId="77777777" w:rsidR="005C761E" w:rsidRPr="00D65481" w:rsidRDefault="005C761E" w:rsidP="005C761E">
      <w:pPr>
        <w:pStyle w:val="ListBullet"/>
        <w:numPr>
          <w:ilvl w:val="0"/>
          <w:numId w:val="0"/>
        </w:numPr>
        <w:ind w:left="720" w:hanging="360"/>
      </w:pPr>
    </w:p>
    <w:p w14:paraId="66BFCC60" w14:textId="3FF90997" w:rsidR="008441F0" w:rsidRPr="00D65481" w:rsidRDefault="008441F0" w:rsidP="008441F0">
      <w:pPr>
        <w:pStyle w:val="Heading3"/>
      </w:pPr>
      <w:bookmarkStart w:id="87" w:name="_Ref335660397"/>
      <w:bookmarkStart w:id="88" w:name="_Toc527467762"/>
      <w:r w:rsidRPr="00D65481">
        <w:t>Basin-scale ecosystem function outcomes</w:t>
      </w:r>
      <w:bookmarkEnd w:id="87"/>
      <w:r w:rsidR="00EC022D" w:rsidRPr="00D65481">
        <w:t xml:space="preserve"> </w:t>
      </w:r>
      <w:r w:rsidR="0032700B" w:rsidRPr="00D65481">
        <w:t>2014–17</w:t>
      </w:r>
      <w:bookmarkEnd w:id="88"/>
    </w:p>
    <w:p w14:paraId="67107735" w14:textId="4745B865" w:rsidR="009D22D3" w:rsidRPr="00D65481" w:rsidRDefault="009D22D3" w:rsidP="008441F0">
      <w:pPr>
        <w:pStyle w:val="Heading4"/>
      </w:pPr>
      <w:r w:rsidRPr="00D65481">
        <w:t>Restoration of the hydrological regime</w:t>
      </w:r>
    </w:p>
    <w:p w14:paraId="58BFE517" w14:textId="5DD9CBBF" w:rsidR="00DB537B" w:rsidRPr="00D65481" w:rsidRDefault="00DB537B" w:rsidP="00DB537B">
      <w:r w:rsidRPr="00D65481">
        <w:t xml:space="preserve">Over the </w:t>
      </w:r>
      <w:r w:rsidR="000E5BDB" w:rsidRPr="00D65481">
        <w:t>first</w:t>
      </w:r>
      <w:r w:rsidRPr="00D65481">
        <w:t xml:space="preserve"> three years of LTIM, the vast majority of </w:t>
      </w:r>
      <w:r w:rsidR="000E5BDB" w:rsidRPr="00D65481">
        <w:t>Commonwealth</w:t>
      </w:r>
      <w:r w:rsidRPr="00D65481">
        <w:t xml:space="preserve"> environmental watering actions have targeted base flows and </w:t>
      </w:r>
      <w:r w:rsidR="000E5BDB" w:rsidRPr="00D65481">
        <w:t xml:space="preserve">freshes in seeking to restore the hydrological regimes of the Basin’s waterways. The Hydrological Basin Matter has evaluated the </w:t>
      </w:r>
      <w:r w:rsidR="004D212F" w:rsidRPr="00D65481">
        <w:t>effect of Commonwealth environmental water in improving the hydrological regime by comparing the observed water regimes with what would have occurred in the absence of water resource development and extraction across two base flow thresholds and three fresh thresholds (</w:t>
      </w:r>
      <w:r w:rsidR="004D212F" w:rsidRPr="00D65481">
        <w:fldChar w:fldCharType="begin"/>
      </w:r>
      <w:r w:rsidR="004D212F" w:rsidRPr="00D65481">
        <w:instrText xml:space="preserve"> REF _Ref335403940 \h </w:instrText>
      </w:r>
      <w:r w:rsidR="004D212F" w:rsidRPr="00D65481">
        <w:fldChar w:fldCharType="separate"/>
      </w:r>
      <w:r w:rsidR="00D82608" w:rsidRPr="00D65481">
        <w:t xml:space="preserve">Figure </w:t>
      </w:r>
      <w:r w:rsidR="00D82608">
        <w:rPr>
          <w:noProof/>
        </w:rPr>
        <w:t>8</w:t>
      </w:r>
      <w:r w:rsidR="004D212F" w:rsidRPr="00D65481">
        <w:fldChar w:fldCharType="end"/>
      </w:r>
      <w:r w:rsidR="004D212F" w:rsidRPr="00D65481">
        <w:t>).</w:t>
      </w:r>
      <w:r w:rsidR="00360414" w:rsidRPr="00D65481">
        <w:t xml:space="preserve"> The full evaluation is provided in Appendix B, with a short summary of highlights presented here.</w:t>
      </w:r>
    </w:p>
    <w:p w14:paraId="4C5FFD15" w14:textId="197CF535" w:rsidR="004D212F" w:rsidRPr="00D65481" w:rsidRDefault="004D212F" w:rsidP="00DB537B">
      <w:r w:rsidRPr="00D65481">
        <w:rPr>
          <w:noProof/>
          <w:lang w:eastAsia="en-AU"/>
        </w:rPr>
        <w:drawing>
          <wp:inline distT="0" distB="0" distL="0" distR="0" wp14:anchorId="69D7BF47" wp14:editId="14D1FC82">
            <wp:extent cx="4802063" cy="28651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9585" cy="2881541"/>
                    </a:xfrm>
                    <a:prstGeom prst="rect">
                      <a:avLst/>
                    </a:prstGeom>
                  </pic:spPr>
                </pic:pic>
              </a:graphicData>
            </a:graphic>
          </wp:inline>
        </w:drawing>
      </w:r>
    </w:p>
    <w:p w14:paraId="7C74C447" w14:textId="2A031A36" w:rsidR="00403771" w:rsidRPr="00D65481" w:rsidRDefault="00403771" w:rsidP="00801B94">
      <w:pPr>
        <w:pStyle w:val="FigureCaption"/>
        <w:ind w:right="657"/>
        <w:rPr>
          <w:b w:val="0"/>
        </w:rPr>
      </w:pPr>
      <w:bookmarkStart w:id="89" w:name="_Ref335403940"/>
      <w:bookmarkStart w:id="90" w:name="_Toc527467798"/>
      <w:r w:rsidRPr="00D65481">
        <w:t xml:space="preserve">Figure </w:t>
      </w:r>
      <w:r w:rsidR="004B5030" w:rsidRPr="00D65481">
        <w:fldChar w:fldCharType="begin"/>
      </w:r>
      <w:r w:rsidR="00D174EB" w:rsidRPr="00D65481">
        <w:instrText xml:space="preserve"> SEQ Figure \* ARABIC </w:instrText>
      </w:r>
      <w:r w:rsidR="004B5030" w:rsidRPr="00D65481">
        <w:fldChar w:fldCharType="separate"/>
      </w:r>
      <w:r w:rsidR="00D82608">
        <w:rPr>
          <w:noProof/>
        </w:rPr>
        <w:t>8</w:t>
      </w:r>
      <w:r w:rsidR="004B5030" w:rsidRPr="00D65481">
        <w:fldChar w:fldCharType="end"/>
      </w:r>
      <w:bookmarkEnd w:id="89"/>
      <w:r w:rsidRPr="00D65481">
        <w:t xml:space="preserve">. </w:t>
      </w:r>
      <w:r w:rsidR="004D212F" w:rsidRPr="00D65481">
        <w:rPr>
          <w:b w:val="0"/>
        </w:rPr>
        <w:t>Conceptual diagram indicating water levels corresponding to the flow freshes and base flows used in the hydrological evaluation (for more detail see Appendix B)</w:t>
      </w:r>
      <w:r w:rsidRPr="00D65481">
        <w:rPr>
          <w:b w:val="0"/>
        </w:rPr>
        <w:t>.</w:t>
      </w:r>
      <w:bookmarkEnd w:id="90"/>
    </w:p>
    <w:p w14:paraId="577A2D61" w14:textId="14E7FEA6" w:rsidR="004D212F" w:rsidRPr="00D65481" w:rsidRDefault="008B2ED2" w:rsidP="004D212F">
      <w:r w:rsidRPr="00D65481">
        <w:t xml:space="preserve">Commonwealth environmental water has contributed to maintaining baseflows in all years of LTIM, to varying degrees. </w:t>
      </w:r>
      <w:r w:rsidR="00DE4160" w:rsidRPr="00D65481">
        <w:t>Despite a return to normal inflow conditions across much of the Basin in 2016–17, base flow durations were substantially less than those under predevelopment conditions in all rivers except the Central Murray (</w:t>
      </w:r>
      <w:r w:rsidR="00DE4160" w:rsidRPr="00D65481">
        <w:fldChar w:fldCharType="begin"/>
      </w:r>
      <w:r w:rsidR="00DE4160" w:rsidRPr="00D65481">
        <w:instrText xml:space="preserve"> REF _Ref522371679 \h </w:instrText>
      </w:r>
      <w:r w:rsidR="00DE4160" w:rsidRPr="00D65481">
        <w:fldChar w:fldCharType="separate"/>
      </w:r>
      <w:r w:rsidR="00D82608" w:rsidRPr="00D65481">
        <w:t xml:space="preserve">Figure </w:t>
      </w:r>
      <w:r w:rsidR="00D82608">
        <w:rPr>
          <w:noProof/>
        </w:rPr>
        <w:t>9</w:t>
      </w:r>
      <w:r w:rsidR="00DE4160" w:rsidRPr="00D65481">
        <w:fldChar w:fldCharType="end"/>
      </w:r>
      <w:r w:rsidR="00DE4160" w:rsidRPr="00D65481">
        <w:t xml:space="preserve">). </w:t>
      </w:r>
      <w:r w:rsidRPr="00D65481">
        <w:t>Environmental water entitlements enhanced base flows across all southern Basin rivers and the Macquarie River in the northern Basin</w:t>
      </w:r>
      <w:r w:rsidR="00360414" w:rsidRPr="00D65481">
        <w:t xml:space="preserve">). </w:t>
      </w:r>
      <w:r w:rsidRPr="00D65481">
        <w:t>In NSW rivers, low flow conditions in the previous two years were generally worse than in 2016–17. In contrast, the Victorian rivers have seen similar low flow conditions on average during this third year of monitoring compared to the first year of monitoring (2014–15) but diminished conditions in the middle year (2015–16).</w:t>
      </w:r>
    </w:p>
    <w:p w14:paraId="42DF207F" w14:textId="58B4F40D" w:rsidR="00AB2C10" w:rsidRPr="00D65481" w:rsidRDefault="00AB2C10" w:rsidP="004D212F">
      <w:r w:rsidRPr="00D65481">
        <w:t>The wetter conditions in 2016–17 resulted in a</w:t>
      </w:r>
      <w:r w:rsidR="005C6028" w:rsidRPr="00D65481">
        <w:t xml:space="preserve"> natural</w:t>
      </w:r>
      <w:r w:rsidRPr="00D65481">
        <w:t xml:space="preserve"> improvement in the occurrence of freshes across the Basin. This was particularly evident in the high fresh category, which raise</w:t>
      </w:r>
      <w:r w:rsidR="005C6028" w:rsidRPr="00D65481">
        <w:t>s</w:t>
      </w:r>
      <w:r w:rsidRPr="00D65481">
        <w:t xml:space="preserve"> water levels at least half way up the river bank (see Appendix B). As a consequence, the contribution of Commonwealth environmental water to improving the occurrence of freshes was reduced in 2016–17 compared to the first two years of LTIM, but still important in rivers such as the Darling in NSW.  Commonwealth environmental water did contribute to maintaining freshes in the first two years of LTIM, as evidenced by the contribution to medium freshes, particularly in the southern Basin (</w:t>
      </w:r>
      <w:r w:rsidRPr="00D65481">
        <w:fldChar w:fldCharType="begin"/>
      </w:r>
      <w:r w:rsidRPr="00D65481">
        <w:instrText xml:space="preserve"> REF _Ref522372734 \h </w:instrText>
      </w:r>
      <w:r w:rsidRPr="00D65481">
        <w:fldChar w:fldCharType="separate"/>
      </w:r>
      <w:r w:rsidR="00D82608" w:rsidRPr="00D65481">
        <w:t xml:space="preserve">Figure </w:t>
      </w:r>
      <w:r w:rsidR="00D82608">
        <w:rPr>
          <w:noProof/>
        </w:rPr>
        <w:t>10</w:t>
      </w:r>
      <w:r w:rsidRPr="00D65481">
        <w:fldChar w:fldCharType="end"/>
      </w:r>
      <w:r w:rsidRPr="00D65481">
        <w:t>).</w:t>
      </w:r>
    </w:p>
    <w:p w14:paraId="6825D62F" w14:textId="1BC67C25" w:rsidR="00360414" w:rsidRPr="00D65481" w:rsidRDefault="00360414" w:rsidP="00360414">
      <w:r w:rsidRPr="00D65481">
        <w:rPr>
          <w:noProof/>
          <w:lang w:eastAsia="en-AU"/>
        </w:rPr>
        <w:drawing>
          <wp:inline distT="0" distB="0" distL="0" distR="0" wp14:anchorId="28955A81" wp14:editId="04BDD026">
            <wp:extent cx="5430314" cy="6286500"/>
            <wp:effectExtent l="0" t="0" r="5715" b="0"/>
            <wp:docPr id="4" name="Picture 4" descr="Macintosh HD:Users:mjstew:Dropbox:AA Active:AA MS Consulting:Projects:CEWO LTIM:Stage 2:Hydrology Reports:2016_17:Map Diagrams:LowFlowSco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jstew:Dropbox:AA Active:AA MS Consulting:Projects:CEWO LTIM:Stage 2:Hydrology Reports:2016_17:Map Diagrams:LowFlowScore.pdf"/>
                    <pic:cNvPicPr>
                      <a:picLocks noChangeAspect="1" noChangeArrowheads="1"/>
                    </pic:cNvPicPr>
                  </pic:nvPicPr>
                  <pic:blipFill rotWithShape="1">
                    <a:blip r:embed="rId30">
                      <a:extLst>
                        <a:ext uri="{28A0092B-C50C-407E-A947-70E740481C1C}">
                          <a14:useLocalDpi xmlns:a14="http://schemas.microsoft.com/office/drawing/2010/main" val="0"/>
                        </a:ext>
                      </a:extLst>
                    </a:blip>
                    <a:srcRect l="11243" t="19456" r="7985" b="14429"/>
                    <a:stretch/>
                  </pic:blipFill>
                  <pic:spPr bwMode="auto">
                    <a:xfrm>
                      <a:off x="0" y="0"/>
                      <a:ext cx="5431824" cy="6288248"/>
                    </a:xfrm>
                    <a:prstGeom prst="rect">
                      <a:avLst/>
                    </a:prstGeom>
                    <a:noFill/>
                    <a:ln>
                      <a:noFill/>
                    </a:ln>
                    <a:extLst>
                      <a:ext uri="{53640926-AAD7-44D8-BBD7-CCE9431645EC}">
                        <a14:shadowObscured xmlns:a14="http://schemas.microsoft.com/office/drawing/2010/main"/>
                      </a:ext>
                    </a:extLst>
                  </pic:spPr>
                </pic:pic>
              </a:graphicData>
            </a:graphic>
          </wp:inline>
        </w:drawing>
      </w:r>
    </w:p>
    <w:p w14:paraId="1D90E10F" w14:textId="58A4093B" w:rsidR="00433973" w:rsidRPr="00D65481" w:rsidRDefault="00360414" w:rsidP="00360414">
      <w:pPr>
        <w:pStyle w:val="Caption"/>
        <w:rPr>
          <w:b w:val="0"/>
        </w:rPr>
      </w:pPr>
      <w:bookmarkStart w:id="91" w:name="_Ref522371679"/>
      <w:bookmarkStart w:id="92" w:name="_Toc527467799"/>
      <w:r w:rsidRPr="00D65481">
        <w:t xml:space="preserve">Figure </w:t>
      </w:r>
      <w:r w:rsidR="009D14B0">
        <w:rPr>
          <w:noProof/>
        </w:rPr>
        <w:fldChar w:fldCharType="begin"/>
      </w:r>
      <w:r w:rsidR="009D14B0">
        <w:rPr>
          <w:noProof/>
        </w:rPr>
        <w:instrText xml:space="preserve"> SEQ Figure \* ARABIC </w:instrText>
      </w:r>
      <w:r w:rsidR="009D14B0">
        <w:rPr>
          <w:noProof/>
        </w:rPr>
        <w:fldChar w:fldCharType="separate"/>
      </w:r>
      <w:r w:rsidR="00D82608">
        <w:rPr>
          <w:noProof/>
        </w:rPr>
        <w:t>9</w:t>
      </w:r>
      <w:r w:rsidR="009D14B0">
        <w:rPr>
          <w:noProof/>
        </w:rPr>
        <w:fldChar w:fldCharType="end"/>
      </w:r>
      <w:bookmarkEnd w:id="91"/>
      <w:r w:rsidRPr="00D65481">
        <w:t xml:space="preserve">. </w:t>
      </w:r>
      <w:r w:rsidR="00EF2EE8" w:rsidRPr="00D65481">
        <w:rPr>
          <w:b w:val="0"/>
        </w:rPr>
        <w:t xml:space="preserve">Average contribution of </w:t>
      </w:r>
      <w:r w:rsidR="0099351A" w:rsidRPr="00D65481">
        <w:rPr>
          <w:b w:val="0"/>
        </w:rPr>
        <w:t>C</w:t>
      </w:r>
      <w:r w:rsidR="00EF2EE8" w:rsidRPr="00D65481">
        <w:rPr>
          <w:b w:val="0"/>
        </w:rPr>
        <w:t>ommonwealth environmental water and other envi</w:t>
      </w:r>
      <w:r w:rsidR="00B33DB6" w:rsidRPr="00D65481">
        <w:rPr>
          <w:b w:val="0"/>
        </w:rPr>
        <w:t xml:space="preserve">ronmental water entitlements to </w:t>
      </w:r>
      <w:r w:rsidRPr="00D65481">
        <w:rPr>
          <w:b w:val="0"/>
        </w:rPr>
        <w:t xml:space="preserve">low </w:t>
      </w:r>
      <w:r w:rsidR="00B33DB6" w:rsidRPr="00D65481">
        <w:rPr>
          <w:b w:val="0"/>
        </w:rPr>
        <w:t xml:space="preserve">base flow durations across each valley in the </w:t>
      </w:r>
      <w:r w:rsidRPr="00D65481">
        <w:rPr>
          <w:b w:val="0"/>
        </w:rPr>
        <w:t>three</w:t>
      </w:r>
      <w:r w:rsidR="00B33DB6" w:rsidRPr="00D65481">
        <w:rPr>
          <w:b w:val="0"/>
        </w:rPr>
        <w:t xml:space="preserve"> years of LTIM monitoring</w:t>
      </w:r>
      <w:r w:rsidRPr="00D65481">
        <w:rPr>
          <w:b w:val="0"/>
        </w:rPr>
        <w:t>. Sco</w:t>
      </w:r>
      <w:r w:rsidR="005C6028" w:rsidRPr="00D65481">
        <w:rPr>
          <w:b w:val="0"/>
        </w:rPr>
        <w:t>res range from 0% (extremely dr</w:t>
      </w:r>
      <w:r w:rsidRPr="00D65481">
        <w:rPr>
          <w:b w:val="0"/>
        </w:rPr>
        <w:t>y) to 100% (normal conditions)</w:t>
      </w:r>
      <w:r w:rsidR="005C216F" w:rsidRPr="00D65481">
        <w:rPr>
          <w:b w:val="0"/>
        </w:rPr>
        <w:t>.</w:t>
      </w:r>
      <w:r w:rsidR="00B33DB6" w:rsidRPr="00D65481">
        <w:rPr>
          <w:b w:val="0"/>
        </w:rPr>
        <w:t xml:space="preserve"> </w:t>
      </w:r>
      <w:r w:rsidR="005C216F" w:rsidRPr="00D65481">
        <w:rPr>
          <w:b w:val="0"/>
        </w:rPr>
        <w:t>S</w:t>
      </w:r>
      <w:r w:rsidR="00EF2EE8" w:rsidRPr="00D65481">
        <w:rPr>
          <w:b w:val="0"/>
        </w:rPr>
        <w:t xml:space="preserve">ee Appendix B for </w:t>
      </w:r>
      <w:r w:rsidR="005C216F" w:rsidRPr="00D65481">
        <w:rPr>
          <w:b w:val="0"/>
        </w:rPr>
        <w:t xml:space="preserve">more detailed </w:t>
      </w:r>
      <w:r w:rsidR="00EF2EE8" w:rsidRPr="00D65481">
        <w:rPr>
          <w:b w:val="0"/>
        </w:rPr>
        <w:t>explanation</w:t>
      </w:r>
      <w:r w:rsidR="005C216F" w:rsidRPr="00D65481">
        <w:rPr>
          <w:b w:val="0"/>
        </w:rPr>
        <w:t xml:space="preserve"> on scoring and further details</w:t>
      </w:r>
      <w:r w:rsidR="00EF2EE8" w:rsidRPr="00D65481">
        <w:rPr>
          <w:b w:val="0"/>
        </w:rPr>
        <w:t>.</w:t>
      </w:r>
      <w:bookmarkEnd w:id="92"/>
    </w:p>
    <w:p w14:paraId="5A16B8FD" w14:textId="5D78E445" w:rsidR="00B33DB6" w:rsidRPr="00D65481" w:rsidRDefault="008B2ED2" w:rsidP="00D4799E">
      <w:pPr>
        <w:pStyle w:val="FigureCaption"/>
        <w:ind w:right="657"/>
        <w:rPr>
          <w:b w:val="0"/>
        </w:rPr>
      </w:pPr>
      <w:r w:rsidRPr="00D65481">
        <w:rPr>
          <w:noProof/>
          <w:lang w:eastAsia="en-AU"/>
        </w:rPr>
        <w:drawing>
          <wp:inline distT="0" distB="0" distL="0" distR="0" wp14:anchorId="01DA1B3D" wp14:editId="2753A36A">
            <wp:extent cx="5486400" cy="6469642"/>
            <wp:effectExtent l="0" t="0" r="0" b="7620"/>
            <wp:docPr id="12" name="Picture 12" descr="Macintosh HD:Users:mjstew:Dropbox:AA Active:AA MS Consulting:Projects:CEWO LTIM:Stage 2:Hydrology Reports:2016_17:Map Diagrams:MedFreshSco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jstew:Dropbox:AA Active:AA MS Consulting:Projects:CEWO LTIM:Stage 2:Hydrology Reports:2016_17:Map Diagrams:MedFreshScore.pdf"/>
                    <pic:cNvPicPr>
                      <a:picLocks noChangeAspect="1" noChangeArrowheads="1"/>
                    </pic:cNvPicPr>
                  </pic:nvPicPr>
                  <pic:blipFill rotWithShape="1">
                    <a:blip r:embed="rId31">
                      <a:extLst>
                        <a:ext uri="{28A0092B-C50C-407E-A947-70E740481C1C}">
                          <a14:useLocalDpi xmlns:a14="http://schemas.microsoft.com/office/drawing/2010/main" val="0"/>
                        </a:ext>
                      </a:extLst>
                    </a:blip>
                    <a:srcRect l="11835" t="19665" r="8859" b="14211"/>
                    <a:stretch/>
                  </pic:blipFill>
                  <pic:spPr bwMode="auto">
                    <a:xfrm>
                      <a:off x="0" y="0"/>
                      <a:ext cx="5486919" cy="6470254"/>
                    </a:xfrm>
                    <a:prstGeom prst="rect">
                      <a:avLst/>
                    </a:prstGeom>
                    <a:noFill/>
                    <a:ln>
                      <a:noFill/>
                    </a:ln>
                    <a:extLst>
                      <a:ext uri="{53640926-AAD7-44D8-BBD7-CCE9431645EC}">
                        <a14:shadowObscured xmlns:a14="http://schemas.microsoft.com/office/drawing/2010/main"/>
                      </a:ext>
                    </a:extLst>
                  </pic:spPr>
                </pic:pic>
              </a:graphicData>
            </a:graphic>
          </wp:inline>
        </w:drawing>
      </w:r>
    </w:p>
    <w:p w14:paraId="34C3B91F" w14:textId="3B4E070D" w:rsidR="00B33DB6" w:rsidRPr="00D65481" w:rsidRDefault="00B33DB6" w:rsidP="0001657F">
      <w:pPr>
        <w:pStyle w:val="FigureCaption"/>
        <w:ind w:right="567"/>
        <w:rPr>
          <w:b w:val="0"/>
        </w:rPr>
      </w:pPr>
      <w:bookmarkStart w:id="93" w:name="_Ref522372734"/>
      <w:bookmarkStart w:id="94" w:name="_Toc527467800"/>
      <w:r w:rsidRPr="00D65481">
        <w:t xml:space="preserve">Figure </w:t>
      </w:r>
      <w:r w:rsidR="009D14B0">
        <w:rPr>
          <w:noProof/>
        </w:rPr>
        <w:fldChar w:fldCharType="begin"/>
      </w:r>
      <w:r w:rsidR="009D14B0">
        <w:rPr>
          <w:noProof/>
        </w:rPr>
        <w:instrText xml:space="preserve"> SEQ Figure \* ARABIC </w:instrText>
      </w:r>
      <w:r w:rsidR="009D14B0">
        <w:rPr>
          <w:noProof/>
        </w:rPr>
        <w:fldChar w:fldCharType="separate"/>
      </w:r>
      <w:r w:rsidR="00D82608">
        <w:rPr>
          <w:noProof/>
        </w:rPr>
        <w:t>10</w:t>
      </w:r>
      <w:r w:rsidR="009D14B0">
        <w:rPr>
          <w:noProof/>
        </w:rPr>
        <w:fldChar w:fldCharType="end"/>
      </w:r>
      <w:bookmarkEnd w:id="93"/>
      <w:r w:rsidRPr="00D65481">
        <w:t xml:space="preserve">. </w:t>
      </w:r>
      <w:r w:rsidR="008B2ED2" w:rsidRPr="00D65481">
        <w:rPr>
          <w:b w:val="0"/>
        </w:rPr>
        <w:t>Average contribution of Commonwealth environmental water and other environmental water entitlements to medium fresh durations across each valley in the three years of LTIM monitoring. Sco</w:t>
      </w:r>
      <w:r w:rsidR="00DE4160" w:rsidRPr="00D65481">
        <w:rPr>
          <w:b w:val="0"/>
        </w:rPr>
        <w:t>res range from 0% (extremely dr</w:t>
      </w:r>
      <w:r w:rsidR="008B2ED2" w:rsidRPr="00D65481">
        <w:rPr>
          <w:b w:val="0"/>
        </w:rPr>
        <w:t>y) to 100% (normal conditions). See Appendix B for more detailed explanation on scoring and further details</w:t>
      </w:r>
      <w:r w:rsidRPr="00D65481">
        <w:rPr>
          <w:b w:val="0"/>
        </w:rPr>
        <w:t>.</w:t>
      </w:r>
      <w:bookmarkEnd w:id="94"/>
    </w:p>
    <w:p w14:paraId="53A1B3BA" w14:textId="77777777" w:rsidR="009D22D3" w:rsidRPr="00D65481" w:rsidRDefault="008441F0" w:rsidP="00FC529B">
      <w:pPr>
        <w:pStyle w:val="Heading4"/>
      </w:pPr>
      <w:r w:rsidRPr="00D65481">
        <w:t>Hydrological</w:t>
      </w:r>
      <w:r w:rsidR="009D22D3" w:rsidRPr="00D65481">
        <w:t xml:space="preserve"> connectivity</w:t>
      </w:r>
    </w:p>
    <w:p w14:paraId="7D78BBC3" w14:textId="09321E46" w:rsidR="00CA24D8" w:rsidRPr="00D65481" w:rsidRDefault="00CA24D8" w:rsidP="00CA24D8">
      <w:r w:rsidRPr="00D65481">
        <w:t xml:space="preserve">Commonwealth environmental water delivered as in-channel flows </w:t>
      </w:r>
      <w:r w:rsidR="00AB2C10" w:rsidRPr="00D65481">
        <w:t xml:space="preserve">has </w:t>
      </w:r>
      <w:r w:rsidRPr="00D65481">
        <w:t xml:space="preserve">contributed to longitudinal connectivity across </w:t>
      </w:r>
      <w:r w:rsidR="00AB2C10" w:rsidRPr="00D65481">
        <w:t xml:space="preserve">the Basin, as </w:t>
      </w:r>
      <w:r w:rsidR="005A4B10" w:rsidRPr="00D65481">
        <w:t>evidenced</w:t>
      </w:r>
      <w:r w:rsidR="00AB2C10" w:rsidRPr="00D65481">
        <w:t xml:space="preserve"> by the effect on end of system flows. </w:t>
      </w:r>
      <w:r w:rsidR="005A4B10" w:rsidRPr="00D65481">
        <w:t>Prior to water resources development</w:t>
      </w:r>
      <w:r w:rsidR="006F3E67" w:rsidRPr="00D65481">
        <w:t xml:space="preserve"> approximately</w:t>
      </w:r>
      <w:r w:rsidR="005A4B10" w:rsidRPr="00D65481">
        <w:t xml:space="preserve"> half of the surface water inflows to the Basin</w:t>
      </w:r>
      <w:r w:rsidR="00FB2377" w:rsidRPr="00D65481">
        <w:t xml:space="preserve"> were discharged as end of system flows, the remainder being “lost” to groundwater or evaporation. By the mid to late 20</w:t>
      </w:r>
      <w:r w:rsidR="00FB2377" w:rsidRPr="00D65481">
        <w:rPr>
          <w:vertAlign w:val="superscript"/>
        </w:rPr>
        <w:t>th</w:t>
      </w:r>
      <w:r w:rsidR="00FB2377" w:rsidRPr="00D65481">
        <w:t xml:space="preserve"> century, the proportion of inflows that were discharge at the end of the system had reduced to the point that flow ceased at the Murray Mouth in some years.  </w:t>
      </w:r>
    </w:p>
    <w:p w14:paraId="62C02B5C" w14:textId="13366289" w:rsidR="00FB2377" w:rsidRPr="00D65481" w:rsidRDefault="00FB2377" w:rsidP="00CA24D8">
      <w:r w:rsidRPr="00D65481">
        <w:t xml:space="preserve">The effect of Commonwealth environmental water on longitudinal connectivity, as indicated by end of system flows, is illustrated through the comparison of the proportion of mean inflows </w:t>
      </w:r>
      <w:r w:rsidR="00793C29" w:rsidRPr="00D65481">
        <w:t xml:space="preserve">reaching the end of each system both </w:t>
      </w:r>
      <w:r w:rsidRPr="00D65481">
        <w:t xml:space="preserve">prior to </w:t>
      </w:r>
      <w:r w:rsidR="00793C29" w:rsidRPr="00D65481">
        <w:t xml:space="preserve">(2001 to 2008) and after </w:t>
      </w:r>
      <w:r w:rsidRPr="00D65481">
        <w:t>environmental water recovery by the Commonwealth (20</w:t>
      </w:r>
      <w:r w:rsidR="00793C29" w:rsidRPr="00D65481">
        <w:t>13</w:t>
      </w:r>
      <w:r w:rsidRPr="00D65481">
        <w:t xml:space="preserve"> to 20</w:t>
      </w:r>
      <w:r w:rsidR="00793C29" w:rsidRPr="00D65481">
        <w:t>17). This comparison shows that in almost all rivers where consumptive water withdrawals are large relative to inflows, end-of-valley flows have increased following the environmental water recovery program</w:t>
      </w:r>
      <w:r w:rsidRPr="00D65481">
        <w:t xml:space="preserve"> </w:t>
      </w:r>
      <w:r w:rsidR="00793C29" w:rsidRPr="00D65481">
        <w:t>(</w:t>
      </w:r>
      <w:r w:rsidR="00793C29" w:rsidRPr="00D65481">
        <w:fldChar w:fldCharType="begin"/>
      </w:r>
      <w:r w:rsidR="00793C29" w:rsidRPr="00D65481">
        <w:instrText xml:space="preserve"> REF _Ref522441514 \h </w:instrText>
      </w:r>
      <w:r w:rsidR="00793C29" w:rsidRPr="00D65481">
        <w:fldChar w:fldCharType="separate"/>
      </w:r>
      <w:r w:rsidR="00D82608" w:rsidRPr="00D65481">
        <w:t xml:space="preserve">Figure </w:t>
      </w:r>
      <w:r w:rsidR="00D82608">
        <w:rPr>
          <w:noProof/>
        </w:rPr>
        <w:t>11</w:t>
      </w:r>
      <w:r w:rsidR="00793C29" w:rsidRPr="00D65481">
        <w:fldChar w:fldCharType="end"/>
      </w:r>
      <w:r w:rsidR="00793C29" w:rsidRPr="00D65481">
        <w:t>).</w:t>
      </w:r>
    </w:p>
    <w:p w14:paraId="3B22F23F" w14:textId="64DC64A6" w:rsidR="00793C29" w:rsidRPr="00D65481" w:rsidRDefault="00793C29" w:rsidP="00CA24D8">
      <w:r w:rsidRPr="00D65481">
        <w:rPr>
          <w:noProof/>
          <w:lang w:eastAsia="en-AU"/>
        </w:rPr>
        <mc:AlternateContent>
          <mc:Choice Requires="wps">
            <w:drawing>
              <wp:anchor distT="0" distB="0" distL="114300" distR="114300" simplePos="0" relativeHeight="251680768" behindDoc="0" locked="0" layoutInCell="1" allowOverlap="1" wp14:anchorId="227422D4" wp14:editId="0AD6FA20">
                <wp:simplePos x="0" y="0"/>
                <wp:positionH relativeFrom="column">
                  <wp:posOffset>2615293</wp:posOffset>
                </wp:positionH>
                <wp:positionV relativeFrom="paragraph">
                  <wp:posOffset>3014310</wp:posOffset>
                </wp:positionV>
                <wp:extent cx="2132965" cy="74485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132965" cy="744855"/>
                        </a:xfrm>
                        <a:prstGeom prst="rect">
                          <a:avLst/>
                        </a:prstGeom>
                        <a:noFill/>
                        <a:ln w="6350">
                          <a:noFill/>
                        </a:ln>
                      </wps:spPr>
                      <wps:txbx>
                        <w:txbxContent>
                          <w:p w14:paraId="091EDD8E" w14:textId="77777777" w:rsidR="00140817" w:rsidRDefault="00140817" w:rsidP="00793C29">
                            <w:pPr>
                              <w:spacing w:after="240"/>
                              <w:rPr>
                                <w:sz w:val="20"/>
                              </w:rPr>
                            </w:pPr>
                            <w:r>
                              <w:rPr>
                                <w:sz w:val="20"/>
                              </w:rPr>
                              <w:t xml:space="preserve">Before environmental water recovery </w:t>
                            </w:r>
                          </w:p>
                          <w:p w14:paraId="00264411" w14:textId="77777777" w:rsidR="00140817" w:rsidRPr="00807B6E" w:rsidRDefault="00140817" w:rsidP="00793C29">
                            <w:pPr>
                              <w:spacing w:after="240"/>
                              <w:rPr>
                                <w:sz w:val="20"/>
                              </w:rPr>
                            </w:pPr>
                            <w:r>
                              <w:rPr>
                                <w:sz w:val="20"/>
                              </w:rPr>
                              <w:t xml:space="preserve">After environmental water recovery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22D4" id="Text Box 40" o:spid="_x0000_s1029" type="#_x0000_t202" style="position:absolute;margin-left:205.95pt;margin-top:237.35pt;width:167.95pt;height:5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" filled="f" stroked="f" strokeweight=".5pt">
                <v:textbox>
                  <w:txbxContent>
                    <w:p w14:paraId="091EDD8E" w14:textId="77777777" w:rsidR="00140817" w:rsidRDefault="00140817" w:rsidP="00793C29">
                      <w:pPr>
                        <w:spacing w:after="240"/>
                        <w:rPr>
                          <w:sz w:val="20"/>
                        </w:rPr>
                      </w:pPr>
                      <w:r>
                        <w:rPr>
                          <w:sz w:val="20"/>
                        </w:rPr>
                        <w:t xml:space="preserve">Before environmental water recovery </w:t>
                      </w:r>
                    </w:p>
                    <w:p w14:paraId="00264411" w14:textId="77777777" w:rsidR="00140817" w:rsidRPr="00807B6E" w:rsidRDefault="00140817" w:rsidP="00793C29">
                      <w:pPr>
                        <w:spacing w:after="240"/>
                        <w:rPr>
                          <w:sz w:val="20"/>
                        </w:rPr>
                      </w:pPr>
                      <w:r>
                        <w:rPr>
                          <w:sz w:val="20"/>
                        </w:rPr>
                        <w:t xml:space="preserve">After environmental water recovery </w:t>
                      </w:r>
                    </w:p>
                  </w:txbxContent>
                </v:textbox>
              </v:shape>
            </w:pict>
          </mc:Fallback>
        </mc:AlternateContent>
      </w:r>
      <w:r w:rsidRPr="00D65481">
        <w:rPr>
          <w:noProof/>
          <w:lang w:eastAsia="en-AU"/>
        </w:rPr>
        <w:drawing>
          <wp:anchor distT="0" distB="0" distL="114300" distR="114300" simplePos="0" relativeHeight="251679744" behindDoc="0" locked="0" layoutInCell="1" allowOverlap="1" wp14:anchorId="15491E4D" wp14:editId="572DB2AD">
            <wp:simplePos x="0" y="0"/>
            <wp:positionH relativeFrom="column">
              <wp:posOffset>2504754</wp:posOffset>
            </wp:positionH>
            <wp:positionV relativeFrom="paragraph">
              <wp:posOffset>2996126</wp:posOffset>
            </wp:positionV>
            <wp:extent cx="205105" cy="584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105" cy="584200"/>
                    </a:xfrm>
                    <a:prstGeom prst="rect">
                      <a:avLst/>
                    </a:prstGeom>
                  </pic:spPr>
                </pic:pic>
              </a:graphicData>
            </a:graphic>
            <wp14:sizeRelH relativeFrom="margin">
              <wp14:pctWidth>0</wp14:pctWidth>
            </wp14:sizeRelH>
            <wp14:sizeRelV relativeFrom="margin">
              <wp14:pctHeight>0</wp14:pctHeight>
            </wp14:sizeRelV>
          </wp:anchor>
        </w:drawing>
      </w:r>
      <w:r w:rsidRPr="00D65481">
        <w:rPr>
          <w:noProof/>
          <w:lang w:eastAsia="en-AU"/>
        </w:rPr>
        <w:drawing>
          <wp:inline distT="0" distB="0" distL="0" distR="0" wp14:anchorId="355B300E" wp14:editId="42448C7A">
            <wp:extent cx="5546090" cy="4642338"/>
            <wp:effectExtent l="0" t="0" r="3810" b="0"/>
            <wp:docPr id="50" name="Chart 5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8E3DE09-B0AF-E143-87F1-7193DF8D7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B3BA5C" w14:textId="69D213D5" w:rsidR="00793C29" w:rsidRPr="00D65481" w:rsidRDefault="00793C29" w:rsidP="00793C29">
      <w:pPr>
        <w:pStyle w:val="Caption"/>
        <w:rPr>
          <w:b w:val="0"/>
        </w:rPr>
      </w:pPr>
      <w:bookmarkStart w:id="95" w:name="_Ref522441514"/>
      <w:bookmarkStart w:id="96" w:name="_Toc527467801"/>
      <w:r w:rsidRPr="00D65481">
        <w:t xml:space="preserve">Figure </w:t>
      </w:r>
      <w:r w:rsidR="009D14B0">
        <w:rPr>
          <w:noProof/>
        </w:rPr>
        <w:fldChar w:fldCharType="begin"/>
      </w:r>
      <w:r w:rsidR="009D14B0">
        <w:rPr>
          <w:noProof/>
        </w:rPr>
        <w:instrText xml:space="preserve"> SEQ Figure \* ARABIC </w:instrText>
      </w:r>
      <w:r w:rsidR="009D14B0">
        <w:rPr>
          <w:noProof/>
        </w:rPr>
        <w:fldChar w:fldCharType="separate"/>
      </w:r>
      <w:r w:rsidR="00D82608">
        <w:rPr>
          <w:noProof/>
        </w:rPr>
        <w:t>11</w:t>
      </w:r>
      <w:r w:rsidR="009D14B0">
        <w:rPr>
          <w:noProof/>
        </w:rPr>
        <w:fldChar w:fldCharType="end"/>
      </w:r>
      <w:bookmarkEnd w:id="95"/>
      <w:r w:rsidRPr="00D65481">
        <w:t xml:space="preserve">. </w:t>
      </w:r>
      <w:r w:rsidRPr="00D65481">
        <w:rPr>
          <w:b w:val="0"/>
        </w:rPr>
        <w:t>The proportion of mean river flows typically reaching the end of the system in an average year before (2001–2008) and after (2013–2017) Commonwealth environmental water recovery.</w:t>
      </w:r>
      <w:bookmarkEnd w:id="96"/>
    </w:p>
    <w:p w14:paraId="1BC815D6" w14:textId="32850511" w:rsidR="00CA24D8" w:rsidRPr="00D65481" w:rsidRDefault="00CA24D8" w:rsidP="00CA24D8">
      <w:r w:rsidRPr="00D65481">
        <w:t xml:space="preserve">Commonwealth environmental water also contributed to connectivity through its effect on the Murray Mouth opening in the first </w:t>
      </w:r>
      <w:r w:rsidR="00793C29" w:rsidRPr="00D65481">
        <w:t>three</w:t>
      </w:r>
      <w:r w:rsidRPr="00D65481">
        <w:t xml:space="preserve"> years of LTIM. Connectivity between the Southern Ocean and the Murray River is important for a number of reasons, including for fish species that migrate between inland and ocean environments as well as for maintaining water quality in the Coorong and Lower Lakes, by allowing nutrients and salts to flush out to sea. During periods of low flow, sands are deposited and there is increased risk of the mouth of the Murray closing </w:t>
      </w:r>
      <w:r w:rsidR="001368D8">
        <w:fldChar w:fldCharType="begin"/>
      </w:r>
      <w:r w:rsidR="001368D8">
        <w:instrText xml:space="preserve"> ADDIN ZOTERO_ITEM CSL_CITATION {"citationID":"RVQi4xoQ","properties":{"formattedCitation":"(Colby {\\i{}et al.} 2010)","plainCitation":"(Colby et al. 2010)","noteIndex":0},"citationItems":[{"id":4301,"uris":["http://zotero.org/users/2336876/items/UFCATATE"],"uri":["http://zotero.org/users/2336876/items/UFCATATE"],"itemData":{"id":4301,"type":"article-journal","title":"An investigation into the effect of dredging on tidal asymmetry at the river murray mouth","container-title":"Journal of Coastal Research","page":"843–850","source":"Google Scholar","author":[{"family":"Colby","given":"Lisa H."},{"family":"Maycock","given":"Stuart D."},{"family":"Nelligan","given":"Frances A."},{"family":"Pocock","given":"Hilary J."},{"family":"Walker","given":"David J."}],"issued":{"date-parts":[["2010"]]}}}],"schema":"https://github.com/citation-style-language/schema/raw/master/csl-citation.json"} </w:instrText>
      </w:r>
      <w:r w:rsidR="001368D8">
        <w:fldChar w:fldCharType="separate"/>
      </w:r>
      <w:r w:rsidR="001368D8" w:rsidRPr="001368D8">
        <w:rPr>
          <w:rFonts w:ascii="Calibri" w:cs="Calibri"/>
          <w:lang w:val="en-US"/>
        </w:rPr>
        <w:t xml:space="preserve">(Colby </w:t>
      </w:r>
      <w:r w:rsidR="001368D8" w:rsidRPr="001368D8">
        <w:rPr>
          <w:rFonts w:ascii="Calibri" w:cs="Calibri"/>
          <w:i/>
          <w:iCs/>
          <w:lang w:val="en-US"/>
        </w:rPr>
        <w:t>et al.</w:t>
      </w:r>
      <w:r w:rsidR="001368D8" w:rsidRPr="001368D8">
        <w:rPr>
          <w:rFonts w:ascii="Calibri" w:cs="Calibri"/>
          <w:lang w:val="en-US"/>
        </w:rPr>
        <w:t xml:space="preserve"> 2010)</w:t>
      </w:r>
      <w:r w:rsidR="001368D8">
        <w:fldChar w:fldCharType="end"/>
      </w:r>
      <w:r w:rsidRPr="00D65481">
        <w:t xml:space="preserve">. </w:t>
      </w:r>
    </w:p>
    <w:p w14:paraId="65FA7F18" w14:textId="0C0EFCD2" w:rsidR="00CA24D8" w:rsidRPr="00D65481" w:rsidRDefault="00793C29" w:rsidP="00CA24D8">
      <w:r w:rsidRPr="00D65481">
        <w:t xml:space="preserve">The contribution of Commonwealth environmental water to barrage flows has varied over the first three years of LTIM.  </w:t>
      </w:r>
      <w:r w:rsidR="007C664C" w:rsidRPr="00D65481">
        <w:t xml:space="preserve">In </w:t>
      </w:r>
      <w:r w:rsidR="003917D8" w:rsidRPr="00D65481">
        <w:t>201</w:t>
      </w:r>
      <w:r w:rsidRPr="00D65481">
        <w:t>5</w:t>
      </w:r>
      <w:r w:rsidR="003917D8" w:rsidRPr="00D65481">
        <w:t>–1</w:t>
      </w:r>
      <w:r w:rsidRPr="00D65481">
        <w:t>6</w:t>
      </w:r>
      <w:r w:rsidR="007C664C" w:rsidRPr="00D65481">
        <w:t>,</w:t>
      </w:r>
      <w:r w:rsidR="00CA24D8" w:rsidRPr="00D65481">
        <w:t xml:space="preserve"> Commonwealth environmental water was the sole contributor to barrage flows</w:t>
      </w:r>
      <w:r w:rsidR="007A03CB" w:rsidRPr="00D65481">
        <w:t>,</w:t>
      </w:r>
      <w:r w:rsidR="00CA24D8" w:rsidRPr="00D65481">
        <w:t xml:space="preserve"> </w:t>
      </w:r>
      <w:r w:rsidR="007C664C" w:rsidRPr="00D65481">
        <w:t xml:space="preserve">contributing 561 </w:t>
      </w:r>
      <w:r w:rsidR="007A03CB" w:rsidRPr="00D65481">
        <w:t>gigalitres</w:t>
      </w:r>
      <w:r w:rsidR="00CA24D8" w:rsidRPr="00D65481">
        <w:t xml:space="preserve">. </w:t>
      </w:r>
      <w:r w:rsidR="007C664C" w:rsidRPr="00D65481">
        <w:t xml:space="preserve">In the absence of </w:t>
      </w:r>
      <w:r w:rsidR="000B2779" w:rsidRPr="00D65481">
        <w:t>Commonwealth</w:t>
      </w:r>
      <w:r w:rsidR="007C664C" w:rsidRPr="00D65481">
        <w:t xml:space="preserve"> </w:t>
      </w:r>
      <w:r w:rsidR="000B2779" w:rsidRPr="00D65481">
        <w:t>environmental water</w:t>
      </w:r>
      <w:r w:rsidR="005F315E" w:rsidRPr="00D65481">
        <w:t>,</w:t>
      </w:r>
      <w:r w:rsidR="000B2779" w:rsidRPr="00D65481">
        <w:t xml:space="preserve"> i</w:t>
      </w:r>
      <w:r w:rsidR="007C664C" w:rsidRPr="00D65481">
        <w:t xml:space="preserve">t is unlikely that there would have been any significant flows over the barrages in </w:t>
      </w:r>
      <w:r w:rsidR="003917D8" w:rsidRPr="00D65481">
        <w:t>201</w:t>
      </w:r>
      <w:r w:rsidRPr="00D65481">
        <w:t>5</w:t>
      </w:r>
      <w:r w:rsidR="003917D8" w:rsidRPr="00D65481">
        <w:t>–1</w:t>
      </w:r>
      <w:r w:rsidRPr="00D65481">
        <w:t>6</w:t>
      </w:r>
      <w:r w:rsidR="007C664C" w:rsidRPr="00D65481">
        <w:t xml:space="preserve"> and the Murray Mouth would have remained </w:t>
      </w:r>
      <w:r w:rsidR="000B2779" w:rsidRPr="00D65481">
        <w:t>largely closed f</w:t>
      </w:r>
      <w:r w:rsidR="007A03CB" w:rsidRPr="00D65481">
        <w:t>ro</w:t>
      </w:r>
      <w:r w:rsidR="000B2779" w:rsidRPr="00D65481">
        <w:t>m December 2015.</w:t>
      </w:r>
      <w:r w:rsidR="007C664C" w:rsidRPr="00D65481">
        <w:t xml:space="preserve"> </w:t>
      </w:r>
      <w:r w:rsidRPr="00D65481">
        <w:t xml:space="preserve">In contrast, 2016–17 was a wetter year, and there were </w:t>
      </w:r>
      <w:r w:rsidR="007F55AB" w:rsidRPr="00D65481">
        <w:t>larger volumes of water over the barrages. Approximately 802 GL of Commonwealth environmental water was released in 2016–17, which represented 12% of flow through the barrages (</w:t>
      </w:r>
      <w:r w:rsidR="007F55AB" w:rsidRPr="00D65481">
        <w:fldChar w:fldCharType="begin"/>
      </w:r>
      <w:r w:rsidR="007F55AB" w:rsidRPr="00D65481">
        <w:instrText xml:space="preserve"> REF _Ref480174629 \h </w:instrText>
      </w:r>
      <w:r w:rsidR="007F55AB" w:rsidRPr="00D65481">
        <w:fldChar w:fldCharType="separate"/>
      </w:r>
      <w:r w:rsidR="00D82608" w:rsidRPr="00D65481">
        <w:t xml:space="preserve">Figure </w:t>
      </w:r>
      <w:r w:rsidR="00D82608">
        <w:rPr>
          <w:noProof/>
        </w:rPr>
        <w:t>12</w:t>
      </w:r>
      <w:r w:rsidR="007F55AB" w:rsidRPr="00D65481">
        <w:fldChar w:fldCharType="end"/>
      </w:r>
      <w:r w:rsidR="007F55AB" w:rsidRPr="00D65481">
        <w:t>).</w:t>
      </w:r>
    </w:p>
    <w:p w14:paraId="55EA9914" w14:textId="4B30A7E3" w:rsidR="00CA24D8" w:rsidRPr="00D65481" w:rsidRDefault="007F55AB" w:rsidP="00CA24D8">
      <w:r w:rsidRPr="00D65481">
        <w:rPr>
          <w:noProof/>
          <w:lang w:eastAsia="en-AU"/>
        </w:rPr>
        <w:drawing>
          <wp:inline distT="0" distB="0" distL="0" distR="0" wp14:anchorId="24A581BD" wp14:editId="49DCA153">
            <wp:extent cx="5732145" cy="1647930"/>
            <wp:effectExtent l="0" t="0" r="0" b="31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5A3DE3" w14:textId="22051A6A" w:rsidR="00064EC4" w:rsidRPr="00D65481" w:rsidRDefault="00064EC4" w:rsidP="00CA24D8">
      <w:r w:rsidRPr="00D65481">
        <w:rPr>
          <w:noProof/>
          <w:sz w:val="20"/>
          <w:lang w:eastAsia="en-AU"/>
        </w:rPr>
        <w:drawing>
          <wp:inline distT="0" distB="0" distL="0" distR="0" wp14:anchorId="38D30C2E" wp14:editId="323E0C23">
            <wp:extent cx="5732145" cy="2032267"/>
            <wp:effectExtent l="0" t="0" r="0" b="0"/>
            <wp:docPr id="306"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2145" cy="2032267"/>
                    </a:xfrm>
                    <a:prstGeom prst="rect">
                      <a:avLst/>
                    </a:prstGeom>
                    <a:noFill/>
                    <a:ln>
                      <a:noFill/>
                    </a:ln>
                  </pic:spPr>
                </pic:pic>
              </a:graphicData>
            </a:graphic>
          </wp:inline>
        </w:drawing>
      </w:r>
    </w:p>
    <w:p w14:paraId="23FF7A8B" w14:textId="3737F2DD" w:rsidR="000B2779" w:rsidRPr="00D65481" w:rsidRDefault="000B2779" w:rsidP="007A03CB">
      <w:pPr>
        <w:pStyle w:val="FigureCaption"/>
      </w:pPr>
      <w:bookmarkStart w:id="97" w:name="_Ref480174629"/>
      <w:bookmarkStart w:id="98" w:name="_Toc328082838"/>
      <w:bookmarkStart w:id="99" w:name="_Toc483227225"/>
      <w:bookmarkStart w:id="100" w:name="_Toc483477790"/>
      <w:bookmarkStart w:id="101" w:name="_Toc527467802"/>
      <w:r w:rsidRPr="00D65481">
        <w:t xml:space="preserve">Figure </w:t>
      </w:r>
      <w:r w:rsidR="009D14B0">
        <w:rPr>
          <w:noProof/>
        </w:rPr>
        <w:fldChar w:fldCharType="begin"/>
      </w:r>
      <w:r w:rsidR="009D14B0">
        <w:rPr>
          <w:noProof/>
        </w:rPr>
        <w:instrText xml:space="preserve"> SEQ Figure \* ARABIC </w:instrText>
      </w:r>
      <w:r w:rsidR="009D14B0">
        <w:rPr>
          <w:noProof/>
        </w:rPr>
        <w:fldChar w:fldCharType="separate"/>
      </w:r>
      <w:r w:rsidR="00D82608">
        <w:rPr>
          <w:noProof/>
        </w:rPr>
        <w:t>12</w:t>
      </w:r>
      <w:r w:rsidR="009D14B0">
        <w:rPr>
          <w:noProof/>
        </w:rPr>
        <w:fldChar w:fldCharType="end"/>
      </w:r>
      <w:bookmarkEnd w:id="97"/>
      <w:r w:rsidRPr="00D65481">
        <w:t xml:space="preserve">. </w:t>
      </w:r>
      <w:r w:rsidRPr="00D65481">
        <w:rPr>
          <w:b w:val="0"/>
        </w:rPr>
        <w:t xml:space="preserve">Contribution of </w:t>
      </w:r>
      <w:r w:rsidR="00E44BDD" w:rsidRPr="00D65481">
        <w:rPr>
          <w:b w:val="0"/>
        </w:rPr>
        <w:t xml:space="preserve">Commonwealth </w:t>
      </w:r>
      <w:r w:rsidRPr="00D65481">
        <w:rPr>
          <w:b w:val="0"/>
        </w:rPr>
        <w:t>environmental water delivery over the barrages</w:t>
      </w:r>
      <w:r w:rsidR="007F55AB" w:rsidRPr="00D65481">
        <w:rPr>
          <w:b w:val="0"/>
        </w:rPr>
        <w:t xml:space="preserve"> in 2015–16 (top) and 2016–17 (bottom). </w:t>
      </w:r>
      <w:r w:rsidRPr="00D65481">
        <w:rPr>
          <w:b w:val="0"/>
        </w:rPr>
        <w:t xml:space="preserve"> </w:t>
      </w:r>
      <w:r w:rsidR="007F55AB" w:rsidRPr="00D65481">
        <w:rPr>
          <w:b w:val="0"/>
        </w:rPr>
        <w:t xml:space="preserve">Note that </w:t>
      </w:r>
      <w:r w:rsidR="00E44BDD" w:rsidRPr="00D65481">
        <w:rPr>
          <w:b w:val="0"/>
        </w:rPr>
        <w:t xml:space="preserve">100% of water </w:t>
      </w:r>
      <w:r w:rsidRPr="00D65481">
        <w:rPr>
          <w:b w:val="0"/>
        </w:rPr>
        <w:t>flows</w:t>
      </w:r>
      <w:r w:rsidR="00E44BDD" w:rsidRPr="00D65481">
        <w:rPr>
          <w:b w:val="0"/>
        </w:rPr>
        <w:t xml:space="preserve"> over the barrages for </w:t>
      </w:r>
      <w:r w:rsidR="003917D8" w:rsidRPr="00D65481">
        <w:rPr>
          <w:b w:val="0"/>
        </w:rPr>
        <w:t>201</w:t>
      </w:r>
      <w:r w:rsidR="00064EC4" w:rsidRPr="00D65481">
        <w:rPr>
          <w:b w:val="0"/>
        </w:rPr>
        <w:t>5</w:t>
      </w:r>
      <w:r w:rsidR="003917D8" w:rsidRPr="00D65481">
        <w:rPr>
          <w:b w:val="0"/>
        </w:rPr>
        <w:t>–</w:t>
      </w:r>
      <w:r w:rsidR="00064EC4" w:rsidRPr="00D65481">
        <w:rPr>
          <w:b w:val="0"/>
        </w:rPr>
        <w:t>16</w:t>
      </w:r>
      <w:r w:rsidR="00E44BDD" w:rsidRPr="00D65481">
        <w:rPr>
          <w:b w:val="0"/>
        </w:rPr>
        <w:t xml:space="preserve"> was </w:t>
      </w:r>
      <w:r w:rsidR="007A03CB" w:rsidRPr="00D65481">
        <w:rPr>
          <w:b w:val="0"/>
        </w:rPr>
        <w:t xml:space="preserve">contributed by </w:t>
      </w:r>
      <w:r w:rsidR="00E44BDD" w:rsidRPr="00D65481">
        <w:rPr>
          <w:b w:val="0"/>
        </w:rPr>
        <w:t>Commonwealth</w:t>
      </w:r>
      <w:r w:rsidR="007F55AB" w:rsidRPr="00D65481">
        <w:rPr>
          <w:b w:val="0"/>
        </w:rPr>
        <w:t xml:space="preserve"> environmental water</w:t>
      </w:r>
      <w:r w:rsidRPr="00D65481">
        <w:rPr>
          <w:b w:val="0"/>
        </w:rPr>
        <w:t>.</w:t>
      </w:r>
      <w:bookmarkEnd w:id="98"/>
      <w:bookmarkEnd w:id="99"/>
      <w:bookmarkEnd w:id="100"/>
      <w:bookmarkEnd w:id="101"/>
    </w:p>
    <w:p w14:paraId="2D88ABDB" w14:textId="77777777" w:rsidR="0093354F" w:rsidRPr="00D65481" w:rsidRDefault="0093354F" w:rsidP="0093354F">
      <w:pPr>
        <w:pStyle w:val="Heading4"/>
      </w:pPr>
      <w:r w:rsidRPr="00D65481">
        <w:t>Biological connectivity</w:t>
      </w:r>
    </w:p>
    <w:p w14:paraId="6F35CDD7" w14:textId="0D25A466" w:rsidR="00C846EF" w:rsidRPr="00D65481" w:rsidRDefault="000209D7" w:rsidP="0043474D">
      <w:r w:rsidRPr="00D65481">
        <w:t xml:space="preserve">Biological connectivity is the movement of biota from one habitat </w:t>
      </w:r>
      <w:r w:rsidR="00C43607" w:rsidRPr="00D65481">
        <w:t xml:space="preserve">patch to another. </w:t>
      </w:r>
      <w:r w:rsidR="00F574E5" w:rsidRPr="00D65481">
        <w:t xml:space="preserve">It is </w:t>
      </w:r>
      <w:r w:rsidR="0043474D" w:rsidRPr="00D65481">
        <w:t>essential to maintaining several ecological processes in freshwater ecosystems.</w:t>
      </w:r>
      <w:r w:rsidR="001F33CA" w:rsidRPr="00D65481">
        <w:t xml:space="preserve"> </w:t>
      </w:r>
      <w:r w:rsidR="0043474D" w:rsidRPr="00D65481">
        <w:t>Longitudinal connectivity (along river networks) is important for dispersal, reproduction and long-term population dynamics in many biota, especially fish</w:t>
      </w:r>
      <w:r w:rsidR="00D90AA7">
        <w:t xml:space="preserve"> </w:t>
      </w:r>
      <w:r w:rsidR="00D90AA7">
        <w:fldChar w:fldCharType="begin"/>
      </w:r>
      <w:r w:rsidR="00D90AA7">
        <w:instrText xml:space="preserve"> ADDIN ZOTERO_ITEM CSL_CITATION {"citationID":"v9kskDct","properties":{"formattedCitation":"(Hermoso {\\i{}et al.} 2012)","plainCitation":"(Hermoso et al. 2012)","noteIndex":0},"citationItems":[{"id":4303,"uris":["http://zotero.org/users/2336876/items/RXP59AAW"],"uri":["http://zotero.org/users/2336876/items/RXP59AAW"],"itemData":{"id":4303,"type":"article-journal","title":"Integrating multidirectional connectivity requirements in systematic conservation planning for freshwater systems","container-title":"Diversity and Distributions","page":"448–458","volume":"18","issue":"5","source":"Google Scholar","author":[{"family":"Hermoso","given":"Virgilio"},{"family":"Kennard","given":"Mark J."},{"family":"Linke","given":"Simon"}],"issued":{"date-parts":[["2012"]]}}}],"schema":"https://github.com/citation-style-language/schema/raw/master/csl-citation.json"} </w:instrText>
      </w:r>
      <w:r w:rsidR="00D90AA7">
        <w:fldChar w:fldCharType="separate"/>
      </w:r>
      <w:r w:rsidR="00D90AA7" w:rsidRPr="00D90AA7">
        <w:rPr>
          <w:rFonts w:ascii="Calibri" w:cs="Calibri"/>
          <w:lang w:val="en-US"/>
        </w:rPr>
        <w:t xml:space="preserve">(Hermoso </w:t>
      </w:r>
      <w:r w:rsidR="00D90AA7" w:rsidRPr="00D90AA7">
        <w:rPr>
          <w:rFonts w:ascii="Calibri" w:cs="Calibri"/>
          <w:i/>
          <w:iCs/>
          <w:lang w:val="en-US"/>
        </w:rPr>
        <w:t>et al.</w:t>
      </w:r>
      <w:r w:rsidR="00D90AA7" w:rsidRPr="00D90AA7">
        <w:rPr>
          <w:rFonts w:ascii="Calibri" w:cs="Calibri"/>
          <w:lang w:val="en-US"/>
        </w:rPr>
        <w:t xml:space="preserve"> 2012)</w:t>
      </w:r>
      <w:r w:rsidR="00D90AA7">
        <w:fldChar w:fldCharType="end"/>
      </w:r>
      <w:r w:rsidR="0043474D" w:rsidRPr="00D65481">
        <w:t xml:space="preserve">. Lateral connectivity between rivers and other aquatic habitats (floodplains and wetlands) is important to maintain the exchange of matter and energy and maintain viable populations of many water-dependent species </w:t>
      </w:r>
      <w:r w:rsidR="002B6F17" w:rsidRPr="00D65481">
        <w:t xml:space="preserve">that </w:t>
      </w:r>
      <w:r w:rsidR="0043474D" w:rsidRPr="00D65481">
        <w:t>migrate between the flowing and non-flowing habitats</w:t>
      </w:r>
      <w:r w:rsidR="00D90AA7">
        <w:t xml:space="preserve"> </w:t>
      </w:r>
      <w:r w:rsidR="00D90AA7">
        <w:fldChar w:fldCharType="begin"/>
      </w:r>
      <w:r w:rsidR="00D90AA7">
        <w:instrText xml:space="preserve"> ADDIN ZOTERO_ITEM CSL_CITATION {"citationID":"FP92kwAV","properties":{"formattedCitation":"(Koehn {\\i{}et al.} 2014)","plainCitation":"(Koehn et al. 2014)","noteIndex":0},"citationItems":[{"id":4317,"uris":["http://zotero.org/users/2336876/items/G2KFSWIM"],"uri":["http://zotero.org/users/2336876/items/G2KFSWIM"],"itemData":{"id":4317,"type":"article-journal","title":"Flows for native fish in the Murray-Darling Basin: lessons and considerations for future management","container-title":"Ecological Management &amp; Restoration","page":"40–50","volume":"15","source":"Google Scholar","shortTitle":"Flows for native fish in the Murray-Darling Basin","author":[{"family":"Koehn","given":"John D."},{"family":"King","given":"Alison J."},{"family":"Beesley","given":"Leah"},{"family":"Copeland","given":"Craig"},{"family":"Zampatti","given":"Brenton P."},{"family":"Mallen-Cooper","given":"Martin"}],"issued":{"date-parts":[["2014"]]}}}],"schema":"https://github.com/citation-style-language/schema/raw/master/csl-citation.json"} </w:instrText>
      </w:r>
      <w:r w:rsidR="00D90AA7">
        <w:fldChar w:fldCharType="separate"/>
      </w:r>
      <w:r w:rsidR="00D90AA7" w:rsidRPr="00D90AA7">
        <w:rPr>
          <w:rFonts w:ascii="Calibri" w:cs="Calibri"/>
          <w:lang w:val="en-US"/>
        </w:rPr>
        <w:t xml:space="preserve">(Koehn </w:t>
      </w:r>
      <w:r w:rsidR="00D90AA7" w:rsidRPr="00D90AA7">
        <w:rPr>
          <w:rFonts w:ascii="Calibri" w:cs="Calibri"/>
          <w:i/>
          <w:iCs/>
          <w:lang w:val="en-US"/>
        </w:rPr>
        <w:t>et al.</w:t>
      </w:r>
      <w:r w:rsidR="00D90AA7" w:rsidRPr="00D90AA7">
        <w:rPr>
          <w:rFonts w:ascii="Calibri" w:cs="Calibri"/>
          <w:lang w:val="en-US"/>
        </w:rPr>
        <w:t xml:space="preserve"> 2014)</w:t>
      </w:r>
      <w:r w:rsidR="00D90AA7">
        <w:fldChar w:fldCharType="end"/>
      </w:r>
      <w:r w:rsidR="00C846EF" w:rsidRPr="00D65481">
        <w:t xml:space="preserve">. </w:t>
      </w:r>
    </w:p>
    <w:p w14:paraId="7E26B6C6" w14:textId="4ACE3967" w:rsidR="0043474D" w:rsidRPr="00D65481" w:rsidRDefault="00CB6681" w:rsidP="00FC5C06">
      <w:pPr>
        <w:spacing w:after="60"/>
      </w:pPr>
      <w:r w:rsidRPr="00D65481">
        <w:t>In 2016–17</w:t>
      </w:r>
      <w:r w:rsidR="00A3247C">
        <w:t>,</w:t>
      </w:r>
      <w:r w:rsidRPr="00D65481">
        <w:t xml:space="preserve"> supporting movement and dispersal of native fish was the primary expected outcome of around one third of the Commonwealth environmental watering actions targeting fish (19 of 58 watering actions). </w:t>
      </w:r>
      <w:r w:rsidR="00C846EF" w:rsidRPr="00D65481">
        <w:t>There are several examples that demonstrate the effect of Commonwealth environmental water on biological connectivity</w:t>
      </w:r>
      <w:r w:rsidR="000C6CBD" w:rsidRPr="00D65481">
        <w:t xml:space="preserve"> in 2016–17</w:t>
      </w:r>
      <w:r w:rsidR="00C846EF" w:rsidRPr="00D65481">
        <w:t>:</w:t>
      </w:r>
    </w:p>
    <w:p w14:paraId="2E3ECBEF" w14:textId="2157FD4D" w:rsidR="00A1303D" w:rsidRPr="00D65481" w:rsidRDefault="00373D9D" w:rsidP="00373D9D">
      <w:pPr>
        <w:pStyle w:val="ListParagraph"/>
        <w:numPr>
          <w:ilvl w:val="0"/>
          <w:numId w:val="21"/>
        </w:numPr>
      </w:pPr>
      <w:r w:rsidRPr="00D65481">
        <w:t>Movement of</w:t>
      </w:r>
      <w:r w:rsidR="00A1303D" w:rsidRPr="00D65481">
        <w:t xml:space="preserve"> </w:t>
      </w:r>
      <w:r w:rsidR="00BE16EC" w:rsidRPr="00D65481">
        <w:t>eel-tailed</w:t>
      </w:r>
      <w:r w:rsidR="00A1303D" w:rsidRPr="00D65481">
        <w:t xml:space="preserve"> catfish </w:t>
      </w:r>
      <w:r w:rsidRPr="00D65481">
        <w:t>and Murray cod in response to natural flows and environmental water in the Gwydir and Mehi Rivers</w:t>
      </w:r>
      <w:r w:rsidR="00D90AA7">
        <w:t xml:space="preserve"> </w:t>
      </w:r>
      <w:r w:rsidR="00D90AA7">
        <w:fldChar w:fldCharType="begin"/>
      </w:r>
      <w:r w:rsidR="00D90AA7">
        <w:instrText xml:space="preserve"> ADDIN ZOTERO_ITEM CSL_CITATION {"citationID":"Yi0w8dBa","properties":{"formattedCitation":"(Southwell {\\i{}et al.} 2017b)","plainCitation":"(Southwell et al. 2017b)","noteIndex":0},"citationItems":[{"id":4289,"uris":["http://zotero.org/users/2336876/items/8MXVET83"],"uri":["http://zotero.org/users/2336876/items/8MXVET83"],"itemData":{"id":4289,"type":"book","title":"Commonwealth Environmental Water Office Long Term Intervention Monitoring Project Gwydir River System Selected Area – 2016-17 Annual Evaluation Report","publisher":"Commonwealth of Australia","publisher-place":"Canberra, ACT","event-place":"Canberra, ACT","author":[{"family":"Southwell","given":"M."},{"family":"Frazier","given":"P."},{"family":"Hill","given":"R."},{"family":"Burch","given":"L."},{"family":"Veer","given":"N.","non-dropping-particle":"van der"},{"family":"Mace","given":"N."},{"family":"Ryder","given":"D."},{"family":"Tsoi","given":"W."},{"family":"Butler","given":"G."},{"family":"Carpenter-Bundhoo","given":"L."},{"family":"Spencer","given":"J."},{"family":"Bowen","given":"S."},{"family":"Humphries","given":"J."}],"issued":{"date-parts":[["2017"]]}}}],"schema":"https://github.com/citation-style-language/schema/raw/master/csl-citation.json"} </w:instrText>
      </w:r>
      <w:r w:rsidR="00D90AA7">
        <w:fldChar w:fldCharType="separate"/>
      </w:r>
      <w:r w:rsidR="00D90AA7" w:rsidRPr="00D90AA7">
        <w:rPr>
          <w:rFonts w:ascii="Calibri" w:cs="Calibri"/>
          <w:lang w:val="en-US"/>
        </w:rPr>
        <w:t xml:space="preserve">(Southwell </w:t>
      </w:r>
      <w:r w:rsidR="00D90AA7" w:rsidRPr="00D90AA7">
        <w:rPr>
          <w:rFonts w:ascii="Calibri" w:cs="Calibri"/>
          <w:i/>
          <w:iCs/>
          <w:lang w:val="en-US"/>
        </w:rPr>
        <w:t>et al.</w:t>
      </w:r>
      <w:r w:rsidR="00D90AA7" w:rsidRPr="00D90AA7">
        <w:rPr>
          <w:rFonts w:ascii="Calibri" w:cs="Calibri"/>
          <w:lang w:val="en-US"/>
        </w:rPr>
        <w:t xml:space="preserve"> 2017b)</w:t>
      </w:r>
      <w:r w:rsidR="00D90AA7">
        <w:fldChar w:fldCharType="end"/>
      </w:r>
      <w:r w:rsidRPr="00D65481">
        <w:t>.</w:t>
      </w:r>
    </w:p>
    <w:p w14:paraId="3A2248FF" w14:textId="54CCDBE5" w:rsidR="00A1303D" w:rsidRPr="00D65481" w:rsidRDefault="000C6CBD" w:rsidP="0082494F">
      <w:pPr>
        <w:pStyle w:val="ListParagraph"/>
        <w:numPr>
          <w:ilvl w:val="0"/>
          <w:numId w:val="21"/>
        </w:numPr>
      </w:pPr>
      <w:r w:rsidRPr="00D65481">
        <w:t>Increases in diversity and abundance of native fish in</w:t>
      </w:r>
      <w:r w:rsidR="00373D9D" w:rsidRPr="00D65481">
        <w:t xml:space="preserve"> the connected waterholes of the Lower Warrego River in response to Commonwealth environmental water</w:t>
      </w:r>
      <w:r w:rsidR="00D90AA7">
        <w:t xml:space="preserve"> </w:t>
      </w:r>
      <w:r w:rsidR="00D90AA7">
        <w:fldChar w:fldCharType="begin"/>
      </w:r>
      <w:r w:rsidR="00D90AA7">
        <w:instrText xml:space="preserve"> ADDIN ZOTERO_ITEM CSL_CITATION {"citationID":"6STNOpe5","properties":{"formattedCitation":"(Southwell {\\i{}et al.} 2017)","plainCitation":"(Southwell et al. 2017)","noteIndex":0},"citationItems":[{"id":4282,"uris":["http://zotero.org/users/2336876/items/DJGWVHLW"],"uri":["http://zotero.org/users/2336876/items/DJGWVHLW"],"itemData":{"id":4282,"type":"book","title":"Commonwealth Environmental Water Office Long Term Intervention Monitoring Project Junction of the Warrego and Darling rivers Selected Area – 2016-17 Final Evaluation Report","publisher":"Commonwealth of Australia","publisher-place":"Canberra","event-place":"Canberra","author":[{"family":"Southwell","given":"Mark"},{"family":"Frazier","given":"P."},{"family":"Hill","given":"R."},{"family":"Burch","given":"L."},{"family":"Veer","given":"N.","non-dropping-particle":"van der"},{"family":"Cawley","given":"R."},{"family":"Hendersen","given":"T."},{"family":"Ryder","given":"D."}],"issued":{"date-parts":[["2017"]]}}}],"schema":"https://github.com/citation-style-language/schema/raw/master/csl-citation.json"} </w:instrText>
      </w:r>
      <w:r w:rsidR="00D90AA7">
        <w:fldChar w:fldCharType="separate"/>
      </w:r>
      <w:r w:rsidR="00D90AA7" w:rsidRPr="00D90AA7">
        <w:rPr>
          <w:rFonts w:ascii="Calibri" w:cs="Calibri"/>
          <w:lang w:val="en-US"/>
        </w:rPr>
        <w:t xml:space="preserve">(Southwell </w:t>
      </w:r>
      <w:r w:rsidR="00D90AA7" w:rsidRPr="00D90AA7">
        <w:rPr>
          <w:rFonts w:ascii="Calibri" w:cs="Calibri"/>
          <w:i/>
          <w:iCs/>
          <w:lang w:val="en-US"/>
        </w:rPr>
        <w:t>et al.</w:t>
      </w:r>
      <w:r w:rsidR="00D90AA7" w:rsidRPr="00D90AA7">
        <w:rPr>
          <w:rFonts w:ascii="Calibri" w:cs="Calibri"/>
          <w:lang w:val="en-US"/>
        </w:rPr>
        <w:t xml:space="preserve"> 2017)</w:t>
      </w:r>
      <w:r w:rsidR="00D90AA7">
        <w:fldChar w:fldCharType="end"/>
      </w:r>
      <w:r w:rsidR="00373D9D" w:rsidRPr="00D65481">
        <w:t xml:space="preserve">. </w:t>
      </w:r>
    </w:p>
    <w:p w14:paraId="505728D1" w14:textId="48D19D9D" w:rsidR="007C1023" w:rsidRPr="00D65481" w:rsidRDefault="00373D9D" w:rsidP="0082494F">
      <w:pPr>
        <w:pStyle w:val="ListParagraph"/>
        <w:numPr>
          <w:ilvl w:val="0"/>
          <w:numId w:val="21"/>
        </w:numPr>
      </w:pPr>
      <w:r w:rsidRPr="00D65481">
        <w:t>Positive effects of “attraction flows” provided by environmental water in the Goulburn River system. Silver perch tagged in the Murray River moved into the Goulburn River in March-April 2017 coinciding with a within-channel environmental flow fresh in the Goulburn River</w:t>
      </w:r>
      <w:r w:rsidR="00D90AA7">
        <w:t xml:space="preserve"> </w:t>
      </w:r>
      <w:r w:rsidR="00D90AA7">
        <w:fldChar w:fldCharType="begin"/>
      </w:r>
      <w:r w:rsidR="00D90AA7">
        <w:instrText xml:space="preserve"> ADDIN ZOTERO_ITEM CSL_CITATION {"citationID":"WpqpXVHO","properties":{"formattedCitation":"(Webb {\\i{}et al.} 2017)","plainCitation":"(Webb et al. 2017)","noteIndex":0},"citationItems":[{"id":4283,"uris":["http://zotero.org/users/2336876/items/VRKM6EGN"],"uri":["http://zotero.org/users/2336876/items/VRKM6EGN"],"itemData":{"id":4283,"type":"book","title":"Commonwealth Environmental Water Office Long-Term Intervention Monitoring Project – Goulburn River Selected Area evaluation report 2016-17","publisher":"Commonwealth of Australia","publisher-place":"Canberra, ACT","event-place":"Canberra, ACT","author":[{"family":"Webb","given":"A."},{"family":"King","given":"E."},{"family":"Treadwell","given":"S."},{"family":"Lintern","given":"A."},{"family":"Baker","given":"B."},{"family":"Casanelia","given":"S."},{"family":"Grace","given":"M."},{"family":"Koster","given":"W."},{"family":"Lovell","given":"D."},{"family":"Morris","given":"K."},{"family":"Pettigrove","given":"V."},{"family":"Townsend","given":"K."},{"family":"Vietz","given":"G."}],"issued":{"date-parts":[["2017"]]}}}],"schema":"https://github.com/citation-style-language/schema/raw/master/csl-citation.json"} </w:instrText>
      </w:r>
      <w:r w:rsidR="00D90AA7">
        <w:fldChar w:fldCharType="separate"/>
      </w:r>
      <w:r w:rsidR="00D90AA7" w:rsidRPr="00D90AA7">
        <w:rPr>
          <w:rFonts w:ascii="Calibri" w:cs="Calibri"/>
          <w:lang w:val="en-US"/>
        </w:rPr>
        <w:t xml:space="preserve">(Webb </w:t>
      </w:r>
      <w:r w:rsidR="00D90AA7" w:rsidRPr="00D90AA7">
        <w:rPr>
          <w:rFonts w:ascii="Calibri" w:cs="Calibri"/>
          <w:i/>
          <w:iCs/>
          <w:lang w:val="en-US"/>
        </w:rPr>
        <w:t>et al.</w:t>
      </w:r>
      <w:r w:rsidR="00D90AA7" w:rsidRPr="00D90AA7">
        <w:rPr>
          <w:rFonts w:ascii="Calibri" w:cs="Calibri"/>
          <w:lang w:val="en-US"/>
        </w:rPr>
        <w:t xml:space="preserve"> 2017)</w:t>
      </w:r>
      <w:r w:rsidR="00D90AA7">
        <w:fldChar w:fldCharType="end"/>
      </w:r>
      <w:r w:rsidR="007E11E1" w:rsidRPr="00D65481">
        <w:rPr>
          <w:iCs/>
        </w:rPr>
        <w:t>.</w:t>
      </w:r>
    </w:p>
    <w:p w14:paraId="6BFAB336" w14:textId="4C1AF4E4" w:rsidR="00373D9D" w:rsidRPr="00D65481" w:rsidRDefault="00870E63" w:rsidP="0082494F">
      <w:pPr>
        <w:pStyle w:val="ListParagraph"/>
        <w:numPr>
          <w:ilvl w:val="0"/>
          <w:numId w:val="21"/>
        </w:numPr>
      </w:pPr>
      <w:r w:rsidRPr="00D65481">
        <w:t>Managed environmental water in autumn 2017 connected the Lower Macquarie to the Barwon River facilitating the upstream movement of golden perch and spangled perch. Monitoring indicated that although the managed flow resulted in movement of native fish, in-channel infrastructure acts as barriers to migration in the lower Macquarie River downstream of Marebone Weir, limiting the benefits to native fish populations</w:t>
      </w:r>
      <w:r w:rsidR="00D90AA7">
        <w:t xml:space="preserve"> </w:t>
      </w:r>
      <w:r w:rsidR="00D90AA7">
        <w:fldChar w:fldCharType="begin"/>
      </w:r>
      <w:r w:rsidR="00D90AA7">
        <w:instrText xml:space="preserve"> ADDIN ZOTERO_ITEM CSL_CITATION {"citationID":"TKEKezVC","properties":{"formattedCitation":"(Davis {\\i{}et al.} 2017)","plainCitation":"(Davis et al. 2017)","noteIndex":0},"citationItems":[{"id":4320,"uris":["http://zotero.org/users/2336876/items/YCAA3RCT"],"uri":["http://zotero.org/users/2336876/items/YCAA3RCT"],"itemData":{"id":4320,"type":"book","title":"Making the Connection: Designing, delivering and monitoring flows between catchments. A case study in the Macquarie and Barwon Rivers April – June 2017","publisher":"NSW Department of Primary Industries","author":[{"family":"Davis","given":"S."},{"family":"Asmus","given":"M."},{"family":"Stocks","given":"J"}],"issued":{"date-parts":[["2017"]]}}}],"schema":"https://github.com/citation-style-language/schema/raw/master/csl-citation.json"} </w:instrText>
      </w:r>
      <w:r w:rsidR="00D90AA7">
        <w:fldChar w:fldCharType="separate"/>
      </w:r>
      <w:r w:rsidR="00D90AA7" w:rsidRPr="00D90AA7">
        <w:rPr>
          <w:rFonts w:ascii="Calibri" w:cs="Calibri"/>
          <w:lang w:val="en-US"/>
        </w:rPr>
        <w:t xml:space="preserve">(Davis </w:t>
      </w:r>
      <w:r w:rsidR="00D90AA7" w:rsidRPr="00D90AA7">
        <w:rPr>
          <w:rFonts w:ascii="Calibri" w:cs="Calibri"/>
          <w:i/>
          <w:iCs/>
          <w:lang w:val="en-US"/>
        </w:rPr>
        <w:t>et al.</w:t>
      </w:r>
      <w:r w:rsidR="00D90AA7" w:rsidRPr="00D90AA7">
        <w:rPr>
          <w:rFonts w:ascii="Calibri" w:cs="Calibri"/>
          <w:lang w:val="en-US"/>
        </w:rPr>
        <w:t xml:space="preserve"> 2017)</w:t>
      </w:r>
      <w:r w:rsidR="00D90AA7">
        <w:fldChar w:fldCharType="end"/>
      </w:r>
      <w:r w:rsidRPr="00D65481">
        <w:t xml:space="preserve">. </w:t>
      </w:r>
    </w:p>
    <w:p w14:paraId="67BE119C" w14:textId="2A0AE15B" w:rsidR="00870E63" w:rsidRPr="00D65481" w:rsidRDefault="00954273" w:rsidP="0082494F">
      <w:pPr>
        <w:pStyle w:val="ListParagraph"/>
        <w:numPr>
          <w:ilvl w:val="0"/>
          <w:numId w:val="21"/>
        </w:numPr>
      </w:pPr>
      <w:r w:rsidRPr="00D65481">
        <w:t xml:space="preserve">In spring and summer of 2016–17 environmental water, including Commonwealth environmental water, was delivered to complete the nursery function of the Menindee Lakes by dispersing early juvenile golden perch into the LDR, Great Darling Anabranch (GDA) and Murray River populations. Golden perch spawned in the Border Rivers in October 2016, moving downstream into nursery grounds in the Menindee Lakes in late spring. Environmental flows then enabled dispersal of the young golden perch into the lower Darling River and Great Darling anabranch where they made up 50% of the population. It is expected that these young golden perch would then have dispersed into the Murray River demonstrating the effectiveness of environmental water outcomes over large scales and multiple river systems </w:t>
      </w:r>
      <w:r w:rsidR="00870E63" w:rsidRPr="00D65481">
        <w:t>(Sharpe &amp; Stuart 2018).</w:t>
      </w:r>
    </w:p>
    <w:p w14:paraId="3AC5AD06" w14:textId="77777777" w:rsidR="008441F0" w:rsidRPr="00D65481" w:rsidRDefault="008441F0" w:rsidP="008441F0">
      <w:pPr>
        <w:pStyle w:val="Heading4"/>
      </w:pPr>
      <w:r w:rsidRPr="00D65481">
        <w:t xml:space="preserve">Stream </w:t>
      </w:r>
      <w:r w:rsidR="00797E1C" w:rsidRPr="00D65481">
        <w:t>metabolism</w:t>
      </w:r>
    </w:p>
    <w:p w14:paraId="4C8B8384" w14:textId="77777777" w:rsidR="00ED4636" w:rsidRPr="00D65481" w:rsidRDefault="00E51D90" w:rsidP="003C4AA3">
      <w:bookmarkStart w:id="102" w:name="_Toc353023400"/>
      <w:bookmarkStart w:id="103" w:name="_Toc353025181"/>
      <w:r w:rsidRPr="00D65481">
        <w:t>Stream metabolism comprises two ecological processes: primary production (</w:t>
      </w:r>
      <w:r w:rsidR="00883C2F" w:rsidRPr="00D65481">
        <w:t xml:space="preserve">use of light and carbon dioxide to produce organic material through photosynthesis) and decomposition (recycling of organic matter). Stream metabolism is measured through changes in dissolved oxygen, as the process of primary production produces oxygen and decomposition uses it. Healthy aquatic ecosystems require both processes, with primary production providing the basis of food for organisms higher up the food chain, and decomposition providing essential nutrients to maintain plant growth. </w:t>
      </w:r>
    </w:p>
    <w:p w14:paraId="1F412B9B" w14:textId="77777777" w:rsidR="00E51D90" w:rsidRPr="00D65481" w:rsidRDefault="00883C2F" w:rsidP="003C4AA3">
      <w:r w:rsidRPr="00D65481">
        <w:t xml:space="preserve">There are </w:t>
      </w:r>
      <w:r w:rsidR="00FC4E08" w:rsidRPr="00D65481">
        <w:t>four</w:t>
      </w:r>
      <w:r w:rsidRPr="00D65481">
        <w:t xml:space="preserve"> ways that water regimes can influence rates of primary production and decomposition in aquatic systems</w:t>
      </w:r>
      <w:r w:rsidR="008B446A" w:rsidRPr="00D65481">
        <w:t>, through t</w:t>
      </w:r>
      <w:r w:rsidR="001B7405" w:rsidRPr="00D65481">
        <w:t>he movement of organic material</w:t>
      </w:r>
      <w:r w:rsidRPr="00D65481">
        <w:t>:</w:t>
      </w:r>
    </w:p>
    <w:p w14:paraId="2232AC2E" w14:textId="77777777" w:rsidR="00FC4E08" w:rsidRPr="00D65481" w:rsidRDefault="00FC4E08" w:rsidP="0082494F">
      <w:pPr>
        <w:pStyle w:val="ListParagraph"/>
        <w:numPr>
          <w:ilvl w:val="0"/>
          <w:numId w:val="10"/>
        </w:numPr>
      </w:pPr>
      <w:r w:rsidRPr="00D65481">
        <w:t>Habitat availability for primary producers and decomposers is strongly influenced by flow</w:t>
      </w:r>
      <w:r w:rsidR="004951CB" w:rsidRPr="00D65481">
        <w:t>,</w:t>
      </w:r>
      <w:r w:rsidRPr="00D65481">
        <w:t xml:space="preserve"> with more habitat being associated with increases in the amount of organic material produced or recycled in the river.</w:t>
      </w:r>
    </w:p>
    <w:p w14:paraId="0D043682" w14:textId="77777777" w:rsidR="00883C2F" w:rsidRPr="00D65481" w:rsidRDefault="00D84F0A" w:rsidP="0082494F">
      <w:pPr>
        <w:pStyle w:val="ListParagraph"/>
        <w:numPr>
          <w:ilvl w:val="0"/>
          <w:numId w:val="10"/>
        </w:numPr>
      </w:pPr>
      <w:r w:rsidRPr="00D65481">
        <w:t>Entrainment, in which flow introduces</w:t>
      </w:r>
      <w:r w:rsidR="00883C2F" w:rsidRPr="00D65481">
        <w:t xml:space="preserve"> nutrients and organic carbon from </w:t>
      </w:r>
      <w:r w:rsidR="008F789C" w:rsidRPr="00D65481">
        <w:t xml:space="preserve">external sources to the river or stream, increasing stream metabolism </w:t>
      </w:r>
      <w:r w:rsidR="00AD55CE" w:rsidRPr="00D65481">
        <w:t>–</w:t>
      </w:r>
      <w:r w:rsidR="001B7405" w:rsidRPr="00D65481">
        <w:t xml:space="preserve"> nutrients and carbon in backwaters, in-channel benches, wetlands and floodplains mov</w:t>
      </w:r>
      <w:r w:rsidR="006F3A08" w:rsidRPr="00D65481">
        <w:t>e</w:t>
      </w:r>
      <w:r w:rsidR="001B7405" w:rsidRPr="00D65481">
        <w:t xml:space="preserve"> into stream channels with inundation.</w:t>
      </w:r>
    </w:p>
    <w:p w14:paraId="75ABCBE0" w14:textId="77777777" w:rsidR="008F789C" w:rsidRPr="00D65481" w:rsidRDefault="008F789C" w:rsidP="0082494F">
      <w:pPr>
        <w:pStyle w:val="ListParagraph"/>
        <w:numPr>
          <w:ilvl w:val="0"/>
          <w:numId w:val="10"/>
        </w:numPr>
      </w:pPr>
      <w:r w:rsidRPr="00D65481">
        <w:t xml:space="preserve">Mixing or resuspending material within the river or stream </w:t>
      </w:r>
      <w:r w:rsidR="00AD55CE" w:rsidRPr="00D65481">
        <w:t>–</w:t>
      </w:r>
      <w:r w:rsidRPr="00D65481">
        <w:t xml:space="preserve"> organic material may be stored in parts of the stream where they are not readily available (e.g. in the sediment, in a backwater or low flow area, in the bottom water of stratified pools). Increasing flows may mobilise these organic material stores and increase rates of stream metabolism.</w:t>
      </w:r>
    </w:p>
    <w:p w14:paraId="5AB9487C" w14:textId="0655688F" w:rsidR="008F789C" w:rsidRPr="00D65481" w:rsidRDefault="008F789C" w:rsidP="0082494F">
      <w:pPr>
        <w:pStyle w:val="ListParagraph"/>
        <w:numPr>
          <w:ilvl w:val="0"/>
          <w:numId w:val="10"/>
        </w:numPr>
      </w:pPr>
      <w:r w:rsidRPr="00D65481">
        <w:t xml:space="preserve">Disturbance or scour of biofilms </w:t>
      </w:r>
      <w:r w:rsidR="00AD55CE" w:rsidRPr="00D65481">
        <w:t>–</w:t>
      </w:r>
      <w:r w:rsidRPr="00D65481">
        <w:t xml:space="preserve"> biofilms comprise algae, fungi and bacteria on sediments and plants in the river and can contribute significantly to stream metabolism. Very high flows can scour these biofilms, reducing stream metabolism rates temporarily until the biofilms re-establish</w:t>
      </w:r>
      <w:r w:rsidR="008B446A" w:rsidRPr="00D65481">
        <w:t xml:space="preserve"> </w:t>
      </w:r>
      <w:r w:rsidR="00D90AA7">
        <w:fldChar w:fldCharType="begin"/>
      </w:r>
      <w:r w:rsidR="00D90AA7">
        <w:instrText xml:space="preserve"> ADDIN ZOTERO_ITEM CSL_CITATION {"citationID":"OgUUGIEg","properties":{"formattedCitation":"(Ryder {\\i{}et al.} 2006)","plainCitation":"(Ryder et al. 2006)","noteIndex":0},"citationItems":[{"id":4315,"uris":["http://zotero.org/users/2336876/items/IZLBFARH"],"uri":["http://zotero.org/users/2336876/items/IZLBFARH"],"itemData":{"id":4315,"type":"article-journal","title":"Can flow velocity regulate epixylic biofilm structure in a regulated floodplain river?","container-title":"Marine and Freshwater Research","page":"29–36","volume":"57","issue":"1","source":"Google Scholar","author":[{"family":"Ryder","given":"Darren S."},{"family":"Watts","given":"Robyn J."},{"family":"Nye","given":"Errol"},{"family":"Burns","given":"Adrienne"}],"issued":{"date-parts":[["2006"]]}}}],"schema":"https://github.com/citation-style-language/schema/raw/master/csl-citation.json"} </w:instrText>
      </w:r>
      <w:r w:rsidR="00D90AA7">
        <w:fldChar w:fldCharType="separate"/>
      </w:r>
      <w:r w:rsidR="00D90AA7" w:rsidRPr="00D90AA7">
        <w:rPr>
          <w:rFonts w:ascii="Calibri" w:cs="Calibri"/>
          <w:lang w:val="en-US"/>
        </w:rPr>
        <w:t xml:space="preserve">(Ryder </w:t>
      </w:r>
      <w:r w:rsidR="00D90AA7" w:rsidRPr="00D90AA7">
        <w:rPr>
          <w:rFonts w:ascii="Calibri" w:cs="Calibri"/>
          <w:i/>
          <w:iCs/>
          <w:lang w:val="en-US"/>
        </w:rPr>
        <w:t>et al.</w:t>
      </w:r>
      <w:r w:rsidR="00D90AA7" w:rsidRPr="00D90AA7">
        <w:rPr>
          <w:rFonts w:ascii="Calibri" w:cs="Calibri"/>
          <w:lang w:val="en-US"/>
        </w:rPr>
        <w:t xml:space="preserve"> 2006)</w:t>
      </w:r>
      <w:r w:rsidR="00D90AA7">
        <w:fldChar w:fldCharType="end"/>
      </w:r>
      <w:r w:rsidR="008B446A" w:rsidRPr="00D65481">
        <w:t>.</w:t>
      </w:r>
    </w:p>
    <w:p w14:paraId="2B241BFD" w14:textId="45DB32B1" w:rsidR="009745D8" w:rsidRPr="00D65481" w:rsidRDefault="009745D8" w:rsidP="009745D8">
      <w:r w:rsidRPr="00D65481">
        <w:t xml:space="preserve">The majority of Commonwealth environmental water is delivered as in-channel flows, most commonly baseflows and freshes (see </w:t>
      </w:r>
      <w:r w:rsidR="00387DE0" w:rsidRPr="00D65481">
        <w:fldChar w:fldCharType="begin"/>
      </w:r>
      <w:r w:rsidR="00387DE0" w:rsidRPr="00D65481">
        <w:instrText xml:space="preserve"> REF _Ref333143353 \h </w:instrText>
      </w:r>
      <w:r w:rsidR="00387DE0" w:rsidRPr="00D65481">
        <w:fldChar w:fldCharType="separate"/>
      </w:r>
      <w:r w:rsidR="00D82608" w:rsidRPr="00D65481">
        <w:t xml:space="preserve">Table </w:t>
      </w:r>
      <w:r w:rsidR="00D82608">
        <w:rPr>
          <w:noProof/>
        </w:rPr>
        <w:t>1</w:t>
      </w:r>
      <w:r w:rsidR="00387DE0" w:rsidRPr="00D65481">
        <w:fldChar w:fldCharType="end"/>
      </w:r>
      <w:r w:rsidRPr="00D65481">
        <w:t>). There has been a general assumption that large out of channel flows that inundate the floodplain and mobilise terrestrial carbon are required to see any effect on primary production and stream metabolism. The evaluation of stream metabolism data collected over the first three years of LTIM, however, has indicated that these in-channel flows can have a positive effect on both carbon production and consumption. There is a clear increase in carbon consumption (and to a lesser extent production) in the southern Basin Selected Areas, with an increase in flows from very low base flows to high freshes (</w:t>
      </w:r>
      <w:r w:rsidRPr="00D65481">
        <w:fldChar w:fldCharType="begin"/>
      </w:r>
      <w:r w:rsidRPr="00D65481">
        <w:instrText xml:space="preserve"> REF _Ref522444404 \h </w:instrText>
      </w:r>
      <w:r w:rsidRPr="00D65481">
        <w:fldChar w:fldCharType="separate"/>
      </w:r>
      <w:r w:rsidR="00D82608" w:rsidRPr="00D65481">
        <w:t xml:space="preserve">Figure </w:t>
      </w:r>
      <w:r w:rsidR="00D82608">
        <w:rPr>
          <w:noProof/>
        </w:rPr>
        <w:t>13</w:t>
      </w:r>
      <w:r w:rsidRPr="00D65481">
        <w:fldChar w:fldCharType="end"/>
      </w:r>
      <w:r w:rsidRPr="00D65481">
        <w:t xml:space="preserve">). </w:t>
      </w:r>
    </w:p>
    <w:p w14:paraId="1472921D" w14:textId="77777777" w:rsidR="005C6028" w:rsidRPr="00D65481" w:rsidRDefault="005C6028" w:rsidP="005C6028">
      <w:r w:rsidRPr="00D65481">
        <w:t>While there is currently insufficient data to determine the quantitative contribution of Commonwealth environmental water to stream metabolism it is becoming clear that increases in in-channel flow, result in increased stream metabolism.</w:t>
      </w:r>
    </w:p>
    <w:p w14:paraId="3FC15E2B" w14:textId="77777777" w:rsidR="005C6028" w:rsidRPr="00D65481" w:rsidRDefault="005C6028" w:rsidP="009745D8"/>
    <w:p w14:paraId="34FC17E1" w14:textId="484CCA5F" w:rsidR="003C4AA3" w:rsidRPr="00D65481" w:rsidRDefault="008B4EB4" w:rsidP="00461353">
      <w:pPr>
        <w:spacing w:after="240"/>
      </w:pPr>
      <w:r w:rsidRPr="00D65481">
        <w:rPr>
          <w:rFonts w:eastAsiaTheme="majorEastAsia"/>
          <w:noProof/>
          <w:lang w:eastAsia="en-AU"/>
        </w:rPr>
        <w:drawing>
          <wp:inline distT="0" distB="0" distL="0" distR="0" wp14:anchorId="44FC6FCF" wp14:editId="0D1BACFE">
            <wp:extent cx="5732145" cy="6433185"/>
            <wp:effectExtent l="0" t="0" r="0" b="5715"/>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2145" cy="6433185"/>
                    </a:xfrm>
                    <a:prstGeom prst="rect">
                      <a:avLst/>
                    </a:prstGeom>
                    <a:noFill/>
                    <a:ln>
                      <a:noFill/>
                    </a:ln>
                  </pic:spPr>
                </pic:pic>
              </a:graphicData>
            </a:graphic>
          </wp:inline>
        </w:drawing>
      </w:r>
    </w:p>
    <w:p w14:paraId="41ED58ED" w14:textId="14198F6E" w:rsidR="003C4AA3" w:rsidRPr="00D65481" w:rsidRDefault="00A11D06" w:rsidP="004951CB">
      <w:pPr>
        <w:pStyle w:val="FigureCaption"/>
        <w:ind w:left="90" w:right="1197"/>
      </w:pPr>
      <w:bookmarkStart w:id="104" w:name="_Ref522444404"/>
      <w:bookmarkStart w:id="105" w:name="_Toc333415980"/>
      <w:bookmarkStart w:id="106" w:name="_Toc527467803"/>
      <w:r w:rsidRPr="00D65481">
        <w:t xml:space="preserve">Figure </w:t>
      </w:r>
      <w:r w:rsidR="004B5030" w:rsidRPr="00D65481">
        <w:fldChar w:fldCharType="begin"/>
      </w:r>
      <w:r w:rsidR="00D174EB" w:rsidRPr="00D65481">
        <w:instrText xml:space="preserve"> SEQ Figure \* ARABIC </w:instrText>
      </w:r>
      <w:r w:rsidR="004B5030" w:rsidRPr="00D65481">
        <w:fldChar w:fldCharType="separate"/>
      </w:r>
      <w:r w:rsidR="00D82608">
        <w:rPr>
          <w:noProof/>
        </w:rPr>
        <w:t>13</w:t>
      </w:r>
      <w:r w:rsidR="004B5030" w:rsidRPr="00D65481">
        <w:fldChar w:fldCharType="end"/>
      </w:r>
      <w:bookmarkEnd w:id="104"/>
      <w:r w:rsidR="003C4AA3" w:rsidRPr="00D65481">
        <w:t xml:space="preserve">. </w:t>
      </w:r>
      <w:r w:rsidR="008B4EB4" w:rsidRPr="00D65481">
        <w:rPr>
          <w:b w:val="0"/>
        </w:rPr>
        <w:t>Relationship between flow category</w:t>
      </w:r>
      <w:r w:rsidR="009745D8" w:rsidRPr="00D65481">
        <w:rPr>
          <w:b w:val="0"/>
        </w:rPr>
        <w:t xml:space="preserve"> (as per Figure 7)</w:t>
      </w:r>
      <w:r w:rsidR="008B4EB4" w:rsidRPr="00D65481">
        <w:rPr>
          <w:b w:val="0"/>
        </w:rPr>
        <w:t xml:space="preserve"> and </w:t>
      </w:r>
      <w:r w:rsidR="009745D8" w:rsidRPr="00D65481">
        <w:rPr>
          <w:b w:val="0"/>
        </w:rPr>
        <w:t>organic carbon production and consumption 2014–17 in the Selected Areas</w:t>
      </w:r>
      <w:r w:rsidR="003C4AA3" w:rsidRPr="00D65481">
        <w:rPr>
          <w:b w:val="0"/>
        </w:rPr>
        <w:t>.</w:t>
      </w:r>
      <w:bookmarkEnd w:id="105"/>
      <w:r w:rsidR="0086336D" w:rsidRPr="00D65481">
        <w:rPr>
          <w:b w:val="0"/>
        </w:rPr>
        <w:t xml:space="preserve"> </w:t>
      </w:r>
      <w:r w:rsidR="009745D8" w:rsidRPr="00D65481">
        <w:rPr>
          <w:b w:val="0"/>
        </w:rPr>
        <w:t xml:space="preserve">LWM = Lower Murray, GLB = Goulburn, EWK = Edward-Wakool, LCH = Lachlan, MBG = Murrumbidgee, BDL = (Barwon) Darling. </w:t>
      </w:r>
      <w:r w:rsidR="0086336D" w:rsidRPr="00D65481">
        <w:rPr>
          <w:b w:val="0"/>
        </w:rPr>
        <w:t>See Appendix C for more detail.</w:t>
      </w:r>
      <w:bookmarkEnd w:id="106"/>
    </w:p>
    <w:p w14:paraId="3834135A" w14:textId="77777777" w:rsidR="00AB4CDE" w:rsidRPr="00D65481" w:rsidRDefault="00AB4CDE" w:rsidP="007824E8">
      <w:pPr>
        <w:pStyle w:val="Heading2"/>
        <w:ind w:left="851"/>
      </w:pPr>
      <w:bookmarkStart w:id="107" w:name="_Toc527467763"/>
      <w:r w:rsidRPr="00D65481">
        <w:t>Resilience</w:t>
      </w:r>
      <w:bookmarkEnd w:id="107"/>
    </w:p>
    <w:p w14:paraId="40D73F7C" w14:textId="77777777" w:rsidR="008142F5" w:rsidRPr="00D65481" w:rsidRDefault="000A216C" w:rsidP="008142F5">
      <w:r w:rsidRPr="00D65481">
        <w:rPr>
          <w:noProof/>
          <w:lang w:eastAsia="en-AU"/>
        </w:rPr>
        <mc:AlternateContent>
          <mc:Choice Requires="wps">
            <w:drawing>
              <wp:inline distT="0" distB="0" distL="0" distR="0" wp14:anchorId="58663212" wp14:editId="3CD93856">
                <wp:extent cx="5732145" cy="1866593"/>
                <wp:effectExtent l="0" t="0" r="8255" b="1333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866593"/>
                        </a:xfrm>
                        <a:prstGeom prst="rect">
                          <a:avLst/>
                        </a:prstGeom>
                        <a:solidFill>
                          <a:schemeClr val="tx2">
                            <a:lumMod val="40000"/>
                            <a:lumOff val="60000"/>
                          </a:schemeClr>
                        </a:solidFill>
                        <a:ln w="9525">
                          <a:solidFill>
                            <a:schemeClr val="tx2">
                              <a:lumMod val="100000"/>
                              <a:lumOff val="0"/>
                            </a:schemeClr>
                          </a:solidFill>
                          <a:miter lim="800000"/>
                          <a:headEnd/>
                          <a:tailEnd/>
                        </a:ln>
                      </wps:spPr>
                      <wps:txbx>
                        <w:txbxContent>
                          <w:p w14:paraId="46796C49" w14:textId="77777777" w:rsidR="00140817" w:rsidRPr="00A17DFB" w:rsidRDefault="00140817" w:rsidP="00A226C0">
                            <w:pPr>
                              <w:spacing w:after="60"/>
                              <w:rPr>
                                <w:b/>
                                <w:sz w:val="20"/>
                              </w:rPr>
                            </w:pPr>
                            <w:r w:rsidRPr="00A17DFB">
                              <w:rPr>
                                <w:b/>
                                <w:sz w:val="20"/>
                              </w:rPr>
                              <w:t>Basin-scale resilience outcomes</w:t>
                            </w:r>
                          </w:p>
                          <w:p w14:paraId="3B3BFE58" w14:textId="77777777" w:rsidR="00140817" w:rsidRPr="00A17DFB" w:rsidRDefault="00140817" w:rsidP="0082494F">
                            <w:pPr>
                              <w:pStyle w:val="ListParagraph"/>
                              <w:numPr>
                                <w:ilvl w:val="0"/>
                                <w:numId w:val="11"/>
                              </w:numPr>
                              <w:rPr>
                                <w:sz w:val="20"/>
                              </w:rPr>
                            </w:pPr>
                            <w:r w:rsidRPr="00A17DFB">
                              <w:rPr>
                                <w:sz w:val="20"/>
                              </w:rPr>
                              <w:t>Contributions to resilience were made through both ecosystem diversity and hydrological connectivity.</w:t>
                            </w:r>
                          </w:p>
                          <w:p w14:paraId="0509DACE" w14:textId="120155EE" w:rsidR="00140817" w:rsidRPr="00A17DFB" w:rsidRDefault="00140817" w:rsidP="0082494F">
                            <w:pPr>
                              <w:pStyle w:val="ListParagraph"/>
                              <w:numPr>
                                <w:ilvl w:val="0"/>
                                <w:numId w:val="11"/>
                              </w:numPr>
                              <w:rPr>
                                <w:sz w:val="20"/>
                              </w:rPr>
                            </w:pPr>
                            <w:r w:rsidRPr="00A17DFB">
                              <w:rPr>
                                <w:sz w:val="20"/>
                              </w:rPr>
                              <w:t>The 2016–17 natural floods resulted in decreased dissolved oxygen in a number of Selected Areas, which negatively impacted fish populations, particularly of Murray cod. Although the volumes of environmental water that can be delivered are unlikely to strongly influence the duration and severity of hypoxic events at large scales, it is possible, that enhancing the survival of even very small numbers of Murray cod locally would enhance the resilience of the Murray cod population within the Basin.</w:t>
                            </w:r>
                          </w:p>
                          <w:p w14:paraId="2FDFDD06" w14:textId="69CB4640" w:rsidR="00140817" w:rsidRPr="00A17DFB" w:rsidRDefault="00140817" w:rsidP="0082494F">
                            <w:pPr>
                              <w:pStyle w:val="ListParagraph"/>
                              <w:numPr>
                                <w:ilvl w:val="0"/>
                                <w:numId w:val="11"/>
                              </w:numPr>
                              <w:rPr>
                                <w:sz w:val="20"/>
                              </w:rPr>
                            </w:pPr>
                            <w:r w:rsidRPr="00A17DFB">
                              <w:rPr>
                                <w:sz w:val="20"/>
                              </w:rPr>
                              <w:t>Commonwealth environmental is contributing to improved resilience of waterbirds by supporting substantial (&gt; 1%) of the total population of at least ten species.</w:t>
                            </w:r>
                          </w:p>
                        </w:txbxContent>
                      </wps:txbx>
                      <wps:bodyPr rot="0" vert="horz" wrap="square" lIns="91440" tIns="45720" rIns="91440" bIns="45720" anchor="t" anchorCtr="0" upright="1">
                        <a:noAutofit/>
                      </wps:bodyPr>
                    </wps:wsp>
                  </a:graphicData>
                </a:graphic>
              </wp:inline>
            </w:drawing>
          </mc:Choice>
          <mc:Fallback>
            <w:pict>
              <v:shape w14:anchorId="58663212" id="Text Box 2" o:spid="_x0000_s1030" type="#_x0000_t202" style="width:451.35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" fillcolor="#8db3e2 [1311]" strokecolor="#1f497d [3215]">
                <v:textbox>
                  <w:txbxContent>
                    <w:p w14:paraId="46796C49" w14:textId="77777777" w:rsidR="00140817" w:rsidRPr="00A17DFB" w:rsidRDefault="00140817" w:rsidP="00A226C0">
                      <w:pPr>
                        <w:spacing w:after="60"/>
                        <w:rPr>
                          <w:b/>
                          <w:sz w:val="20"/>
                        </w:rPr>
                      </w:pPr>
                      <w:r w:rsidRPr="00A17DFB">
                        <w:rPr>
                          <w:b/>
                          <w:sz w:val="20"/>
                        </w:rPr>
                        <w:t>Basin-scale resilience outcomes</w:t>
                      </w:r>
                    </w:p>
                    <w:p w14:paraId="3B3BFE58" w14:textId="77777777" w:rsidR="00140817" w:rsidRPr="00A17DFB" w:rsidRDefault="00140817" w:rsidP="0082494F">
                      <w:pPr>
                        <w:pStyle w:val="ListParagraph"/>
                        <w:numPr>
                          <w:ilvl w:val="0"/>
                          <w:numId w:val="11"/>
                        </w:numPr>
                        <w:rPr>
                          <w:sz w:val="20"/>
                        </w:rPr>
                      </w:pPr>
                      <w:r w:rsidRPr="00A17DFB">
                        <w:rPr>
                          <w:sz w:val="20"/>
                        </w:rPr>
                        <w:t>Contributions to resilience were made through both ecosystem diversity and hydrological connectivity.</w:t>
                      </w:r>
                    </w:p>
                    <w:p w14:paraId="0509DACE" w14:textId="120155EE" w:rsidR="00140817" w:rsidRPr="00A17DFB" w:rsidRDefault="00140817" w:rsidP="0082494F">
                      <w:pPr>
                        <w:pStyle w:val="ListParagraph"/>
                        <w:numPr>
                          <w:ilvl w:val="0"/>
                          <w:numId w:val="11"/>
                        </w:numPr>
                        <w:rPr>
                          <w:sz w:val="20"/>
                        </w:rPr>
                      </w:pPr>
                      <w:r w:rsidRPr="00A17DFB">
                        <w:rPr>
                          <w:sz w:val="20"/>
                        </w:rPr>
                        <w:t>The 2016–17 natural floods resulted in decreased dissolved oxygen in a number of Selected Areas, which negatively impacted fish populations, particularly of Murray cod. Although the volumes of environmental water that can be delivered are unlikely to strongly influence the duration and severity of hypoxic events at large scales, it is possible, that enhancing the survival of even very small numbers of Murray cod locally would enhance the resilience of the Murray cod population within the Basin.</w:t>
                      </w:r>
                    </w:p>
                    <w:p w14:paraId="2FDFDD06" w14:textId="69CB4640" w:rsidR="00140817" w:rsidRPr="00A17DFB" w:rsidRDefault="00140817" w:rsidP="0082494F">
                      <w:pPr>
                        <w:pStyle w:val="ListParagraph"/>
                        <w:numPr>
                          <w:ilvl w:val="0"/>
                          <w:numId w:val="11"/>
                        </w:numPr>
                        <w:rPr>
                          <w:sz w:val="20"/>
                        </w:rPr>
                      </w:pPr>
                      <w:r w:rsidRPr="00A17DFB">
                        <w:rPr>
                          <w:sz w:val="20"/>
                        </w:rPr>
                        <w:t>Commonwealth environmental is contributing to improved resilience of waterbirds by supporting substantial (&gt; 1%) of the total population of at least ten species.</w:t>
                      </w:r>
                    </w:p>
                  </w:txbxContent>
                </v:textbox>
                <w10:anchorlock/>
              </v:shape>
            </w:pict>
          </mc:Fallback>
        </mc:AlternateContent>
      </w:r>
    </w:p>
    <w:p w14:paraId="1CAB3F15" w14:textId="3EAEF528" w:rsidR="008142F5" w:rsidRPr="00D65481" w:rsidRDefault="001E3D14" w:rsidP="001D5D83">
      <w:pPr>
        <w:spacing w:after="60"/>
      </w:pPr>
      <w:r w:rsidRPr="00D65481">
        <w:t xml:space="preserve">Resilience can be defined as a system’s capacity to respond to disturbance (resist, recover and adapt) so as to still retain essentially the same function, structure and therefore </w:t>
      </w:r>
      <w:r w:rsidR="00B97484" w:rsidRPr="00D65481">
        <w:t>identity</w:t>
      </w:r>
      <w:r w:rsidR="00D90AA7">
        <w:t xml:space="preserve"> </w:t>
      </w:r>
      <w:r w:rsidR="00D90AA7">
        <w:fldChar w:fldCharType="begin"/>
      </w:r>
      <w:r w:rsidR="00D90AA7">
        <w:instrText xml:space="preserve"> ADDIN ZOTERO_ITEM CSL_CITATION {"citationID":"aQu2NdZQ","properties":{"formattedCitation":"(Colloff &amp; Baldwin 2010; Gawne {\\i{}et al.} 2013)","plainCitation":"(Colloff &amp; Baldwin 2010; Gawne et al. 2013)","noteIndex":0},"citationItems":[{"id":1448,"uris":["http://zotero.org/users/2336876/items/5S25JNQG"],"uri":["http://zotero.org/users/2336876/items/5S25JNQG"],"itemData":{"id":1448,"type":"article-journal","title":"Resilience of floodplain ecosystems in a semi-arid environment","container-title":"The Rangeland Journal","page":"305-314","volume":"32","issue":"3","source":"CSIRO Publishing","abstract":"Implicit to loss of ecosystem resilience is that systems can shift from one stable state to another as a result of disturbance. We present a conceptual model of ecosystem resilience of floodplains and wetlands in semi-arid environments like those of the Murray–Darling Basin. The model is based on a single state characterised by fluctuating wet and dry phases driven by episodic floods and droughts. It might appear that such a single state is inherently unstable, but stability, and the measure of resilience, is conferred by the capacity of floodplains and wetlands to undergo drought and yet return to a functioning wet phase following inundation as well as to undergo flooding and return to the dry phase following flood recession. Floodplains and wetlands are driven by strong, periodic abiotic disturbances and their ecosystem functions and biogeochemical processes are highly rate-limited, spatiotemporally variable and driven by relatively species-poor assemblages of plants and animals adapted to withstand drought and flooding. Extreme drying due to climatic change and over-allocation of water resources represents the primary mechanism via which resilience is lost.","journalAbbreviation":"Rangeland J.","author":[{"family":"Colloff","given":"M.J."},{"family":"Baldwin","given":"D.S."}],"issued":{"date-parts":[["2010"]]}}},{"id":1854,"uris":["http://zotero.org/users/2336876/items/QC9R6K52"],"uri":["http://zotero.org/users/2336876/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D90AA7">
        <w:fldChar w:fldCharType="separate"/>
      </w:r>
      <w:r w:rsidR="00D90AA7" w:rsidRPr="00D90AA7">
        <w:rPr>
          <w:rFonts w:ascii="Calibri" w:cs="Calibri"/>
          <w:lang w:val="en-US"/>
        </w:rPr>
        <w:t xml:space="preserve">(Colloff &amp; Baldwin 2010; Gawne </w:t>
      </w:r>
      <w:r w:rsidR="00D90AA7" w:rsidRPr="00D90AA7">
        <w:rPr>
          <w:rFonts w:ascii="Calibri" w:cs="Calibri"/>
          <w:i/>
          <w:iCs/>
          <w:lang w:val="en-US"/>
        </w:rPr>
        <w:t>et al.</w:t>
      </w:r>
      <w:r w:rsidR="00D90AA7" w:rsidRPr="00D90AA7">
        <w:rPr>
          <w:rFonts w:ascii="Calibri" w:cs="Calibri"/>
          <w:lang w:val="en-US"/>
        </w:rPr>
        <w:t xml:space="preserve"> 2013)</w:t>
      </w:r>
      <w:r w:rsidR="00D90AA7">
        <w:fldChar w:fldCharType="end"/>
      </w:r>
      <w:r w:rsidR="008142F5" w:rsidRPr="00D65481">
        <w:t xml:space="preserve">. In Australian aquatic ecosystems that are adapted to periods of both wet and dry conditions, resilience </w:t>
      </w:r>
      <w:r w:rsidR="00B97484" w:rsidRPr="00D65481">
        <w:t>can be related to the</w:t>
      </w:r>
      <w:r w:rsidR="008142F5" w:rsidRPr="00D65481">
        <w:t xml:space="preserve"> ability to recover function, species and communities in the wet phase, following a dry period</w:t>
      </w:r>
      <w:r w:rsidR="00D90AA7">
        <w:t xml:space="preserve"> </w:t>
      </w:r>
      <w:r w:rsidR="00D90AA7">
        <w:fldChar w:fldCharType="begin"/>
      </w:r>
      <w:r w:rsidR="00D90AA7">
        <w:instrText xml:space="preserve"> ADDIN ZOTERO_ITEM CSL_CITATION {"citationID":"Q4D6TFiv","properties":{"formattedCitation":"(Brock {\\i{}et al.} 2003)","plainCitation":"(Brock et al. 2003)","noteIndex":0},"citationItems":[{"id":3337,"uris":["http://zotero.org/users/2336876/items/A2DWQSA5"],"uri":["http://zotero.org/users/2336876/items/A2DWQSA5"],"itemData":{"id":3337,"type":"article-journal","title":"Drought and aquatic community resilience: the role of eggs and seeds in sediments of temporary wetlands","container-title":"Freshwater Biology","page":"1207–1218","volume":"48","issue":"7","source":"Google Scholar","shortTitle":"Drought and aquatic community resilience","author":[{"family":"Brock","given":"M. A."},{"family":"Nielsen","given":"Daryl L."},{"family":"Shiel","given":"Russell J."},{"family":"Green","given":"John D."},{"family":"Langley","given":"John D."}],"issued":{"date-parts":[["2003"]]}}}],"schema":"https://github.com/citation-style-language/schema/raw/master/csl-citation.json"} </w:instrText>
      </w:r>
      <w:r w:rsidR="00D90AA7">
        <w:fldChar w:fldCharType="separate"/>
      </w:r>
      <w:r w:rsidR="00D90AA7" w:rsidRPr="00D90AA7">
        <w:rPr>
          <w:rFonts w:ascii="Calibri" w:cs="Calibri"/>
          <w:lang w:val="en-US"/>
        </w:rPr>
        <w:t xml:space="preserve">(Brock </w:t>
      </w:r>
      <w:r w:rsidR="00D90AA7" w:rsidRPr="00D90AA7">
        <w:rPr>
          <w:rFonts w:ascii="Calibri" w:cs="Calibri"/>
          <w:i/>
          <w:iCs/>
          <w:lang w:val="en-US"/>
        </w:rPr>
        <w:t>et al.</w:t>
      </w:r>
      <w:r w:rsidR="00D90AA7" w:rsidRPr="00D90AA7">
        <w:rPr>
          <w:rFonts w:ascii="Calibri" w:cs="Calibri"/>
          <w:lang w:val="en-US"/>
        </w:rPr>
        <w:t xml:space="preserve"> 2003)</w:t>
      </w:r>
      <w:r w:rsidR="00D90AA7">
        <w:fldChar w:fldCharType="end"/>
      </w:r>
      <w:r w:rsidR="008142F5" w:rsidRPr="00D65481">
        <w:t>. The science of understanding resilience is in its infancy and indicators of resilience are still being explored. At the Basin</w:t>
      </w:r>
      <w:r w:rsidR="00DA0322" w:rsidRPr="00D65481">
        <w:t xml:space="preserve"> </w:t>
      </w:r>
      <w:r w:rsidR="008142F5" w:rsidRPr="00D65481">
        <w:t>scale, resilience can be considered as a factor of</w:t>
      </w:r>
      <w:r w:rsidR="00D90AA7">
        <w:t xml:space="preserve"> </w:t>
      </w:r>
      <w:r w:rsidR="00D90AA7">
        <w:fldChar w:fldCharType="begin"/>
      </w:r>
      <w:r w:rsidR="00D90AA7">
        <w:instrText xml:space="preserve"> ADDIN ZOTERO_ITEM CSL_CITATION {"citationID":"zBEHWSCq","properties":{"formattedCitation":"(McCluney {\\i{}et al.} 2014)","plainCitation":"(McCluney et al. 2014)","noteIndex":0},"citationItems":[{"id":4312,"uris":["http://zotero.org/users/2336876/items/PRYIMFE3"],"uri":["http://zotero.org/users/2336876/items/PRYIMFE3"],"itemData":{"id":4312,"type":"article-journal","title":"Riverine macrosystems ecology: sensitivity, resistance, and resilience of whole river basins with human alterations","container-title":"Frontiers in Ecology and the Environment","page":"48–58","volume":"12","issue":"1","source":"Google Scholar","shortTitle":"Riverine macrosystems ecology","author":[{"family":"McCluney","given":"Kevin E."},{"family":"Poff","given":"N. LeRoy"},{"family":"Palmer","given":"Margaret A."},{"family":"Thorp","given":"James H."},{"family":"Poole","given":"Geoffrey C."},{"family":"Williams","given":"Bradley S."},{"family":"Williams","given":"Michael R."},{"family":"Baron","given":"Jill S."}],"issued":{"date-parts":[["2014"]]}}}],"schema":"https://github.com/citation-style-language/schema/raw/master/csl-citation.json"} </w:instrText>
      </w:r>
      <w:r w:rsidR="00D90AA7">
        <w:fldChar w:fldCharType="separate"/>
      </w:r>
      <w:r w:rsidR="00D90AA7" w:rsidRPr="00D90AA7">
        <w:rPr>
          <w:rFonts w:ascii="Calibri" w:cs="Calibri"/>
          <w:lang w:val="en-US"/>
        </w:rPr>
        <w:t xml:space="preserve">(McCluney </w:t>
      </w:r>
      <w:r w:rsidR="00D90AA7" w:rsidRPr="00D90AA7">
        <w:rPr>
          <w:rFonts w:ascii="Calibri" w:cs="Calibri"/>
          <w:i/>
          <w:iCs/>
          <w:lang w:val="en-US"/>
        </w:rPr>
        <w:t>et al.</w:t>
      </w:r>
      <w:r w:rsidR="00D90AA7" w:rsidRPr="00D90AA7">
        <w:rPr>
          <w:rFonts w:ascii="Calibri" w:cs="Calibri"/>
          <w:lang w:val="en-US"/>
        </w:rPr>
        <w:t xml:space="preserve"> 2014)</w:t>
      </w:r>
      <w:r w:rsidR="00D90AA7">
        <w:fldChar w:fldCharType="end"/>
      </w:r>
      <w:r w:rsidR="008142F5" w:rsidRPr="00D65481">
        <w:t>:</w:t>
      </w:r>
    </w:p>
    <w:p w14:paraId="709FC398" w14:textId="77777777" w:rsidR="008142F5" w:rsidRPr="00D65481" w:rsidRDefault="008142F5" w:rsidP="0082494F">
      <w:pPr>
        <w:pStyle w:val="ListParagraph"/>
        <w:numPr>
          <w:ilvl w:val="0"/>
          <w:numId w:val="12"/>
        </w:numPr>
      </w:pPr>
      <w:r w:rsidRPr="00D65481">
        <w:t xml:space="preserve">Diversity of habitats and ecosystems </w:t>
      </w:r>
      <w:r w:rsidR="00AD55CE" w:rsidRPr="00D65481">
        <w:t>–</w:t>
      </w:r>
      <w:r w:rsidRPr="00D65481">
        <w:t xml:space="preserve"> </w:t>
      </w:r>
      <w:r w:rsidR="00356CF8" w:rsidRPr="00D65481">
        <w:t xml:space="preserve">the </w:t>
      </w:r>
      <w:r w:rsidR="00EC6886" w:rsidRPr="00D65481">
        <w:t>different habitats an</w:t>
      </w:r>
      <w:r w:rsidR="00545AC9" w:rsidRPr="00D65481">
        <w:t>d</w:t>
      </w:r>
      <w:r w:rsidR="00EC6886" w:rsidRPr="00D65481">
        <w:t xml:space="preserve"> ecosystems support species and biota under different conditions and a mosaic of habitats increases resilience at a landscape scale. For example, temporary wetland and floodplain systems may provide greater food resources during wet periods, but under dry conditions biota may need to move to permanent water, which act</w:t>
      </w:r>
      <w:r w:rsidR="002B1992" w:rsidRPr="00D65481">
        <w:t>s</w:t>
      </w:r>
      <w:r w:rsidR="00EC6886" w:rsidRPr="00D65481">
        <w:t xml:space="preserve"> as refuges</w:t>
      </w:r>
      <w:r w:rsidR="001E3D14" w:rsidRPr="00D65481">
        <w:t>.</w:t>
      </w:r>
    </w:p>
    <w:p w14:paraId="3C1F9C8C" w14:textId="77777777" w:rsidR="008142F5" w:rsidRPr="00D65481" w:rsidRDefault="008142F5" w:rsidP="0082494F">
      <w:pPr>
        <w:pStyle w:val="ListParagraph"/>
        <w:numPr>
          <w:ilvl w:val="0"/>
          <w:numId w:val="12"/>
        </w:numPr>
      </w:pPr>
      <w:r w:rsidRPr="00D65481">
        <w:t xml:space="preserve">Connectivity of those habitats and ecosystems </w:t>
      </w:r>
      <w:r w:rsidR="00AD55CE" w:rsidRPr="00D65481">
        <w:t>–</w:t>
      </w:r>
      <w:r w:rsidRPr="00D65481">
        <w:t xml:space="preserve"> </w:t>
      </w:r>
      <w:r w:rsidR="001D5D83" w:rsidRPr="00D65481">
        <w:t xml:space="preserve">is required </w:t>
      </w:r>
      <w:r w:rsidRPr="00D65481">
        <w:t>so that species and propagules (seeds, plants material, invertebrate eggs) can move between systems to both escape adverse conditions and aid in recovery following disturbance</w:t>
      </w:r>
      <w:r w:rsidR="001E3D14" w:rsidRPr="00D65481">
        <w:t>.</w:t>
      </w:r>
    </w:p>
    <w:p w14:paraId="23C58A4B" w14:textId="77777777" w:rsidR="00EC6886" w:rsidRPr="00D65481" w:rsidRDefault="00EC6886" w:rsidP="0082494F">
      <w:pPr>
        <w:pStyle w:val="ListParagraph"/>
        <w:numPr>
          <w:ilvl w:val="0"/>
          <w:numId w:val="12"/>
        </w:numPr>
      </w:pPr>
      <w:r w:rsidRPr="00D65481">
        <w:t xml:space="preserve">Condition of biota </w:t>
      </w:r>
      <w:r w:rsidR="00AD55CE" w:rsidRPr="00D65481">
        <w:t>–</w:t>
      </w:r>
      <w:r w:rsidRPr="00D65481">
        <w:t xml:space="preserve"> plants and animals that are </w:t>
      </w:r>
      <w:r w:rsidR="0094572B" w:rsidRPr="00D65481">
        <w:t>healthy</w:t>
      </w:r>
      <w:r w:rsidRPr="00D65481">
        <w:t xml:space="preserve"> are better able to withstand </w:t>
      </w:r>
      <w:r w:rsidR="0094572B" w:rsidRPr="00D65481">
        <w:t>adverse environmental conditions.</w:t>
      </w:r>
    </w:p>
    <w:p w14:paraId="6C571425" w14:textId="77777777" w:rsidR="001E3D14" w:rsidRPr="00D65481" w:rsidRDefault="0094572B" w:rsidP="001D5D83">
      <w:pPr>
        <w:spacing w:after="60"/>
      </w:pPr>
      <w:r w:rsidRPr="00D65481">
        <w:t>Considering these factors, e</w:t>
      </w:r>
      <w:r w:rsidR="00597EBA" w:rsidRPr="00D65481">
        <w:t>nvironmental</w:t>
      </w:r>
      <w:r w:rsidR="002608EB" w:rsidRPr="00D65481">
        <w:t xml:space="preserve"> water </w:t>
      </w:r>
      <w:r w:rsidR="00597EBA" w:rsidRPr="00D65481">
        <w:t xml:space="preserve">can influence </w:t>
      </w:r>
      <w:r w:rsidR="001D5D83" w:rsidRPr="00D65481">
        <w:t xml:space="preserve">the </w:t>
      </w:r>
      <w:r w:rsidR="00597EBA" w:rsidRPr="00D65481">
        <w:t>resilience of aquatic ecosystems and the species that depend on them in a number of ways</w:t>
      </w:r>
      <w:r w:rsidR="001D5D83" w:rsidRPr="00D65481">
        <w:t>,</w:t>
      </w:r>
      <w:r w:rsidR="00597EBA" w:rsidRPr="00D65481">
        <w:t xml:space="preserve"> including</w:t>
      </w:r>
      <w:r w:rsidR="001E3D14" w:rsidRPr="00D65481">
        <w:t>:</w:t>
      </w:r>
    </w:p>
    <w:p w14:paraId="63ACB26B" w14:textId="77777777" w:rsidR="001E3D14" w:rsidRPr="00D65481" w:rsidRDefault="001E3D14" w:rsidP="0082494F">
      <w:pPr>
        <w:pStyle w:val="ListParagraph"/>
        <w:numPr>
          <w:ilvl w:val="0"/>
          <w:numId w:val="13"/>
        </w:numPr>
      </w:pPr>
      <w:r w:rsidRPr="00D65481">
        <w:t>maintaining the diversity of ecosystems across the Basin</w:t>
      </w:r>
      <w:r w:rsidR="00B97484" w:rsidRPr="00D65481">
        <w:t xml:space="preserve"> </w:t>
      </w:r>
    </w:p>
    <w:p w14:paraId="7345B11F" w14:textId="77777777" w:rsidR="001E3D14" w:rsidRPr="00D65481" w:rsidRDefault="001E3D14" w:rsidP="0082494F">
      <w:pPr>
        <w:pStyle w:val="ListParagraph"/>
        <w:numPr>
          <w:ilvl w:val="0"/>
          <w:numId w:val="13"/>
        </w:numPr>
      </w:pPr>
      <w:r w:rsidRPr="00D65481">
        <w:t>ensuring that refuges are of sufficient quality and quantity to support biota during adverse conditions</w:t>
      </w:r>
      <w:r w:rsidR="00597EBA" w:rsidRPr="00D65481">
        <w:t xml:space="preserve"> </w:t>
      </w:r>
    </w:p>
    <w:p w14:paraId="53A8F4F0" w14:textId="77777777" w:rsidR="001E3D14" w:rsidRPr="00D65481" w:rsidRDefault="001E3D14" w:rsidP="0082494F">
      <w:pPr>
        <w:pStyle w:val="ListParagraph"/>
        <w:numPr>
          <w:ilvl w:val="0"/>
          <w:numId w:val="13"/>
        </w:numPr>
      </w:pPr>
      <w:r w:rsidRPr="00D65481">
        <w:t xml:space="preserve">maintaining connectivity </w:t>
      </w:r>
      <w:r w:rsidR="00597EBA" w:rsidRPr="00D65481">
        <w:t>along rivers and between rivers and wetland habitats</w:t>
      </w:r>
    </w:p>
    <w:p w14:paraId="13C96CA3" w14:textId="77777777" w:rsidR="001E3D14" w:rsidRPr="00D65481" w:rsidRDefault="001E3D14" w:rsidP="0082494F">
      <w:pPr>
        <w:pStyle w:val="ListParagraph"/>
        <w:numPr>
          <w:ilvl w:val="0"/>
          <w:numId w:val="13"/>
        </w:numPr>
      </w:pPr>
      <w:r w:rsidRPr="00D65481">
        <w:t xml:space="preserve">improving or maintaining </w:t>
      </w:r>
      <w:r w:rsidR="00F44640" w:rsidRPr="00D65481">
        <w:t xml:space="preserve">the </w:t>
      </w:r>
      <w:r w:rsidRPr="00D65481">
        <w:t xml:space="preserve">condition of </w:t>
      </w:r>
      <w:r w:rsidR="0094572B" w:rsidRPr="00D65481">
        <w:t>individuals, populations and communities of plants and animals</w:t>
      </w:r>
      <w:r w:rsidRPr="00D65481">
        <w:t>.</w:t>
      </w:r>
    </w:p>
    <w:p w14:paraId="31596DB3" w14:textId="3D97CC21" w:rsidR="00257CE1" w:rsidRPr="00D65481" w:rsidRDefault="002608EB" w:rsidP="001E3D14">
      <w:r w:rsidRPr="00D65481">
        <w:t>Contributions of Commonwealth environmental water to maintaining ecosystem diversity and hydrological connectivity have been considered under section</w:t>
      </w:r>
      <w:r w:rsidR="00CD0425" w:rsidRPr="00D65481">
        <w:t>s</w:t>
      </w:r>
      <w:r w:rsidRPr="00D65481">
        <w:t xml:space="preserve"> </w:t>
      </w:r>
      <w:r w:rsidR="00DD637E" w:rsidRPr="00D65481">
        <w:t>3.1.2 and 3.2.2</w:t>
      </w:r>
      <w:r w:rsidR="00654252" w:rsidRPr="00D65481">
        <w:t>,</w:t>
      </w:r>
      <w:r w:rsidRPr="00D65481">
        <w:t xml:space="preserve"> respectively. </w:t>
      </w:r>
      <w:r w:rsidR="008725C1" w:rsidRPr="00D65481">
        <w:t xml:space="preserve">Contributions of Commonwealth environmental water to protecting refuge habitat and maintaining condition of biota in </w:t>
      </w:r>
      <w:r w:rsidR="0032700B" w:rsidRPr="00D65481">
        <w:t>2014–17</w:t>
      </w:r>
      <w:r w:rsidR="008725C1" w:rsidRPr="00D65481">
        <w:t xml:space="preserve"> are summarised below.</w:t>
      </w:r>
    </w:p>
    <w:p w14:paraId="4ED2469D" w14:textId="77777777" w:rsidR="00257CE1" w:rsidRPr="00D65481" w:rsidRDefault="00257CE1" w:rsidP="00D7173F">
      <w:pPr>
        <w:pStyle w:val="Heading3"/>
      </w:pPr>
      <w:bookmarkStart w:id="108" w:name="_Toc527467764"/>
      <w:r w:rsidRPr="00D65481">
        <w:t>Protecting refuge habitat</w:t>
      </w:r>
      <w:bookmarkEnd w:id="108"/>
    </w:p>
    <w:p w14:paraId="7799D0FF" w14:textId="0A1996AC" w:rsidR="00A44AB9" w:rsidRPr="00D65481" w:rsidRDefault="00B07F39" w:rsidP="00A44AB9">
      <w:r w:rsidRPr="00D65481">
        <w:t>T</w:t>
      </w:r>
      <w:r w:rsidR="000C6CBD" w:rsidRPr="00D65481">
        <w:t>he large natural floods in 2016–</w:t>
      </w:r>
      <w:r w:rsidRPr="00D65481">
        <w:t xml:space="preserve">17 that occurred in several southern Basin river systems, resulted in </w:t>
      </w:r>
      <w:r w:rsidR="00A44AB9" w:rsidRPr="00D65481">
        <w:t>incidences</w:t>
      </w:r>
      <w:r w:rsidRPr="00D65481">
        <w:t xml:space="preserve"> of low dissolved oxygen</w:t>
      </w:r>
      <w:r w:rsidR="00FB67CF">
        <w:t xml:space="preserve">. </w:t>
      </w:r>
      <w:r w:rsidRPr="00D65481">
        <w:t>Th</w:t>
      </w:r>
      <w:r w:rsidR="00FB67CF">
        <w:t>is occurred where the</w:t>
      </w:r>
      <w:r w:rsidRPr="00D65481">
        <w:t xml:space="preserve"> inundation of dry </w:t>
      </w:r>
      <w:r w:rsidR="00A44AB9" w:rsidRPr="00D65481">
        <w:t>floodplains</w:t>
      </w:r>
      <w:r w:rsidRPr="00D65481">
        <w:t xml:space="preserve"> result</w:t>
      </w:r>
      <w:r w:rsidR="00FB67CF">
        <w:t>ed</w:t>
      </w:r>
      <w:r w:rsidRPr="00D65481">
        <w:t xml:space="preserve"> in the movement of terrestrial carbon (from leaf litter and other organic matter) into the </w:t>
      </w:r>
      <w:r w:rsidR="00A44AB9" w:rsidRPr="00D65481">
        <w:t>river system. This boo</w:t>
      </w:r>
      <w:r w:rsidR="000C6CBD" w:rsidRPr="00D65481">
        <w:t>st in carbon</w:t>
      </w:r>
      <w:r w:rsidR="00A44AB9" w:rsidRPr="00D65481">
        <w:t xml:space="preserve"> rapidly increases </w:t>
      </w:r>
      <w:r w:rsidR="00FB67CF">
        <w:t>bacterial</w:t>
      </w:r>
      <w:r w:rsidR="00A44AB9" w:rsidRPr="00D65481">
        <w:t xml:space="preserve"> respiration, resulting in a reduction in dissolved oxygen (hypoxia). </w:t>
      </w:r>
      <w:r w:rsidR="000C6CBD" w:rsidRPr="00D65481">
        <w:t xml:space="preserve">This can have profound effects on </w:t>
      </w:r>
      <w:r w:rsidR="00FB67CF">
        <w:t>animals</w:t>
      </w:r>
      <w:r w:rsidR="000C6CBD" w:rsidRPr="00D65481">
        <w:t xml:space="preserve"> that rely on dissolved oxygen</w:t>
      </w:r>
      <w:r w:rsidR="00FB67CF">
        <w:t xml:space="preserve"> to breath</w:t>
      </w:r>
      <w:r w:rsidR="000C6CBD" w:rsidRPr="00D65481">
        <w:t xml:space="preserve">, particularly fish. </w:t>
      </w:r>
      <w:r w:rsidR="00A44AB9" w:rsidRPr="00D65481">
        <w:t xml:space="preserve">Evaluation of fish community data across Selected Areas and the first three years of LTIM indicated </w:t>
      </w:r>
      <w:r w:rsidR="000C6CBD" w:rsidRPr="00D65481">
        <w:t xml:space="preserve">significant </w:t>
      </w:r>
      <w:r w:rsidR="00A44AB9" w:rsidRPr="00D65481">
        <w:t>shifts in community composition within Selected Areas where hypoxia was observed. Th</w:t>
      </w:r>
      <w:r w:rsidR="000C6CBD" w:rsidRPr="00D65481">
        <w:t>is</w:t>
      </w:r>
      <w:r w:rsidR="00A44AB9" w:rsidRPr="00D65481">
        <w:t xml:space="preserve"> change in composition was not consistent across Selected </w:t>
      </w:r>
      <w:r w:rsidR="000C6CBD" w:rsidRPr="00D65481">
        <w:t>A</w:t>
      </w:r>
      <w:r w:rsidR="00A44AB9" w:rsidRPr="00D65481">
        <w:t>reas with the exception of two species (see Appendix F for further details):</w:t>
      </w:r>
    </w:p>
    <w:p w14:paraId="4AA91828" w14:textId="144EE452" w:rsidR="00A44AB9" w:rsidRPr="00D65481" w:rsidRDefault="00A44AB9" w:rsidP="00A44AB9">
      <w:pPr>
        <w:pStyle w:val="ListParagraph"/>
        <w:numPr>
          <w:ilvl w:val="0"/>
          <w:numId w:val="32"/>
        </w:numPr>
      </w:pPr>
      <w:r w:rsidRPr="00D65481">
        <w:t>common carp abundance increased in response to flooding, and</w:t>
      </w:r>
    </w:p>
    <w:p w14:paraId="61AF52DB" w14:textId="049825B8" w:rsidR="00A44AB9" w:rsidRPr="00D65481" w:rsidRDefault="00A44AB9" w:rsidP="00A44AB9">
      <w:pPr>
        <w:pStyle w:val="ListParagraph"/>
        <w:numPr>
          <w:ilvl w:val="0"/>
          <w:numId w:val="32"/>
        </w:numPr>
      </w:pPr>
      <w:r w:rsidRPr="00D65481">
        <w:t>Murray cod abundance decreased by 77% in the Lachlan, 96% in the Edward-Wakool and 56% in the Murrumbidgee.</w:t>
      </w:r>
    </w:p>
    <w:p w14:paraId="5E7EB27B" w14:textId="506C6653" w:rsidR="00114F99" w:rsidRPr="00D65481" w:rsidRDefault="00A44AB9" w:rsidP="00114F99">
      <w:r w:rsidRPr="00D65481">
        <w:t>These two results are consistent with our current knowledge on these two species. Carp are known to be very resistant to environmental hypoxia, having several traits that likely facilitated survival of the large-scale hypoxic flows observed during 2016</w:t>
      </w:r>
      <w:r w:rsidR="000C6CBD" w:rsidRPr="00D65481">
        <w:t>–17</w:t>
      </w:r>
      <w:r w:rsidR="00BA299B">
        <w:t xml:space="preserve"> </w:t>
      </w:r>
      <w:r w:rsidR="00BA299B">
        <w:fldChar w:fldCharType="begin"/>
      </w:r>
      <w:r w:rsidR="00BA299B">
        <w:instrText xml:space="preserve"> ADDIN ZOTERO_ITEM CSL_CITATION {"citationID":"Nesx4aps","properties":{"formattedCitation":"(Lomholt &amp; Johansen 1979; Zhou {\\i{}et al.} 2000; Stecyk &amp; Farrell 2006)","plainCitation":"(Lomholt &amp; Johansen 1979; Zhou et al. 2000; Stecyk &amp; Farrell 2006)","noteIndex":0},"citationItems":[{"id":4321,"uris":["http://zotero.org/users/2336876/items/Q8J4SH2T"],"uri":["http://zotero.org/users/2336876/items/Q8J4SH2T"],"itemData":{"id":4321,"type":"article-journal","title":"Hypoxia acclimation in carp: how it affects O2 uptake, ventilation, and O2 extraction from water","container-title":"Physiological Zoology","page":"38–49","volume":"52","issue":"1","source":"Google Scholar","shortTitle":"Hypoxia acclimation in carp","author":[{"family":"Lomholt","given":"J. P."},{"family":"Johansen","given":"K."}],"issued":{"date-parts":[["1979"]]}}},{"id":4323,"uris":["http://zotero.org/users/2336876/items/AN9HPWZH"],"uri":["http://zotero.org/users/2336876/items/AN9HPWZH"],"itemData":{"id":4323,"type":"article-journal","title":"Metabolic adjustments in the common carp during prolonged hypoxia","container-title":"Journal of Fish Biology","page":"1160–1171","volume":"57","issue":"5","source":"Google Scholar","author":[{"family":"Zhou","given":"B. S."},{"family":"Wu","given":"R. S. S."},{"family":"Randall","given":"D. J."},{"family":"Lam","given":"P. K. S."},{"family":"Ip","given":"Y. K."},{"family":"Chew","given":"S. F."}],"issued":{"date-parts":[["2000"]]}}},{"id":4325,"uris":["http://zotero.org/users/2336876/items/BTI22364"],"uri":["http://zotero.org/users/2336876/items/BTI22364"],"itemData":{"id":4325,"type":"article-journal","title":"Regulation of the cardiorespiratory system of common carp (Cyprinus carpio) during severe hypoxia at three seasonal acclimation temperatures","container-title":"Physiological and Biochemical Zoology","page":"614–627","volume":"79","issue":"3","source":"Google Scholar","author":[{"family":"Stecyk","given":"Jonathan AW"},{"family":"Farrell","given":"Anthony P."}],"issued":{"date-parts":[["2006"]]}}}],"schema":"https://github.com/citation-style-language/schema/raw/master/csl-citation.json"} </w:instrText>
      </w:r>
      <w:r w:rsidR="00BA299B">
        <w:fldChar w:fldCharType="separate"/>
      </w:r>
      <w:r w:rsidR="00BA299B" w:rsidRPr="00BA299B">
        <w:rPr>
          <w:rFonts w:ascii="Calibri" w:cs="Calibri"/>
          <w:lang w:val="en-US"/>
        </w:rPr>
        <w:t xml:space="preserve">(Lomholt &amp; Johansen 1979; Zhou </w:t>
      </w:r>
      <w:r w:rsidR="00BA299B" w:rsidRPr="00BA299B">
        <w:rPr>
          <w:rFonts w:ascii="Calibri" w:cs="Calibri"/>
          <w:i/>
          <w:iCs/>
          <w:lang w:val="en-US"/>
        </w:rPr>
        <w:t>et al.</w:t>
      </w:r>
      <w:r w:rsidR="00BA299B" w:rsidRPr="00BA299B">
        <w:rPr>
          <w:rFonts w:ascii="Calibri" w:cs="Calibri"/>
          <w:lang w:val="en-US"/>
        </w:rPr>
        <w:t xml:space="preserve"> 2000; Stecyk &amp; Farrell 2006)</w:t>
      </w:r>
      <w:r w:rsidR="00BA299B">
        <w:fldChar w:fldCharType="end"/>
      </w:r>
      <w:r w:rsidRPr="00D65481">
        <w:t xml:space="preserve"> and are also known to spawn on floodplains during floods</w:t>
      </w:r>
      <w:r w:rsidR="00BA299B">
        <w:t xml:space="preserve"> </w:t>
      </w:r>
      <w:r w:rsidR="00BA299B">
        <w:fldChar w:fldCharType="begin"/>
      </w:r>
      <w:r w:rsidR="00BA299B">
        <w:instrText xml:space="preserve"> ADDIN ZOTERO_ITEM CSL_CITATION {"citationID":"y8QiHPFU","properties":{"formattedCitation":"(Koehn 2004)","plainCitation":"(Koehn 2004)","noteIndex":0},"citationItems":[{"id":1745,"uris":["http://zotero.org/users/2336876/items/ZMKI26TI"],"uri":["http://zotero.org/users/2336876/items/ZMKI26TI"],"itemData":{"id":1745,"type":"article-journal","title":"Carp (Cyprinus carpio) as a powerful invader in Australian waterways","container-title":"Freshwater Biology","page":"882–894","volume":"49","issue":"7","source":"Wiley Online Library","abstract":"1. The invasion of carp (Cyprinus carpio L.) in Australia illustrates how quickly an introduced fish species can spread and dominate fish communities. This species has become the most abundant large freshwater fish in south-east Australia, now distributed over more than 1 million km2.2. Carp exhibit most of the traits predicted for a successful invasive fish species. In addition, degradation of aquatic environments in south-east Australia has given them a relative advantage over native species.3. Derivation of relative measures of 13 species-specific attributes allowed a quantitative comparison between carp and abundant native fish species across five major Australian drainage divisions. In four of six geographical regions analysed, carp differed clearly from native species in their behaviour, resource use and population dynamics.4. Climate matching was used to predict future range expansion of carp in Australia. All Australian surface waters appear to be climatically suitable for carp.5. This assessment strongly reinforces the need for immediate management of carp in Australia to include targeted control of human-assisted dispersal, such as use of carp as bait by anglers, distribution to new locations by anglers and the use of the ‘Koi’ strain in the aquarium industry.6. Given their historical spread, dispersal mechanisms and ecological requirements, the expansion of carp across most of the remainder of Australia is to be expected.","DOI":"10.1111/j.1365-2427.2004.01232.x","ISSN":"1365-2427","language":"en","author":[{"family":"Koehn","given":"John D."}],"issued":{"date-parts":[["2004"]]}}}],"schema":"https://github.com/citation-style-language/schema/raw/master/csl-citation.json"} </w:instrText>
      </w:r>
      <w:r w:rsidR="00BA299B">
        <w:fldChar w:fldCharType="separate"/>
      </w:r>
      <w:r w:rsidR="00BA299B">
        <w:rPr>
          <w:noProof/>
        </w:rPr>
        <w:t>(Koehn 2004)</w:t>
      </w:r>
      <w:r w:rsidR="00BA299B">
        <w:fldChar w:fldCharType="end"/>
      </w:r>
      <w:r w:rsidRPr="00D65481">
        <w:t>. Therefore, flooding alone, irrespective of hypoxia, can provide enhanced spawning and recruitment opportunities for carp.</w:t>
      </w:r>
    </w:p>
    <w:p w14:paraId="459E0DFE" w14:textId="2B77724D" w:rsidR="00A44AB9" w:rsidRPr="00D65481" w:rsidRDefault="00A44AB9" w:rsidP="00114F99">
      <w:r w:rsidRPr="00D65481">
        <w:t>In contrast, Murray cod are known to be susceptible to relatively mild environmental hypoxia</w:t>
      </w:r>
      <w:r w:rsidR="00BA299B">
        <w:t xml:space="preserve"> </w:t>
      </w:r>
      <w:r w:rsidR="00BA299B">
        <w:fldChar w:fldCharType="begin"/>
      </w:r>
      <w:r w:rsidR="00BA299B">
        <w:instrText xml:space="preserve"> ADDIN ZOTERO_ITEM CSL_CITATION {"citationID":"2E0B2Xiv","properties":{"formattedCitation":"(King {\\i{}et al.} 2012; Small {\\i{}et al.} 2014)","plainCitation":"(King et al. 2012; Small et al. 2014)","noteIndex":0},"citationItems":[{"id":4328,"uris":["http://zotero.org/users/2336876/items/B9MYKII3"],"uri":["http://zotero.org/users/2336876/items/B9MYKII3"],"itemData":{"id":4328,"type":"article-journal","title":"Short-term effects of a prolonged blackwater event on aquatic fauna in the Murray River, Australia: considerations for future events","container-title":"Marine and Freshwater Research","page":"576–586","volume":"63","issue":"7","source":"Google Scholar","shortTitle":"Short-term effects of a prolonged blackwater event on aquatic fauna in the Murray River, Australia","author":[{"family":"King","given":"A. J."},{"family":"Tonkin","given":"Z."},{"family":"Lieshcke","given":"J."}],"issued":{"date-parts":[["2012"]]}}},{"id":4330,"uris":["http://zotero.org/users/2336876/items/F3NZ62NR"],"uri":["http://zotero.org/users/2336876/items/F3NZ62NR"],"itemData":{"id":4330,"type":"article-journal","title":"Hypoxia, blackwater and fish kills: experimental lethal oxygen thresholds in juvenile predatory lowland river fishes","container-title":"PLoS One","page":"e94524","volume":"9","issue":"4","source":"Google Scholar","shortTitle":"Hypoxia, blackwater and fish kills","author":[{"family":"Small","given":"Kade"},{"family":"Kopf","given":"R. Keller"},{"family":"Watts","given":"Robyn J."},{"family":"Howitt","given":"Julia"}],"issued":{"date-parts":[["2014"]]}}}],"schema":"https://github.com/citation-style-language/schema/raw/master/csl-citation.json"} </w:instrText>
      </w:r>
      <w:r w:rsidR="00BA299B">
        <w:fldChar w:fldCharType="separate"/>
      </w:r>
      <w:r w:rsidR="00BA299B" w:rsidRPr="00BA299B">
        <w:rPr>
          <w:rFonts w:ascii="Calibri" w:cs="Calibri"/>
          <w:lang w:val="en-US"/>
        </w:rPr>
        <w:t xml:space="preserve">(King </w:t>
      </w:r>
      <w:r w:rsidR="00BA299B" w:rsidRPr="00BA299B">
        <w:rPr>
          <w:rFonts w:ascii="Calibri" w:cs="Calibri"/>
          <w:i/>
          <w:iCs/>
          <w:lang w:val="en-US"/>
        </w:rPr>
        <w:t>et al.</w:t>
      </w:r>
      <w:r w:rsidR="00BA299B" w:rsidRPr="00BA299B">
        <w:rPr>
          <w:rFonts w:ascii="Calibri" w:cs="Calibri"/>
          <w:lang w:val="en-US"/>
        </w:rPr>
        <w:t xml:space="preserve"> 2012; Small </w:t>
      </w:r>
      <w:r w:rsidR="00BA299B" w:rsidRPr="00BA299B">
        <w:rPr>
          <w:rFonts w:ascii="Calibri" w:cs="Calibri"/>
          <w:i/>
          <w:iCs/>
          <w:lang w:val="en-US"/>
        </w:rPr>
        <w:t>et al.</w:t>
      </w:r>
      <w:r w:rsidR="00BA299B" w:rsidRPr="00BA299B">
        <w:rPr>
          <w:rFonts w:ascii="Calibri" w:cs="Calibri"/>
          <w:lang w:val="en-US"/>
        </w:rPr>
        <w:t xml:space="preserve"> 2014)</w:t>
      </w:r>
      <w:r w:rsidR="00BA299B">
        <w:fldChar w:fldCharType="end"/>
      </w:r>
      <w:r w:rsidRPr="00D65481">
        <w:t>, and the reduction in Murray cod abundance observed following the 2016 floods is a consequence of mortality. This result is corroborated by the many observations of Murray cod deaths throughout the Basin during the hypoxic floods.</w:t>
      </w:r>
    </w:p>
    <w:p w14:paraId="788FB9A0" w14:textId="12B5EFDF" w:rsidR="005F490E" w:rsidRPr="00D65481" w:rsidRDefault="00A44AB9" w:rsidP="00114F99">
      <w:r w:rsidRPr="00D65481">
        <w:t>Given the magnitude of the flood event, volumes of environmental water that can be delivered are likely too small to ameliorate the effects of hypoxia at large scal</w:t>
      </w:r>
      <w:r w:rsidR="005F490E" w:rsidRPr="00D65481">
        <w:t>es or for long periods of time. There are also the difficulties of being able to deliver water to the places that are experiencing hypoxia in time to prevent fish deaths, as evidenced by results in the Edward-Wakoool, where environmental water was generally too late to protect the majority of fish</w:t>
      </w:r>
      <w:r w:rsidR="00BA299B">
        <w:t xml:space="preserve"> </w:t>
      </w:r>
      <w:r w:rsidR="00BA299B">
        <w:fldChar w:fldCharType="begin"/>
      </w:r>
      <w:r w:rsidR="00BA299B">
        <w:instrText xml:space="preserve"> ADDIN ZOTERO_ITEM CSL_CITATION {"citationID":"BYo8vgzE","properties":{"formattedCitation":"(Watts {\\i{}et al.} 2017)","plainCitation":"(Watts et al. 2017)","noteIndex":0},"citationItems":[{"id":4285,"uris":["http://zotero.org/users/2336876/items/U3VC8GJX"],"uri":["http://zotero.org/users/2336876/items/U3VC8GJX"],"itemData":{"id":4285,"type":"book","title":"Commonwealth Environmental Water Office Long-Term Intervention Monitoring Project: Edward-Wakool River System Selected Area Evaluation Report 2016-17","publisher":"Commonwealth of Australia","publisher-place":"Canberra, ACT","event-place":"Canberra, ACT","author":[{"family":"Watts","given":"R."},{"family":"McCasker","given":"N."},{"family":"Howitt","given":"J."},{"family":"Thiem","given":"J."},{"family":"Grace","given":"M."},{"family":"Kopf","given":"R."},{"family":"Healy","given":"S."},{"family":"Bond","given":"N."}],"issued":{"date-parts":[["2017"]]}}}],"schema":"https://github.com/citation-style-language/schema/raw/master/csl-citation.json"} </w:instrText>
      </w:r>
      <w:r w:rsidR="00BA299B">
        <w:fldChar w:fldCharType="separate"/>
      </w:r>
      <w:r w:rsidR="00BA299B" w:rsidRPr="00BA299B">
        <w:rPr>
          <w:rFonts w:ascii="Calibri" w:cs="Calibri"/>
          <w:lang w:val="en-US"/>
        </w:rPr>
        <w:t xml:space="preserve">(Watts </w:t>
      </w:r>
      <w:r w:rsidR="00BA299B" w:rsidRPr="00BA299B">
        <w:rPr>
          <w:rFonts w:ascii="Calibri" w:cs="Calibri"/>
          <w:i/>
          <w:iCs/>
          <w:lang w:val="en-US"/>
        </w:rPr>
        <w:t>et al.</w:t>
      </w:r>
      <w:r w:rsidR="00BA299B" w:rsidRPr="00BA299B">
        <w:rPr>
          <w:rFonts w:ascii="Calibri" w:cs="Calibri"/>
          <w:lang w:val="en-US"/>
        </w:rPr>
        <w:t xml:space="preserve"> 2017)</w:t>
      </w:r>
      <w:r w:rsidR="00BA299B">
        <w:fldChar w:fldCharType="end"/>
      </w:r>
      <w:r w:rsidR="005F490E" w:rsidRPr="00D65481">
        <w:t>. There was evidence, however, from the Lower Murray and Murrumbidgee, where Commonwealth environmental water contributed to maintaining or restoring dissolved oxygen levels above 4 mg/L, potentially providing refuge areas for aquatic organisms including native fish</w:t>
      </w:r>
      <w:r w:rsidR="00BA299B">
        <w:t xml:space="preserve"> </w:t>
      </w:r>
      <w:r w:rsidR="00BA299B">
        <w:fldChar w:fldCharType="begin"/>
      </w:r>
      <w:r w:rsidR="00BA299B">
        <w:instrText xml:space="preserve"> ADDIN ZOTERO_ITEM CSL_CITATION {"citationID":"fJGCNcoK","properties":{"formattedCitation":"(Wassens {\\i{}et al.} 2017; Ye {\\i{}et al.} 2017)","plainCitation":"(Wassens et al. 2017; Ye et al. 2017)","noteIndex":0},"citationItems":[{"id":4286,"uris":["http://zotero.org/users/2336876/items/NJDA223D"],"uri":["http://zotero.org/users/2336876/items/NJDA223D"],"itemData":{"id":4286,"type":"book","title":"Commonwealth Environmental Water Office Long-Term Intervention Monitoring project Murrumbidgee River system Selected Area evaluation report, 2014-17. December 2017","publisher":"Commonwealth of Australia","publisher-place":"Canberra, ACT","event-place":"Canberra, ACT","author":[{"family":"Wassens","given":"S."},{"family":"Spencer","given":"J."},{"family":"Wolfenden","given":"B."},{"family":"Thiem","given":"J."},{"family":"Thomas","given":"R."},{"family":"Jenkins","given":"K."},{"family":"Brandis","given":"K."},{"family":"Lenon","given":"E."},{"family":"Hall","given":"A."},{"family":"Ocock","given":"J. F."},{"family":"Kobayashi","given":"T."},{"family":"Bino","given":"G."},{"family":"Heath","given":"J."},{"family":"Callaghan","given":"D."}],"issued":{"date-parts":[["2017"]]}}},{"id":4287,"uris":["http://zotero.org/users/2336876/items/RIDJQYM8"],"uri":["http://zotero.org/users/2336876/items/RIDJQYM8"],"itemData":{"id":4287,"type":"book","title":"Long-Term Intervention Monitoring of the Ecological Responses to Commonwealth Environmental Water Delivered to the Lower Murray Selected Area in 2016-17. A report prepared for the Commonwealth Environmental Water Office by the South Australian Research and Development Institute, Aquatic Sciences.","publisher":"Commonwealth of Australia","publisher-place":"Canberra, ACT","event-place":"Canberra, ACT","author":[{"family":"Ye","given":"Q."},{"family":"Giatas","given":"G."},{"family":"Aldridge","given":"K."},{"family":"Busch","given":"B."},{"family":"Brookes","given":"J."},{"family":"Gibbs","given":"M."},{"family":"Hipsey","given":"M."},{"family":"Lorenz","given":"Z."},{"family":"Maas","given":"R."},{"family":"Oliver","given":"R."},{"family":"Shiel","given":"R."},{"family":"Woodhead","given":"J."},{"family":"Zampatti","given":"B."}],"issued":{"date-parts":[["2017"]]}}}],"schema":"https://github.com/citation-style-language/schema/raw/master/csl-citation.json"} </w:instrText>
      </w:r>
      <w:r w:rsidR="00BA299B">
        <w:fldChar w:fldCharType="separate"/>
      </w:r>
      <w:r w:rsidR="00BA299B" w:rsidRPr="00BA299B">
        <w:rPr>
          <w:rFonts w:ascii="Calibri" w:cs="Calibri"/>
          <w:lang w:val="en-US"/>
        </w:rPr>
        <w:t xml:space="preserve">(Wassens </w:t>
      </w:r>
      <w:r w:rsidR="00BA299B" w:rsidRPr="00BA299B">
        <w:rPr>
          <w:rFonts w:ascii="Calibri" w:cs="Calibri"/>
          <w:i/>
          <w:iCs/>
          <w:lang w:val="en-US"/>
        </w:rPr>
        <w:t>et al.</w:t>
      </w:r>
      <w:r w:rsidR="00BA299B" w:rsidRPr="00BA299B">
        <w:rPr>
          <w:rFonts w:ascii="Calibri" w:cs="Calibri"/>
          <w:lang w:val="en-US"/>
        </w:rPr>
        <w:t xml:space="preserve"> 2017; Ye </w:t>
      </w:r>
      <w:r w:rsidR="00BA299B" w:rsidRPr="00BA299B">
        <w:rPr>
          <w:rFonts w:ascii="Calibri" w:cs="Calibri"/>
          <w:i/>
          <w:iCs/>
          <w:lang w:val="en-US"/>
        </w:rPr>
        <w:t>et al.</w:t>
      </w:r>
      <w:r w:rsidR="00BA299B" w:rsidRPr="00BA299B">
        <w:rPr>
          <w:rFonts w:ascii="Calibri" w:cs="Calibri"/>
          <w:lang w:val="en-US"/>
        </w:rPr>
        <w:t xml:space="preserve"> 2017)</w:t>
      </w:r>
      <w:r w:rsidR="00BA299B">
        <w:fldChar w:fldCharType="end"/>
      </w:r>
      <w:r w:rsidR="005F490E" w:rsidRPr="00D65481">
        <w:t xml:space="preserve">. </w:t>
      </w:r>
      <w:r w:rsidR="005F490E" w:rsidRPr="00D65481">
        <w:rPr>
          <w:szCs w:val="22"/>
        </w:rPr>
        <w:t>Given the magnitude of reductions in Murray cod abundance (up to 96% loss), it is possible that enhancing the survival of even very small numbers of Murray cod locally would enhance the resilience of the Murray cod population within the Basin.</w:t>
      </w:r>
    </w:p>
    <w:p w14:paraId="26FD0338" w14:textId="1F5E000F" w:rsidR="001B732E" w:rsidRPr="00D65481" w:rsidRDefault="001B732E" w:rsidP="00D7173F">
      <w:pPr>
        <w:pStyle w:val="Heading3"/>
      </w:pPr>
      <w:bookmarkStart w:id="109" w:name="_Toc527467765"/>
      <w:r w:rsidRPr="00D65481">
        <w:t xml:space="preserve">Contributing to resilience through </w:t>
      </w:r>
      <w:r w:rsidR="00876049" w:rsidRPr="00D65481">
        <w:t>maintaining ecosystems and populations</w:t>
      </w:r>
      <w:bookmarkEnd w:id="109"/>
    </w:p>
    <w:p w14:paraId="2E35C153" w14:textId="3A59D771" w:rsidR="00876049" w:rsidRPr="00D65481" w:rsidRDefault="00876049" w:rsidP="00876049">
      <w:r w:rsidRPr="00D65481">
        <w:t>Over the first three years of LTIM, Commonwealth environmental water has contributed to the inundation of large areas of wetland habitat (</w:t>
      </w:r>
      <w:r w:rsidR="007205AF" w:rsidRPr="00D65481">
        <w:rPr>
          <w:highlight w:val="yellow"/>
        </w:rPr>
        <w:fldChar w:fldCharType="begin"/>
      </w:r>
      <w:r w:rsidR="007205AF" w:rsidRPr="00D65481">
        <w:instrText xml:space="preserve"> REF _Ref522445026 \h </w:instrText>
      </w:r>
      <w:r w:rsidR="007205AF" w:rsidRPr="00D65481">
        <w:rPr>
          <w:highlight w:val="yellow"/>
        </w:rPr>
      </w:r>
      <w:r w:rsidR="007205AF" w:rsidRPr="00D65481">
        <w:rPr>
          <w:highlight w:val="yellow"/>
        </w:rPr>
        <w:fldChar w:fldCharType="separate"/>
      </w:r>
      <w:r w:rsidR="00D82608" w:rsidRPr="00D65481">
        <w:t xml:space="preserve">Figure </w:t>
      </w:r>
      <w:r w:rsidR="00D82608">
        <w:rPr>
          <w:noProof/>
        </w:rPr>
        <w:t>14</w:t>
      </w:r>
      <w:r w:rsidR="007205AF" w:rsidRPr="00D65481">
        <w:rPr>
          <w:highlight w:val="yellow"/>
        </w:rPr>
        <w:fldChar w:fldCharType="end"/>
      </w:r>
      <w:r w:rsidRPr="00D65481">
        <w:t xml:space="preserve">). For some aquatic ecosystem types (temporary river red gum swamp, permanent tall emergent marshes), this equates to more than half the total area in the Basin </w:t>
      </w:r>
      <w:r w:rsidR="003433D2" w:rsidRPr="00D65481">
        <w:t>being</w:t>
      </w:r>
      <w:r w:rsidRPr="00D65481">
        <w:t xml:space="preserve"> influenced by Commonwealth environmental water. </w:t>
      </w:r>
    </w:p>
    <w:p w14:paraId="2B582C7B" w14:textId="2B558AE4" w:rsidR="003433D2" w:rsidRPr="00D65481" w:rsidRDefault="003433D2" w:rsidP="00876049">
      <w:r w:rsidRPr="00D65481">
        <w:t>Data to assess the potential effect of Commonwealth environmental water on this large number of ecosystems is limited. We can infer from vegetation mapping and an understanding of the water requirements of inundation dependent species that many vegetation communities and species would have benefited from Commonwealth environmental water, particularly in the first two years of LTIM when conditions were dry. In addition, we can use complementary data to infer outcomes for waterbirds.</w:t>
      </w:r>
    </w:p>
    <w:p w14:paraId="775B5D1A" w14:textId="7DB58A36" w:rsidR="00876049" w:rsidRPr="00D65481" w:rsidRDefault="00876049" w:rsidP="00876049"/>
    <w:p w14:paraId="070F9F97" w14:textId="77777777" w:rsidR="00876049" w:rsidRPr="00D65481" w:rsidRDefault="00876049" w:rsidP="00876049">
      <w:r w:rsidRPr="00D65481">
        <w:rPr>
          <w:noProof/>
          <w:lang w:eastAsia="en-AU"/>
        </w:rPr>
        <w:drawing>
          <wp:inline distT="0" distB="0" distL="0" distR="0" wp14:anchorId="1598F861" wp14:editId="287D6CD8">
            <wp:extent cx="5732145" cy="46075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2145" cy="4607560"/>
                    </a:xfrm>
                    <a:prstGeom prst="rect">
                      <a:avLst/>
                    </a:prstGeom>
                  </pic:spPr>
                </pic:pic>
              </a:graphicData>
            </a:graphic>
          </wp:inline>
        </w:drawing>
      </w:r>
    </w:p>
    <w:p w14:paraId="7D6A221E" w14:textId="159D8706" w:rsidR="00876049" w:rsidRPr="00D65481" w:rsidRDefault="007205AF" w:rsidP="007205AF">
      <w:pPr>
        <w:pStyle w:val="Caption"/>
        <w:rPr>
          <w:b w:val="0"/>
        </w:rPr>
      </w:pPr>
      <w:bookmarkStart w:id="110" w:name="_Ref522445026"/>
      <w:bookmarkStart w:id="111" w:name="_Toc527467804"/>
      <w:r w:rsidRPr="00D65481">
        <w:t xml:space="preserve">Figure </w:t>
      </w:r>
      <w:r w:rsidR="009D14B0">
        <w:rPr>
          <w:noProof/>
        </w:rPr>
        <w:fldChar w:fldCharType="begin"/>
      </w:r>
      <w:r w:rsidR="009D14B0">
        <w:rPr>
          <w:noProof/>
        </w:rPr>
        <w:instrText xml:space="preserve"> SEQ Figure \* ARABIC </w:instrText>
      </w:r>
      <w:r w:rsidR="009D14B0">
        <w:rPr>
          <w:noProof/>
        </w:rPr>
        <w:fldChar w:fldCharType="separate"/>
      </w:r>
      <w:r w:rsidR="00D82608">
        <w:rPr>
          <w:noProof/>
        </w:rPr>
        <w:t>14</w:t>
      </w:r>
      <w:r w:rsidR="009D14B0">
        <w:rPr>
          <w:noProof/>
        </w:rPr>
        <w:fldChar w:fldCharType="end"/>
      </w:r>
      <w:bookmarkEnd w:id="110"/>
      <w:r w:rsidRPr="00D65481">
        <w:t xml:space="preserve">. </w:t>
      </w:r>
      <w:r w:rsidRPr="00D65481">
        <w:rPr>
          <w:b w:val="0"/>
        </w:rPr>
        <w:t>The proportion of the mapped extent of wetland types influenced by Commonwealth environmental water 2014–17 (See Appendix C for more detail).</w:t>
      </w:r>
      <w:bookmarkEnd w:id="111"/>
    </w:p>
    <w:p w14:paraId="71134622" w14:textId="11651DC0" w:rsidR="00876049" w:rsidRPr="00D65481" w:rsidRDefault="00876049" w:rsidP="00876049">
      <w:r w:rsidRPr="00D65481">
        <w:t>Although not all of these areas have been monitored, the MDBA Aerial Waterbird Surveys cover the major wetlands in the Basin each year. The total waterbirds at sites that received Commonwealth environmental water in the first three years of LTIM indicates that substantial numbers of waterbirds potentially benefited (</w:t>
      </w:r>
      <w:r w:rsidRPr="00D65481">
        <w:fldChar w:fldCharType="begin"/>
      </w:r>
      <w:r w:rsidRPr="00D65481">
        <w:instrText xml:space="preserve"> REF _Ref520390835 \h </w:instrText>
      </w:r>
      <w:r w:rsidRPr="00D65481">
        <w:fldChar w:fldCharType="separate"/>
      </w:r>
      <w:r w:rsidR="00D82608" w:rsidRPr="00D65481">
        <w:t xml:space="preserve">Figure </w:t>
      </w:r>
      <w:r w:rsidR="00D82608">
        <w:rPr>
          <w:noProof/>
        </w:rPr>
        <w:t>15</w:t>
      </w:r>
      <w:r w:rsidRPr="00D65481">
        <w:fldChar w:fldCharType="end"/>
      </w:r>
      <w:r w:rsidRPr="00D65481">
        <w:t>). It should be noted that the number of waterbirds at sites that received Commonwealth environmental water is likely to be higher for several reasons. Firstly, the aerial survey method under represents certain small and cryptic species that are difficult to see from the air. Secondly, not all sites that received water were monitored by the MDBA program. Finally, the timing of the monitoring may not have coincided with peak abundance. Nevertheless, a total of 370 000 waterbirds have been recorded at sites that received Commonwealth environmental water over the past three years (data from MDBA).</w:t>
      </w:r>
    </w:p>
    <w:p w14:paraId="6BABD6ED" w14:textId="04BA1691" w:rsidR="00876049" w:rsidRPr="00D65481" w:rsidRDefault="00BA299B" w:rsidP="00876049">
      <w:r>
        <w:t xml:space="preserve">Wetlands International </w:t>
      </w:r>
      <w:r>
        <w:fldChar w:fldCharType="begin"/>
      </w:r>
      <w:r>
        <w:instrText xml:space="preserve"> ADDIN ZOTERO_ITEM CSL_CITATION {"citationID":"9frYXXB2","properties":{"formattedCitation":"(2012)","plainCitation":"(2012)","noteIndex":0},"citationItems":[{"id":1118,"uris":["http://zotero.org/users/2336876/items/SPPZUMNV"],"uri":["http://zotero.org/users/2336876/items/SPPZUMNV"],"itemData":{"id":1118,"type":"book","title":"Waterbird Population Estimates, Fifth Edition","publisher":"Wetlands International","publisher-place":"Wageningen, The Netherlands","event-place":"Wageningen, The Netherlands","URL":"wpe.wetlands.org","author":[{"family":"Wetlands International","given":""}],"issued":{"date-parts":[["2012"]]}},"suppress-author":true}],"schema":"https://github.com/citation-style-language/schema/raw/master/csl-citation.json"} </w:instrText>
      </w:r>
      <w:r>
        <w:fldChar w:fldCharType="separate"/>
      </w:r>
      <w:r>
        <w:rPr>
          <w:noProof/>
        </w:rPr>
        <w:t>(2012)</w:t>
      </w:r>
      <w:r>
        <w:fldChar w:fldCharType="end"/>
      </w:r>
      <w:r>
        <w:t xml:space="preserve"> </w:t>
      </w:r>
      <w:r w:rsidR="00876049" w:rsidRPr="00D65481">
        <w:t>provides population estimates for waterbirds across the globe and in Australia. Supporting greater than one percent of the population of any species of waterbird is considered to be significant with respect to maintaining that species and is one of the criteria for listing a wetland of international importance under the Ramsar Convention. Cumulative totals (within a single year but across sites) indicate that Commonwealth environmental water is likely to have supported greater than one percent of the population of several waterbird species (</w:t>
      </w:r>
      <w:r w:rsidR="00876049" w:rsidRPr="00D65481">
        <w:fldChar w:fldCharType="begin"/>
      </w:r>
      <w:r w:rsidR="00876049" w:rsidRPr="00D65481">
        <w:instrText xml:space="preserve"> REF _Ref520450776 \h </w:instrText>
      </w:r>
      <w:r w:rsidR="00876049" w:rsidRPr="00D65481">
        <w:fldChar w:fldCharType="separate"/>
      </w:r>
      <w:r w:rsidR="00D82608" w:rsidRPr="00D65481">
        <w:t xml:space="preserve">Table </w:t>
      </w:r>
      <w:r w:rsidR="00D82608">
        <w:rPr>
          <w:noProof/>
        </w:rPr>
        <w:t>7</w:t>
      </w:r>
      <w:r w:rsidR="00876049" w:rsidRPr="00D65481">
        <w:fldChar w:fldCharType="end"/>
      </w:r>
      <w:r w:rsidR="00876049" w:rsidRPr="00D65481">
        <w:t>).</w:t>
      </w:r>
      <w:r w:rsidR="00AF1FE3" w:rsidRPr="00D65481">
        <w:t xml:space="preserve"> By supporting significant proportions of the population of a species, Commonwealth environmental water is </w:t>
      </w:r>
      <w:r w:rsidR="00595350" w:rsidRPr="00D65481">
        <w:t xml:space="preserve">contributing to improved </w:t>
      </w:r>
      <w:r w:rsidR="00AF1FE3" w:rsidRPr="00D65481">
        <w:t>resilience at a population scale</w:t>
      </w:r>
      <w:r w:rsidR="00595350" w:rsidRPr="00D65481">
        <w:t>.</w:t>
      </w:r>
      <w:r w:rsidR="00AF1FE3" w:rsidRPr="00D65481">
        <w:t xml:space="preserve"> </w:t>
      </w:r>
    </w:p>
    <w:p w14:paraId="3A613005" w14:textId="77777777" w:rsidR="00876049" w:rsidRPr="00D65481" w:rsidRDefault="00876049" w:rsidP="00876049">
      <w:r w:rsidRPr="00D65481">
        <w:rPr>
          <w:noProof/>
          <w:lang w:eastAsia="en-AU"/>
        </w:rPr>
        <w:drawing>
          <wp:inline distT="0" distB="0" distL="0" distR="0" wp14:anchorId="6EC55882" wp14:editId="23E15C5A">
            <wp:extent cx="5732145" cy="2454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2454275"/>
                    </a:xfrm>
                    <a:prstGeom prst="rect">
                      <a:avLst/>
                    </a:prstGeom>
                  </pic:spPr>
                </pic:pic>
              </a:graphicData>
            </a:graphic>
          </wp:inline>
        </w:drawing>
      </w:r>
    </w:p>
    <w:p w14:paraId="3D7BF547" w14:textId="2DF41187" w:rsidR="00876049" w:rsidRPr="00D65481" w:rsidRDefault="00876049" w:rsidP="00876049">
      <w:pPr>
        <w:pStyle w:val="Caption"/>
        <w:rPr>
          <w:b w:val="0"/>
        </w:rPr>
      </w:pPr>
      <w:bookmarkStart w:id="112" w:name="_Ref520390835"/>
      <w:bookmarkStart w:id="113" w:name="_Toc527467805"/>
      <w:r w:rsidRPr="00D65481">
        <w:t xml:space="preserve">Figure </w:t>
      </w:r>
      <w:r w:rsidR="009D14B0">
        <w:rPr>
          <w:noProof/>
        </w:rPr>
        <w:fldChar w:fldCharType="begin"/>
      </w:r>
      <w:r w:rsidR="009D14B0">
        <w:rPr>
          <w:noProof/>
        </w:rPr>
        <w:instrText xml:space="preserve"> SEQ Figure \* ARABIC </w:instrText>
      </w:r>
      <w:r w:rsidR="009D14B0">
        <w:rPr>
          <w:noProof/>
        </w:rPr>
        <w:fldChar w:fldCharType="separate"/>
      </w:r>
      <w:r w:rsidR="00D82608">
        <w:rPr>
          <w:noProof/>
        </w:rPr>
        <w:t>15</w:t>
      </w:r>
      <w:r w:rsidR="009D14B0">
        <w:rPr>
          <w:noProof/>
        </w:rPr>
        <w:fldChar w:fldCharType="end"/>
      </w:r>
      <w:bookmarkEnd w:id="112"/>
      <w:r w:rsidRPr="00D65481">
        <w:t xml:space="preserve">. </w:t>
      </w:r>
      <w:r w:rsidRPr="00D65481">
        <w:rPr>
          <w:b w:val="0"/>
        </w:rPr>
        <w:t>Total abundance of waterbirds from sites that received Commonwealth environmental water (source MDBA Aerial Waterbird Survey (data provided by MDBA).</w:t>
      </w:r>
      <w:bookmarkEnd w:id="113"/>
    </w:p>
    <w:p w14:paraId="577D66E1" w14:textId="64D74542" w:rsidR="00876049" w:rsidRPr="00D65481" w:rsidRDefault="00876049" w:rsidP="00876049">
      <w:pPr>
        <w:pStyle w:val="Caption"/>
        <w:rPr>
          <w:b w:val="0"/>
        </w:rPr>
      </w:pPr>
      <w:bookmarkStart w:id="114" w:name="_Ref520450776"/>
      <w:bookmarkStart w:id="115" w:name="_Toc527467789"/>
      <w:r w:rsidRPr="00D65481">
        <w:t xml:space="preserve">Table </w:t>
      </w:r>
      <w:r w:rsidR="009D14B0">
        <w:rPr>
          <w:noProof/>
        </w:rPr>
        <w:fldChar w:fldCharType="begin"/>
      </w:r>
      <w:r w:rsidR="009D14B0">
        <w:rPr>
          <w:noProof/>
        </w:rPr>
        <w:instrText xml:space="preserve"> SEQ Table \* ARABIC </w:instrText>
      </w:r>
      <w:r w:rsidR="009D14B0">
        <w:rPr>
          <w:noProof/>
        </w:rPr>
        <w:fldChar w:fldCharType="separate"/>
      </w:r>
      <w:r w:rsidR="00D82608">
        <w:rPr>
          <w:noProof/>
        </w:rPr>
        <w:t>7</w:t>
      </w:r>
      <w:r w:rsidR="009D14B0">
        <w:rPr>
          <w:noProof/>
        </w:rPr>
        <w:fldChar w:fldCharType="end"/>
      </w:r>
      <w:bookmarkEnd w:id="114"/>
      <w:r w:rsidRPr="00D65481">
        <w:t xml:space="preserve">. </w:t>
      </w:r>
      <w:r w:rsidRPr="00D65481">
        <w:rPr>
          <w:b w:val="0"/>
        </w:rPr>
        <w:t xml:space="preserve"> Waterbird species for which &gt; 1% of the population have been recorded in a single year at sites that received Commonwealth environmental water (data provided by MDBA, with breeding colonies from Selected Area monitoring added).</w:t>
      </w:r>
      <w:bookmarkEnd w:id="115"/>
    </w:p>
    <w:tbl>
      <w:tblPr>
        <w:tblStyle w:val="TableGrid1"/>
        <w:tblW w:w="0" w:type="auto"/>
        <w:tblLook w:val="04A0" w:firstRow="1" w:lastRow="0" w:firstColumn="1" w:lastColumn="0" w:noHBand="0" w:noVBand="1"/>
      </w:tblPr>
      <w:tblGrid>
        <w:gridCol w:w="2700"/>
        <w:gridCol w:w="1264"/>
        <w:gridCol w:w="1701"/>
        <w:gridCol w:w="1843"/>
        <w:gridCol w:w="1509"/>
      </w:tblGrid>
      <w:tr w:rsidR="00876049" w:rsidRPr="00D65481" w14:paraId="2BD13A73" w14:textId="77777777" w:rsidTr="00DB537B">
        <w:trPr>
          <w:trHeight w:val="239"/>
          <w:tblHeader/>
        </w:trPr>
        <w:tc>
          <w:tcPr>
            <w:tcW w:w="2700" w:type="dxa"/>
            <w:vMerge w:val="restart"/>
            <w:shd w:val="clear" w:color="auto" w:fill="D9D9D9" w:themeFill="background1" w:themeFillShade="D9"/>
          </w:tcPr>
          <w:p w14:paraId="00E0A786" w14:textId="77777777" w:rsidR="00876049" w:rsidRPr="00D65481" w:rsidRDefault="00876049" w:rsidP="00DB537B">
            <w:pPr>
              <w:pStyle w:val="TableText"/>
              <w:spacing w:before="40"/>
              <w:rPr>
                <w:b/>
                <w:sz w:val="18"/>
                <w:szCs w:val="18"/>
              </w:rPr>
            </w:pPr>
            <w:r w:rsidRPr="00D65481">
              <w:rPr>
                <w:b/>
                <w:sz w:val="18"/>
                <w:szCs w:val="18"/>
              </w:rPr>
              <w:t>Species</w:t>
            </w:r>
          </w:p>
        </w:tc>
        <w:tc>
          <w:tcPr>
            <w:tcW w:w="1264" w:type="dxa"/>
            <w:vMerge w:val="restart"/>
            <w:shd w:val="clear" w:color="auto" w:fill="D9D9D9" w:themeFill="background1" w:themeFillShade="D9"/>
          </w:tcPr>
          <w:p w14:paraId="458774BB" w14:textId="77777777" w:rsidR="00876049" w:rsidRPr="00D65481" w:rsidRDefault="00876049" w:rsidP="00DB537B">
            <w:pPr>
              <w:pStyle w:val="TableText"/>
              <w:spacing w:before="40"/>
              <w:jc w:val="left"/>
              <w:rPr>
                <w:b/>
                <w:sz w:val="18"/>
                <w:szCs w:val="18"/>
              </w:rPr>
            </w:pPr>
            <w:r w:rsidRPr="00D65481">
              <w:rPr>
                <w:b/>
                <w:sz w:val="18"/>
                <w:szCs w:val="18"/>
              </w:rPr>
              <w:t>1% of the population*</w:t>
            </w:r>
          </w:p>
        </w:tc>
        <w:tc>
          <w:tcPr>
            <w:tcW w:w="5053" w:type="dxa"/>
            <w:gridSpan w:val="3"/>
            <w:shd w:val="clear" w:color="auto" w:fill="D9D9D9" w:themeFill="background1" w:themeFillShade="D9"/>
          </w:tcPr>
          <w:p w14:paraId="7895F47C" w14:textId="77777777" w:rsidR="00876049" w:rsidRPr="00D65481" w:rsidRDefault="00876049" w:rsidP="00DB537B">
            <w:pPr>
              <w:pStyle w:val="TableText"/>
              <w:spacing w:before="40"/>
              <w:jc w:val="center"/>
              <w:rPr>
                <w:b/>
                <w:sz w:val="18"/>
                <w:szCs w:val="18"/>
              </w:rPr>
            </w:pPr>
            <w:r w:rsidRPr="00D65481">
              <w:rPr>
                <w:b/>
                <w:sz w:val="18"/>
                <w:szCs w:val="18"/>
              </w:rPr>
              <w:t>Total abundance from multiple sites</w:t>
            </w:r>
          </w:p>
        </w:tc>
      </w:tr>
      <w:tr w:rsidR="00876049" w:rsidRPr="00D65481" w14:paraId="29B7E4E0" w14:textId="77777777" w:rsidTr="00DB537B">
        <w:trPr>
          <w:trHeight w:val="231"/>
          <w:tblHeader/>
        </w:trPr>
        <w:tc>
          <w:tcPr>
            <w:tcW w:w="2700" w:type="dxa"/>
            <w:vMerge/>
            <w:shd w:val="clear" w:color="auto" w:fill="D9D9D9" w:themeFill="background1" w:themeFillShade="D9"/>
          </w:tcPr>
          <w:p w14:paraId="14BC1BEE" w14:textId="77777777" w:rsidR="00876049" w:rsidRPr="00D65481" w:rsidRDefault="00876049" w:rsidP="00DB537B">
            <w:pPr>
              <w:pStyle w:val="TableText"/>
              <w:spacing w:before="40"/>
              <w:rPr>
                <w:b/>
                <w:sz w:val="18"/>
                <w:szCs w:val="18"/>
              </w:rPr>
            </w:pPr>
          </w:p>
        </w:tc>
        <w:tc>
          <w:tcPr>
            <w:tcW w:w="1264" w:type="dxa"/>
            <w:vMerge/>
            <w:shd w:val="clear" w:color="auto" w:fill="D9D9D9" w:themeFill="background1" w:themeFillShade="D9"/>
          </w:tcPr>
          <w:p w14:paraId="0F883E40" w14:textId="77777777" w:rsidR="00876049" w:rsidRPr="00D65481" w:rsidRDefault="00876049" w:rsidP="00DB537B">
            <w:pPr>
              <w:pStyle w:val="TableText"/>
              <w:spacing w:before="40"/>
              <w:jc w:val="center"/>
              <w:rPr>
                <w:b/>
                <w:sz w:val="18"/>
                <w:szCs w:val="18"/>
              </w:rPr>
            </w:pPr>
          </w:p>
        </w:tc>
        <w:tc>
          <w:tcPr>
            <w:tcW w:w="1701" w:type="dxa"/>
            <w:shd w:val="clear" w:color="auto" w:fill="D9D9D9" w:themeFill="background1" w:themeFillShade="D9"/>
          </w:tcPr>
          <w:p w14:paraId="78C8C6FB" w14:textId="77777777" w:rsidR="00876049" w:rsidRPr="00D65481" w:rsidRDefault="00876049" w:rsidP="00DB537B">
            <w:pPr>
              <w:pStyle w:val="TableText"/>
              <w:spacing w:before="40"/>
              <w:jc w:val="center"/>
              <w:rPr>
                <w:b/>
                <w:sz w:val="18"/>
                <w:szCs w:val="18"/>
              </w:rPr>
            </w:pPr>
            <w:r w:rsidRPr="00D65481">
              <w:rPr>
                <w:b/>
                <w:sz w:val="18"/>
                <w:szCs w:val="18"/>
              </w:rPr>
              <w:t>2014–15</w:t>
            </w:r>
          </w:p>
        </w:tc>
        <w:tc>
          <w:tcPr>
            <w:tcW w:w="1843" w:type="dxa"/>
            <w:shd w:val="clear" w:color="auto" w:fill="D9D9D9" w:themeFill="background1" w:themeFillShade="D9"/>
          </w:tcPr>
          <w:p w14:paraId="4986920E" w14:textId="77777777" w:rsidR="00876049" w:rsidRPr="00D65481" w:rsidRDefault="00876049" w:rsidP="00DB537B">
            <w:pPr>
              <w:pStyle w:val="TableText"/>
              <w:spacing w:before="40"/>
              <w:jc w:val="center"/>
              <w:rPr>
                <w:b/>
                <w:sz w:val="18"/>
                <w:szCs w:val="18"/>
              </w:rPr>
            </w:pPr>
            <w:r w:rsidRPr="00D65481">
              <w:rPr>
                <w:b/>
                <w:sz w:val="18"/>
                <w:szCs w:val="18"/>
              </w:rPr>
              <w:t>2015–16</w:t>
            </w:r>
          </w:p>
        </w:tc>
        <w:tc>
          <w:tcPr>
            <w:tcW w:w="1509" w:type="dxa"/>
            <w:shd w:val="clear" w:color="auto" w:fill="D9D9D9" w:themeFill="background1" w:themeFillShade="D9"/>
          </w:tcPr>
          <w:p w14:paraId="4A9DFB20" w14:textId="77777777" w:rsidR="00876049" w:rsidRPr="00D65481" w:rsidRDefault="00876049" w:rsidP="00DB537B">
            <w:pPr>
              <w:pStyle w:val="TableText"/>
              <w:spacing w:before="40"/>
              <w:jc w:val="center"/>
              <w:rPr>
                <w:b/>
                <w:sz w:val="18"/>
                <w:szCs w:val="18"/>
              </w:rPr>
            </w:pPr>
            <w:r w:rsidRPr="00D65481">
              <w:rPr>
                <w:b/>
                <w:sz w:val="18"/>
                <w:szCs w:val="18"/>
              </w:rPr>
              <w:t>2016–17</w:t>
            </w:r>
          </w:p>
        </w:tc>
      </w:tr>
      <w:tr w:rsidR="00876049" w:rsidRPr="00D65481" w14:paraId="0A414396" w14:textId="77777777" w:rsidTr="00DB537B">
        <w:tc>
          <w:tcPr>
            <w:tcW w:w="2700" w:type="dxa"/>
            <w:vAlign w:val="bottom"/>
          </w:tcPr>
          <w:p w14:paraId="0ED42E95" w14:textId="77777777" w:rsidR="00876049" w:rsidRPr="00D65481" w:rsidRDefault="00876049" w:rsidP="00DB537B">
            <w:pPr>
              <w:pStyle w:val="TableText"/>
              <w:spacing w:before="40"/>
              <w:jc w:val="left"/>
              <w:rPr>
                <w:sz w:val="18"/>
                <w:szCs w:val="18"/>
              </w:rPr>
            </w:pPr>
            <w:r w:rsidRPr="00D65481">
              <w:rPr>
                <w:sz w:val="18"/>
                <w:szCs w:val="18"/>
              </w:rPr>
              <w:t>Australian pelican</w:t>
            </w:r>
          </w:p>
        </w:tc>
        <w:tc>
          <w:tcPr>
            <w:tcW w:w="1264" w:type="dxa"/>
          </w:tcPr>
          <w:p w14:paraId="7D0BCF5C" w14:textId="77777777" w:rsidR="00876049" w:rsidRPr="00D65481" w:rsidRDefault="00876049" w:rsidP="00DB537B">
            <w:pPr>
              <w:pStyle w:val="TableText"/>
              <w:spacing w:before="40"/>
              <w:jc w:val="center"/>
              <w:rPr>
                <w:sz w:val="18"/>
                <w:szCs w:val="18"/>
              </w:rPr>
            </w:pPr>
            <w:r w:rsidRPr="00D65481">
              <w:rPr>
                <w:sz w:val="18"/>
                <w:szCs w:val="18"/>
              </w:rPr>
              <w:t>1400</w:t>
            </w:r>
          </w:p>
        </w:tc>
        <w:tc>
          <w:tcPr>
            <w:tcW w:w="1701" w:type="dxa"/>
            <w:vAlign w:val="bottom"/>
          </w:tcPr>
          <w:p w14:paraId="491EF654" w14:textId="77777777" w:rsidR="00876049" w:rsidRPr="00D65481" w:rsidRDefault="00876049" w:rsidP="00DB537B">
            <w:pPr>
              <w:pStyle w:val="TableText"/>
              <w:spacing w:before="40"/>
              <w:jc w:val="center"/>
              <w:rPr>
                <w:sz w:val="18"/>
                <w:szCs w:val="18"/>
              </w:rPr>
            </w:pPr>
          </w:p>
        </w:tc>
        <w:tc>
          <w:tcPr>
            <w:tcW w:w="1843" w:type="dxa"/>
          </w:tcPr>
          <w:p w14:paraId="43DCE2BC" w14:textId="77777777" w:rsidR="00876049" w:rsidRPr="00D65481" w:rsidRDefault="00876049" w:rsidP="00DB537B">
            <w:pPr>
              <w:pStyle w:val="TableText"/>
              <w:spacing w:before="40"/>
              <w:jc w:val="center"/>
              <w:rPr>
                <w:sz w:val="18"/>
                <w:szCs w:val="18"/>
              </w:rPr>
            </w:pPr>
            <w:r w:rsidRPr="00D65481">
              <w:rPr>
                <w:sz w:val="18"/>
                <w:szCs w:val="18"/>
              </w:rPr>
              <w:t>4051</w:t>
            </w:r>
          </w:p>
        </w:tc>
        <w:tc>
          <w:tcPr>
            <w:tcW w:w="1509" w:type="dxa"/>
          </w:tcPr>
          <w:p w14:paraId="0BF3278F" w14:textId="77777777" w:rsidR="00876049" w:rsidRPr="00D65481" w:rsidRDefault="00876049" w:rsidP="00DB537B">
            <w:pPr>
              <w:pStyle w:val="TableText"/>
              <w:spacing w:before="40"/>
              <w:jc w:val="center"/>
              <w:rPr>
                <w:sz w:val="18"/>
                <w:szCs w:val="18"/>
              </w:rPr>
            </w:pPr>
            <w:r w:rsidRPr="00D65481">
              <w:rPr>
                <w:sz w:val="18"/>
                <w:szCs w:val="18"/>
              </w:rPr>
              <w:t>13 191</w:t>
            </w:r>
          </w:p>
        </w:tc>
      </w:tr>
      <w:tr w:rsidR="00876049" w:rsidRPr="00D65481" w14:paraId="0F5C7CAB" w14:textId="77777777" w:rsidTr="00DB537B">
        <w:tc>
          <w:tcPr>
            <w:tcW w:w="2700" w:type="dxa"/>
            <w:vAlign w:val="bottom"/>
          </w:tcPr>
          <w:p w14:paraId="04CA9289" w14:textId="77777777" w:rsidR="00876049" w:rsidRPr="00D65481" w:rsidRDefault="00876049" w:rsidP="00DB537B">
            <w:pPr>
              <w:pStyle w:val="TableText"/>
              <w:spacing w:before="40"/>
              <w:jc w:val="left"/>
              <w:rPr>
                <w:sz w:val="18"/>
                <w:szCs w:val="18"/>
              </w:rPr>
            </w:pPr>
            <w:r w:rsidRPr="00D65481">
              <w:rPr>
                <w:sz w:val="18"/>
                <w:szCs w:val="18"/>
              </w:rPr>
              <w:t>Australian wood duck</w:t>
            </w:r>
          </w:p>
        </w:tc>
        <w:tc>
          <w:tcPr>
            <w:tcW w:w="1264" w:type="dxa"/>
          </w:tcPr>
          <w:p w14:paraId="6A64385B" w14:textId="77777777" w:rsidR="00876049" w:rsidRPr="00D65481" w:rsidRDefault="00876049" w:rsidP="00DB537B">
            <w:pPr>
              <w:pStyle w:val="TableText"/>
              <w:spacing w:before="40"/>
              <w:jc w:val="center"/>
              <w:rPr>
                <w:sz w:val="18"/>
                <w:szCs w:val="18"/>
              </w:rPr>
            </w:pPr>
            <w:r w:rsidRPr="00D65481">
              <w:rPr>
                <w:sz w:val="18"/>
                <w:szCs w:val="18"/>
              </w:rPr>
              <w:t>10 000</w:t>
            </w:r>
          </w:p>
        </w:tc>
        <w:tc>
          <w:tcPr>
            <w:tcW w:w="1701" w:type="dxa"/>
            <w:vAlign w:val="bottom"/>
          </w:tcPr>
          <w:p w14:paraId="21D2E9CE" w14:textId="77777777" w:rsidR="00876049" w:rsidRPr="00D65481" w:rsidRDefault="00876049" w:rsidP="00DB537B">
            <w:pPr>
              <w:pStyle w:val="TableText"/>
              <w:spacing w:before="40"/>
              <w:jc w:val="center"/>
              <w:rPr>
                <w:sz w:val="18"/>
                <w:szCs w:val="18"/>
              </w:rPr>
            </w:pPr>
          </w:p>
        </w:tc>
        <w:tc>
          <w:tcPr>
            <w:tcW w:w="1843" w:type="dxa"/>
          </w:tcPr>
          <w:p w14:paraId="33604925" w14:textId="77777777" w:rsidR="00876049" w:rsidRPr="00D65481" w:rsidRDefault="00876049" w:rsidP="00DB537B">
            <w:pPr>
              <w:pStyle w:val="TableText"/>
              <w:spacing w:before="40"/>
              <w:jc w:val="center"/>
              <w:rPr>
                <w:sz w:val="18"/>
                <w:szCs w:val="18"/>
              </w:rPr>
            </w:pPr>
          </w:p>
        </w:tc>
        <w:tc>
          <w:tcPr>
            <w:tcW w:w="1509" w:type="dxa"/>
          </w:tcPr>
          <w:p w14:paraId="0FE2EAF5" w14:textId="77777777" w:rsidR="00876049" w:rsidRPr="00D65481" w:rsidRDefault="00876049" w:rsidP="00DB537B">
            <w:pPr>
              <w:pStyle w:val="TableText"/>
              <w:spacing w:before="40"/>
              <w:jc w:val="center"/>
              <w:rPr>
                <w:sz w:val="18"/>
                <w:szCs w:val="18"/>
              </w:rPr>
            </w:pPr>
            <w:r w:rsidRPr="00D65481">
              <w:rPr>
                <w:sz w:val="18"/>
                <w:szCs w:val="18"/>
              </w:rPr>
              <w:t>17 658</w:t>
            </w:r>
          </w:p>
        </w:tc>
      </w:tr>
      <w:tr w:rsidR="00876049" w:rsidRPr="00D65481" w14:paraId="7D66B19E" w14:textId="77777777" w:rsidTr="00DB537B">
        <w:tc>
          <w:tcPr>
            <w:tcW w:w="2700" w:type="dxa"/>
            <w:vAlign w:val="bottom"/>
          </w:tcPr>
          <w:p w14:paraId="6A27606B" w14:textId="77777777" w:rsidR="00876049" w:rsidRPr="00D65481" w:rsidRDefault="00876049" w:rsidP="00DB537B">
            <w:pPr>
              <w:pStyle w:val="TableText"/>
              <w:spacing w:before="40"/>
              <w:jc w:val="left"/>
              <w:rPr>
                <w:sz w:val="18"/>
                <w:szCs w:val="18"/>
              </w:rPr>
            </w:pPr>
            <w:r w:rsidRPr="00D65481">
              <w:rPr>
                <w:sz w:val="18"/>
                <w:szCs w:val="18"/>
              </w:rPr>
              <w:t>Banded lapwing</w:t>
            </w:r>
          </w:p>
        </w:tc>
        <w:tc>
          <w:tcPr>
            <w:tcW w:w="1264" w:type="dxa"/>
          </w:tcPr>
          <w:p w14:paraId="03AAE0D6" w14:textId="77777777" w:rsidR="00876049" w:rsidRPr="00D65481" w:rsidRDefault="00876049" w:rsidP="00DB537B">
            <w:pPr>
              <w:pStyle w:val="TableText"/>
              <w:spacing w:before="40"/>
              <w:jc w:val="center"/>
              <w:rPr>
                <w:sz w:val="18"/>
                <w:szCs w:val="18"/>
              </w:rPr>
            </w:pPr>
            <w:r w:rsidRPr="00D65481">
              <w:rPr>
                <w:sz w:val="18"/>
                <w:szCs w:val="18"/>
              </w:rPr>
              <w:t>1000</w:t>
            </w:r>
          </w:p>
        </w:tc>
        <w:tc>
          <w:tcPr>
            <w:tcW w:w="1701" w:type="dxa"/>
            <w:vAlign w:val="bottom"/>
          </w:tcPr>
          <w:p w14:paraId="4D801DCD" w14:textId="77777777" w:rsidR="00876049" w:rsidRPr="00D65481" w:rsidRDefault="00876049" w:rsidP="00DB537B">
            <w:pPr>
              <w:pStyle w:val="TableText"/>
              <w:spacing w:before="40"/>
              <w:jc w:val="center"/>
              <w:rPr>
                <w:sz w:val="18"/>
                <w:szCs w:val="18"/>
              </w:rPr>
            </w:pPr>
          </w:p>
        </w:tc>
        <w:tc>
          <w:tcPr>
            <w:tcW w:w="1843" w:type="dxa"/>
          </w:tcPr>
          <w:p w14:paraId="470413D2" w14:textId="77777777" w:rsidR="00876049" w:rsidRPr="00D65481" w:rsidRDefault="00876049" w:rsidP="00DB537B">
            <w:pPr>
              <w:pStyle w:val="TableText"/>
              <w:spacing w:before="40"/>
              <w:jc w:val="center"/>
              <w:rPr>
                <w:sz w:val="18"/>
                <w:szCs w:val="18"/>
              </w:rPr>
            </w:pPr>
          </w:p>
        </w:tc>
        <w:tc>
          <w:tcPr>
            <w:tcW w:w="1509" w:type="dxa"/>
          </w:tcPr>
          <w:p w14:paraId="02792AAC" w14:textId="77777777" w:rsidR="00876049" w:rsidRPr="00D65481" w:rsidRDefault="00876049" w:rsidP="00DB537B">
            <w:pPr>
              <w:pStyle w:val="TableText"/>
              <w:spacing w:before="40"/>
              <w:jc w:val="center"/>
              <w:rPr>
                <w:sz w:val="18"/>
                <w:szCs w:val="18"/>
              </w:rPr>
            </w:pPr>
            <w:r w:rsidRPr="00D65481">
              <w:rPr>
                <w:sz w:val="18"/>
                <w:szCs w:val="18"/>
              </w:rPr>
              <w:t>1984</w:t>
            </w:r>
          </w:p>
        </w:tc>
      </w:tr>
      <w:tr w:rsidR="00876049" w:rsidRPr="00D65481" w14:paraId="32B4CB9B" w14:textId="77777777" w:rsidTr="00DB537B">
        <w:tc>
          <w:tcPr>
            <w:tcW w:w="2700" w:type="dxa"/>
            <w:vAlign w:val="bottom"/>
          </w:tcPr>
          <w:p w14:paraId="67B8EFE3" w14:textId="77777777" w:rsidR="00876049" w:rsidRPr="00D65481" w:rsidRDefault="00876049" w:rsidP="00DB537B">
            <w:pPr>
              <w:pStyle w:val="TableText"/>
              <w:spacing w:before="40"/>
              <w:jc w:val="left"/>
              <w:rPr>
                <w:sz w:val="18"/>
                <w:szCs w:val="18"/>
              </w:rPr>
            </w:pPr>
            <w:r w:rsidRPr="00D65481">
              <w:rPr>
                <w:sz w:val="18"/>
                <w:szCs w:val="18"/>
              </w:rPr>
              <w:t>Black-winged stilt</w:t>
            </w:r>
          </w:p>
        </w:tc>
        <w:tc>
          <w:tcPr>
            <w:tcW w:w="1264" w:type="dxa"/>
          </w:tcPr>
          <w:p w14:paraId="3CD7C130" w14:textId="77777777" w:rsidR="00876049" w:rsidRPr="00D65481" w:rsidRDefault="00876049" w:rsidP="00DB537B">
            <w:pPr>
              <w:pStyle w:val="TableText"/>
              <w:spacing w:before="40"/>
              <w:jc w:val="center"/>
              <w:rPr>
                <w:sz w:val="18"/>
                <w:szCs w:val="18"/>
              </w:rPr>
            </w:pPr>
            <w:r w:rsidRPr="00D65481">
              <w:rPr>
                <w:sz w:val="18"/>
                <w:szCs w:val="18"/>
              </w:rPr>
              <w:t>1750</w:t>
            </w:r>
          </w:p>
        </w:tc>
        <w:tc>
          <w:tcPr>
            <w:tcW w:w="1701" w:type="dxa"/>
            <w:vAlign w:val="bottom"/>
          </w:tcPr>
          <w:p w14:paraId="3C1B3397" w14:textId="77777777" w:rsidR="00876049" w:rsidRPr="00D65481" w:rsidRDefault="00876049" w:rsidP="00DB537B">
            <w:pPr>
              <w:pStyle w:val="TableText"/>
              <w:spacing w:before="40"/>
              <w:jc w:val="center"/>
              <w:rPr>
                <w:sz w:val="18"/>
                <w:szCs w:val="18"/>
              </w:rPr>
            </w:pPr>
          </w:p>
        </w:tc>
        <w:tc>
          <w:tcPr>
            <w:tcW w:w="1843" w:type="dxa"/>
          </w:tcPr>
          <w:p w14:paraId="7A9709EF" w14:textId="77777777" w:rsidR="00876049" w:rsidRPr="00D65481" w:rsidRDefault="00876049" w:rsidP="00DB537B">
            <w:pPr>
              <w:pStyle w:val="TableText"/>
              <w:spacing w:before="40"/>
              <w:jc w:val="center"/>
              <w:rPr>
                <w:sz w:val="18"/>
                <w:szCs w:val="18"/>
              </w:rPr>
            </w:pPr>
          </w:p>
        </w:tc>
        <w:tc>
          <w:tcPr>
            <w:tcW w:w="1509" w:type="dxa"/>
          </w:tcPr>
          <w:p w14:paraId="0F650D1D" w14:textId="77777777" w:rsidR="00876049" w:rsidRPr="00D65481" w:rsidRDefault="00876049" w:rsidP="00DB537B">
            <w:pPr>
              <w:pStyle w:val="TableText"/>
              <w:spacing w:before="40"/>
              <w:jc w:val="center"/>
              <w:rPr>
                <w:sz w:val="18"/>
                <w:szCs w:val="18"/>
              </w:rPr>
            </w:pPr>
            <w:r w:rsidRPr="00D65481">
              <w:rPr>
                <w:sz w:val="18"/>
                <w:szCs w:val="18"/>
              </w:rPr>
              <w:t>5043</w:t>
            </w:r>
          </w:p>
        </w:tc>
      </w:tr>
      <w:tr w:rsidR="00876049" w:rsidRPr="00D65481" w14:paraId="0D3DC349" w14:textId="77777777" w:rsidTr="00DB537B">
        <w:tc>
          <w:tcPr>
            <w:tcW w:w="2700" w:type="dxa"/>
            <w:vAlign w:val="bottom"/>
          </w:tcPr>
          <w:p w14:paraId="5CF3CA61" w14:textId="77777777" w:rsidR="00876049" w:rsidRPr="00D65481" w:rsidRDefault="00876049" w:rsidP="00DB537B">
            <w:pPr>
              <w:pStyle w:val="TableText"/>
              <w:spacing w:before="40"/>
              <w:jc w:val="left"/>
              <w:rPr>
                <w:sz w:val="18"/>
                <w:szCs w:val="18"/>
              </w:rPr>
            </w:pPr>
            <w:r w:rsidRPr="00D65481">
              <w:rPr>
                <w:sz w:val="18"/>
                <w:szCs w:val="18"/>
              </w:rPr>
              <w:t>Eastern great egret</w:t>
            </w:r>
          </w:p>
        </w:tc>
        <w:tc>
          <w:tcPr>
            <w:tcW w:w="1264" w:type="dxa"/>
          </w:tcPr>
          <w:p w14:paraId="0FA7D99C" w14:textId="77777777" w:rsidR="00876049" w:rsidRPr="00D65481" w:rsidRDefault="00876049" w:rsidP="00DB537B">
            <w:pPr>
              <w:pStyle w:val="TableText"/>
              <w:spacing w:before="40"/>
              <w:jc w:val="center"/>
              <w:rPr>
                <w:sz w:val="18"/>
                <w:szCs w:val="18"/>
              </w:rPr>
            </w:pPr>
            <w:r w:rsidRPr="00D65481">
              <w:rPr>
                <w:sz w:val="18"/>
                <w:szCs w:val="18"/>
              </w:rPr>
              <w:t>1000</w:t>
            </w:r>
          </w:p>
        </w:tc>
        <w:tc>
          <w:tcPr>
            <w:tcW w:w="1701" w:type="dxa"/>
            <w:vAlign w:val="bottom"/>
          </w:tcPr>
          <w:p w14:paraId="3553FE81" w14:textId="77777777" w:rsidR="00876049" w:rsidRPr="00D65481" w:rsidRDefault="00876049" w:rsidP="00DB537B">
            <w:pPr>
              <w:pStyle w:val="TableText"/>
              <w:spacing w:before="40"/>
              <w:jc w:val="center"/>
              <w:rPr>
                <w:sz w:val="18"/>
                <w:szCs w:val="18"/>
              </w:rPr>
            </w:pPr>
          </w:p>
        </w:tc>
        <w:tc>
          <w:tcPr>
            <w:tcW w:w="1843" w:type="dxa"/>
          </w:tcPr>
          <w:p w14:paraId="7257639E" w14:textId="77777777" w:rsidR="00876049" w:rsidRPr="00D65481" w:rsidRDefault="00876049" w:rsidP="00DB537B">
            <w:pPr>
              <w:pStyle w:val="TableText"/>
              <w:spacing w:before="40"/>
              <w:jc w:val="center"/>
              <w:rPr>
                <w:sz w:val="18"/>
                <w:szCs w:val="18"/>
              </w:rPr>
            </w:pPr>
          </w:p>
        </w:tc>
        <w:tc>
          <w:tcPr>
            <w:tcW w:w="1509" w:type="dxa"/>
          </w:tcPr>
          <w:p w14:paraId="1D958C8D" w14:textId="77777777" w:rsidR="00876049" w:rsidRPr="00D65481" w:rsidRDefault="00876049" w:rsidP="00DB537B">
            <w:pPr>
              <w:pStyle w:val="TableText"/>
              <w:spacing w:before="40"/>
              <w:jc w:val="center"/>
              <w:rPr>
                <w:sz w:val="18"/>
                <w:szCs w:val="18"/>
              </w:rPr>
            </w:pPr>
            <w:r w:rsidRPr="00D65481">
              <w:rPr>
                <w:sz w:val="18"/>
                <w:szCs w:val="18"/>
              </w:rPr>
              <w:t>2295</w:t>
            </w:r>
          </w:p>
        </w:tc>
      </w:tr>
      <w:tr w:rsidR="00876049" w:rsidRPr="00D65481" w14:paraId="4383E008" w14:textId="77777777" w:rsidTr="00DB537B">
        <w:tc>
          <w:tcPr>
            <w:tcW w:w="2700" w:type="dxa"/>
            <w:vAlign w:val="bottom"/>
          </w:tcPr>
          <w:p w14:paraId="157974A1" w14:textId="77777777" w:rsidR="00876049" w:rsidRPr="00D65481" w:rsidRDefault="00876049" w:rsidP="00DB537B">
            <w:pPr>
              <w:pStyle w:val="TableText"/>
              <w:spacing w:before="40"/>
              <w:jc w:val="left"/>
              <w:rPr>
                <w:sz w:val="18"/>
                <w:szCs w:val="18"/>
              </w:rPr>
            </w:pPr>
            <w:r w:rsidRPr="00D65481">
              <w:rPr>
                <w:sz w:val="18"/>
                <w:szCs w:val="18"/>
              </w:rPr>
              <w:t>Grey teal</w:t>
            </w:r>
          </w:p>
        </w:tc>
        <w:tc>
          <w:tcPr>
            <w:tcW w:w="1264" w:type="dxa"/>
          </w:tcPr>
          <w:p w14:paraId="6F7C054C" w14:textId="77777777" w:rsidR="00876049" w:rsidRPr="00D65481" w:rsidRDefault="00876049" w:rsidP="00DB537B">
            <w:pPr>
              <w:pStyle w:val="TableText"/>
              <w:spacing w:before="40"/>
              <w:jc w:val="center"/>
              <w:rPr>
                <w:sz w:val="18"/>
                <w:szCs w:val="18"/>
              </w:rPr>
            </w:pPr>
            <w:r w:rsidRPr="00D65481">
              <w:rPr>
                <w:sz w:val="18"/>
                <w:szCs w:val="18"/>
              </w:rPr>
              <w:t>20 000</w:t>
            </w:r>
          </w:p>
        </w:tc>
        <w:tc>
          <w:tcPr>
            <w:tcW w:w="1701" w:type="dxa"/>
            <w:vAlign w:val="bottom"/>
          </w:tcPr>
          <w:p w14:paraId="03E43963" w14:textId="77777777" w:rsidR="00876049" w:rsidRPr="00D65481" w:rsidRDefault="00876049" w:rsidP="00DB537B">
            <w:pPr>
              <w:pStyle w:val="TableText"/>
              <w:spacing w:before="40"/>
              <w:jc w:val="center"/>
              <w:rPr>
                <w:sz w:val="18"/>
                <w:szCs w:val="18"/>
              </w:rPr>
            </w:pPr>
          </w:p>
        </w:tc>
        <w:tc>
          <w:tcPr>
            <w:tcW w:w="1843" w:type="dxa"/>
          </w:tcPr>
          <w:p w14:paraId="657A3958" w14:textId="77777777" w:rsidR="00876049" w:rsidRPr="00D65481" w:rsidRDefault="00876049" w:rsidP="00DB537B">
            <w:pPr>
              <w:pStyle w:val="TableText"/>
              <w:spacing w:before="40"/>
              <w:jc w:val="center"/>
              <w:rPr>
                <w:sz w:val="18"/>
                <w:szCs w:val="18"/>
              </w:rPr>
            </w:pPr>
          </w:p>
        </w:tc>
        <w:tc>
          <w:tcPr>
            <w:tcW w:w="1509" w:type="dxa"/>
          </w:tcPr>
          <w:p w14:paraId="1CF6CF85" w14:textId="77777777" w:rsidR="00876049" w:rsidRPr="00D65481" w:rsidRDefault="00876049" w:rsidP="00DB537B">
            <w:pPr>
              <w:pStyle w:val="TableText"/>
              <w:spacing w:before="40"/>
              <w:jc w:val="center"/>
              <w:rPr>
                <w:sz w:val="18"/>
                <w:szCs w:val="18"/>
              </w:rPr>
            </w:pPr>
            <w:r w:rsidRPr="00D65481">
              <w:rPr>
                <w:sz w:val="18"/>
                <w:szCs w:val="18"/>
              </w:rPr>
              <w:t>138 795</w:t>
            </w:r>
          </w:p>
        </w:tc>
      </w:tr>
      <w:tr w:rsidR="00876049" w:rsidRPr="00D65481" w14:paraId="503A371C" w14:textId="77777777" w:rsidTr="00DB537B">
        <w:tc>
          <w:tcPr>
            <w:tcW w:w="2700" w:type="dxa"/>
            <w:vAlign w:val="bottom"/>
          </w:tcPr>
          <w:p w14:paraId="35366E05" w14:textId="77777777" w:rsidR="00876049" w:rsidRPr="00D65481" w:rsidRDefault="00876049" w:rsidP="00DB537B">
            <w:pPr>
              <w:pStyle w:val="TableText"/>
              <w:spacing w:before="40"/>
              <w:jc w:val="left"/>
              <w:rPr>
                <w:sz w:val="18"/>
                <w:szCs w:val="18"/>
              </w:rPr>
            </w:pPr>
            <w:r w:rsidRPr="00D65481">
              <w:rPr>
                <w:sz w:val="18"/>
                <w:szCs w:val="18"/>
              </w:rPr>
              <w:t>Straw-necked ibis</w:t>
            </w:r>
          </w:p>
        </w:tc>
        <w:tc>
          <w:tcPr>
            <w:tcW w:w="1264" w:type="dxa"/>
          </w:tcPr>
          <w:p w14:paraId="04278ADD" w14:textId="77777777" w:rsidR="00876049" w:rsidRPr="00D65481" w:rsidRDefault="00876049" w:rsidP="00DB537B">
            <w:pPr>
              <w:pStyle w:val="TableText"/>
              <w:spacing w:before="40"/>
              <w:jc w:val="center"/>
              <w:rPr>
                <w:sz w:val="18"/>
                <w:szCs w:val="18"/>
              </w:rPr>
            </w:pPr>
            <w:r w:rsidRPr="00D65481">
              <w:rPr>
                <w:sz w:val="18"/>
                <w:szCs w:val="18"/>
              </w:rPr>
              <w:t>10 000</w:t>
            </w:r>
          </w:p>
        </w:tc>
        <w:tc>
          <w:tcPr>
            <w:tcW w:w="1701" w:type="dxa"/>
            <w:vAlign w:val="bottom"/>
          </w:tcPr>
          <w:p w14:paraId="7C06F9FA" w14:textId="77777777" w:rsidR="00876049" w:rsidRPr="00D65481" w:rsidRDefault="00876049" w:rsidP="00DB537B">
            <w:pPr>
              <w:pStyle w:val="TableText"/>
              <w:spacing w:before="40"/>
              <w:jc w:val="center"/>
              <w:rPr>
                <w:sz w:val="18"/>
                <w:szCs w:val="18"/>
              </w:rPr>
            </w:pPr>
          </w:p>
        </w:tc>
        <w:tc>
          <w:tcPr>
            <w:tcW w:w="1843" w:type="dxa"/>
          </w:tcPr>
          <w:p w14:paraId="32B0E6C7" w14:textId="77777777" w:rsidR="00876049" w:rsidRPr="00D65481" w:rsidRDefault="00876049" w:rsidP="00DB537B">
            <w:pPr>
              <w:pStyle w:val="TableText"/>
              <w:spacing w:before="40"/>
              <w:jc w:val="center"/>
              <w:rPr>
                <w:sz w:val="18"/>
                <w:szCs w:val="18"/>
              </w:rPr>
            </w:pPr>
          </w:p>
        </w:tc>
        <w:tc>
          <w:tcPr>
            <w:tcW w:w="1509" w:type="dxa"/>
          </w:tcPr>
          <w:p w14:paraId="47923CFB" w14:textId="77777777" w:rsidR="00876049" w:rsidRPr="00D65481" w:rsidRDefault="00876049" w:rsidP="00DB537B">
            <w:pPr>
              <w:pStyle w:val="TableText"/>
              <w:spacing w:before="40"/>
              <w:jc w:val="center"/>
              <w:rPr>
                <w:sz w:val="18"/>
                <w:szCs w:val="18"/>
              </w:rPr>
            </w:pPr>
            <w:r w:rsidRPr="00D65481">
              <w:rPr>
                <w:sz w:val="18"/>
                <w:szCs w:val="18"/>
              </w:rPr>
              <w:t>74 725</w:t>
            </w:r>
          </w:p>
        </w:tc>
      </w:tr>
      <w:tr w:rsidR="00876049" w:rsidRPr="00D65481" w14:paraId="6E798529" w14:textId="77777777" w:rsidTr="00DB537B">
        <w:tc>
          <w:tcPr>
            <w:tcW w:w="2700" w:type="dxa"/>
            <w:vAlign w:val="bottom"/>
          </w:tcPr>
          <w:p w14:paraId="6461036A" w14:textId="77777777" w:rsidR="00876049" w:rsidRPr="00D65481" w:rsidRDefault="00876049" w:rsidP="00DB537B">
            <w:pPr>
              <w:pStyle w:val="TableText"/>
              <w:spacing w:before="40"/>
              <w:jc w:val="left"/>
              <w:rPr>
                <w:sz w:val="18"/>
                <w:szCs w:val="18"/>
              </w:rPr>
            </w:pPr>
            <w:r w:rsidRPr="00D65481">
              <w:rPr>
                <w:sz w:val="18"/>
                <w:szCs w:val="18"/>
              </w:rPr>
              <w:t>White-faced heron</w:t>
            </w:r>
          </w:p>
        </w:tc>
        <w:tc>
          <w:tcPr>
            <w:tcW w:w="1264" w:type="dxa"/>
          </w:tcPr>
          <w:p w14:paraId="78CCD5F7" w14:textId="77777777" w:rsidR="00876049" w:rsidRPr="00D65481" w:rsidRDefault="00876049" w:rsidP="00DB537B">
            <w:pPr>
              <w:pStyle w:val="TableText"/>
              <w:spacing w:before="40"/>
              <w:jc w:val="center"/>
              <w:rPr>
                <w:sz w:val="18"/>
                <w:szCs w:val="18"/>
              </w:rPr>
            </w:pPr>
            <w:r w:rsidRPr="00D65481">
              <w:rPr>
                <w:sz w:val="18"/>
                <w:szCs w:val="18"/>
              </w:rPr>
              <w:t>1000</w:t>
            </w:r>
          </w:p>
        </w:tc>
        <w:tc>
          <w:tcPr>
            <w:tcW w:w="1701" w:type="dxa"/>
            <w:vAlign w:val="bottom"/>
          </w:tcPr>
          <w:p w14:paraId="65396A7A" w14:textId="77777777" w:rsidR="00876049" w:rsidRPr="00D65481" w:rsidRDefault="00876049" w:rsidP="00DB537B">
            <w:pPr>
              <w:pStyle w:val="TableText"/>
              <w:spacing w:before="40"/>
              <w:jc w:val="center"/>
              <w:rPr>
                <w:sz w:val="18"/>
                <w:szCs w:val="18"/>
              </w:rPr>
            </w:pPr>
          </w:p>
        </w:tc>
        <w:tc>
          <w:tcPr>
            <w:tcW w:w="1843" w:type="dxa"/>
          </w:tcPr>
          <w:p w14:paraId="66B6AD00" w14:textId="77777777" w:rsidR="00876049" w:rsidRPr="00D65481" w:rsidRDefault="00876049" w:rsidP="00DB537B">
            <w:pPr>
              <w:pStyle w:val="TableText"/>
              <w:spacing w:before="40"/>
              <w:jc w:val="center"/>
              <w:rPr>
                <w:sz w:val="18"/>
                <w:szCs w:val="18"/>
              </w:rPr>
            </w:pPr>
          </w:p>
        </w:tc>
        <w:tc>
          <w:tcPr>
            <w:tcW w:w="1509" w:type="dxa"/>
          </w:tcPr>
          <w:p w14:paraId="0917BB4F" w14:textId="77777777" w:rsidR="00876049" w:rsidRPr="00D65481" w:rsidRDefault="00876049" w:rsidP="00DB537B">
            <w:pPr>
              <w:pStyle w:val="TableText"/>
              <w:spacing w:before="40"/>
              <w:jc w:val="center"/>
              <w:rPr>
                <w:sz w:val="18"/>
                <w:szCs w:val="18"/>
              </w:rPr>
            </w:pPr>
            <w:r w:rsidRPr="00D65481">
              <w:rPr>
                <w:sz w:val="18"/>
                <w:szCs w:val="18"/>
              </w:rPr>
              <w:t>2338</w:t>
            </w:r>
          </w:p>
        </w:tc>
      </w:tr>
      <w:tr w:rsidR="00876049" w:rsidRPr="00D65481" w14:paraId="4F4EE8BE" w14:textId="77777777" w:rsidTr="00DB537B">
        <w:tc>
          <w:tcPr>
            <w:tcW w:w="2700" w:type="dxa"/>
            <w:vAlign w:val="bottom"/>
          </w:tcPr>
          <w:p w14:paraId="46F67054" w14:textId="77777777" w:rsidR="00876049" w:rsidRPr="00D65481" w:rsidRDefault="00876049" w:rsidP="00DB537B">
            <w:pPr>
              <w:pStyle w:val="TableText"/>
              <w:spacing w:before="40"/>
              <w:jc w:val="left"/>
              <w:rPr>
                <w:sz w:val="18"/>
                <w:szCs w:val="18"/>
              </w:rPr>
            </w:pPr>
            <w:r w:rsidRPr="00D65481">
              <w:rPr>
                <w:sz w:val="18"/>
                <w:szCs w:val="18"/>
              </w:rPr>
              <w:t>White-necked heron</w:t>
            </w:r>
          </w:p>
        </w:tc>
        <w:tc>
          <w:tcPr>
            <w:tcW w:w="1264" w:type="dxa"/>
          </w:tcPr>
          <w:p w14:paraId="774018DC" w14:textId="77777777" w:rsidR="00876049" w:rsidRPr="00D65481" w:rsidRDefault="00876049" w:rsidP="00DB537B">
            <w:pPr>
              <w:pStyle w:val="TableText"/>
              <w:spacing w:before="40"/>
              <w:jc w:val="center"/>
              <w:rPr>
                <w:sz w:val="18"/>
                <w:szCs w:val="18"/>
              </w:rPr>
            </w:pPr>
            <w:r w:rsidRPr="00D65481">
              <w:rPr>
                <w:sz w:val="18"/>
                <w:szCs w:val="18"/>
              </w:rPr>
              <w:t>250</w:t>
            </w:r>
          </w:p>
        </w:tc>
        <w:tc>
          <w:tcPr>
            <w:tcW w:w="1701" w:type="dxa"/>
            <w:vAlign w:val="bottom"/>
          </w:tcPr>
          <w:p w14:paraId="7106A1A9" w14:textId="77777777" w:rsidR="00876049" w:rsidRPr="00D65481" w:rsidRDefault="00876049" w:rsidP="00DB537B">
            <w:pPr>
              <w:pStyle w:val="TableText"/>
              <w:spacing w:before="40"/>
              <w:jc w:val="center"/>
              <w:rPr>
                <w:sz w:val="18"/>
                <w:szCs w:val="18"/>
              </w:rPr>
            </w:pPr>
          </w:p>
        </w:tc>
        <w:tc>
          <w:tcPr>
            <w:tcW w:w="1843" w:type="dxa"/>
          </w:tcPr>
          <w:p w14:paraId="2674C669" w14:textId="77777777" w:rsidR="00876049" w:rsidRPr="00D65481" w:rsidRDefault="00876049" w:rsidP="00DB537B">
            <w:pPr>
              <w:pStyle w:val="TableText"/>
              <w:spacing w:before="40"/>
              <w:jc w:val="center"/>
              <w:rPr>
                <w:sz w:val="18"/>
                <w:szCs w:val="18"/>
              </w:rPr>
            </w:pPr>
            <w:r w:rsidRPr="00D65481">
              <w:rPr>
                <w:sz w:val="18"/>
                <w:szCs w:val="18"/>
              </w:rPr>
              <w:t>302</w:t>
            </w:r>
          </w:p>
        </w:tc>
        <w:tc>
          <w:tcPr>
            <w:tcW w:w="1509" w:type="dxa"/>
          </w:tcPr>
          <w:p w14:paraId="68EC60EA" w14:textId="77777777" w:rsidR="00876049" w:rsidRPr="00D65481" w:rsidRDefault="00876049" w:rsidP="00DB537B">
            <w:pPr>
              <w:pStyle w:val="TableText"/>
              <w:spacing w:before="40"/>
              <w:jc w:val="center"/>
              <w:rPr>
                <w:sz w:val="18"/>
                <w:szCs w:val="18"/>
              </w:rPr>
            </w:pPr>
            <w:r w:rsidRPr="00D65481">
              <w:rPr>
                <w:sz w:val="18"/>
                <w:szCs w:val="18"/>
              </w:rPr>
              <w:t>792</w:t>
            </w:r>
          </w:p>
        </w:tc>
      </w:tr>
      <w:tr w:rsidR="00876049" w:rsidRPr="00D65481" w14:paraId="136F64CF" w14:textId="77777777" w:rsidTr="00DB537B">
        <w:tc>
          <w:tcPr>
            <w:tcW w:w="2700" w:type="dxa"/>
            <w:vAlign w:val="bottom"/>
          </w:tcPr>
          <w:p w14:paraId="2143A4E8" w14:textId="77777777" w:rsidR="00876049" w:rsidRPr="00D65481" w:rsidRDefault="00876049" w:rsidP="00DB537B">
            <w:pPr>
              <w:pStyle w:val="TableText"/>
              <w:spacing w:before="40"/>
              <w:jc w:val="left"/>
              <w:rPr>
                <w:sz w:val="18"/>
                <w:szCs w:val="18"/>
              </w:rPr>
            </w:pPr>
            <w:r w:rsidRPr="00D65481">
              <w:rPr>
                <w:sz w:val="18"/>
                <w:szCs w:val="18"/>
              </w:rPr>
              <w:t>Yellow-billed spoonbill</w:t>
            </w:r>
          </w:p>
        </w:tc>
        <w:tc>
          <w:tcPr>
            <w:tcW w:w="1264" w:type="dxa"/>
          </w:tcPr>
          <w:p w14:paraId="3B1A10A1" w14:textId="77777777" w:rsidR="00876049" w:rsidRPr="00D65481" w:rsidRDefault="00876049" w:rsidP="00DB537B">
            <w:pPr>
              <w:pStyle w:val="TableText"/>
              <w:spacing w:before="40"/>
              <w:jc w:val="center"/>
              <w:rPr>
                <w:sz w:val="18"/>
                <w:szCs w:val="18"/>
              </w:rPr>
            </w:pPr>
            <w:r w:rsidRPr="00D65481">
              <w:rPr>
                <w:sz w:val="18"/>
                <w:szCs w:val="18"/>
              </w:rPr>
              <w:t>250</w:t>
            </w:r>
          </w:p>
        </w:tc>
        <w:tc>
          <w:tcPr>
            <w:tcW w:w="1701" w:type="dxa"/>
            <w:vAlign w:val="bottom"/>
          </w:tcPr>
          <w:p w14:paraId="71FCBABD" w14:textId="77777777" w:rsidR="00876049" w:rsidRPr="00D65481" w:rsidRDefault="00876049" w:rsidP="00DB537B">
            <w:pPr>
              <w:pStyle w:val="TableText"/>
              <w:spacing w:before="40"/>
              <w:jc w:val="center"/>
              <w:rPr>
                <w:sz w:val="18"/>
                <w:szCs w:val="18"/>
              </w:rPr>
            </w:pPr>
            <w:r w:rsidRPr="00D65481">
              <w:rPr>
                <w:sz w:val="18"/>
                <w:szCs w:val="18"/>
              </w:rPr>
              <w:t>436</w:t>
            </w:r>
          </w:p>
        </w:tc>
        <w:tc>
          <w:tcPr>
            <w:tcW w:w="1843" w:type="dxa"/>
          </w:tcPr>
          <w:p w14:paraId="0794E517" w14:textId="77777777" w:rsidR="00876049" w:rsidRPr="00D65481" w:rsidRDefault="00876049" w:rsidP="00DB537B">
            <w:pPr>
              <w:pStyle w:val="TableText"/>
              <w:spacing w:before="40"/>
              <w:jc w:val="center"/>
              <w:rPr>
                <w:sz w:val="18"/>
                <w:szCs w:val="18"/>
              </w:rPr>
            </w:pPr>
            <w:r w:rsidRPr="00D65481">
              <w:rPr>
                <w:sz w:val="18"/>
                <w:szCs w:val="18"/>
              </w:rPr>
              <w:t>2480</w:t>
            </w:r>
          </w:p>
        </w:tc>
        <w:tc>
          <w:tcPr>
            <w:tcW w:w="1509" w:type="dxa"/>
          </w:tcPr>
          <w:p w14:paraId="762563B7" w14:textId="77777777" w:rsidR="00876049" w:rsidRPr="00D65481" w:rsidRDefault="00876049" w:rsidP="00DB537B">
            <w:pPr>
              <w:pStyle w:val="TableText"/>
              <w:spacing w:before="40"/>
              <w:jc w:val="center"/>
              <w:rPr>
                <w:sz w:val="18"/>
                <w:szCs w:val="18"/>
              </w:rPr>
            </w:pPr>
          </w:p>
        </w:tc>
      </w:tr>
    </w:tbl>
    <w:p w14:paraId="337B2075" w14:textId="77777777" w:rsidR="00876049" w:rsidRPr="00D65481" w:rsidRDefault="00876049" w:rsidP="00876049">
      <w:r w:rsidRPr="00D65481">
        <w:rPr>
          <w:sz w:val="18"/>
          <w:szCs w:val="18"/>
        </w:rPr>
        <w:t>* Population estimates from Wetlands International (2012).</w:t>
      </w:r>
    </w:p>
    <w:p w14:paraId="57088D3C" w14:textId="77777777" w:rsidR="00B75481" w:rsidRPr="00D65481" w:rsidRDefault="00B75481" w:rsidP="00801B94">
      <w:pPr>
        <w:pStyle w:val="FigureCaption"/>
        <w:ind w:left="450" w:right="297"/>
      </w:pPr>
    </w:p>
    <w:p w14:paraId="7E1F2A8F" w14:textId="77777777" w:rsidR="00371749" w:rsidRPr="00D65481" w:rsidRDefault="00371749" w:rsidP="00B75481">
      <w:pPr>
        <w:pStyle w:val="Heading1"/>
      </w:pPr>
      <w:bookmarkStart w:id="116" w:name="_Toc527467766"/>
      <w:r w:rsidRPr="00D65481">
        <w:t>Adaptive management</w:t>
      </w:r>
      <w:bookmarkEnd w:id="116"/>
    </w:p>
    <w:p w14:paraId="0CB0A225" w14:textId="77777777" w:rsidR="00E8066C" w:rsidRPr="00D65481" w:rsidRDefault="000A216C" w:rsidP="00E8066C">
      <w:r w:rsidRPr="00D65481">
        <w:rPr>
          <w:noProof/>
          <w:lang w:eastAsia="en-AU"/>
        </w:rPr>
        <mc:AlternateContent>
          <mc:Choice Requires="wps">
            <w:drawing>
              <wp:inline distT="0" distB="0" distL="0" distR="0" wp14:anchorId="0EF2E46F" wp14:editId="121961ED">
                <wp:extent cx="5732145" cy="4220307"/>
                <wp:effectExtent l="0" t="0" r="8255" b="8890"/>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4220307"/>
                        </a:xfrm>
                        <a:prstGeom prst="rect">
                          <a:avLst/>
                        </a:prstGeom>
                        <a:solidFill>
                          <a:schemeClr val="tx2">
                            <a:lumMod val="40000"/>
                            <a:lumOff val="60000"/>
                          </a:schemeClr>
                        </a:solidFill>
                        <a:ln w="9525">
                          <a:solidFill>
                            <a:schemeClr val="tx2">
                              <a:lumMod val="100000"/>
                              <a:lumOff val="0"/>
                            </a:schemeClr>
                          </a:solidFill>
                          <a:miter lim="800000"/>
                          <a:headEnd/>
                          <a:tailEnd/>
                        </a:ln>
                      </wps:spPr>
                      <wps:txbx>
                        <w:txbxContent>
                          <w:p w14:paraId="772A7F52" w14:textId="77777777" w:rsidR="00140817" w:rsidRPr="00AC3425" w:rsidRDefault="00140817" w:rsidP="00F16DF0">
                            <w:pPr>
                              <w:spacing w:before="60" w:after="60"/>
                              <w:rPr>
                                <w:b/>
                              </w:rPr>
                            </w:pPr>
                            <w:r>
                              <w:rPr>
                                <w:b/>
                              </w:rPr>
                              <w:t>Key adaptive management messages</w:t>
                            </w:r>
                          </w:p>
                          <w:p w14:paraId="0A26CE10" w14:textId="77777777" w:rsidR="00140817" w:rsidRDefault="00140817" w:rsidP="0082494F">
                            <w:pPr>
                              <w:pStyle w:val="ListParagraph"/>
                              <w:numPr>
                                <w:ilvl w:val="0"/>
                                <w:numId w:val="15"/>
                              </w:numPr>
                              <w:rPr>
                                <w:sz w:val="20"/>
                              </w:rPr>
                            </w:pPr>
                            <w:r>
                              <w:rPr>
                                <w:sz w:val="20"/>
                              </w:rPr>
                              <w:t>A dynamic mosaic of wetting and drying promotes biodiversity</w:t>
                            </w:r>
                          </w:p>
                          <w:p w14:paraId="7C482D87" w14:textId="1A683521" w:rsidR="00140817" w:rsidRDefault="00140817" w:rsidP="00D82608">
                            <w:pPr>
                              <w:pStyle w:val="ListParagraph"/>
                              <w:numPr>
                                <w:ilvl w:val="1"/>
                                <w:numId w:val="15"/>
                              </w:numPr>
                              <w:rPr>
                                <w:sz w:val="20"/>
                              </w:rPr>
                            </w:pPr>
                            <w:r>
                              <w:rPr>
                                <w:sz w:val="20"/>
                              </w:rPr>
                              <w:t xml:space="preserve">Inundation with different frequencies of wet and dry and different water depths both within a wetland and at a landscape scale promotes diversity in vegetation communities and waterbirds. </w:t>
                            </w:r>
                          </w:p>
                          <w:p w14:paraId="47F1F2A1" w14:textId="4FF159B2" w:rsidR="00140817" w:rsidRDefault="00140817" w:rsidP="0082494F">
                            <w:pPr>
                              <w:pStyle w:val="ListParagraph"/>
                              <w:numPr>
                                <w:ilvl w:val="0"/>
                                <w:numId w:val="15"/>
                              </w:numPr>
                              <w:rPr>
                                <w:sz w:val="20"/>
                              </w:rPr>
                            </w:pPr>
                            <w:r>
                              <w:rPr>
                                <w:sz w:val="20"/>
                              </w:rPr>
                              <w:t>Inundation history is an important input to environmental water planning</w:t>
                            </w:r>
                          </w:p>
                          <w:p w14:paraId="6DF613B0" w14:textId="4E17A4E2" w:rsidR="00140817" w:rsidRDefault="00140817" w:rsidP="00D82608">
                            <w:pPr>
                              <w:pStyle w:val="ListParagraph"/>
                              <w:numPr>
                                <w:ilvl w:val="1"/>
                                <w:numId w:val="15"/>
                              </w:numPr>
                              <w:rPr>
                                <w:sz w:val="20"/>
                              </w:rPr>
                            </w:pPr>
                            <w:r>
                              <w:rPr>
                                <w:sz w:val="20"/>
                              </w:rPr>
                              <w:t>Understanding the water requirements and inundation history of aquatic ecosystems will help to deliver improved diversity at the Basin scale.</w:t>
                            </w:r>
                          </w:p>
                          <w:p w14:paraId="037BFB4C" w14:textId="15A3DD80" w:rsidR="00140817" w:rsidRDefault="00140817" w:rsidP="0082494F">
                            <w:pPr>
                              <w:pStyle w:val="ListParagraph"/>
                              <w:numPr>
                                <w:ilvl w:val="0"/>
                                <w:numId w:val="15"/>
                              </w:numPr>
                              <w:rPr>
                                <w:sz w:val="20"/>
                              </w:rPr>
                            </w:pPr>
                            <w:r>
                              <w:rPr>
                                <w:sz w:val="20"/>
                              </w:rPr>
                              <w:t>Delivery of water in-channel can, to a certain extent, stimulate productivity.</w:t>
                            </w:r>
                          </w:p>
                          <w:p w14:paraId="74C37347" w14:textId="1638DDAF" w:rsidR="00140817" w:rsidRDefault="00140817" w:rsidP="0082494F">
                            <w:pPr>
                              <w:pStyle w:val="ListParagraph"/>
                              <w:numPr>
                                <w:ilvl w:val="0"/>
                                <w:numId w:val="15"/>
                              </w:numPr>
                              <w:rPr>
                                <w:sz w:val="20"/>
                              </w:rPr>
                            </w:pPr>
                            <w:r>
                              <w:rPr>
                                <w:sz w:val="20"/>
                              </w:rPr>
                              <w:t>Basin scale connectivity is important for native fish</w:t>
                            </w:r>
                          </w:p>
                          <w:p w14:paraId="1E9D37DA" w14:textId="02FCF1F4" w:rsidR="00140817" w:rsidRDefault="00140817" w:rsidP="00726488">
                            <w:pPr>
                              <w:pStyle w:val="ListParagraph"/>
                              <w:numPr>
                                <w:ilvl w:val="1"/>
                                <w:numId w:val="15"/>
                              </w:numPr>
                              <w:rPr>
                                <w:sz w:val="20"/>
                              </w:rPr>
                            </w:pPr>
                            <w:r>
                              <w:rPr>
                                <w:sz w:val="20"/>
                              </w:rPr>
                              <w:t>Environmental water can be used to facilitate movement of native fish between river systems.</w:t>
                            </w:r>
                          </w:p>
                          <w:p w14:paraId="3CDACCEC" w14:textId="4BDD88BD" w:rsidR="00140817" w:rsidRDefault="00140817" w:rsidP="00726488">
                            <w:pPr>
                              <w:pStyle w:val="ListParagraph"/>
                              <w:numPr>
                                <w:ilvl w:val="0"/>
                                <w:numId w:val="15"/>
                              </w:numPr>
                              <w:rPr>
                                <w:sz w:val="20"/>
                              </w:rPr>
                            </w:pPr>
                            <w:r>
                              <w:rPr>
                                <w:sz w:val="20"/>
                              </w:rPr>
                              <w:t>The 2016–17 floods in the southern Basin have improved our understanding of hypoxia</w:t>
                            </w:r>
                          </w:p>
                          <w:p w14:paraId="0FACE9DD" w14:textId="3C35AABC" w:rsidR="00140817" w:rsidRDefault="00140817" w:rsidP="00726488">
                            <w:pPr>
                              <w:pStyle w:val="ListParagraph"/>
                              <w:numPr>
                                <w:ilvl w:val="1"/>
                                <w:numId w:val="15"/>
                              </w:numPr>
                              <w:rPr>
                                <w:sz w:val="20"/>
                              </w:rPr>
                            </w:pPr>
                            <w:r>
                              <w:rPr>
                                <w:sz w:val="20"/>
                              </w:rPr>
                              <w:t>Commonwealth environmental water successfully increased dissolved oxygen concentrations in some river reaches</w:t>
                            </w:r>
                          </w:p>
                          <w:p w14:paraId="60421694" w14:textId="329BAF9E" w:rsidR="00140817" w:rsidRDefault="00140817" w:rsidP="00726488">
                            <w:pPr>
                              <w:pStyle w:val="ListParagraph"/>
                              <w:numPr>
                                <w:ilvl w:val="1"/>
                                <w:numId w:val="15"/>
                              </w:numPr>
                              <w:rPr>
                                <w:sz w:val="20"/>
                              </w:rPr>
                            </w:pPr>
                            <w:r>
                              <w:rPr>
                                <w:sz w:val="20"/>
                              </w:rPr>
                              <w:t>Recommendations for improved planning and water delivery have been identified.</w:t>
                            </w:r>
                          </w:p>
                          <w:p w14:paraId="651EED62" w14:textId="5D14746D" w:rsidR="00140817" w:rsidRPr="00D9450E" w:rsidRDefault="00140817" w:rsidP="0082494F">
                            <w:pPr>
                              <w:pStyle w:val="ListParagraph"/>
                              <w:numPr>
                                <w:ilvl w:val="0"/>
                                <w:numId w:val="15"/>
                              </w:numPr>
                              <w:rPr>
                                <w:sz w:val="20"/>
                              </w:rPr>
                            </w:pPr>
                            <w:r w:rsidRPr="00D9450E">
                              <w:rPr>
                                <w:sz w:val="20"/>
                              </w:rPr>
                              <w:t xml:space="preserve">Timing of flow delivery for fish is important. </w:t>
                            </w:r>
                          </w:p>
                          <w:p w14:paraId="009D496B" w14:textId="6E85C43B" w:rsidR="00140817" w:rsidRPr="00D9450E" w:rsidRDefault="00140817" w:rsidP="00D9450E">
                            <w:pPr>
                              <w:pStyle w:val="ListParagraph"/>
                              <w:numPr>
                                <w:ilvl w:val="1"/>
                                <w:numId w:val="15"/>
                              </w:numPr>
                              <w:rPr>
                                <w:sz w:val="20"/>
                              </w:rPr>
                            </w:pPr>
                            <w:r w:rsidRPr="00D9450E">
                              <w:rPr>
                                <w:sz w:val="20"/>
                              </w:rPr>
                              <w:t>Flows delivered in spring and summer have the greatest positive impact on golden perch and Murray cod condition.</w:t>
                            </w:r>
                          </w:p>
                          <w:p w14:paraId="1CC60066" w14:textId="2DF67F06" w:rsidR="00140817" w:rsidRPr="00D9450E" w:rsidRDefault="00140817" w:rsidP="00D9450E">
                            <w:pPr>
                              <w:pStyle w:val="ListParagraph"/>
                              <w:numPr>
                                <w:ilvl w:val="1"/>
                                <w:numId w:val="15"/>
                              </w:numPr>
                              <w:rPr>
                                <w:sz w:val="20"/>
                              </w:rPr>
                            </w:pPr>
                            <w:r>
                              <w:rPr>
                                <w:sz w:val="20"/>
                              </w:rPr>
                              <w:t>Preliminary results suggest that higher fl</w:t>
                            </w:r>
                            <w:r w:rsidRPr="00D9450E">
                              <w:rPr>
                                <w:sz w:val="20"/>
                              </w:rPr>
                              <w:t>ows in autumn may negatively impact Murray cod (</w:t>
                            </w:r>
                            <w:r>
                              <w:rPr>
                                <w:sz w:val="20"/>
                              </w:rPr>
                              <w:t>further investigation is warranted</w:t>
                            </w:r>
                            <w:r w:rsidRPr="00D9450E">
                              <w:rPr>
                                <w:sz w:val="20"/>
                              </w:rPr>
                              <w:t>)</w:t>
                            </w:r>
                          </w:p>
                          <w:p w14:paraId="4112C4C5" w14:textId="6473C725" w:rsidR="00140817" w:rsidRPr="00D9450E" w:rsidRDefault="00140817" w:rsidP="00D9450E">
                            <w:pPr>
                              <w:pStyle w:val="ListParagraph"/>
                              <w:numPr>
                                <w:ilvl w:val="0"/>
                                <w:numId w:val="15"/>
                              </w:numPr>
                              <w:spacing w:after="0"/>
                              <w:rPr>
                                <w:sz w:val="20"/>
                              </w:rPr>
                            </w:pPr>
                            <w:r w:rsidRPr="00D9450E">
                              <w:rPr>
                                <w:sz w:val="20"/>
                              </w:rPr>
                              <w:t xml:space="preserve">When making flow decisions in any given year, flows delivered in the current year may affect how golden perch condition responds to flows in the subsequent year. </w:t>
                            </w:r>
                          </w:p>
                          <w:p w14:paraId="099AF299" w14:textId="72FFDFB1" w:rsidR="00140817" w:rsidRPr="00726488" w:rsidRDefault="00140817" w:rsidP="00726488">
                            <w:pPr>
                              <w:pStyle w:val="ListParagraph"/>
                              <w:numPr>
                                <w:ilvl w:val="1"/>
                                <w:numId w:val="15"/>
                              </w:numPr>
                              <w:rPr>
                                <w:sz w:val="20"/>
                              </w:rPr>
                            </w:pPr>
                            <w:r>
                              <w:rPr>
                                <w:sz w:val="20"/>
                              </w:rPr>
                              <w:t>prioritisation could be given to delivering spring freshes for golden perch in years following above average median flows</w:t>
                            </w:r>
                            <w:r w:rsidRPr="00D9450E">
                              <w:rPr>
                                <w:sz w:val="20"/>
                              </w:rPr>
                              <w:t>.</w:t>
                            </w:r>
                          </w:p>
                        </w:txbxContent>
                      </wps:txbx>
                      <wps:bodyPr rot="0" vert="horz" wrap="square" lIns="91440" tIns="45720" rIns="91440" bIns="45720" anchor="t" anchorCtr="0" upright="1">
                        <a:noAutofit/>
                      </wps:bodyPr>
                    </wps:wsp>
                  </a:graphicData>
                </a:graphic>
              </wp:inline>
            </w:drawing>
          </mc:Choice>
          <mc:Fallback>
            <w:pict>
              <v:shape w14:anchorId="0EF2E46F" id="Text Box 33" o:spid="_x0000_s1031" type="#_x0000_t202" style="width:451.35pt;height:3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" fillcolor="#8db3e2 [1311]" strokecolor="#1f497d [3215]">
                <v:textbox>
                  <w:txbxContent>
                    <w:p w14:paraId="772A7F52" w14:textId="77777777" w:rsidR="00140817" w:rsidRPr="00AC3425" w:rsidRDefault="00140817" w:rsidP="00F16DF0">
                      <w:pPr>
                        <w:spacing w:before="60" w:after="60"/>
                        <w:rPr>
                          <w:b/>
                        </w:rPr>
                      </w:pPr>
                      <w:r>
                        <w:rPr>
                          <w:b/>
                        </w:rPr>
                        <w:t>Key adaptive management messages</w:t>
                      </w:r>
                    </w:p>
                    <w:p w14:paraId="0A26CE10" w14:textId="77777777" w:rsidR="00140817" w:rsidRDefault="00140817" w:rsidP="0082494F">
                      <w:pPr>
                        <w:pStyle w:val="ListParagraph"/>
                        <w:numPr>
                          <w:ilvl w:val="0"/>
                          <w:numId w:val="15"/>
                        </w:numPr>
                        <w:rPr>
                          <w:sz w:val="20"/>
                        </w:rPr>
                      </w:pPr>
                      <w:r>
                        <w:rPr>
                          <w:sz w:val="20"/>
                        </w:rPr>
                        <w:t>A dynamic mosaic of wetting and drying promotes biodiversity</w:t>
                      </w:r>
                    </w:p>
                    <w:p w14:paraId="7C482D87" w14:textId="1A683521" w:rsidR="00140817" w:rsidRDefault="00140817" w:rsidP="00D82608">
                      <w:pPr>
                        <w:pStyle w:val="ListParagraph"/>
                        <w:numPr>
                          <w:ilvl w:val="1"/>
                          <w:numId w:val="15"/>
                        </w:numPr>
                        <w:rPr>
                          <w:sz w:val="20"/>
                        </w:rPr>
                      </w:pPr>
                      <w:r>
                        <w:rPr>
                          <w:sz w:val="20"/>
                        </w:rPr>
                        <w:t xml:space="preserve">Inundation with different frequencies of wet and dry and different water depths both within a wetland and at a landscape scale promotes diversity in vegetation communities and waterbirds. </w:t>
                      </w:r>
                    </w:p>
                    <w:p w14:paraId="47F1F2A1" w14:textId="4FF159B2" w:rsidR="00140817" w:rsidRDefault="00140817" w:rsidP="0082494F">
                      <w:pPr>
                        <w:pStyle w:val="ListParagraph"/>
                        <w:numPr>
                          <w:ilvl w:val="0"/>
                          <w:numId w:val="15"/>
                        </w:numPr>
                        <w:rPr>
                          <w:sz w:val="20"/>
                        </w:rPr>
                      </w:pPr>
                      <w:r>
                        <w:rPr>
                          <w:sz w:val="20"/>
                        </w:rPr>
                        <w:t>Inundation history is an important input to environmental water planning</w:t>
                      </w:r>
                    </w:p>
                    <w:p w14:paraId="6DF613B0" w14:textId="4E17A4E2" w:rsidR="00140817" w:rsidRDefault="00140817" w:rsidP="00D82608">
                      <w:pPr>
                        <w:pStyle w:val="ListParagraph"/>
                        <w:numPr>
                          <w:ilvl w:val="1"/>
                          <w:numId w:val="15"/>
                        </w:numPr>
                        <w:rPr>
                          <w:sz w:val="20"/>
                        </w:rPr>
                      </w:pPr>
                      <w:r>
                        <w:rPr>
                          <w:sz w:val="20"/>
                        </w:rPr>
                        <w:t>Understanding the water requirements and inundation history of aquatic ecosystems will help to deliver improved diversity at the Basin scale.</w:t>
                      </w:r>
                    </w:p>
                    <w:p w14:paraId="037BFB4C" w14:textId="15A3DD80" w:rsidR="00140817" w:rsidRDefault="00140817" w:rsidP="0082494F">
                      <w:pPr>
                        <w:pStyle w:val="ListParagraph"/>
                        <w:numPr>
                          <w:ilvl w:val="0"/>
                          <w:numId w:val="15"/>
                        </w:numPr>
                        <w:rPr>
                          <w:sz w:val="20"/>
                        </w:rPr>
                      </w:pPr>
                      <w:r>
                        <w:rPr>
                          <w:sz w:val="20"/>
                        </w:rPr>
                        <w:t>Delivery of water in-channel can, to a certain extent, stimulate productivity.</w:t>
                      </w:r>
                    </w:p>
                    <w:p w14:paraId="74C37347" w14:textId="1638DDAF" w:rsidR="00140817" w:rsidRDefault="00140817" w:rsidP="0082494F">
                      <w:pPr>
                        <w:pStyle w:val="ListParagraph"/>
                        <w:numPr>
                          <w:ilvl w:val="0"/>
                          <w:numId w:val="15"/>
                        </w:numPr>
                        <w:rPr>
                          <w:sz w:val="20"/>
                        </w:rPr>
                      </w:pPr>
                      <w:r>
                        <w:rPr>
                          <w:sz w:val="20"/>
                        </w:rPr>
                        <w:t>Basin scale connectivity is important for native fish</w:t>
                      </w:r>
                    </w:p>
                    <w:p w14:paraId="1E9D37DA" w14:textId="02FCF1F4" w:rsidR="00140817" w:rsidRDefault="00140817" w:rsidP="00726488">
                      <w:pPr>
                        <w:pStyle w:val="ListParagraph"/>
                        <w:numPr>
                          <w:ilvl w:val="1"/>
                          <w:numId w:val="15"/>
                        </w:numPr>
                        <w:rPr>
                          <w:sz w:val="20"/>
                        </w:rPr>
                      </w:pPr>
                      <w:r>
                        <w:rPr>
                          <w:sz w:val="20"/>
                        </w:rPr>
                        <w:t>Environmental water can be used to facilitate movement of native fish between river systems.</w:t>
                      </w:r>
                    </w:p>
                    <w:p w14:paraId="3CDACCEC" w14:textId="4BDD88BD" w:rsidR="00140817" w:rsidRDefault="00140817" w:rsidP="00726488">
                      <w:pPr>
                        <w:pStyle w:val="ListParagraph"/>
                        <w:numPr>
                          <w:ilvl w:val="0"/>
                          <w:numId w:val="15"/>
                        </w:numPr>
                        <w:rPr>
                          <w:sz w:val="20"/>
                        </w:rPr>
                      </w:pPr>
                      <w:r>
                        <w:rPr>
                          <w:sz w:val="20"/>
                        </w:rPr>
                        <w:t>The 2016–17 floods in the southern Basin have improved our understanding of hypoxia</w:t>
                      </w:r>
                    </w:p>
                    <w:p w14:paraId="0FACE9DD" w14:textId="3C35AABC" w:rsidR="00140817" w:rsidRDefault="00140817" w:rsidP="00726488">
                      <w:pPr>
                        <w:pStyle w:val="ListParagraph"/>
                        <w:numPr>
                          <w:ilvl w:val="1"/>
                          <w:numId w:val="15"/>
                        </w:numPr>
                        <w:rPr>
                          <w:sz w:val="20"/>
                        </w:rPr>
                      </w:pPr>
                      <w:r>
                        <w:rPr>
                          <w:sz w:val="20"/>
                        </w:rPr>
                        <w:t>Commonwealth environmental water successfully increased dissolved oxygen concentrations in some river reaches</w:t>
                      </w:r>
                    </w:p>
                    <w:p w14:paraId="60421694" w14:textId="329BAF9E" w:rsidR="00140817" w:rsidRDefault="00140817" w:rsidP="00726488">
                      <w:pPr>
                        <w:pStyle w:val="ListParagraph"/>
                        <w:numPr>
                          <w:ilvl w:val="1"/>
                          <w:numId w:val="15"/>
                        </w:numPr>
                        <w:rPr>
                          <w:sz w:val="20"/>
                        </w:rPr>
                      </w:pPr>
                      <w:r>
                        <w:rPr>
                          <w:sz w:val="20"/>
                        </w:rPr>
                        <w:t>Recommendations for improved planning and water delivery have been identified.</w:t>
                      </w:r>
                    </w:p>
                    <w:p w14:paraId="651EED62" w14:textId="5D14746D" w:rsidR="00140817" w:rsidRPr="00D9450E" w:rsidRDefault="00140817" w:rsidP="0082494F">
                      <w:pPr>
                        <w:pStyle w:val="ListParagraph"/>
                        <w:numPr>
                          <w:ilvl w:val="0"/>
                          <w:numId w:val="15"/>
                        </w:numPr>
                        <w:rPr>
                          <w:sz w:val="20"/>
                        </w:rPr>
                      </w:pPr>
                      <w:r w:rsidRPr="00D9450E">
                        <w:rPr>
                          <w:sz w:val="20"/>
                        </w:rPr>
                        <w:t xml:space="preserve">Timing of flow delivery for fish is important. </w:t>
                      </w:r>
                    </w:p>
                    <w:p w14:paraId="009D496B" w14:textId="6E85C43B" w:rsidR="00140817" w:rsidRPr="00D9450E" w:rsidRDefault="00140817" w:rsidP="00D9450E">
                      <w:pPr>
                        <w:pStyle w:val="ListParagraph"/>
                        <w:numPr>
                          <w:ilvl w:val="1"/>
                          <w:numId w:val="15"/>
                        </w:numPr>
                        <w:rPr>
                          <w:sz w:val="20"/>
                        </w:rPr>
                      </w:pPr>
                      <w:r w:rsidRPr="00D9450E">
                        <w:rPr>
                          <w:sz w:val="20"/>
                        </w:rPr>
                        <w:t>Flows delivered in spring and summer have the greatest positive impact on golden perch and Murray cod condition.</w:t>
                      </w:r>
                    </w:p>
                    <w:p w14:paraId="1CC60066" w14:textId="2DF67F06" w:rsidR="00140817" w:rsidRPr="00D9450E" w:rsidRDefault="00140817" w:rsidP="00D9450E">
                      <w:pPr>
                        <w:pStyle w:val="ListParagraph"/>
                        <w:numPr>
                          <w:ilvl w:val="1"/>
                          <w:numId w:val="15"/>
                        </w:numPr>
                        <w:rPr>
                          <w:sz w:val="20"/>
                        </w:rPr>
                      </w:pPr>
                      <w:r>
                        <w:rPr>
                          <w:sz w:val="20"/>
                        </w:rPr>
                        <w:t>Preliminary results suggest that higher fl</w:t>
                      </w:r>
                      <w:r w:rsidRPr="00D9450E">
                        <w:rPr>
                          <w:sz w:val="20"/>
                        </w:rPr>
                        <w:t>ows in autumn may negatively impact Murray cod (</w:t>
                      </w:r>
                      <w:r>
                        <w:rPr>
                          <w:sz w:val="20"/>
                        </w:rPr>
                        <w:t>further investigation is warranted</w:t>
                      </w:r>
                      <w:r w:rsidRPr="00D9450E">
                        <w:rPr>
                          <w:sz w:val="20"/>
                        </w:rPr>
                        <w:t>)</w:t>
                      </w:r>
                    </w:p>
                    <w:p w14:paraId="4112C4C5" w14:textId="6473C725" w:rsidR="00140817" w:rsidRPr="00D9450E" w:rsidRDefault="00140817" w:rsidP="00D9450E">
                      <w:pPr>
                        <w:pStyle w:val="ListParagraph"/>
                        <w:numPr>
                          <w:ilvl w:val="0"/>
                          <w:numId w:val="15"/>
                        </w:numPr>
                        <w:spacing w:after="0"/>
                        <w:rPr>
                          <w:sz w:val="20"/>
                        </w:rPr>
                      </w:pPr>
                      <w:r w:rsidRPr="00D9450E">
                        <w:rPr>
                          <w:sz w:val="20"/>
                        </w:rPr>
                        <w:t xml:space="preserve">When making flow decisions in any given year, flows delivered in the current year may affect how golden perch condition responds to flows in the subsequent year. </w:t>
                      </w:r>
                    </w:p>
                    <w:p w14:paraId="099AF299" w14:textId="72FFDFB1" w:rsidR="00140817" w:rsidRPr="00726488" w:rsidRDefault="00140817" w:rsidP="00726488">
                      <w:pPr>
                        <w:pStyle w:val="ListParagraph"/>
                        <w:numPr>
                          <w:ilvl w:val="1"/>
                          <w:numId w:val="15"/>
                        </w:numPr>
                        <w:rPr>
                          <w:sz w:val="20"/>
                        </w:rPr>
                      </w:pPr>
                      <w:r>
                        <w:rPr>
                          <w:sz w:val="20"/>
                        </w:rPr>
                        <w:t>prioritisation could be given to delivering spring freshes for golden perch in years following above average median flows</w:t>
                      </w:r>
                      <w:r w:rsidRPr="00D9450E">
                        <w:rPr>
                          <w:sz w:val="20"/>
                        </w:rPr>
                        <w:t>.</w:t>
                      </w:r>
                    </w:p>
                  </w:txbxContent>
                </v:textbox>
                <w10:anchorlock/>
              </v:shape>
            </w:pict>
          </mc:Fallback>
        </mc:AlternateContent>
      </w:r>
    </w:p>
    <w:p w14:paraId="6F491205" w14:textId="6A1FB00B" w:rsidR="0045692B" w:rsidRPr="00D65481" w:rsidRDefault="0045692B" w:rsidP="0045692B">
      <w:r w:rsidRPr="00D65481">
        <w:t xml:space="preserve">In this first </w:t>
      </w:r>
      <w:r w:rsidR="00D9450E" w:rsidRPr="00D65481">
        <w:t>three</w:t>
      </w:r>
      <w:r w:rsidR="00C52B67" w:rsidRPr="00D65481">
        <w:t xml:space="preserve"> </w:t>
      </w:r>
      <w:r w:rsidRPr="00D65481">
        <w:t>year</w:t>
      </w:r>
      <w:r w:rsidR="00C52B67" w:rsidRPr="00D65481">
        <w:t>s</w:t>
      </w:r>
      <w:r w:rsidRPr="00D65481">
        <w:t xml:space="preserve"> of the LTIM </w:t>
      </w:r>
      <w:r w:rsidR="00430A8C" w:rsidRPr="00D65481">
        <w:t>P</w:t>
      </w:r>
      <w:r w:rsidRPr="00D65481">
        <w:t>roject there are a small number of lessons</w:t>
      </w:r>
      <w:r w:rsidR="002D7964" w:rsidRPr="00D65481">
        <w:t xml:space="preserve"> learned</w:t>
      </w:r>
      <w:r w:rsidRPr="00D65481">
        <w:t xml:space="preserve"> related to </w:t>
      </w:r>
      <w:r w:rsidR="00B473D0" w:rsidRPr="00D65481">
        <w:t xml:space="preserve">environmental watering. These have been summarised below drawing together recommendations from both the Basin Matter Reports (Appendices B to G) and the 2016–17 Selected Area Reports </w:t>
      </w:r>
    </w:p>
    <w:p w14:paraId="79A7A162" w14:textId="61A1C2FD" w:rsidR="001F4539" w:rsidRPr="00D65481" w:rsidRDefault="00B473D0" w:rsidP="007824E8">
      <w:pPr>
        <w:pStyle w:val="Heading2"/>
        <w:ind w:left="851"/>
      </w:pPr>
      <w:bookmarkStart w:id="117" w:name="_Toc527467767"/>
      <w:r w:rsidRPr="00D65481">
        <w:t>A dynamic mosaic of wetting and drying promotes biodiversity</w:t>
      </w:r>
      <w:bookmarkEnd w:id="117"/>
    </w:p>
    <w:p w14:paraId="72F677DA" w14:textId="77777777" w:rsidR="000B4FF1" w:rsidRPr="00D65481" w:rsidRDefault="000B4FF1" w:rsidP="000B4FF1">
      <w:r w:rsidRPr="00D65481">
        <w:t xml:space="preserve">At both the wetland and landscape scales, variability in water regime is important for maintaining (and restoring) biodiversity. In the first three years of LTIM, this has been evidenced by the responses observed in both vegetation and waterbirds. </w:t>
      </w:r>
    </w:p>
    <w:p w14:paraId="66BBF82B" w14:textId="77777777" w:rsidR="00B473D0" w:rsidRPr="00D65481" w:rsidRDefault="00B473D0" w:rsidP="00B473D0">
      <w:r w:rsidRPr="00D65481">
        <w:t xml:space="preserve">Greater species diversity and heterogeneity of vegetation communities at landscape and Basin scales is highly likely to be promoted by delivery of Commonwealth environmental water that generates a diversity of hydrologic regimes within and between wetlands over both short (i.e. annual) and longer time frames. In contrast, regular and predictable watering of some wetland areas at the expense of occasionally delivering water to some less regularly inundated parts of the wetland landscape has the potential to result in reduction in plant species diversity at both local and landscape scales as well as declines in the heterogeneity of vegetation communities. It is important to recognize, however, that in some regions (e.g. the Murrumbidgee), some areas of semi-permanent inundation will also contribute to spatial and temporal heterogeneity of wetland vegetation by promoting vegetation communities dominated by a few (or single) highly productive aquatic or amphibious plant species. Trade-offs may be required, however, between maintaining high levels of aquatic plant growth amongst a few dominant species in semi-permanent wetlands and promoting vegetation diversity across the broader landscape. </w:t>
      </w:r>
    </w:p>
    <w:p w14:paraId="27936855" w14:textId="68BFF801" w:rsidR="001F4539" w:rsidRPr="00D65481" w:rsidRDefault="000B4FF1" w:rsidP="00B473D0">
      <w:pPr>
        <w:rPr>
          <w:i/>
        </w:rPr>
      </w:pPr>
      <w:r w:rsidRPr="00D65481">
        <w:rPr>
          <w:i/>
        </w:rPr>
        <w:t xml:space="preserve">To promote diversity of vegetation communities across the Basin, prioritisation of watering actions should aim to generate a dynamic mosaic of wetting and drying </w:t>
      </w:r>
      <w:r w:rsidR="00FB67CF">
        <w:rPr>
          <w:i/>
        </w:rPr>
        <w:t>histories</w:t>
      </w:r>
      <w:r w:rsidR="00FB67CF" w:rsidRPr="00D65481">
        <w:rPr>
          <w:i/>
        </w:rPr>
        <w:t xml:space="preserve"> </w:t>
      </w:r>
      <w:r w:rsidRPr="00D65481">
        <w:rPr>
          <w:i/>
        </w:rPr>
        <w:t>at multiple scales</w:t>
      </w:r>
      <w:r w:rsidR="00FB67CF">
        <w:rPr>
          <w:i/>
        </w:rPr>
        <w:t>,</w:t>
      </w:r>
      <w:r w:rsidRPr="00D65481">
        <w:rPr>
          <w:i/>
        </w:rPr>
        <w:t xml:space="preserve"> an</w:t>
      </w:r>
      <w:r w:rsidR="00FB67CF">
        <w:rPr>
          <w:i/>
        </w:rPr>
        <w:t>d</w:t>
      </w:r>
      <w:r w:rsidRPr="00D65481">
        <w:rPr>
          <w:i/>
        </w:rPr>
        <w:t xml:space="preserve"> allow for semi-permanent inundation of some wetlands and moderate to infrequent inundation of others.</w:t>
      </w:r>
    </w:p>
    <w:p w14:paraId="1F08A55F" w14:textId="5533F490" w:rsidR="00D65481" w:rsidRDefault="00D65481" w:rsidP="00B473D0">
      <w:r w:rsidRPr="00D65481">
        <w:t>With respect to waterbirds, monitoring across Selected Areas and other locations in the Basin where large numbers of waterbirds occurred in response to environmental water (e.g. Macquarie Marshes), noted that a mosaic of habitats not only increases diversity, but facilitates recruitment from large scale breeding events. Different species and function groups of waterbirds have different habitat requirements with respect to breeding. For example, some colonial nesting species require inundated tree and shrub habitats for nesting, other species utilise inundated reeds and rushes and others prefer island habitats for b</w:t>
      </w:r>
      <w:r>
        <w:t>reeding</w:t>
      </w:r>
      <w:r w:rsidRPr="00D65481">
        <w:t xml:space="preserve">. By ensuring a mosaic of habitats within wetlands and at a landscape scale, environmental water supports a greater number of breeding species. In addition, the foraging requirements of waterbirds are </w:t>
      </w:r>
      <w:r>
        <w:t xml:space="preserve">often </w:t>
      </w:r>
      <w:r w:rsidRPr="00D65481">
        <w:t>different to those for breeding. For example, large bodied waders that nest colonially in inundated trees and shrubs,</w:t>
      </w:r>
      <w:r>
        <w:t xml:space="preserve"> may </w:t>
      </w:r>
      <w:r w:rsidRPr="00D65481">
        <w:t xml:space="preserve">feed in shallow inundated </w:t>
      </w:r>
      <w:r>
        <w:t>wetlands other colonial nesting species require deeper, open water areas in which to fish. Consideration of providing (or augmenting areas inundated naturally) to provide habitats for foraging as well as nesting will lead to improved recruitment of fledglings.</w:t>
      </w:r>
    </w:p>
    <w:p w14:paraId="611C0539" w14:textId="6F32C483" w:rsidR="00835E89" w:rsidRPr="00D65481" w:rsidRDefault="00835E89" w:rsidP="007824E8">
      <w:pPr>
        <w:pStyle w:val="Heading2"/>
        <w:ind w:left="851"/>
      </w:pPr>
      <w:bookmarkStart w:id="118" w:name="_Toc527467768"/>
      <w:r>
        <w:t>Inundation history is an important input to environmental water planning</w:t>
      </w:r>
      <w:bookmarkEnd w:id="118"/>
    </w:p>
    <w:p w14:paraId="453A1A9E" w14:textId="49D5D25C" w:rsidR="00835E89" w:rsidRDefault="009C6356" w:rsidP="00835E89">
      <w:r>
        <w:t xml:space="preserve">Water regime, the frequency and duration of wetting and drying, is an important driver of wetland ecology and the single biggest determinant of wetland type and vegetation community composition </w:t>
      </w:r>
      <w:r>
        <w:fldChar w:fldCharType="begin"/>
      </w:r>
      <w:r w:rsidR="00BA299B">
        <w:instrText xml:space="preserve"> ADDIN ZOTERO_ITEM CSL_CITATION {"citationID":"7f9ZTnaM","properties":{"formattedCitation":"(Roberts &amp; Marston 2011; Webb {\\i{}et al.} 2012)","plainCitation":"(Roberts &amp; Marston 2011; Webb et al. 2012)","noteIndex":0},"citationItems":[{"id":435,"uris":["http://zotero.org/users/2336876/items/JUJ2XN6Q"],"uri":["http://zotero.org/users/2336876/items/JUJ2XN6Q"],"itemData":{"id":435,"type":"book","title":"Water regime for wetland and floodplain plants : a source book for the Murray-Darling Basin","publisher":"National Water Commission","publisher-place":"Canberra","source":"Open WorldCat","event-place":"Canberra","ISBN":"978-1-921853-03-6","shortTitle":"Water regime for wetland and floodplain plants","language":"English","author":[{"family":"Roberts","given":"Jane"},{"family":"Marston","given":"Frances"}],"issued":{"date-parts":[["2011"]]}}},{"id":4046,"uris":["http://zotero.org/users/2336876/items/KXV8QFE4"],"uri":["http://zotero.org/users/2336876/items/KXV8QFE4"],"itemData":{"id":4046,"type":"article-journal","title":"A systematic review of published evidence linking wetland plants to water regime components","container-title":"Aquatic Botany","page":"1-14","volume":"103","source":"CrossRef","DOI":"10.1016/j.aquabot.2012.06.003","ISSN":"03043770","language":"en","author":[{"family":"Webb","given":"J. Angus"},{"family":"Wallis","given":"Elizabeth M."},{"family":"Stewardson","given":"Michael J."}],"issued":{"date-parts":[["2012",10]]}}}],"schema":"https://github.com/citation-style-language/schema/raw/master/csl-citation.json"} </w:instrText>
      </w:r>
      <w:r>
        <w:fldChar w:fldCharType="separate"/>
      </w:r>
      <w:r w:rsidR="00BA299B" w:rsidRPr="00BA299B">
        <w:rPr>
          <w:rFonts w:ascii="Calibri" w:cs="Calibri"/>
          <w:lang w:val="en-US"/>
        </w:rPr>
        <w:t xml:space="preserve">(Roberts &amp; Marston 2011; Webb </w:t>
      </w:r>
      <w:r w:rsidR="00BA299B" w:rsidRPr="00BA299B">
        <w:rPr>
          <w:rFonts w:ascii="Calibri" w:cs="Calibri"/>
          <w:i/>
          <w:iCs/>
          <w:lang w:val="en-US"/>
        </w:rPr>
        <w:t>et al.</w:t>
      </w:r>
      <w:r w:rsidR="00BA299B" w:rsidRPr="00BA299B">
        <w:rPr>
          <w:rFonts w:ascii="Calibri" w:cs="Calibri"/>
          <w:lang w:val="en-US"/>
        </w:rPr>
        <w:t xml:space="preserve"> 2012)</w:t>
      </w:r>
      <w:r>
        <w:fldChar w:fldCharType="end"/>
      </w:r>
      <w:r w:rsidR="00BA299B">
        <w:t xml:space="preserve">. Inundation dependent plant species and vegetation communities have water regime optimums and tolerances </w:t>
      </w:r>
      <w:r w:rsidR="00BA299B">
        <w:fldChar w:fldCharType="begin"/>
      </w:r>
      <w:r w:rsidR="00BA299B">
        <w:instrText xml:space="preserve"> ADDIN ZOTERO_ITEM CSL_CITATION {"citationID":"5hL7N00C","properties":{"formattedCitation":"(Brock &amp; Casanova 1997)","plainCitation":"(Brock &amp; Casanova 1997)","noteIndex":0},"citationItems":[{"id":1783,"uris":["http://zotero.org/users/2336876/items/FKNMDDG4"],"uri":["http://zotero.org/users/2336876/items/FKNMDDG4"],"itemData":{"id":1783,"type":"chapter","title":"Plant life at the edge of wetlands: ecological responses to wetting and drying patterns","container-title":"Frontiers in Ecology: Building the Links","publisher":"Elsevier Science","publisher-place":"Oxford","page":"181-192","event-place":"Oxford","author":[{"family":"Brock","given":"M. A."},{"family":"Casanova","given":"M.T."}],"editor":[{"family":"Klomp","given":"N."},{"family":"Lunt","given":""}],"issued":{"date-parts":[["1997"]]}}}],"schema":"https://github.com/citation-style-language/schema/raw/master/csl-citation.json"} </w:instrText>
      </w:r>
      <w:r w:rsidR="00BA299B">
        <w:fldChar w:fldCharType="separate"/>
      </w:r>
      <w:r w:rsidR="00BA299B">
        <w:rPr>
          <w:noProof/>
        </w:rPr>
        <w:t>(Brock &amp; Casanova 1997)</w:t>
      </w:r>
      <w:r w:rsidR="00BA299B">
        <w:fldChar w:fldCharType="end"/>
      </w:r>
      <w:r w:rsidR="00BA299B">
        <w:t xml:space="preserve">. </w:t>
      </w:r>
      <w:r w:rsidR="00BA299B" w:rsidRPr="00353CD6">
        <w:t>Too much water, too frequently or consistently missing particular ecosystems types are all scenarios that are potentially deleterious to biodiversity</w:t>
      </w:r>
      <w:r w:rsidR="00BA299B">
        <w:t xml:space="preserve"> in the Basin</w:t>
      </w:r>
      <w:r w:rsidR="00BA299B" w:rsidRPr="00353CD6">
        <w:t>.</w:t>
      </w:r>
      <w:r w:rsidR="00BA299B">
        <w:t xml:space="preserve"> To this end reducing the risk of implementing inappropriate watering regimes is an important consideration in planning for environmental water at small and large spatial scales.  </w:t>
      </w:r>
    </w:p>
    <w:p w14:paraId="2AF3F667" w14:textId="08ECBAD4" w:rsidR="00BA299B" w:rsidRPr="00D65481" w:rsidRDefault="00BA299B" w:rsidP="00835E89">
      <w:r>
        <w:t xml:space="preserve">This means </w:t>
      </w:r>
      <w:r w:rsidR="007824E8">
        <w:t xml:space="preserve">not only understanding the </w:t>
      </w:r>
      <w:r>
        <w:t xml:space="preserve">inundation history </w:t>
      </w:r>
      <w:r w:rsidR="007824E8">
        <w:t xml:space="preserve">of aquatic ecosystems that are the target of environmental water, but also the water requirements of those systems. </w:t>
      </w:r>
      <w:r w:rsidR="007824E8" w:rsidRPr="00353CD6">
        <w:t xml:space="preserve">Improving understanding of watering requirements at the </w:t>
      </w:r>
      <w:r w:rsidR="007824E8">
        <w:t xml:space="preserve">aquatic </w:t>
      </w:r>
      <w:r w:rsidR="007824E8" w:rsidRPr="00353CD6">
        <w:t xml:space="preserve">ecosystem level should complement and enhance existing </w:t>
      </w:r>
      <w:r w:rsidR="007824E8">
        <w:t>approaches</w:t>
      </w:r>
      <w:r w:rsidR="007824E8" w:rsidRPr="00353CD6">
        <w:t xml:space="preserve"> that focus on the requirements of </w:t>
      </w:r>
      <w:r w:rsidR="007824E8">
        <w:t>key</w:t>
      </w:r>
      <w:r w:rsidR="007824E8" w:rsidRPr="00353CD6">
        <w:t xml:space="preserve"> species or communities.   Through LTIM, we are assembling a library of </w:t>
      </w:r>
      <w:r w:rsidR="007824E8">
        <w:t>B</w:t>
      </w:r>
      <w:r w:rsidR="007824E8" w:rsidRPr="00353CD6">
        <w:t>asin wide watering frequencies from Commonwealth environmental water.  Ecosystems types (and locations) that are consistently not watered, or watered with too much regularity, can then be identified and an informed assessment of risks can then take place to determine if there is a need and capability to adjust management planning to ensure Basin Plan objectives are met.</w:t>
      </w:r>
    </w:p>
    <w:p w14:paraId="5D165D38" w14:textId="10EE7A17" w:rsidR="00B7466A" w:rsidRPr="00D65481" w:rsidRDefault="00841EF7" w:rsidP="007824E8">
      <w:pPr>
        <w:pStyle w:val="Heading2"/>
        <w:ind w:left="851"/>
      </w:pPr>
      <w:bookmarkStart w:id="119" w:name="_Toc527467769"/>
      <w:r w:rsidRPr="007824E8">
        <w:t>Delivery of water in-channel can, to a certain extent, influence stream</w:t>
      </w:r>
      <w:r w:rsidRPr="00D65481">
        <w:t xml:space="preserve"> metabolism</w:t>
      </w:r>
      <w:bookmarkEnd w:id="119"/>
    </w:p>
    <w:p w14:paraId="54066276" w14:textId="53631513" w:rsidR="00440FC0" w:rsidRPr="00D65481" w:rsidRDefault="00440FC0" w:rsidP="00440FC0">
      <w:r w:rsidRPr="00D65481">
        <w:t xml:space="preserve">While out of channel flows result in </w:t>
      </w:r>
      <w:r w:rsidR="00FB67CF">
        <w:t xml:space="preserve">massively </w:t>
      </w:r>
      <w:r w:rsidRPr="00D65481">
        <w:t xml:space="preserve">increased rates of </w:t>
      </w:r>
      <w:r w:rsidR="00FB67CF">
        <w:t xml:space="preserve">ecosystem </w:t>
      </w:r>
      <w:r w:rsidRPr="00D65481">
        <w:t xml:space="preserve">productivity, there is now evidence that delivering even small increases in flow </w:t>
      </w:r>
      <w:r w:rsidR="0015430C">
        <w:t>can</w:t>
      </w:r>
      <w:r w:rsidRPr="00D65481">
        <w:t xml:space="preserve"> introduce more organic carbon into the river</w:t>
      </w:r>
      <w:r w:rsidR="0015430C">
        <w:t xml:space="preserve"> and stimulate productivity</w:t>
      </w:r>
      <w:r w:rsidRPr="00D65481">
        <w:t xml:space="preserve">. In many instances, the management of Commonwealth environmental water will be limited to freshes and base flows due to either the volumes of water available or delivery constraints within the system. In these instances, </w:t>
      </w:r>
      <w:r w:rsidR="0015430C">
        <w:t>there are several considerations for maximising in-stream productivity to benefit aquatic biota</w:t>
      </w:r>
      <w:r w:rsidRPr="00D65481">
        <w:t>:</w:t>
      </w:r>
    </w:p>
    <w:p w14:paraId="13FC1DEA" w14:textId="0B1B04D7" w:rsidR="00440FC0" w:rsidRPr="00D65481" w:rsidRDefault="0015430C" w:rsidP="00440FC0">
      <w:pPr>
        <w:pStyle w:val="ListNumber"/>
        <w:numPr>
          <w:ilvl w:val="0"/>
          <w:numId w:val="28"/>
        </w:numPr>
      </w:pPr>
      <w:r>
        <w:t>In considering the trade-offs between magnitude of delivered flow (i.e. how high the water will rise up the bank of the channel) and duration (the length of time that a flow can be sustained, there are two alternative scenarios that could achieve productivity outcomes</w:t>
      </w:r>
      <w:r w:rsidR="00440FC0" w:rsidRPr="00D65481">
        <w:t>:</w:t>
      </w:r>
    </w:p>
    <w:p w14:paraId="4A1453B4" w14:textId="77777777" w:rsidR="00440FC0" w:rsidRPr="00D65481" w:rsidRDefault="00440FC0" w:rsidP="00440FC0">
      <w:pPr>
        <w:pStyle w:val="ListNumber"/>
        <w:numPr>
          <w:ilvl w:val="0"/>
          <w:numId w:val="29"/>
        </w:numPr>
      </w:pPr>
      <w:r w:rsidRPr="00D65481">
        <w:t>If shortening the duration of the flow would significantly increase the extent of lateral connection, then it may be worth increasing magnitude and reducing duration.</w:t>
      </w:r>
    </w:p>
    <w:p w14:paraId="08DBF4FD" w14:textId="26955565" w:rsidR="00440FC0" w:rsidRPr="00D65481" w:rsidRDefault="00440FC0" w:rsidP="00440FC0">
      <w:pPr>
        <w:pStyle w:val="ListNumber"/>
        <w:numPr>
          <w:ilvl w:val="0"/>
          <w:numId w:val="29"/>
        </w:numPr>
      </w:pPr>
      <w:r w:rsidRPr="00D65481">
        <w:t xml:space="preserve">If, however, there is limited scope to achieve significant lateral connectivity, then a longer smaller flow is likely to have a greater influence on metabolism as it will enable colonisation and accumulation of primary producers and decomposers. </w:t>
      </w:r>
    </w:p>
    <w:p w14:paraId="3E030D1A" w14:textId="2CCEF9C6" w:rsidR="002248DA" w:rsidRPr="00D65481" w:rsidRDefault="00440FC0" w:rsidP="0015430C">
      <w:pPr>
        <w:pStyle w:val="ListNumber"/>
        <w:spacing w:before="240"/>
        <w:ind w:left="357" w:hanging="357"/>
        <w:contextualSpacing w:val="0"/>
      </w:pPr>
      <w:r w:rsidRPr="00D65481">
        <w:t>If stream metabolism is a priority outcome either in its own right or in order to achieve outcomes for fish or waterbirds, then opportunities to connect the river to potential sources of nutrients and organic matter should be explored. These may include upstream opportunities or through the use of infrastructure to inundate and then return water to the main channel.</w:t>
      </w:r>
      <w:r w:rsidR="0015430C">
        <w:t xml:space="preserve"> Recognising that increased productivity is only beneficial to a point, after which hypoxic conditions can develop. The key will be to better understand how to provide much needed carbon and nutrients to benefit aquatic biota, but not so much as to result in localised hypoxia.</w:t>
      </w:r>
    </w:p>
    <w:p w14:paraId="161A7D88" w14:textId="24070544" w:rsidR="00291162" w:rsidRPr="00D65481" w:rsidRDefault="00F952A8" w:rsidP="007824E8">
      <w:pPr>
        <w:pStyle w:val="Heading2"/>
        <w:ind w:left="851"/>
      </w:pPr>
      <w:bookmarkStart w:id="120" w:name="_Toc527467770"/>
      <w:r w:rsidRPr="00D65481">
        <w:t>Basin scale connectivity is important for native fish</w:t>
      </w:r>
      <w:bookmarkEnd w:id="120"/>
    </w:p>
    <w:p w14:paraId="443D67FF" w14:textId="050CCF09" w:rsidR="00835E89" w:rsidRDefault="00835E89" w:rsidP="00291162">
      <w:r>
        <w:t>The movement of native fish between ecosystems is important for sustaining populations in the Basin. For example, it seems likely that the largest recruitment events of golden perch in the Basin are driven by the arrival of juveniles from local nursery grounds rather than from local spawning, with up to 80% of the golden perch in the lower Murry and 60% in the upper Murray being dispersed through the lower Darling</w:t>
      </w:r>
      <w:r w:rsidR="007824E8">
        <w:t xml:space="preserve"> </w:t>
      </w:r>
      <w:r w:rsidR="007824E8">
        <w:fldChar w:fldCharType="begin"/>
      </w:r>
      <w:r w:rsidR="007824E8">
        <w:instrText xml:space="preserve"> ADDIN ZOTERO_ITEM CSL_CITATION {"citationID":"eOJ1Zkwe","properties":{"formattedCitation":"(Zampatti {\\i{}et al.} 2015)","plainCitation":"(Zampatti et al. 2015)","noteIndex":0},"citationItems":[{"id":4254,"uris":["http://zotero.org/users/2336876/items/3THG6ZEA"],"uri":["http://zotero.org/users/2336876/items/3THG6ZEA"],"itemData":{"id":4254,"type":"book","title":"Reproduction and recruitment of golden perch (Macquaria ambigua ambigua) in the southern Murray-Darling basin in 2013-14: an exploration of river-scale response, connectivity and population dynamics.","collection-title":"SARDI Research Report Series No. 820","publisher":"SARDI","publisher-place":"Adelaide, SA","event-place":"Adelaide, SA","author":[{"family":"Zampatti","given":"B."},{"family":"Wilson","given":"P."},{"family":"Baumgartner","given":"L."},{"family":"Koster","given":"W."},{"family":"Livore","given":"J."},{"family":"McCasker","given":"N."},{"family":"Tonkin","given":"Z."},{"family":"Thiem","given":"J."},{"family":"Ye","given":"Q."}],"issued":{"date-parts":[["2015"]]}}}],"schema":"https://github.com/citation-style-language/schema/raw/master/csl-citation.json"} </w:instrText>
      </w:r>
      <w:r w:rsidR="007824E8">
        <w:fldChar w:fldCharType="separate"/>
      </w:r>
      <w:r w:rsidR="007824E8" w:rsidRPr="007824E8">
        <w:rPr>
          <w:rFonts w:ascii="Calibri" w:cs="Calibri"/>
          <w:lang w:val="en-US"/>
        </w:rPr>
        <w:t xml:space="preserve">(Zampatti </w:t>
      </w:r>
      <w:r w:rsidR="007824E8" w:rsidRPr="007824E8">
        <w:rPr>
          <w:rFonts w:ascii="Calibri" w:cs="Calibri"/>
          <w:i/>
          <w:iCs/>
          <w:lang w:val="en-US"/>
        </w:rPr>
        <w:t>et al.</w:t>
      </w:r>
      <w:r w:rsidR="007824E8" w:rsidRPr="007824E8">
        <w:rPr>
          <w:rFonts w:ascii="Calibri" w:cs="Calibri"/>
          <w:lang w:val="en-US"/>
        </w:rPr>
        <w:t xml:space="preserve"> 2015)</w:t>
      </w:r>
      <w:r w:rsidR="007824E8">
        <w:fldChar w:fldCharType="end"/>
      </w:r>
      <w:r>
        <w:t xml:space="preserve">. </w:t>
      </w:r>
    </w:p>
    <w:p w14:paraId="114E9124" w14:textId="02CB67EC" w:rsidR="00291162" w:rsidRDefault="001D5601" w:rsidP="00291162">
      <w:r w:rsidRPr="00D65481">
        <w:t xml:space="preserve">Commonwealth environmental water contributed to </w:t>
      </w:r>
      <w:r w:rsidR="00D65481">
        <w:t>several</w:t>
      </w:r>
      <w:r w:rsidRPr="00D65481">
        <w:t xml:space="preserve"> important watering actions aimed at improving large scale connectivity for native fish in 2016–17. </w:t>
      </w:r>
      <w:r w:rsidR="00D65481">
        <w:t>The successful movement of fish between river systems (</w:t>
      </w:r>
      <w:r w:rsidR="00835E89">
        <w:t xml:space="preserve">e.g. </w:t>
      </w:r>
      <w:r w:rsidR="00D65481">
        <w:t xml:space="preserve">Murray to Goulburn, Barwon to Macquarie, </w:t>
      </w:r>
      <w:r w:rsidR="00835E89">
        <w:t xml:space="preserve">Menindee Lakes to the lower Darling and Murray River) illustrates the effectiveness of environmental water in improving biological connectivity. </w:t>
      </w:r>
    </w:p>
    <w:p w14:paraId="505E8ABF" w14:textId="7E779A8D" w:rsidR="00835E89" w:rsidRPr="00D65481" w:rsidRDefault="00835E89" w:rsidP="00291162">
      <w:r>
        <w:t>Our understanding of the role that environmental water can play in this important function is currently limited and warrants further investigation. In addition, the impacts on non-flow factors such as instream barriers must be considered when planning to deliver flows for fish movement.</w:t>
      </w:r>
    </w:p>
    <w:p w14:paraId="0E22D78A" w14:textId="62A02847" w:rsidR="001F4539" w:rsidRPr="00D65481" w:rsidRDefault="00F3681C" w:rsidP="00F3681C">
      <w:pPr>
        <w:pStyle w:val="Heading2"/>
        <w:ind w:left="851"/>
      </w:pPr>
      <w:bookmarkStart w:id="121" w:name="_Toc527467771"/>
      <w:r>
        <w:t>The 2016</w:t>
      </w:r>
      <w:r>
        <w:softHyphen/>
      </w:r>
      <w:r>
        <w:softHyphen/>
        <w:t>–17 floods in the southern Basin have improved our understanding of hypoxia</w:t>
      </w:r>
      <w:bookmarkEnd w:id="121"/>
    </w:p>
    <w:p w14:paraId="0D538D0A" w14:textId="5C6DC2B6" w:rsidR="00C44CB5" w:rsidRDefault="0015430C" w:rsidP="001F4539">
      <w:r>
        <w:t>The natural floods of 2016–17, resulted in low dissolved oxygen in several river systems. While</w:t>
      </w:r>
      <w:r w:rsidR="005110C3">
        <w:t xml:space="preserve"> there were examples from some Selected Areas such as the Lower Murray and Murrumbidgee of Commonwealth environmental water successfully improving dissolved oxygen concentrations during and following natural floodplain inundation, the impacts of low dissolved oxygen events were </w:t>
      </w:r>
      <w:r w:rsidR="00C44CB5">
        <w:t>still evident.  T</w:t>
      </w:r>
      <w:r w:rsidR="005110C3">
        <w:t xml:space="preserve">here were large scale fish deaths, particularly of Murray cod and a reduction in spawning and recruitment </w:t>
      </w:r>
      <w:r w:rsidR="00C44CB5">
        <w:t xml:space="preserve">attributed to hypoxia in 2016–17. </w:t>
      </w:r>
      <w:r w:rsidR="005110C3">
        <w:t xml:space="preserve"> </w:t>
      </w:r>
    </w:p>
    <w:p w14:paraId="5AC73809" w14:textId="1B4E9901" w:rsidR="00FF5AD3" w:rsidRDefault="00F3681C" w:rsidP="001F4539">
      <w:r>
        <w:t>There were recommendations in several 2016–17 Selected Area reports with respect to improved environmental water management to ameliorate the effects of hypoxia as a result of natural floods. This included the need for real time dissolved oxygen data at key locations and a clear agreed decision process to facilitate implementation of watering actions in a timely manner. A review on the effects of blackwater in the Basin, commissioned by CEWO also recommended the development of a Blackwater Response Plan for the southern Basin that clearly articulate</w:t>
      </w:r>
      <w:r w:rsidR="00C44CB5">
        <w:t>s</w:t>
      </w:r>
      <w:r>
        <w:t xml:space="preserve"> the prioritisation of management interventions where hypoxic conditions may develop</w:t>
      </w:r>
      <w:r w:rsidR="005110C3">
        <w:t xml:space="preserve"> </w:t>
      </w:r>
      <w:r w:rsidR="005110C3">
        <w:fldChar w:fldCharType="begin"/>
      </w:r>
      <w:r w:rsidR="005110C3">
        <w:instrText xml:space="preserve"> ADDIN ZOTERO_ITEM CSL_CITATION {"citationID":"ppb9HFGM","properties":{"formattedCitation":"(CEWO 2017)","plainCitation":"(CEWO 2017)","noteIndex":0},"citationItems":[{"id":4334,"uris":["http://zotero.org/users/2336876/items/ALZJMDRJ"],"uri":["http://zotero.org/users/2336876/items/ALZJMDRJ"],"itemData":{"id":4334,"type":"book","title":"Blackwater Review: Environmental water used to moderate low dissolved oxygen levels in the southern Murray Darling Basin during 2016/17","publisher":"Commonwealth of Australia","author":[{"family":"CEWO","given":""}],"issued":{"date-parts":[["2017"]]}}}],"schema":"https://github.com/citation-style-language/schema/raw/master/csl-citation.json"} </w:instrText>
      </w:r>
      <w:r w:rsidR="005110C3">
        <w:fldChar w:fldCharType="separate"/>
      </w:r>
      <w:r w:rsidR="005110C3">
        <w:rPr>
          <w:noProof/>
        </w:rPr>
        <w:t>(CEWO 2017)</w:t>
      </w:r>
      <w:r w:rsidR="005110C3">
        <w:fldChar w:fldCharType="end"/>
      </w:r>
      <w:r>
        <w:t>.</w:t>
      </w:r>
    </w:p>
    <w:p w14:paraId="4681A1CB" w14:textId="6AD758B9" w:rsidR="00F3681C" w:rsidRDefault="00F3681C" w:rsidP="001F4539">
      <w:r>
        <w:t xml:space="preserve">This review, as well as several Selected Area reports and the </w:t>
      </w:r>
      <w:r w:rsidR="005110C3">
        <w:t>Fish</w:t>
      </w:r>
      <w:r>
        <w:t xml:space="preserve"> Basin Matter Report (see Appendix </w:t>
      </w:r>
      <w:r w:rsidR="005110C3">
        <w:t>F</w:t>
      </w:r>
      <w:r>
        <w:t xml:space="preserve">) </w:t>
      </w:r>
      <w:r w:rsidR="005110C3">
        <w:t>recommended</w:t>
      </w:r>
      <w:r>
        <w:t xml:space="preserve"> exploring novel </w:t>
      </w:r>
      <w:r w:rsidR="005110C3">
        <w:t xml:space="preserve">pro-active </w:t>
      </w:r>
      <w:r>
        <w:t>approaches to</w:t>
      </w:r>
      <w:r w:rsidR="005110C3">
        <w:t xml:space="preserve"> reducing the risk of hypoxia. This could include consideration of more frequent overbank inundation to reduce carbon and nutrient loads on dry floodplains. </w:t>
      </w:r>
    </w:p>
    <w:p w14:paraId="5FE41403" w14:textId="64673E0D" w:rsidR="005110C3" w:rsidRPr="00D65481" w:rsidRDefault="00C44CB5" w:rsidP="001F4539">
      <w:r>
        <w:t>Results from the modelling thus far suggest that relatively small changes in the number of hypoxic days can have strong and significant effects on the fish community outcomes. Thus, even if we cannot avoid hypoxic events altogether, if such events occur small reductions in the number of hypoxic days can have very large positive biodiversity outcomes for the Basin.</w:t>
      </w:r>
    </w:p>
    <w:p w14:paraId="27BDA230" w14:textId="6DB9041B" w:rsidR="00FF5AD3" w:rsidRPr="00F3681C" w:rsidRDefault="00C44CB5" w:rsidP="00F3681C">
      <w:pPr>
        <w:pStyle w:val="Heading2"/>
        <w:ind w:left="851"/>
      </w:pPr>
      <w:bookmarkStart w:id="122" w:name="_Toc527467772"/>
      <w:r>
        <w:t>Flows delivered in spring and summer may achieve the best ecological outcomes for native fish</w:t>
      </w:r>
      <w:bookmarkEnd w:id="122"/>
      <w:r>
        <w:t xml:space="preserve"> </w:t>
      </w:r>
    </w:p>
    <w:p w14:paraId="6F590A67" w14:textId="61036D81" w:rsidR="00C44CB5" w:rsidRDefault="00C44CB5" w:rsidP="00C44CB5">
      <w:r>
        <w:t xml:space="preserve">The preliminary results of fish population modelling indicate that improved condition </w:t>
      </w:r>
      <w:r w:rsidR="00FB67CF">
        <w:t xml:space="preserve">of </w:t>
      </w:r>
      <w:r>
        <w:t xml:space="preserve">golden perch and Murray cod is achieved with the delivery of freshes in spring and summer. This is consistent with results of monitoring in Selected Areas which identified the spring timing of flows and increasing water temperatures as important for successful spawning and recruitment of golden perch and silver perch </w:t>
      </w:r>
      <w:r>
        <w:fldChar w:fldCharType="begin"/>
      </w:r>
      <w:r>
        <w:instrText xml:space="preserve"> ADDIN ZOTERO_ITEM CSL_CITATION {"citationID":"InIp5Zjm","properties":{"formattedCitation":"(Webb {\\i{}et al.} 2017; Ye {\\i{}et al.} 2017)","plainCitation":"(Webb et al. 2017; Ye et al. 2017)","noteIndex":0},"citationItems":[{"id":4283,"uris":["http://zotero.org/users/2336876/items/VRKM6EGN"],"uri":["http://zotero.org/users/2336876/items/VRKM6EGN"],"itemData":{"id":4283,"type":"book","title":"Commonwealth Environmental Water Office Long-Term Intervention Monitoring Project – Goulburn River Selected Area evaluation report 2016-17","publisher":"Commonwealth of Australia","publisher-place":"Canberra, ACT","event-place":"Canberra, ACT","author":[{"family":"Webb","given":"A."},{"family":"King","given":"E."},{"family":"Treadwell","given":"S."},{"family":"Lintern","given":"A."},{"family":"Baker","given":"B."},{"family":"Casanelia","given":"S."},{"family":"Grace","given":"M."},{"family":"Koster","given":"W."},{"family":"Lovell","given":"D."},{"family":"Morris","given":"K."},{"family":"Pettigrove","given":"V."},{"family":"Townsend","given":"K."},{"family":"Vietz","given":"G."}],"issued":{"date-parts":[["2017"]]}}},{"id":4287,"uris":["http://zotero.org/users/2336876/items/RIDJQYM8"],"uri":["http://zotero.org/users/2336876/items/RIDJQYM8"],"itemData":{"id":4287,"type":"book","title":"Long-Term Intervention Monitoring of the Ecological Responses to Commonwealth Environmental Water Delivered to the Lower Murray Selected Area in 2016-17. A report prepared for the Commonwealth Environmental Water Office by the South Australian Research and Development Institute, Aquatic Sciences.","publisher":"Commonwealth of Australia","publisher-place":"Canberra, ACT","event-place":"Canberra, ACT","author":[{"family":"Ye","given":"Q."},{"family":"Giatas","given":"G."},{"family":"Aldridge","given":"K."},{"family":"Busch","given":"B."},{"family":"Brookes","given":"J."},{"family":"Gibbs","given":"M."},{"family":"Hipsey","given":"M."},{"family":"Lorenz","given":"Z."},{"family":"Maas","given":"R."},{"family":"Oliver","given":"R."},{"family":"Shiel","given":"R."},{"family":"Woodhead","given":"J."},{"family":"Zampatti","given":"B."}],"issued":{"date-parts":[["2017"]]}}}],"schema":"https://github.com/citation-style-language/schema/raw/master/csl-citation.json"} </w:instrText>
      </w:r>
      <w:r>
        <w:fldChar w:fldCharType="separate"/>
      </w:r>
      <w:r w:rsidRPr="00C44CB5">
        <w:rPr>
          <w:rFonts w:ascii="Calibri" w:cs="Calibri"/>
          <w:lang w:val="en-US"/>
        </w:rPr>
        <w:t xml:space="preserve">(Webb </w:t>
      </w:r>
      <w:r w:rsidRPr="00C44CB5">
        <w:rPr>
          <w:rFonts w:ascii="Calibri" w:cs="Calibri"/>
          <w:i/>
          <w:iCs/>
          <w:lang w:val="en-US"/>
        </w:rPr>
        <w:t>et al.</w:t>
      </w:r>
      <w:r w:rsidRPr="00C44CB5">
        <w:rPr>
          <w:rFonts w:ascii="Calibri" w:cs="Calibri"/>
          <w:lang w:val="en-US"/>
        </w:rPr>
        <w:t xml:space="preserve"> 2017; Ye </w:t>
      </w:r>
      <w:r w:rsidRPr="00C44CB5">
        <w:rPr>
          <w:rFonts w:ascii="Calibri" w:cs="Calibri"/>
          <w:i/>
          <w:iCs/>
          <w:lang w:val="en-US"/>
        </w:rPr>
        <w:t>et al.</w:t>
      </w:r>
      <w:r w:rsidRPr="00C44CB5">
        <w:rPr>
          <w:rFonts w:ascii="Calibri" w:cs="Calibri"/>
          <w:lang w:val="en-US"/>
        </w:rPr>
        <w:t xml:space="preserve"> 2017)</w:t>
      </w:r>
      <w:r>
        <w:fldChar w:fldCharType="end"/>
      </w:r>
      <w:r w:rsidR="00EB27D0">
        <w:t xml:space="preserve">. </w:t>
      </w:r>
      <w:r>
        <w:t xml:space="preserve"> With respect to flow management within the Basin, this result implies that delivery of environmental water in spring may not just be good for spawning of species cued by spring-summer pulses (like golden perch and silver perch), but also good for condition of large-bodied fishes more generally. Even the condition of species like Murray cod, whose spawning is not dependent on spring flow pulses, responds positively to spring pulses. It follows that delivery of spring flows may be a ‘win-win’, since it may enhance several population processes of native fishes, as well as certain food web processes that fish are dependent on.</w:t>
      </w:r>
    </w:p>
    <w:p w14:paraId="3103DB03" w14:textId="7FE14EEE" w:rsidR="004660F2" w:rsidRDefault="008E72E4" w:rsidP="004660F2">
      <w:r>
        <w:t xml:space="preserve">The population model also suggested, with low confidence, that </w:t>
      </w:r>
      <w:r w:rsidRPr="008E72E4">
        <w:t>autumn flow pulses may decrease Murray cod condition</w:t>
      </w:r>
      <w:r w:rsidR="0026186C">
        <w:t xml:space="preserve">. We have not identified how or why this may occur and </w:t>
      </w:r>
      <w:r w:rsidRPr="008E72E4">
        <w:t>this observation requires further investigation</w:t>
      </w:r>
      <w:r w:rsidR="0026186C">
        <w:t>. Nevertheless</w:t>
      </w:r>
      <w:r w:rsidRPr="008E72E4">
        <w:t xml:space="preserve">, </w:t>
      </w:r>
      <w:r w:rsidR="0026186C">
        <w:t>it</w:t>
      </w:r>
      <w:r w:rsidRPr="008E72E4">
        <w:t xml:space="preserve"> may have implications for environmental flow releases delivered for other purposes, as well as for autumn irrigation flows</w:t>
      </w:r>
      <w:r w:rsidR="0026186C">
        <w:t>.</w:t>
      </w:r>
    </w:p>
    <w:p w14:paraId="7D23DD19" w14:textId="690C4F2F" w:rsidR="0026186C" w:rsidRPr="00F3681C" w:rsidRDefault="0026186C" w:rsidP="0026186C">
      <w:pPr>
        <w:pStyle w:val="Heading2"/>
        <w:ind w:left="851"/>
      </w:pPr>
      <w:bookmarkStart w:id="123" w:name="_Toc527467773"/>
      <w:r>
        <w:t>Golden perch outcomes may be maximised with multi-year strategies</w:t>
      </w:r>
      <w:bookmarkEnd w:id="123"/>
    </w:p>
    <w:p w14:paraId="019DFF8B" w14:textId="42F6042B" w:rsidR="0026186C" w:rsidRPr="00D65481" w:rsidRDefault="0026186C" w:rsidP="0026186C">
      <w:r>
        <w:t>Population model results suggest that the condition of golden perch is not only improved with spring freshes, but also when there were higher median flows in the previous year. This suggests that delivering spring freshes to improve golden perch populations could be prioritised for years following naturally high inundation. That is when there is an above average median discharge in one year, environmental watering could target spring freshes in the following year to maximise ecological outcomes.</w:t>
      </w:r>
    </w:p>
    <w:p w14:paraId="7D62EEEB" w14:textId="77777777" w:rsidR="0026186C" w:rsidRDefault="0026186C">
      <w:pPr>
        <w:spacing w:after="200" w:line="276" w:lineRule="auto"/>
        <w:rPr>
          <w:rFonts w:eastAsiaTheme="majorEastAsia" w:cstheme="majorBidi"/>
          <w:b/>
          <w:bCs/>
          <w:color w:val="auto"/>
          <w:sz w:val="32"/>
          <w:szCs w:val="28"/>
        </w:rPr>
      </w:pPr>
      <w:r>
        <w:br w:type="page"/>
      </w:r>
    </w:p>
    <w:p w14:paraId="68DAFDD2" w14:textId="730AB8DD" w:rsidR="00AB4CDE" w:rsidRPr="00D65481" w:rsidRDefault="00AB4CDE" w:rsidP="00B75481">
      <w:pPr>
        <w:pStyle w:val="Heading1"/>
      </w:pPr>
      <w:bookmarkStart w:id="124" w:name="_Toc527467774"/>
      <w:r w:rsidRPr="00D65481">
        <w:t>Contribution to Basin Plan objectives</w:t>
      </w:r>
      <w:bookmarkEnd w:id="124"/>
    </w:p>
    <w:p w14:paraId="34483EA7" w14:textId="77777777" w:rsidR="003637BB" w:rsidRPr="00D65481" w:rsidRDefault="00EA345E" w:rsidP="003637BB">
      <w:r w:rsidRPr="00D65481">
        <w:t>The relevant objectives of the Basin Plan were used as the basis for developing a framework that could be used to assess the contribution of Commonwealth environmental water to achieving those objectives (CEW</w:t>
      </w:r>
      <w:r w:rsidR="004B271D" w:rsidRPr="00D65481">
        <w:t>O</w:t>
      </w:r>
      <w:r w:rsidRPr="00D65481">
        <w:t xml:space="preserve"> 2013</w:t>
      </w:r>
      <w:r w:rsidR="0087442D" w:rsidRPr="00D65481">
        <w:t>b</w:t>
      </w:r>
      <w:r w:rsidRPr="00D65481">
        <w:t xml:space="preserve">). The </w:t>
      </w:r>
      <w:r w:rsidR="0087442D" w:rsidRPr="00D65481">
        <w:t>O</w:t>
      </w:r>
      <w:r w:rsidRPr="00D65481">
        <w:t xml:space="preserve">utcomes </w:t>
      </w:r>
      <w:r w:rsidR="0087442D" w:rsidRPr="00D65481">
        <w:t>F</w:t>
      </w:r>
      <w:r w:rsidRPr="00D65481">
        <w:t xml:space="preserve">ramework is a nested hierarchy that links the overarching Basin Plan </w:t>
      </w:r>
      <w:r w:rsidR="0087442D" w:rsidRPr="00D65481">
        <w:t>o</w:t>
      </w:r>
      <w:r w:rsidRPr="00D65481">
        <w:t xml:space="preserve">bjectives of biodiversity, ecosystem function, resilience and water quality to indicators </w:t>
      </w:r>
      <w:r w:rsidR="000214D4" w:rsidRPr="00D65481">
        <w:t xml:space="preserve">and </w:t>
      </w:r>
      <w:r w:rsidRPr="00D65481">
        <w:t>outcomes that could be expected from environmental water at two time steps:</w:t>
      </w:r>
    </w:p>
    <w:p w14:paraId="52984C95" w14:textId="77777777" w:rsidR="003637BB" w:rsidRPr="00D65481" w:rsidRDefault="003637BB" w:rsidP="003637BB">
      <w:pPr>
        <w:pStyle w:val="ListBullet"/>
      </w:pPr>
      <w:r w:rsidRPr="00D65481">
        <w:t>within a 1-year time frame (1-year expected outcomes)</w:t>
      </w:r>
    </w:p>
    <w:p w14:paraId="37BEC7A5" w14:textId="77777777" w:rsidR="003637BB" w:rsidRPr="00D65481" w:rsidRDefault="003637BB" w:rsidP="003637BB">
      <w:pPr>
        <w:pStyle w:val="ListBullet"/>
      </w:pPr>
      <w:r w:rsidRPr="00D65481">
        <w:t>within a 1–5-year time frame (5-year expected outcomes).</w:t>
      </w:r>
    </w:p>
    <w:p w14:paraId="2CFDE4C7" w14:textId="77777777" w:rsidR="00EA345E" w:rsidRPr="00D65481" w:rsidRDefault="00EA345E" w:rsidP="003637BB">
      <w:r w:rsidRPr="00D65481">
        <w:t xml:space="preserve">The </w:t>
      </w:r>
      <w:r w:rsidR="005B00F3" w:rsidRPr="00D65481">
        <w:t>O</w:t>
      </w:r>
      <w:r w:rsidRPr="00D65481">
        <w:t xml:space="preserve">utcomes </w:t>
      </w:r>
      <w:r w:rsidR="005B00F3" w:rsidRPr="00D65481">
        <w:t>F</w:t>
      </w:r>
      <w:r w:rsidR="006C56F1" w:rsidRPr="00D65481">
        <w:t>ramework</w:t>
      </w:r>
      <w:r w:rsidRPr="00D65481">
        <w:t xml:space="preserve"> is the distillation of the combined </w:t>
      </w:r>
      <w:r w:rsidR="006C56F1" w:rsidRPr="00D65481">
        <w:t>ecological knowledge of flow</w:t>
      </w:r>
      <w:r w:rsidR="00CD3D7F" w:rsidRPr="00D65481">
        <w:t>–</w:t>
      </w:r>
      <w:r w:rsidR="006C56F1" w:rsidRPr="00D65481">
        <w:t>ecology relat</w:t>
      </w:r>
      <w:r w:rsidR="000214D4" w:rsidRPr="00D65481">
        <w:t>ionships and was underpinned by</w:t>
      </w:r>
      <w:r w:rsidR="006C56F1" w:rsidRPr="00D65481">
        <w:t xml:space="preserve"> the development of conceptual models (cause</w:t>
      </w:r>
      <w:r w:rsidR="00CD3D7F" w:rsidRPr="00D65481">
        <w:t>–</w:t>
      </w:r>
      <w:r w:rsidR="006C56F1" w:rsidRPr="00D65481">
        <w:t>effect diagrams) and literature reviews (CEW</w:t>
      </w:r>
      <w:r w:rsidR="006C2AB7" w:rsidRPr="00D65481">
        <w:t>O</w:t>
      </w:r>
      <w:r w:rsidR="006C56F1" w:rsidRPr="00D65481">
        <w:t xml:space="preserve"> 2013</w:t>
      </w:r>
      <w:r w:rsidR="0087442D" w:rsidRPr="00D65481">
        <w:t>b</w:t>
      </w:r>
      <w:r w:rsidR="006C56F1" w:rsidRPr="00D65481">
        <w:t xml:space="preserve">; Gawne </w:t>
      </w:r>
      <w:r w:rsidR="006C56F1" w:rsidRPr="00D65481">
        <w:rPr>
          <w:rStyle w:val="Emphasis"/>
        </w:rPr>
        <w:t>et al.</w:t>
      </w:r>
      <w:r w:rsidR="006C56F1" w:rsidRPr="00D65481">
        <w:t xml:space="preserve"> 2013).</w:t>
      </w:r>
    </w:p>
    <w:p w14:paraId="233E65FC" w14:textId="3F5C1A9D" w:rsidR="00AB4CDE" w:rsidRPr="00D65481" w:rsidRDefault="003637BB" w:rsidP="003637BB">
      <w:r w:rsidRPr="00D65481">
        <w:t xml:space="preserve">Despite the limitation of the data available in </w:t>
      </w:r>
      <w:r w:rsidR="0032700B" w:rsidRPr="00D65481">
        <w:t>2014–17</w:t>
      </w:r>
      <w:r w:rsidRPr="00D65481">
        <w:t xml:space="preserve">, the </w:t>
      </w:r>
      <w:r w:rsidR="005B00F3" w:rsidRPr="00D65481">
        <w:t>O</w:t>
      </w:r>
      <w:r w:rsidRPr="00D65481">
        <w:t xml:space="preserve">utcomes </w:t>
      </w:r>
      <w:r w:rsidR="005B00F3" w:rsidRPr="00D65481">
        <w:t>F</w:t>
      </w:r>
      <w:r w:rsidRPr="00D65481">
        <w:t xml:space="preserve">ramework provides a template for synthesising </w:t>
      </w:r>
      <w:r w:rsidR="000214D4" w:rsidRPr="00D65481">
        <w:t>the effects</w:t>
      </w:r>
      <w:r w:rsidRPr="00D65481">
        <w:t xml:space="preserve"> of environmental water and progress towards meeting Basin Plan objectives. There is evidence across the Basin that Commonwealth environmental water is contr</w:t>
      </w:r>
      <w:r w:rsidR="006C56F1" w:rsidRPr="00D65481">
        <w:t>ibuting to each of the broad Basin Plan objectives in a number of ways</w:t>
      </w:r>
      <w:r w:rsidR="00422C9D" w:rsidRPr="00D65481">
        <w:t xml:space="preserve"> (</w:t>
      </w:r>
      <w:r w:rsidR="005679BE" w:rsidRPr="00D65481">
        <w:t xml:space="preserve">Table </w:t>
      </w:r>
      <w:r w:rsidR="00307FDE" w:rsidRPr="00D65481">
        <w:t>4</w:t>
      </w:r>
      <w:r w:rsidR="00422C9D" w:rsidRPr="00D65481">
        <w:t>).</w:t>
      </w:r>
      <w:r w:rsidR="006C56F1" w:rsidRPr="00D65481">
        <w:t xml:space="preserve"> </w:t>
      </w:r>
    </w:p>
    <w:p w14:paraId="2BDB3729" w14:textId="77777777" w:rsidR="00A93D1D" w:rsidRPr="00D65481" w:rsidRDefault="006C56F1" w:rsidP="003637BB">
      <w:r w:rsidRPr="00D65481">
        <w:t xml:space="preserve">It should be noted that while this framework is presented hierarchically, there is a degree of overlap and synergy between outcomes. For example, resilience outcomes influence other areas of the framework through ensuring survival of biota </w:t>
      </w:r>
      <w:r w:rsidR="000214D4" w:rsidRPr="00D65481">
        <w:t>via</w:t>
      </w:r>
      <w:r w:rsidRPr="00D65481">
        <w:t xml:space="preserve"> the provision of refuges, for example; and are in turn influenced by other factors such as ecosystem diversity and connectivity between those ecosystems. This summary should be considered a snapshot of the contributions of Commonwealth environmental water to Basin Plan objectives, but</w:t>
      </w:r>
      <w:r w:rsidR="000214D4" w:rsidRPr="00D65481">
        <w:t xml:space="preserve"> be </w:t>
      </w:r>
      <w:r w:rsidRPr="00D65481">
        <w:t xml:space="preserve">read in </w:t>
      </w:r>
      <w:r w:rsidR="00A9574C" w:rsidRPr="00D65481">
        <w:t xml:space="preserve">the </w:t>
      </w:r>
      <w:r w:rsidRPr="00D65481">
        <w:t>context of the evaluations described in summary in the previous sections</w:t>
      </w:r>
      <w:r w:rsidR="00307FDE" w:rsidRPr="00D65481">
        <w:t xml:space="preserve"> of this report</w:t>
      </w:r>
      <w:r w:rsidRPr="00D65481">
        <w:t xml:space="preserve"> and in detail in Appendices B to G.</w:t>
      </w:r>
    </w:p>
    <w:p w14:paraId="13DFE5BB" w14:textId="77777777" w:rsidR="007C1023" w:rsidRPr="00D65481" w:rsidRDefault="007C1023" w:rsidP="003637BB">
      <w:pPr>
        <w:sectPr w:rsidR="007C1023" w:rsidRPr="00D65481" w:rsidSect="000F269B">
          <w:footerReference w:type="default" r:id="rId39"/>
          <w:pgSz w:w="11907" w:h="16839" w:code="9"/>
          <w:pgMar w:top="1276" w:right="1440" w:bottom="1276" w:left="1440" w:header="708" w:footer="708" w:gutter="0"/>
          <w:pgNumType w:start="1"/>
          <w:cols w:space="708"/>
          <w:docGrid w:linePitch="360"/>
        </w:sectPr>
      </w:pPr>
    </w:p>
    <w:p w14:paraId="0F7CF581" w14:textId="07103860" w:rsidR="00AB4CDE" w:rsidRPr="00D65481" w:rsidRDefault="00AB4CDE" w:rsidP="00650A07">
      <w:pPr>
        <w:pStyle w:val="TableCaption"/>
      </w:pPr>
      <w:bookmarkStart w:id="125" w:name="_Ref323990417"/>
      <w:bookmarkStart w:id="126" w:name="_Toc451335202"/>
      <w:bookmarkStart w:id="127" w:name="_Toc527467790"/>
      <w:r w:rsidRPr="00D65481">
        <w:t xml:space="preserve">Table </w:t>
      </w:r>
      <w:r w:rsidR="004B5030" w:rsidRPr="00D65481">
        <w:fldChar w:fldCharType="begin"/>
      </w:r>
      <w:r w:rsidR="00D174EB" w:rsidRPr="00D65481">
        <w:instrText xml:space="preserve"> SEQ Table \* ARABIC </w:instrText>
      </w:r>
      <w:r w:rsidR="004B5030" w:rsidRPr="00D65481">
        <w:fldChar w:fldCharType="separate"/>
      </w:r>
      <w:r w:rsidR="00D82608">
        <w:rPr>
          <w:noProof/>
        </w:rPr>
        <w:t>8</w:t>
      </w:r>
      <w:r w:rsidR="004B5030" w:rsidRPr="00D65481">
        <w:fldChar w:fldCharType="end"/>
      </w:r>
      <w:bookmarkEnd w:id="125"/>
      <w:r w:rsidRPr="00D65481">
        <w:t xml:space="preserve">. </w:t>
      </w:r>
      <w:r w:rsidRPr="00D65481">
        <w:rPr>
          <w:b w:val="0"/>
        </w:rPr>
        <w:t xml:space="preserve">Contribution of </w:t>
      </w:r>
      <w:r w:rsidR="00C84616" w:rsidRPr="00D65481">
        <w:rPr>
          <w:b w:val="0"/>
        </w:rPr>
        <w:t>Commonwealth Environmental Water Office (</w:t>
      </w:r>
      <w:r w:rsidRPr="00D65481">
        <w:rPr>
          <w:b w:val="0"/>
        </w:rPr>
        <w:t>CEWO</w:t>
      </w:r>
      <w:r w:rsidR="00C84616" w:rsidRPr="00D65481">
        <w:rPr>
          <w:b w:val="0"/>
        </w:rPr>
        <w:t>)</w:t>
      </w:r>
      <w:r w:rsidRPr="00D65481">
        <w:rPr>
          <w:b w:val="0"/>
        </w:rPr>
        <w:t xml:space="preserve"> watering in </w:t>
      </w:r>
      <w:r w:rsidR="0032700B" w:rsidRPr="00D65481">
        <w:rPr>
          <w:b w:val="0"/>
        </w:rPr>
        <w:t>2014–17</w:t>
      </w:r>
      <w:r w:rsidRPr="00D65481">
        <w:rPr>
          <w:b w:val="0"/>
        </w:rPr>
        <w:t xml:space="preserve"> to Basin Plan objectives.</w:t>
      </w:r>
      <w:bookmarkEnd w:id="126"/>
      <w:bookmarkEnd w:id="127"/>
    </w:p>
    <w:tbl>
      <w:tblPr>
        <w:tblW w:w="13936" w:type="dxa"/>
        <w:tblInd w:w="-176" w:type="dxa"/>
        <w:tblLayout w:type="fixed"/>
        <w:tblLook w:val="04A0" w:firstRow="1" w:lastRow="0" w:firstColumn="1" w:lastColumn="0" w:noHBand="0" w:noVBand="1"/>
      </w:tblPr>
      <w:tblGrid>
        <w:gridCol w:w="1277"/>
        <w:gridCol w:w="1134"/>
        <w:gridCol w:w="1275"/>
        <w:gridCol w:w="1583"/>
        <w:gridCol w:w="1819"/>
        <w:gridCol w:w="3428"/>
        <w:gridCol w:w="3420"/>
      </w:tblGrid>
      <w:tr w:rsidR="007C1023" w:rsidRPr="00D65481" w14:paraId="1615C7A4" w14:textId="77777777" w:rsidTr="00652078">
        <w:trPr>
          <w:trHeight w:val="470"/>
          <w:tblHeader/>
        </w:trPr>
        <w:tc>
          <w:tcPr>
            <w:tcW w:w="1277" w:type="dxa"/>
            <w:tcBorders>
              <w:top w:val="single" w:sz="8" w:space="0" w:color="auto"/>
              <w:left w:val="single" w:sz="8" w:space="0" w:color="auto"/>
              <w:bottom w:val="single" w:sz="4" w:space="0" w:color="auto"/>
              <w:right w:val="single" w:sz="8" w:space="0" w:color="auto"/>
            </w:tcBorders>
            <w:shd w:val="clear" w:color="auto" w:fill="0070C0"/>
            <w:vAlign w:val="center"/>
            <w:hideMark/>
          </w:tcPr>
          <w:p w14:paraId="47E2FCAD" w14:textId="77777777" w:rsidR="007C1023" w:rsidRPr="00D65481" w:rsidRDefault="007C1023" w:rsidP="00402EE2">
            <w:pPr>
              <w:pStyle w:val="TableHeading"/>
              <w:jc w:val="left"/>
              <w:rPr>
                <w:sz w:val="18"/>
                <w:szCs w:val="18"/>
                <w:lang w:eastAsia="en-AU"/>
              </w:rPr>
            </w:pPr>
            <w:r w:rsidRPr="00D65481">
              <w:rPr>
                <w:sz w:val="18"/>
                <w:szCs w:val="18"/>
                <w:lang w:eastAsia="en-AU"/>
              </w:rPr>
              <w:t>Basin Plan objectives</w:t>
            </w:r>
          </w:p>
        </w:tc>
        <w:tc>
          <w:tcPr>
            <w:tcW w:w="2409" w:type="dxa"/>
            <w:gridSpan w:val="2"/>
            <w:tcBorders>
              <w:top w:val="single" w:sz="8" w:space="0" w:color="auto"/>
              <w:left w:val="nil"/>
              <w:bottom w:val="single" w:sz="4" w:space="0" w:color="auto"/>
              <w:right w:val="single" w:sz="4" w:space="0" w:color="auto"/>
            </w:tcBorders>
            <w:shd w:val="clear" w:color="auto" w:fill="79B2F7"/>
            <w:vAlign w:val="center"/>
            <w:hideMark/>
          </w:tcPr>
          <w:p w14:paraId="6A045622" w14:textId="77777777" w:rsidR="007C1023" w:rsidRPr="00D65481" w:rsidRDefault="007C1023" w:rsidP="00402EE2">
            <w:pPr>
              <w:pStyle w:val="TableHeading"/>
              <w:jc w:val="left"/>
              <w:rPr>
                <w:sz w:val="18"/>
                <w:szCs w:val="18"/>
                <w:lang w:eastAsia="en-AU"/>
              </w:rPr>
            </w:pPr>
            <w:r w:rsidRPr="00D65481">
              <w:rPr>
                <w:sz w:val="18"/>
                <w:szCs w:val="18"/>
                <w:lang w:eastAsia="en-AU"/>
              </w:rPr>
              <w:t>Basin outcomes</w:t>
            </w:r>
          </w:p>
        </w:tc>
        <w:tc>
          <w:tcPr>
            <w:tcW w:w="1583" w:type="dxa"/>
            <w:tcBorders>
              <w:top w:val="single" w:sz="8" w:space="0" w:color="auto"/>
              <w:left w:val="single" w:sz="4" w:space="0" w:color="auto"/>
              <w:bottom w:val="single" w:sz="8" w:space="0" w:color="000000"/>
              <w:right w:val="single" w:sz="4" w:space="0" w:color="auto"/>
            </w:tcBorders>
            <w:shd w:val="clear" w:color="auto" w:fill="92D050"/>
            <w:vAlign w:val="center"/>
            <w:hideMark/>
          </w:tcPr>
          <w:p w14:paraId="436935A9" w14:textId="77777777" w:rsidR="007C1023" w:rsidRPr="00D65481" w:rsidRDefault="007C1023" w:rsidP="00402EE2">
            <w:pPr>
              <w:pStyle w:val="TableHeading"/>
              <w:jc w:val="left"/>
              <w:rPr>
                <w:sz w:val="18"/>
                <w:szCs w:val="18"/>
                <w:lang w:eastAsia="en-AU"/>
              </w:rPr>
            </w:pPr>
            <w:r w:rsidRPr="00D65481">
              <w:rPr>
                <w:sz w:val="18"/>
                <w:szCs w:val="18"/>
                <w:lang w:eastAsia="en-AU"/>
              </w:rPr>
              <w:t>5-year expected outcomes</w:t>
            </w:r>
          </w:p>
        </w:tc>
        <w:tc>
          <w:tcPr>
            <w:tcW w:w="1819" w:type="dxa"/>
            <w:tcBorders>
              <w:top w:val="single" w:sz="8" w:space="0" w:color="auto"/>
              <w:left w:val="single" w:sz="4" w:space="0" w:color="auto"/>
              <w:bottom w:val="single" w:sz="8" w:space="0" w:color="000000"/>
              <w:right w:val="single" w:sz="4" w:space="0" w:color="auto"/>
            </w:tcBorders>
            <w:shd w:val="clear" w:color="auto" w:fill="D6E3BC"/>
            <w:vAlign w:val="center"/>
            <w:hideMark/>
          </w:tcPr>
          <w:p w14:paraId="363C7008" w14:textId="77777777" w:rsidR="007C1023" w:rsidRPr="00D65481" w:rsidRDefault="007C1023" w:rsidP="00402EE2">
            <w:pPr>
              <w:pStyle w:val="TableHeading"/>
              <w:jc w:val="left"/>
              <w:rPr>
                <w:sz w:val="18"/>
                <w:szCs w:val="18"/>
                <w:lang w:eastAsia="en-AU"/>
              </w:rPr>
            </w:pPr>
            <w:r w:rsidRPr="00D65481">
              <w:rPr>
                <w:sz w:val="18"/>
                <w:szCs w:val="18"/>
                <w:lang w:eastAsia="en-AU"/>
              </w:rPr>
              <w:t>1-year expected outcomes</w:t>
            </w:r>
          </w:p>
        </w:tc>
        <w:tc>
          <w:tcPr>
            <w:tcW w:w="3428" w:type="dxa"/>
            <w:tcBorders>
              <w:top w:val="single" w:sz="8" w:space="0" w:color="auto"/>
              <w:left w:val="single" w:sz="4" w:space="0" w:color="auto"/>
              <w:bottom w:val="single" w:sz="8" w:space="0" w:color="000000"/>
              <w:right w:val="single" w:sz="4" w:space="0" w:color="auto"/>
            </w:tcBorders>
            <w:shd w:val="clear" w:color="auto" w:fill="D6E3BC"/>
          </w:tcPr>
          <w:p w14:paraId="47A2C25D" w14:textId="45249442" w:rsidR="007C1023" w:rsidRPr="00D65481" w:rsidRDefault="007C1023" w:rsidP="00402EE2">
            <w:pPr>
              <w:pStyle w:val="TableHeading"/>
              <w:jc w:val="left"/>
              <w:rPr>
                <w:sz w:val="18"/>
                <w:szCs w:val="18"/>
                <w:lang w:eastAsia="en-AU"/>
              </w:rPr>
            </w:pPr>
            <w:r w:rsidRPr="00D65481">
              <w:rPr>
                <w:sz w:val="18"/>
                <w:szCs w:val="18"/>
                <w:lang w:eastAsia="en-AU"/>
              </w:rPr>
              <w:t xml:space="preserve">Measured and predicted 1-year outcomes </w:t>
            </w:r>
            <w:r w:rsidR="003917D8" w:rsidRPr="00D65481">
              <w:rPr>
                <w:sz w:val="18"/>
                <w:szCs w:val="18"/>
                <w:lang w:eastAsia="en-AU"/>
              </w:rPr>
              <w:t>2016–17</w:t>
            </w:r>
          </w:p>
        </w:tc>
        <w:tc>
          <w:tcPr>
            <w:tcW w:w="3420" w:type="dxa"/>
            <w:tcBorders>
              <w:top w:val="single" w:sz="8" w:space="0" w:color="auto"/>
              <w:left w:val="single" w:sz="4" w:space="0" w:color="auto"/>
              <w:bottom w:val="single" w:sz="8" w:space="0" w:color="000000"/>
              <w:right w:val="single" w:sz="4" w:space="0" w:color="auto"/>
            </w:tcBorders>
            <w:shd w:val="clear" w:color="auto" w:fill="D6E3BC"/>
          </w:tcPr>
          <w:p w14:paraId="4A07535C" w14:textId="0873CB31" w:rsidR="007C1023" w:rsidRPr="00D65481" w:rsidRDefault="007C1023" w:rsidP="00402EE2">
            <w:pPr>
              <w:pStyle w:val="TableHeading"/>
              <w:jc w:val="left"/>
              <w:rPr>
                <w:sz w:val="18"/>
                <w:szCs w:val="18"/>
                <w:lang w:eastAsia="en-AU"/>
              </w:rPr>
            </w:pPr>
            <w:r w:rsidRPr="00D65481">
              <w:rPr>
                <w:sz w:val="18"/>
                <w:szCs w:val="18"/>
                <w:lang w:eastAsia="en-AU"/>
              </w:rPr>
              <w:t>Measured and predicted 1</w:t>
            </w:r>
            <w:r w:rsidR="001F33CA" w:rsidRPr="00D65481">
              <w:rPr>
                <w:sz w:val="18"/>
                <w:szCs w:val="18"/>
                <w:lang w:eastAsia="en-AU"/>
              </w:rPr>
              <w:t>–</w:t>
            </w:r>
            <w:r w:rsidR="0026186C">
              <w:rPr>
                <w:sz w:val="18"/>
                <w:szCs w:val="18"/>
                <w:lang w:eastAsia="en-AU"/>
              </w:rPr>
              <w:t>3</w:t>
            </w:r>
            <w:r w:rsidR="00C84616" w:rsidRPr="00D65481">
              <w:rPr>
                <w:sz w:val="18"/>
                <w:szCs w:val="18"/>
                <w:lang w:eastAsia="en-AU"/>
              </w:rPr>
              <w:t>-</w:t>
            </w:r>
            <w:r w:rsidRPr="00D65481">
              <w:rPr>
                <w:sz w:val="18"/>
                <w:szCs w:val="18"/>
                <w:lang w:eastAsia="en-AU"/>
              </w:rPr>
              <w:t xml:space="preserve"> year outcomes </w:t>
            </w:r>
            <w:r w:rsidR="0032700B" w:rsidRPr="00D65481">
              <w:rPr>
                <w:sz w:val="18"/>
                <w:szCs w:val="18"/>
                <w:lang w:eastAsia="en-AU"/>
              </w:rPr>
              <w:t>2014–17</w:t>
            </w:r>
          </w:p>
        </w:tc>
      </w:tr>
      <w:tr w:rsidR="007C1023" w:rsidRPr="00D65481" w14:paraId="4DFF15A3" w14:textId="77777777" w:rsidTr="00652078">
        <w:trPr>
          <w:trHeight w:val="529"/>
        </w:trPr>
        <w:tc>
          <w:tcPr>
            <w:tcW w:w="1277" w:type="dxa"/>
            <w:vMerge w:val="restart"/>
            <w:tcBorders>
              <w:top w:val="single" w:sz="4" w:space="0" w:color="auto"/>
              <w:left w:val="single" w:sz="8" w:space="0" w:color="auto"/>
              <w:right w:val="single" w:sz="4" w:space="0" w:color="auto"/>
            </w:tcBorders>
            <w:shd w:val="clear" w:color="auto" w:fill="FFFFFF" w:themeFill="background1"/>
            <w:hideMark/>
          </w:tcPr>
          <w:p w14:paraId="5C98A289"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Biodiversity</w:t>
            </w:r>
            <w:r w:rsidRPr="00D65481">
              <w:rPr>
                <w:sz w:val="18"/>
                <w:szCs w:val="18"/>
                <w:lang w:eastAsia="en-AU"/>
              </w:rPr>
              <w:br/>
              <w:t>(Basin Plan S. 8.05)</w:t>
            </w:r>
          </w:p>
        </w:tc>
        <w:tc>
          <w:tcPr>
            <w:tcW w:w="2409" w:type="dxa"/>
            <w:gridSpan w:val="2"/>
            <w:tcBorders>
              <w:top w:val="single" w:sz="4" w:space="0" w:color="auto"/>
              <w:left w:val="single" w:sz="4" w:space="0" w:color="auto"/>
              <w:bottom w:val="single" w:sz="4" w:space="0" w:color="000000"/>
              <w:right w:val="single" w:sz="4" w:space="0" w:color="auto"/>
            </w:tcBorders>
            <w:shd w:val="clear" w:color="auto" w:fill="FFFFFF" w:themeFill="background1"/>
            <w:hideMark/>
          </w:tcPr>
          <w:p w14:paraId="66A0584E"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Ecosystem diversity</w:t>
            </w:r>
          </w:p>
        </w:tc>
        <w:tc>
          <w:tcPr>
            <w:tcW w:w="1583" w:type="dxa"/>
            <w:tcBorders>
              <w:top w:val="single" w:sz="4" w:space="0" w:color="auto"/>
              <w:left w:val="nil"/>
              <w:bottom w:val="single" w:sz="4" w:space="0" w:color="auto"/>
              <w:right w:val="single" w:sz="4" w:space="0" w:color="auto"/>
            </w:tcBorders>
            <w:shd w:val="clear" w:color="auto" w:fill="FFFFFF" w:themeFill="background1"/>
            <w:hideMark/>
          </w:tcPr>
          <w:p w14:paraId="30688FD0"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None identified</w:t>
            </w:r>
          </w:p>
        </w:tc>
        <w:tc>
          <w:tcPr>
            <w:tcW w:w="1819" w:type="dxa"/>
            <w:tcBorders>
              <w:top w:val="single" w:sz="4" w:space="0" w:color="auto"/>
              <w:left w:val="single" w:sz="4" w:space="0" w:color="auto"/>
              <w:bottom w:val="single" w:sz="4" w:space="0" w:color="auto"/>
              <w:right w:val="single" w:sz="4" w:space="0" w:color="auto"/>
            </w:tcBorders>
            <w:shd w:val="clear" w:color="auto" w:fill="FFFFFF" w:themeFill="background1"/>
          </w:tcPr>
          <w:p w14:paraId="3661F27C"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None identified</w:t>
            </w:r>
          </w:p>
        </w:tc>
        <w:tc>
          <w:tcPr>
            <w:tcW w:w="3428" w:type="dxa"/>
            <w:tcBorders>
              <w:top w:val="single" w:sz="4" w:space="0" w:color="auto"/>
              <w:left w:val="single" w:sz="4" w:space="0" w:color="auto"/>
              <w:bottom w:val="single" w:sz="4" w:space="0" w:color="auto"/>
              <w:right w:val="single" w:sz="4" w:space="0" w:color="auto"/>
            </w:tcBorders>
            <w:shd w:val="clear" w:color="auto" w:fill="FFFFFF" w:themeFill="background1"/>
          </w:tcPr>
          <w:p w14:paraId="66A0434E" w14:textId="78054A05" w:rsidR="00402EE2" w:rsidRPr="00D65481" w:rsidRDefault="0026186C" w:rsidP="00ED747E">
            <w:pPr>
              <w:pStyle w:val="TableText"/>
              <w:spacing w:before="60" w:after="60"/>
              <w:jc w:val="left"/>
              <w:rPr>
                <w:sz w:val="18"/>
                <w:szCs w:val="18"/>
                <w:lang w:eastAsia="en-AU"/>
              </w:rPr>
            </w:pPr>
            <w:r w:rsidRPr="0026186C">
              <w:rPr>
                <w:sz w:val="18"/>
                <w:szCs w:val="18"/>
                <w:lang w:eastAsia="en-AU"/>
              </w:rPr>
              <w:t>More than 77 500 ha of lakes and wetlands, 14 000 ha of floodplains and 21 000 km of rivers in the Basin upstream of the Lower Lakes were supported by Commonwealth environmental water</w:t>
            </w:r>
            <w:r w:rsidR="007C1023" w:rsidRPr="00D65481">
              <w:rPr>
                <w:sz w:val="18"/>
                <w:szCs w:val="18"/>
                <w:lang w:eastAsia="en-AU"/>
              </w:rPr>
              <w:t>.</w:t>
            </w:r>
          </w:p>
          <w:p w14:paraId="2D42F362" w14:textId="341C9508" w:rsidR="007C1023" w:rsidRPr="00D65481" w:rsidRDefault="0026186C" w:rsidP="00ED747E">
            <w:pPr>
              <w:pStyle w:val="TableText"/>
              <w:spacing w:before="60" w:after="60"/>
              <w:jc w:val="left"/>
              <w:rPr>
                <w:sz w:val="18"/>
                <w:szCs w:val="18"/>
                <w:lang w:eastAsia="en-AU"/>
              </w:rPr>
            </w:pPr>
            <w:r>
              <w:rPr>
                <w:sz w:val="18"/>
                <w:szCs w:val="18"/>
                <w:lang w:eastAsia="en-AU"/>
              </w:rPr>
              <w:t>51</w:t>
            </w:r>
            <w:r w:rsidR="007C1023" w:rsidRPr="00D65481">
              <w:rPr>
                <w:sz w:val="18"/>
                <w:szCs w:val="18"/>
                <w:lang w:eastAsia="en-AU"/>
              </w:rPr>
              <w:t xml:space="preserve">% of the </w:t>
            </w:r>
            <w:r>
              <w:rPr>
                <w:sz w:val="18"/>
                <w:szCs w:val="18"/>
                <w:lang w:eastAsia="en-AU"/>
              </w:rPr>
              <w:t>wetland types and 83% of floodplain types inundated</w:t>
            </w:r>
            <w:r w:rsidR="00402EE2" w:rsidRPr="00D65481">
              <w:rPr>
                <w:sz w:val="18"/>
                <w:szCs w:val="18"/>
                <w:lang w:eastAsia="en-AU"/>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tcPr>
          <w:p w14:paraId="7C7FCD97" w14:textId="0176B471" w:rsidR="007C1023" w:rsidRPr="00D65481" w:rsidRDefault="0026186C" w:rsidP="00ED747E">
            <w:pPr>
              <w:pStyle w:val="TableText"/>
              <w:spacing w:before="60" w:after="60"/>
              <w:jc w:val="left"/>
              <w:rPr>
                <w:sz w:val="18"/>
                <w:szCs w:val="18"/>
                <w:lang w:eastAsia="en-AU"/>
              </w:rPr>
            </w:pPr>
            <w:r>
              <w:rPr>
                <w:sz w:val="18"/>
                <w:szCs w:val="18"/>
                <w:lang w:eastAsia="en-AU"/>
              </w:rPr>
              <w:t>72</w:t>
            </w:r>
            <w:r w:rsidR="003B3083" w:rsidRPr="00D65481">
              <w:rPr>
                <w:sz w:val="18"/>
                <w:szCs w:val="18"/>
                <w:lang w:eastAsia="en-AU"/>
              </w:rPr>
              <w:t>% of the different aquatic ecosystem types inundated with Commonwealth environmental water.</w:t>
            </w:r>
          </w:p>
        </w:tc>
      </w:tr>
      <w:tr w:rsidR="007C1023" w:rsidRPr="00D65481" w14:paraId="2913B4B4" w14:textId="77777777" w:rsidTr="00652078">
        <w:trPr>
          <w:trHeight w:val="339"/>
        </w:trPr>
        <w:tc>
          <w:tcPr>
            <w:tcW w:w="1277" w:type="dxa"/>
            <w:vMerge/>
            <w:tcBorders>
              <w:left w:val="single" w:sz="8" w:space="0" w:color="auto"/>
              <w:right w:val="single" w:sz="4" w:space="0" w:color="auto"/>
            </w:tcBorders>
            <w:shd w:val="clear" w:color="auto" w:fill="FFFFFF" w:themeFill="background1"/>
            <w:hideMark/>
          </w:tcPr>
          <w:p w14:paraId="4DEDEAC0" w14:textId="77777777" w:rsidR="007C1023" w:rsidRPr="00D65481" w:rsidRDefault="007C1023" w:rsidP="00ED747E">
            <w:pPr>
              <w:pStyle w:val="TableText"/>
              <w:spacing w:before="60" w:after="60"/>
              <w:jc w:val="left"/>
              <w:rPr>
                <w:color w:val="auto"/>
                <w:sz w:val="18"/>
                <w:szCs w:val="18"/>
                <w:lang w:eastAsia="en-AU"/>
              </w:rPr>
            </w:pPr>
          </w:p>
        </w:tc>
        <w:tc>
          <w:tcPr>
            <w:tcW w:w="1134" w:type="dxa"/>
            <w:vMerge w:val="restart"/>
            <w:tcBorders>
              <w:top w:val="nil"/>
              <w:left w:val="single" w:sz="4" w:space="0" w:color="auto"/>
              <w:right w:val="single" w:sz="4" w:space="0" w:color="auto"/>
            </w:tcBorders>
            <w:shd w:val="clear" w:color="auto" w:fill="FFFFFF" w:themeFill="background1"/>
            <w:hideMark/>
          </w:tcPr>
          <w:p w14:paraId="3B53AE1A"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Species diversity</w:t>
            </w:r>
          </w:p>
        </w:tc>
        <w:tc>
          <w:tcPr>
            <w:tcW w:w="1275" w:type="dxa"/>
            <w:vMerge w:val="restart"/>
            <w:tcBorders>
              <w:top w:val="single" w:sz="4" w:space="0" w:color="auto"/>
              <w:left w:val="single" w:sz="4" w:space="0" w:color="auto"/>
              <w:right w:val="single" w:sz="4" w:space="0" w:color="auto"/>
            </w:tcBorders>
            <w:shd w:val="clear" w:color="auto" w:fill="FFFFFF" w:themeFill="background1"/>
            <w:hideMark/>
          </w:tcPr>
          <w:p w14:paraId="144AF9EF"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Vegetation</w:t>
            </w:r>
          </w:p>
        </w:tc>
        <w:tc>
          <w:tcPr>
            <w:tcW w:w="1583" w:type="dxa"/>
            <w:vMerge w:val="restart"/>
            <w:tcBorders>
              <w:top w:val="single" w:sz="4" w:space="0" w:color="auto"/>
              <w:left w:val="nil"/>
              <w:right w:val="single" w:sz="4" w:space="0" w:color="auto"/>
            </w:tcBorders>
            <w:shd w:val="clear" w:color="auto" w:fill="FFFFFF" w:themeFill="background1"/>
            <w:hideMark/>
          </w:tcPr>
          <w:p w14:paraId="1B62FB2D"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Vegetation diversity</w:t>
            </w:r>
          </w:p>
        </w:tc>
        <w:tc>
          <w:tcPr>
            <w:tcW w:w="1819" w:type="dxa"/>
            <w:tcBorders>
              <w:top w:val="single" w:sz="4" w:space="0" w:color="auto"/>
              <w:left w:val="single" w:sz="4" w:space="0" w:color="auto"/>
              <w:bottom w:val="single" w:sz="4" w:space="0" w:color="auto"/>
              <w:right w:val="single" w:sz="4" w:space="0" w:color="auto"/>
            </w:tcBorders>
            <w:shd w:val="clear" w:color="auto" w:fill="FFFFFF" w:themeFill="background1"/>
          </w:tcPr>
          <w:p w14:paraId="3F4AAD69" w14:textId="77777777" w:rsidR="007C1023" w:rsidRPr="00D65481" w:rsidRDefault="007C1023" w:rsidP="00ED747E">
            <w:pPr>
              <w:pStyle w:val="TableText"/>
              <w:spacing w:before="60" w:after="60"/>
              <w:jc w:val="left"/>
              <w:rPr>
                <w:sz w:val="18"/>
                <w:szCs w:val="18"/>
              </w:rPr>
            </w:pPr>
          </w:p>
        </w:tc>
        <w:tc>
          <w:tcPr>
            <w:tcW w:w="3428" w:type="dxa"/>
            <w:vMerge w:val="restart"/>
            <w:tcBorders>
              <w:top w:val="single" w:sz="4" w:space="0" w:color="auto"/>
              <w:left w:val="single" w:sz="4" w:space="0" w:color="auto"/>
              <w:right w:val="single" w:sz="4" w:space="0" w:color="auto"/>
            </w:tcBorders>
            <w:shd w:val="clear" w:color="auto" w:fill="FFFFFF" w:themeFill="background1"/>
          </w:tcPr>
          <w:p w14:paraId="1ACB172D" w14:textId="7AF8E548" w:rsidR="007C1023" w:rsidRPr="00D65481" w:rsidRDefault="001D36F8" w:rsidP="00ED747E">
            <w:pPr>
              <w:pStyle w:val="TableText"/>
              <w:spacing w:before="60" w:after="60"/>
              <w:jc w:val="left"/>
              <w:rPr>
                <w:sz w:val="18"/>
                <w:szCs w:val="18"/>
                <w:lang w:eastAsia="en-AU"/>
              </w:rPr>
            </w:pPr>
            <w:r>
              <w:rPr>
                <w:sz w:val="18"/>
                <w:szCs w:val="18"/>
                <w:lang w:eastAsia="en-AU"/>
              </w:rPr>
              <w:t>Increase in plant species diversity with</w:t>
            </w:r>
            <w:r w:rsidR="007C1023" w:rsidRPr="00D65481">
              <w:rPr>
                <w:sz w:val="18"/>
                <w:szCs w:val="18"/>
                <w:lang w:eastAsia="en-AU"/>
              </w:rPr>
              <w:t xml:space="preserve"> inundation by Commonwealth environmental water.</w:t>
            </w:r>
          </w:p>
        </w:tc>
        <w:tc>
          <w:tcPr>
            <w:tcW w:w="3420" w:type="dxa"/>
            <w:vMerge w:val="restart"/>
            <w:tcBorders>
              <w:top w:val="single" w:sz="4" w:space="0" w:color="auto"/>
              <w:left w:val="single" w:sz="4" w:space="0" w:color="auto"/>
              <w:right w:val="single" w:sz="4" w:space="0" w:color="auto"/>
            </w:tcBorders>
            <w:shd w:val="clear" w:color="auto" w:fill="FFFFFF" w:themeFill="background1"/>
          </w:tcPr>
          <w:p w14:paraId="7C44D9C8" w14:textId="77777777" w:rsidR="00402EE2" w:rsidRPr="00D65481" w:rsidRDefault="007C1023" w:rsidP="00ED747E">
            <w:pPr>
              <w:pStyle w:val="TableText"/>
              <w:spacing w:before="60" w:after="60"/>
              <w:jc w:val="left"/>
              <w:rPr>
                <w:sz w:val="18"/>
                <w:szCs w:val="18"/>
                <w:lang w:eastAsia="en-AU"/>
              </w:rPr>
            </w:pPr>
            <w:r w:rsidRPr="00D65481">
              <w:rPr>
                <w:sz w:val="18"/>
                <w:szCs w:val="18"/>
                <w:lang w:eastAsia="en-AU"/>
              </w:rPr>
              <w:t>Presence of some native species likely to be dependent on inundation by Commonwealth environmental water.</w:t>
            </w:r>
          </w:p>
          <w:p w14:paraId="7863D5F3"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Decrease in exotic taxa.</w:t>
            </w:r>
          </w:p>
        </w:tc>
      </w:tr>
      <w:tr w:rsidR="007C1023" w:rsidRPr="00D65481" w14:paraId="6AA98020" w14:textId="77777777" w:rsidTr="00652078">
        <w:trPr>
          <w:trHeight w:val="218"/>
        </w:trPr>
        <w:tc>
          <w:tcPr>
            <w:tcW w:w="1277" w:type="dxa"/>
            <w:vMerge/>
            <w:tcBorders>
              <w:left w:val="single" w:sz="8" w:space="0" w:color="auto"/>
              <w:right w:val="single" w:sz="4" w:space="0" w:color="auto"/>
            </w:tcBorders>
            <w:shd w:val="clear" w:color="auto" w:fill="FFFFFF" w:themeFill="background1"/>
            <w:hideMark/>
          </w:tcPr>
          <w:p w14:paraId="740826BE" w14:textId="77777777" w:rsidR="007C1023" w:rsidRPr="00D65481" w:rsidRDefault="007C1023"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77C3408E" w14:textId="77777777" w:rsidR="007C1023" w:rsidRPr="00D65481" w:rsidRDefault="007C1023" w:rsidP="00ED747E">
            <w:pPr>
              <w:pStyle w:val="TableText"/>
              <w:spacing w:before="60" w:after="60"/>
              <w:jc w:val="left"/>
              <w:rPr>
                <w:sz w:val="18"/>
                <w:szCs w:val="18"/>
                <w:lang w:eastAsia="en-AU"/>
              </w:rPr>
            </w:pPr>
          </w:p>
        </w:tc>
        <w:tc>
          <w:tcPr>
            <w:tcW w:w="1275" w:type="dxa"/>
            <w:vMerge/>
            <w:tcBorders>
              <w:left w:val="single" w:sz="4" w:space="0" w:color="auto"/>
              <w:right w:val="single" w:sz="4" w:space="0" w:color="auto"/>
            </w:tcBorders>
            <w:shd w:val="clear" w:color="auto" w:fill="FFFFFF" w:themeFill="background1"/>
            <w:hideMark/>
          </w:tcPr>
          <w:p w14:paraId="18907968" w14:textId="77777777" w:rsidR="007C1023" w:rsidRPr="00D65481" w:rsidRDefault="007C1023" w:rsidP="00ED747E">
            <w:pPr>
              <w:pStyle w:val="TableText"/>
              <w:spacing w:before="60" w:after="60"/>
              <w:jc w:val="left"/>
              <w:rPr>
                <w:sz w:val="18"/>
                <w:szCs w:val="18"/>
                <w:lang w:eastAsia="en-AU"/>
              </w:rPr>
            </w:pPr>
          </w:p>
        </w:tc>
        <w:tc>
          <w:tcPr>
            <w:tcW w:w="1583" w:type="dxa"/>
            <w:vMerge/>
            <w:tcBorders>
              <w:left w:val="single" w:sz="4" w:space="0" w:color="auto"/>
              <w:right w:val="single" w:sz="4" w:space="0" w:color="auto"/>
            </w:tcBorders>
            <w:shd w:val="clear" w:color="auto" w:fill="FFFFFF" w:themeFill="background1"/>
            <w:hideMark/>
          </w:tcPr>
          <w:p w14:paraId="798E3AF5" w14:textId="77777777" w:rsidR="007C1023" w:rsidRPr="00D65481" w:rsidRDefault="007C1023" w:rsidP="00ED747E">
            <w:pPr>
              <w:pStyle w:val="TableText"/>
              <w:spacing w:before="60" w:after="60"/>
              <w:jc w:val="left"/>
              <w:rPr>
                <w:sz w:val="18"/>
                <w:szCs w:val="18"/>
                <w:lang w:eastAsia="en-AU"/>
              </w:rPr>
            </w:pPr>
          </w:p>
        </w:tc>
        <w:tc>
          <w:tcPr>
            <w:tcW w:w="1819" w:type="dxa"/>
            <w:tcBorders>
              <w:top w:val="nil"/>
              <w:left w:val="single" w:sz="4" w:space="0" w:color="auto"/>
              <w:bottom w:val="single" w:sz="4" w:space="0" w:color="auto"/>
              <w:right w:val="single" w:sz="4" w:space="0" w:color="auto"/>
            </w:tcBorders>
            <w:shd w:val="clear" w:color="auto" w:fill="FFFFFF" w:themeFill="background1"/>
          </w:tcPr>
          <w:p w14:paraId="6078C156" w14:textId="77777777" w:rsidR="007C1023" w:rsidRPr="00D65481" w:rsidRDefault="007C1023" w:rsidP="00ED747E">
            <w:pPr>
              <w:pStyle w:val="TableText"/>
              <w:spacing w:before="60" w:after="60"/>
              <w:jc w:val="left"/>
              <w:rPr>
                <w:sz w:val="18"/>
                <w:szCs w:val="18"/>
              </w:rPr>
            </w:pPr>
            <w:r w:rsidRPr="00D65481">
              <w:rPr>
                <w:sz w:val="18"/>
                <w:szCs w:val="18"/>
              </w:rPr>
              <w:t>Reproduction</w:t>
            </w:r>
          </w:p>
        </w:tc>
        <w:tc>
          <w:tcPr>
            <w:tcW w:w="3428" w:type="dxa"/>
            <w:vMerge/>
            <w:tcBorders>
              <w:left w:val="single" w:sz="4" w:space="0" w:color="auto"/>
              <w:right w:val="single" w:sz="4" w:space="0" w:color="auto"/>
            </w:tcBorders>
            <w:shd w:val="clear" w:color="auto" w:fill="FFFFFF" w:themeFill="background1"/>
          </w:tcPr>
          <w:p w14:paraId="139DF5A8" w14:textId="77777777" w:rsidR="007C1023" w:rsidRPr="00D65481" w:rsidRDefault="007C1023" w:rsidP="00ED747E">
            <w:pPr>
              <w:pStyle w:val="TableText"/>
              <w:spacing w:before="60" w:after="60"/>
              <w:jc w:val="left"/>
              <w:rPr>
                <w:sz w:val="18"/>
                <w:szCs w:val="18"/>
              </w:rPr>
            </w:pPr>
          </w:p>
        </w:tc>
        <w:tc>
          <w:tcPr>
            <w:tcW w:w="3420" w:type="dxa"/>
            <w:vMerge/>
            <w:tcBorders>
              <w:left w:val="single" w:sz="4" w:space="0" w:color="auto"/>
              <w:right w:val="single" w:sz="4" w:space="0" w:color="auto"/>
            </w:tcBorders>
            <w:shd w:val="clear" w:color="auto" w:fill="FFFFFF" w:themeFill="background1"/>
          </w:tcPr>
          <w:p w14:paraId="2DE5F9B6" w14:textId="77777777" w:rsidR="007C1023" w:rsidRPr="00D65481" w:rsidRDefault="007C1023" w:rsidP="00ED747E">
            <w:pPr>
              <w:pStyle w:val="TableText"/>
              <w:spacing w:before="60" w:after="60"/>
              <w:jc w:val="left"/>
              <w:rPr>
                <w:sz w:val="18"/>
                <w:szCs w:val="18"/>
              </w:rPr>
            </w:pPr>
          </w:p>
        </w:tc>
      </w:tr>
      <w:tr w:rsidR="007C1023" w:rsidRPr="00D65481" w14:paraId="24F02D52" w14:textId="77777777" w:rsidTr="00652078">
        <w:trPr>
          <w:trHeight w:val="217"/>
        </w:trPr>
        <w:tc>
          <w:tcPr>
            <w:tcW w:w="1277" w:type="dxa"/>
            <w:vMerge/>
            <w:tcBorders>
              <w:left w:val="single" w:sz="8" w:space="0" w:color="auto"/>
              <w:right w:val="single" w:sz="4" w:space="0" w:color="auto"/>
            </w:tcBorders>
            <w:shd w:val="clear" w:color="auto" w:fill="FFFFFF" w:themeFill="background1"/>
            <w:hideMark/>
          </w:tcPr>
          <w:p w14:paraId="03A530A2" w14:textId="77777777" w:rsidR="007C1023" w:rsidRPr="00D65481" w:rsidRDefault="007C1023"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734764A1" w14:textId="77777777" w:rsidR="007C1023" w:rsidRPr="00D65481" w:rsidRDefault="007C1023" w:rsidP="00ED747E">
            <w:pPr>
              <w:pStyle w:val="TableText"/>
              <w:spacing w:before="60" w:after="60"/>
              <w:jc w:val="left"/>
              <w:rPr>
                <w:sz w:val="18"/>
                <w:szCs w:val="18"/>
                <w:lang w:eastAsia="en-AU"/>
              </w:rPr>
            </w:pPr>
          </w:p>
        </w:tc>
        <w:tc>
          <w:tcPr>
            <w:tcW w:w="1275" w:type="dxa"/>
            <w:vMerge/>
            <w:tcBorders>
              <w:left w:val="single" w:sz="4" w:space="0" w:color="auto"/>
              <w:right w:val="single" w:sz="4" w:space="0" w:color="auto"/>
            </w:tcBorders>
            <w:shd w:val="clear" w:color="auto" w:fill="FFFFFF" w:themeFill="background1"/>
            <w:hideMark/>
          </w:tcPr>
          <w:p w14:paraId="14EC7405" w14:textId="77777777" w:rsidR="007C1023" w:rsidRPr="00D65481" w:rsidRDefault="007C1023" w:rsidP="00ED747E">
            <w:pPr>
              <w:pStyle w:val="TableText"/>
              <w:spacing w:before="60" w:after="60"/>
              <w:jc w:val="left"/>
              <w:rPr>
                <w:sz w:val="18"/>
                <w:szCs w:val="18"/>
                <w:lang w:eastAsia="en-AU"/>
              </w:rPr>
            </w:pPr>
          </w:p>
        </w:tc>
        <w:tc>
          <w:tcPr>
            <w:tcW w:w="1583" w:type="dxa"/>
            <w:vMerge/>
            <w:tcBorders>
              <w:left w:val="single" w:sz="4" w:space="0" w:color="auto"/>
              <w:bottom w:val="nil"/>
              <w:right w:val="single" w:sz="4" w:space="0" w:color="auto"/>
            </w:tcBorders>
            <w:shd w:val="clear" w:color="auto" w:fill="FFFFFF" w:themeFill="background1"/>
            <w:hideMark/>
          </w:tcPr>
          <w:p w14:paraId="4E2B9D49" w14:textId="77777777" w:rsidR="007C1023" w:rsidRPr="00D65481" w:rsidRDefault="007C1023" w:rsidP="00ED747E">
            <w:pPr>
              <w:pStyle w:val="TableText"/>
              <w:spacing w:before="60" w:after="60"/>
              <w:jc w:val="left"/>
              <w:rPr>
                <w:sz w:val="18"/>
                <w:szCs w:val="18"/>
                <w:lang w:eastAsia="en-AU"/>
              </w:rPr>
            </w:pPr>
          </w:p>
        </w:tc>
        <w:tc>
          <w:tcPr>
            <w:tcW w:w="1819" w:type="dxa"/>
            <w:tcBorders>
              <w:top w:val="nil"/>
              <w:left w:val="single" w:sz="4" w:space="0" w:color="auto"/>
              <w:bottom w:val="single" w:sz="4" w:space="0" w:color="auto"/>
              <w:right w:val="single" w:sz="4" w:space="0" w:color="auto"/>
            </w:tcBorders>
            <w:shd w:val="clear" w:color="auto" w:fill="FFFFFF" w:themeFill="background1"/>
          </w:tcPr>
          <w:p w14:paraId="7A3DDF92" w14:textId="77777777" w:rsidR="007C1023" w:rsidRPr="00D65481" w:rsidRDefault="007C1023" w:rsidP="00ED747E">
            <w:pPr>
              <w:pStyle w:val="TableText"/>
              <w:spacing w:before="60" w:after="60"/>
              <w:jc w:val="left"/>
              <w:rPr>
                <w:sz w:val="18"/>
                <w:szCs w:val="18"/>
              </w:rPr>
            </w:pPr>
            <w:r w:rsidRPr="00D65481">
              <w:rPr>
                <w:sz w:val="18"/>
                <w:szCs w:val="18"/>
              </w:rPr>
              <w:t>Condition</w:t>
            </w:r>
          </w:p>
        </w:tc>
        <w:tc>
          <w:tcPr>
            <w:tcW w:w="3428" w:type="dxa"/>
            <w:vMerge/>
            <w:tcBorders>
              <w:left w:val="single" w:sz="4" w:space="0" w:color="auto"/>
              <w:bottom w:val="single" w:sz="4" w:space="0" w:color="auto"/>
              <w:right w:val="single" w:sz="4" w:space="0" w:color="auto"/>
            </w:tcBorders>
            <w:shd w:val="clear" w:color="auto" w:fill="FFFFFF" w:themeFill="background1"/>
          </w:tcPr>
          <w:p w14:paraId="32B6CD04" w14:textId="77777777" w:rsidR="007C1023" w:rsidRPr="00D65481" w:rsidRDefault="007C1023" w:rsidP="00ED747E">
            <w:pPr>
              <w:pStyle w:val="TableText"/>
              <w:spacing w:before="60" w:after="60"/>
              <w:jc w:val="left"/>
              <w:rPr>
                <w:sz w:val="18"/>
                <w:szCs w:val="18"/>
              </w:rPr>
            </w:pPr>
          </w:p>
        </w:tc>
        <w:tc>
          <w:tcPr>
            <w:tcW w:w="3420" w:type="dxa"/>
            <w:vMerge/>
            <w:tcBorders>
              <w:left w:val="single" w:sz="4" w:space="0" w:color="auto"/>
              <w:bottom w:val="single" w:sz="4" w:space="0" w:color="auto"/>
              <w:right w:val="single" w:sz="4" w:space="0" w:color="auto"/>
            </w:tcBorders>
            <w:shd w:val="clear" w:color="auto" w:fill="FFFFFF" w:themeFill="background1"/>
          </w:tcPr>
          <w:p w14:paraId="29E3D85D" w14:textId="77777777" w:rsidR="007C1023" w:rsidRPr="00D65481" w:rsidRDefault="007C1023" w:rsidP="00ED747E">
            <w:pPr>
              <w:pStyle w:val="TableText"/>
              <w:spacing w:before="60" w:after="60"/>
              <w:jc w:val="left"/>
              <w:rPr>
                <w:sz w:val="18"/>
                <w:szCs w:val="18"/>
              </w:rPr>
            </w:pPr>
          </w:p>
        </w:tc>
      </w:tr>
      <w:tr w:rsidR="007C1023" w:rsidRPr="00D65481" w14:paraId="351230BB" w14:textId="77777777" w:rsidTr="00652078">
        <w:trPr>
          <w:trHeight w:val="95"/>
        </w:trPr>
        <w:tc>
          <w:tcPr>
            <w:tcW w:w="1277" w:type="dxa"/>
            <w:vMerge/>
            <w:tcBorders>
              <w:left w:val="single" w:sz="8" w:space="0" w:color="auto"/>
              <w:right w:val="single" w:sz="4" w:space="0" w:color="auto"/>
            </w:tcBorders>
            <w:shd w:val="clear" w:color="auto" w:fill="FFFFFF" w:themeFill="background1"/>
            <w:hideMark/>
          </w:tcPr>
          <w:p w14:paraId="2D076BD8" w14:textId="77777777" w:rsidR="007C1023" w:rsidRPr="00D65481" w:rsidRDefault="007C1023"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10C11B22" w14:textId="77777777" w:rsidR="007C1023" w:rsidRPr="00D65481" w:rsidRDefault="007C1023" w:rsidP="00ED747E">
            <w:pPr>
              <w:pStyle w:val="TableText"/>
              <w:spacing w:before="60" w:after="60"/>
              <w:jc w:val="left"/>
              <w:rPr>
                <w:sz w:val="18"/>
                <w:szCs w:val="18"/>
                <w:lang w:eastAsia="en-AU"/>
              </w:rPr>
            </w:pPr>
          </w:p>
        </w:tc>
        <w:tc>
          <w:tcPr>
            <w:tcW w:w="1275" w:type="dxa"/>
            <w:vMerge/>
            <w:tcBorders>
              <w:left w:val="single" w:sz="4" w:space="0" w:color="auto"/>
              <w:bottom w:val="single" w:sz="4" w:space="0" w:color="000000"/>
              <w:right w:val="single" w:sz="4" w:space="0" w:color="auto"/>
            </w:tcBorders>
            <w:shd w:val="clear" w:color="auto" w:fill="FFFFFF" w:themeFill="background1"/>
            <w:hideMark/>
          </w:tcPr>
          <w:p w14:paraId="5B3A9CC6" w14:textId="77777777" w:rsidR="007C1023" w:rsidRPr="00D65481" w:rsidRDefault="007C1023" w:rsidP="00ED747E">
            <w:pPr>
              <w:pStyle w:val="TableText"/>
              <w:spacing w:before="60" w:after="60"/>
              <w:jc w:val="left"/>
              <w:rPr>
                <w:sz w:val="18"/>
                <w:szCs w:val="18"/>
                <w:lang w:eastAsia="en-AU"/>
              </w:rPr>
            </w:pPr>
          </w:p>
        </w:tc>
        <w:tc>
          <w:tcPr>
            <w:tcW w:w="1583" w:type="dxa"/>
            <w:tcBorders>
              <w:top w:val="single" w:sz="4" w:space="0" w:color="auto"/>
              <w:left w:val="nil"/>
              <w:bottom w:val="single" w:sz="4" w:space="0" w:color="auto"/>
              <w:right w:val="single" w:sz="4" w:space="0" w:color="auto"/>
            </w:tcBorders>
            <w:shd w:val="clear" w:color="auto" w:fill="FFFFFF" w:themeFill="background1"/>
            <w:hideMark/>
          </w:tcPr>
          <w:p w14:paraId="729D4552"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Growth and survival</w:t>
            </w:r>
          </w:p>
        </w:tc>
        <w:tc>
          <w:tcPr>
            <w:tcW w:w="1819" w:type="dxa"/>
            <w:tcBorders>
              <w:top w:val="nil"/>
              <w:left w:val="single" w:sz="4" w:space="0" w:color="auto"/>
              <w:bottom w:val="single" w:sz="4" w:space="0" w:color="auto"/>
              <w:right w:val="single" w:sz="4" w:space="0" w:color="auto"/>
            </w:tcBorders>
            <w:shd w:val="clear" w:color="auto" w:fill="FFFFFF" w:themeFill="background1"/>
          </w:tcPr>
          <w:p w14:paraId="1679627D" w14:textId="77777777" w:rsidR="007C1023" w:rsidRPr="00D65481" w:rsidRDefault="007C1023" w:rsidP="00ED747E">
            <w:pPr>
              <w:pStyle w:val="TableText"/>
              <w:spacing w:before="60" w:after="60"/>
              <w:jc w:val="left"/>
              <w:rPr>
                <w:sz w:val="18"/>
                <w:szCs w:val="18"/>
              </w:rPr>
            </w:pPr>
            <w:r w:rsidRPr="00D65481">
              <w:rPr>
                <w:sz w:val="18"/>
                <w:szCs w:val="18"/>
              </w:rPr>
              <w:t>Germination</w:t>
            </w:r>
            <w:r w:rsidRPr="00D65481">
              <w:rPr>
                <w:sz w:val="18"/>
                <w:szCs w:val="18"/>
              </w:rPr>
              <w:br/>
              <w:t>Dispersal</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49C40716" w14:textId="77777777" w:rsidR="007C1023" w:rsidRPr="00D65481" w:rsidRDefault="007C1023" w:rsidP="00ED747E">
            <w:pPr>
              <w:pStyle w:val="TableText"/>
              <w:spacing w:before="60" w:after="60"/>
              <w:jc w:val="left"/>
              <w:rPr>
                <w:sz w:val="18"/>
                <w:szCs w:val="18"/>
              </w:rPr>
            </w:pPr>
            <w:r w:rsidRPr="00D65481">
              <w:rPr>
                <w:sz w:val="18"/>
                <w:szCs w:val="18"/>
                <w:lang w:eastAsia="en-AU"/>
              </w:rPr>
              <w:t xml:space="preserve">Increased total cover and dominance of inundated vegetation communities and mostly higher species richness (though highly dependent on </w:t>
            </w:r>
            <w:r w:rsidR="001F34C8" w:rsidRPr="00D65481">
              <w:rPr>
                <w:sz w:val="18"/>
                <w:szCs w:val="18"/>
                <w:lang w:eastAsia="en-AU"/>
              </w:rPr>
              <w:t xml:space="preserve">a </w:t>
            </w:r>
            <w:r w:rsidRPr="00D65481">
              <w:rPr>
                <w:sz w:val="18"/>
                <w:szCs w:val="18"/>
                <w:lang w:eastAsia="en-AU"/>
              </w:rPr>
              <w:t>range of intrinsic and extrinsic factors).</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0050C13F" w14:textId="77777777" w:rsidR="007C1023" w:rsidRPr="00D65481" w:rsidRDefault="007C1023" w:rsidP="00ED747E">
            <w:pPr>
              <w:pStyle w:val="TableText"/>
              <w:spacing w:before="60" w:after="60"/>
              <w:jc w:val="left"/>
              <w:rPr>
                <w:sz w:val="18"/>
                <w:szCs w:val="18"/>
              </w:rPr>
            </w:pPr>
            <w:r w:rsidRPr="00D65481">
              <w:rPr>
                <w:sz w:val="18"/>
                <w:szCs w:val="18"/>
                <w:lang w:eastAsia="en-AU"/>
              </w:rPr>
              <w:t>Greater vegetation cover in plots/transects subjected to at least some wetting during this period.</w:t>
            </w:r>
          </w:p>
        </w:tc>
      </w:tr>
      <w:tr w:rsidR="007C1023" w:rsidRPr="00D65481" w14:paraId="6E43DD30" w14:textId="77777777" w:rsidTr="00652078">
        <w:trPr>
          <w:trHeight w:val="201"/>
        </w:trPr>
        <w:tc>
          <w:tcPr>
            <w:tcW w:w="1277" w:type="dxa"/>
            <w:vMerge/>
            <w:tcBorders>
              <w:left w:val="single" w:sz="8" w:space="0" w:color="auto"/>
              <w:right w:val="single" w:sz="4" w:space="0" w:color="auto"/>
            </w:tcBorders>
            <w:shd w:val="clear" w:color="auto" w:fill="FFFFFF" w:themeFill="background1"/>
            <w:hideMark/>
          </w:tcPr>
          <w:p w14:paraId="15E43B2C" w14:textId="77777777" w:rsidR="007C1023" w:rsidRPr="00D65481" w:rsidRDefault="007C1023"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6FBEC28D" w14:textId="77777777" w:rsidR="007C1023" w:rsidRPr="00D65481" w:rsidRDefault="007C1023" w:rsidP="00ED747E">
            <w:pPr>
              <w:pStyle w:val="TableText"/>
              <w:spacing w:before="60" w:after="60"/>
              <w:jc w:val="left"/>
              <w:rPr>
                <w:sz w:val="18"/>
                <w:szCs w:val="18"/>
                <w:lang w:eastAsia="en-AU"/>
              </w:rPr>
            </w:pPr>
          </w:p>
        </w:tc>
        <w:tc>
          <w:tcPr>
            <w:tcW w:w="1275" w:type="dxa"/>
            <w:tcBorders>
              <w:top w:val="nil"/>
              <w:left w:val="nil"/>
              <w:bottom w:val="single" w:sz="4" w:space="0" w:color="auto"/>
              <w:right w:val="single" w:sz="4" w:space="0" w:color="auto"/>
            </w:tcBorders>
            <w:shd w:val="clear" w:color="auto" w:fill="FFFFFF" w:themeFill="background1"/>
            <w:hideMark/>
          </w:tcPr>
          <w:p w14:paraId="043A8493"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Macro-invertebrates</w:t>
            </w:r>
          </w:p>
        </w:tc>
        <w:tc>
          <w:tcPr>
            <w:tcW w:w="1583" w:type="dxa"/>
            <w:tcBorders>
              <w:top w:val="nil"/>
              <w:left w:val="nil"/>
              <w:bottom w:val="single" w:sz="4" w:space="0" w:color="auto"/>
              <w:right w:val="single" w:sz="4" w:space="0" w:color="auto"/>
            </w:tcBorders>
            <w:shd w:val="clear" w:color="auto" w:fill="FFFFFF" w:themeFill="background1"/>
            <w:hideMark/>
          </w:tcPr>
          <w:p w14:paraId="53FCBDDD" w14:textId="76834E04" w:rsidR="007C1023" w:rsidRPr="00D65481" w:rsidRDefault="00B249AD" w:rsidP="00ED747E">
            <w:pPr>
              <w:pStyle w:val="TableText"/>
              <w:spacing w:before="60" w:after="60"/>
              <w:jc w:val="left"/>
              <w:rPr>
                <w:sz w:val="18"/>
                <w:szCs w:val="18"/>
                <w:lang w:eastAsia="en-AU"/>
              </w:rPr>
            </w:pPr>
            <w:r w:rsidRPr="00D65481">
              <w:rPr>
                <w:sz w:val="18"/>
                <w:szCs w:val="18"/>
                <w:lang w:eastAsia="en-AU"/>
              </w:rPr>
              <w:t>Macroinvertebrate diversity</w:t>
            </w:r>
          </w:p>
        </w:tc>
        <w:tc>
          <w:tcPr>
            <w:tcW w:w="1819" w:type="dxa"/>
            <w:tcBorders>
              <w:top w:val="nil"/>
              <w:left w:val="single" w:sz="4" w:space="0" w:color="auto"/>
              <w:bottom w:val="single" w:sz="4" w:space="0" w:color="auto"/>
              <w:right w:val="single" w:sz="4" w:space="0" w:color="auto"/>
            </w:tcBorders>
            <w:shd w:val="clear" w:color="auto" w:fill="FFFFFF" w:themeFill="background1"/>
          </w:tcPr>
          <w:p w14:paraId="220CA58C" w14:textId="77777777" w:rsidR="007C1023" w:rsidRPr="00D65481" w:rsidRDefault="007C1023" w:rsidP="00ED747E">
            <w:pPr>
              <w:pStyle w:val="TableText"/>
              <w:spacing w:before="60" w:after="60"/>
              <w:jc w:val="left"/>
              <w:rPr>
                <w:sz w:val="18"/>
                <w:szCs w:val="18"/>
              </w:rPr>
            </w:pPr>
          </w:p>
        </w:tc>
        <w:tc>
          <w:tcPr>
            <w:tcW w:w="3428" w:type="dxa"/>
            <w:tcBorders>
              <w:top w:val="nil"/>
              <w:left w:val="single" w:sz="4" w:space="0" w:color="auto"/>
              <w:bottom w:val="single" w:sz="4" w:space="0" w:color="auto"/>
              <w:right w:val="single" w:sz="4" w:space="0" w:color="auto"/>
            </w:tcBorders>
            <w:shd w:val="clear" w:color="auto" w:fill="FFFFFF" w:themeFill="background1"/>
          </w:tcPr>
          <w:p w14:paraId="5A37B2AA" w14:textId="77777777" w:rsidR="007C1023" w:rsidRPr="00D65481"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shd w:val="clear" w:color="auto" w:fill="FFFFFF" w:themeFill="background1"/>
          </w:tcPr>
          <w:p w14:paraId="25CE168D" w14:textId="77777777" w:rsidR="007C1023" w:rsidRPr="00D65481" w:rsidRDefault="007C1023" w:rsidP="00ED747E">
            <w:pPr>
              <w:pStyle w:val="TableText"/>
              <w:spacing w:before="60" w:after="60"/>
              <w:jc w:val="left"/>
              <w:rPr>
                <w:sz w:val="18"/>
                <w:szCs w:val="18"/>
              </w:rPr>
            </w:pPr>
          </w:p>
        </w:tc>
      </w:tr>
      <w:tr w:rsidR="00397B58" w:rsidRPr="00D65481" w14:paraId="7C67305E" w14:textId="77777777" w:rsidTr="00652078">
        <w:trPr>
          <w:trHeight w:val="300"/>
        </w:trPr>
        <w:tc>
          <w:tcPr>
            <w:tcW w:w="1277" w:type="dxa"/>
            <w:vMerge/>
            <w:tcBorders>
              <w:left w:val="single" w:sz="8" w:space="0" w:color="auto"/>
              <w:right w:val="single" w:sz="4" w:space="0" w:color="auto"/>
            </w:tcBorders>
            <w:shd w:val="clear" w:color="auto" w:fill="FFFFFF" w:themeFill="background1"/>
            <w:hideMark/>
          </w:tcPr>
          <w:p w14:paraId="3C895C98" w14:textId="77777777" w:rsidR="00397B58" w:rsidRPr="00D65481" w:rsidRDefault="00397B5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7CB20B42" w14:textId="77777777" w:rsidR="00397B58" w:rsidRPr="00D65481" w:rsidRDefault="00397B58" w:rsidP="00ED747E">
            <w:pPr>
              <w:pStyle w:val="TableText"/>
              <w:spacing w:before="60" w:after="60"/>
              <w:jc w:val="left"/>
              <w:rPr>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hideMark/>
          </w:tcPr>
          <w:p w14:paraId="5566CD39" w14:textId="77777777" w:rsidR="00397B58" w:rsidRPr="00D65481" w:rsidRDefault="00397B58" w:rsidP="00ED747E">
            <w:pPr>
              <w:pStyle w:val="TableText"/>
              <w:spacing w:before="60" w:after="60"/>
              <w:jc w:val="left"/>
              <w:rPr>
                <w:sz w:val="18"/>
                <w:szCs w:val="18"/>
                <w:lang w:eastAsia="en-AU"/>
              </w:rPr>
            </w:pPr>
            <w:r w:rsidRPr="00D65481">
              <w:rPr>
                <w:sz w:val="18"/>
                <w:szCs w:val="18"/>
                <w:lang w:eastAsia="en-AU"/>
              </w:rPr>
              <w:t>Fish</w:t>
            </w:r>
          </w:p>
        </w:tc>
        <w:tc>
          <w:tcPr>
            <w:tcW w:w="1583" w:type="dxa"/>
            <w:vMerge w:val="restart"/>
            <w:tcBorders>
              <w:left w:val="nil"/>
              <w:right w:val="single" w:sz="4" w:space="0" w:color="auto"/>
            </w:tcBorders>
            <w:shd w:val="clear" w:color="auto" w:fill="FFFFFF" w:themeFill="background1"/>
            <w:hideMark/>
          </w:tcPr>
          <w:p w14:paraId="63DBF36C" w14:textId="77777777" w:rsidR="00397B58" w:rsidRPr="00D65481" w:rsidRDefault="00397B58" w:rsidP="00ED747E">
            <w:pPr>
              <w:pStyle w:val="TableText"/>
              <w:spacing w:before="60" w:after="60"/>
              <w:jc w:val="left"/>
              <w:rPr>
                <w:sz w:val="18"/>
                <w:szCs w:val="18"/>
                <w:lang w:eastAsia="en-AU"/>
              </w:rPr>
            </w:pPr>
            <w:r w:rsidRPr="00D65481">
              <w:rPr>
                <w:sz w:val="18"/>
                <w:szCs w:val="18"/>
                <w:lang w:eastAsia="en-AU"/>
              </w:rPr>
              <w:t>Fish diversity</w:t>
            </w:r>
          </w:p>
        </w:tc>
        <w:tc>
          <w:tcPr>
            <w:tcW w:w="1819" w:type="dxa"/>
            <w:tcBorders>
              <w:top w:val="nil"/>
              <w:left w:val="single" w:sz="4" w:space="0" w:color="auto"/>
              <w:bottom w:val="single" w:sz="4" w:space="0" w:color="auto"/>
              <w:right w:val="single" w:sz="4" w:space="0" w:color="auto"/>
            </w:tcBorders>
            <w:shd w:val="clear" w:color="auto" w:fill="FFFFFF" w:themeFill="background1"/>
          </w:tcPr>
          <w:p w14:paraId="08166FC6" w14:textId="7C203548" w:rsidR="00397B58" w:rsidRPr="00D65481" w:rsidRDefault="0015272F" w:rsidP="00ED747E">
            <w:pPr>
              <w:pStyle w:val="TableText"/>
              <w:spacing w:before="60" w:after="60"/>
              <w:jc w:val="left"/>
              <w:rPr>
                <w:sz w:val="18"/>
                <w:szCs w:val="18"/>
              </w:rPr>
            </w:pPr>
            <w:r w:rsidRPr="00D65481">
              <w:rPr>
                <w:sz w:val="18"/>
                <w:szCs w:val="18"/>
              </w:rPr>
              <w:t xml:space="preserve"> </w:t>
            </w:r>
            <w:r w:rsidR="00B249AD" w:rsidRPr="00D65481">
              <w:rPr>
                <w:sz w:val="18"/>
                <w:szCs w:val="18"/>
              </w:rPr>
              <w:t>Condition</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5FCAA3DE" w14:textId="404D7C11" w:rsidR="00397B58" w:rsidRPr="00D65481" w:rsidRDefault="00397B58"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shd w:val="clear" w:color="auto" w:fill="FFFFFF" w:themeFill="background1"/>
          </w:tcPr>
          <w:p w14:paraId="43ED29BE" w14:textId="6C1DCCCA" w:rsidR="00397B58" w:rsidRPr="00D65481" w:rsidRDefault="001D36F8" w:rsidP="00ED747E">
            <w:pPr>
              <w:pStyle w:val="TableText"/>
              <w:spacing w:before="60" w:after="60"/>
              <w:jc w:val="left"/>
              <w:rPr>
                <w:sz w:val="18"/>
                <w:szCs w:val="18"/>
              </w:rPr>
            </w:pPr>
            <w:r>
              <w:rPr>
                <w:sz w:val="18"/>
                <w:szCs w:val="18"/>
              </w:rPr>
              <w:t>Improved condition in golden perch and Murray cod with environmental water</w:t>
            </w:r>
            <w:r w:rsidRPr="00D65481">
              <w:rPr>
                <w:sz w:val="18"/>
                <w:szCs w:val="18"/>
              </w:rPr>
              <w:t>.</w:t>
            </w:r>
          </w:p>
        </w:tc>
      </w:tr>
      <w:tr w:rsidR="001D36F8" w:rsidRPr="00D65481" w14:paraId="62CC1AF0" w14:textId="77777777" w:rsidTr="00652078">
        <w:trPr>
          <w:trHeight w:val="147"/>
        </w:trPr>
        <w:tc>
          <w:tcPr>
            <w:tcW w:w="1277" w:type="dxa"/>
            <w:vMerge/>
            <w:tcBorders>
              <w:left w:val="single" w:sz="8" w:space="0" w:color="auto"/>
              <w:right w:val="single" w:sz="4" w:space="0" w:color="auto"/>
            </w:tcBorders>
            <w:shd w:val="clear" w:color="auto" w:fill="FFFFFF" w:themeFill="background1"/>
            <w:hideMark/>
          </w:tcPr>
          <w:p w14:paraId="1DB777E4" w14:textId="77777777" w:rsidR="001D36F8" w:rsidRPr="00D65481" w:rsidRDefault="001D36F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227F357B" w14:textId="77777777" w:rsidR="001D36F8" w:rsidRPr="00D65481" w:rsidRDefault="001D36F8"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05336663" w14:textId="77777777" w:rsidR="001D36F8" w:rsidRPr="00D65481" w:rsidRDefault="001D36F8" w:rsidP="00ED747E">
            <w:pPr>
              <w:pStyle w:val="TableText"/>
              <w:spacing w:before="60" w:after="60"/>
              <w:jc w:val="left"/>
              <w:rPr>
                <w:sz w:val="18"/>
                <w:szCs w:val="18"/>
                <w:lang w:eastAsia="en-AU"/>
              </w:rPr>
            </w:pPr>
          </w:p>
        </w:tc>
        <w:tc>
          <w:tcPr>
            <w:tcW w:w="1583" w:type="dxa"/>
            <w:vMerge/>
            <w:tcBorders>
              <w:left w:val="nil"/>
              <w:bottom w:val="single" w:sz="4" w:space="0" w:color="auto"/>
              <w:right w:val="single" w:sz="4" w:space="0" w:color="auto"/>
            </w:tcBorders>
            <w:shd w:val="clear" w:color="auto" w:fill="FFFFFF" w:themeFill="background1"/>
            <w:hideMark/>
          </w:tcPr>
          <w:p w14:paraId="1FEB8802" w14:textId="77777777" w:rsidR="001D36F8" w:rsidRPr="00D65481" w:rsidRDefault="001D36F8" w:rsidP="00ED747E">
            <w:pPr>
              <w:pStyle w:val="TableText"/>
              <w:spacing w:before="60" w:after="60"/>
              <w:jc w:val="left"/>
              <w:rPr>
                <w:sz w:val="18"/>
                <w:szCs w:val="18"/>
                <w:lang w:eastAsia="en-AU"/>
              </w:rPr>
            </w:pPr>
          </w:p>
        </w:tc>
        <w:tc>
          <w:tcPr>
            <w:tcW w:w="1819" w:type="dxa"/>
            <w:tcBorders>
              <w:top w:val="nil"/>
              <w:left w:val="single" w:sz="4" w:space="0" w:color="auto"/>
              <w:bottom w:val="single" w:sz="4" w:space="0" w:color="auto"/>
              <w:right w:val="single" w:sz="4" w:space="0" w:color="auto"/>
            </w:tcBorders>
            <w:shd w:val="clear" w:color="auto" w:fill="FFFFFF" w:themeFill="background1"/>
          </w:tcPr>
          <w:p w14:paraId="29CD765E" w14:textId="77777777" w:rsidR="001D36F8" w:rsidRPr="00D65481" w:rsidRDefault="001D36F8" w:rsidP="00ED747E">
            <w:pPr>
              <w:pStyle w:val="TableText"/>
              <w:spacing w:before="60" w:after="60"/>
              <w:jc w:val="left"/>
              <w:rPr>
                <w:sz w:val="18"/>
                <w:szCs w:val="18"/>
              </w:rPr>
            </w:pPr>
            <w:r w:rsidRPr="00D65481">
              <w:rPr>
                <w:sz w:val="18"/>
                <w:szCs w:val="18"/>
              </w:rPr>
              <w:t>Larval abundance</w:t>
            </w:r>
            <w:r w:rsidRPr="00D65481">
              <w:rPr>
                <w:sz w:val="18"/>
                <w:szCs w:val="18"/>
              </w:rPr>
              <w:br/>
              <w:t>Reproduction</w:t>
            </w:r>
          </w:p>
        </w:tc>
        <w:tc>
          <w:tcPr>
            <w:tcW w:w="3428" w:type="dxa"/>
            <w:vMerge w:val="restart"/>
            <w:tcBorders>
              <w:top w:val="nil"/>
              <w:left w:val="single" w:sz="4" w:space="0" w:color="auto"/>
              <w:right w:val="single" w:sz="4" w:space="0" w:color="auto"/>
            </w:tcBorders>
            <w:shd w:val="clear" w:color="auto" w:fill="FFFFFF" w:themeFill="background1"/>
          </w:tcPr>
          <w:p w14:paraId="4A42AC1F" w14:textId="73C63596" w:rsidR="001D36F8" w:rsidRPr="00D65481" w:rsidRDefault="001D36F8" w:rsidP="00ED747E">
            <w:pPr>
              <w:pStyle w:val="TableText"/>
              <w:spacing w:before="60" w:after="60"/>
              <w:jc w:val="left"/>
              <w:rPr>
                <w:sz w:val="18"/>
                <w:szCs w:val="18"/>
              </w:rPr>
            </w:pPr>
            <w:r>
              <w:rPr>
                <w:sz w:val="18"/>
                <w:szCs w:val="18"/>
              </w:rPr>
              <w:t xml:space="preserve">Spawning and recruitment of native fish in response to Commonwealth environmental water in </w:t>
            </w:r>
            <w:r w:rsidRPr="001D36F8">
              <w:rPr>
                <w:sz w:val="18"/>
                <w:szCs w:val="18"/>
              </w:rPr>
              <w:t>Gunbo</w:t>
            </w:r>
            <w:r>
              <w:rPr>
                <w:sz w:val="18"/>
                <w:szCs w:val="18"/>
              </w:rPr>
              <w:t>wer Creek</w:t>
            </w:r>
            <w:r w:rsidRPr="001D36F8">
              <w:rPr>
                <w:sz w:val="18"/>
                <w:szCs w:val="18"/>
              </w:rPr>
              <w:t>, the Dumaresq-Macintyre River, the Lower Warrego River and the Lower Darling River</w:t>
            </w:r>
            <w:r w:rsidRPr="00D65481">
              <w:rPr>
                <w:sz w:val="18"/>
                <w:szCs w:val="18"/>
              </w:rPr>
              <w:t>.</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7AD1EF09" w14:textId="7DF39AEE" w:rsidR="001D36F8" w:rsidRPr="00D65481" w:rsidRDefault="001D36F8" w:rsidP="00ED747E">
            <w:pPr>
              <w:pStyle w:val="TableText"/>
              <w:spacing w:before="60" w:after="60"/>
              <w:jc w:val="left"/>
              <w:rPr>
                <w:sz w:val="18"/>
                <w:szCs w:val="18"/>
              </w:rPr>
            </w:pPr>
            <w:r w:rsidRPr="00D65481">
              <w:rPr>
                <w:sz w:val="18"/>
                <w:szCs w:val="18"/>
              </w:rPr>
              <w:t xml:space="preserve">Spawning by </w:t>
            </w:r>
            <w:r>
              <w:rPr>
                <w:sz w:val="18"/>
                <w:szCs w:val="18"/>
              </w:rPr>
              <w:t>a range of species facilitated by environmental water across the first three years of LTIM.</w:t>
            </w:r>
          </w:p>
        </w:tc>
      </w:tr>
      <w:tr w:rsidR="001D36F8" w:rsidRPr="00D65481" w14:paraId="792F74C0" w14:textId="77777777" w:rsidTr="00652078">
        <w:trPr>
          <w:trHeight w:val="300"/>
        </w:trPr>
        <w:tc>
          <w:tcPr>
            <w:tcW w:w="1277" w:type="dxa"/>
            <w:vMerge/>
            <w:tcBorders>
              <w:left w:val="single" w:sz="8" w:space="0" w:color="auto"/>
              <w:right w:val="single" w:sz="4" w:space="0" w:color="auto"/>
            </w:tcBorders>
            <w:shd w:val="clear" w:color="auto" w:fill="FFFFFF" w:themeFill="background1"/>
            <w:hideMark/>
          </w:tcPr>
          <w:p w14:paraId="4B324DF7" w14:textId="77777777" w:rsidR="001D36F8" w:rsidRPr="00D65481" w:rsidRDefault="001D36F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63E5E255" w14:textId="77777777" w:rsidR="001D36F8" w:rsidRPr="00D65481" w:rsidRDefault="001D36F8"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0528BC69" w14:textId="77777777" w:rsidR="001D36F8" w:rsidRPr="00D65481" w:rsidRDefault="001D36F8" w:rsidP="00ED747E">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FFFFFF" w:themeFill="background1"/>
            <w:hideMark/>
          </w:tcPr>
          <w:p w14:paraId="06D0C058" w14:textId="77777777" w:rsidR="001D36F8" w:rsidRPr="00D65481" w:rsidRDefault="001D36F8" w:rsidP="00ED747E">
            <w:pPr>
              <w:pStyle w:val="TableText"/>
              <w:spacing w:before="60" w:after="60"/>
              <w:jc w:val="left"/>
              <w:rPr>
                <w:sz w:val="18"/>
                <w:szCs w:val="18"/>
                <w:lang w:eastAsia="en-AU"/>
              </w:rPr>
            </w:pPr>
            <w:r w:rsidRPr="00D65481">
              <w:rPr>
                <w:sz w:val="18"/>
                <w:szCs w:val="18"/>
                <w:lang w:eastAsia="en-AU"/>
              </w:rPr>
              <w:t>Larval and juvenile recruitment</w:t>
            </w:r>
          </w:p>
        </w:tc>
        <w:tc>
          <w:tcPr>
            <w:tcW w:w="1819" w:type="dxa"/>
            <w:tcBorders>
              <w:top w:val="nil"/>
              <w:left w:val="single" w:sz="4" w:space="0" w:color="auto"/>
              <w:bottom w:val="single" w:sz="4" w:space="0" w:color="auto"/>
              <w:right w:val="single" w:sz="4" w:space="0" w:color="auto"/>
            </w:tcBorders>
            <w:shd w:val="clear" w:color="auto" w:fill="FFFFFF" w:themeFill="background1"/>
          </w:tcPr>
          <w:p w14:paraId="116FAC4A" w14:textId="77777777" w:rsidR="001D36F8" w:rsidRPr="00D65481" w:rsidRDefault="001D36F8" w:rsidP="00ED747E">
            <w:pPr>
              <w:pStyle w:val="TableText"/>
              <w:spacing w:before="60" w:after="60"/>
              <w:jc w:val="left"/>
              <w:rPr>
                <w:sz w:val="18"/>
                <w:szCs w:val="18"/>
              </w:rPr>
            </w:pPr>
          </w:p>
        </w:tc>
        <w:tc>
          <w:tcPr>
            <w:tcW w:w="3428" w:type="dxa"/>
            <w:vMerge/>
            <w:tcBorders>
              <w:left w:val="single" w:sz="4" w:space="0" w:color="auto"/>
              <w:bottom w:val="single" w:sz="4" w:space="0" w:color="auto"/>
              <w:right w:val="single" w:sz="4" w:space="0" w:color="auto"/>
            </w:tcBorders>
            <w:shd w:val="clear" w:color="auto" w:fill="FFFFFF" w:themeFill="background1"/>
          </w:tcPr>
          <w:p w14:paraId="04314ED4" w14:textId="77777777" w:rsidR="001D36F8" w:rsidRPr="00D65481" w:rsidRDefault="001D36F8"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shd w:val="clear" w:color="auto" w:fill="FFFFFF" w:themeFill="background1"/>
          </w:tcPr>
          <w:p w14:paraId="72A9DA7A" w14:textId="09163040" w:rsidR="001D36F8" w:rsidRPr="00D65481" w:rsidRDefault="001D36F8" w:rsidP="00ED747E">
            <w:pPr>
              <w:pStyle w:val="TableText"/>
              <w:spacing w:before="60" w:after="60"/>
              <w:jc w:val="left"/>
              <w:rPr>
                <w:sz w:val="18"/>
                <w:szCs w:val="18"/>
              </w:rPr>
            </w:pPr>
            <w:r>
              <w:rPr>
                <w:sz w:val="18"/>
                <w:szCs w:val="18"/>
              </w:rPr>
              <w:t>Clear evidence of recruitment of golden perch in the lower Darling</w:t>
            </w:r>
          </w:p>
        </w:tc>
      </w:tr>
      <w:tr w:rsidR="00397B58" w:rsidRPr="00D65481" w14:paraId="476D4579" w14:textId="77777777" w:rsidTr="00652078">
        <w:trPr>
          <w:trHeight w:val="300"/>
        </w:trPr>
        <w:tc>
          <w:tcPr>
            <w:tcW w:w="1277" w:type="dxa"/>
            <w:vMerge/>
            <w:tcBorders>
              <w:left w:val="single" w:sz="8" w:space="0" w:color="auto"/>
              <w:right w:val="single" w:sz="4" w:space="0" w:color="auto"/>
            </w:tcBorders>
            <w:shd w:val="clear" w:color="auto" w:fill="FFFFFF" w:themeFill="background1"/>
            <w:hideMark/>
          </w:tcPr>
          <w:p w14:paraId="2C9EE276" w14:textId="77777777" w:rsidR="00397B58" w:rsidRPr="00D65481" w:rsidRDefault="00397B5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66629451" w14:textId="77777777" w:rsidR="00397B58" w:rsidRPr="00D65481" w:rsidRDefault="00397B58" w:rsidP="00ED747E">
            <w:pPr>
              <w:pStyle w:val="TableText"/>
              <w:spacing w:before="60" w:after="60"/>
              <w:jc w:val="left"/>
              <w:rPr>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hideMark/>
          </w:tcPr>
          <w:p w14:paraId="6EE0E441" w14:textId="77777777" w:rsidR="00397B58" w:rsidRPr="00D65481" w:rsidRDefault="00397B58" w:rsidP="00ED747E">
            <w:pPr>
              <w:pStyle w:val="TableText"/>
              <w:spacing w:before="60" w:after="60"/>
              <w:jc w:val="left"/>
              <w:rPr>
                <w:sz w:val="18"/>
                <w:szCs w:val="18"/>
                <w:lang w:eastAsia="en-AU"/>
              </w:rPr>
            </w:pPr>
            <w:r w:rsidRPr="00D65481">
              <w:rPr>
                <w:sz w:val="18"/>
                <w:szCs w:val="18"/>
                <w:lang w:eastAsia="en-AU"/>
              </w:rPr>
              <w:t>Waterbirds</w:t>
            </w:r>
          </w:p>
        </w:tc>
        <w:tc>
          <w:tcPr>
            <w:tcW w:w="1583" w:type="dxa"/>
            <w:tcBorders>
              <w:top w:val="nil"/>
              <w:left w:val="nil"/>
              <w:bottom w:val="single" w:sz="4" w:space="0" w:color="auto"/>
              <w:right w:val="single" w:sz="4" w:space="0" w:color="auto"/>
            </w:tcBorders>
            <w:shd w:val="clear" w:color="auto" w:fill="FFFFFF" w:themeFill="background1"/>
            <w:hideMark/>
          </w:tcPr>
          <w:p w14:paraId="44A182FB" w14:textId="77777777" w:rsidR="00397B58" w:rsidRPr="00D65481" w:rsidRDefault="00397B58" w:rsidP="00ED747E">
            <w:pPr>
              <w:pStyle w:val="TableText"/>
              <w:spacing w:before="60" w:after="60"/>
              <w:jc w:val="left"/>
              <w:rPr>
                <w:sz w:val="18"/>
                <w:szCs w:val="18"/>
                <w:lang w:eastAsia="en-AU"/>
              </w:rPr>
            </w:pPr>
            <w:r w:rsidRPr="00D65481">
              <w:rPr>
                <w:sz w:val="18"/>
                <w:szCs w:val="18"/>
                <w:lang w:eastAsia="en-AU"/>
              </w:rPr>
              <w:t>Waterbird diversity</w:t>
            </w:r>
          </w:p>
        </w:tc>
        <w:tc>
          <w:tcPr>
            <w:tcW w:w="1819" w:type="dxa"/>
            <w:tcBorders>
              <w:top w:val="nil"/>
              <w:left w:val="single" w:sz="4" w:space="0" w:color="auto"/>
              <w:bottom w:val="single" w:sz="4" w:space="0" w:color="auto"/>
              <w:right w:val="single" w:sz="4" w:space="0" w:color="auto"/>
            </w:tcBorders>
            <w:shd w:val="clear" w:color="auto" w:fill="FFFFFF" w:themeFill="background1"/>
          </w:tcPr>
          <w:p w14:paraId="032AAA48" w14:textId="77777777" w:rsidR="00397B58" w:rsidRPr="00D65481" w:rsidRDefault="00397B58" w:rsidP="00ED747E">
            <w:pPr>
              <w:pStyle w:val="TableText"/>
              <w:spacing w:before="60" w:after="60"/>
              <w:jc w:val="left"/>
              <w:rPr>
                <w:sz w:val="18"/>
                <w:szCs w:val="18"/>
              </w:rPr>
            </w:pPr>
          </w:p>
        </w:tc>
        <w:tc>
          <w:tcPr>
            <w:tcW w:w="3428" w:type="dxa"/>
            <w:tcBorders>
              <w:top w:val="nil"/>
              <w:left w:val="single" w:sz="4" w:space="0" w:color="auto"/>
              <w:bottom w:val="single" w:sz="4" w:space="0" w:color="auto"/>
              <w:right w:val="single" w:sz="4" w:space="0" w:color="auto"/>
            </w:tcBorders>
            <w:shd w:val="clear" w:color="auto" w:fill="FFFFFF" w:themeFill="background1"/>
          </w:tcPr>
          <w:p w14:paraId="16D3507E" w14:textId="39F1A856" w:rsidR="00397B58" w:rsidRPr="00D65481" w:rsidRDefault="000876B9" w:rsidP="00ED747E">
            <w:pPr>
              <w:pStyle w:val="TableText"/>
              <w:spacing w:before="60" w:after="60"/>
              <w:jc w:val="left"/>
              <w:rPr>
                <w:sz w:val="18"/>
                <w:szCs w:val="18"/>
              </w:rPr>
            </w:pPr>
            <w:r>
              <w:rPr>
                <w:sz w:val="18"/>
                <w:szCs w:val="18"/>
              </w:rPr>
              <w:t>High diversity of waterbirds recorded at sites that received Commonwealth environmental water</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43C3BE6D" w14:textId="6F65925A" w:rsidR="00397B58" w:rsidRPr="00D65481" w:rsidRDefault="00397B58" w:rsidP="00ED747E">
            <w:pPr>
              <w:pStyle w:val="TableText"/>
              <w:spacing w:before="60" w:after="60"/>
              <w:jc w:val="left"/>
              <w:rPr>
                <w:sz w:val="18"/>
                <w:szCs w:val="18"/>
              </w:rPr>
            </w:pPr>
            <w:r w:rsidRPr="00D65481">
              <w:rPr>
                <w:sz w:val="18"/>
                <w:szCs w:val="18"/>
              </w:rPr>
              <w:t xml:space="preserve">Different foraging habitats provided for the full range of waterbird guilds across the </w:t>
            </w:r>
            <w:r w:rsidR="001D36F8">
              <w:rPr>
                <w:sz w:val="18"/>
                <w:szCs w:val="18"/>
              </w:rPr>
              <w:t>three</w:t>
            </w:r>
            <w:r w:rsidRPr="00D65481">
              <w:rPr>
                <w:sz w:val="18"/>
                <w:szCs w:val="18"/>
              </w:rPr>
              <w:t xml:space="preserve"> years</w:t>
            </w:r>
            <w:r w:rsidR="00652078">
              <w:rPr>
                <w:sz w:val="18"/>
                <w:szCs w:val="18"/>
              </w:rPr>
              <w:t>. 74 species of wetland dependent bird have been recorded at sites that received Commonwealth environmental water.</w:t>
            </w:r>
          </w:p>
        </w:tc>
      </w:tr>
      <w:tr w:rsidR="00397B58" w:rsidRPr="00D65481" w14:paraId="64E03D4A" w14:textId="77777777" w:rsidTr="00652078">
        <w:trPr>
          <w:trHeight w:val="570"/>
        </w:trPr>
        <w:tc>
          <w:tcPr>
            <w:tcW w:w="1277" w:type="dxa"/>
            <w:vMerge/>
            <w:tcBorders>
              <w:left w:val="single" w:sz="8" w:space="0" w:color="auto"/>
              <w:right w:val="single" w:sz="4" w:space="0" w:color="auto"/>
            </w:tcBorders>
            <w:shd w:val="clear" w:color="auto" w:fill="FFFFFF" w:themeFill="background1"/>
            <w:hideMark/>
          </w:tcPr>
          <w:p w14:paraId="460EFFAF" w14:textId="77777777" w:rsidR="00397B58" w:rsidRPr="00D65481" w:rsidRDefault="00397B5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4873B66A" w14:textId="77777777" w:rsidR="00397B58" w:rsidRPr="00D65481" w:rsidRDefault="00397B58"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1A29D22F" w14:textId="77777777" w:rsidR="00397B58" w:rsidRPr="00D65481" w:rsidRDefault="00397B58" w:rsidP="00ED747E">
            <w:pPr>
              <w:pStyle w:val="TableText"/>
              <w:spacing w:before="60" w:after="60"/>
              <w:jc w:val="left"/>
              <w:rPr>
                <w:sz w:val="18"/>
                <w:szCs w:val="18"/>
                <w:lang w:eastAsia="en-AU"/>
              </w:rPr>
            </w:pPr>
          </w:p>
        </w:tc>
        <w:tc>
          <w:tcPr>
            <w:tcW w:w="1583" w:type="dxa"/>
            <w:vMerge w:val="restart"/>
            <w:tcBorders>
              <w:top w:val="nil"/>
              <w:left w:val="nil"/>
              <w:right w:val="single" w:sz="4" w:space="0" w:color="auto"/>
            </w:tcBorders>
            <w:shd w:val="clear" w:color="auto" w:fill="FFFFFF" w:themeFill="background1"/>
            <w:hideMark/>
          </w:tcPr>
          <w:p w14:paraId="5171081A" w14:textId="77777777" w:rsidR="00397B58" w:rsidRPr="00D65481" w:rsidRDefault="00397B58" w:rsidP="00ED747E">
            <w:pPr>
              <w:pStyle w:val="TableText"/>
              <w:spacing w:before="60" w:after="60"/>
              <w:jc w:val="left"/>
              <w:rPr>
                <w:sz w:val="18"/>
                <w:szCs w:val="18"/>
                <w:lang w:eastAsia="en-AU"/>
              </w:rPr>
            </w:pPr>
            <w:r w:rsidRPr="00D65481">
              <w:rPr>
                <w:sz w:val="18"/>
                <w:szCs w:val="18"/>
                <w:lang w:eastAsia="en-AU"/>
              </w:rPr>
              <w:t>Waterbird diversity and population condition (abundance and population structure)</w:t>
            </w:r>
          </w:p>
          <w:p w14:paraId="78509BAB" w14:textId="77777777" w:rsidR="00397B58" w:rsidRPr="00D65481" w:rsidRDefault="00397B58" w:rsidP="00ED747E">
            <w:pPr>
              <w:pStyle w:val="TableText"/>
              <w:spacing w:before="60" w:after="60"/>
              <w:jc w:val="left"/>
              <w:rPr>
                <w:sz w:val="18"/>
                <w:szCs w:val="18"/>
                <w:lang w:eastAsia="en-AU"/>
              </w:rPr>
            </w:pPr>
            <w:r w:rsidRPr="00D65481">
              <w:rPr>
                <w:sz w:val="18"/>
                <w:szCs w:val="18"/>
                <w:lang w:eastAsia="en-AU"/>
              </w:rPr>
              <w:t> </w:t>
            </w:r>
          </w:p>
          <w:p w14:paraId="4770E13D" w14:textId="77777777" w:rsidR="00397B58" w:rsidRPr="00D65481" w:rsidRDefault="00397B58"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FFFFFF" w:themeFill="background1"/>
          </w:tcPr>
          <w:p w14:paraId="507DAD36" w14:textId="77777777" w:rsidR="00397B58" w:rsidRPr="00D65481" w:rsidRDefault="00397B58" w:rsidP="00ED747E">
            <w:pPr>
              <w:pStyle w:val="TableText"/>
              <w:spacing w:before="60" w:after="60"/>
              <w:jc w:val="left"/>
              <w:rPr>
                <w:sz w:val="18"/>
                <w:szCs w:val="18"/>
              </w:rPr>
            </w:pPr>
            <w:r w:rsidRPr="00D65481">
              <w:rPr>
                <w:sz w:val="18"/>
                <w:szCs w:val="18"/>
              </w:rPr>
              <w:t>Survival and condition</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006AD879" w14:textId="77777777" w:rsidR="00397B58" w:rsidRPr="00D65481" w:rsidRDefault="00397B58"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shd w:val="clear" w:color="auto" w:fill="FFFFFF" w:themeFill="background1"/>
          </w:tcPr>
          <w:p w14:paraId="1DFF43FF" w14:textId="79F22D16" w:rsidR="00397B58" w:rsidRPr="00D65481" w:rsidRDefault="00652078" w:rsidP="00ED747E">
            <w:pPr>
              <w:pStyle w:val="TableText"/>
              <w:spacing w:before="60" w:after="60"/>
              <w:jc w:val="left"/>
              <w:rPr>
                <w:sz w:val="18"/>
                <w:szCs w:val="18"/>
              </w:rPr>
            </w:pPr>
            <w:r>
              <w:rPr>
                <w:sz w:val="18"/>
                <w:szCs w:val="18"/>
              </w:rPr>
              <w:t>Over the first three LTIM years over 1% of the population of 10 water bird species have been supported by Commonwealth environmental water.</w:t>
            </w:r>
          </w:p>
        </w:tc>
      </w:tr>
      <w:tr w:rsidR="00397B58" w:rsidRPr="00D65481" w14:paraId="6107F7BF" w14:textId="77777777" w:rsidTr="00652078">
        <w:trPr>
          <w:trHeight w:val="259"/>
        </w:trPr>
        <w:tc>
          <w:tcPr>
            <w:tcW w:w="1277" w:type="dxa"/>
            <w:vMerge/>
            <w:tcBorders>
              <w:left w:val="single" w:sz="8" w:space="0" w:color="auto"/>
              <w:right w:val="single" w:sz="4" w:space="0" w:color="auto"/>
            </w:tcBorders>
            <w:shd w:val="clear" w:color="auto" w:fill="FFFFFF" w:themeFill="background1"/>
            <w:hideMark/>
          </w:tcPr>
          <w:p w14:paraId="099C394F" w14:textId="77777777" w:rsidR="00397B58" w:rsidRPr="00D65481" w:rsidRDefault="00397B5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494F3968" w14:textId="77777777" w:rsidR="00397B58" w:rsidRPr="00D65481" w:rsidRDefault="00397B58"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7F5A1CF9" w14:textId="77777777" w:rsidR="00397B58" w:rsidRPr="00D65481" w:rsidRDefault="00397B58" w:rsidP="00ED747E">
            <w:pPr>
              <w:pStyle w:val="TableText"/>
              <w:spacing w:before="60" w:after="60"/>
              <w:jc w:val="left"/>
              <w:rPr>
                <w:sz w:val="18"/>
                <w:szCs w:val="18"/>
                <w:lang w:eastAsia="en-AU"/>
              </w:rPr>
            </w:pPr>
          </w:p>
        </w:tc>
        <w:tc>
          <w:tcPr>
            <w:tcW w:w="1583" w:type="dxa"/>
            <w:vMerge/>
            <w:tcBorders>
              <w:left w:val="nil"/>
              <w:right w:val="single" w:sz="4" w:space="0" w:color="auto"/>
            </w:tcBorders>
            <w:shd w:val="clear" w:color="auto" w:fill="FFFFFF" w:themeFill="background1"/>
            <w:hideMark/>
          </w:tcPr>
          <w:p w14:paraId="3F1686A0" w14:textId="77777777" w:rsidR="00397B58" w:rsidRPr="00D65481" w:rsidRDefault="00397B58" w:rsidP="00ED747E">
            <w:pPr>
              <w:pStyle w:val="TableText"/>
              <w:spacing w:before="60" w:after="60"/>
              <w:jc w:val="left"/>
              <w:rPr>
                <w:sz w:val="18"/>
                <w:szCs w:val="18"/>
                <w:lang w:eastAsia="en-AU"/>
              </w:rPr>
            </w:pPr>
          </w:p>
        </w:tc>
        <w:tc>
          <w:tcPr>
            <w:tcW w:w="1819" w:type="dxa"/>
            <w:tcBorders>
              <w:top w:val="nil"/>
              <w:left w:val="single" w:sz="4" w:space="0" w:color="auto"/>
              <w:bottom w:val="single" w:sz="4" w:space="0" w:color="auto"/>
              <w:right w:val="single" w:sz="4" w:space="0" w:color="auto"/>
            </w:tcBorders>
            <w:shd w:val="clear" w:color="auto" w:fill="FFFFFF" w:themeFill="background1"/>
          </w:tcPr>
          <w:p w14:paraId="5E377FDD" w14:textId="77777777" w:rsidR="00397B58" w:rsidRPr="00D65481" w:rsidRDefault="00397B58" w:rsidP="00ED747E">
            <w:pPr>
              <w:pStyle w:val="TableText"/>
              <w:spacing w:before="60" w:after="60"/>
              <w:jc w:val="left"/>
              <w:rPr>
                <w:sz w:val="18"/>
                <w:szCs w:val="18"/>
              </w:rPr>
            </w:pPr>
            <w:r w:rsidRPr="00D65481">
              <w:rPr>
                <w:sz w:val="18"/>
                <w:szCs w:val="18"/>
              </w:rPr>
              <w:t>Chicks</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12313607" w14:textId="660D262E" w:rsidR="00397B58" w:rsidRPr="00D65481" w:rsidRDefault="001D36F8" w:rsidP="00ED747E">
            <w:pPr>
              <w:pStyle w:val="TableText"/>
              <w:spacing w:before="60" w:after="60"/>
              <w:jc w:val="left"/>
              <w:rPr>
                <w:sz w:val="18"/>
                <w:szCs w:val="18"/>
              </w:rPr>
            </w:pPr>
            <w:r>
              <w:rPr>
                <w:sz w:val="18"/>
                <w:szCs w:val="18"/>
              </w:rPr>
              <w:t>Large scale breeding of both colonial nesting species and waterfowl in 2016–17, with 10,000s nests recorded</w:t>
            </w:r>
            <w:r w:rsidR="00BE16EC" w:rsidRPr="00D65481">
              <w:rPr>
                <w:sz w:val="18"/>
                <w:szCs w:val="18"/>
              </w:rPr>
              <w:t>.</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04F25DDF" w14:textId="535C6161" w:rsidR="00397B58" w:rsidRPr="00D65481" w:rsidRDefault="001D36F8" w:rsidP="00ED747E">
            <w:pPr>
              <w:pStyle w:val="TableText"/>
              <w:spacing w:before="60" w:after="60"/>
              <w:jc w:val="left"/>
              <w:rPr>
                <w:sz w:val="18"/>
                <w:szCs w:val="18"/>
              </w:rPr>
            </w:pPr>
            <w:r>
              <w:rPr>
                <w:sz w:val="18"/>
                <w:szCs w:val="18"/>
              </w:rPr>
              <w:t>Small scale breeding recorded in the first two LTIM years, but the extended duration of inundation by Commonwealth environmental water in 2016–17 contributed to success of colonial nesting events</w:t>
            </w:r>
            <w:r w:rsidR="00BE16EC" w:rsidRPr="00D65481">
              <w:rPr>
                <w:sz w:val="18"/>
                <w:szCs w:val="18"/>
              </w:rPr>
              <w:t>.</w:t>
            </w:r>
          </w:p>
        </w:tc>
      </w:tr>
      <w:tr w:rsidR="00397B58" w:rsidRPr="00D65481" w14:paraId="6A2C5367" w14:textId="77777777" w:rsidTr="00652078">
        <w:trPr>
          <w:trHeight w:val="183"/>
        </w:trPr>
        <w:tc>
          <w:tcPr>
            <w:tcW w:w="1277" w:type="dxa"/>
            <w:vMerge/>
            <w:tcBorders>
              <w:left w:val="single" w:sz="8" w:space="0" w:color="auto"/>
              <w:right w:val="single" w:sz="4" w:space="0" w:color="auto"/>
            </w:tcBorders>
            <w:shd w:val="clear" w:color="auto" w:fill="FFFFFF" w:themeFill="background1"/>
            <w:hideMark/>
          </w:tcPr>
          <w:p w14:paraId="09B83C06" w14:textId="77777777" w:rsidR="00397B58" w:rsidRPr="00D65481" w:rsidRDefault="00397B5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7BE3594A" w14:textId="77777777" w:rsidR="00397B58" w:rsidRPr="00D65481" w:rsidRDefault="00397B58"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5BE5650A" w14:textId="77777777" w:rsidR="00397B58" w:rsidRPr="00D65481" w:rsidRDefault="00397B58" w:rsidP="00ED747E">
            <w:pPr>
              <w:pStyle w:val="TableText"/>
              <w:spacing w:before="60" w:after="60"/>
              <w:jc w:val="left"/>
              <w:rPr>
                <w:sz w:val="18"/>
                <w:szCs w:val="18"/>
                <w:lang w:eastAsia="en-AU"/>
              </w:rPr>
            </w:pPr>
          </w:p>
        </w:tc>
        <w:tc>
          <w:tcPr>
            <w:tcW w:w="1583" w:type="dxa"/>
            <w:vMerge/>
            <w:tcBorders>
              <w:left w:val="nil"/>
              <w:bottom w:val="single" w:sz="4" w:space="0" w:color="auto"/>
              <w:right w:val="single" w:sz="4" w:space="0" w:color="auto"/>
            </w:tcBorders>
            <w:shd w:val="clear" w:color="auto" w:fill="FFFFFF" w:themeFill="background1"/>
            <w:hideMark/>
          </w:tcPr>
          <w:p w14:paraId="0A6225E6" w14:textId="77777777" w:rsidR="00397B58" w:rsidRPr="00D65481" w:rsidRDefault="00397B58" w:rsidP="00ED747E">
            <w:pPr>
              <w:pStyle w:val="TableText"/>
              <w:spacing w:before="60" w:after="60"/>
              <w:jc w:val="left"/>
              <w:rPr>
                <w:sz w:val="18"/>
                <w:szCs w:val="18"/>
                <w:lang w:eastAsia="en-AU"/>
              </w:rPr>
            </w:pPr>
          </w:p>
        </w:tc>
        <w:tc>
          <w:tcPr>
            <w:tcW w:w="1819" w:type="dxa"/>
            <w:tcBorders>
              <w:top w:val="nil"/>
              <w:left w:val="single" w:sz="4" w:space="0" w:color="auto"/>
              <w:bottom w:val="single" w:sz="4" w:space="0" w:color="auto"/>
              <w:right w:val="single" w:sz="4" w:space="0" w:color="auto"/>
            </w:tcBorders>
            <w:shd w:val="clear" w:color="auto" w:fill="FFFFFF" w:themeFill="background1"/>
          </w:tcPr>
          <w:p w14:paraId="7254A64B" w14:textId="77777777" w:rsidR="00397B58" w:rsidRPr="00D65481" w:rsidRDefault="00397B58" w:rsidP="00ED747E">
            <w:pPr>
              <w:pStyle w:val="TableText"/>
              <w:spacing w:before="60" w:after="60"/>
              <w:jc w:val="left"/>
              <w:rPr>
                <w:sz w:val="18"/>
                <w:szCs w:val="18"/>
              </w:rPr>
            </w:pPr>
            <w:r w:rsidRPr="00D65481">
              <w:rPr>
                <w:sz w:val="18"/>
                <w:szCs w:val="18"/>
              </w:rPr>
              <w:t>Fledglings</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347C7EDD" w14:textId="5E2EED9E" w:rsidR="00397B58" w:rsidRPr="00D65481" w:rsidRDefault="001D36F8" w:rsidP="00ED747E">
            <w:pPr>
              <w:pStyle w:val="TableText"/>
              <w:spacing w:before="60" w:after="60"/>
              <w:jc w:val="left"/>
              <w:rPr>
                <w:sz w:val="18"/>
                <w:szCs w:val="18"/>
              </w:rPr>
            </w:pPr>
            <w:r w:rsidRPr="00D65481">
              <w:rPr>
                <w:sz w:val="18"/>
                <w:szCs w:val="18"/>
              </w:rPr>
              <w:t xml:space="preserve">Fledgling recorded in nesting birds at </w:t>
            </w:r>
            <w:r>
              <w:rPr>
                <w:sz w:val="18"/>
                <w:szCs w:val="18"/>
              </w:rPr>
              <w:t>Macquarie Marshes, Lachlan, Murrumbidgee</w:t>
            </w:r>
            <w:r w:rsidRPr="00D65481">
              <w:rPr>
                <w:sz w:val="18"/>
                <w:szCs w:val="18"/>
              </w:rPr>
              <w:t>.</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271BA241" w14:textId="6D1A1DE7" w:rsidR="00397B58" w:rsidRPr="00D65481" w:rsidRDefault="000876B9" w:rsidP="0026683C">
            <w:pPr>
              <w:pStyle w:val="TableText"/>
              <w:spacing w:before="60" w:after="60"/>
              <w:jc w:val="left"/>
              <w:rPr>
                <w:sz w:val="18"/>
                <w:szCs w:val="18"/>
              </w:rPr>
            </w:pPr>
            <w:r w:rsidRPr="00D65481">
              <w:rPr>
                <w:sz w:val="18"/>
                <w:szCs w:val="18"/>
              </w:rPr>
              <w:t xml:space="preserve">Fledgling recorded in nesting birds at </w:t>
            </w:r>
            <w:r>
              <w:rPr>
                <w:sz w:val="18"/>
                <w:szCs w:val="18"/>
              </w:rPr>
              <w:t>Macquarie Marshes, Lachlan, Murrumbidgee, Hattah Lakes in the first three years of LTIM</w:t>
            </w:r>
          </w:p>
        </w:tc>
      </w:tr>
      <w:tr w:rsidR="00397B58" w:rsidRPr="00D65481" w14:paraId="07880974" w14:textId="77777777" w:rsidTr="00652078">
        <w:trPr>
          <w:trHeight w:val="355"/>
        </w:trPr>
        <w:tc>
          <w:tcPr>
            <w:tcW w:w="1277" w:type="dxa"/>
            <w:vMerge/>
            <w:tcBorders>
              <w:left w:val="single" w:sz="8" w:space="0" w:color="auto"/>
              <w:right w:val="single" w:sz="4" w:space="0" w:color="auto"/>
            </w:tcBorders>
            <w:shd w:val="clear" w:color="auto" w:fill="FFFFFF" w:themeFill="background1"/>
            <w:hideMark/>
          </w:tcPr>
          <w:p w14:paraId="418894AC" w14:textId="77777777" w:rsidR="00397B58" w:rsidRPr="00D65481" w:rsidRDefault="00397B5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2FBC66CC" w14:textId="77777777" w:rsidR="00397B58" w:rsidRPr="00D65481" w:rsidRDefault="00397B58" w:rsidP="00ED747E">
            <w:pPr>
              <w:pStyle w:val="TableText"/>
              <w:spacing w:before="60" w:after="60"/>
              <w:jc w:val="left"/>
              <w:rPr>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hideMark/>
          </w:tcPr>
          <w:p w14:paraId="69C0718E" w14:textId="77777777" w:rsidR="00397B58" w:rsidRPr="00D65481" w:rsidRDefault="00397B58" w:rsidP="00ED747E">
            <w:pPr>
              <w:pStyle w:val="TableText"/>
              <w:spacing w:before="60" w:after="60"/>
              <w:jc w:val="left"/>
              <w:rPr>
                <w:sz w:val="18"/>
                <w:szCs w:val="18"/>
                <w:lang w:eastAsia="en-AU"/>
              </w:rPr>
            </w:pPr>
            <w:r w:rsidRPr="00D65481">
              <w:rPr>
                <w:sz w:val="18"/>
                <w:szCs w:val="18"/>
                <w:lang w:eastAsia="en-AU"/>
              </w:rPr>
              <w:t>Other vertebrate diversity</w:t>
            </w:r>
          </w:p>
        </w:tc>
        <w:tc>
          <w:tcPr>
            <w:tcW w:w="1583" w:type="dxa"/>
            <w:tcBorders>
              <w:top w:val="nil"/>
              <w:left w:val="nil"/>
              <w:bottom w:val="single" w:sz="4" w:space="0" w:color="auto"/>
              <w:right w:val="single" w:sz="4" w:space="0" w:color="auto"/>
            </w:tcBorders>
            <w:shd w:val="clear" w:color="auto" w:fill="FFFFFF" w:themeFill="background1"/>
            <w:hideMark/>
          </w:tcPr>
          <w:p w14:paraId="16D13F70" w14:textId="77777777" w:rsidR="00397B58" w:rsidRPr="00D65481" w:rsidRDefault="00397B58"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FFFFFF" w:themeFill="background1"/>
          </w:tcPr>
          <w:p w14:paraId="747B5FE9" w14:textId="77777777" w:rsidR="00397B58" w:rsidRPr="00D65481" w:rsidRDefault="00397B58" w:rsidP="00ED747E">
            <w:pPr>
              <w:pStyle w:val="TableText"/>
              <w:spacing w:before="60" w:after="60"/>
              <w:jc w:val="left"/>
              <w:rPr>
                <w:sz w:val="18"/>
                <w:szCs w:val="18"/>
              </w:rPr>
            </w:pPr>
            <w:r w:rsidRPr="00D65481">
              <w:rPr>
                <w:sz w:val="18"/>
                <w:szCs w:val="18"/>
              </w:rPr>
              <w:t>Young</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3C1B5EA3" w14:textId="12D6A594" w:rsidR="00397B58" w:rsidRPr="00D65481" w:rsidRDefault="00652078" w:rsidP="00ED747E">
            <w:pPr>
              <w:pStyle w:val="TableText"/>
              <w:spacing w:before="60" w:after="60"/>
              <w:jc w:val="left"/>
              <w:rPr>
                <w:sz w:val="18"/>
                <w:szCs w:val="18"/>
              </w:rPr>
            </w:pPr>
            <w:r>
              <w:rPr>
                <w:sz w:val="18"/>
                <w:szCs w:val="18"/>
              </w:rPr>
              <w:t>Frogs recorded breeding at several Selected Areas in response to Commonwealth environmental water.</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010A69C3" w14:textId="0DB403AE" w:rsidR="00397B58" w:rsidRPr="00D65481" w:rsidRDefault="00397B58" w:rsidP="00ED747E">
            <w:pPr>
              <w:pStyle w:val="TableText"/>
              <w:spacing w:before="60" w:after="60"/>
              <w:jc w:val="left"/>
              <w:rPr>
                <w:sz w:val="18"/>
                <w:szCs w:val="18"/>
              </w:rPr>
            </w:pPr>
            <w:r w:rsidRPr="00D65481">
              <w:rPr>
                <w:sz w:val="18"/>
                <w:szCs w:val="18"/>
              </w:rPr>
              <w:t xml:space="preserve">Breeding of frogs at several locations across the </w:t>
            </w:r>
            <w:r w:rsidR="001D36F8">
              <w:rPr>
                <w:sz w:val="18"/>
                <w:szCs w:val="18"/>
              </w:rPr>
              <w:t>three</w:t>
            </w:r>
            <w:r w:rsidRPr="00D65481">
              <w:rPr>
                <w:sz w:val="18"/>
                <w:szCs w:val="18"/>
              </w:rPr>
              <w:t xml:space="preserve"> years</w:t>
            </w:r>
            <w:r w:rsidR="001D36F8">
              <w:rPr>
                <w:sz w:val="18"/>
                <w:szCs w:val="18"/>
              </w:rPr>
              <w:t>, including of southern bell frog in the Murrumbidgee</w:t>
            </w:r>
            <w:r w:rsidR="00BE16EC" w:rsidRPr="00D65481">
              <w:rPr>
                <w:sz w:val="18"/>
                <w:szCs w:val="18"/>
              </w:rPr>
              <w:t>.</w:t>
            </w:r>
          </w:p>
        </w:tc>
      </w:tr>
      <w:tr w:rsidR="00397B58" w:rsidRPr="00D65481" w14:paraId="649C36CA" w14:textId="77777777" w:rsidTr="00652078">
        <w:trPr>
          <w:trHeight w:val="231"/>
        </w:trPr>
        <w:tc>
          <w:tcPr>
            <w:tcW w:w="1277" w:type="dxa"/>
            <w:vMerge/>
            <w:tcBorders>
              <w:left w:val="single" w:sz="8" w:space="0" w:color="auto"/>
              <w:bottom w:val="single" w:sz="4" w:space="0" w:color="auto"/>
              <w:right w:val="single" w:sz="4" w:space="0" w:color="auto"/>
            </w:tcBorders>
            <w:shd w:val="clear" w:color="auto" w:fill="FFFFFF" w:themeFill="background1"/>
            <w:hideMark/>
          </w:tcPr>
          <w:p w14:paraId="08DF4FAF" w14:textId="77777777" w:rsidR="00397B58" w:rsidRPr="00D65481" w:rsidRDefault="00397B58" w:rsidP="00ED747E">
            <w:pPr>
              <w:pStyle w:val="TableText"/>
              <w:spacing w:before="60" w:after="60"/>
              <w:jc w:val="left"/>
              <w:rPr>
                <w:color w:val="auto"/>
                <w:sz w:val="18"/>
                <w:szCs w:val="18"/>
                <w:lang w:eastAsia="en-AU"/>
              </w:rPr>
            </w:pPr>
          </w:p>
        </w:tc>
        <w:tc>
          <w:tcPr>
            <w:tcW w:w="1134" w:type="dxa"/>
            <w:vMerge/>
            <w:tcBorders>
              <w:left w:val="single" w:sz="4" w:space="0" w:color="auto"/>
              <w:bottom w:val="single" w:sz="4" w:space="0" w:color="auto"/>
              <w:right w:val="single" w:sz="4" w:space="0" w:color="auto"/>
            </w:tcBorders>
            <w:shd w:val="clear" w:color="auto" w:fill="FFFFFF" w:themeFill="background1"/>
            <w:hideMark/>
          </w:tcPr>
          <w:p w14:paraId="7A008F73" w14:textId="77777777" w:rsidR="00397B58" w:rsidRPr="00D65481" w:rsidRDefault="00397B58"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auto"/>
              <w:right w:val="single" w:sz="4" w:space="0" w:color="auto"/>
            </w:tcBorders>
            <w:shd w:val="clear" w:color="auto" w:fill="FFFFFF" w:themeFill="background1"/>
            <w:hideMark/>
          </w:tcPr>
          <w:p w14:paraId="028C310B" w14:textId="77777777" w:rsidR="00397B58" w:rsidRPr="00D65481" w:rsidRDefault="00397B58" w:rsidP="00ED747E">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FFFFFF" w:themeFill="background1"/>
            <w:hideMark/>
          </w:tcPr>
          <w:p w14:paraId="57423169" w14:textId="77777777" w:rsidR="00397B58" w:rsidRPr="00D65481" w:rsidRDefault="00397B58" w:rsidP="00ED747E">
            <w:pPr>
              <w:pStyle w:val="TableText"/>
              <w:spacing w:before="60" w:after="60"/>
              <w:jc w:val="left"/>
              <w:rPr>
                <w:sz w:val="18"/>
                <w:szCs w:val="18"/>
                <w:lang w:eastAsia="en-AU"/>
              </w:rPr>
            </w:pPr>
            <w:r w:rsidRPr="00D65481">
              <w:rPr>
                <w:sz w:val="18"/>
                <w:szCs w:val="18"/>
                <w:lang w:eastAsia="en-AU"/>
              </w:rPr>
              <w:t>Adult abundance</w:t>
            </w:r>
          </w:p>
        </w:tc>
        <w:tc>
          <w:tcPr>
            <w:tcW w:w="1819" w:type="dxa"/>
            <w:tcBorders>
              <w:top w:val="nil"/>
              <w:left w:val="single" w:sz="4" w:space="0" w:color="auto"/>
              <w:bottom w:val="single" w:sz="4" w:space="0" w:color="auto"/>
              <w:right w:val="single" w:sz="4" w:space="0" w:color="auto"/>
            </w:tcBorders>
            <w:shd w:val="clear" w:color="auto" w:fill="FFFFFF" w:themeFill="background1"/>
          </w:tcPr>
          <w:p w14:paraId="216E6EC0" w14:textId="77777777" w:rsidR="00397B58" w:rsidRPr="00D65481" w:rsidRDefault="00397B58" w:rsidP="00ED747E">
            <w:pPr>
              <w:pStyle w:val="TableText"/>
              <w:spacing w:before="60" w:after="60"/>
              <w:jc w:val="left"/>
              <w:rPr>
                <w:sz w:val="18"/>
                <w:szCs w:val="18"/>
              </w:rPr>
            </w:pPr>
            <w:r w:rsidRPr="00D65481">
              <w:rPr>
                <w:sz w:val="18"/>
                <w:szCs w:val="18"/>
              </w:rPr>
              <w:t> </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249B91EB" w14:textId="38EF414C" w:rsidR="00397B58" w:rsidRPr="00D65481" w:rsidRDefault="00652078" w:rsidP="00ED747E">
            <w:pPr>
              <w:pStyle w:val="TableText"/>
              <w:spacing w:before="60" w:after="60"/>
              <w:jc w:val="left"/>
              <w:rPr>
                <w:sz w:val="18"/>
                <w:szCs w:val="18"/>
              </w:rPr>
            </w:pPr>
            <w:r>
              <w:rPr>
                <w:sz w:val="18"/>
                <w:szCs w:val="18"/>
              </w:rPr>
              <w:t>Twelve species of frog recorded in 2016–17 at sites that received Commonwealth environmental water</w:t>
            </w:r>
            <w:r w:rsidR="00BE16EC" w:rsidRPr="00D65481">
              <w:rPr>
                <w:sz w:val="18"/>
                <w:szCs w:val="18"/>
              </w:rPr>
              <w:t>.</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7F39B9DC" w14:textId="03A822A8" w:rsidR="00397B58" w:rsidRPr="00D65481" w:rsidRDefault="00652078" w:rsidP="00ED747E">
            <w:pPr>
              <w:pStyle w:val="TableText"/>
              <w:spacing w:before="60" w:after="60"/>
              <w:jc w:val="left"/>
              <w:rPr>
                <w:sz w:val="18"/>
                <w:szCs w:val="18"/>
              </w:rPr>
            </w:pPr>
            <w:r>
              <w:rPr>
                <w:sz w:val="18"/>
                <w:szCs w:val="18"/>
              </w:rPr>
              <w:t>A total of 14 species of frogs recorded at sites that received Commonwealth environmental water over the three years</w:t>
            </w:r>
            <w:r w:rsidR="00BE16EC" w:rsidRPr="00D65481">
              <w:rPr>
                <w:sz w:val="18"/>
                <w:szCs w:val="18"/>
              </w:rPr>
              <w:t>.</w:t>
            </w:r>
          </w:p>
        </w:tc>
      </w:tr>
      <w:tr w:rsidR="007C1023" w:rsidRPr="00D65481" w14:paraId="49C8171C" w14:textId="77777777" w:rsidTr="00652078">
        <w:trPr>
          <w:trHeight w:val="404"/>
        </w:trPr>
        <w:tc>
          <w:tcPr>
            <w:tcW w:w="1277" w:type="dxa"/>
            <w:vMerge w:val="restart"/>
            <w:tcBorders>
              <w:top w:val="nil"/>
              <w:left w:val="single" w:sz="8" w:space="0" w:color="auto"/>
              <w:bottom w:val="single" w:sz="4" w:space="0" w:color="auto"/>
              <w:right w:val="single" w:sz="4" w:space="0" w:color="auto"/>
            </w:tcBorders>
            <w:shd w:val="clear" w:color="auto" w:fill="auto"/>
            <w:hideMark/>
          </w:tcPr>
          <w:p w14:paraId="57EEC59D" w14:textId="77777777" w:rsidR="007C1023" w:rsidRPr="00D65481" w:rsidRDefault="007C1023" w:rsidP="00ED747E">
            <w:pPr>
              <w:pStyle w:val="TableText"/>
              <w:spacing w:before="60" w:after="60"/>
              <w:jc w:val="left"/>
              <w:rPr>
                <w:color w:val="auto"/>
                <w:sz w:val="18"/>
                <w:szCs w:val="18"/>
                <w:lang w:eastAsia="en-AU"/>
              </w:rPr>
            </w:pPr>
            <w:r w:rsidRPr="00D65481">
              <w:rPr>
                <w:color w:val="auto"/>
                <w:sz w:val="18"/>
                <w:szCs w:val="18"/>
                <w:lang w:eastAsia="en-AU"/>
              </w:rPr>
              <w:t>Ecosystem Function</w:t>
            </w:r>
            <w:r w:rsidRPr="00D65481">
              <w:rPr>
                <w:color w:val="auto"/>
                <w:sz w:val="18"/>
                <w:szCs w:val="18"/>
                <w:lang w:eastAsia="en-AU"/>
              </w:rPr>
              <w:br/>
              <w:t>(Basin Plan S. 8.06)</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7E1FF6E4"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Connectivity</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2B4F8762"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583" w:type="dxa"/>
            <w:tcBorders>
              <w:top w:val="nil"/>
              <w:left w:val="nil"/>
              <w:bottom w:val="single" w:sz="4" w:space="0" w:color="auto"/>
              <w:right w:val="single" w:sz="4" w:space="0" w:color="auto"/>
            </w:tcBorders>
            <w:shd w:val="clear" w:color="auto" w:fill="auto"/>
            <w:hideMark/>
          </w:tcPr>
          <w:p w14:paraId="25098C80"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auto"/>
          </w:tcPr>
          <w:p w14:paraId="7A5FD26E" w14:textId="77777777" w:rsidR="007C1023" w:rsidRPr="00D65481" w:rsidRDefault="007C1023" w:rsidP="00ED747E">
            <w:pPr>
              <w:pStyle w:val="TableText"/>
              <w:spacing w:before="60" w:after="60"/>
              <w:jc w:val="left"/>
              <w:rPr>
                <w:sz w:val="18"/>
                <w:szCs w:val="18"/>
              </w:rPr>
            </w:pPr>
            <w:r w:rsidRPr="00D65481">
              <w:rPr>
                <w:sz w:val="18"/>
                <w:szCs w:val="18"/>
              </w:rPr>
              <w:t>Hydrological connectivity including end of system flows</w:t>
            </w:r>
          </w:p>
        </w:tc>
        <w:tc>
          <w:tcPr>
            <w:tcW w:w="3428" w:type="dxa"/>
            <w:tcBorders>
              <w:top w:val="nil"/>
              <w:left w:val="single" w:sz="4" w:space="0" w:color="auto"/>
              <w:bottom w:val="single" w:sz="4" w:space="0" w:color="auto"/>
              <w:right w:val="single" w:sz="4" w:space="0" w:color="auto"/>
            </w:tcBorders>
          </w:tcPr>
          <w:p w14:paraId="4918AE30" w14:textId="77777777" w:rsidR="007C1023" w:rsidRPr="00D65481" w:rsidRDefault="007C1023" w:rsidP="00ED747E">
            <w:pPr>
              <w:pStyle w:val="TableText"/>
              <w:spacing w:before="60" w:after="60"/>
              <w:jc w:val="left"/>
              <w:rPr>
                <w:sz w:val="18"/>
                <w:szCs w:val="18"/>
              </w:rPr>
            </w:pPr>
            <w:r w:rsidRPr="00D65481">
              <w:rPr>
                <w:sz w:val="18"/>
                <w:szCs w:val="18"/>
              </w:rPr>
              <w:t>Evidence of lateral</w:t>
            </w:r>
            <w:r w:rsidR="00BE16EC" w:rsidRPr="00D65481">
              <w:rPr>
                <w:sz w:val="18"/>
                <w:szCs w:val="18"/>
              </w:rPr>
              <w:t xml:space="preserve"> and</w:t>
            </w:r>
            <w:r w:rsidRPr="00D65481">
              <w:rPr>
                <w:sz w:val="18"/>
                <w:szCs w:val="18"/>
              </w:rPr>
              <w:t xml:space="preserve"> longitudinal connectivity in a number of river systems</w:t>
            </w:r>
            <w:r w:rsidR="00BE16EC" w:rsidRPr="00D65481">
              <w:rPr>
                <w:sz w:val="18"/>
                <w:szCs w:val="18"/>
              </w:rPr>
              <w:t>.</w:t>
            </w:r>
          </w:p>
          <w:p w14:paraId="52DF3463" w14:textId="77777777" w:rsidR="007C1023" w:rsidRPr="00D65481" w:rsidRDefault="007C1023" w:rsidP="00ED747E">
            <w:pPr>
              <w:pStyle w:val="TableText"/>
              <w:spacing w:before="60" w:after="60"/>
              <w:jc w:val="left"/>
              <w:rPr>
                <w:sz w:val="18"/>
                <w:szCs w:val="18"/>
              </w:rPr>
            </w:pPr>
            <w:r w:rsidRPr="00D65481">
              <w:rPr>
                <w:sz w:val="18"/>
                <w:szCs w:val="18"/>
              </w:rPr>
              <w:t>Maintain</w:t>
            </w:r>
            <w:r w:rsidR="00BE16EC" w:rsidRPr="00D65481">
              <w:rPr>
                <w:sz w:val="18"/>
                <w:szCs w:val="18"/>
              </w:rPr>
              <w:t>ed</w:t>
            </w:r>
            <w:r w:rsidRPr="00D65481">
              <w:rPr>
                <w:sz w:val="18"/>
                <w:szCs w:val="18"/>
              </w:rPr>
              <w:t xml:space="preserve"> an open Murray Mouth</w:t>
            </w:r>
            <w:r w:rsidR="00BE16EC" w:rsidRPr="00D65481">
              <w:rPr>
                <w:sz w:val="18"/>
                <w:szCs w:val="18"/>
              </w:rPr>
              <w:t>.</w:t>
            </w:r>
          </w:p>
        </w:tc>
        <w:tc>
          <w:tcPr>
            <w:tcW w:w="3420" w:type="dxa"/>
            <w:tcBorders>
              <w:top w:val="nil"/>
              <w:left w:val="single" w:sz="4" w:space="0" w:color="auto"/>
              <w:bottom w:val="single" w:sz="4" w:space="0" w:color="auto"/>
              <w:right w:val="single" w:sz="4" w:space="0" w:color="auto"/>
            </w:tcBorders>
          </w:tcPr>
          <w:p w14:paraId="57E9A8B5" w14:textId="77777777" w:rsidR="007C1023" w:rsidRPr="00D65481" w:rsidRDefault="007C1023" w:rsidP="00ED747E">
            <w:pPr>
              <w:pStyle w:val="TableText"/>
              <w:spacing w:before="60" w:after="60"/>
              <w:jc w:val="left"/>
              <w:rPr>
                <w:sz w:val="18"/>
                <w:szCs w:val="18"/>
              </w:rPr>
            </w:pPr>
            <w:r w:rsidRPr="00D65481">
              <w:rPr>
                <w:sz w:val="18"/>
                <w:szCs w:val="18"/>
              </w:rPr>
              <w:t>Evidence of lateral, longitudinal connectivity in a number of river systems</w:t>
            </w:r>
          </w:p>
          <w:p w14:paraId="39FA136D" w14:textId="77777777" w:rsidR="007C1023" w:rsidRPr="00D65481" w:rsidRDefault="007C1023" w:rsidP="00ED747E">
            <w:pPr>
              <w:pStyle w:val="TableText"/>
              <w:spacing w:before="60" w:after="60"/>
              <w:jc w:val="left"/>
              <w:rPr>
                <w:sz w:val="18"/>
                <w:szCs w:val="18"/>
              </w:rPr>
            </w:pPr>
            <w:r w:rsidRPr="00D65481">
              <w:rPr>
                <w:sz w:val="18"/>
                <w:szCs w:val="18"/>
              </w:rPr>
              <w:t>Maintain</w:t>
            </w:r>
            <w:r w:rsidR="00BE16EC" w:rsidRPr="00D65481">
              <w:rPr>
                <w:sz w:val="18"/>
                <w:szCs w:val="18"/>
              </w:rPr>
              <w:t>ed</w:t>
            </w:r>
            <w:r w:rsidRPr="00D65481">
              <w:rPr>
                <w:sz w:val="18"/>
                <w:szCs w:val="18"/>
              </w:rPr>
              <w:t xml:space="preserve"> an open Murray Mouth</w:t>
            </w:r>
            <w:r w:rsidR="00BE16EC" w:rsidRPr="00D65481">
              <w:rPr>
                <w:sz w:val="18"/>
                <w:szCs w:val="18"/>
              </w:rPr>
              <w:t>.</w:t>
            </w:r>
          </w:p>
        </w:tc>
      </w:tr>
      <w:tr w:rsidR="007C1023" w:rsidRPr="00D65481" w14:paraId="6003750A" w14:textId="77777777" w:rsidTr="00652078">
        <w:trPr>
          <w:trHeight w:val="300"/>
        </w:trPr>
        <w:tc>
          <w:tcPr>
            <w:tcW w:w="1277" w:type="dxa"/>
            <w:vMerge/>
            <w:tcBorders>
              <w:top w:val="nil"/>
              <w:left w:val="single" w:sz="8" w:space="0" w:color="auto"/>
              <w:bottom w:val="single" w:sz="4" w:space="0" w:color="auto"/>
              <w:right w:val="single" w:sz="4" w:space="0" w:color="auto"/>
            </w:tcBorders>
            <w:shd w:val="clear" w:color="auto" w:fill="auto"/>
            <w:hideMark/>
          </w:tcPr>
          <w:p w14:paraId="1C2B7733" w14:textId="77777777" w:rsidR="007C1023" w:rsidRPr="00D65481" w:rsidRDefault="007C102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4A8893D4" w14:textId="77777777" w:rsidR="007C1023" w:rsidRPr="00D65481" w:rsidRDefault="007C1023"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749BFD9C" w14:textId="77777777" w:rsidR="007C1023" w:rsidRPr="00D65481" w:rsidRDefault="007C1023" w:rsidP="00ED747E">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auto"/>
            <w:hideMark/>
          </w:tcPr>
          <w:p w14:paraId="1F5D4275"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auto"/>
          </w:tcPr>
          <w:p w14:paraId="57CB54D9" w14:textId="77777777" w:rsidR="007C1023" w:rsidRPr="00D65481" w:rsidRDefault="007C1023" w:rsidP="00ED747E">
            <w:pPr>
              <w:pStyle w:val="TableText"/>
              <w:spacing w:before="60" w:after="60"/>
              <w:jc w:val="left"/>
              <w:rPr>
                <w:sz w:val="18"/>
                <w:szCs w:val="18"/>
              </w:rPr>
            </w:pPr>
            <w:r w:rsidRPr="00D65481">
              <w:rPr>
                <w:sz w:val="18"/>
                <w:szCs w:val="18"/>
              </w:rPr>
              <w:t>Biotic dispersal and movement</w:t>
            </w:r>
          </w:p>
        </w:tc>
        <w:tc>
          <w:tcPr>
            <w:tcW w:w="3428" w:type="dxa"/>
            <w:tcBorders>
              <w:top w:val="nil"/>
              <w:left w:val="single" w:sz="4" w:space="0" w:color="auto"/>
              <w:bottom w:val="single" w:sz="4" w:space="0" w:color="auto"/>
              <w:right w:val="single" w:sz="4" w:space="0" w:color="auto"/>
            </w:tcBorders>
          </w:tcPr>
          <w:p w14:paraId="2E82FA93" w14:textId="434620C3" w:rsidR="007C1023" w:rsidRPr="00D65481" w:rsidRDefault="007C1023" w:rsidP="00ED747E">
            <w:pPr>
              <w:pStyle w:val="TableText"/>
              <w:spacing w:before="60" w:after="60"/>
              <w:jc w:val="left"/>
              <w:rPr>
                <w:sz w:val="18"/>
                <w:szCs w:val="18"/>
              </w:rPr>
            </w:pPr>
            <w:r w:rsidRPr="00D65481">
              <w:rPr>
                <w:sz w:val="18"/>
                <w:szCs w:val="18"/>
              </w:rPr>
              <w:t xml:space="preserve">Evidence of </w:t>
            </w:r>
            <w:r w:rsidR="00652078">
              <w:rPr>
                <w:sz w:val="18"/>
                <w:szCs w:val="18"/>
              </w:rPr>
              <w:t>large scale fish movement facilitated by Commonwealth environmental water in the Macquarie-Barwon, Lower Darling, Menindee Lakes and Murray and between the Murray and Goulburn Rivers</w:t>
            </w:r>
            <w:r w:rsidR="00BE16EC" w:rsidRPr="00D65481">
              <w:rPr>
                <w:sz w:val="18"/>
                <w:szCs w:val="18"/>
              </w:rPr>
              <w:t>.</w:t>
            </w:r>
            <w:r w:rsidRPr="00D65481">
              <w:rPr>
                <w:sz w:val="18"/>
                <w:szCs w:val="18"/>
              </w:rPr>
              <w:t xml:space="preserve"> </w:t>
            </w:r>
          </w:p>
        </w:tc>
        <w:tc>
          <w:tcPr>
            <w:tcW w:w="3420" w:type="dxa"/>
            <w:tcBorders>
              <w:top w:val="nil"/>
              <w:left w:val="single" w:sz="4" w:space="0" w:color="auto"/>
              <w:bottom w:val="single" w:sz="4" w:space="0" w:color="auto"/>
              <w:right w:val="single" w:sz="4" w:space="0" w:color="auto"/>
            </w:tcBorders>
          </w:tcPr>
          <w:p w14:paraId="71D3A8E6" w14:textId="56EECA4A" w:rsidR="007C1023" w:rsidRPr="00D65481" w:rsidRDefault="003B3083" w:rsidP="00ED747E">
            <w:pPr>
              <w:pStyle w:val="TableText"/>
              <w:spacing w:before="60" w:after="60"/>
              <w:jc w:val="left"/>
              <w:rPr>
                <w:sz w:val="18"/>
                <w:szCs w:val="18"/>
              </w:rPr>
            </w:pPr>
            <w:r w:rsidRPr="00D65481">
              <w:rPr>
                <w:sz w:val="18"/>
                <w:szCs w:val="18"/>
              </w:rPr>
              <w:t xml:space="preserve">Evidence of longitudinal fish movement in the </w:t>
            </w:r>
            <w:r w:rsidR="00652078">
              <w:rPr>
                <w:sz w:val="18"/>
                <w:szCs w:val="18"/>
              </w:rPr>
              <w:t>several</w:t>
            </w:r>
            <w:r w:rsidRPr="00D65481">
              <w:rPr>
                <w:sz w:val="18"/>
                <w:szCs w:val="18"/>
              </w:rPr>
              <w:t xml:space="preserve"> </w:t>
            </w:r>
            <w:r w:rsidR="00BE16EC" w:rsidRPr="00D65481">
              <w:rPr>
                <w:sz w:val="18"/>
                <w:szCs w:val="18"/>
              </w:rPr>
              <w:t>r</w:t>
            </w:r>
            <w:r w:rsidRPr="00D65481">
              <w:rPr>
                <w:sz w:val="18"/>
                <w:szCs w:val="18"/>
              </w:rPr>
              <w:t xml:space="preserve">iver </w:t>
            </w:r>
            <w:r w:rsidR="00BE16EC" w:rsidRPr="00D65481">
              <w:rPr>
                <w:sz w:val="18"/>
                <w:szCs w:val="18"/>
              </w:rPr>
              <w:t>s</w:t>
            </w:r>
            <w:r w:rsidRPr="00D65481">
              <w:rPr>
                <w:sz w:val="18"/>
                <w:szCs w:val="18"/>
              </w:rPr>
              <w:t>ystem and lateral movement at Hattah Lakes</w:t>
            </w:r>
            <w:r w:rsidR="00652078">
              <w:rPr>
                <w:sz w:val="18"/>
                <w:szCs w:val="18"/>
              </w:rPr>
              <w:t xml:space="preserve"> and the Menindee Lakes</w:t>
            </w:r>
            <w:r w:rsidR="00BE16EC" w:rsidRPr="00D65481">
              <w:rPr>
                <w:sz w:val="18"/>
                <w:szCs w:val="18"/>
              </w:rPr>
              <w:t>.</w:t>
            </w:r>
          </w:p>
        </w:tc>
      </w:tr>
      <w:tr w:rsidR="007C1023" w:rsidRPr="00D65481" w14:paraId="27FC9690" w14:textId="77777777" w:rsidTr="00652078">
        <w:trPr>
          <w:trHeight w:val="283"/>
        </w:trPr>
        <w:tc>
          <w:tcPr>
            <w:tcW w:w="1277" w:type="dxa"/>
            <w:vMerge/>
            <w:tcBorders>
              <w:top w:val="nil"/>
              <w:left w:val="single" w:sz="8" w:space="0" w:color="auto"/>
              <w:bottom w:val="single" w:sz="4" w:space="0" w:color="auto"/>
              <w:right w:val="single" w:sz="4" w:space="0" w:color="auto"/>
            </w:tcBorders>
            <w:shd w:val="clear" w:color="auto" w:fill="auto"/>
            <w:hideMark/>
          </w:tcPr>
          <w:p w14:paraId="7FADF9A3" w14:textId="77777777" w:rsidR="007C1023" w:rsidRPr="00D65481" w:rsidRDefault="007C102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504EEFD4" w14:textId="77777777" w:rsidR="007C1023" w:rsidRPr="00D65481" w:rsidRDefault="007C1023"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7F537D8A" w14:textId="77777777" w:rsidR="007C1023" w:rsidRPr="00D65481" w:rsidRDefault="007C1023" w:rsidP="00ED747E">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auto"/>
            <w:hideMark/>
          </w:tcPr>
          <w:p w14:paraId="41041C0E"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auto"/>
          </w:tcPr>
          <w:p w14:paraId="55B527EA" w14:textId="77777777" w:rsidR="007C1023" w:rsidRPr="00D65481" w:rsidRDefault="007C1023" w:rsidP="00ED747E">
            <w:pPr>
              <w:pStyle w:val="TableText"/>
              <w:spacing w:before="60" w:after="60"/>
              <w:jc w:val="left"/>
              <w:rPr>
                <w:sz w:val="18"/>
                <w:szCs w:val="18"/>
              </w:rPr>
            </w:pPr>
            <w:r w:rsidRPr="00D65481">
              <w:rPr>
                <w:sz w:val="18"/>
                <w:szCs w:val="18"/>
              </w:rPr>
              <w:t>Sediment transport</w:t>
            </w:r>
          </w:p>
        </w:tc>
        <w:tc>
          <w:tcPr>
            <w:tcW w:w="3428" w:type="dxa"/>
            <w:tcBorders>
              <w:top w:val="single" w:sz="4" w:space="0" w:color="auto"/>
              <w:left w:val="single" w:sz="4" w:space="0" w:color="auto"/>
              <w:bottom w:val="single" w:sz="4" w:space="0" w:color="auto"/>
              <w:right w:val="single" w:sz="4" w:space="0" w:color="auto"/>
            </w:tcBorders>
          </w:tcPr>
          <w:p w14:paraId="21C92C41" w14:textId="77777777" w:rsidR="007C1023" w:rsidRPr="00D65481" w:rsidRDefault="007C1023" w:rsidP="00ED747E">
            <w:pPr>
              <w:pStyle w:val="TableText"/>
              <w:spacing w:before="60" w:after="60"/>
              <w:jc w:val="left"/>
              <w:rPr>
                <w:sz w:val="18"/>
                <w:szCs w:val="18"/>
              </w:rPr>
            </w:pPr>
          </w:p>
        </w:tc>
        <w:tc>
          <w:tcPr>
            <w:tcW w:w="3420" w:type="dxa"/>
            <w:tcBorders>
              <w:top w:val="single" w:sz="4" w:space="0" w:color="auto"/>
              <w:left w:val="single" w:sz="4" w:space="0" w:color="auto"/>
              <w:bottom w:val="single" w:sz="4" w:space="0" w:color="auto"/>
              <w:right w:val="single" w:sz="4" w:space="0" w:color="auto"/>
            </w:tcBorders>
          </w:tcPr>
          <w:p w14:paraId="3DB370D6" w14:textId="77777777" w:rsidR="007C1023" w:rsidRPr="00D65481" w:rsidRDefault="007C1023" w:rsidP="00ED747E">
            <w:pPr>
              <w:pStyle w:val="TableText"/>
              <w:spacing w:before="60" w:after="60"/>
              <w:jc w:val="left"/>
              <w:rPr>
                <w:sz w:val="18"/>
                <w:szCs w:val="18"/>
              </w:rPr>
            </w:pPr>
          </w:p>
        </w:tc>
      </w:tr>
      <w:tr w:rsidR="007C1023" w:rsidRPr="00D65481" w14:paraId="78AB30AC" w14:textId="77777777" w:rsidTr="00652078">
        <w:trPr>
          <w:trHeight w:val="300"/>
        </w:trPr>
        <w:tc>
          <w:tcPr>
            <w:tcW w:w="1277" w:type="dxa"/>
            <w:vMerge/>
            <w:tcBorders>
              <w:top w:val="nil"/>
              <w:left w:val="single" w:sz="8" w:space="0" w:color="auto"/>
              <w:bottom w:val="single" w:sz="4" w:space="0" w:color="auto"/>
              <w:right w:val="single" w:sz="4" w:space="0" w:color="auto"/>
            </w:tcBorders>
            <w:shd w:val="clear" w:color="auto" w:fill="auto"/>
            <w:hideMark/>
          </w:tcPr>
          <w:p w14:paraId="2028DD78" w14:textId="77777777" w:rsidR="007C1023" w:rsidRPr="00D65481" w:rsidRDefault="007C1023" w:rsidP="00ED747E">
            <w:pPr>
              <w:pStyle w:val="TableText"/>
              <w:spacing w:before="60" w:after="60"/>
              <w:jc w:val="left"/>
              <w:rPr>
                <w:color w:val="auto"/>
                <w:sz w:val="18"/>
                <w:szCs w:val="18"/>
                <w:lang w:eastAsia="en-AU"/>
              </w:rPr>
            </w:pP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5AC4FF30"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Process</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527EAFED"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583" w:type="dxa"/>
            <w:tcBorders>
              <w:top w:val="nil"/>
              <w:left w:val="nil"/>
              <w:bottom w:val="single" w:sz="4" w:space="0" w:color="auto"/>
              <w:right w:val="single" w:sz="4" w:space="0" w:color="auto"/>
            </w:tcBorders>
            <w:shd w:val="clear" w:color="auto" w:fill="auto"/>
            <w:hideMark/>
          </w:tcPr>
          <w:p w14:paraId="612FE89E"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auto"/>
          </w:tcPr>
          <w:p w14:paraId="05FBE738" w14:textId="77777777" w:rsidR="007C1023" w:rsidRPr="00D65481" w:rsidRDefault="007C1023" w:rsidP="00ED747E">
            <w:pPr>
              <w:pStyle w:val="TableText"/>
              <w:spacing w:before="60" w:after="60"/>
              <w:jc w:val="left"/>
              <w:rPr>
                <w:sz w:val="18"/>
                <w:szCs w:val="18"/>
              </w:rPr>
            </w:pPr>
            <w:r w:rsidRPr="00D65481">
              <w:rPr>
                <w:sz w:val="18"/>
                <w:szCs w:val="18"/>
              </w:rPr>
              <w:t>Primary productivity (of aquatic ecosystems)</w:t>
            </w:r>
          </w:p>
        </w:tc>
        <w:tc>
          <w:tcPr>
            <w:tcW w:w="3428" w:type="dxa"/>
            <w:vMerge w:val="restart"/>
            <w:tcBorders>
              <w:top w:val="single" w:sz="4" w:space="0" w:color="auto"/>
              <w:left w:val="single" w:sz="4" w:space="0" w:color="auto"/>
              <w:bottom w:val="single" w:sz="4" w:space="0" w:color="auto"/>
              <w:right w:val="single" w:sz="4" w:space="0" w:color="auto"/>
            </w:tcBorders>
          </w:tcPr>
          <w:p w14:paraId="2BE1FF73" w14:textId="1900F453" w:rsidR="007C1023" w:rsidRPr="00D65481" w:rsidRDefault="00652078" w:rsidP="00ED747E">
            <w:pPr>
              <w:pStyle w:val="TableText"/>
              <w:spacing w:before="60" w:after="60"/>
              <w:jc w:val="left"/>
              <w:rPr>
                <w:sz w:val="18"/>
                <w:szCs w:val="18"/>
              </w:rPr>
            </w:pPr>
            <w:r>
              <w:rPr>
                <w:sz w:val="18"/>
                <w:szCs w:val="18"/>
              </w:rPr>
              <w:t>Evidence that in-channel freshes can result in increases in stream metabolism</w:t>
            </w:r>
            <w:r w:rsidR="003D791D" w:rsidRPr="00D65481">
              <w:rPr>
                <w:sz w:val="18"/>
                <w:szCs w:val="18"/>
              </w:rPr>
              <w:t>.</w:t>
            </w:r>
          </w:p>
        </w:tc>
        <w:tc>
          <w:tcPr>
            <w:tcW w:w="3420" w:type="dxa"/>
            <w:vMerge w:val="restart"/>
            <w:tcBorders>
              <w:top w:val="single" w:sz="4" w:space="0" w:color="auto"/>
              <w:left w:val="single" w:sz="4" w:space="0" w:color="auto"/>
              <w:right w:val="single" w:sz="4" w:space="0" w:color="auto"/>
            </w:tcBorders>
          </w:tcPr>
          <w:p w14:paraId="1811A9C9" w14:textId="2B3618C0" w:rsidR="007C1023" w:rsidRPr="00D65481" w:rsidRDefault="00652078" w:rsidP="00ED747E">
            <w:pPr>
              <w:pStyle w:val="TableText"/>
              <w:spacing w:before="60" w:after="60"/>
              <w:jc w:val="left"/>
              <w:rPr>
                <w:sz w:val="18"/>
                <w:szCs w:val="18"/>
              </w:rPr>
            </w:pPr>
            <w:r>
              <w:rPr>
                <w:sz w:val="18"/>
                <w:szCs w:val="18"/>
              </w:rPr>
              <w:t>Evidence that in-channel freshes can result in increases in stream metabolism</w:t>
            </w:r>
            <w:r w:rsidRPr="00D65481">
              <w:rPr>
                <w:sz w:val="18"/>
                <w:szCs w:val="18"/>
              </w:rPr>
              <w:t>.</w:t>
            </w:r>
          </w:p>
        </w:tc>
      </w:tr>
      <w:tr w:rsidR="007C1023" w:rsidRPr="00D65481" w14:paraId="4A0E340D" w14:textId="77777777" w:rsidTr="00652078">
        <w:trPr>
          <w:trHeight w:val="251"/>
        </w:trPr>
        <w:tc>
          <w:tcPr>
            <w:tcW w:w="1277" w:type="dxa"/>
            <w:vMerge/>
            <w:tcBorders>
              <w:top w:val="nil"/>
              <w:left w:val="single" w:sz="8" w:space="0" w:color="auto"/>
              <w:bottom w:val="single" w:sz="4" w:space="0" w:color="auto"/>
              <w:right w:val="single" w:sz="4" w:space="0" w:color="auto"/>
            </w:tcBorders>
            <w:shd w:val="clear" w:color="auto" w:fill="auto"/>
            <w:hideMark/>
          </w:tcPr>
          <w:p w14:paraId="5A774093" w14:textId="77777777" w:rsidR="007C1023" w:rsidRPr="00D65481" w:rsidRDefault="007C102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2BF53E9D" w14:textId="77777777" w:rsidR="007C1023" w:rsidRPr="00D65481" w:rsidRDefault="007C1023"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7A6FE67F" w14:textId="77777777" w:rsidR="007C1023" w:rsidRPr="00D65481" w:rsidRDefault="007C1023" w:rsidP="00ED747E">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auto"/>
            <w:hideMark/>
          </w:tcPr>
          <w:p w14:paraId="31EA91B2"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auto"/>
          </w:tcPr>
          <w:p w14:paraId="0EE42160" w14:textId="77777777" w:rsidR="007C1023" w:rsidRPr="00D65481" w:rsidRDefault="007C1023" w:rsidP="00ED747E">
            <w:pPr>
              <w:pStyle w:val="TableText"/>
              <w:spacing w:before="60" w:after="60"/>
              <w:jc w:val="left"/>
              <w:rPr>
                <w:sz w:val="18"/>
                <w:szCs w:val="18"/>
              </w:rPr>
            </w:pPr>
            <w:r w:rsidRPr="00D65481">
              <w:rPr>
                <w:sz w:val="18"/>
                <w:szCs w:val="18"/>
              </w:rPr>
              <w:t>Decomposition</w:t>
            </w:r>
          </w:p>
        </w:tc>
        <w:tc>
          <w:tcPr>
            <w:tcW w:w="3428" w:type="dxa"/>
            <w:vMerge/>
            <w:tcBorders>
              <w:left w:val="single" w:sz="4" w:space="0" w:color="auto"/>
              <w:bottom w:val="single" w:sz="4" w:space="0" w:color="auto"/>
              <w:right w:val="single" w:sz="4" w:space="0" w:color="auto"/>
            </w:tcBorders>
          </w:tcPr>
          <w:p w14:paraId="60E10CD5" w14:textId="77777777" w:rsidR="007C1023" w:rsidRPr="00D65481" w:rsidRDefault="007C1023" w:rsidP="00ED747E">
            <w:pPr>
              <w:pStyle w:val="TableText"/>
              <w:spacing w:before="60" w:after="60"/>
              <w:jc w:val="left"/>
              <w:rPr>
                <w:sz w:val="18"/>
                <w:szCs w:val="18"/>
              </w:rPr>
            </w:pPr>
          </w:p>
        </w:tc>
        <w:tc>
          <w:tcPr>
            <w:tcW w:w="3420" w:type="dxa"/>
            <w:vMerge/>
            <w:tcBorders>
              <w:left w:val="single" w:sz="4" w:space="0" w:color="auto"/>
              <w:right w:val="single" w:sz="4" w:space="0" w:color="auto"/>
            </w:tcBorders>
          </w:tcPr>
          <w:p w14:paraId="34B6209F" w14:textId="77777777" w:rsidR="007C1023" w:rsidRPr="00D65481" w:rsidRDefault="007C1023" w:rsidP="00ED747E">
            <w:pPr>
              <w:pStyle w:val="TableText"/>
              <w:spacing w:before="60" w:after="60"/>
              <w:jc w:val="left"/>
              <w:rPr>
                <w:sz w:val="18"/>
                <w:szCs w:val="18"/>
              </w:rPr>
            </w:pPr>
          </w:p>
        </w:tc>
      </w:tr>
      <w:tr w:rsidR="007C1023" w:rsidRPr="00D65481" w14:paraId="2D95D31C" w14:textId="77777777" w:rsidTr="00652078">
        <w:trPr>
          <w:trHeight w:val="300"/>
        </w:trPr>
        <w:tc>
          <w:tcPr>
            <w:tcW w:w="1277" w:type="dxa"/>
            <w:vMerge/>
            <w:tcBorders>
              <w:top w:val="nil"/>
              <w:left w:val="single" w:sz="8" w:space="0" w:color="auto"/>
              <w:bottom w:val="single" w:sz="4" w:space="0" w:color="auto"/>
              <w:right w:val="single" w:sz="4" w:space="0" w:color="auto"/>
            </w:tcBorders>
            <w:shd w:val="clear" w:color="auto" w:fill="auto"/>
            <w:hideMark/>
          </w:tcPr>
          <w:p w14:paraId="1DEFAAB8" w14:textId="77777777" w:rsidR="007C1023" w:rsidRPr="00D65481" w:rsidRDefault="007C102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0E752013" w14:textId="77777777" w:rsidR="007C1023" w:rsidRPr="00D65481" w:rsidRDefault="007C1023"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3E5C3A77" w14:textId="77777777" w:rsidR="007C1023" w:rsidRPr="00D65481" w:rsidRDefault="007C1023" w:rsidP="00ED747E">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auto"/>
            <w:hideMark/>
          </w:tcPr>
          <w:p w14:paraId="733BBE98" w14:textId="77777777" w:rsidR="007C1023" w:rsidRPr="00D65481" w:rsidRDefault="007C1023" w:rsidP="00ED747E">
            <w:pPr>
              <w:pStyle w:val="TableText"/>
              <w:spacing w:before="60" w:after="60"/>
              <w:jc w:val="left"/>
              <w:rPr>
                <w:sz w:val="18"/>
                <w:szCs w:val="18"/>
                <w:lang w:eastAsia="en-AU"/>
              </w:rPr>
            </w:pPr>
          </w:p>
        </w:tc>
        <w:tc>
          <w:tcPr>
            <w:tcW w:w="1819" w:type="dxa"/>
            <w:tcBorders>
              <w:top w:val="nil"/>
              <w:left w:val="single" w:sz="4" w:space="0" w:color="auto"/>
              <w:bottom w:val="single" w:sz="4" w:space="0" w:color="auto"/>
              <w:right w:val="single" w:sz="4" w:space="0" w:color="auto"/>
            </w:tcBorders>
            <w:shd w:val="clear" w:color="auto" w:fill="auto"/>
          </w:tcPr>
          <w:p w14:paraId="560BC57A" w14:textId="77777777" w:rsidR="007C1023" w:rsidRPr="00D65481" w:rsidRDefault="007C1023" w:rsidP="00ED747E">
            <w:pPr>
              <w:pStyle w:val="TableText"/>
              <w:spacing w:before="60" w:after="60"/>
              <w:jc w:val="left"/>
              <w:rPr>
                <w:sz w:val="18"/>
                <w:szCs w:val="18"/>
              </w:rPr>
            </w:pPr>
            <w:r w:rsidRPr="00D65481">
              <w:rPr>
                <w:sz w:val="18"/>
                <w:szCs w:val="18"/>
                <w:lang w:eastAsia="en-AU"/>
              </w:rPr>
              <w:t>Nutrient and carbon cycling</w:t>
            </w:r>
          </w:p>
        </w:tc>
        <w:tc>
          <w:tcPr>
            <w:tcW w:w="3428" w:type="dxa"/>
            <w:vMerge/>
            <w:tcBorders>
              <w:left w:val="single" w:sz="4" w:space="0" w:color="auto"/>
              <w:bottom w:val="single" w:sz="4" w:space="0" w:color="auto"/>
              <w:right w:val="single" w:sz="4" w:space="0" w:color="auto"/>
            </w:tcBorders>
          </w:tcPr>
          <w:p w14:paraId="1CA3C7B1" w14:textId="77777777" w:rsidR="007C1023" w:rsidRPr="00D65481" w:rsidRDefault="007C1023" w:rsidP="00ED747E">
            <w:pPr>
              <w:pStyle w:val="TableText"/>
              <w:spacing w:before="60" w:after="60"/>
              <w:jc w:val="left"/>
              <w:rPr>
                <w:sz w:val="18"/>
                <w:szCs w:val="18"/>
                <w:lang w:eastAsia="en-AU"/>
              </w:rPr>
            </w:pPr>
          </w:p>
        </w:tc>
        <w:tc>
          <w:tcPr>
            <w:tcW w:w="3420" w:type="dxa"/>
            <w:vMerge/>
            <w:tcBorders>
              <w:left w:val="single" w:sz="4" w:space="0" w:color="auto"/>
              <w:bottom w:val="single" w:sz="4" w:space="0" w:color="auto"/>
              <w:right w:val="single" w:sz="4" w:space="0" w:color="auto"/>
            </w:tcBorders>
          </w:tcPr>
          <w:p w14:paraId="52309A21" w14:textId="77777777" w:rsidR="007C1023" w:rsidRPr="00D65481" w:rsidRDefault="007C1023" w:rsidP="00ED747E">
            <w:pPr>
              <w:pStyle w:val="TableText"/>
              <w:spacing w:before="60" w:after="60"/>
              <w:jc w:val="left"/>
              <w:rPr>
                <w:sz w:val="18"/>
                <w:szCs w:val="18"/>
                <w:lang w:eastAsia="en-AU"/>
              </w:rPr>
            </w:pPr>
          </w:p>
        </w:tc>
      </w:tr>
      <w:tr w:rsidR="003B3083" w:rsidRPr="00D65481" w14:paraId="7FB1C91D" w14:textId="77777777" w:rsidTr="00652078">
        <w:trPr>
          <w:trHeight w:val="360"/>
        </w:trPr>
        <w:tc>
          <w:tcPr>
            <w:tcW w:w="1277" w:type="dxa"/>
            <w:vMerge w:val="restart"/>
            <w:tcBorders>
              <w:top w:val="nil"/>
              <w:left w:val="single" w:sz="8" w:space="0" w:color="auto"/>
              <w:bottom w:val="nil"/>
              <w:right w:val="single" w:sz="4" w:space="0" w:color="auto"/>
            </w:tcBorders>
            <w:shd w:val="clear" w:color="auto" w:fill="auto"/>
            <w:hideMark/>
          </w:tcPr>
          <w:p w14:paraId="67D09AF5" w14:textId="77777777" w:rsidR="003B3083" w:rsidRPr="00D65481" w:rsidRDefault="003B3083" w:rsidP="00ED747E">
            <w:pPr>
              <w:pStyle w:val="TableText"/>
              <w:spacing w:before="60" w:after="60"/>
              <w:jc w:val="left"/>
              <w:rPr>
                <w:color w:val="auto"/>
                <w:sz w:val="18"/>
                <w:szCs w:val="18"/>
                <w:lang w:eastAsia="en-AU"/>
              </w:rPr>
            </w:pPr>
            <w:r w:rsidRPr="00D65481">
              <w:rPr>
                <w:color w:val="auto"/>
                <w:sz w:val="18"/>
                <w:szCs w:val="18"/>
                <w:lang w:eastAsia="en-AU"/>
              </w:rPr>
              <w:t>Resilience</w:t>
            </w:r>
            <w:r w:rsidRPr="00D65481">
              <w:rPr>
                <w:color w:val="auto"/>
                <w:sz w:val="18"/>
                <w:szCs w:val="18"/>
                <w:lang w:eastAsia="en-AU"/>
              </w:rPr>
              <w:br/>
              <w:t>(Basin Plan S. 8.07)</w:t>
            </w:r>
          </w:p>
        </w:tc>
        <w:tc>
          <w:tcPr>
            <w:tcW w:w="1134" w:type="dxa"/>
            <w:vMerge w:val="restart"/>
            <w:tcBorders>
              <w:top w:val="nil"/>
              <w:left w:val="single" w:sz="4" w:space="0" w:color="auto"/>
              <w:bottom w:val="nil"/>
              <w:right w:val="single" w:sz="4" w:space="0" w:color="auto"/>
            </w:tcBorders>
            <w:shd w:val="clear" w:color="auto" w:fill="auto"/>
            <w:hideMark/>
          </w:tcPr>
          <w:p w14:paraId="48D59546" w14:textId="77777777" w:rsidR="003B3083" w:rsidRPr="00D65481" w:rsidRDefault="003B3083" w:rsidP="00ED747E">
            <w:pPr>
              <w:pStyle w:val="TableText"/>
              <w:spacing w:before="60" w:after="60"/>
              <w:jc w:val="left"/>
              <w:rPr>
                <w:sz w:val="18"/>
                <w:szCs w:val="18"/>
                <w:lang w:eastAsia="en-AU"/>
              </w:rPr>
            </w:pPr>
            <w:r w:rsidRPr="00D65481">
              <w:rPr>
                <w:sz w:val="18"/>
                <w:szCs w:val="18"/>
                <w:lang w:eastAsia="en-AU"/>
              </w:rPr>
              <w:t>Ecosystem resilience</w:t>
            </w:r>
          </w:p>
        </w:tc>
        <w:tc>
          <w:tcPr>
            <w:tcW w:w="1275" w:type="dxa"/>
            <w:vMerge w:val="restart"/>
            <w:tcBorders>
              <w:top w:val="nil"/>
              <w:left w:val="single" w:sz="4" w:space="0" w:color="auto"/>
              <w:bottom w:val="nil"/>
              <w:right w:val="single" w:sz="4" w:space="0" w:color="auto"/>
            </w:tcBorders>
            <w:shd w:val="clear" w:color="auto" w:fill="auto"/>
            <w:hideMark/>
          </w:tcPr>
          <w:p w14:paraId="44CC8A54" w14:textId="77777777" w:rsidR="003B3083" w:rsidRPr="00D65481" w:rsidRDefault="003B3083" w:rsidP="00ED747E">
            <w:pPr>
              <w:pStyle w:val="TableText"/>
              <w:spacing w:before="60" w:after="60"/>
              <w:jc w:val="left"/>
              <w:rPr>
                <w:sz w:val="18"/>
                <w:szCs w:val="18"/>
                <w:lang w:eastAsia="en-AU"/>
              </w:rPr>
            </w:pPr>
            <w:r w:rsidRPr="00D65481">
              <w:rPr>
                <w:sz w:val="18"/>
                <w:szCs w:val="18"/>
                <w:lang w:eastAsia="en-AU"/>
              </w:rPr>
              <w:t> </w:t>
            </w:r>
          </w:p>
        </w:tc>
        <w:tc>
          <w:tcPr>
            <w:tcW w:w="1583" w:type="dxa"/>
            <w:tcBorders>
              <w:top w:val="nil"/>
              <w:left w:val="nil"/>
              <w:bottom w:val="single" w:sz="4" w:space="0" w:color="auto"/>
              <w:right w:val="single" w:sz="4" w:space="0" w:color="auto"/>
            </w:tcBorders>
            <w:shd w:val="clear" w:color="auto" w:fill="auto"/>
            <w:hideMark/>
          </w:tcPr>
          <w:p w14:paraId="75E38191" w14:textId="77777777" w:rsidR="003B3083" w:rsidRPr="00D65481" w:rsidRDefault="003B3083" w:rsidP="00ED747E">
            <w:pPr>
              <w:pStyle w:val="TableText"/>
              <w:spacing w:before="60" w:after="60"/>
              <w:jc w:val="left"/>
              <w:rPr>
                <w:sz w:val="18"/>
                <w:szCs w:val="18"/>
                <w:lang w:eastAsia="en-AU"/>
              </w:rPr>
            </w:pPr>
            <w:r w:rsidRPr="00D65481">
              <w:rPr>
                <w:sz w:val="18"/>
                <w:szCs w:val="18"/>
                <w:lang w:eastAsia="en-AU"/>
              </w:rPr>
              <w:t>Population condition (individual refuges)</w:t>
            </w:r>
          </w:p>
        </w:tc>
        <w:tc>
          <w:tcPr>
            <w:tcW w:w="1819" w:type="dxa"/>
            <w:tcBorders>
              <w:top w:val="nil"/>
              <w:left w:val="single" w:sz="4" w:space="0" w:color="auto"/>
              <w:bottom w:val="single" w:sz="4" w:space="0" w:color="auto"/>
              <w:right w:val="single" w:sz="4" w:space="0" w:color="auto"/>
            </w:tcBorders>
            <w:shd w:val="clear" w:color="auto" w:fill="auto"/>
          </w:tcPr>
          <w:p w14:paraId="33EE9BB3" w14:textId="77777777" w:rsidR="003B3083" w:rsidRPr="00D65481" w:rsidRDefault="003B3083" w:rsidP="00ED747E">
            <w:pPr>
              <w:pStyle w:val="TableText"/>
              <w:spacing w:before="60" w:after="60"/>
              <w:jc w:val="left"/>
              <w:rPr>
                <w:sz w:val="18"/>
                <w:szCs w:val="18"/>
              </w:rPr>
            </w:pPr>
            <w:r w:rsidRPr="00D65481">
              <w:rPr>
                <w:sz w:val="18"/>
                <w:szCs w:val="18"/>
              </w:rPr>
              <w:t>Individual survival and condition (individual refuges)</w:t>
            </w:r>
          </w:p>
        </w:tc>
        <w:tc>
          <w:tcPr>
            <w:tcW w:w="3428" w:type="dxa"/>
            <w:vMerge w:val="restart"/>
            <w:tcBorders>
              <w:top w:val="single" w:sz="4" w:space="0" w:color="auto"/>
              <w:left w:val="single" w:sz="4" w:space="0" w:color="auto"/>
              <w:bottom w:val="single" w:sz="4" w:space="0" w:color="auto"/>
              <w:right w:val="single" w:sz="4" w:space="0" w:color="auto"/>
            </w:tcBorders>
          </w:tcPr>
          <w:p w14:paraId="63D7FDF6" w14:textId="77777777" w:rsidR="003B3083" w:rsidRPr="00D65481" w:rsidRDefault="003B3083" w:rsidP="00ED747E">
            <w:pPr>
              <w:pStyle w:val="TableText"/>
              <w:spacing w:before="60" w:after="60"/>
              <w:jc w:val="left"/>
              <w:rPr>
                <w:sz w:val="18"/>
                <w:szCs w:val="18"/>
              </w:rPr>
            </w:pPr>
            <w:r w:rsidRPr="00D65481">
              <w:rPr>
                <w:sz w:val="18"/>
                <w:szCs w:val="18"/>
              </w:rPr>
              <w:t>Refuges in the Warrego and Gwydir were maintained/improved by Commonwealth environmental water</w:t>
            </w:r>
            <w:r w:rsidR="003D791D" w:rsidRPr="00D65481">
              <w:rPr>
                <w:sz w:val="18"/>
                <w:szCs w:val="18"/>
              </w:rPr>
              <w:t>.</w:t>
            </w:r>
          </w:p>
        </w:tc>
        <w:tc>
          <w:tcPr>
            <w:tcW w:w="3420" w:type="dxa"/>
            <w:vMerge w:val="restart"/>
            <w:tcBorders>
              <w:top w:val="single" w:sz="4" w:space="0" w:color="auto"/>
              <w:left w:val="single" w:sz="4" w:space="0" w:color="auto"/>
              <w:right w:val="single" w:sz="4" w:space="0" w:color="auto"/>
            </w:tcBorders>
          </w:tcPr>
          <w:p w14:paraId="7036C1B2" w14:textId="474619DC" w:rsidR="003B3083" w:rsidRPr="00D65481" w:rsidRDefault="003B3083" w:rsidP="00ED747E">
            <w:pPr>
              <w:pStyle w:val="TableText"/>
              <w:spacing w:before="60" w:after="60"/>
              <w:jc w:val="left"/>
              <w:rPr>
                <w:sz w:val="18"/>
                <w:szCs w:val="18"/>
              </w:rPr>
            </w:pPr>
            <w:r w:rsidRPr="00D65481">
              <w:rPr>
                <w:sz w:val="18"/>
                <w:szCs w:val="18"/>
              </w:rPr>
              <w:t xml:space="preserve">A number of permanent wetlands inundated with environmental water over the </w:t>
            </w:r>
            <w:r w:rsidR="00652078">
              <w:rPr>
                <w:sz w:val="18"/>
                <w:szCs w:val="18"/>
              </w:rPr>
              <w:t>3</w:t>
            </w:r>
            <w:r w:rsidRPr="00D65481">
              <w:rPr>
                <w:sz w:val="18"/>
                <w:szCs w:val="18"/>
              </w:rPr>
              <w:t xml:space="preserve"> years. </w:t>
            </w:r>
            <w:r w:rsidR="00652078">
              <w:rPr>
                <w:sz w:val="18"/>
                <w:szCs w:val="18"/>
              </w:rPr>
              <w:t>Refuges maintained in the first two LTIM years in what would have otherwise been dry landscapes</w:t>
            </w:r>
          </w:p>
        </w:tc>
      </w:tr>
      <w:tr w:rsidR="003B3083" w:rsidRPr="00D65481" w14:paraId="21E25C03" w14:textId="77777777" w:rsidTr="00652078">
        <w:trPr>
          <w:trHeight w:val="300"/>
        </w:trPr>
        <w:tc>
          <w:tcPr>
            <w:tcW w:w="1277" w:type="dxa"/>
            <w:vMerge/>
            <w:tcBorders>
              <w:top w:val="nil"/>
              <w:left w:val="single" w:sz="8" w:space="0" w:color="auto"/>
              <w:bottom w:val="nil"/>
              <w:right w:val="single" w:sz="4" w:space="0" w:color="auto"/>
            </w:tcBorders>
            <w:shd w:val="clear" w:color="auto" w:fill="auto"/>
            <w:hideMark/>
          </w:tcPr>
          <w:p w14:paraId="627D5CB0" w14:textId="77777777" w:rsidR="003B3083" w:rsidRPr="00D65481" w:rsidRDefault="003B308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nil"/>
              <w:right w:val="single" w:sz="4" w:space="0" w:color="auto"/>
            </w:tcBorders>
            <w:shd w:val="clear" w:color="auto" w:fill="auto"/>
            <w:hideMark/>
          </w:tcPr>
          <w:p w14:paraId="7E59AF37" w14:textId="77777777" w:rsidR="003B3083" w:rsidRPr="00D65481" w:rsidRDefault="003B3083" w:rsidP="00ED747E">
            <w:pPr>
              <w:pStyle w:val="TableText"/>
              <w:spacing w:before="60" w:after="60"/>
              <w:jc w:val="left"/>
              <w:rPr>
                <w:sz w:val="18"/>
                <w:szCs w:val="18"/>
                <w:lang w:eastAsia="en-AU"/>
              </w:rPr>
            </w:pPr>
          </w:p>
        </w:tc>
        <w:tc>
          <w:tcPr>
            <w:tcW w:w="1275" w:type="dxa"/>
            <w:vMerge/>
            <w:tcBorders>
              <w:top w:val="nil"/>
              <w:left w:val="single" w:sz="4" w:space="0" w:color="auto"/>
              <w:bottom w:val="nil"/>
              <w:right w:val="single" w:sz="4" w:space="0" w:color="auto"/>
            </w:tcBorders>
            <w:shd w:val="clear" w:color="auto" w:fill="auto"/>
            <w:hideMark/>
          </w:tcPr>
          <w:p w14:paraId="51A3C4AB" w14:textId="77777777" w:rsidR="003B3083" w:rsidRPr="00D65481" w:rsidRDefault="003B3083" w:rsidP="00ED747E">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auto"/>
            <w:hideMark/>
          </w:tcPr>
          <w:p w14:paraId="12BCBF59" w14:textId="77777777" w:rsidR="003B3083" w:rsidRPr="00D65481" w:rsidRDefault="003B3083" w:rsidP="00ED747E">
            <w:pPr>
              <w:pStyle w:val="TableText"/>
              <w:spacing w:before="60" w:after="60"/>
              <w:jc w:val="left"/>
              <w:rPr>
                <w:sz w:val="18"/>
                <w:szCs w:val="18"/>
                <w:lang w:eastAsia="en-AU"/>
              </w:rPr>
            </w:pPr>
            <w:r w:rsidRPr="00D65481">
              <w:rPr>
                <w:sz w:val="18"/>
                <w:szCs w:val="18"/>
                <w:lang w:eastAsia="en-AU"/>
              </w:rPr>
              <w:t>Population condition (landscape refuges)</w:t>
            </w:r>
          </w:p>
        </w:tc>
        <w:tc>
          <w:tcPr>
            <w:tcW w:w="1819" w:type="dxa"/>
            <w:tcBorders>
              <w:top w:val="nil"/>
              <w:left w:val="single" w:sz="4" w:space="0" w:color="auto"/>
              <w:bottom w:val="single" w:sz="4" w:space="0" w:color="auto"/>
              <w:right w:val="single" w:sz="4" w:space="0" w:color="auto"/>
            </w:tcBorders>
            <w:shd w:val="clear" w:color="auto" w:fill="auto"/>
          </w:tcPr>
          <w:p w14:paraId="6E056A08" w14:textId="77777777" w:rsidR="003B3083" w:rsidRPr="00D65481" w:rsidRDefault="003B3083" w:rsidP="00ED747E">
            <w:pPr>
              <w:pStyle w:val="TableText"/>
              <w:spacing w:before="60" w:after="60"/>
              <w:jc w:val="left"/>
              <w:rPr>
                <w:sz w:val="18"/>
                <w:szCs w:val="18"/>
              </w:rPr>
            </w:pPr>
            <w:r w:rsidRPr="00D65481">
              <w:rPr>
                <w:sz w:val="18"/>
                <w:szCs w:val="18"/>
              </w:rPr>
              <w:t> </w:t>
            </w:r>
          </w:p>
        </w:tc>
        <w:tc>
          <w:tcPr>
            <w:tcW w:w="3428" w:type="dxa"/>
            <w:vMerge/>
            <w:tcBorders>
              <w:left w:val="single" w:sz="4" w:space="0" w:color="auto"/>
              <w:bottom w:val="single" w:sz="4" w:space="0" w:color="auto"/>
              <w:right w:val="single" w:sz="4" w:space="0" w:color="auto"/>
            </w:tcBorders>
          </w:tcPr>
          <w:p w14:paraId="60C1B7A8" w14:textId="77777777" w:rsidR="003B3083" w:rsidRPr="00D65481" w:rsidRDefault="003B3083" w:rsidP="00ED747E">
            <w:pPr>
              <w:pStyle w:val="TableText"/>
              <w:spacing w:before="60" w:after="60"/>
              <w:jc w:val="left"/>
              <w:rPr>
                <w:sz w:val="18"/>
                <w:szCs w:val="18"/>
              </w:rPr>
            </w:pPr>
          </w:p>
        </w:tc>
        <w:tc>
          <w:tcPr>
            <w:tcW w:w="3420" w:type="dxa"/>
            <w:vMerge/>
            <w:tcBorders>
              <w:left w:val="single" w:sz="4" w:space="0" w:color="auto"/>
              <w:bottom w:val="single" w:sz="4" w:space="0" w:color="auto"/>
              <w:right w:val="single" w:sz="4" w:space="0" w:color="auto"/>
            </w:tcBorders>
          </w:tcPr>
          <w:p w14:paraId="02AF8087" w14:textId="77777777" w:rsidR="003B3083" w:rsidRPr="00D65481" w:rsidRDefault="003B3083" w:rsidP="00ED747E">
            <w:pPr>
              <w:pStyle w:val="TableText"/>
              <w:spacing w:before="60" w:after="60"/>
              <w:jc w:val="left"/>
              <w:rPr>
                <w:sz w:val="18"/>
                <w:szCs w:val="18"/>
              </w:rPr>
            </w:pPr>
          </w:p>
        </w:tc>
      </w:tr>
      <w:tr w:rsidR="003B3083" w:rsidRPr="00D65481" w14:paraId="6A304C6D" w14:textId="77777777" w:rsidTr="00652078">
        <w:trPr>
          <w:trHeight w:val="300"/>
        </w:trPr>
        <w:tc>
          <w:tcPr>
            <w:tcW w:w="1277" w:type="dxa"/>
            <w:vMerge/>
            <w:tcBorders>
              <w:top w:val="nil"/>
              <w:left w:val="single" w:sz="8" w:space="0" w:color="auto"/>
              <w:bottom w:val="nil"/>
              <w:right w:val="single" w:sz="4" w:space="0" w:color="auto"/>
            </w:tcBorders>
            <w:shd w:val="clear" w:color="auto" w:fill="auto"/>
            <w:hideMark/>
          </w:tcPr>
          <w:p w14:paraId="03F0B5F0" w14:textId="77777777" w:rsidR="003B3083" w:rsidRPr="00D65481" w:rsidRDefault="003B308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nil"/>
              <w:right w:val="single" w:sz="4" w:space="0" w:color="auto"/>
            </w:tcBorders>
            <w:shd w:val="clear" w:color="auto" w:fill="auto"/>
            <w:hideMark/>
          </w:tcPr>
          <w:p w14:paraId="4480704F" w14:textId="77777777" w:rsidR="003B3083" w:rsidRPr="00D65481" w:rsidRDefault="003B3083" w:rsidP="00ED747E">
            <w:pPr>
              <w:pStyle w:val="TableText"/>
              <w:spacing w:before="60" w:after="60"/>
              <w:jc w:val="left"/>
              <w:rPr>
                <w:sz w:val="18"/>
                <w:szCs w:val="18"/>
                <w:lang w:eastAsia="en-AU"/>
              </w:rPr>
            </w:pPr>
          </w:p>
        </w:tc>
        <w:tc>
          <w:tcPr>
            <w:tcW w:w="1275" w:type="dxa"/>
            <w:vMerge/>
            <w:tcBorders>
              <w:top w:val="nil"/>
              <w:left w:val="single" w:sz="4" w:space="0" w:color="auto"/>
              <w:bottom w:val="nil"/>
              <w:right w:val="single" w:sz="4" w:space="0" w:color="auto"/>
            </w:tcBorders>
            <w:shd w:val="clear" w:color="auto" w:fill="auto"/>
            <w:hideMark/>
          </w:tcPr>
          <w:p w14:paraId="0E61626A" w14:textId="77777777" w:rsidR="003B3083" w:rsidRPr="00D65481" w:rsidRDefault="003B3083" w:rsidP="00ED747E">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auto"/>
            <w:hideMark/>
          </w:tcPr>
          <w:p w14:paraId="49093C92" w14:textId="77777777" w:rsidR="003B3083" w:rsidRPr="00D65481" w:rsidRDefault="003B3083"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auto"/>
          </w:tcPr>
          <w:p w14:paraId="0265927F" w14:textId="77777777" w:rsidR="003B3083" w:rsidRPr="00D65481" w:rsidRDefault="003B3083" w:rsidP="00ED747E">
            <w:pPr>
              <w:pStyle w:val="TableText"/>
              <w:spacing w:before="60" w:after="60"/>
              <w:jc w:val="left"/>
              <w:rPr>
                <w:sz w:val="18"/>
                <w:szCs w:val="18"/>
              </w:rPr>
            </w:pPr>
            <w:r w:rsidRPr="00D65481">
              <w:rPr>
                <w:sz w:val="18"/>
                <w:szCs w:val="18"/>
              </w:rPr>
              <w:t>Individual condition (ecosystem resistance)</w:t>
            </w:r>
          </w:p>
        </w:tc>
        <w:tc>
          <w:tcPr>
            <w:tcW w:w="3428" w:type="dxa"/>
            <w:tcBorders>
              <w:top w:val="nil"/>
              <w:left w:val="single" w:sz="4" w:space="0" w:color="auto"/>
              <w:bottom w:val="single" w:sz="4" w:space="0" w:color="auto"/>
              <w:right w:val="single" w:sz="4" w:space="0" w:color="auto"/>
            </w:tcBorders>
          </w:tcPr>
          <w:p w14:paraId="0DB1C35E" w14:textId="31847A2C" w:rsidR="003B3083" w:rsidRPr="00D65481" w:rsidRDefault="003B308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77A0AD96" w14:textId="05948FCF" w:rsidR="003B3083" w:rsidRPr="00D65481" w:rsidRDefault="003B3083" w:rsidP="00ED747E">
            <w:pPr>
              <w:pStyle w:val="TableText"/>
              <w:spacing w:before="60" w:after="60"/>
              <w:jc w:val="left"/>
              <w:rPr>
                <w:sz w:val="18"/>
                <w:szCs w:val="18"/>
              </w:rPr>
            </w:pPr>
          </w:p>
        </w:tc>
      </w:tr>
      <w:tr w:rsidR="007C1023" w:rsidRPr="00D65481" w14:paraId="7EDBDED3" w14:textId="77777777" w:rsidTr="00652078">
        <w:trPr>
          <w:trHeight w:val="300"/>
        </w:trPr>
        <w:tc>
          <w:tcPr>
            <w:tcW w:w="1277" w:type="dxa"/>
            <w:vMerge/>
            <w:tcBorders>
              <w:top w:val="nil"/>
              <w:left w:val="single" w:sz="8" w:space="0" w:color="auto"/>
              <w:bottom w:val="nil"/>
              <w:right w:val="single" w:sz="4" w:space="0" w:color="auto"/>
            </w:tcBorders>
            <w:shd w:val="clear" w:color="auto" w:fill="auto"/>
            <w:hideMark/>
          </w:tcPr>
          <w:p w14:paraId="59F0D207" w14:textId="77777777" w:rsidR="007C1023" w:rsidRPr="00D65481" w:rsidRDefault="007C102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nil"/>
              <w:right w:val="single" w:sz="4" w:space="0" w:color="auto"/>
            </w:tcBorders>
            <w:shd w:val="clear" w:color="auto" w:fill="auto"/>
            <w:hideMark/>
          </w:tcPr>
          <w:p w14:paraId="06B64DFC" w14:textId="77777777" w:rsidR="007C1023" w:rsidRPr="00D65481" w:rsidRDefault="007C1023" w:rsidP="00ED747E">
            <w:pPr>
              <w:pStyle w:val="TableText"/>
              <w:spacing w:before="60" w:after="60"/>
              <w:jc w:val="left"/>
              <w:rPr>
                <w:sz w:val="18"/>
                <w:szCs w:val="18"/>
                <w:lang w:eastAsia="en-AU"/>
              </w:rPr>
            </w:pPr>
          </w:p>
        </w:tc>
        <w:tc>
          <w:tcPr>
            <w:tcW w:w="1275" w:type="dxa"/>
            <w:vMerge/>
            <w:tcBorders>
              <w:top w:val="nil"/>
              <w:left w:val="single" w:sz="4" w:space="0" w:color="auto"/>
              <w:bottom w:val="nil"/>
              <w:right w:val="single" w:sz="4" w:space="0" w:color="auto"/>
            </w:tcBorders>
            <w:shd w:val="clear" w:color="auto" w:fill="auto"/>
            <w:hideMark/>
          </w:tcPr>
          <w:p w14:paraId="1ADA5E31" w14:textId="77777777" w:rsidR="007C1023" w:rsidRPr="00D65481" w:rsidRDefault="007C1023" w:rsidP="00ED747E">
            <w:pPr>
              <w:pStyle w:val="TableText"/>
              <w:spacing w:before="60" w:after="60"/>
              <w:jc w:val="left"/>
              <w:rPr>
                <w:sz w:val="18"/>
                <w:szCs w:val="18"/>
                <w:lang w:eastAsia="en-AU"/>
              </w:rPr>
            </w:pPr>
          </w:p>
        </w:tc>
        <w:tc>
          <w:tcPr>
            <w:tcW w:w="1583" w:type="dxa"/>
            <w:tcBorders>
              <w:top w:val="nil"/>
              <w:left w:val="nil"/>
              <w:bottom w:val="single" w:sz="4" w:space="0" w:color="auto"/>
              <w:right w:val="single" w:sz="4" w:space="0" w:color="auto"/>
            </w:tcBorders>
            <w:shd w:val="clear" w:color="auto" w:fill="auto"/>
            <w:hideMark/>
          </w:tcPr>
          <w:p w14:paraId="465C46A2"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Population condition (ecosystem recovery)</w:t>
            </w:r>
          </w:p>
        </w:tc>
        <w:tc>
          <w:tcPr>
            <w:tcW w:w="1819" w:type="dxa"/>
            <w:tcBorders>
              <w:top w:val="nil"/>
              <w:left w:val="single" w:sz="4" w:space="0" w:color="auto"/>
              <w:bottom w:val="single" w:sz="4" w:space="0" w:color="auto"/>
              <w:right w:val="single" w:sz="4" w:space="0" w:color="auto"/>
            </w:tcBorders>
            <w:shd w:val="clear" w:color="auto" w:fill="auto"/>
          </w:tcPr>
          <w:p w14:paraId="5D0E7D9B" w14:textId="77777777" w:rsidR="007C1023" w:rsidRPr="00D65481" w:rsidRDefault="007C1023" w:rsidP="00ED747E">
            <w:pPr>
              <w:pStyle w:val="TableText"/>
              <w:spacing w:before="60" w:after="60"/>
              <w:jc w:val="left"/>
              <w:rPr>
                <w:sz w:val="18"/>
                <w:szCs w:val="18"/>
              </w:rPr>
            </w:pPr>
            <w:r w:rsidRPr="00D65481">
              <w:rPr>
                <w:sz w:val="18"/>
                <w:szCs w:val="18"/>
              </w:rPr>
              <w:t> </w:t>
            </w:r>
          </w:p>
        </w:tc>
        <w:tc>
          <w:tcPr>
            <w:tcW w:w="3428" w:type="dxa"/>
            <w:tcBorders>
              <w:top w:val="nil"/>
              <w:left w:val="single" w:sz="4" w:space="0" w:color="auto"/>
              <w:bottom w:val="single" w:sz="4" w:space="0" w:color="auto"/>
              <w:right w:val="single" w:sz="4" w:space="0" w:color="auto"/>
            </w:tcBorders>
          </w:tcPr>
          <w:p w14:paraId="0FF58B76" w14:textId="77777777" w:rsidR="007C1023" w:rsidRPr="00D65481"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59F3F3C6" w14:textId="3C01AC55" w:rsidR="007C1023" w:rsidRPr="00D65481" w:rsidRDefault="00652078" w:rsidP="00ED747E">
            <w:pPr>
              <w:pStyle w:val="TableText"/>
              <w:spacing w:before="60" w:after="60"/>
              <w:jc w:val="left"/>
              <w:rPr>
                <w:sz w:val="18"/>
                <w:szCs w:val="18"/>
              </w:rPr>
            </w:pPr>
            <w:r>
              <w:rPr>
                <w:sz w:val="18"/>
                <w:szCs w:val="18"/>
              </w:rPr>
              <w:t>Over the first three LTIM years over 1% of the population of 10 water bird species have been supported by Commonwealth environmental water.</w:t>
            </w:r>
          </w:p>
        </w:tc>
      </w:tr>
      <w:tr w:rsidR="007C1023" w:rsidRPr="00D65481" w14:paraId="2112D9C1" w14:textId="77777777" w:rsidTr="00652078">
        <w:trPr>
          <w:trHeight w:val="300"/>
        </w:trPr>
        <w:tc>
          <w:tcPr>
            <w:tcW w:w="1277" w:type="dxa"/>
            <w:vMerge w:val="restart"/>
            <w:tcBorders>
              <w:top w:val="single" w:sz="4" w:space="0" w:color="auto"/>
              <w:left w:val="single" w:sz="8" w:space="0" w:color="auto"/>
              <w:bottom w:val="single" w:sz="4" w:space="0" w:color="000000"/>
              <w:right w:val="single" w:sz="4" w:space="0" w:color="auto"/>
            </w:tcBorders>
            <w:shd w:val="clear" w:color="auto" w:fill="auto"/>
            <w:hideMark/>
          </w:tcPr>
          <w:p w14:paraId="54003412" w14:textId="77777777" w:rsidR="007C1023" w:rsidRPr="00D65481" w:rsidRDefault="007C1023" w:rsidP="00ED747E">
            <w:pPr>
              <w:pStyle w:val="TableText"/>
              <w:spacing w:before="60" w:after="60"/>
              <w:jc w:val="left"/>
              <w:rPr>
                <w:color w:val="auto"/>
                <w:sz w:val="18"/>
                <w:szCs w:val="18"/>
                <w:lang w:eastAsia="en-AU"/>
              </w:rPr>
            </w:pPr>
            <w:r w:rsidRPr="00D65481">
              <w:rPr>
                <w:color w:val="auto"/>
                <w:sz w:val="18"/>
                <w:szCs w:val="18"/>
                <w:lang w:eastAsia="en-AU"/>
              </w:rPr>
              <w:t>Water quality</w:t>
            </w:r>
            <w:r w:rsidRPr="00D65481">
              <w:rPr>
                <w:color w:val="auto"/>
                <w:sz w:val="18"/>
                <w:szCs w:val="18"/>
                <w:lang w:eastAsia="en-AU"/>
              </w:rPr>
              <w:br/>
              <w:t>(Basin Plan S. 9.04)</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6DA7447"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Chemical</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5AB8430"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583" w:type="dxa"/>
            <w:vMerge w:val="restart"/>
            <w:tcBorders>
              <w:top w:val="nil"/>
              <w:left w:val="single" w:sz="4" w:space="0" w:color="auto"/>
              <w:bottom w:val="single" w:sz="4" w:space="0" w:color="000000"/>
              <w:right w:val="single" w:sz="4" w:space="0" w:color="auto"/>
            </w:tcBorders>
            <w:shd w:val="clear" w:color="auto" w:fill="auto"/>
            <w:hideMark/>
          </w:tcPr>
          <w:p w14:paraId="3FFAE859"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auto"/>
          </w:tcPr>
          <w:p w14:paraId="17B0800B" w14:textId="77777777" w:rsidR="007C1023" w:rsidRPr="00D65481" w:rsidRDefault="007C1023" w:rsidP="00ED747E">
            <w:pPr>
              <w:pStyle w:val="TableText"/>
              <w:spacing w:before="60" w:after="60"/>
              <w:jc w:val="left"/>
              <w:rPr>
                <w:sz w:val="18"/>
                <w:szCs w:val="18"/>
              </w:rPr>
            </w:pPr>
            <w:r w:rsidRPr="00D65481">
              <w:rPr>
                <w:sz w:val="18"/>
                <w:szCs w:val="18"/>
              </w:rPr>
              <w:t>Salinity</w:t>
            </w:r>
          </w:p>
        </w:tc>
        <w:tc>
          <w:tcPr>
            <w:tcW w:w="3428" w:type="dxa"/>
            <w:tcBorders>
              <w:top w:val="nil"/>
              <w:left w:val="single" w:sz="4" w:space="0" w:color="auto"/>
              <w:bottom w:val="single" w:sz="4" w:space="0" w:color="auto"/>
              <w:right w:val="single" w:sz="4" w:space="0" w:color="auto"/>
            </w:tcBorders>
          </w:tcPr>
          <w:p w14:paraId="692CD413" w14:textId="77777777" w:rsidR="007C1023" w:rsidRPr="00D65481"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77D0D1F0" w14:textId="77777777" w:rsidR="007C1023" w:rsidRPr="00D65481" w:rsidRDefault="007C1023" w:rsidP="00ED747E">
            <w:pPr>
              <w:pStyle w:val="TableText"/>
              <w:spacing w:before="60" w:after="60"/>
              <w:jc w:val="left"/>
              <w:rPr>
                <w:sz w:val="18"/>
                <w:szCs w:val="18"/>
              </w:rPr>
            </w:pPr>
          </w:p>
        </w:tc>
      </w:tr>
      <w:tr w:rsidR="007C1023" w:rsidRPr="00D65481" w14:paraId="7C8DD450" w14:textId="77777777" w:rsidTr="00652078">
        <w:trPr>
          <w:trHeight w:val="300"/>
        </w:trPr>
        <w:tc>
          <w:tcPr>
            <w:tcW w:w="1277" w:type="dxa"/>
            <w:vMerge/>
            <w:tcBorders>
              <w:top w:val="single" w:sz="4" w:space="0" w:color="auto"/>
              <w:left w:val="single" w:sz="8" w:space="0" w:color="auto"/>
              <w:bottom w:val="single" w:sz="4" w:space="0" w:color="000000"/>
              <w:right w:val="single" w:sz="4" w:space="0" w:color="auto"/>
            </w:tcBorders>
            <w:shd w:val="clear" w:color="auto" w:fill="auto"/>
            <w:hideMark/>
          </w:tcPr>
          <w:p w14:paraId="6B387470" w14:textId="77777777" w:rsidR="007C1023" w:rsidRPr="00D65481" w:rsidRDefault="007C1023" w:rsidP="00ED747E">
            <w:pPr>
              <w:pStyle w:val="TableText"/>
              <w:spacing w:before="60" w:after="60"/>
              <w:jc w:val="left"/>
              <w:rPr>
                <w:color w:val="FFFFFF"/>
                <w:sz w:val="18"/>
                <w:szCs w:val="18"/>
                <w:lang w:eastAsia="en-AU"/>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hideMark/>
          </w:tcPr>
          <w:p w14:paraId="6FD7D6C9" w14:textId="77777777" w:rsidR="007C1023" w:rsidRPr="00D65481" w:rsidRDefault="007C1023" w:rsidP="00ED747E">
            <w:pPr>
              <w:pStyle w:val="TableText"/>
              <w:spacing w:before="60" w:after="60"/>
              <w:jc w:val="left"/>
              <w:rPr>
                <w:sz w:val="18"/>
                <w:szCs w:val="18"/>
                <w:lang w:eastAsia="en-AU"/>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hideMark/>
          </w:tcPr>
          <w:p w14:paraId="4657BEA7" w14:textId="77777777" w:rsidR="007C1023" w:rsidRPr="00D65481" w:rsidRDefault="007C1023" w:rsidP="00ED747E">
            <w:pPr>
              <w:pStyle w:val="TableText"/>
              <w:spacing w:before="60" w:after="60"/>
              <w:jc w:val="left"/>
              <w:rPr>
                <w:sz w:val="18"/>
                <w:szCs w:val="18"/>
                <w:lang w:eastAsia="en-AU"/>
              </w:rPr>
            </w:pPr>
          </w:p>
        </w:tc>
        <w:tc>
          <w:tcPr>
            <w:tcW w:w="1583" w:type="dxa"/>
            <w:vMerge/>
            <w:tcBorders>
              <w:top w:val="nil"/>
              <w:left w:val="single" w:sz="4" w:space="0" w:color="auto"/>
              <w:bottom w:val="single" w:sz="4" w:space="0" w:color="000000"/>
              <w:right w:val="single" w:sz="4" w:space="0" w:color="auto"/>
            </w:tcBorders>
            <w:shd w:val="clear" w:color="auto" w:fill="auto"/>
            <w:hideMark/>
          </w:tcPr>
          <w:p w14:paraId="2F39DA38" w14:textId="77777777" w:rsidR="007C1023" w:rsidRPr="00D65481" w:rsidRDefault="007C1023" w:rsidP="00ED747E">
            <w:pPr>
              <w:pStyle w:val="TableText"/>
              <w:spacing w:before="60" w:after="60"/>
              <w:jc w:val="left"/>
              <w:rPr>
                <w:sz w:val="18"/>
                <w:szCs w:val="18"/>
                <w:lang w:eastAsia="en-AU"/>
              </w:rPr>
            </w:pPr>
          </w:p>
        </w:tc>
        <w:tc>
          <w:tcPr>
            <w:tcW w:w="1819" w:type="dxa"/>
            <w:tcBorders>
              <w:top w:val="nil"/>
              <w:left w:val="single" w:sz="4" w:space="0" w:color="auto"/>
              <w:bottom w:val="single" w:sz="4" w:space="0" w:color="auto"/>
              <w:right w:val="single" w:sz="4" w:space="0" w:color="auto"/>
            </w:tcBorders>
            <w:shd w:val="clear" w:color="auto" w:fill="auto"/>
          </w:tcPr>
          <w:p w14:paraId="5975701B" w14:textId="77777777" w:rsidR="007C1023" w:rsidRPr="00D65481" w:rsidRDefault="007C1023" w:rsidP="00ED747E">
            <w:pPr>
              <w:pStyle w:val="TableText"/>
              <w:spacing w:before="60" w:after="60"/>
              <w:jc w:val="left"/>
              <w:rPr>
                <w:sz w:val="18"/>
                <w:szCs w:val="18"/>
              </w:rPr>
            </w:pPr>
            <w:r w:rsidRPr="00D65481">
              <w:rPr>
                <w:sz w:val="18"/>
                <w:szCs w:val="18"/>
              </w:rPr>
              <w:t>Dissolved oxygen</w:t>
            </w:r>
          </w:p>
        </w:tc>
        <w:tc>
          <w:tcPr>
            <w:tcW w:w="3428" w:type="dxa"/>
            <w:tcBorders>
              <w:top w:val="nil"/>
              <w:left w:val="single" w:sz="4" w:space="0" w:color="auto"/>
              <w:bottom w:val="single" w:sz="4" w:space="0" w:color="auto"/>
              <w:right w:val="single" w:sz="4" w:space="0" w:color="auto"/>
            </w:tcBorders>
          </w:tcPr>
          <w:p w14:paraId="095AACE1" w14:textId="252FE9F3" w:rsidR="007C1023" w:rsidRPr="00D65481" w:rsidRDefault="00652078" w:rsidP="00ED747E">
            <w:pPr>
              <w:pStyle w:val="TableText"/>
              <w:spacing w:before="60" w:after="60"/>
              <w:jc w:val="left"/>
              <w:rPr>
                <w:sz w:val="18"/>
                <w:szCs w:val="18"/>
              </w:rPr>
            </w:pPr>
            <w:r>
              <w:rPr>
                <w:sz w:val="18"/>
                <w:szCs w:val="18"/>
              </w:rPr>
              <w:t>Commonwealth environmental water has helped to maintain dissolved oxygen levels in several river systems. During the 2016–17 flood events</w:t>
            </w:r>
          </w:p>
        </w:tc>
        <w:tc>
          <w:tcPr>
            <w:tcW w:w="3420" w:type="dxa"/>
            <w:tcBorders>
              <w:top w:val="nil"/>
              <w:left w:val="single" w:sz="4" w:space="0" w:color="auto"/>
              <w:bottom w:val="single" w:sz="4" w:space="0" w:color="auto"/>
              <w:right w:val="single" w:sz="4" w:space="0" w:color="auto"/>
            </w:tcBorders>
          </w:tcPr>
          <w:p w14:paraId="76A6EAE2" w14:textId="22D5394B" w:rsidR="007C1023" w:rsidRPr="00D65481" w:rsidRDefault="00652078" w:rsidP="00ED747E">
            <w:pPr>
              <w:pStyle w:val="TableText"/>
              <w:spacing w:before="60" w:after="60"/>
              <w:jc w:val="left"/>
              <w:rPr>
                <w:sz w:val="18"/>
                <w:szCs w:val="18"/>
              </w:rPr>
            </w:pPr>
            <w:r>
              <w:rPr>
                <w:sz w:val="18"/>
                <w:szCs w:val="18"/>
              </w:rPr>
              <w:t>Commonwealth environmental water has helped to maintain dissolved oxygen levels in several river systems.</w:t>
            </w:r>
          </w:p>
        </w:tc>
      </w:tr>
      <w:tr w:rsidR="007C1023" w:rsidRPr="00D65481" w14:paraId="302A6F57" w14:textId="77777777" w:rsidTr="00652078">
        <w:trPr>
          <w:trHeight w:val="300"/>
        </w:trPr>
        <w:tc>
          <w:tcPr>
            <w:tcW w:w="1277" w:type="dxa"/>
            <w:vMerge/>
            <w:tcBorders>
              <w:top w:val="single" w:sz="4" w:space="0" w:color="auto"/>
              <w:left w:val="single" w:sz="8" w:space="0" w:color="auto"/>
              <w:bottom w:val="single" w:sz="4" w:space="0" w:color="000000"/>
              <w:right w:val="single" w:sz="4" w:space="0" w:color="auto"/>
            </w:tcBorders>
            <w:shd w:val="clear" w:color="auto" w:fill="auto"/>
            <w:hideMark/>
          </w:tcPr>
          <w:p w14:paraId="6816F6C6" w14:textId="77777777" w:rsidR="007C1023" w:rsidRPr="00D65481" w:rsidRDefault="007C1023" w:rsidP="00ED747E">
            <w:pPr>
              <w:pStyle w:val="TableText"/>
              <w:spacing w:before="60" w:after="60"/>
              <w:jc w:val="left"/>
              <w:rPr>
                <w:color w:val="FFFFFF"/>
                <w:sz w:val="18"/>
                <w:szCs w:val="18"/>
                <w:lang w:eastAsia="en-AU"/>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hideMark/>
          </w:tcPr>
          <w:p w14:paraId="5405F18E" w14:textId="77777777" w:rsidR="007C1023" w:rsidRPr="00D65481" w:rsidRDefault="007C1023" w:rsidP="00ED747E">
            <w:pPr>
              <w:pStyle w:val="TableText"/>
              <w:spacing w:before="60" w:after="60"/>
              <w:jc w:val="left"/>
              <w:rPr>
                <w:sz w:val="18"/>
                <w:szCs w:val="18"/>
                <w:lang w:eastAsia="en-AU"/>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hideMark/>
          </w:tcPr>
          <w:p w14:paraId="0310B672" w14:textId="77777777" w:rsidR="007C1023" w:rsidRPr="00D65481" w:rsidRDefault="007C1023" w:rsidP="00ED747E">
            <w:pPr>
              <w:pStyle w:val="TableText"/>
              <w:spacing w:before="60" w:after="60"/>
              <w:jc w:val="left"/>
              <w:rPr>
                <w:sz w:val="18"/>
                <w:szCs w:val="18"/>
                <w:lang w:eastAsia="en-AU"/>
              </w:rPr>
            </w:pPr>
          </w:p>
        </w:tc>
        <w:tc>
          <w:tcPr>
            <w:tcW w:w="1583" w:type="dxa"/>
            <w:vMerge/>
            <w:tcBorders>
              <w:top w:val="nil"/>
              <w:left w:val="single" w:sz="4" w:space="0" w:color="auto"/>
              <w:bottom w:val="single" w:sz="4" w:space="0" w:color="000000"/>
              <w:right w:val="single" w:sz="4" w:space="0" w:color="auto"/>
            </w:tcBorders>
            <w:shd w:val="clear" w:color="auto" w:fill="auto"/>
            <w:hideMark/>
          </w:tcPr>
          <w:p w14:paraId="3333EF6F" w14:textId="77777777" w:rsidR="007C1023" w:rsidRPr="00D65481" w:rsidRDefault="007C1023" w:rsidP="00ED747E">
            <w:pPr>
              <w:pStyle w:val="TableText"/>
              <w:spacing w:before="60" w:after="60"/>
              <w:jc w:val="left"/>
              <w:rPr>
                <w:sz w:val="18"/>
                <w:szCs w:val="18"/>
                <w:lang w:eastAsia="en-AU"/>
              </w:rPr>
            </w:pPr>
          </w:p>
        </w:tc>
        <w:tc>
          <w:tcPr>
            <w:tcW w:w="1819" w:type="dxa"/>
            <w:tcBorders>
              <w:top w:val="nil"/>
              <w:left w:val="single" w:sz="4" w:space="0" w:color="auto"/>
              <w:bottom w:val="single" w:sz="4" w:space="0" w:color="auto"/>
              <w:right w:val="single" w:sz="4" w:space="0" w:color="auto"/>
            </w:tcBorders>
            <w:shd w:val="clear" w:color="auto" w:fill="auto"/>
          </w:tcPr>
          <w:p w14:paraId="6A753BC2" w14:textId="77777777" w:rsidR="007C1023" w:rsidRPr="00D65481" w:rsidRDefault="007C1023" w:rsidP="00ED747E">
            <w:pPr>
              <w:pStyle w:val="TableText"/>
              <w:spacing w:before="60" w:after="60"/>
              <w:jc w:val="left"/>
              <w:rPr>
                <w:sz w:val="18"/>
                <w:szCs w:val="18"/>
              </w:rPr>
            </w:pPr>
            <w:r w:rsidRPr="00D65481">
              <w:rPr>
                <w:sz w:val="18"/>
                <w:szCs w:val="18"/>
              </w:rPr>
              <w:t>pH</w:t>
            </w:r>
          </w:p>
        </w:tc>
        <w:tc>
          <w:tcPr>
            <w:tcW w:w="3428" w:type="dxa"/>
            <w:tcBorders>
              <w:top w:val="nil"/>
              <w:left w:val="single" w:sz="4" w:space="0" w:color="auto"/>
              <w:bottom w:val="single" w:sz="4" w:space="0" w:color="auto"/>
              <w:right w:val="single" w:sz="4" w:space="0" w:color="auto"/>
            </w:tcBorders>
          </w:tcPr>
          <w:p w14:paraId="2E82686E" w14:textId="77777777" w:rsidR="007C1023" w:rsidRPr="00D65481"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5BED0D77" w14:textId="77777777" w:rsidR="007C1023" w:rsidRPr="00D65481" w:rsidRDefault="007C1023" w:rsidP="00ED747E">
            <w:pPr>
              <w:pStyle w:val="TableText"/>
              <w:spacing w:before="60" w:after="60"/>
              <w:jc w:val="left"/>
              <w:rPr>
                <w:sz w:val="18"/>
                <w:szCs w:val="18"/>
              </w:rPr>
            </w:pPr>
          </w:p>
        </w:tc>
      </w:tr>
      <w:tr w:rsidR="007C1023" w:rsidRPr="00D65481" w14:paraId="17FA7A23" w14:textId="77777777" w:rsidTr="00652078">
        <w:trPr>
          <w:trHeight w:val="300"/>
        </w:trPr>
        <w:tc>
          <w:tcPr>
            <w:tcW w:w="1277" w:type="dxa"/>
            <w:vMerge/>
            <w:tcBorders>
              <w:top w:val="single" w:sz="4" w:space="0" w:color="auto"/>
              <w:left w:val="single" w:sz="8" w:space="0" w:color="auto"/>
              <w:bottom w:val="single" w:sz="4" w:space="0" w:color="000000"/>
              <w:right w:val="single" w:sz="4" w:space="0" w:color="auto"/>
            </w:tcBorders>
            <w:shd w:val="clear" w:color="auto" w:fill="auto"/>
            <w:hideMark/>
          </w:tcPr>
          <w:p w14:paraId="66FE1FAA" w14:textId="77777777" w:rsidR="007C1023" w:rsidRPr="00D65481" w:rsidRDefault="007C1023" w:rsidP="00ED747E">
            <w:pPr>
              <w:pStyle w:val="TableText"/>
              <w:spacing w:before="60" w:after="60"/>
              <w:jc w:val="left"/>
              <w:rPr>
                <w:color w:val="FFFFFF"/>
                <w:sz w:val="18"/>
                <w:szCs w:val="18"/>
                <w:lang w:eastAsia="en-AU"/>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hideMark/>
          </w:tcPr>
          <w:p w14:paraId="3E11AC67" w14:textId="77777777" w:rsidR="007C1023" w:rsidRPr="00D65481" w:rsidRDefault="007C1023" w:rsidP="00ED747E">
            <w:pPr>
              <w:pStyle w:val="TableText"/>
              <w:spacing w:before="60" w:after="60"/>
              <w:jc w:val="left"/>
              <w:rPr>
                <w:sz w:val="18"/>
                <w:szCs w:val="18"/>
                <w:lang w:eastAsia="en-AU"/>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hideMark/>
          </w:tcPr>
          <w:p w14:paraId="470FB79F" w14:textId="77777777" w:rsidR="007C1023" w:rsidRPr="00D65481" w:rsidRDefault="007C1023" w:rsidP="00ED747E">
            <w:pPr>
              <w:pStyle w:val="TableText"/>
              <w:spacing w:before="60" w:after="60"/>
              <w:jc w:val="left"/>
              <w:rPr>
                <w:sz w:val="18"/>
                <w:szCs w:val="18"/>
                <w:lang w:eastAsia="en-AU"/>
              </w:rPr>
            </w:pPr>
          </w:p>
        </w:tc>
        <w:tc>
          <w:tcPr>
            <w:tcW w:w="1583" w:type="dxa"/>
            <w:vMerge/>
            <w:tcBorders>
              <w:top w:val="nil"/>
              <w:left w:val="single" w:sz="4" w:space="0" w:color="auto"/>
              <w:bottom w:val="single" w:sz="4" w:space="0" w:color="000000"/>
              <w:right w:val="single" w:sz="4" w:space="0" w:color="auto"/>
            </w:tcBorders>
            <w:shd w:val="clear" w:color="auto" w:fill="auto"/>
            <w:hideMark/>
          </w:tcPr>
          <w:p w14:paraId="41041E30" w14:textId="77777777" w:rsidR="007C1023" w:rsidRPr="00D65481" w:rsidRDefault="007C1023" w:rsidP="00ED747E">
            <w:pPr>
              <w:pStyle w:val="TableText"/>
              <w:spacing w:before="60" w:after="60"/>
              <w:jc w:val="left"/>
              <w:rPr>
                <w:sz w:val="18"/>
                <w:szCs w:val="18"/>
                <w:lang w:eastAsia="en-AU"/>
              </w:rPr>
            </w:pPr>
          </w:p>
        </w:tc>
        <w:tc>
          <w:tcPr>
            <w:tcW w:w="1819" w:type="dxa"/>
            <w:tcBorders>
              <w:top w:val="nil"/>
              <w:left w:val="single" w:sz="4" w:space="0" w:color="auto"/>
              <w:bottom w:val="single" w:sz="4" w:space="0" w:color="auto"/>
              <w:right w:val="single" w:sz="4" w:space="0" w:color="auto"/>
            </w:tcBorders>
            <w:shd w:val="clear" w:color="auto" w:fill="auto"/>
          </w:tcPr>
          <w:p w14:paraId="5606DF98" w14:textId="77777777" w:rsidR="007C1023" w:rsidRPr="00D65481" w:rsidRDefault="007C1023" w:rsidP="00ED747E">
            <w:pPr>
              <w:pStyle w:val="TableText"/>
              <w:spacing w:before="60" w:after="60"/>
              <w:jc w:val="left"/>
              <w:rPr>
                <w:sz w:val="18"/>
                <w:szCs w:val="18"/>
              </w:rPr>
            </w:pPr>
            <w:r w:rsidRPr="00D65481">
              <w:rPr>
                <w:sz w:val="18"/>
                <w:szCs w:val="18"/>
              </w:rPr>
              <w:t>Dissolved organic carbon</w:t>
            </w:r>
          </w:p>
        </w:tc>
        <w:tc>
          <w:tcPr>
            <w:tcW w:w="3428" w:type="dxa"/>
            <w:tcBorders>
              <w:top w:val="nil"/>
              <w:left w:val="single" w:sz="4" w:space="0" w:color="auto"/>
              <w:bottom w:val="single" w:sz="4" w:space="0" w:color="auto"/>
              <w:right w:val="single" w:sz="4" w:space="0" w:color="auto"/>
            </w:tcBorders>
          </w:tcPr>
          <w:p w14:paraId="60BCA0FC" w14:textId="77777777" w:rsidR="007C1023" w:rsidRPr="00D65481"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3F78CA6C" w14:textId="77777777" w:rsidR="007C1023" w:rsidRPr="00D65481" w:rsidRDefault="007C1023" w:rsidP="00ED747E">
            <w:pPr>
              <w:pStyle w:val="TableText"/>
              <w:spacing w:before="60" w:after="60"/>
              <w:jc w:val="left"/>
              <w:rPr>
                <w:sz w:val="18"/>
                <w:szCs w:val="18"/>
              </w:rPr>
            </w:pPr>
          </w:p>
        </w:tc>
      </w:tr>
      <w:tr w:rsidR="007C1023" w:rsidRPr="00D65481" w14:paraId="0538168E" w14:textId="77777777" w:rsidTr="00652078">
        <w:trPr>
          <w:trHeight w:val="279"/>
        </w:trPr>
        <w:tc>
          <w:tcPr>
            <w:tcW w:w="1277" w:type="dxa"/>
            <w:vMerge/>
            <w:tcBorders>
              <w:top w:val="single" w:sz="4" w:space="0" w:color="auto"/>
              <w:left w:val="single" w:sz="8" w:space="0" w:color="auto"/>
              <w:bottom w:val="single" w:sz="4" w:space="0" w:color="000000"/>
              <w:right w:val="single" w:sz="4" w:space="0" w:color="auto"/>
            </w:tcBorders>
            <w:shd w:val="clear" w:color="auto" w:fill="auto"/>
            <w:hideMark/>
          </w:tcPr>
          <w:p w14:paraId="7F2C4F93" w14:textId="77777777" w:rsidR="007C1023" w:rsidRPr="00D65481" w:rsidRDefault="007C1023" w:rsidP="00ED747E">
            <w:pPr>
              <w:pStyle w:val="TableText"/>
              <w:spacing w:before="60" w:after="60"/>
              <w:jc w:val="left"/>
              <w:rPr>
                <w:color w:val="FFFFFF"/>
                <w:sz w:val="18"/>
                <w:szCs w:val="18"/>
                <w:lang w:eastAsia="en-AU"/>
              </w:rPr>
            </w:pPr>
          </w:p>
        </w:tc>
        <w:tc>
          <w:tcPr>
            <w:tcW w:w="1134" w:type="dxa"/>
            <w:tcBorders>
              <w:top w:val="nil"/>
              <w:left w:val="nil"/>
              <w:bottom w:val="single" w:sz="4" w:space="0" w:color="auto"/>
              <w:right w:val="single" w:sz="4" w:space="0" w:color="auto"/>
            </w:tcBorders>
            <w:shd w:val="clear" w:color="auto" w:fill="auto"/>
            <w:hideMark/>
          </w:tcPr>
          <w:p w14:paraId="61F5C9D0"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Biological</w:t>
            </w:r>
          </w:p>
        </w:tc>
        <w:tc>
          <w:tcPr>
            <w:tcW w:w="1275" w:type="dxa"/>
            <w:tcBorders>
              <w:top w:val="nil"/>
              <w:left w:val="nil"/>
              <w:bottom w:val="single" w:sz="4" w:space="0" w:color="auto"/>
              <w:right w:val="single" w:sz="4" w:space="0" w:color="auto"/>
            </w:tcBorders>
            <w:shd w:val="clear" w:color="auto" w:fill="auto"/>
            <w:hideMark/>
          </w:tcPr>
          <w:p w14:paraId="2D4C23E1"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583" w:type="dxa"/>
            <w:tcBorders>
              <w:top w:val="nil"/>
              <w:left w:val="nil"/>
              <w:bottom w:val="single" w:sz="4" w:space="0" w:color="auto"/>
              <w:right w:val="single" w:sz="4" w:space="0" w:color="auto"/>
            </w:tcBorders>
            <w:shd w:val="clear" w:color="auto" w:fill="auto"/>
            <w:hideMark/>
          </w:tcPr>
          <w:p w14:paraId="5D09371E" w14:textId="77777777" w:rsidR="007C1023" w:rsidRPr="00D65481" w:rsidRDefault="007C1023" w:rsidP="00ED747E">
            <w:pPr>
              <w:pStyle w:val="TableText"/>
              <w:spacing w:before="60" w:after="60"/>
              <w:jc w:val="left"/>
              <w:rPr>
                <w:sz w:val="18"/>
                <w:szCs w:val="18"/>
                <w:lang w:eastAsia="en-AU"/>
              </w:rPr>
            </w:pPr>
            <w:r w:rsidRPr="00D65481">
              <w:rPr>
                <w:sz w:val="18"/>
                <w:szCs w:val="18"/>
                <w:lang w:eastAsia="en-AU"/>
              </w:rPr>
              <w:t> </w:t>
            </w:r>
          </w:p>
        </w:tc>
        <w:tc>
          <w:tcPr>
            <w:tcW w:w="1819" w:type="dxa"/>
            <w:tcBorders>
              <w:top w:val="nil"/>
              <w:left w:val="single" w:sz="4" w:space="0" w:color="auto"/>
              <w:bottom w:val="single" w:sz="4" w:space="0" w:color="auto"/>
              <w:right w:val="single" w:sz="4" w:space="0" w:color="auto"/>
            </w:tcBorders>
            <w:shd w:val="clear" w:color="auto" w:fill="auto"/>
          </w:tcPr>
          <w:p w14:paraId="45946592" w14:textId="77777777" w:rsidR="007C1023" w:rsidRPr="00D65481" w:rsidRDefault="007C1023" w:rsidP="00ED747E">
            <w:pPr>
              <w:pStyle w:val="TableText"/>
              <w:spacing w:before="60" w:after="60"/>
              <w:jc w:val="left"/>
              <w:rPr>
                <w:sz w:val="18"/>
                <w:szCs w:val="18"/>
              </w:rPr>
            </w:pPr>
            <w:r w:rsidRPr="00D65481">
              <w:rPr>
                <w:sz w:val="18"/>
                <w:szCs w:val="18"/>
              </w:rPr>
              <w:t>Algal blooms</w:t>
            </w:r>
          </w:p>
        </w:tc>
        <w:tc>
          <w:tcPr>
            <w:tcW w:w="3428" w:type="dxa"/>
            <w:tcBorders>
              <w:top w:val="nil"/>
              <w:left w:val="single" w:sz="4" w:space="0" w:color="auto"/>
              <w:bottom w:val="single" w:sz="4" w:space="0" w:color="auto"/>
              <w:right w:val="single" w:sz="4" w:space="0" w:color="auto"/>
            </w:tcBorders>
          </w:tcPr>
          <w:p w14:paraId="69096C8D" w14:textId="77777777" w:rsidR="007C1023" w:rsidRPr="00D65481"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2996473F" w14:textId="77777777" w:rsidR="007C1023" w:rsidRPr="00D65481" w:rsidRDefault="007C1023" w:rsidP="00ED747E">
            <w:pPr>
              <w:pStyle w:val="TableText"/>
              <w:spacing w:before="60" w:after="60"/>
              <w:jc w:val="left"/>
              <w:rPr>
                <w:sz w:val="18"/>
                <w:szCs w:val="18"/>
              </w:rPr>
            </w:pPr>
          </w:p>
        </w:tc>
      </w:tr>
    </w:tbl>
    <w:p w14:paraId="6BB47AB5" w14:textId="77777777" w:rsidR="007C1023" w:rsidRPr="00D65481" w:rsidRDefault="007C1023">
      <w:pPr>
        <w:spacing w:after="200" w:line="276" w:lineRule="auto"/>
        <w:sectPr w:rsidR="007C1023" w:rsidRPr="00D65481" w:rsidSect="000B46C9">
          <w:pgSz w:w="16840" w:h="11900" w:orient="landscape" w:code="9"/>
          <w:pgMar w:top="1440" w:right="1276" w:bottom="1440" w:left="1276" w:header="708" w:footer="708" w:gutter="0"/>
          <w:cols w:space="708"/>
          <w:docGrid w:linePitch="360"/>
        </w:sectPr>
      </w:pPr>
    </w:p>
    <w:p w14:paraId="05D46A78" w14:textId="77777777" w:rsidR="003E2B6B" w:rsidRPr="00D65481" w:rsidRDefault="003E2B6B" w:rsidP="00674145">
      <w:pPr>
        <w:pStyle w:val="H1notnumberedinTOC"/>
      </w:pPr>
      <w:bookmarkStart w:id="128" w:name="_Toc527467775"/>
      <w:r w:rsidRPr="00D65481">
        <w:t>References</w:t>
      </w:r>
      <w:bookmarkEnd w:id="102"/>
      <w:bookmarkEnd w:id="103"/>
      <w:bookmarkEnd w:id="128"/>
    </w:p>
    <w:p w14:paraId="410522AF" w14:textId="77777777" w:rsidR="00BC7070" w:rsidRPr="00D65481" w:rsidRDefault="00BC7070" w:rsidP="00BC7070">
      <w:pPr>
        <w:pStyle w:val="References"/>
        <w:rPr>
          <w:iCs/>
        </w:rPr>
      </w:pPr>
      <w:r w:rsidRPr="00D65481">
        <w:rPr>
          <w:rStyle w:val="SubtleEmphasis"/>
          <w:i w:val="0"/>
          <w:color w:val="auto"/>
        </w:rPr>
        <w:t>Belcher C, Davidson I, Borrell A, Webster R (2016)</w:t>
      </w:r>
      <w:r w:rsidRPr="00D65481">
        <w:rPr>
          <w:rStyle w:val="SubtleEmphasis"/>
          <w:color w:val="auto"/>
        </w:rPr>
        <w:t xml:space="preserve"> </w:t>
      </w:r>
      <w:r w:rsidRPr="00D65481">
        <w:rPr>
          <w:i/>
          <w:color w:val="auto"/>
        </w:rPr>
        <w:t xml:space="preserve">Australasian Bittern Survey; Murray Valley and Barmah National Parks November 2015 – January 2016 </w:t>
      </w:r>
      <w:r w:rsidRPr="00D65481">
        <w:rPr>
          <w:iCs/>
        </w:rPr>
        <w:t>South West Area National Parks and Wildlife Service, Office of Environment and Heritage, Moama, NSW.</w:t>
      </w:r>
    </w:p>
    <w:p w14:paraId="7C4A566F" w14:textId="77777777" w:rsidR="0026186C" w:rsidRPr="0026186C" w:rsidRDefault="0026186C" w:rsidP="0026186C">
      <w:pPr>
        <w:pStyle w:val="Bibliography"/>
        <w:rPr>
          <w:rFonts w:ascii="Calibri" w:cs="Calibri"/>
          <w:lang w:val="en-US"/>
        </w:rPr>
      </w:pPr>
      <w:r>
        <w:fldChar w:fldCharType="begin"/>
      </w:r>
      <w:r>
        <w:instrText xml:space="preserve"> ADDIN ZOTERO_BIBL {"uncited":[],"omitted":[],"custom":[]} CSL_BIBLIOGRAPHY </w:instrText>
      </w:r>
      <w:r>
        <w:fldChar w:fldCharType="separate"/>
      </w:r>
      <w:r w:rsidRPr="0026186C">
        <w:rPr>
          <w:rFonts w:ascii="Calibri" w:cs="Calibri"/>
          <w:lang w:val="en-US"/>
        </w:rPr>
        <w:t xml:space="preserve">Bino G, Kingsford RT, Porter J (2015) Prioritizing wetlands for waterbirds in a boom and bust system: waterbird refugia and breeding in the Murray-Darling Basin. </w:t>
      </w:r>
      <w:r w:rsidRPr="0026186C">
        <w:rPr>
          <w:rFonts w:ascii="Calibri" w:cs="Calibri"/>
          <w:i/>
          <w:iCs/>
          <w:lang w:val="en-US"/>
        </w:rPr>
        <w:t>PloS one</w:t>
      </w:r>
      <w:r w:rsidRPr="0026186C">
        <w:rPr>
          <w:rFonts w:ascii="Calibri" w:cs="Calibri"/>
          <w:lang w:val="en-US"/>
        </w:rPr>
        <w:t xml:space="preserve"> </w:t>
      </w:r>
      <w:r w:rsidRPr="0026186C">
        <w:rPr>
          <w:rFonts w:ascii="Calibri" w:cs="Calibri"/>
          <w:b/>
          <w:bCs/>
          <w:lang w:val="en-US"/>
        </w:rPr>
        <w:t>10(7)</w:t>
      </w:r>
      <w:r w:rsidRPr="0026186C">
        <w:rPr>
          <w:rFonts w:ascii="Calibri" w:cs="Calibri"/>
          <w:lang w:val="en-US"/>
        </w:rPr>
        <w:t>, e0132682.</w:t>
      </w:r>
    </w:p>
    <w:p w14:paraId="4AE2CBFF" w14:textId="77777777" w:rsidR="0026186C" w:rsidRPr="0026186C" w:rsidRDefault="0026186C" w:rsidP="0026186C">
      <w:pPr>
        <w:pStyle w:val="Bibliography"/>
        <w:rPr>
          <w:rFonts w:ascii="Calibri" w:cs="Calibri"/>
          <w:lang w:val="en-US"/>
        </w:rPr>
      </w:pPr>
      <w:r w:rsidRPr="0026186C">
        <w:rPr>
          <w:rFonts w:ascii="Calibri" w:cs="Calibri"/>
          <w:lang w:val="en-US"/>
        </w:rPr>
        <w:t xml:space="preserve">Bloink C, Robinson W (2016) </w:t>
      </w:r>
      <w:r w:rsidRPr="0026186C">
        <w:rPr>
          <w:rFonts w:ascii="Calibri" w:cs="Calibri"/>
          <w:i/>
          <w:iCs/>
          <w:lang w:val="en-US"/>
        </w:rPr>
        <w:t>Gunbower Forest Fish Condition Monitoring. A report to the North Central Catchment Management Authority</w:t>
      </w:r>
      <w:r w:rsidRPr="0026186C">
        <w:rPr>
          <w:rFonts w:ascii="Calibri" w:cs="Calibri"/>
          <w:lang w:val="en-US"/>
        </w:rPr>
        <w:t>. Ecology Australia, Fairfield, Victoria.</w:t>
      </w:r>
    </w:p>
    <w:p w14:paraId="79B8D039" w14:textId="77777777" w:rsidR="0026186C" w:rsidRPr="0026186C" w:rsidRDefault="0026186C" w:rsidP="0026186C">
      <w:pPr>
        <w:pStyle w:val="Bibliography"/>
        <w:rPr>
          <w:rFonts w:ascii="Calibri" w:cs="Calibri"/>
          <w:lang w:val="en-US"/>
        </w:rPr>
      </w:pPr>
      <w:r w:rsidRPr="0026186C">
        <w:rPr>
          <w:rFonts w:ascii="Calibri" w:cs="Calibri"/>
          <w:lang w:val="en-US"/>
        </w:rPr>
        <w:t xml:space="preserve">Brandis K (2017) </w:t>
      </w:r>
      <w:r w:rsidRPr="0026186C">
        <w:rPr>
          <w:rFonts w:ascii="Calibri" w:cs="Calibri"/>
          <w:i/>
          <w:iCs/>
          <w:lang w:val="en-US"/>
        </w:rPr>
        <w:t>High Resolution Monitoring of Waterbird Colonies in the Macquarie Marshes, Report prepared for the Commonwealth Environmental Water Office</w:t>
      </w:r>
      <w:r w:rsidRPr="0026186C">
        <w:rPr>
          <w:rFonts w:ascii="Calibri" w:cs="Calibri"/>
          <w:lang w:val="en-US"/>
        </w:rPr>
        <w:t>. Centre for Ecosystem Science, University of New South Wales.</w:t>
      </w:r>
    </w:p>
    <w:p w14:paraId="42190BB3" w14:textId="77777777" w:rsidR="0026186C" w:rsidRPr="0026186C" w:rsidRDefault="0026186C" w:rsidP="0026186C">
      <w:pPr>
        <w:pStyle w:val="Bibliography"/>
        <w:rPr>
          <w:rFonts w:ascii="Calibri" w:cs="Calibri"/>
          <w:lang w:val="en-US"/>
        </w:rPr>
      </w:pPr>
      <w:r w:rsidRPr="0026186C">
        <w:rPr>
          <w:rFonts w:ascii="Calibri" w:cs="Calibri"/>
          <w:lang w:val="en-US"/>
        </w:rPr>
        <w:t xml:space="preserve">Brock MA, Casanova MT (1997) Plant life at the edge of wetlands: ecological responses to wetting and drying patterns. In: </w:t>
      </w:r>
      <w:r w:rsidRPr="0026186C">
        <w:rPr>
          <w:rFonts w:ascii="Calibri" w:cs="Calibri"/>
          <w:i/>
          <w:iCs/>
          <w:lang w:val="en-US"/>
        </w:rPr>
        <w:t>Frontiers in Ecology: Building the Links</w:t>
      </w:r>
      <w:r w:rsidRPr="0026186C">
        <w:rPr>
          <w:rFonts w:ascii="Calibri" w:cs="Calibri"/>
          <w:lang w:val="en-US"/>
        </w:rPr>
        <w:t xml:space="preserve"> (eds. Klomp, N. &amp; Lunt). Elsevier Science, Oxford, pp. 181–192.</w:t>
      </w:r>
    </w:p>
    <w:p w14:paraId="55E2A892" w14:textId="77777777" w:rsidR="0026186C" w:rsidRPr="0026186C" w:rsidRDefault="0026186C" w:rsidP="0026186C">
      <w:pPr>
        <w:pStyle w:val="Bibliography"/>
        <w:rPr>
          <w:rFonts w:ascii="Calibri" w:cs="Calibri"/>
          <w:lang w:val="en-US"/>
        </w:rPr>
      </w:pPr>
      <w:r w:rsidRPr="0026186C">
        <w:rPr>
          <w:rFonts w:ascii="Calibri" w:cs="Calibri"/>
          <w:lang w:val="en-US"/>
        </w:rPr>
        <w:t xml:space="preserve">Brock MA, Nielsen DL, Shiel RJ, Green JD, Langley JD (2003) Drought and aquatic community resilience: the role of eggs and seeds in sediments of temporary wetlands. </w:t>
      </w:r>
      <w:r w:rsidRPr="0026186C">
        <w:rPr>
          <w:rFonts w:ascii="Calibri" w:cs="Calibri"/>
          <w:i/>
          <w:iCs/>
          <w:lang w:val="en-US"/>
        </w:rPr>
        <w:t>Freshwater Biology</w:t>
      </w:r>
      <w:r w:rsidRPr="0026186C">
        <w:rPr>
          <w:rFonts w:ascii="Calibri" w:cs="Calibri"/>
          <w:lang w:val="en-US"/>
        </w:rPr>
        <w:t xml:space="preserve"> </w:t>
      </w:r>
      <w:r w:rsidRPr="0026186C">
        <w:rPr>
          <w:rFonts w:ascii="Calibri" w:cs="Calibri"/>
          <w:b/>
          <w:bCs/>
          <w:lang w:val="en-US"/>
        </w:rPr>
        <w:t>48(7)</w:t>
      </w:r>
      <w:r w:rsidRPr="0026186C">
        <w:rPr>
          <w:rFonts w:ascii="Calibri" w:cs="Calibri"/>
          <w:lang w:val="en-US"/>
        </w:rPr>
        <w:t>, 1207–1218.</w:t>
      </w:r>
    </w:p>
    <w:p w14:paraId="7369BB02" w14:textId="77777777" w:rsidR="0026186C" w:rsidRPr="0026186C" w:rsidRDefault="0026186C" w:rsidP="0026186C">
      <w:pPr>
        <w:pStyle w:val="Bibliography"/>
        <w:rPr>
          <w:rFonts w:ascii="Calibri" w:cs="Calibri"/>
          <w:lang w:val="en-US"/>
        </w:rPr>
      </w:pPr>
      <w:r w:rsidRPr="0026186C">
        <w:rPr>
          <w:rFonts w:ascii="Calibri" w:cs="Calibri"/>
          <w:lang w:val="en-US"/>
        </w:rPr>
        <w:t xml:space="preserve">CEWO (2013a) </w:t>
      </w:r>
      <w:r w:rsidRPr="0026186C">
        <w:rPr>
          <w:rFonts w:ascii="Calibri" w:cs="Calibri"/>
          <w:i/>
          <w:iCs/>
          <w:lang w:val="en-US"/>
        </w:rPr>
        <w:t>Commonwealth Environmental Water - Monitoring, Evaluation, Reporting and Improvement Framework</w:t>
      </w:r>
      <w:r w:rsidRPr="0026186C">
        <w:rPr>
          <w:rFonts w:ascii="Calibri" w:cs="Calibri"/>
          <w:lang w:val="en-US"/>
        </w:rPr>
        <w:t>. V 2.0. Commonwealth Environmental Water Holder, Canberra, ACT.</w:t>
      </w:r>
    </w:p>
    <w:p w14:paraId="3A3830FD" w14:textId="77777777" w:rsidR="0026186C" w:rsidRPr="0026186C" w:rsidRDefault="0026186C" w:rsidP="0026186C">
      <w:pPr>
        <w:pStyle w:val="Bibliography"/>
        <w:rPr>
          <w:rFonts w:ascii="Calibri" w:cs="Calibri"/>
          <w:lang w:val="en-US"/>
        </w:rPr>
      </w:pPr>
      <w:r w:rsidRPr="0026186C">
        <w:rPr>
          <w:rFonts w:ascii="Calibri" w:cs="Calibri"/>
          <w:lang w:val="en-US"/>
        </w:rPr>
        <w:t xml:space="preserve">CEWO (2013b) </w:t>
      </w:r>
      <w:r w:rsidRPr="0026186C">
        <w:rPr>
          <w:rFonts w:ascii="Calibri" w:cs="Calibri"/>
          <w:i/>
          <w:iCs/>
          <w:lang w:val="en-US"/>
        </w:rPr>
        <w:t>Commonwealth Environmental Water – The Environmental Water Outcomes Framework</w:t>
      </w:r>
      <w:r w:rsidRPr="0026186C">
        <w:rPr>
          <w:rFonts w:ascii="Calibri" w:cs="Calibri"/>
          <w:lang w:val="en-US"/>
        </w:rPr>
        <w:t>. Commonwealth Environmental Water Holder, Canberra, ACT.</w:t>
      </w:r>
    </w:p>
    <w:p w14:paraId="18BC3E18" w14:textId="77777777" w:rsidR="0026186C" w:rsidRPr="0026186C" w:rsidRDefault="0026186C" w:rsidP="0026186C">
      <w:pPr>
        <w:pStyle w:val="Bibliography"/>
        <w:rPr>
          <w:rFonts w:ascii="Calibri" w:cs="Calibri"/>
          <w:lang w:val="en-US"/>
        </w:rPr>
      </w:pPr>
      <w:r w:rsidRPr="0026186C">
        <w:rPr>
          <w:rFonts w:ascii="Calibri" w:cs="Calibri"/>
          <w:lang w:val="en-US"/>
        </w:rPr>
        <w:t xml:space="preserve">CEWO (2017) </w:t>
      </w:r>
      <w:r w:rsidRPr="0026186C">
        <w:rPr>
          <w:rFonts w:ascii="Calibri" w:cs="Calibri"/>
          <w:i/>
          <w:iCs/>
          <w:lang w:val="en-US"/>
        </w:rPr>
        <w:t>Blackwater Review: Environmental water used to moderate low dissolved oxygen levels in the southern Murray Darling Basin during 2016/17</w:t>
      </w:r>
      <w:r w:rsidRPr="0026186C">
        <w:rPr>
          <w:rFonts w:ascii="Calibri" w:cs="Calibri"/>
          <w:lang w:val="en-US"/>
        </w:rPr>
        <w:t>. Commonwealth of Australia.</w:t>
      </w:r>
    </w:p>
    <w:p w14:paraId="08A6CC94" w14:textId="77777777" w:rsidR="0026186C" w:rsidRPr="0026186C" w:rsidRDefault="0026186C" w:rsidP="0026186C">
      <w:pPr>
        <w:pStyle w:val="Bibliography"/>
        <w:rPr>
          <w:rFonts w:ascii="Calibri" w:cs="Calibri"/>
          <w:lang w:val="en-US"/>
        </w:rPr>
      </w:pPr>
      <w:r w:rsidRPr="0026186C">
        <w:rPr>
          <w:rFonts w:ascii="Calibri" w:cs="Calibri"/>
          <w:lang w:val="en-US"/>
        </w:rPr>
        <w:t xml:space="preserve">Colby LH, Maycock SD, Nelligan FA, Pocock HJ, Walker DJ (2010) An investigation into the effect of dredging on tidal asymmetry at the river murray mouth. </w:t>
      </w:r>
      <w:r w:rsidRPr="0026186C">
        <w:rPr>
          <w:rFonts w:ascii="Calibri" w:cs="Calibri"/>
          <w:i/>
          <w:iCs/>
          <w:lang w:val="en-US"/>
        </w:rPr>
        <w:t>Journal of Coastal Research</w:t>
      </w:r>
      <w:r w:rsidRPr="0026186C">
        <w:rPr>
          <w:rFonts w:ascii="Calibri" w:cs="Calibri"/>
          <w:lang w:val="en-US"/>
        </w:rPr>
        <w:t xml:space="preserve"> 843–850.</w:t>
      </w:r>
    </w:p>
    <w:p w14:paraId="0203038A" w14:textId="77777777" w:rsidR="0026186C" w:rsidRPr="0026186C" w:rsidRDefault="0026186C" w:rsidP="0026186C">
      <w:pPr>
        <w:pStyle w:val="Bibliography"/>
        <w:rPr>
          <w:rFonts w:ascii="Calibri" w:cs="Calibri"/>
          <w:lang w:val="en-US"/>
        </w:rPr>
      </w:pPr>
      <w:r w:rsidRPr="0026186C">
        <w:rPr>
          <w:rFonts w:ascii="Calibri" w:cs="Calibri"/>
          <w:lang w:val="en-US"/>
        </w:rPr>
        <w:t xml:space="preserve">Colloff MJ, Baldwin DS (2010) Resilience of floodplain ecosystems in a semi-arid environment. </w:t>
      </w:r>
      <w:r w:rsidRPr="0026186C">
        <w:rPr>
          <w:rFonts w:ascii="Calibri" w:cs="Calibri"/>
          <w:i/>
          <w:iCs/>
          <w:lang w:val="en-US"/>
        </w:rPr>
        <w:t>Rangeland J.</w:t>
      </w:r>
      <w:r w:rsidRPr="0026186C">
        <w:rPr>
          <w:rFonts w:ascii="Calibri" w:cs="Calibri"/>
          <w:lang w:val="en-US"/>
        </w:rPr>
        <w:t xml:space="preserve"> </w:t>
      </w:r>
      <w:r w:rsidRPr="0026186C">
        <w:rPr>
          <w:rFonts w:ascii="Calibri" w:cs="Calibri"/>
          <w:b/>
          <w:bCs/>
          <w:lang w:val="en-US"/>
        </w:rPr>
        <w:t>32(3)</w:t>
      </w:r>
      <w:r w:rsidRPr="0026186C">
        <w:rPr>
          <w:rFonts w:ascii="Calibri" w:cs="Calibri"/>
          <w:lang w:val="en-US"/>
        </w:rPr>
        <w:t>, 305–314.</w:t>
      </w:r>
    </w:p>
    <w:p w14:paraId="48AB7A55" w14:textId="77777777" w:rsidR="0026186C" w:rsidRPr="0026186C" w:rsidRDefault="0026186C" w:rsidP="0026186C">
      <w:pPr>
        <w:pStyle w:val="Bibliography"/>
        <w:rPr>
          <w:rFonts w:ascii="Calibri" w:cs="Calibri"/>
          <w:lang w:val="en-US"/>
        </w:rPr>
      </w:pPr>
      <w:r w:rsidRPr="0026186C">
        <w:rPr>
          <w:rFonts w:ascii="Calibri" w:cs="Calibri"/>
          <w:lang w:val="en-US"/>
        </w:rPr>
        <w:t xml:space="preserve">Davis S, Asmus M, Stocks J (2017) </w:t>
      </w:r>
      <w:r w:rsidRPr="0026186C">
        <w:rPr>
          <w:rFonts w:ascii="Calibri" w:cs="Calibri"/>
          <w:i/>
          <w:iCs/>
          <w:lang w:val="en-US"/>
        </w:rPr>
        <w:t>Making the Connection: Designing, delivering and monitoring flows between catchments. A case study in the Macquarie and Barwon Rivers April – June 2017</w:t>
      </w:r>
      <w:r w:rsidRPr="0026186C">
        <w:rPr>
          <w:rFonts w:ascii="Calibri" w:cs="Calibri"/>
          <w:lang w:val="en-US"/>
        </w:rPr>
        <w:t>. NSW Department of Primary Industries, Dubbo, NSW.</w:t>
      </w:r>
    </w:p>
    <w:p w14:paraId="7580E75E" w14:textId="77777777" w:rsidR="0026186C" w:rsidRPr="0026186C" w:rsidRDefault="0026186C" w:rsidP="0026186C">
      <w:pPr>
        <w:pStyle w:val="Bibliography"/>
        <w:rPr>
          <w:rFonts w:ascii="Calibri" w:cs="Calibri"/>
          <w:lang w:val="en-US"/>
        </w:rPr>
      </w:pPr>
      <w:r w:rsidRPr="0026186C">
        <w:rPr>
          <w:rFonts w:ascii="Calibri" w:cs="Calibri"/>
          <w:lang w:val="en-US"/>
        </w:rPr>
        <w:t xml:space="preserve">Gawne B, Brooks S, Butcher R, Cottingham P, Everingham P, Hale J, Nielsen DL, Stewardson M, Stoffels R (2013) </w:t>
      </w:r>
      <w:r w:rsidRPr="0026186C">
        <w:rPr>
          <w:rFonts w:ascii="Calibri" w:cs="Calibri"/>
          <w:i/>
          <w:iCs/>
          <w:lang w:val="en-US"/>
        </w:rPr>
        <w:t>Long Term Intervention Monitoring Logic and Rationale Document Final Report prepared for the Commonwealth Environmental Water Office by The Murray-Darling Freshwater Research Centre</w:t>
      </w:r>
      <w:r w:rsidRPr="0026186C">
        <w:rPr>
          <w:rFonts w:ascii="Calibri" w:cs="Calibri"/>
          <w:lang w:val="en-US"/>
        </w:rPr>
        <w:t>.</w:t>
      </w:r>
    </w:p>
    <w:p w14:paraId="6D3905D8" w14:textId="77777777" w:rsidR="0026186C" w:rsidRPr="0026186C" w:rsidRDefault="0026186C" w:rsidP="0026186C">
      <w:pPr>
        <w:pStyle w:val="Bibliography"/>
        <w:rPr>
          <w:rFonts w:ascii="Calibri" w:cs="Calibri"/>
          <w:lang w:val="en-US"/>
        </w:rPr>
      </w:pPr>
      <w:r w:rsidRPr="0026186C">
        <w:rPr>
          <w:rFonts w:ascii="Calibri" w:cs="Calibri"/>
          <w:lang w:val="en-US"/>
        </w:rPr>
        <w:t xml:space="preserve">Gawne B, Roots J, Hale J, Stewardson M (2014) </w:t>
      </w:r>
      <w:r w:rsidRPr="0026186C">
        <w:rPr>
          <w:rFonts w:ascii="Calibri" w:cs="Calibri"/>
          <w:i/>
          <w:iCs/>
          <w:lang w:val="en-US"/>
        </w:rPr>
        <w:t>Commonwealth Environmental Water Office Long–Term Intervention Monitoring Project: Basin Evaluation Plan</w:t>
      </w:r>
      <w:r w:rsidRPr="0026186C">
        <w:rPr>
          <w:rFonts w:ascii="Calibri" w:cs="Calibri"/>
          <w:lang w:val="en-US"/>
        </w:rPr>
        <w:t>. MDFRC Publication 29/2014. MDFRC, Albury, NSW.</w:t>
      </w:r>
    </w:p>
    <w:p w14:paraId="3FA223AF" w14:textId="77777777" w:rsidR="0026186C" w:rsidRPr="0026186C" w:rsidRDefault="0026186C" w:rsidP="0026186C">
      <w:pPr>
        <w:pStyle w:val="Bibliography"/>
        <w:rPr>
          <w:rFonts w:ascii="Calibri" w:cs="Calibri"/>
          <w:lang w:val="en-US"/>
        </w:rPr>
      </w:pPr>
      <w:r w:rsidRPr="0026186C">
        <w:rPr>
          <w:rFonts w:ascii="Calibri" w:cs="Calibri"/>
          <w:lang w:val="en-US"/>
        </w:rPr>
        <w:t xml:space="preserve">Hermoso V, Kennard MJ, Linke S (2012) Integrating multidirectional connectivity requirements in systematic conservation planning for freshwater systems. </w:t>
      </w:r>
      <w:r w:rsidRPr="0026186C">
        <w:rPr>
          <w:rFonts w:ascii="Calibri" w:cs="Calibri"/>
          <w:i/>
          <w:iCs/>
          <w:lang w:val="en-US"/>
        </w:rPr>
        <w:t>Diversity and Distributions</w:t>
      </w:r>
      <w:r w:rsidRPr="0026186C">
        <w:rPr>
          <w:rFonts w:ascii="Calibri" w:cs="Calibri"/>
          <w:lang w:val="en-US"/>
        </w:rPr>
        <w:t xml:space="preserve"> </w:t>
      </w:r>
      <w:r w:rsidRPr="0026186C">
        <w:rPr>
          <w:rFonts w:ascii="Calibri" w:cs="Calibri"/>
          <w:b/>
          <w:bCs/>
          <w:lang w:val="en-US"/>
        </w:rPr>
        <w:t>18(5)</w:t>
      </w:r>
      <w:r w:rsidRPr="0026186C">
        <w:rPr>
          <w:rFonts w:ascii="Calibri" w:cs="Calibri"/>
          <w:lang w:val="en-US"/>
        </w:rPr>
        <w:t>, 448–458.</w:t>
      </w:r>
    </w:p>
    <w:p w14:paraId="4A3FBFEC" w14:textId="77777777" w:rsidR="0026186C" w:rsidRPr="0026186C" w:rsidRDefault="0026186C" w:rsidP="0026186C">
      <w:pPr>
        <w:pStyle w:val="Bibliography"/>
        <w:rPr>
          <w:rFonts w:ascii="Calibri" w:cs="Calibri"/>
          <w:lang w:val="en-US"/>
        </w:rPr>
      </w:pPr>
      <w:r w:rsidRPr="0026186C">
        <w:rPr>
          <w:rFonts w:ascii="Calibri" w:cs="Calibri"/>
          <w:lang w:val="en-US"/>
        </w:rPr>
        <w:t xml:space="preserve">Howard K, Beesley L, Ward K, Stokeld D (2017) Preliminary evidence suggests freshwater turtles respond positively to an environmental water delivery during drought. </w:t>
      </w:r>
      <w:r w:rsidRPr="0026186C">
        <w:rPr>
          <w:rFonts w:ascii="Calibri" w:cs="Calibri"/>
          <w:i/>
          <w:iCs/>
          <w:lang w:val="en-US"/>
        </w:rPr>
        <w:t>Australian Journal of Zoology</w:t>
      </w:r>
      <w:r w:rsidRPr="0026186C">
        <w:rPr>
          <w:rFonts w:ascii="Calibri" w:cs="Calibri"/>
          <w:lang w:val="en-US"/>
        </w:rPr>
        <w:t xml:space="preserve"> </w:t>
      </w:r>
      <w:r w:rsidRPr="0026186C">
        <w:rPr>
          <w:rFonts w:ascii="Calibri" w:cs="Calibri"/>
          <w:b/>
          <w:bCs/>
          <w:lang w:val="en-US"/>
        </w:rPr>
        <w:t>64(5)</w:t>
      </w:r>
      <w:r w:rsidRPr="0026186C">
        <w:rPr>
          <w:rFonts w:ascii="Calibri" w:cs="Calibri"/>
          <w:lang w:val="en-US"/>
        </w:rPr>
        <w:t>, 370–373.</w:t>
      </w:r>
    </w:p>
    <w:p w14:paraId="0AB2A84A" w14:textId="77777777" w:rsidR="0026186C" w:rsidRPr="0026186C" w:rsidRDefault="0026186C" w:rsidP="0026186C">
      <w:pPr>
        <w:pStyle w:val="Bibliography"/>
        <w:rPr>
          <w:rFonts w:ascii="Calibri" w:cs="Calibri"/>
          <w:lang w:val="en-US"/>
        </w:rPr>
      </w:pPr>
      <w:r w:rsidRPr="0026186C">
        <w:rPr>
          <w:rFonts w:ascii="Calibri" w:cs="Calibri"/>
          <w:lang w:val="en-US"/>
        </w:rPr>
        <w:t xml:space="preserve">Jax K (2005) Function and “functioning” in ecology: what does it mean? </w:t>
      </w:r>
      <w:r w:rsidRPr="0026186C">
        <w:rPr>
          <w:rFonts w:ascii="Calibri" w:cs="Calibri"/>
          <w:i/>
          <w:iCs/>
          <w:lang w:val="en-US"/>
        </w:rPr>
        <w:t>Oikos</w:t>
      </w:r>
      <w:r w:rsidRPr="0026186C">
        <w:rPr>
          <w:rFonts w:ascii="Calibri" w:cs="Calibri"/>
          <w:lang w:val="en-US"/>
        </w:rPr>
        <w:t xml:space="preserve"> </w:t>
      </w:r>
      <w:r w:rsidRPr="0026186C">
        <w:rPr>
          <w:rFonts w:ascii="Calibri" w:cs="Calibri"/>
          <w:b/>
          <w:bCs/>
          <w:lang w:val="en-US"/>
        </w:rPr>
        <w:t>111(3)</w:t>
      </w:r>
      <w:r w:rsidRPr="0026186C">
        <w:rPr>
          <w:rFonts w:ascii="Calibri" w:cs="Calibri"/>
          <w:lang w:val="en-US"/>
        </w:rPr>
        <w:t>, 641–648.</w:t>
      </w:r>
    </w:p>
    <w:p w14:paraId="02EED369" w14:textId="77777777" w:rsidR="0026186C" w:rsidRPr="0026186C" w:rsidRDefault="0026186C" w:rsidP="0026186C">
      <w:pPr>
        <w:pStyle w:val="Bibliography"/>
        <w:rPr>
          <w:rFonts w:ascii="Calibri" w:cs="Calibri"/>
          <w:lang w:val="en-US"/>
        </w:rPr>
      </w:pPr>
      <w:r w:rsidRPr="0026186C">
        <w:rPr>
          <w:rFonts w:ascii="Calibri" w:cs="Calibri"/>
          <w:lang w:val="en-US"/>
        </w:rPr>
        <w:t xml:space="preserve">King AJ, Tonkin Z, Lieshcke J (2012) Short-term effects of a prolonged blackwater event on aquatic fauna in the Murray River, Australia: considerations for future events. </w:t>
      </w:r>
      <w:r w:rsidRPr="0026186C">
        <w:rPr>
          <w:rFonts w:ascii="Calibri" w:cs="Calibri"/>
          <w:i/>
          <w:iCs/>
          <w:lang w:val="en-US"/>
        </w:rPr>
        <w:t>Marine and Freshwater Research</w:t>
      </w:r>
      <w:r w:rsidRPr="0026186C">
        <w:rPr>
          <w:rFonts w:ascii="Calibri" w:cs="Calibri"/>
          <w:lang w:val="en-US"/>
        </w:rPr>
        <w:t xml:space="preserve"> </w:t>
      </w:r>
      <w:r w:rsidRPr="0026186C">
        <w:rPr>
          <w:rFonts w:ascii="Calibri" w:cs="Calibri"/>
          <w:b/>
          <w:bCs/>
          <w:lang w:val="en-US"/>
        </w:rPr>
        <w:t>63(7)</w:t>
      </w:r>
      <w:r w:rsidRPr="0026186C">
        <w:rPr>
          <w:rFonts w:ascii="Calibri" w:cs="Calibri"/>
          <w:lang w:val="en-US"/>
        </w:rPr>
        <w:t>, 576–586.</w:t>
      </w:r>
    </w:p>
    <w:p w14:paraId="1F312349" w14:textId="77777777" w:rsidR="0026186C" w:rsidRPr="0026186C" w:rsidRDefault="0026186C" w:rsidP="0026186C">
      <w:pPr>
        <w:pStyle w:val="Bibliography"/>
        <w:rPr>
          <w:rFonts w:ascii="Calibri" w:cs="Calibri"/>
          <w:lang w:val="en-US"/>
        </w:rPr>
      </w:pPr>
      <w:r w:rsidRPr="0026186C">
        <w:rPr>
          <w:rFonts w:ascii="Calibri" w:cs="Calibri"/>
          <w:lang w:val="en-US"/>
        </w:rPr>
        <w:t xml:space="preserve">Koehn JD (2004) Carp (Cyprinus carpio) as a powerful invader in Australian waterways. </w:t>
      </w:r>
      <w:r w:rsidRPr="0026186C">
        <w:rPr>
          <w:rFonts w:ascii="Calibri" w:cs="Calibri"/>
          <w:i/>
          <w:iCs/>
          <w:lang w:val="en-US"/>
        </w:rPr>
        <w:t>Freshwater Biology</w:t>
      </w:r>
      <w:r w:rsidRPr="0026186C">
        <w:rPr>
          <w:rFonts w:ascii="Calibri" w:cs="Calibri"/>
          <w:lang w:val="en-US"/>
        </w:rPr>
        <w:t xml:space="preserve"> </w:t>
      </w:r>
      <w:r w:rsidRPr="0026186C">
        <w:rPr>
          <w:rFonts w:ascii="Calibri" w:cs="Calibri"/>
          <w:b/>
          <w:bCs/>
          <w:lang w:val="en-US"/>
        </w:rPr>
        <w:t>49(7)</w:t>
      </w:r>
      <w:r w:rsidRPr="0026186C">
        <w:rPr>
          <w:rFonts w:ascii="Calibri" w:cs="Calibri"/>
          <w:lang w:val="en-US"/>
        </w:rPr>
        <w:t>, 882–894.</w:t>
      </w:r>
    </w:p>
    <w:p w14:paraId="3B236D95" w14:textId="77777777" w:rsidR="0026186C" w:rsidRPr="0026186C" w:rsidRDefault="0026186C" w:rsidP="0026186C">
      <w:pPr>
        <w:pStyle w:val="Bibliography"/>
        <w:rPr>
          <w:rFonts w:ascii="Calibri" w:cs="Calibri"/>
          <w:lang w:val="en-US"/>
        </w:rPr>
      </w:pPr>
      <w:r w:rsidRPr="0026186C">
        <w:rPr>
          <w:rFonts w:ascii="Calibri" w:cs="Calibri"/>
          <w:lang w:val="en-US"/>
        </w:rPr>
        <w:t xml:space="preserve">Koehn JD, King AJ, Beesley L, Copeland C, Zampatti BP, Mallen-Cooper M (2014) Flows for native fish in the Murray-Darling Basin: lessons and considerations for future management. </w:t>
      </w:r>
      <w:r w:rsidRPr="0026186C">
        <w:rPr>
          <w:rFonts w:ascii="Calibri" w:cs="Calibri"/>
          <w:i/>
          <w:iCs/>
          <w:lang w:val="en-US"/>
        </w:rPr>
        <w:t>Ecological Management &amp; Restoration</w:t>
      </w:r>
      <w:r w:rsidRPr="0026186C">
        <w:rPr>
          <w:rFonts w:ascii="Calibri" w:cs="Calibri"/>
          <w:lang w:val="en-US"/>
        </w:rPr>
        <w:t xml:space="preserve"> </w:t>
      </w:r>
      <w:r w:rsidRPr="0026186C">
        <w:rPr>
          <w:rFonts w:ascii="Calibri" w:cs="Calibri"/>
          <w:b/>
          <w:bCs/>
          <w:lang w:val="en-US"/>
        </w:rPr>
        <w:t>15</w:t>
      </w:r>
      <w:r w:rsidRPr="0026186C">
        <w:rPr>
          <w:rFonts w:ascii="Calibri" w:cs="Calibri"/>
          <w:lang w:val="en-US"/>
        </w:rPr>
        <w:t>, 40–50.</w:t>
      </w:r>
    </w:p>
    <w:p w14:paraId="592FB13D" w14:textId="77777777" w:rsidR="0026186C" w:rsidRPr="0026186C" w:rsidRDefault="0026186C" w:rsidP="0026186C">
      <w:pPr>
        <w:pStyle w:val="Bibliography"/>
        <w:rPr>
          <w:rFonts w:ascii="Calibri" w:cs="Calibri"/>
          <w:lang w:val="en-US"/>
        </w:rPr>
      </w:pPr>
      <w:r w:rsidRPr="0026186C">
        <w:rPr>
          <w:rFonts w:ascii="Calibri" w:cs="Calibri"/>
          <w:lang w:val="en-US"/>
        </w:rPr>
        <w:t xml:space="preserve">Lomholt JP, Johansen K (1979) Hypoxia acclimation in carp: how it affects O2 uptake, ventilation, and O2 extraction from water. </w:t>
      </w:r>
      <w:r w:rsidRPr="0026186C">
        <w:rPr>
          <w:rFonts w:ascii="Calibri" w:cs="Calibri"/>
          <w:i/>
          <w:iCs/>
          <w:lang w:val="en-US"/>
        </w:rPr>
        <w:t>Physiological Zoology</w:t>
      </w:r>
      <w:r w:rsidRPr="0026186C">
        <w:rPr>
          <w:rFonts w:ascii="Calibri" w:cs="Calibri"/>
          <w:lang w:val="en-US"/>
        </w:rPr>
        <w:t xml:space="preserve"> </w:t>
      </w:r>
      <w:r w:rsidRPr="0026186C">
        <w:rPr>
          <w:rFonts w:ascii="Calibri" w:cs="Calibri"/>
          <w:b/>
          <w:bCs/>
          <w:lang w:val="en-US"/>
        </w:rPr>
        <w:t>52(1)</w:t>
      </w:r>
      <w:r w:rsidRPr="0026186C">
        <w:rPr>
          <w:rFonts w:ascii="Calibri" w:cs="Calibri"/>
          <w:lang w:val="en-US"/>
        </w:rPr>
        <w:t>, 38–49.</w:t>
      </w:r>
    </w:p>
    <w:p w14:paraId="15AF4F46" w14:textId="77777777" w:rsidR="0026186C" w:rsidRPr="0026186C" w:rsidRDefault="0026186C" w:rsidP="0026186C">
      <w:pPr>
        <w:pStyle w:val="Bibliography"/>
        <w:rPr>
          <w:rFonts w:ascii="Calibri" w:cs="Calibri"/>
          <w:lang w:val="en-US"/>
        </w:rPr>
      </w:pPr>
      <w:r w:rsidRPr="0026186C">
        <w:rPr>
          <w:rFonts w:ascii="Calibri" w:cs="Calibri"/>
          <w:lang w:val="en-US"/>
        </w:rPr>
        <w:t xml:space="preserve">McCluney KE, Poff NL, Palmer MA, Thorp JH, Poole GC, Williams BS, Williams MR, Baron JS (2014) Riverine macrosystems ecology: sensitivity, resistance, and resilience of whole river basins with human alterations. </w:t>
      </w:r>
      <w:r w:rsidRPr="0026186C">
        <w:rPr>
          <w:rFonts w:ascii="Calibri" w:cs="Calibri"/>
          <w:i/>
          <w:iCs/>
          <w:lang w:val="en-US"/>
        </w:rPr>
        <w:t>Frontiers in Ecology and the Environment</w:t>
      </w:r>
      <w:r w:rsidRPr="0026186C">
        <w:rPr>
          <w:rFonts w:ascii="Calibri" w:cs="Calibri"/>
          <w:lang w:val="en-US"/>
        </w:rPr>
        <w:t xml:space="preserve"> </w:t>
      </w:r>
      <w:r w:rsidRPr="0026186C">
        <w:rPr>
          <w:rFonts w:ascii="Calibri" w:cs="Calibri"/>
          <w:b/>
          <w:bCs/>
          <w:lang w:val="en-US"/>
        </w:rPr>
        <w:t>12(1)</w:t>
      </w:r>
      <w:r w:rsidRPr="0026186C">
        <w:rPr>
          <w:rFonts w:ascii="Calibri" w:cs="Calibri"/>
          <w:lang w:val="en-US"/>
        </w:rPr>
        <w:t>, 48–58.</w:t>
      </w:r>
    </w:p>
    <w:p w14:paraId="0180E94E" w14:textId="77777777" w:rsidR="0026186C" w:rsidRPr="0026186C" w:rsidRDefault="0026186C" w:rsidP="0026186C">
      <w:pPr>
        <w:pStyle w:val="Bibliography"/>
        <w:rPr>
          <w:rFonts w:ascii="Calibri" w:cs="Calibri"/>
          <w:lang w:val="en-US"/>
        </w:rPr>
      </w:pPr>
      <w:r w:rsidRPr="0026186C">
        <w:rPr>
          <w:rFonts w:ascii="Calibri" w:cs="Calibri"/>
          <w:lang w:val="en-US"/>
        </w:rPr>
        <w:t xml:space="preserve">NSW DPI, Qld Department of Agriculture and Fisheries (2017) </w:t>
      </w:r>
      <w:r w:rsidRPr="0026186C">
        <w:rPr>
          <w:rFonts w:ascii="Calibri" w:cs="Calibri"/>
          <w:i/>
          <w:iCs/>
          <w:lang w:val="en-US"/>
        </w:rPr>
        <w:t>Fish and flows intervention monitoring in the Border Rivers – Interim report 2016/17. Report prepared for the Commonwealth of Australia as represented by the Department of the Environment and Energy</w:t>
      </w:r>
      <w:r w:rsidRPr="0026186C">
        <w:rPr>
          <w:rFonts w:ascii="Calibri" w:cs="Calibri"/>
          <w:lang w:val="en-US"/>
        </w:rPr>
        <w:t>. NSW Department of Primary Industries, Tamworth, NSW.</w:t>
      </w:r>
    </w:p>
    <w:p w14:paraId="498303A4" w14:textId="77777777" w:rsidR="0026186C" w:rsidRPr="0026186C" w:rsidRDefault="0026186C" w:rsidP="0026186C">
      <w:pPr>
        <w:pStyle w:val="Bibliography"/>
        <w:rPr>
          <w:rFonts w:ascii="Calibri" w:cs="Calibri"/>
          <w:lang w:val="en-US"/>
        </w:rPr>
      </w:pPr>
      <w:r w:rsidRPr="0026186C">
        <w:rPr>
          <w:rFonts w:ascii="Calibri" w:cs="Calibri"/>
          <w:lang w:val="en-US"/>
        </w:rPr>
        <w:t xml:space="preserve">Roberts J, Marston F (2011) </w:t>
      </w:r>
      <w:r w:rsidRPr="0026186C">
        <w:rPr>
          <w:rFonts w:ascii="Calibri" w:cs="Calibri"/>
          <w:i/>
          <w:iCs/>
          <w:lang w:val="en-US"/>
        </w:rPr>
        <w:t>Water regime for wetland and floodplain plants : a source book for the Murray-Darling Basin</w:t>
      </w:r>
      <w:r w:rsidRPr="0026186C">
        <w:rPr>
          <w:rFonts w:ascii="Calibri" w:cs="Calibri"/>
          <w:lang w:val="en-US"/>
        </w:rPr>
        <w:t>. National Water Commission, Canberra.</w:t>
      </w:r>
    </w:p>
    <w:p w14:paraId="422F8E29" w14:textId="77777777" w:rsidR="0026186C" w:rsidRPr="0026186C" w:rsidRDefault="0026186C" w:rsidP="0026186C">
      <w:pPr>
        <w:pStyle w:val="Bibliography"/>
        <w:rPr>
          <w:rFonts w:ascii="Calibri" w:cs="Calibri"/>
          <w:lang w:val="en-US"/>
        </w:rPr>
      </w:pPr>
      <w:r w:rsidRPr="0026186C">
        <w:rPr>
          <w:rFonts w:ascii="Calibri" w:cs="Calibri"/>
          <w:lang w:val="en-US"/>
        </w:rPr>
        <w:t xml:space="preserve">Ryder DS, Watts RJ, Nye E, Burns A (2006) Can flow velocity regulate epixylic biofilm structure in a regulated floodplain river? </w:t>
      </w:r>
      <w:r w:rsidRPr="0026186C">
        <w:rPr>
          <w:rFonts w:ascii="Calibri" w:cs="Calibri"/>
          <w:i/>
          <w:iCs/>
          <w:lang w:val="en-US"/>
        </w:rPr>
        <w:t>Marine and Freshwater Research</w:t>
      </w:r>
      <w:r w:rsidRPr="0026186C">
        <w:rPr>
          <w:rFonts w:ascii="Calibri" w:cs="Calibri"/>
          <w:lang w:val="en-US"/>
        </w:rPr>
        <w:t xml:space="preserve"> </w:t>
      </w:r>
      <w:r w:rsidRPr="0026186C">
        <w:rPr>
          <w:rFonts w:ascii="Calibri" w:cs="Calibri"/>
          <w:b/>
          <w:bCs/>
          <w:lang w:val="en-US"/>
        </w:rPr>
        <w:t>57(1)</w:t>
      </w:r>
      <w:r w:rsidRPr="0026186C">
        <w:rPr>
          <w:rFonts w:ascii="Calibri" w:cs="Calibri"/>
          <w:lang w:val="en-US"/>
        </w:rPr>
        <w:t>, 29–36.</w:t>
      </w:r>
    </w:p>
    <w:p w14:paraId="356D8932" w14:textId="77777777" w:rsidR="0026186C" w:rsidRPr="0026186C" w:rsidRDefault="0026186C" w:rsidP="0026186C">
      <w:pPr>
        <w:pStyle w:val="Bibliography"/>
        <w:rPr>
          <w:rFonts w:ascii="Calibri" w:cs="Calibri"/>
          <w:lang w:val="en-US"/>
        </w:rPr>
      </w:pPr>
      <w:r w:rsidRPr="0026186C">
        <w:rPr>
          <w:rFonts w:ascii="Calibri" w:cs="Calibri"/>
          <w:lang w:val="en-US"/>
        </w:rPr>
        <w:t xml:space="preserve">Sharpe C, Campbell-Brown S, Vilizzi L (2014) </w:t>
      </w:r>
      <w:r w:rsidRPr="0026186C">
        <w:rPr>
          <w:rFonts w:ascii="Calibri" w:cs="Calibri"/>
          <w:i/>
          <w:iCs/>
          <w:lang w:val="en-US"/>
        </w:rPr>
        <w:t>Gunbower Island Annual Fish Surveys: 2014. Report for the North Central Catchment Management Authority</w:t>
      </w:r>
      <w:r w:rsidRPr="0026186C">
        <w:rPr>
          <w:rFonts w:ascii="Calibri" w:cs="Calibri"/>
          <w:lang w:val="en-US"/>
        </w:rPr>
        <w:t>. CPS Environmental.</w:t>
      </w:r>
    </w:p>
    <w:p w14:paraId="463515E3" w14:textId="77777777" w:rsidR="0026186C" w:rsidRPr="0026186C" w:rsidRDefault="0026186C" w:rsidP="0026186C">
      <w:pPr>
        <w:pStyle w:val="Bibliography"/>
        <w:rPr>
          <w:rFonts w:ascii="Calibri" w:cs="Calibri"/>
          <w:lang w:val="en-US"/>
        </w:rPr>
      </w:pPr>
      <w:r w:rsidRPr="0026186C">
        <w:rPr>
          <w:rFonts w:ascii="Calibri" w:cs="Calibri"/>
          <w:lang w:val="en-US"/>
        </w:rPr>
        <w:t xml:space="preserve">Sharpe C, Stuart I (2018) </w:t>
      </w:r>
      <w:r w:rsidRPr="0026186C">
        <w:rPr>
          <w:rFonts w:ascii="Calibri" w:cs="Calibri"/>
          <w:i/>
          <w:iCs/>
          <w:lang w:val="en-US"/>
        </w:rPr>
        <w:t>Environmental flows in the Darling River to support native fish populations</w:t>
      </w:r>
      <w:r w:rsidRPr="0026186C">
        <w:rPr>
          <w:rFonts w:ascii="Calibri" w:cs="Calibri"/>
          <w:lang w:val="en-US"/>
        </w:rPr>
        <w:t>. Commonwealth Environmental Water Office, Canberra, ACT.</w:t>
      </w:r>
    </w:p>
    <w:p w14:paraId="7D956D51" w14:textId="77777777" w:rsidR="0026186C" w:rsidRPr="0026186C" w:rsidRDefault="0026186C" w:rsidP="0026186C">
      <w:pPr>
        <w:pStyle w:val="Bibliography"/>
        <w:rPr>
          <w:rFonts w:ascii="Calibri" w:cs="Calibri"/>
          <w:lang w:val="en-US"/>
        </w:rPr>
      </w:pPr>
      <w:r w:rsidRPr="0026186C">
        <w:rPr>
          <w:rFonts w:ascii="Calibri" w:cs="Calibri"/>
          <w:lang w:val="en-US"/>
        </w:rPr>
        <w:t xml:space="preserve">Small K, Kopf RK, Watts RJ, Howitt J (2014) Hypoxia, blackwater and fish kills: experimental lethal oxygen thresholds in juvenile predatory lowland river fishes. </w:t>
      </w:r>
      <w:r w:rsidRPr="0026186C">
        <w:rPr>
          <w:rFonts w:ascii="Calibri" w:cs="Calibri"/>
          <w:i/>
          <w:iCs/>
          <w:lang w:val="en-US"/>
        </w:rPr>
        <w:t>PLoS One</w:t>
      </w:r>
      <w:r w:rsidRPr="0026186C">
        <w:rPr>
          <w:rFonts w:ascii="Calibri" w:cs="Calibri"/>
          <w:lang w:val="en-US"/>
        </w:rPr>
        <w:t xml:space="preserve"> </w:t>
      </w:r>
      <w:r w:rsidRPr="0026186C">
        <w:rPr>
          <w:rFonts w:ascii="Calibri" w:cs="Calibri"/>
          <w:b/>
          <w:bCs/>
          <w:lang w:val="en-US"/>
        </w:rPr>
        <w:t>9(4)</w:t>
      </w:r>
      <w:r w:rsidRPr="0026186C">
        <w:rPr>
          <w:rFonts w:ascii="Calibri" w:cs="Calibri"/>
          <w:lang w:val="en-US"/>
        </w:rPr>
        <w:t>, e94524.</w:t>
      </w:r>
    </w:p>
    <w:p w14:paraId="688FC40B" w14:textId="77777777" w:rsidR="0026186C" w:rsidRPr="0026186C" w:rsidRDefault="0026186C" w:rsidP="0026186C">
      <w:pPr>
        <w:pStyle w:val="Bibliography"/>
        <w:rPr>
          <w:rFonts w:ascii="Calibri" w:cs="Calibri"/>
          <w:lang w:val="en-US"/>
        </w:rPr>
      </w:pPr>
      <w:r w:rsidRPr="0026186C">
        <w:rPr>
          <w:rFonts w:ascii="Calibri" w:cs="Calibri"/>
          <w:lang w:val="en-US"/>
        </w:rPr>
        <w:t xml:space="preserve">Southwell M, Frazier P, Hill R, Burch L, van der Veer N, Cawley R, Hendersen T, Ryder D (2017a) </w:t>
      </w:r>
      <w:r w:rsidRPr="0026186C">
        <w:rPr>
          <w:rFonts w:ascii="Calibri" w:cs="Calibri"/>
          <w:i/>
          <w:iCs/>
          <w:lang w:val="en-US"/>
        </w:rPr>
        <w:t>Commonwealth Environmental Water Office Long Term Intervention Monitoring Project Junction of the Warrego and Darling rivers Selected Area – 2016-17 Final Evaluation Report</w:t>
      </w:r>
      <w:r w:rsidRPr="0026186C">
        <w:rPr>
          <w:rFonts w:ascii="Calibri" w:cs="Calibri"/>
          <w:lang w:val="en-US"/>
        </w:rPr>
        <w:t>. Commonwealth of Australia, Canberra.</w:t>
      </w:r>
    </w:p>
    <w:p w14:paraId="6E60D181" w14:textId="77777777" w:rsidR="0026186C" w:rsidRPr="0026186C" w:rsidRDefault="0026186C" w:rsidP="0026186C">
      <w:pPr>
        <w:pStyle w:val="Bibliography"/>
        <w:rPr>
          <w:rFonts w:ascii="Calibri" w:cs="Calibri"/>
          <w:lang w:val="en-US"/>
        </w:rPr>
      </w:pPr>
      <w:r w:rsidRPr="0026186C">
        <w:rPr>
          <w:rFonts w:ascii="Calibri" w:cs="Calibri"/>
          <w:lang w:val="en-US"/>
        </w:rPr>
        <w:t xml:space="preserve">Southwell M, Frazier P, Hill R, Burch L, van der Veer N, Mace N, Ryder D, Tsoi W, Butler G, Carpenter-Bundhoo L, Spencer J, Bowen S, Humphries J (2017b) </w:t>
      </w:r>
      <w:r w:rsidRPr="0026186C">
        <w:rPr>
          <w:rFonts w:ascii="Calibri" w:cs="Calibri"/>
          <w:i/>
          <w:iCs/>
          <w:lang w:val="en-US"/>
        </w:rPr>
        <w:t>Commonwealth Environmental Water Office Long Term Intervention Monitoring Project Gwydir River System Selected Area – 2016-17 Annual Evaluation Report</w:t>
      </w:r>
      <w:r w:rsidRPr="0026186C">
        <w:rPr>
          <w:rFonts w:ascii="Calibri" w:cs="Calibri"/>
          <w:lang w:val="en-US"/>
        </w:rPr>
        <w:t>. Commonwealth of Australia, Canberra, ACT.</w:t>
      </w:r>
    </w:p>
    <w:p w14:paraId="13523734" w14:textId="77777777" w:rsidR="0026186C" w:rsidRPr="0026186C" w:rsidRDefault="0026186C" w:rsidP="0026186C">
      <w:pPr>
        <w:pStyle w:val="Bibliography"/>
        <w:rPr>
          <w:rFonts w:ascii="Calibri" w:cs="Calibri"/>
          <w:lang w:val="en-US"/>
        </w:rPr>
      </w:pPr>
      <w:r w:rsidRPr="0026186C">
        <w:rPr>
          <w:rFonts w:ascii="Calibri" w:cs="Calibri"/>
          <w:lang w:val="en-US"/>
        </w:rPr>
        <w:t xml:space="preserve">Spencer J, Ocock JF, Amos C, Borrell A, Suter S, Preston D, Hosking T, Humphries J, Hutton K, Berney P, Lenon E, Brookhouse N, Keyte P, Dyer J, Lenehan J (2018) </w:t>
      </w:r>
      <w:r w:rsidRPr="0026186C">
        <w:rPr>
          <w:rFonts w:ascii="Calibri" w:cs="Calibri"/>
          <w:i/>
          <w:iCs/>
          <w:lang w:val="en-US"/>
        </w:rPr>
        <w:t>Monitoring Waterbird Outcomes in NSW: Summary Report 2016-17.</w:t>
      </w:r>
      <w:r w:rsidRPr="0026186C">
        <w:rPr>
          <w:rFonts w:ascii="Calibri" w:cs="Calibri"/>
          <w:lang w:val="en-US"/>
        </w:rPr>
        <w:t xml:space="preserve"> Office of Environment and Heritage, Sydney, NSW.</w:t>
      </w:r>
    </w:p>
    <w:p w14:paraId="541C8AC0" w14:textId="77777777" w:rsidR="0026186C" w:rsidRPr="0026186C" w:rsidRDefault="0026186C" w:rsidP="0026186C">
      <w:pPr>
        <w:pStyle w:val="Bibliography"/>
        <w:rPr>
          <w:rFonts w:ascii="Calibri" w:cs="Calibri"/>
          <w:lang w:val="en-US"/>
        </w:rPr>
      </w:pPr>
      <w:r w:rsidRPr="0026186C">
        <w:rPr>
          <w:rFonts w:ascii="Calibri" w:cs="Calibri"/>
          <w:lang w:val="en-US"/>
        </w:rPr>
        <w:t xml:space="preserve">Stecyk JA, Farrell AP (2006) Regulation of the cardiorespiratory system of common carp (Cyprinus carpio) during severe hypoxia at three seasonal acclimation temperatures. </w:t>
      </w:r>
      <w:r w:rsidRPr="0026186C">
        <w:rPr>
          <w:rFonts w:ascii="Calibri" w:cs="Calibri"/>
          <w:i/>
          <w:iCs/>
          <w:lang w:val="en-US"/>
        </w:rPr>
        <w:t>Physiological and Biochemical Zoology</w:t>
      </w:r>
      <w:r w:rsidRPr="0026186C">
        <w:rPr>
          <w:rFonts w:ascii="Calibri" w:cs="Calibri"/>
          <w:lang w:val="en-US"/>
        </w:rPr>
        <w:t xml:space="preserve"> </w:t>
      </w:r>
      <w:r w:rsidRPr="0026186C">
        <w:rPr>
          <w:rFonts w:ascii="Calibri" w:cs="Calibri"/>
          <w:b/>
          <w:bCs/>
          <w:lang w:val="en-US"/>
        </w:rPr>
        <w:t>79(3)</w:t>
      </w:r>
      <w:r w:rsidRPr="0026186C">
        <w:rPr>
          <w:rFonts w:ascii="Calibri" w:cs="Calibri"/>
          <w:lang w:val="en-US"/>
        </w:rPr>
        <w:t>, 614–627.</w:t>
      </w:r>
    </w:p>
    <w:p w14:paraId="6603BED1" w14:textId="77777777" w:rsidR="0026186C" w:rsidRPr="0026186C" w:rsidRDefault="0026186C" w:rsidP="0026186C">
      <w:pPr>
        <w:pStyle w:val="Bibliography"/>
        <w:rPr>
          <w:rFonts w:ascii="Calibri" w:cs="Calibri"/>
          <w:lang w:val="en-US"/>
        </w:rPr>
      </w:pPr>
      <w:r w:rsidRPr="0026186C">
        <w:rPr>
          <w:rFonts w:ascii="Calibri" w:cs="Calibri"/>
          <w:lang w:val="en-US"/>
        </w:rPr>
        <w:t xml:space="preserve">Wassens S, Spencer J, Wolfenden B, Thiem J, Thomas R, Jenkins K, Brandis K, Lenon E, Hall A, Ocock JF, Kobayashi T, Bino G, Heath J, Callaghan D (2017) </w:t>
      </w:r>
      <w:r w:rsidRPr="0026186C">
        <w:rPr>
          <w:rFonts w:ascii="Calibri" w:cs="Calibri"/>
          <w:i/>
          <w:iCs/>
          <w:lang w:val="en-US"/>
        </w:rPr>
        <w:t>Commonwealth Environmental Water Office Long-Term Intervention Monitoring project Murrumbidgee River system Selected Area evaluation report, 2014-17. December 2017</w:t>
      </w:r>
      <w:r w:rsidRPr="0026186C">
        <w:rPr>
          <w:rFonts w:ascii="Calibri" w:cs="Calibri"/>
          <w:lang w:val="en-US"/>
        </w:rPr>
        <w:t>. Commonwealth of Australia, Canberra, ACT.</w:t>
      </w:r>
    </w:p>
    <w:p w14:paraId="38BC3450" w14:textId="77777777" w:rsidR="0026186C" w:rsidRPr="0026186C" w:rsidRDefault="0026186C" w:rsidP="0026186C">
      <w:pPr>
        <w:pStyle w:val="Bibliography"/>
        <w:rPr>
          <w:rFonts w:ascii="Calibri" w:cs="Calibri"/>
          <w:lang w:val="en-US"/>
        </w:rPr>
      </w:pPr>
      <w:r w:rsidRPr="0026186C">
        <w:rPr>
          <w:rFonts w:ascii="Calibri" w:cs="Calibri"/>
          <w:lang w:val="en-US"/>
        </w:rPr>
        <w:t xml:space="preserve">Watts R, McCasker N, Howitt J, Thiem J, Grace M, Kopf R, Healy S, Bond N (2017) </w:t>
      </w:r>
      <w:r w:rsidRPr="0026186C">
        <w:rPr>
          <w:rFonts w:ascii="Calibri" w:cs="Calibri"/>
          <w:i/>
          <w:iCs/>
          <w:lang w:val="en-US"/>
        </w:rPr>
        <w:t>Commonwealth Environmental Water Office Long-Term Intervention Monitoring Project: Edward-Wakool River System Selected Area Evaluation Report 2016-17</w:t>
      </w:r>
      <w:r w:rsidRPr="0026186C">
        <w:rPr>
          <w:rFonts w:ascii="Calibri" w:cs="Calibri"/>
          <w:lang w:val="en-US"/>
        </w:rPr>
        <w:t>. Commonwealth of Australia, Canberra, ACT.</w:t>
      </w:r>
    </w:p>
    <w:p w14:paraId="272FB97B" w14:textId="77777777" w:rsidR="0026186C" w:rsidRPr="0026186C" w:rsidRDefault="0026186C" w:rsidP="0026186C">
      <w:pPr>
        <w:pStyle w:val="Bibliography"/>
        <w:rPr>
          <w:rFonts w:ascii="Calibri" w:cs="Calibri"/>
          <w:lang w:val="en-US"/>
        </w:rPr>
      </w:pPr>
      <w:r w:rsidRPr="0026186C">
        <w:rPr>
          <w:rFonts w:ascii="Calibri" w:cs="Calibri"/>
          <w:lang w:val="en-US"/>
        </w:rPr>
        <w:t xml:space="preserve">Webb A, King E, Treadwell S, Lintern A, Baker B, Casanelia S, Grace M, Koster W, Lovell D, Morris K, Pettigrove V, Townsend K, Vietz G (2017) </w:t>
      </w:r>
      <w:r w:rsidRPr="0026186C">
        <w:rPr>
          <w:rFonts w:ascii="Calibri" w:cs="Calibri"/>
          <w:i/>
          <w:iCs/>
          <w:lang w:val="en-US"/>
        </w:rPr>
        <w:t>Commonwealth Environmental Water Office Long-Term Intervention Monitoring Project – Goulburn River Selected Area evaluation report 2016-17</w:t>
      </w:r>
      <w:r w:rsidRPr="0026186C">
        <w:rPr>
          <w:rFonts w:ascii="Calibri" w:cs="Calibri"/>
          <w:lang w:val="en-US"/>
        </w:rPr>
        <w:t>. Commonwealth of Australia, Canberra, ACT.</w:t>
      </w:r>
    </w:p>
    <w:p w14:paraId="6CEB640B" w14:textId="77777777" w:rsidR="0026186C" w:rsidRPr="0026186C" w:rsidRDefault="0026186C" w:rsidP="0026186C">
      <w:pPr>
        <w:pStyle w:val="Bibliography"/>
        <w:rPr>
          <w:rFonts w:ascii="Calibri" w:cs="Calibri"/>
          <w:lang w:val="en-US"/>
        </w:rPr>
      </w:pPr>
      <w:r w:rsidRPr="0026186C">
        <w:rPr>
          <w:rFonts w:ascii="Calibri" w:cs="Calibri"/>
          <w:lang w:val="en-US"/>
        </w:rPr>
        <w:t xml:space="preserve">Webb JA, Wallis EM, Stewardson MJ (2012) A systematic review of published evidence linking wetland plants to water regime components. </w:t>
      </w:r>
      <w:r w:rsidRPr="0026186C">
        <w:rPr>
          <w:rFonts w:ascii="Calibri" w:cs="Calibri"/>
          <w:i/>
          <w:iCs/>
          <w:lang w:val="en-US"/>
        </w:rPr>
        <w:t>Aquatic Botany</w:t>
      </w:r>
      <w:r w:rsidRPr="0026186C">
        <w:rPr>
          <w:rFonts w:ascii="Calibri" w:cs="Calibri"/>
          <w:lang w:val="en-US"/>
        </w:rPr>
        <w:t xml:space="preserve"> </w:t>
      </w:r>
      <w:r w:rsidRPr="0026186C">
        <w:rPr>
          <w:rFonts w:ascii="Calibri" w:cs="Calibri"/>
          <w:b/>
          <w:bCs/>
          <w:lang w:val="en-US"/>
        </w:rPr>
        <w:t>103</w:t>
      </w:r>
      <w:r w:rsidRPr="0026186C">
        <w:rPr>
          <w:rFonts w:ascii="Calibri" w:cs="Calibri"/>
          <w:lang w:val="en-US"/>
        </w:rPr>
        <w:t>, 1–14.</w:t>
      </w:r>
    </w:p>
    <w:p w14:paraId="1D69FB53" w14:textId="77777777" w:rsidR="0026186C" w:rsidRPr="0026186C" w:rsidRDefault="0026186C" w:rsidP="0026186C">
      <w:pPr>
        <w:pStyle w:val="Bibliography"/>
        <w:rPr>
          <w:rFonts w:ascii="Calibri" w:cs="Calibri"/>
          <w:lang w:val="en-US"/>
        </w:rPr>
      </w:pPr>
      <w:r w:rsidRPr="0026186C">
        <w:rPr>
          <w:rFonts w:ascii="Calibri" w:cs="Calibri"/>
          <w:lang w:val="en-US"/>
        </w:rPr>
        <w:t xml:space="preserve">Wetlands International (2012) </w:t>
      </w:r>
      <w:r w:rsidRPr="0026186C">
        <w:rPr>
          <w:rFonts w:ascii="Calibri" w:cs="Calibri"/>
          <w:i/>
          <w:iCs/>
          <w:lang w:val="en-US"/>
        </w:rPr>
        <w:t>Waterbird Population Estimates, Fifth Edition</w:t>
      </w:r>
      <w:r w:rsidRPr="0026186C">
        <w:rPr>
          <w:rFonts w:ascii="Calibri" w:cs="Calibri"/>
          <w:lang w:val="en-US"/>
        </w:rPr>
        <w:t>. Wetlands International, Wageningen, The Netherlands.</w:t>
      </w:r>
    </w:p>
    <w:p w14:paraId="05DB666A" w14:textId="77777777" w:rsidR="0026186C" w:rsidRPr="0026186C" w:rsidRDefault="0026186C" w:rsidP="0026186C">
      <w:pPr>
        <w:pStyle w:val="Bibliography"/>
        <w:rPr>
          <w:rFonts w:ascii="Calibri" w:cs="Calibri"/>
          <w:lang w:val="en-US"/>
        </w:rPr>
      </w:pPr>
      <w:r w:rsidRPr="0026186C">
        <w:rPr>
          <w:rFonts w:ascii="Calibri" w:cs="Calibri"/>
          <w:lang w:val="en-US"/>
        </w:rPr>
        <w:t xml:space="preserve">Ye Q, Giatas G, Aldridge K, Busch B, Brookes J, Gibbs M, Hipsey M, Lorenz Z, Maas R, Oliver R, Shiel R, Woodhead J, Zampatti B (2017) </w:t>
      </w:r>
      <w:r w:rsidRPr="0026186C">
        <w:rPr>
          <w:rFonts w:ascii="Calibri" w:cs="Calibri"/>
          <w:i/>
          <w:iCs/>
          <w:lang w:val="en-US"/>
        </w:rPr>
        <w:t>Long-Term Intervention Monitoring of the Ecological Responses to Commonwealth Environmental Water Delivered to the Lower Murray Selected Area in 2016-17. A report prepared for the Commonwealth Environmental Water Office by the South Australian Research and Development Institute, Aquatic Sciences.</w:t>
      </w:r>
      <w:r w:rsidRPr="0026186C">
        <w:rPr>
          <w:rFonts w:ascii="Calibri" w:cs="Calibri"/>
          <w:lang w:val="en-US"/>
        </w:rPr>
        <w:t xml:space="preserve"> Commonwealth of Australia, Canberra, ACT.</w:t>
      </w:r>
    </w:p>
    <w:p w14:paraId="4CF49A05" w14:textId="77777777" w:rsidR="0026186C" w:rsidRPr="0026186C" w:rsidRDefault="0026186C" w:rsidP="0026186C">
      <w:pPr>
        <w:pStyle w:val="Bibliography"/>
        <w:rPr>
          <w:rFonts w:ascii="Calibri" w:cs="Calibri"/>
          <w:lang w:val="en-US"/>
        </w:rPr>
      </w:pPr>
      <w:r w:rsidRPr="0026186C">
        <w:rPr>
          <w:rFonts w:ascii="Calibri" w:cs="Calibri"/>
          <w:lang w:val="en-US"/>
        </w:rPr>
        <w:t xml:space="preserve">Zampatti B, Wilson P, Baumgartner L, Koster W, Livore J, McCasker N, Tonkin Z, Thiem J, Ye Q (2015) </w:t>
      </w:r>
      <w:r w:rsidRPr="0026186C">
        <w:rPr>
          <w:rFonts w:ascii="Calibri" w:cs="Calibri"/>
          <w:i/>
          <w:iCs/>
          <w:lang w:val="en-US"/>
        </w:rPr>
        <w:t>Reproduction and recruitment of golden perch (Macquaria ambigua ambigua) in the southern Murray-Darling basin in 2013-14: an exploration of river-scale response, connectivity and population dynamics.</w:t>
      </w:r>
      <w:r w:rsidRPr="0026186C">
        <w:rPr>
          <w:rFonts w:ascii="Calibri" w:cs="Calibri"/>
          <w:lang w:val="en-US"/>
        </w:rPr>
        <w:t xml:space="preserve"> SARDI Research Report Series No. 820. SARDI, Adelaide, SA.</w:t>
      </w:r>
    </w:p>
    <w:p w14:paraId="5EC57D6B" w14:textId="77777777" w:rsidR="0026186C" w:rsidRPr="0026186C" w:rsidRDefault="0026186C" w:rsidP="0026186C">
      <w:pPr>
        <w:pStyle w:val="Bibliography"/>
        <w:rPr>
          <w:rFonts w:ascii="Calibri" w:cs="Calibri"/>
          <w:lang w:val="en-US"/>
        </w:rPr>
      </w:pPr>
      <w:r w:rsidRPr="0026186C">
        <w:rPr>
          <w:rFonts w:ascii="Calibri" w:cs="Calibri"/>
          <w:lang w:val="en-US"/>
        </w:rPr>
        <w:t xml:space="preserve">Zhou BS, Wu RSS, Randall DJ, Lam PKS, Ip YK, Chew SF (2000) Metabolic adjustments in the common carp during prolonged hypoxia. </w:t>
      </w:r>
      <w:r w:rsidRPr="0026186C">
        <w:rPr>
          <w:rFonts w:ascii="Calibri" w:cs="Calibri"/>
          <w:i/>
          <w:iCs/>
          <w:lang w:val="en-US"/>
        </w:rPr>
        <w:t>Journal of Fish Biology</w:t>
      </w:r>
      <w:r w:rsidRPr="0026186C">
        <w:rPr>
          <w:rFonts w:ascii="Calibri" w:cs="Calibri"/>
          <w:lang w:val="en-US"/>
        </w:rPr>
        <w:t xml:space="preserve"> </w:t>
      </w:r>
      <w:r w:rsidRPr="0026186C">
        <w:rPr>
          <w:rFonts w:ascii="Calibri" w:cs="Calibri"/>
          <w:b/>
          <w:bCs/>
          <w:lang w:val="en-US"/>
        </w:rPr>
        <w:t>57(5)</w:t>
      </w:r>
      <w:r w:rsidRPr="0026186C">
        <w:rPr>
          <w:rFonts w:ascii="Calibri" w:cs="Calibri"/>
          <w:lang w:val="en-US"/>
        </w:rPr>
        <w:t>, 1160–1171.</w:t>
      </w:r>
    </w:p>
    <w:p w14:paraId="0479EEC6" w14:textId="0517F751" w:rsidR="001611AA" w:rsidRPr="00D65481" w:rsidRDefault="0026186C" w:rsidP="001611AA">
      <w:pPr>
        <w:pStyle w:val="References"/>
      </w:pPr>
      <w:r>
        <w:fldChar w:fldCharType="end"/>
      </w:r>
    </w:p>
    <w:p w14:paraId="54C9CD9D" w14:textId="77777777" w:rsidR="002818EB" w:rsidRPr="00D65481" w:rsidRDefault="002818EB" w:rsidP="00560A29">
      <w:pPr>
        <w:pStyle w:val="References"/>
        <w:sectPr w:rsidR="002818EB" w:rsidRPr="00D65481" w:rsidSect="000B46C9">
          <w:pgSz w:w="11907" w:h="16839" w:code="9"/>
          <w:pgMar w:top="1276" w:right="1440" w:bottom="1276" w:left="1440" w:header="708" w:footer="708" w:gutter="0"/>
          <w:cols w:space="708"/>
          <w:docGrid w:linePitch="360"/>
        </w:sectPr>
      </w:pPr>
      <w:bookmarkStart w:id="129" w:name="_Toc353023401"/>
      <w:bookmarkStart w:id="130" w:name="_Toc353025182"/>
    </w:p>
    <w:p w14:paraId="5CE1D5E7" w14:textId="5F585EB9" w:rsidR="002818EB" w:rsidRPr="00D65481" w:rsidRDefault="00693614" w:rsidP="002818EB">
      <w:pPr>
        <w:pStyle w:val="H1notnumberedinTOC"/>
      </w:pPr>
      <w:bookmarkStart w:id="131" w:name="_Toc527467776"/>
      <w:bookmarkStart w:id="132" w:name="_Ref327604588"/>
      <w:r w:rsidRPr="00D65481">
        <w:t>Appendix A –</w:t>
      </w:r>
      <w:r w:rsidR="002818EB" w:rsidRPr="00D65481">
        <w:t xml:space="preserve"> </w:t>
      </w:r>
      <w:r w:rsidR="003917D8" w:rsidRPr="00D65481">
        <w:t>2016–17</w:t>
      </w:r>
      <w:r w:rsidR="005B00F3" w:rsidRPr="00D65481">
        <w:t xml:space="preserve"> Commonwealth environmental w</w:t>
      </w:r>
      <w:r w:rsidR="002818EB" w:rsidRPr="00D65481">
        <w:t>atering actions</w:t>
      </w:r>
      <w:bookmarkEnd w:id="131"/>
    </w:p>
    <w:bookmarkEnd w:id="132"/>
    <w:p w14:paraId="5ED7DEE6" w14:textId="3CDE3694" w:rsidR="00E75702" w:rsidRPr="00D65481" w:rsidRDefault="00E75702" w:rsidP="00E75702">
      <w:pPr>
        <w:pStyle w:val="TableCaption"/>
        <w:rPr>
          <w:b w:val="0"/>
        </w:rPr>
      </w:pPr>
      <w:r w:rsidRPr="00D65481">
        <w:t xml:space="preserve">Table A1. </w:t>
      </w:r>
      <w:r w:rsidRPr="00D65481">
        <w:rPr>
          <w:b w:val="0"/>
        </w:rPr>
        <w:t xml:space="preserve">Watering actions that included Commonwealth environmental water in </w:t>
      </w:r>
      <w:r w:rsidR="003917D8" w:rsidRPr="00D65481">
        <w:rPr>
          <w:b w:val="0"/>
        </w:rPr>
        <w:t>2016–17</w:t>
      </w:r>
      <w:r w:rsidRPr="00D65481">
        <w:rPr>
          <w:b w:val="0"/>
        </w:rPr>
        <w:t>. Note that many of these actions were implemented in conjunction with other environmental water (The Living Murray, state environmental water) but only the Commonwealth environmental water component is shown here. Expected outcomes have been translated into the categories of the Outcomes Framework for simplicity (Con. = connectivity; Proc. = processes (primary production/decomposition); Res. = resilience; WQ = water quality).</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1"/>
        <w:gridCol w:w="1214"/>
        <w:gridCol w:w="1439"/>
        <w:gridCol w:w="1800"/>
        <w:gridCol w:w="1078"/>
        <w:gridCol w:w="542"/>
        <w:gridCol w:w="603"/>
        <w:gridCol w:w="642"/>
        <w:gridCol w:w="636"/>
        <w:gridCol w:w="780"/>
        <w:gridCol w:w="567"/>
        <w:gridCol w:w="708"/>
        <w:gridCol w:w="567"/>
        <w:gridCol w:w="569"/>
      </w:tblGrid>
      <w:tr w:rsidR="001649EC" w:rsidRPr="00D65481" w14:paraId="4226D77F" w14:textId="77777777" w:rsidTr="008E1B1F">
        <w:trPr>
          <w:trHeight w:val="360"/>
          <w:tblHeader/>
        </w:trPr>
        <w:tc>
          <w:tcPr>
            <w:tcW w:w="987" w:type="pct"/>
            <w:vMerge w:val="restart"/>
            <w:shd w:val="clear" w:color="auto" w:fill="D9D9D9" w:themeFill="background1" w:themeFillShade="D9"/>
            <w:vAlign w:val="center"/>
            <w:hideMark/>
          </w:tcPr>
          <w:p w14:paraId="1A8F118C" w14:textId="77777777" w:rsidR="00E80F40" w:rsidRPr="00D65481" w:rsidRDefault="00E80F40" w:rsidP="00055583">
            <w:pPr>
              <w:spacing w:after="0"/>
              <w:rPr>
                <w:b/>
                <w:bCs/>
                <w:sz w:val="18"/>
                <w:szCs w:val="18"/>
              </w:rPr>
            </w:pPr>
            <w:r w:rsidRPr="00D65481">
              <w:rPr>
                <w:b/>
                <w:bCs/>
                <w:sz w:val="18"/>
                <w:szCs w:val="18"/>
              </w:rPr>
              <w:t>Surface water region/asset</w:t>
            </w:r>
          </w:p>
        </w:tc>
        <w:tc>
          <w:tcPr>
            <w:tcW w:w="437" w:type="pct"/>
            <w:vMerge w:val="restart"/>
            <w:shd w:val="clear" w:color="auto" w:fill="D9D9D9" w:themeFill="background1" w:themeFillShade="D9"/>
            <w:vAlign w:val="center"/>
            <w:hideMark/>
          </w:tcPr>
          <w:p w14:paraId="7DA0E23A" w14:textId="77777777" w:rsidR="00E80F40" w:rsidRPr="00D65481" w:rsidRDefault="00E80F40" w:rsidP="00055583">
            <w:pPr>
              <w:spacing w:after="0"/>
              <w:jc w:val="center"/>
              <w:rPr>
                <w:b/>
                <w:bCs/>
                <w:sz w:val="18"/>
                <w:szCs w:val="18"/>
              </w:rPr>
            </w:pPr>
            <w:r w:rsidRPr="00D65481">
              <w:rPr>
                <w:b/>
                <w:bCs/>
                <w:sz w:val="18"/>
                <w:szCs w:val="18"/>
              </w:rPr>
              <w:t>Watering Action Number</w:t>
            </w:r>
          </w:p>
        </w:tc>
        <w:tc>
          <w:tcPr>
            <w:tcW w:w="518" w:type="pct"/>
            <w:vMerge w:val="restart"/>
            <w:shd w:val="clear" w:color="auto" w:fill="D9D9D9" w:themeFill="background1" w:themeFillShade="D9"/>
            <w:hideMark/>
          </w:tcPr>
          <w:p w14:paraId="2013B805" w14:textId="77777777" w:rsidR="00E80F40" w:rsidRPr="00D65481" w:rsidRDefault="00E80F40" w:rsidP="00714582">
            <w:pPr>
              <w:spacing w:after="0"/>
              <w:jc w:val="center"/>
              <w:rPr>
                <w:b/>
                <w:bCs/>
                <w:sz w:val="18"/>
                <w:szCs w:val="18"/>
              </w:rPr>
            </w:pPr>
            <w:r w:rsidRPr="00D65481">
              <w:rPr>
                <w:b/>
                <w:bCs/>
                <w:sz w:val="18"/>
                <w:szCs w:val="18"/>
              </w:rPr>
              <w:t>Commonwealth environmental water volume (ML)</w:t>
            </w:r>
          </w:p>
        </w:tc>
        <w:tc>
          <w:tcPr>
            <w:tcW w:w="648" w:type="pct"/>
            <w:vMerge w:val="restart"/>
            <w:shd w:val="clear" w:color="auto" w:fill="D9D9D9" w:themeFill="background1" w:themeFillShade="D9"/>
            <w:vAlign w:val="center"/>
          </w:tcPr>
          <w:p w14:paraId="2F874F7D" w14:textId="77777777" w:rsidR="00E80F40" w:rsidRPr="00D65481" w:rsidRDefault="00E80F40" w:rsidP="00055583">
            <w:pPr>
              <w:spacing w:after="0"/>
              <w:jc w:val="center"/>
              <w:rPr>
                <w:b/>
                <w:bCs/>
                <w:sz w:val="18"/>
                <w:szCs w:val="18"/>
              </w:rPr>
            </w:pPr>
            <w:r w:rsidRPr="00D65481">
              <w:rPr>
                <w:b/>
                <w:bCs/>
                <w:sz w:val="18"/>
                <w:szCs w:val="18"/>
              </w:rPr>
              <w:t>Dates</w:t>
            </w:r>
          </w:p>
        </w:tc>
        <w:tc>
          <w:tcPr>
            <w:tcW w:w="388" w:type="pct"/>
            <w:vMerge w:val="restart"/>
            <w:shd w:val="clear" w:color="auto" w:fill="D9D9D9" w:themeFill="background1" w:themeFillShade="D9"/>
            <w:vAlign w:val="center"/>
            <w:hideMark/>
          </w:tcPr>
          <w:p w14:paraId="750146AC" w14:textId="77777777" w:rsidR="00E80F40" w:rsidRPr="00D65481" w:rsidRDefault="00E80F40" w:rsidP="00055583">
            <w:pPr>
              <w:spacing w:after="0"/>
              <w:jc w:val="center"/>
              <w:rPr>
                <w:b/>
                <w:bCs/>
                <w:sz w:val="18"/>
                <w:szCs w:val="18"/>
              </w:rPr>
            </w:pPr>
            <w:r w:rsidRPr="00D65481">
              <w:rPr>
                <w:b/>
                <w:bCs/>
                <w:sz w:val="18"/>
                <w:szCs w:val="18"/>
              </w:rPr>
              <w:t>Flow component</w:t>
            </w:r>
          </w:p>
        </w:tc>
        <w:tc>
          <w:tcPr>
            <w:tcW w:w="2021" w:type="pct"/>
            <w:gridSpan w:val="9"/>
            <w:shd w:val="clear" w:color="auto" w:fill="D9D9D9" w:themeFill="background1" w:themeFillShade="D9"/>
          </w:tcPr>
          <w:p w14:paraId="4D0133A3" w14:textId="77777777" w:rsidR="00E80F40" w:rsidRPr="00D65481" w:rsidRDefault="00E80F40" w:rsidP="00460E3B">
            <w:pPr>
              <w:spacing w:after="0"/>
              <w:jc w:val="center"/>
              <w:rPr>
                <w:b/>
                <w:bCs/>
                <w:sz w:val="18"/>
                <w:szCs w:val="18"/>
              </w:rPr>
            </w:pPr>
            <w:r w:rsidRPr="00D65481">
              <w:rPr>
                <w:b/>
                <w:bCs/>
                <w:sz w:val="18"/>
                <w:szCs w:val="18"/>
              </w:rPr>
              <w:t xml:space="preserve">Expected </w:t>
            </w:r>
            <w:r w:rsidR="00055583" w:rsidRPr="00D65481">
              <w:rPr>
                <w:b/>
                <w:bCs/>
                <w:sz w:val="18"/>
                <w:szCs w:val="18"/>
              </w:rPr>
              <w:t>o</w:t>
            </w:r>
            <w:r w:rsidRPr="00D65481">
              <w:rPr>
                <w:b/>
                <w:bCs/>
                <w:sz w:val="18"/>
                <w:szCs w:val="18"/>
              </w:rPr>
              <w:t>utcome</w:t>
            </w:r>
            <w:r w:rsidR="00460E3B" w:rsidRPr="00D65481">
              <w:rPr>
                <w:b/>
                <w:bCs/>
                <w:sz w:val="18"/>
                <w:szCs w:val="18"/>
              </w:rPr>
              <w:t>s (P = primary; S = secondary</w:t>
            </w:r>
            <w:r w:rsidRPr="00D65481">
              <w:rPr>
                <w:b/>
                <w:bCs/>
                <w:sz w:val="18"/>
                <w:szCs w:val="18"/>
              </w:rPr>
              <w:t>)</w:t>
            </w:r>
          </w:p>
        </w:tc>
      </w:tr>
      <w:tr w:rsidR="00E80F40" w:rsidRPr="00D65481" w14:paraId="3076F21A" w14:textId="77777777" w:rsidTr="008E1B1F">
        <w:trPr>
          <w:trHeight w:val="360"/>
          <w:tblHeader/>
        </w:trPr>
        <w:tc>
          <w:tcPr>
            <w:tcW w:w="987" w:type="pct"/>
            <w:vMerge/>
            <w:shd w:val="clear" w:color="auto" w:fill="D9D9D9" w:themeFill="background1" w:themeFillShade="D9"/>
          </w:tcPr>
          <w:p w14:paraId="6725F076" w14:textId="77777777" w:rsidR="00E80F40" w:rsidRPr="00D65481" w:rsidRDefault="00E80F40" w:rsidP="00714582">
            <w:pPr>
              <w:spacing w:after="0"/>
              <w:rPr>
                <w:b/>
                <w:bCs/>
                <w:sz w:val="18"/>
                <w:szCs w:val="18"/>
              </w:rPr>
            </w:pPr>
          </w:p>
        </w:tc>
        <w:tc>
          <w:tcPr>
            <w:tcW w:w="437" w:type="pct"/>
            <w:vMerge/>
            <w:shd w:val="clear" w:color="auto" w:fill="D9D9D9" w:themeFill="background1" w:themeFillShade="D9"/>
          </w:tcPr>
          <w:p w14:paraId="3586CA17" w14:textId="77777777" w:rsidR="00E80F40" w:rsidRPr="00D65481" w:rsidRDefault="00E80F40" w:rsidP="00714582">
            <w:pPr>
              <w:spacing w:after="0"/>
              <w:jc w:val="center"/>
              <w:rPr>
                <w:b/>
                <w:bCs/>
                <w:sz w:val="16"/>
                <w:szCs w:val="16"/>
              </w:rPr>
            </w:pPr>
          </w:p>
        </w:tc>
        <w:tc>
          <w:tcPr>
            <w:tcW w:w="518" w:type="pct"/>
            <w:vMerge/>
            <w:shd w:val="clear" w:color="auto" w:fill="D9D9D9" w:themeFill="background1" w:themeFillShade="D9"/>
          </w:tcPr>
          <w:p w14:paraId="0F03AB6D" w14:textId="77777777" w:rsidR="00E80F40" w:rsidRPr="00D65481" w:rsidRDefault="00E80F40" w:rsidP="00714582">
            <w:pPr>
              <w:spacing w:after="0"/>
              <w:jc w:val="center"/>
              <w:rPr>
                <w:b/>
                <w:bCs/>
                <w:sz w:val="18"/>
                <w:szCs w:val="18"/>
              </w:rPr>
            </w:pPr>
          </w:p>
        </w:tc>
        <w:tc>
          <w:tcPr>
            <w:tcW w:w="648" w:type="pct"/>
            <w:vMerge/>
            <w:shd w:val="clear" w:color="auto" w:fill="D9D9D9" w:themeFill="background1" w:themeFillShade="D9"/>
          </w:tcPr>
          <w:p w14:paraId="1AD42AA0" w14:textId="77777777" w:rsidR="00E80F40" w:rsidRPr="00D65481" w:rsidRDefault="00E80F40" w:rsidP="00714582">
            <w:pPr>
              <w:spacing w:after="0"/>
              <w:jc w:val="center"/>
              <w:rPr>
                <w:b/>
                <w:bCs/>
                <w:sz w:val="18"/>
                <w:szCs w:val="18"/>
              </w:rPr>
            </w:pPr>
          </w:p>
        </w:tc>
        <w:tc>
          <w:tcPr>
            <w:tcW w:w="388" w:type="pct"/>
            <w:vMerge/>
            <w:shd w:val="clear" w:color="auto" w:fill="D9D9D9" w:themeFill="background1" w:themeFillShade="D9"/>
          </w:tcPr>
          <w:p w14:paraId="5873EE2D" w14:textId="77777777" w:rsidR="00E80F40" w:rsidRPr="00D65481" w:rsidRDefault="00E80F40" w:rsidP="00714582">
            <w:pPr>
              <w:spacing w:after="0"/>
              <w:jc w:val="center"/>
              <w:rPr>
                <w:b/>
                <w:bCs/>
                <w:sz w:val="18"/>
                <w:szCs w:val="18"/>
              </w:rPr>
            </w:pPr>
          </w:p>
        </w:tc>
        <w:tc>
          <w:tcPr>
            <w:tcW w:w="195" w:type="pct"/>
            <w:shd w:val="clear" w:color="auto" w:fill="D9D9D9" w:themeFill="background1" w:themeFillShade="D9"/>
          </w:tcPr>
          <w:p w14:paraId="72851B12" w14:textId="77777777" w:rsidR="00E80F40" w:rsidRPr="00D65481" w:rsidRDefault="00E80F40" w:rsidP="00714582">
            <w:pPr>
              <w:spacing w:after="0"/>
              <w:jc w:val="center"/>
              <w:rPr>
                <w:b/>
                <w:bCs/>
                <w:sz w:val="18"/>
                <w:szCs w:val="18"/>
              </w:rPr>
            </w:pPr>
            <w:r w:rsidRPr="00D65481">
              <w:rPr>
                <w:b/>
                <w:bCs/>
                <w:sz w:val="18"/>
                <w:szCs w:val="18"/>
              </w:rPr>
              <w:t>Fish</w:t>
            </w:r>
          </w:p>
        </w:tc>
        <w:tc>
          <w:tcPr>
            <w:tcW w:w="217" w:type="pct"/>
            <w:shd w:val="clear" w:color="auto" w:fill="D9D9D9" w:themeFill="background1" w:themeFillShade="D9"/>
          </w:tcPr>
          <w:p w14:paraId="776C82DD" w14:textId="77777777" w:rsidR="00E80F40" w:rsidRPr="00D65481" w:rsidRDefault="00E80F40" w:rsidP="00714582">
            <w:pPr>
              <w:spacing w:after="0"/>
              <w:jc w:val="center"/>
              <w:rPr>
                <w:b/>
                <w:bCs/>
                <w:sz w:val="18"/>
                <w:szCs w:val="18"/>
              </w:rPr>
            </w:pPr>
            <w:r w:rsidRPr="00D65481">
              <w:rPr>
                <w:b/>
                <w:bCs/>
                <w:sz w:val="18"/>
                <w:szCs w:val="18"/>
              </w:rPr>
              <w:t>Veg</w:t>
            </w:r>
          </w:p>
        </w:tc>
        <w:tc>
          <w:tcPr>
            <w:tcW w:w="231" w:type="pct"/>
            <w:shd w:val="clear" w:color="auto" w:fill="D9D9D9" w:themeFill="background1" w:themeFillShade="D9"/>
          </w:tcPr>
          <w:p w14:paraId="18E545E8" w14:textId="77777777" w:rsidR="00E80F40" w:rsidRPr="00D65481" w:rsidRDefault="00E80F40" w:rsidP="00714582">
            <w:pPr>
              <w:spacing w:after="0"/>
              <w:jc w:val="center"/>
              <w:rPr>
                <w:b/>
                <w:bCs/>
                <w:sz w:val="18"/>
                <w:szCs w:val="18"/>
              </w:rPr>
            </w:pPr>
            <w:r w:rsidRPr="00D65481">
              <w:rPr>
                <w:b/>
                <w:bCs/>
                <w:sz w:val="18"/>
                <w:szCs w:val="18"/>
              </w:rPr>
              <w:t>Birds</w:t>
            </w:r>
          </w:p>
        </w:tc>
        <w:tc>
          <w:tcPr>
            <w:tcW w:w="229" w:type="pct"/>
            <w:shd w:val="clear" w:color="auto" w:fill="D9D9D9" w:themeFill="background1" w:themeFillShade="D9"/>
          </w:tcPr>
          <w:p w14:paraId="2EB7A53B" w14:textId="77777777" w:rsidR="00E80F40" w:rsidRPr="00D65481" w:rsidRDefault="00E80F40" w:rsidP="00714582">
            <w:pPr>
              <w:spacing w:after="0"/>
              <w:jc w:val="center"/>
              <w:rPr>
                <w:b/>
                <w:bCs/>
                <w:sz w:val="18"/>
                <w:szCs w:val="18"/>
              </w:rPr>
            </w:pPr>
            <w:r w:rsidRPr="00D65481">
              <w:rPr>
                <w:b/>
                <w:bCs/>
                <w:sz w:val="18"/>
                <w:szCs w:val="18"/>
              </w:rPr>
              <w:t>Frogs</w:t>
            </w:r>
          </w:p>
        </w:tc>
        <w:tc>
          <w:tcPr>
            <w:tcW w:w="281" w:type="pct"/>
            <w:shd w:val="clear" w:color="auto" w:fill="D9D9D9" w:themeFill="background1" w:themeFillShade="D9"/>
          </w:tcPr>
          <w:p w14:paraId="564A9B01" w14:textId="77777777" w:rsidR="00E80F40" w:rsidRPr="00D65481" w:rsidRDefault="00E80F40" w:rsidP="00714582">
            <w:pPr>
              <w:spacing w:after="0"/>
              <w:jc w:val="center"/>
              <w:rPr>
                <w:b/>
                <w:bCs/>
                <w:sz w:val="18"/>
                <w:szCs w:val="18"/>
              </w:rPr>
            </w:pPr>
            <w:r w:rsidRPr="00D65481">
              <w:rPr>
                <w:b/>
                <w:bCs/>
                <w:sz w:val="18"/>
                <w:szCs w:val="18"/>
              </w:rPr>
              <w:t>Other</w:t>
            </w:r>
          </w:p>
          <w:p w14:paraId="072955A6" w14:textId="77777777" w:rsidR="00E80F40" w:rsidRPr="00D65481" w:rsidRDefault="00E80F40" w:rsidP="00714582">
            <w:pPr>
              <w:spacing w:after="0"/>
              <w:jc w:val="center"/>
              <w:rPr>
                <w:b/>
                <w:bCs/>
                <w:sz w:val="18"/>
                <w:szCs w:val="18"/>
              </w:rPr>
            </w:pPr>
            <w:r w:rsidRPr="00D65481">
              <w:rPr>
                <w:b/>
                <w:bCs/>
                <w:sz w:val="18"/>
                <w:szCs w:val="18"/>
              </w:rPr>
              <w:t>biota</w:t>
            </w:r>
          </w:p>
        </w:tc>
        <w:tc>
          <w:tcPr>
            <w:tcW w:w="204" w:type="pct"/>
            <w:shd w:val="clear" w:color="auto" w:fill="D9D9D9" w:themeFill="background1" w:themeFillShade="D9"/>
          </w:tcPr>
          <w:p w14:paraId="57C78470" w14:textId="77777777" w:rsidR="00E80F40" w:rsidRPr="00D65481" w:rsidRDefault="00E80F40" w:rsidP="00714582">
            <w:pPr>
              <w:spacing w:after="0"/>
              <w:jc w:val="center"/>
              <w:rPr>
                <w:b/>
                <w:bCs/>
                <w:sz w:val="18"/>
                <w:szCs w:val="18"/>
              </w:rPr>
            </w:pPr>
            <w:r w:rsidRPr="00D65481">
              <w:rPr>
                <w:b/>
                <w:bCs/>
                <w:sz w:val="18"/>
                <w:szCs w:val="18"/>
              </w:rPr>
              <w:t>Con.</w:t>
            </w:r>
          </w:p>
        </w:tc>
        <w:tc>
          <w:tcPr>
            <w:tcW w:w="255" w:type="pct"/>
            <w:shd w:val="clear" w:color="auto" w:fill="D9D9D9" w:themeFill="background1" w:themeFillShade="D9"/>
          </w:tcPr>
          <w:p w14:paraId="1C30B34D" w14:textId="77777777" w:rsidR="00E80F40" w:rsidRPr="00D65481" w:rsidRDefault="00E80F40" w:rsidP="00714582">
            <w:pPr>
              <w:spacing w:after="0"/>
              <w:jc w:val="center"/>
              <w:rPr>
                <w:b/>
                <w:bCs/>
                <w:sz w:val="18"/>
                <w:szCs w:val="18"/>
              </w:rPr>
            </w:pPr>
            <w:r w:rsidRPr="00D65481">
              <w:rPr>
                <w:b/>
                <w:bCs/>
                <w:sz w:val="18"/>
                <w:szCs w:val="18"/>
              </w:rPr>
              <w:t>Proc.</w:t>
            </w:r>
          </w:p>
        </w:tc>
        <w:tc>
          <w:tcPr>
            <w:tcW w:w="204" w:type="pct"/>
            <w:shd w:val="clear" w:color="auto" w:fill="D9D9D9" w:themeFill="background1" w:themeFillShade="D9"/>
          </w:tcPr>
          <w:p w14:paraId="135B590F" w14:textId="77777777" w:rsidR="00E80F40" w:rsidRPr="00D65481" w:rsidRDefault="00E80F40" w:rsidP="00714582">
            <w:pPr>
              <w:spacing w:after="0"/>
              <w:jc w:val="center"/>
              <w:rPr>
                <w:b/>
                <w:bCs/>
                <w:sz w:val="18"/>
                <w:szCs w:val="18"/>
              </w:rPr>
            </w:pPr>
            <w:r w:rsidRPr="00D65481">
              <w:rPr>
                <w:b/>
                <w:bCs/>
                <w:sz w:val="18"/>
                <w:szCs w:val="18"/>
              </w:rPr>
              <w:t>Res.</w:t>
            </w:r>
          </w:p>
        </w:tc>
        <w:tc>
          <w:tcPr>
            <w:tcW w:w="205" w:type="pct"/>
            <w:shd w:val="clear" w:color="auto" w:fill="D9D9D9" w:themeFill="background1" w:themeFillShade="D9"/>
          </w:tcPr>
          <w:p w14:paraId="32743DE3" w14:textId="77777777" w:rsidR="00E80F40" w:rsidRPr="00D65481" w:rsidRDefault="00E80F40" w:rsidP="00714582">
            <w:pPr>
              <w:spacing w:after="0"/>
              <w:jc w:val="center"/>
              <w:rPr>
                <w:b/>
                <w:bCs/>
                <w:sz w:val="18"/>
                <w:szCs w:val="18"/>
              </w:rPr>
            </w:pPr>
            <w:r w:rsidRPr="00D65481">
              <w:rPr>
                <w:b/>
                <w:bCs/>
                <w:sz w:val="18"/>
                <w:szCs w:val="18"/>
              </w:rPr>
              <w:t>WQ</w:t>
            </w:r>
          </w:p>
        </w:tc>
      </w:tr>
      <w:tr w:rsidR="007A08DB" w:rsidRPr="00D65481" w14:paraId="70312C44" w14:textId="77777777" w:rsidTr="00B60335">
        <w:trPr>
          <w:trHeight w:val="20"/>
        </w:trPr>
        <w:tc>
          <w:tcPr>
            <w:tcW w:w="987" w:type="pct"/>
            <w:shd w:val="clear" w:color="auto" w:fill="FFFFFF" w:themeFill="background1"/>
          </w:tcPr>
          <w:p w14:paraId="5E32919B" w14:textId="5E8CCBE2" w:rsidR="007A08DB" w:rsidRPr="00D65481" w:rsidRDefault="007A08DB" w:rsidP="007A08DB">
            <w:pPr>
              <w:spacing w:before="40" w:after="40"/>
              <w:rPr>
                <w:sz w:val="18"/>
                <w:szCs w:val="18"/>
              </w:rPr>
            </w:pPr>
            <w:r w:rsidRPr="00D65481">
              <w:rPr>
                <w:sz w:val="18"/>
                <w:szCs w:val="18"/>
              </w:rPr>
              <w:t>Barwon Darling: Barwon-Darling River and fringing wetlands</w:t>
            </w:r>
          </w:p>
        </w:tc>
        <w:tc>
          <w:tcPr>
            <w:tcW w:w="437" w:type="pct"/>
            <w:shd w:val="clear" w:color="auto" w:fill="FFFFFF" w:themeFill="background1"/>
          </w:tcPr>
          <w:p w14:paraId="5508D00F" w14:textId="4E69E63E" w:rsidR="007A08DB" w:rsidRPr="00D65481" w:rsidRDefault="007A08DB" w:rsidP="007A08DB">
            <w:pPr>
              <w:spacing w:before="40" w:after="40"/>
              <w:jc w:val="center"/>
              <w:rPr>
                <w:sz w:val="18"/>
                <w:szCs w:val="18"/>
              </w:rPr>
            </w:pPr>
            <w:r w:rsidRPr="00D65481">
              <w:rPr>
                <w:sz w:val="18"/>
                <w:szCs w:val="18"/>
              </w:rPr>
              <w:t>111-40</w:t>
            </w:r>
          </w:p>
        </w:tc>
        <w:tc>
          <w:tcPr>
            <w:tcW w:w="518" w:type="pct"/>
            <w:shd w:val="clear" w:color="auto" w:fill="FFFFFF" w:themeFill="background1"/>
          </w:tcPr>
          <w:p w14:paraId="4E22A6BD" w14:textId="30C255F7" w:rsidR="007A08DB" w:rsidRPr="00D65481" w:rsidRDefault="007A08DB" w:rsidP="007A08DB">
            <w:pPr>
              <w:spacing w:before="40" w:after="40"/>
              <w:jc w:val="center"/>
              <w:rPr>
                <w:sz w:val="18"/>
                <w:szCs w:val="18"/>
              </w:rPr>
            </w:pPr>
            <w:r w:rsidRPr="00D65481">
              <w:rPr>
                <w:sz w:val="18"/>
                <w:szCs w:val="18"/>
              </w:rPr>
              <w:t>9446</w:t>
            </w:r>
          </w:p>
        </w:tc>
        <w:tc>
          <w:tcPr>
            <w:tcW w:w="648" w:type="pct"/>
            <w:shd w:val="clear" w:color="auto" w:fill="FFFFFF" w:themeFill="background1"/>
          </w:tcPr>
          <w:p w14:paraId="226391F4" w14:textId="516554FC" w:rsidR="007A08DB" w:rsidRPr="00D65481" w:rsidRDefault="007A08DB" w:rsidP="007A08DB">
            <w:pPr>
              <w:spacing w:before="40" w:after="40"/>
              <w:jc w:val="center"/>
              <w:rPr>
                <w:sz w:val="18"/>
                <w:szCs w:val="18"/>
              </w:rPr>
            </w:pPr>
            <w:r w:rsidRPr="00D65481">
              <w:rPr>
                <w:sz w:val="18"/>
                <w:szCs w:val="18"/>
              </w:rPr>
              <w:t>01/07/16 - 15/08/16</w:t>
            </w:r>
          </w:p>
        </w:tc>
        <w:tc>
          <w:tcPr>
            <w:tcW w:w="388" w:type="pct"/>
            <w:shd w:val="clear" w:color="auto" w:fill="FFFFFF" w:themeFill="background1"/>
          </w:tcPr>
          <w:p w14:paraId="60E309B1" w14:textId="2CFBB2C6"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00F7B328" w14:textId="77777777" w:rsidR="007A08DB" w:rsidRPr="00D65481" w:rsidRDefault="007A08DB" w:rsidP="007A08DB">
            <w:pPr>
              <w:spacing w:before="40" w:after="40"/>
              <w:jc w:val="center"/>
              <w:rPr>
                <w:sz w:val="18"/>
                <w:szCs w:val="18"/>
              </w:rPr>
            </w:pPr>
          </w:p>
        </w:tc>
        <w:tc>
          <w:tcPr>
            <w:tcW w:w="217" w:type="pct"/>
            <w:shd w:val="clear" w:color="auto" w:fill="FFFFFF" w:themeFill="background1"/>
          </w:tcPr>
          <w:p w14:paraId="39A0AF91" w14:textId="53005BCB" w:rsidR="007A08DB" w:rsidRPr="00D65481" w:rsidRDefault="007A08DB" w:rsidP="007A08DB">
            <w:pPr>
              <w:spacing w:before="40" w:after="40"/>
              <w:jc w:val="center"/>
              <w:rPr>
                <w:sz w:val="18"/>
                <w:szCs w:val="18"/>
              </w:rPr>
            </w:pPr>
          </w:p>
        </w:tc>
        <w:tc>
          <w:tcPr>
            <w:tcW w:w="231" w:type="pct"/>
            <w:shd w:val="clear" w:color="auto" w:fill="FFFFFF" w:themeFill="background1"/>
          </w:tcPr>
          <w:p w14:paraId="647C23B1"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097236B0"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7DA8BB4D"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4D26701C" w14:textId="31137871" w:rsidR="007A08DB" w:rsidRPr="00D65481" w:rsidRDefault="007A08DB" w:rsidP="007A08DB">
            <w:pPr>
              <w:spacing w:before="40" w:after="40"/>
              <w:jc w:val="center"/>
              <w:rPr>
                <w:sz w:val="18"/>
                <w:szCs w:val="18"/>
              </w:rPr>
            </w:pPr>
          </w:p>
        </w:tc>
        <w:tc>
          <w:tcPr>
            <w:tcW w:w="255" w:type="pct"/>
            <w:shd w:val="clear" w:color="auto" w:fill="FFFFFF" w:themeFill="background1"/>
          </w:tcPr>
          <w:p w14:paraId="56A7B4D1" w14:textId="30F95218"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7AD09D2C" w14:textId="08438CC3" w:rsidR="007A08DB" w:rsidRPr="00D65481" w:rsidRDefault="007A08DB" w:rsidP="007A08DB">
            <w:pPr>
              <w:spacing w:before="40" w:after="40"/>
              <w:jc w:val="center"/>
              <w:rPr>
                <w:sz w:val="18"/>
                <w:szCs w:val="18"/>
              </w:rPr>
            </w:pPr>
            <w:r w:rsidRPr="00D65481">
              <w:rPr>
                <w:sz w:val="18"/>
                <w:szCs w:val="18"/>
              </w:rPr>
              <w:t>P</w:t>
            </w:r>
          </w:p>
        </w:tc>
        <w:tc>
          <w:tcPr>
            <w:tcW w:w="205" w:type="pct"/>
            <w:shd w:val="clear" w:color="auto" w:fill="FFFFFF" w:themeFill="background1"/>
          </w:tcPr>
          <w:p w14:paraId="302AACBA" w14:textId="77B2533A" w:rsidR="007A08DB" w:rsidRPr="00D65481" w:rsidRDefault="007A08DB" w:rsidP="007A08DB">
            <w:pPr>
              <w:spacing w:before="40" w:after="40"/>
              <w:jc w:val="center"/>
              <w:rPr>
                <w:sz w:val="18"/>
                <w:szCs w:val="18"/>
              </w:rPr>
            </w:pPr>
            <w:r w:rsidRPr="00D65481">
              <w:rPr>
                <w:sz w:val="18"/>
                <w:szCs w:val="18"/>
              </w:rPr>
              <w:t>S</w:t>
            </w:r>
          </w:p>
        </w:tc>
      </w:tr>
      <w:tr w:rsidR="007A08DB" w:rsidRPr="00D65481" w14:paraId="6AFA575D" w14:textId="77777777" w:rsidTr="00B60335">
        <w:trPr>
          <w:trHeight w:val="20"/>
        </w:trPr>
        <w:tc>
          <w:tcPr>
            <w:tcW w:w="987" w:type="pct"/>
            <w:shd w:val="clear" w:color="auto" w:fill="FFFFFF" w:themeFill="background1"/>
          </w:tcPr>
          <w:p w14:paraId="297C1E99" w14:textId="5A768699" w:rsidR="007A08DB" w:rsidRPr="00D65481" w:rsidRDefault="007A08DB" w:rsidP="007A08DB">
            <w:pPr>
              <w:spacing w:before="40" w:after="40"/>
              <w:rPr>
                <w:sz w:val="18"/>
                <w:szCs w:val="18"/>
              </w:rPr>
            </w:pPr>
            <w:r w:rsidRPr="00D65481">
              <w:rPr>
                <w:sz w:val="18"/>
                <w:szCs w:val="18"/>
              </w:rPr>
              <w:t>Barwon Darling: Barwon-Darling River and fringing wetlands</w:t>
            </w:r>
          </w:p>
        </w:tc>
        <w:tc>
          <w:tcPr>
            <w:tcW w:w="437" w:type="pct"/>
            <w:shd w:val="clear" w:color="auto" w:fill="FFFFFF" w:themeFill="background1"/>
          </w:tcPr>
          <w:p w14:paraId="19AE8AA8" w14:textId="4FB2B5A9" w:rsidR="007A08DB" w:rsidRPr="00D65481" w:rsidRDefault="007A08DB" w:rsidP="007A08DB">
            <w:pPr>
              <w:spacing w:before="40" w:after="40"/>
              <w:jc w:val="center"/>
              <w:rPr>
                <w:sz w:val="18"/>
                <w:szCs w:val="18"/>
              </w:rPr>
            </w:pPr>
            <w:r w:rsidRPr="00D65481">
              <w:rPr>
                <w:sz w:val="18"/>
                <w:szCs w:val="18"/>
              </w:rPr>
              <w:t>111-40</w:t>
            </w:r>
          </w:p>
        </w:tc>
        <w:tc>
          <w:tcPr>
            <w:tcW w:w="518" w:type="pct"/>
            <w:shd w:val="clear" w:color="auto" w:fill="FFFFFF" w:themeFill="background1"/>
          </w:tcPr>
          <w:p w14:paraId="580A15EA" w14:textId="2A68B9C7" w:rsidR="007A08DB" w:rsidRPr="00D65481" w:rsidRDefault="007A08DB" w:rsidP="007A08DB">
            <w:pPr>
              <w:spacing w:before="40" w:after="40"/>
              <w:jc w:val="center"/>
              <w:rPr>
                <w:sz w:val="18"/>
                <w:szCs w:val="18"/>
              </w:rPr>
            </w:pPr>
            <w:r w:rsidRPr="00D65481">
              <w:rPr>
                <w:sz w:val="18"/>
                <w:szCs w:val="18"/>
              </w:rPr>
              <w:t>3631</w:t>
            </w:r>
          </w:p>
        </w:tc>
        <w:tc>
          <w:tcPr>
            <w:tcW w:w="648" w:type="pct"/>
            <w:shd w:val="clear" w:color="auto" w:fill="FFFFFF" w:themeFill="background1"/>
          </w:tcPr>
          <w:p w14:paraId="15F78568" w14:textId="64BB74FD" w:rsidR="007A08DB" w:rsidRPr="00D65481" w:rsidRDefault="007A08DB" w:rsidP="007A08DB">
            <w:pPr>
              <w:spacing w:before="40" w:after="40"/>
              <w:jc w:val="center"/>
              <w:rPr>
                <w:sz w:val="18"/>
                <w:szCs w:val="18"/>
              </w:rPr>
            </w:pPr>
            <w:r w:rsidRPr="00D65481">
              <w:rPr>
                <w:sz w:val="18"/>
                <w:szCs w:val="18"/>
              </w:rPr>
              <w:t>20/08/16 - 31/08/16</w:t>
            </w:r>
          </w:p>
        </w:tc>
        <w:tc>
          <w:tcPr>
            <w:tcW w:w="388" w:type="pct"/>
            <w:shd w:val="clear" w:color="auto" w:fill="FFFFFF" w:themeFill="background1"/>
          </w:tcPr>
          <w:p w14:paraId="53C5A0A0" w14:textId="39E23B92"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5FAFFCA7" w14:textId="77777777" w:rsidR="007A08DB" w:rsidRPr="00D65481" w:rsidRDefault="007A08DB" w:rsidP="007A08DB">
            <w:pPr>
              <w:spacing w:before="40" w:after="40"/>
              <w:jc w:val="center"/>
              <w:rPr>
                <w:sz w:val="18"/>
                <w:szCs w:val="18"/>
              </w:rPr>
            </w:pPr>
          </w:p>
        </w:tc>
        <w:tc>
          <w:tcPr>
            <w:tcW w:w="217" w:type="pct"/>
            <w:shd w:val="clear" w:color="auto" w:fill="FFFFFF" w:themeFill="background1"/>
          </w:tcPr>
          <w:p w14:paraId="7D7C8D66" w14:textId="646C5ED3" w:rsidR="007A08DB" w:rsidRPr="00D65481" w:rsidRDefault="007A08DB" w:rsidP="007A08DB">
            <w:pPr>
              <w:spacing w:before="40" w:after="40"/>
              <w:jc w:val="center"/>
              <w:rPr>
                <w:sz w:val="18"/>
                <w:szCs w:val="18"/>
              </w:rPr>
            </w:pPr>
          </w:p>
        </w:tc>
        <w:tc>
          <w:tcPr>
            <w:tcW w:w="231" w:type="pct"/>
            <w:shd w:val="clear" w:color="auto" w:fill="FFFFFF" w:themeFill="background1"/>
          </w:tcPr>
          <w:p w14:paraId="2E497020" w14:textId="48F11982" w:rsidR="007A08DB" w:rsidRPr="00D65481" w:rsidRDefault="007A08DB" w:rsidP="007A08DB">
            <w:pPr>
              <w:spacing w:before="40" w:after="40"/>
              <w:jc w:val="center"/>
              <w:rPr>
                <w:sz w:val="18"/>
                <w:szCs w:val="18"/>
              </w:rPr>
            </w:pPr>
          </w:p>
        </w:tc>
        <w:tc>
          <w:tcPr>
            <w:tcW w:w="229" w:type="pct"/>
            <w:shd w:val="clear" w:color="auto" w:fill="FFFFFF" w:themeFill="background1"/>
          </w:tcPr>
          <w:p w14:paraId="525F4F05"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2D675307"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6FE8EFB5" w14:textId="3AFAF761" w:rsidR="007A08DB" w:rsidRPr="00D65481" w:rsidRDefault="007A08DB" w:rsidP="007A08DB">
            <w:pPr>
              <w:spacing w:before="40" w:after="40"/>
              <w:jc w:val="center"/>
              <w:rPr>
                <w:sz w:val="18"/>
                <w:szCs w:val="18"/>
              </w:rPr>
            </w:pPr>
          </w:p>
        </w:tc>
        <w:tc>
          <w:tcPr>
            <w:tcW w:w="255" w:type="pct"/>
            <w:shd w:val="clear" w:color="auto" w:fill="FFFFFF" w:themeFill="background1"/>
          </w:tcPr>
          <w:p w14:paraId="5640ED7C" w14:textId="67CF354A"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13E39C45" w14:textId="227BBEBA" w:rsidR="007A08DB" w:rsidRPr="00D65481" w:rsidRDefault="007A08DB" w:rsidP="007A08DB">
            <w:pPr>
              <w:spacing w:before="40" w:after="40"/>
              <w:jc w:val="center"/>
              <w:rPr>
                <w:sz w:val="18"/>
                <w:szCs w:val="18"/>
              </w:rPr>
            </w:pPr>
            <w:r w:rsidRPr="00D65481">
              <w:rPr>
                <w:sz w:val="18"/>
                <w:szCs w:val="18"/>
              </w:rPr>
              <w:t>P</w:t>
            </w:r>
          </w:p>
        </w:tc>
        <w:tc>
          <w:tcPr>
            <w:tcW w:w="205" w:type="pct"/>
            <w:shd w:val="clear" w:color="auto" w:fill="FFFFFF" w:themeFill="background1"/>
          </w:tcPr>
          <w:p w14:paraId="1DEEBDF6" w14:textId="0F2FCEFC" w:rsidR="007A08DB" w:rsidRPr="00D65481" w:rsidRDefault="007A08DB" w:rsidP="007A08DB">
            <w:pPr>
              <w:spacing w:before="40" w:after="40"/>
              <w:jc w:val="center"/>
              <w:rPr>
                <w:sz w:val="18"/>
                <w:szCs w:val="18"/>
              </w:rPr>
            </w:pPr>
            <w:r w:rsidRPr="00D65481">
              <w:rPr>
                <w:sz w:val="18"/>
                <w:szCs w:val="18"/>
              </w:rPr>
              <w:t>S</w:t>
            </w:r>
          </w:p>
        </w:tc>
      </w:tr>
      <w:tr w:rsidR="007A08DB" w:rsidRPr="00D65481" w14:paraId="3BAD93D4" w14:textId="77777777" w:rsidTr="00B60335">
        <w:trPr>
          <w:trHeight w:val="20"/>
        </w:trPr>
        <w:tc>
          <w:tcPr>
            <w:tcW w:w="987" w:type="pct"/>
            <w:shd w:val="clear" w:color="auto" w:fill="FFFFFF" w:themeFill="background1"/>
          </w:tcPr>
          <w:p w14:paraId="20F67230" w14:textId="10169232" w:rsidR="007A08DB" w:rsidRPr="00D65481" w:rsidRDefault="007A08DB" w:rsidP="007A08DB">
            <w:pPr>
              <w:spacing w:before="40" w:after="40"/>
              <w:rPr>
                <w:sz w:val="18"/>
                <w:szCs w:val="18"/>
              </w:rPr>
            </w:pPr>
            <w:r w:rsidRPr="00D65481">
              <w:rPr>
                <w:sz w:val="18"/>
                <w:szCs w:val="18"/>
              </w:rPr>
              <w:t>Barwon Darling: Barwon-Darling River and fringing wetlands</w:t>
            </w:r>
          </w:p>
        </w:tc>
        <w:tc>
          <w:tcPr>
            <w:tcW w:w="437" w:type="pct"/>
            <w:shd w:val="clear" w:color="auto" w:fill="FFFFFF" w:themeFill="background1"/>
          </w:tcPr>
          <w:p w14:paraId="29876864" w14:textId="15EFE5C5" w:rsidR="007A08DB" w:rsidRPr="00D65481" w:rsidRDefault="007A08DB" w:rsidP="007A08DB">
            <w:pPr>
              <w:spacing w:before="40" w:after="40"/>
              <w:jc w:val="center"/>
              <w:rPr>
                <w:sz w:val="18"/>
                <w:szCs w:val="18"/>
              </w:rPr>
            </w:pPr>
            <w:r w:rsidRPr="00D65481">
              <w:rPr>
                <w:sz w:val="18"/>
                <w:szCs w:val="18"/>
              </w:rPr>
              <w:t>111-40</w:t>
            </w:r>
          </w:p>
        </w:tc>
        <w:tc>
          <w:tcPr>
            <w:tcW w:w="518" w:type="pct"/>
            <w:shd w:val="clear" w:color="auto" w:fill="FFFFFF" w:themeFill="background1"/>
          </w:tcPr>
          <w:p w14:paraId="4ABC8CB5" w14:textId="0EABC0FE" w:rsidR="007A08DB" w:rsidRPr="00D65481" w:rsidRDefault="007A08DB" w:rsidP="007A08DB">
            <w:pPr>
              <w:spacing w:before="40" w:after="40"/>
              <w:jc w:val="center"/>
              <w:rPr>
                <w:sz w:val="18"/>
                <w:szCs w:val="18"/>
              </w:rPr>
            </w:pPr>
            <w:r w:rsidRPr="00D65481">
              <w:rPr>
                <w:sz w:val="18"/>
                <w:szCs w:val="18"/>
              </w:rPr>
              <w:t>13719</w:t>
            </w:r>
          </w:p>
        </w:tc>
        <w:tc>
          <w:tcPr>
            <w:tcW w:w="648" w:type="pct"/>
            <w:shd w:val="clear" w:color="auto" w:fill="FFFFFF" w:themeFill="background1"/>
          </w:tcPr>
          <w:p w14:paraId="3E6EE76D" w14:textId="0D502312" w:rsidR="007A08DB" w:rsidRPr="00D65481" w:rsidRDefault="007A08DB" w:rsidP="007A08DB">
            <w:pPr>
              <w:spacing w:before="40" w:after="40"/>
              <w:jc w:val="center"/>
              <w:rPr>
                <w:sz w:val="18"/>
                <w:szCs w:val="18"/>
              </w:rPr>
            </w:pPr>
            <w:r w:rsidRPr="00D65481">
              <w:rPr>
                <w:sz w:val="18"/>
                <w:szCs w:val="18"/>
              </w:rPr>
              <w:t>13/09/16 - 01/10/16</w:t>
            </w:r>
          </w:p>
        </w:tc>
        <w:tc>
          <w:tcPr>
            <w:tcW w:w="388" w:type="pct"/>
            <w:shd w:val="clear" w:color="auto" w:fill="FFFFFF" w:themeFill="background1"/>
          </w:tcPr>
          <w:p w14:paraId="3FB11B1D" w14:textId="180B1748"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0869EB33" w14:textId="77777777" w:rsidR="007A08DB" w:rsidRPr="00D65481" w:rsidRDefault="007A08DB" w:rsidP="007A08DB">
            <w:pPr>
              <w:spacing w:before="40" w:after="40"/>
              <w:jc w:val="center"/>
              <w:rPr>
                <w:sz w:val="18"/>
                <w:szCs w:val="18"/>
              </w:rPr>
            </w:pPr>
          </w:p>
        </w:tc>
        <w:tc>
          <w:tcPr>
            <w:tcW w:w="217" w:type="pct"/>
            <w:shd w:val="clear" w:color="auto" w:fill="FFFFFF" w:themeFill="background1"/>
          </w:tcPr>
          <w:p w14:paraId="6270B7D3" w14:textId="77777777" w:rsidR="007A08DB" w:rsidRPr="00D65481" w:rsidRDefault="007A08DB" w:rsidP="007A08DB">
            <w:pPr>
              <w:spacing w:before="40" w:after="40"/>
              <w:jc w:val="center"/>
              <w:rPr>
                <w:sz w:val="18"/>
                <w:szCs w:val="18"/>
              </w:rPr>
            </w:pPr>
          </w:p>
        </w:tc>
        <w:tc>
          <w:tcPr>
            <w:tcW w:w="231" w:type="pct"/>
            <w:shd w:val="clear" w:color="auto" w:fill="FFFFFF" w:themeFill="background1"/>
          </w:tcPr>
          <w:p w14:paraId="1949119D" w14:textId="51E0CD69" w:rsidR="007A08DB" w:rsidRPr="00D65481" w:rsidRDefault="007A08DB" w:rsidP="007A08DB">
            <w:pPr>
              <w:spacing w:before="40" w:after="40"/>
              <w:jc w:val="center"/>
              <w:rPr>
                <w:sz w:val="18"/>
                <w:szCs w:val="18"/>
              </w:rPr>
            </w:pPr>
          </w:p>
        </w:tc>
        <w:tc>
          <w:tcPr>
            <w:tcW w:w="229" w:type="pct"/>
            <w:shd w:val="clear" w:color="auto" w:fill="FFFFFF" w:themeFill="background1"/>
          </w:tcPr>
          <w:p w14:paraId="23358675"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577408D9"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9845E93"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062CFCE8" w14:textId="133C382B"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06EEF90C" w14:textId="0050ADA8" w:rsidR="007A08DB" w:rsidRPr="00D65481" w:rsidRDefault="007A08DB" w:rsidP="007A08DB">
            <w:pPr>
              <w:spacing w:before="40" w:after="40"/>
              <w:jc w:val="center"/>
              <w:rPr>
                <w:sz w:val="18"/>
                <w:szCs w:val="18"/>
              </w:rPr>
            </w:pPr>
            <w:r w:rsidRPr="00D65481">
              <w:rPr>
                <w:sz w:val="18"/>
                <w:szCs w:val="18"/>
              </w:rPr>
              <w:t>P</w:t>
            </w:r>
          </w:p>
        </w:tc>
        <w:tc>
          <w:tcPr>
            <w:tcW w:w="205" w:type="pct"/>
            <w:shd w:val="clear" w:color="auto" w:fill="FFFFFF" w:themeFill="background1"/>
          </w:tcPr>
          <w:p w14:paraId="18D4EDA5" w14:textId="38245737" w:rsidR="007A08DB" w:rsidRPr="00D65481" w:rsidRDefault="007A08DB" w:rsidP="007A08DB">
            <w:pPr>
              <w:spacing w:before="40" w:after="40"/>
              <w:jc w:val="center"/>
              <w:rPr>
                <w:sz w:val="18"/>
                <w:szCs w:val="18"/>
              </w:rPr>
            </w:pPr>
            <w:r w:rsidRPr="00D65481">
              <w:rPr>
                <w:sz w:val="18"/>
                <w:szCs w:val="18"/>
              </w:rPr>
              <w:t>S</w:t>
            </w:r>
          </w:p>
        </w:tc>
      </w:tr>
      <w:tr w:rsidR="007A08DB" w:rsidRPr="00D65481" w14:paraId="45D9CA57" w14:textId="77777777" w:rsidTr="00B60335">
        <w:trPr>
          <w:trHeight w:val="20"/>
        </w:trPr>
        <w:tc>
          <w:tcPr>
            <w:tcW w:w="987" w:type="pct"/>
            <w:shd w:val="clear" w:color="auto" w:fill="FFFFFF" w:themeFill="background1"/>
          </w:tcPr>
          <w:p w14:paraId="0D0D1166" w14:textId="4CF3503F" w:rsidR="007A08DB" w:rsidRPr="00D65481" w:rsidRDefault="007A08DB" w:rsidP="007A08DB">
            <w:pPr>
              <w:spacing w:before="40" w:after="40"/>
              <w:rPr>
                <w:sz w:val="18"/>
                <w:szCs w:val="18"/>
              </w:rPr>
            </w:pPr>
            <w:r w:rsidRPr="00D65481">
              <w:rPr>
                <w:sz w:val="18"/>
                <w:szCs w:val="18"/>
              </w:rPr>
              <w:t>Border Rivers - Severn River</w:t>
            </w:r>
          </w:p>
        </w:tc>
        <w:tc>
          <w:tcPr>
            <w:tcW w:w="437" w:type="pct"/>
            <w:shd w:val="clear" w:color="auto" w:fill="FFFFFF" w:themeFill="background1"/>
          </w:tcPr>
          <w:p w14:paraId="49612050" w14:textId="2F4E7415" w:rsidR="007A08DB" w:rsidRPr="00D65481" w:rsidRDefault="007A08DB" w:rsidP="007A08DB">
            <w:pPr>
              <w:spacing w:before="40" w:after="40"/>
              <w:jc w:val="center"/>
              <w:rPr>
                <w:sz w:val="18"/>
                <w:szCs w:val="18"/>
              </w:rPr>
            </w:pPr>
            <w:r w:rsidRPr="00D65481">
              <w:rPr>
                <w:sz w:val="18"/>
                <w:szCs w:val="18"/>
              </w:rPr>
              <w:t>111-33</w:t>
            </w:r>
          </w:p>
        </w:tc>
        <w:tc>
          <w:tcPr>
            <w:tcW w:w="518" w:type="pct"/>
            <w:shd w:val="clear" w:color="auto" w:fill="FFFFFF" w:themeFill="background1"/>
          </w:tcPr>
          <w:p w14:paraId="2E2187FD" w14:textId="6E177E80" w:rsidR="007A08DB" w:rsidRPr="00D65481" w:rsidRDefault="007A08DB" w:rsidP="007A08DB">
            <w:pPr>
              <w:spacing w:before="40" w:after="40"/>
              <w:jc w:val="center"/>
              <w:rPr>
                <w:sz w:val="18"/>
                <w:szCs w:val="18"/>
              </w:rPr>
            </w:pPr>
            <w:r w:rsidRPr="00D65481">
              <w:rPr>
                <w:sz w:val="18"/>
                <w:szCs w:val="18"/>
              </w:rPr>
              <w:t>823.53</w:t>
            </w:r>
          </w:p>
        </w:tc>
        <w:tc>
          <w:tcPr>
            <w:tcW w:w="648" w:type="pct"/>
            <w:shd w:val="clear" w:color="auto" w:fill="FFFFFF" w:themeFill="background1"/>
          </w:tcPr>
          <w:p w14:paraId="576AB01A" w14:textId="76913155" w:rsidR="007A08DB" w:rsidRPr="00D65481" w:rsidRDefault="007A08DB" w:rsidP="007A08DB">
            <w:pPr>
              <w:spacing w:before="40" w:after="40"/>
              <w:jc w:val="center"/>
              <w:rPr>
                <w:sz w:val="18"/>
                <w:szCs w:val="18"/>
              </w:rPr>
            </w:pPr>
            <w:r w:rsidRPr="00D65481">
              <w:rPr>
                <w:sz w:val="18"/>
                <w:szCs w:val="18"/>
              </w:rPr>
              <w:t>01/07/16 - 30/06/17</w:t>
            </w:r>
          </w:p>
        </w:tc>
        <w:tc>
          <w:tcPr>
            <w:tcW w:w="388" w:type="pct"/>
            <w:shd w:val="clear" w:color="auto" w:fill="FFFFFF" w:themeFill="background1"/>
          </w:tcPr>
          <w:p w14:paraId="32F2C251" w14:textId="2889D4EC" w:rsidR="007A08DB" w:rsidRPr="00D65481" w:rsidRDefault="007A08DB" w:rsidP="007A08DB">
            <w:pPr>
              <w:spacing w:before="40" w:after="40"/>
              <w:jc w:val="center"/>
              <w:rPr>
                <w:sz w:val="18"/>
                <w:szCs w:val="18"/>
              </w:rPr>
            </w:pPr>
            <w:r w:rsidRPr="00D65481">
              <w:rPr>
                <w:rFonts w:ascii="Calibri" w:hAnsi="Calibri" w:cs="Calibri"/>
                <w:sz w:val="18"/>
                <w:szCs w:val="18"/>
              </w:rPr>
              <w:t>Bankfull</w:t>
            </w:r>
          </w:p>
        </w:tc>
        <w:tc>
          <w:tcPr>
            <w:tcW w:w="195" w:type="pct"/>
            <w:shd w:val="clear" w:color="auto" w:fill="FFFFFF" w:themeFill="background1"/>
          </w:tcPr>
          <w:p w14:paraId="26157458" w14:textId="65329F43"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201D226C" w14:textId="6214B5B7" w:rsidR="007A08DB" w:rsidRPr="00D65481" w:rsidRDefault="007A08DB"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18BE4388" w14:textId="227A7539" w:rsidR="007A08DB" w:rsidRPr="00D65481" w:rsidRDefault="007A08DB" w:rsidP="007A08DB">
            <w:pPr>
              <w:spacing w:before="40" w:after="40"/>
              <w:jc w:val="center"/>
              <w:rPr>
                <w:sz w:val="18"/>
                <w:szCs w:val="18"/>
              </w:rPr>
            </w:pPr>
          </w:p>
        </w:tc>
        <w:tc>
          <w:tcPr>
            <w:tcW w:w="229" w:type="pct"/>
            <w:shd w:val="clear" w:color="auto" w:fill="FFFFFF" w:themeFill="background1"/>
          </w:tcPr>
          <w:p w14:paraId="56317805"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42D639D3" w14:textId="2E76E6A1" w:rsidR="007A08DB" w:rsidRPr="00D65481" w:rsidRDefault="007A08DB" w:rsidP="007A08DB">
            <w:pPr>
              <w:spacing w:before="40" w:after="40"/>
              <w:jc w:val="center"/>
              <w:rPr>
                <w:sz w:val="18"/>
                <w:szCs w:val="18"/>
              </w:rPr>
            </w:pPr>
          </w:p>
        </w:tc>
        <w:tc>
          <w:tcPr>
            <w:tcW w:w="204" w:type="pct"/>
            <w:shd w:val="clear" w:color="auto" w:fill="FFFFFF" w:themeFill="background1"/>
          </w:tcPr>
          <w:p w14:paraId="2F751D9C" w14:textId="4F273707" w:rsidR="007A08DB" w:rsidRPr="00D65481" w:rsidRDefault="007A08DB" w:rsidP="007A08DB">
            <w:pPr>
              <w:spacing w:before="40" w:after="40"/>
              <w:jc w:val="center"/>
              <w:rPr>
                <w:sz w:val="18"/>
                <w:szCs w:val="18"/>
              </w:rPr>
            </w:pPr>
          </w:p>
        </w:tc>
        <w:tc>
          <w:tcPr>
            <w:tcW w:w="255" w:type="pct"/>
            <w:shd w:val="clear" w:color="auto" w:fill="FFFFFF" w:themeFill="background1"/>
          </w:tcPr>
          <w:p w14:paraId="3AFDA7DD"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301D99FC" w14:textId="3222AF78" w:rsidR="007A08DB" w:rsidRPr="00D65481" w:rsidRDefault="007A08DB" w:rsidP="007A08DB">
            <w:pPr>
              <w:spacing w:before="40" w:after="40"/>
              <w:jc w:val="center"/>
              <w:rPr>
                <w:sz w:val="18"/>
                <w:szCs w:val="18"/>
              </w:rPr>
            </w:pPr>
            <w:r w:rsidRPr="00D65481">
              <w:rPr>
                <w:sz w:val="18"/>
                <w:szCs w:val="18"/>
              </w:rPr>
              <w:t>P</w:t>
            </w:r>
          </w:p>
        </w:tc>
        <w:tc>
          <w:tcPr>
            <w:tcW w:w="205" w:type="pct"/>
            <w:shd w:val="clear" w:color="auto" w:fill="FFFFFF" w:themeFill="background1"/>
          </w:tcPr>
          <w:p w14:paraId="7AA92412" w14:textId="2D31160A" w:rsidR="007A08DB" w:rsidRPr="00D65481" w:rsidRDefault="007A08DB" w:rsidP="007A08DB">
            <w:pPr>
              <w:spacing w:before="40" w:after="40"/>
              <w:jc w:val="center"/>
              <w:rPr>
                <w:sz w:val="18"/>
                <w:szCs w:val="18"/>
              </w:rPr>
            </w:pPr>
          </w:p>
        </w:tc>
      </w:tr>
      <w:tr w:rsidR="007A08DB" w:rsidRPr="00D65481" w14:paraId="0CDB78A4" w14:textId="77777777" w:rsidTr="00B60335">
        <w:trPr>
          <w:trHeight w:val="20"/>
        </w:trPr>
        <w:tc>
          <w:tcPr>
            <w:tcW w:w="987" w:type="pct"/>
            <w:shd w:val="clear" w:color="auto" w:fill="FFFFFF" w:themeFill="background1"/>
          </w:tcPr>
          <w:p w14:paraId="4F343290" w14:textId="2D5A50B0" w:rsidR="007A08DB" w:rsidRPr="00D65481" w:rsidRDefault="007A08DB" w:rsidP="007A08DB">
            <w:pPr>
              <w:spacing w:before="40" w:after="40"/>
              <w:rPr>
                <w:sz w:val="18"/>
                <w:szCs w:val="18"/>
              </w:rPr>
            </w:pPr>
            <w:r w:rsidRPr="00D65481">
              <w:rPr>
                <w:sz w:val="18"/>
                <w:szCs w:val="18"/>
              </w:rPr>
              <w:t>Border Rivers - Dumaresq-Macintyre River and Fringing Wetlands</w:t>
            </w:r>
          </w:p>
        </w:tc>
        <w:tc>
          <w:tcPr>
            <w:tcW w:w="437" w:type="pct"/>
            <w:shd w:val="clear" w:color="auto" w:fill="FFFFFF" w:themeFill="background1"/>
          </w:tcPr>
          <w:p w14:paraId="208498AE" w14:textId="6FC82856" w:rsidR="007A08DB" w:rsidRPr="00D65481" w:rsidRDefault="007A08DB" w:rsidP="007A08DB">
            <w:pPr>
              <w:spacing w:before="40" w:after="40"/>
              <w:jc w:val="center"/>
              <w:rPr>
                <w:sz w:val="18"/>
                <w:szCs w:val="18"/>
              </w:rPr>
            </w:pPr>
            <w:r w:rsidRPr="00D65481">
              <w:rPr>
                <w:sz w:val="18"/>
                <w:szCs w:val="18"/>
              </w:rPr>
              <w:t>111-34</w:t>
            </w:r>
          </w:p>
        </w:tc>
        <w:tc>
          <w:tcPr>
            <w:tcW w:w="518" w:type="pct"/>
            <w:shd w:val="clear" w:color="auto" w:fill="FFFFFF" w:themeFill="background1"/>
          </w:tcPr>
          <w:p w14:paraId="19E200F0" w14:textId="165CF77A" w:rsidR="007A08DB" w:rsidRPr="00D65481" w:rsidRDefault="007A08DB" w:rsidP="007A08DB">
            <w:pPr>
              <w:spacing w:before="40" w:after="40"/>
              <w:jc w:val="center"/>
              <w:rPr>
                <w:sz w:val="18"/>
                <w:szCs w:val="18"/>
              </w:rPr>
            </w:pPr>
            <w:r w:rsidRPr="00D65481">
              <w:rPr>
                <w:sz w:val="18"/>
                <w:szCs w:val="18"/>
              </w:rPr>
              <w:t>914.3</w:t>
            </w:r>
          </w:p>
        </w:tc>
        <w:tc>
          <w:tcPr>
            <w:tcW w:w="648" w:type="pct"/>
            <w:shd w:val="clear" w:color="auto" w:fill="FFFFFF" w:themeFill="background1"/>
          </w:tcPr>
          <w:p w14:paraId="0E4AB3BC" w14:textId="1E2B3360" w:rsidR="007A08DB" w:rsidRPr="00D65481" w:rsidRDefault="007A08DB" w:rsidP="007A08DB">
            <w:pPr>
              <w:spacing w:before="40" w:after="40"/>
              <w:jc w:val="center"/>
              <w:rPr>
                <w:sz w:val="18"/>
                <w:szCs w:val="18"/>
              </w:rPr>
            </w:pPr>
            <w:r w:rsidRPr="00D65481">
              <w:rPr>
                <w:sz w:val="18"/>
                <w:szCs w:val="18"/>
              </w:rPr>
              <w:t>07/07/16 - 13/07/16</w:t>
            </w:r>
          </w:p>
        </w:tc>
        <w:tc>
          <w:tcPr>
            <w:tcW w:w="388" w:type="pct"/>
            <w:shd w:val="clear" w:color="auto" w:fill="FFFFFF" w:themeFill="background1"/>
          </w:tcPr>
          <w:p w14:paraId="62DDDDC8" w14:textId="637B5FDE"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74921B1E" w14:textId="4F8C084B"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24274975" w14:textId="420748B9" w:rsidR="007A08DB" w:rsidRPr="00D65481" w:rsidRDefault="007A08DB" w:rsidP="007A08DB">
            <w:pPr>
              <w:spacing w:before="40" w:after="40"/>
              <w:jc w:val="center"/>
              <w:rPr>
                <w:sz w:val="18"/>
                <w:szCs w:val="18"/>
              </w:rPr>
            </w:pPr>
          </w:p>
        </w:tc>
        <w:tc>
          <w:tcPr>
            <w:tcW w:w="231" w:type="pct"/>
            <w:shd w:val="clear" w:color="auto" w:fill="FFFFFF" w:themeFill="background1"/>
          </w:tcPr>
          <w:p w14:paraId="1239D537"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4FB54BF0"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792F0F6D"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D6FAF40" w14:textId="5B901876" w:rsidR="007A08DB" w:rsidRPr="00D65481" w:rsidRDefault="007A08DB" w:rsidP="007A08DB">
            <w:pPr>
              <w:spacing w:before="40" w:after="40"/>
              <w:jc w:val="center"/>
              <w:rPr>
                <w:sz w:val="18"/>
                <w:szCs w:val="18"/>
              </w:rPr>
            </w:pPr>
          </w:p>
        </w:tc>
        <w:tc>
          <w:tcPr>
            <w:tcW w:w="255" w:type="pct"/>
            <w:shd w:val="clear" w:color="auto" w:fill="FFFFFF" w:themeFill="background1"/>
          </w:tcPr>
          <w:p w14:paraId="60A2FE65"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680641DB" w14:textId="4CCC7ACE" w:rsidR="007A08DB" w:rsidRPr="00D65481" w:rsidRDefault="007A08DB" w:rsidP="007A08DB">
            <w:pPr>
              <w:spacing w:before="40" w:after="40"/>
              <w:jc w:val="center"/>
              <w:rPr>
                <w:sz w:val="18"/>
                <w:szCs w:val="18"/>
              </w:rPr>
            </w:pPr>
          </w:p>
        </w:tc>
        <w:tc>
          <w:tcPr>
            <w:tcW w:w="205" w:type="pct"/>
            <w:shd w:val="clear" w:color="auto" w:fill="FFFFFF" w:themeFill="background1"/>
          </w:tcPr>
          <w:p w14:paraId="53194E3E" w14:textId="77777777" w:rsidR="007A08DB" w:rsidRPr="00D65481" w:rsidRDefault="007A08DB" w:rsidP="007A08DB">
            <w:pPr>
              <w:spacing w:before="40" w:after="40"/>
              <w:jc w:val="center"/>
              <w:rPr>
                <w:sz w:val="18"/>
                <w:szCs w:val="18"/>
              </w:rPr>
            </w:pPr>
          </w:p>
        </w:tc>
      </w:tr>
      <w:tr w:rsidR="007A08DB" w:rsidRPr="00D65481" w14:paraId="1E33E10E" w14:textId="77777777" w:rsidTr="00B60335">
        <w:trPr>
          <w:trHeight w:val="20"/>
        </w:trPr>
        <w:tc>
          <w:tcPr>
            <w:tcW w:w="987" w:type="pct"/>
            <w:shd w:val="clear" w:color="auto" w:fill="FFFFFF" w:themeFill="background1"/>
          </w:tcPr>
          <w:p w14:paraId="5AAFF66E" w14:textId="7CD63492" w:rsidR="007A08DB" w:rsidRPr="00D65481" w:rsidRDefault="007A08DB" w:rsidP="007A08DB">
            <w:pPr>
              <w:spacing w:before="40" w:after="40"/>
              <w:rPr>
                <w:sz w:val="18"/>
                <w:szCs w:val="18"/>
              </w:rPr>
            </w:pPr>
            <w:r w:rsidRPr="00D65481">
              <w:rPr>
                <w:sz w:val="18"/>
                <w:szCs w:val="18"/>
              </w:rPr>
              <w:t>Border Rivers - Dumaresq-Macintyre River and Fringing Wetlands</w:t>
            </w:r>
          </w:p>
        </w:tc>
        <w:tc>
          <w:tcPr>
            <w:tcW w:w="437" w:type="pct"/>
            <w:shd w:val="clear" w:color="auto" w:fill="FFFFFF" w:themeFill="background1"/>
          </w:tcPr>
          <w:p w14:paraId="2B8DC569" w14:textId="6CC05BDB" w:rsidR="007A08DB" w:rsidRPr="00D65481" w:rsidRDefault="007A08DB" w:rsidP="007A08DB">
            <w:pPr>
              <w:spacing w:before="40" w:after="40"/>
              <w:jc w:val="center"/>
              <w:rPr>
                <w:sz w:val="18"/>
                <w:szCs w:val="18"/>
              </w:rPr>
            </w:pPr>
            <w:r w:rsidRPr="00D65481">
              <w:rPr>
                <w:sz w:val="18"/>
                <w:szCs w:val="18"/>
              </w:rPr>
              <w:t>111-34</w:t>
            </w:r>
          </w:p>
        </w:tc>
        <w:tc>
          <w:tcPr>
            <w:tcW w:w="518" w:type="pct"/>
            <w:shd w:val="clear" w:color="auto" w:fill="FFFFFF" w:themeFill="background1"/>
          </w:tcPr>
          <w:p w14:paraId="78DB12C0" w14:textId="078ECA48" w:rsidR="007A08DB" w:rsidRPr="00D65481" w:rsidRDefault="007A08DB" w:rsidP="007A08DB">
            <w:pPr>
              <w:spacing w:before="40" w:after="40"/>
              <w:jc w:val="center"/>
              <w:rPr>
                <w:sz w:val="18"/>
                <w:szCs w:val="18"/>
              </w:rPr>
            </w:pPr>
            <w:r w:rsidRPr="00D65481">
              <w:rPr>
                <w:sz w:val="18"/>
                <w:szCs w:val="18"/>
              </w:rPr>
              <w:t>14376.8</w:t>
            </w:r>
          </w:p>
        </w:tc>
        <w:tc>
          <w:tcPr>
            <w:tcW w:w="648" w:type="pct"/>
            <w:shd w:val="clear" w:color="auto" w:fill="FFFFFF" w:themeFill="background1"/>
          </w:tcPr>
          <w:p w14:paraId="076B4624" w14:textId="1C84E353" w:rsidR="007A08DB" w:rsidRPr="00D65481" w:rsidRDefault="007A08DB" w:rsidP="007A08DB">
            <w:pPr>
              <w:spacing w:before="40" w:after="40"/>
              <w:jc w:val="center"/>
              <w:rPr>
                <w:sz w:val="18"/>
                <w:szCs w:val="18"/>
              </w:rPr>
            </w:pPr>
            <w:r w:rsidRPr="00D65481">
              <w:rPr>
                <w:sz w:val="18"/>
                <w:szCs w:val="18"/>
              </w:rPr>
              <w:t>25/08/16 - 25/10/16</w:t>
            </w:r>
          </w:p>
        </w:tc>
        <w:tc>
          <w:tcPr>
            <w:tcW w:w="388" w:type="pct"/>
            <w:shd w:val="clear" w:color="auto" w:fill="FFFFFF" w:themeFill="background1"/>
          </w:tcPr>
          <w:p w14:paraId="396E8641" w14:textId="69AA9829" w:rsidR="007A08DB" w:rsidRPr="00D65481" w:rsidRDefault="007A08DB" w:rsidP="007A08DB">
            <w:pPr>
              <w:spacing w:before="40" w:after="40"/>
              <w:jc w:val="center"/>
              <w:rPr>
                <w:sz w:val="18"/>
                <w:szCs w:val="18"/>
              </w:rPr>
            </w:pPr>
            <w:r w:rsidRPr="00D65481">
              <w:rPr>
                <w:rFonts w:ascii="Calibri" w:hAnsi="Calibri" w:cs="Calibri"/>
                <w:sz w:val="18"/>
                <w:szCs w:val="18"/>
              </w:rPr>
              <w:t>Bankfull</w:t>
            </w:r>
          </w:p>
        </w:tc>
        <w:tc>
          <w:tcPr>
            <w:tcW w:w="195" w:type="pct"/>
            <w:shd w:val="clear" w:color="auto" w:fill="FFFFFF" w:themeFill="background1"/>
          </w:tcPr>
          <w:p w14:paraId="602147C6" w14:textId="4A2704C8"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77CB60CD" w14:textId="77777777" w:rsidR="007A08DB" w:rsidRPr="00D65481" w:rsidRDefault="007A08DB" w:rsidP="007A08DB">
            <w:pPr>
              <w:spacing w:before="40" w:after="40"/>
              <w:jc w:val="center"/>
              <w:rPr>
                <w:sz w:val="18"/>
                <w:szCs w:val="18"/>
              </w:rPr>
            </w:pPr>
          </w:p>
        </w:tc>
        <w:tc>
          <w:tcPr>
            <w:tcW w:w="231" w:type="pct"/>
            <w:shd w:val="clear" w:color="auto" w:fill="FFFFFF" w:themeFill="background1"/>
          </w:tcPr>
          <w:p w14:paraId="504D8B90"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49EFED27"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1469C2D8"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38648B7F" w14:textId="2280F634" w:rsidR="007A08DB" w:rsidRPr="00D65481" w:rsidRDefault="007A08DB" w:rsidP="007A08DB">
            <w:pPr>
              <w:spacing w:before="40" w:after="40"/>
              <w:jc w:val="center"/>
              <w:rPr>
                <w:sz w:val="18"/>
                <w:szCs w:val="18"/>
              </w:rPr>
            </w:pPr>
          </w:p>
        </w:tc>
        <w:tc>
          <w:tcPr>
            <w:tcW w:w="255" w:type="pct"/>
            <w:shd w:val="clear" w:color="auto" w:fill="FFFFFF" w:themeFill="background1"/>
          </w:tcPr>
          <w:p w14:paraId="0448555E" w14:textId="317AF423"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65FF9C89" w14:textId="2A20581F" w:rsidR="007A08DB" w:rsidRPr="00D65481" w:rsidRDefault="007A08DB" w:rsidP="007A08DB">
            <w:pPr>
              <w:spacing w:before="40" w:after="40"/>
              <w:jc w:val="center"/>
              <w:rPr>
                <w:sz w:val="18"/>
                <w:szCs w:val="18"/>
              </w:rPr>
            </w:pPr>
          </w:p>
        </w:tc>
        <w:tc>
          <w:tcPr>
            <w:tcW w:w="205" w:type="pct"/>
            <w:shd w:val="clear" w:color="auto" w:fill="FFFFFF" w:themeFill="background1"/>
          </w:tcPr>
          <w:p w14:paraId="1A25261D" w14:textId="77777777" w:rsidR="007A08DB" w:rsidRPr="00D65481" w:rsidRDefault="007A08DB" w:rsidP="007A08DB">
            <w:pPr>
              <w:spacing w:before="40" w:after="40"/>
              <w:jc w:val="center"/>
              <w:rPr>
                <w:sz w:val="18"/>
                <w:szCs w:val="18"/>
              </w:rPr>
            </w:pPr>
          </w:p>
        </w:tc>
      </w:tr>
      <w:tr w:rsidR="007A08DB" w:rsidRPr="00D65481" w14:paraId="4C55E4D3" w14:textId="77777777" w:rsidTr="00B60335">
        <w:trPr>
          <w:trHeight w:val="20"/>
        </w:trPr>
        <w:tc>
          <w:tcPr>
            <w:tcW w:w="987" w:type="pct"/>
            <w:shd w:val="clear" w:color="auto" w:fill="FFFFFF" w:themeFill="background1"/>
          </w:tcPr>
          <w:p w14:paraId="474DAA9B" w14:textId="40ABAD90" w:rsidR="007A08DB" w:rsidRPr="00D65481" w:rsidRDefault="007A08DB" w:rsidP="007A08DB">
            <w:pPr>
              <w:spacing w:before="40" w:after="40"/>
              <w:rPr>
                <w:sz w:val="18"/>
                <w:szCs w:val="18"/>
              </w:rPr>
            </w:pPr>
            <w:r w:rsidRPr="00D65481">
              <w:rPr>
                <w:sz w:val="18"/>
                <w:szCs w:val="18"/>
              </w:rPr>
              <w:t>Border Rivers - Dumaresq-Macintyre River and Fringing Wetlands</w:t>
            </w:r>
          </w:p>
        </w:tc>
        <w:tc>
          <w:tcPr>
            <w:tcW w:w="437" w:type="pct"/>
            <w:shd w:val="clear" w:color="auto" w:fill="FFFFFF" w:themeFill="background1"/>
          </w:tcPr>
          <w:p w14:paraId="0996D1F5" w14:textId="2A90E110" w:rsidR="007A08DB" w:rsidRPr="00D65481" w:rsidRDefault="007A08DB" w:rsidP="007A08DB">
            <w:pPr>
              <w:spacing w:before="40" w:after="40"/>
              <w:jc w:val="center"/>
              <w:rPr>
                <w:sz w:val="18"/>
                <w:szCs w:val="18"/>
              </w:rPr>
            </w:pPr>
            <w:r w:rsidRPr="00D65481">
              <w:rPr>
                <w:sz w:val="18"/>
                <w:szCs w:val="18"/>
              </w:rPr>
              <w:t>111-34</w:t>
            </w:r>
          </w:p>
        </w:tc>
        <w:tc>
          <w:tcPr>
            <w:tcW w:w="518" w:type="pct"/>
            <w:shd w:val="clear" w:color="auto" w:fill="FFFFFF" w:themeFill="background1"/>
          </w:tcPr>
          <w:p w14:paraId="7A0148B7" w14:textId="0BF2E029" w:rsidR="007A08DB" w:rsidRPr="00D65481" w:rsidRDefault="007A08DB" w:rsidP="007A08DB">
            <w:pPr>
              <w:spacing w:before="40" w:after="40"/>
              <w:jc w:val="center"/>
              <w:rPr>
                <w:sz w:val="18"/>
                <w:szCs w:val="18"/>
              </w:rPr>
            </w:pPr>
            <w:r w:rsidRPr="00D65481">
              <w:rPr>
                <w:sz w:val="18"/>
                <w:szCs w:val="18"/>
              </w:rPr>
              <w:t>6492.1</w:t>
            </w:r>
          </w:p>
        </w:tc>
        <w:tc>
          <w:tcPr>
            <w:tcW w:w="648" w:type="pct"/>
            <w:shd w:val="clear" w:color="auto" w:fill="FFFFFF" w:themeFill="background1"/>
          </w:tcPr>
          <w:p w14:paraId="1E4F94D6" w14:textId="0D5A0DA9" w:rsidR="007A08DB" w:rsidRPr="00D65481" w:rsidRDefault="007A08DB" w:rsidP="007A08DB">
            <w:pPr>
              <w:spacing w:before="40" w:after="40"/>
              <w:jc w:val="center"/>
              <w:rPr>
                <w:sz w:val="18"/>
                <w:szCs w:val="18"/>
              </w:rPr>
            </w:pPr>
            <w:r w:rsidRPr="00D65481">
              <w:rPr>
                <w:sz w:val="18"/>
                <w:szCs w:val="18"/>
              </w:rPr>
              <w:t>20/03/17 - 03/04/17</w:t>
            </w:r>
          </w:p>
        </w:tc>
        <w:tc>
          <w:tcPr>
            <w:tcW w:w="388" w:type="pct"/>
            <w:shd w:val="clear" w:color="auto" w:fill="FFFFFF" w:themeFill="background1"/>
          </w:tcPr>
          <w:p w14:paraId="6E0D8F0F" w14:textId="16EEF950" w:rsidR="007A08DB" w:rsidRPr="00D65481" w:rsidRDefault="007A08DB" w:rsidP="007A08DB">
            <w:pPr>
              <w:spacing w:before="40" w:after="40"/>
              <w:jc w:val="center"/>
              <w:rPr>
                <w:sz w:val="18"/>
                <w:szCs w:val="18"/>
              </w:rPr>
            </w:pPr>
            <w:r w:rsidRPr="00D65481">
              <w:rPr>
                <w:rFonts w:ascii="Calibri" w:hAnsi="Calibri" w:cs="Calibri"/>
                <w:sz w:val="18"/>
                <w:szCs w:val="18"/>
              </w:rPr>
              <w:t>Bankfull</w:t>
            </w:r>
          </w:p>
        </w:tc>
        <w:tc>
          <w:tcPr>
            <w:tcW w:w="195" w:type="pct"/>
            <w:shd w:val="clear" w:color="auto" w:fill="FFFFFF" w:themeFill="background1"/>
          </w:tcPr>
          <w:p w14:paraId="193630EE" w14:textId="55EF36D6"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4EFFE550" w14:textId="77777777" w:rsidR="007A08DB" w:rsidRPr="00D65481" w:rsidRDefault="007A08DB" w:rsidP="007A08DB">
            <w:pPr>
              <w:spacing w:before="40" w:after="40"/>
              <w:jc w:val="center"/>
              <w:rPr>
                <w:sz w:val="18"/>
                <w:szCs w:val="18"/>
              </w:rPr>
            </w:pPr>
          </w:p>
        </w:tc>
        <w:tc>
          <w:tcPr>
            <w:tcW w:w="231" w:type="pct"/>
            <w:shd w:val="clear" w:color="auto" w:fill="FFFFFF" w:themeFill="background1"/>
          </w:tcPr>
          <w:p w14:paraId="4A0D1982"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73987C32"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3BE1808D" w14:textId="331AF2D0" w:rsidR="007A08DB" w:rsidRPr="00D65481" w:rsidRDefault="007A08DB" w:rsidP="007A08DB">
            <w:pPr>
              <w:spacing w:before="40" w:after="40"/>
              <w:jc w:val="center"/>
              <w:rPr>
                <w:sz w:val="18"/>
                <w:szCs w:val="18"/>
              </w:rPr>
            </w:pPr>
          </w:p>
        </w:tc>
        <w:tc>
          <w:tcPr>
            <w:tcW w:w="204" w:type="pct"/>
            <w:shd w:val="clear" w:color="auto" w:fill="FFFFFF" w:themeFill="background1"/>
          </w:tcPr>
          <w:p w14:paraId="550D7AC3" w14:textId="1891F970" w:rsidR="007A08DB" w:rsidRPr="00D65481" w:rsidRDefault="007A08DB" w:rsidP="007A08DB">
            <w:pPr>
              <w:spacing w:before="40" w:after="40"/>
              <w:jc w:val="center"/>
              <w:rPr>
                <w:sz w:val="18"/>
                <w:szCs w:val="18"/>
              </w:rPr>
            </w:pPr>
          </w:p>
        </w:tc>
        <w:tc>
          <w:tcPr>
            <w:tcW w:w="255" w:type="pct"/>
            <w:shd w:val="clear" w:color="auto" w:fill="FFFFFF" w:themeFill="background1"/>
          </w:tcPr>
          <w:p w14:paraId="012B6701" w14:textId="7491CDD2" w:rsidR="007A08DB" w:rsidRPr="00D65481" w:rsidRDefault="007A08DB" w:rsidP="007A08DB">
            <w:pPr>
              <w:spacing w:before="40" w:after="40"/>
              <w:jc w:val="center"/>
              <w:rPr>
                <w:sz w:val="18"/>
                <w:szCs w:val="18"/>
              </w:rPr>
            </w:pPr>
          </w:p>
        </w:tc>
        <w:tc>
          <w:tcPr>
            <w:tcW w:w="204" w:type="pct"/>
            <w:shd w:val="clear" w:color="auto" w:fill="FFFFFF" w:themeFill="background1"/>
          </w:tcPr>
          <w:p w14:paraId="791B54DF" w14:textId="7C6973F1" w:rsidR="007A08DB" w:rsidRPr="00D65481" w:rsidRDefault="007A08DB" w:rsidP="007A08DB">
            <w:pPr>
              <w:spacing w:before="40" w:after="40"/>
              <w:jc w:val="center"/>
              <w:rPr>
                <w:sz w:val="18"/>
                <w:szCs w:val="18"/>
              </w:rPr>
            </w:pPr>
          </w:p>
        </w:tc>
        <w:tc>
          <w:tcPr>
            <w:tcW w:w="205" w:type="pct"/>
            <w:shd w:val="clear" w:color="auto" w:fill="FFFFFF" w:themeFill="background1"/>
          </w:tcPr>
          <w:p w14:paraId="2893E21B" w14:textId="77777777" w:rsidR="007A08DB" w:rsidRPr="00D65481" w:rsidRDefault="007A08DB" w:rsidP="007A08DB">
            <w:pPr>
              <w:spacing w:before="40" w:after="40"/>
              <w:jc w:val="center"/>
              <w:rPr>
                <w:sz w:val="18"/>
                <w:szCs w:val="18"/>
              </w:rPr>
            </w:pPr>
          </w:p>
        </w:tc>
      </w:tr>
      <w:tr w:rsidR="007A08DB" w:rsidRPr="00D65481" w14:paraId="5C452A2E" w14:textId="77777777" w:rsidTr="00B60335">
        <w:trPr>
          <w:trHeight w:val="20"/>
        </w:trPr>
        <w:tc>
          <w:tcPr>
            <w:tcW w:w="987" w:type="pct"/>
            <w:shd w:val="clear" w:color="auto" w:fill="FFFFFF" w:themeFill="background1"/>
          </w:tcPr>
          <w:p w14:paraId="16384347" w14:textId="152E5624" w:rsidR="007A08DB" w:rsidRPr="00D65481" w:rsidRDefault="007A08DB" w:rsidP="007A08DB">
            <w:pPr>
              <w:spacing w:before="40" w:after="40"/>
              <w:rPr>
                <w:sz w:val="18"/>
                <w:szCs w:val="18"/>
              </w:rPr>
            </w:pPr>
            <w:r w:rsidRPr="00D65481">
              <w:rPr>
                <w:sz w:val="18"/>
                <w:szCs w:val="18"/>
              </w:rPr>
              <w:t>Border Rivers - Macintyre Brook and fringing wetlands</w:t>
            </w:r>
          </w:p>
        </w:tc>
        <w:tc>
          <w:tcPr>
            <w:tcW w:w="437" w:type="pct"/>
            <w:shd w:val="clear" w:color="auto" w:fill="FFFFFF" w:themeFill="background1"/>
          </w:tcPr>
          <w:p w14:paraId="0779BF5B" w14:textId="1316EA13" w:rsidR="007A08DB" w:rsidRPr="00D65481" w:rsidRDefault="007A08DB" w:rsidP="007A08DB">
            <w:pPr>
              <w:spacing w:before="40" w:after="40"/>
              <w:jc w:val="center"/>
              <w:rPr>
                <w:sz w:val="18"/>
                <w:szCs w:val="18"/>
              </w:rPr>
            </w:pPr>
            <w:r w:rsidRPr="00D65481">
              <w:rPr>
                <w:sz w:val="18"/>
                <w:szCs w:val="18"/>
              </w:rPr>
              <w:t>111-99</w:t>
            </w:r>
          </w:p>
        </w:tc>
        <w:tc>
          <w:tcPr>
            <w:tcW w:w="518" w:type="pct"/>
            <w:shd w:val="clear" w:color="auto" w:fill="FFFFFF" w:themeFill="background1"/>
          </w:tcPr>
          <w:p w14:paraId="64AEC140" w14:textId="7F8E3A9D" w:rsidR="007A08DB" w:rsidRPr="00D65481" w:rsidRDefault="007A08DB" w:rsidP="007A08DB">
            <w:pPr>
              <w:spacing w:before="40" w:after="40"/>
              <w:jc w:val="center"/>
              <w:rPr>
                <w:sz w:val="18"/>
                <w:szCs w:val="18"/>
              </w:rPr>
            </w:pPr>
            <w:r w:rsidRPr="00D65481">
              <w:rPr>
                <w:sz w:val="18"/>
                <w:szCs w:val="18"/>
              </w:rPr>
              <w:t>919.23</w:t>
            </w:r>
          </w:p>
        </w:tc>
        <w:tc>
          <w:tcPr>
            <w:tcW w:w="648" w:type="pct"/>
            <w:shd w:val="clear" w:color="auto" w:fill="FFFFFF" w:themeFill="background1"/>
          </w:tcPr>
          <w:p w14:paraId="1F38A120" w14:textId="48E48C07" w:rsidR="007A08DB" w:rsidRPr="00D65481" w:rsidRDefault="007A08DB" w:rsidP="007A08DB">
            <w:pPr>
              <w:spacing w:before="40" w:after="40"/>
              <w:jc w:val="center"/>
              <w:rPr>
                <w:sz w:val="18"/>
                <w:szCs w:val="18"/>
              </w:rPr>
            </w:pPr>
            <w:r w:rsidRPr="00D65481">
              <w:rPr>
                <w:sz w:val="18"/>
                <w:szCs w:val="18"/>
              </w:rPr>
              <w:t>19/09/16 - 04/10/16 30/04/17 - 04/04/17</w:t>
            </w:r>
          </w:p>
        </w:tc>
        <w:tc>
          <w:tcPr>
            <w:tcW w:w="388" w:type="pct"/>
            <w:shd w:val="clear" w:color="auto" w:fill="FFFFFF" w:themeFill="background1"/>
          </w:tcPr>
          <w:p w14:paraId="5A89F92D" w14:textId="54D5239D"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7A292828" w14:textId="551782D6" w:rsidR="007A08DB" w:rsidRPr="00D65481" w:rsidRDefault="007A08DB"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17F68D8E" w14:textId="77777777" w:rsidR="007A08DB" w:rsidRPr="00D65481" w:rsidRDefault="007A08DB" w:rsidP="007A08DB">
            <w:pPr>
              <w:spacing w:before="40" w:after="40"/>
              <w:jc w:val="center"/>
              <w:rPr>
                <w:sz w:val="18"/>
                <w:szCs w:val="18"/>
              </w:rPr>
            </w:pPr>
          </w:p>
        </w:tc>
        <w:tc>
          <w:tcPr>
            <w:tcW w:w="231" w:type="pct"/>
            <w:shd w:val="clear" w:color="auto" w:fill="FFFFFF" w:themeFill="background1"/>
          </w:tcPr>
          <w:p w14:paraId="68A14059"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0D2E8647"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4CE21381" w14:textId="54F4B2AA"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1813212B" w14:textId="4A76F654" w:rsidR="007A08DB" w:rsidRPr="00D65481" w:rsidRDefault="007A08DB"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30EC3847" w14:textId="530D9F64" w:rsidR="007A08DB" w:rsidRPr="00D65481" w:rsidRDefault="007A08DB" w:rsidP="007A08DB">
            <w:pPr>
              <w:spacing w:before="40" w:after="40"/>
              <w:jc w:val="center"/>
              <w:rPr>
                <w:sz w:val="18"/>
                <w:szCs w:val="18"/>
              </w:rPr>
            </w:pPr>
          </w:p>
        </w:tc>
        <w:tc>
          <w:tcPr>
            <w:tcW w:w="204" w:type="pct"/>
            <w:shd w:val="clear" w:color="auto" w:fill="FFFFFF" w:themeFill="background1"/>
          </w:tcPr>
          <w:p w14:paraId="7137C479" w14:textId="50D4D4CC" w:rsidR="007A08DB" w:rsidRPr="00D65481" w:rsidRDefault="007A08DB" w:rsidP="007A08DB">
            <w:pPr>
              <w:spacing w:before="40" w:after="40"/>
              <w:jc w:val="center"/>
              <w:rPr>
                <w:sz w:val="18"/>
                <w:szCs w:val="18"/>
              </w:rPr>
            </w:pPr>
            <w:r w:rsidRPr="00D65481">
              <w:rPr>
                <w:sz w:val="18"/>
                <w:szCs w:val="18"/>
              </w:rPr>
              <w:t>S</w:t>
            </w:r>
          </w:p>
        </w:tc>
        <w:tc>
          <w:tcPr>
            <w:tcW w:w="205" w:type="pct"/>
            <w:shd w:val="clear" w:color="auto" w:fill="FFFFFF" w:themeFill="background1"/>
          </w:tcPr>
          <w:p w14:paraId="03793725" w14:textId="77777777" w:rsidR="007A08DB" w:rsidRPr="00D65481" w:rsidRDefault="007A08DB" w:rsidP="007A08DB">
            <w:pPr>
              <w:spacing w:before="40" w:after="40"/>
              <w:jc w:val="center"/>
              <w:rPr>
                <w:sz w:val="18"/>
                <w:szCs w:val="18"/>
              </w:rPr>
            </w:pPr>
          </w:p>
        </w:tc>
      </w:tr>
      <w:tr w:rsidR="007A08DB" w:rsidRPr="00D65481" w14:paraId="1A513EB1" w14:textId="77777777" w:rsidTr="00B60335">
        <w:trPr>
          <w:trHeight w:val="20"/>
        </w:trPr>
        <w:tc>
          <w:tcPr>
            <w:tcW w:w="987" w:type="pct"/>
            <w:shd w:val="clear" w:color="auto" w:fill="FFFFFF" w:themeFill="background1"/>
          </w:tcPr>
          <w:p w14:paraId="64701933" w14:textId="2DAB5AFA" w:rsidR="007A08DB" w:rsidRPr="00D65481" w:rsidRDefault="007A08DB" w:rsidP="007A08DB">
            <w:pPr>
              <w:spacing w:before="40" w:after="40"/>
              <w:rPr>
                <w:sz w:val="18"/>
                <w:szCs w:val="18"/>
              </w:rPr>
            </w:pPr>
            <w:r w:rsidRPr="00D65481">
              <w:rPr>
                <w:sz w:val="18"/>
                <w:szCs w:val="18"/>
              </w:rPr>
              <w:t>Border Rivers - Lower Moonie River and fringing wetlands</w:t>
            </w:r>
          </w:p>
        </w:tc>
        <w:tc>
          <w:tcPr>
            <w:tcW w:w="437" w:type="pct"/>
            <w:shd w:val="clear" w:color="auto" w:fill="FFFFFF" w:themeFill="background1"/>
          </w:tcPr>
          <w:p w14:paraId="3B83A859" w14:textId="711E8469" w:rsidR="007A08DB" w:rsidRPr="00D65481" w:rsidRDefault="007A08DB" w:rsidP="007A08DB">
            <w:pPr>
              <w:spacing w:before="40" w:after="40"/>
              <w:jc w:val="center"/>
              <w:rPr>
                <w:sz w:val="18"/>
                <w:szCs w:val="18"/>
              </w:rPr>
            </w:pPr>
            <w:r w:rsidRPr="00D65481">
              <w:rPr>
                <w:sz w:val="18"/>
                <w:szCs w:val="18"/>
              </w:rPr>
              <w:t>111-35</w:t>
            </w:r>
          </w:p>
        </w:tc>
        <w:tc>
          <w:tcPr>
            <w:tcW w:w="518" w:type="pct"/>
            <w:shd w:val="clear" w:color="auto" w:fill="FFFFFF" w:themeFill="background1"/>
          </w:tcPr>
          <w:p w14:paraId="44DE2A9C" w14:textId="0E6BA24F" w:rsidR="007A08DB" w:rsidRPr="00D65481" w:rsidRDefault="007A08DB" w:rsidP="007A08DB">
            <w:pPr>
              <w:spacing w:before="40" w:after="40"/>
              <w:jc w:val="center"/>
              <w:rPr>
                <w:sz w:val="18"/>
                <w:szCs w:val="18"/>
              </w:rPr>
            </w:pPr>
            <w:r w:rsidRPr="00D65481">
              <w:rPr>
                <w:sz w:val="18"/>
                <w:szCs w:val="18"/>
              </w:rPr>
              <w:t>1415</w:t>
            </w:r>
          </w:p>
        </w:tc>
        <w:tc>
          <w:tcPr>
            <w:tcW w:w="648" w:type="pct"/>
            <w:shd w:val="clear" w:color="auto" w:fill="FFFFFF" w:themeFill="background1"/>
          </w:tcPr>
          <w:p w14:paraId="1A157911" w14:textId="6825D1C6" w:rsidR="007A08DB" w:rsidRPr="00D65481" w:rsidRDefault="007A08DB" w:rsidP="007A08DB">
            <w:pPr>
              <w:spacing w:before="40" w:after="40"/>
              <w:jc w:val="center"/>
              <w:rPr>
                <w:sz w:val="18"/>
                <w:szCs w:val="18"/>
              </w:rPr>
            </w:pPr>
            <w:r w:rsidRPr="00D65481">
              <w:rPr>
                <w:sz w:val="18"/>
                <w:szCs w:val="18"/>
              </w:rPr>
              <w:t>25/08/16 - 24/09/16</w:t>
            </w:r>
          </w:p>
        </w:tc>
        <w:tc>
          <w:tcPr>
            <w:tcW w:w="388" w:type="pct"/>
            <w:shd w:val="clear" w:color="auto" w:fill="FFFFFF" w:themeFill="background1"/>
          </w:tcPr>
          <w:p w14:paraId="44D24536" w14:textId="7102BBFA"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51B5FFC2" w14:textId="02033672"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4E2198D5" w14:textId="77777777" w:rsidR="007A08DB" w:rsidRPr="00D65481" w:rsidRDefault="007A08DB" w:rsidP="007A08DB">
            <w:pPr>
              <w:spacing w:before="40" w:after="40"/>
              <w:jc w:val="center"/>
              <w:rPr>
                <w:sz w:val="18"/>
                <w:szCs w:val="18"/>
              </w:rPr>
            </w:pPr>
          </w:p>
        </w:tc>
        <w:tc>
          <w:tcPr>
            <w:tcW w:w="231" w:type="pct"/>
            <w:shd w:val="clear" w:color="auto" w:fill="FFFFFF" w:themeFill="background1"/>
          </w:tcPr>
          <w:p w14:paraId="79F0F7AC"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2C5A6896"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236B19F0" w14:textId="20304CD1" w:rsidR="007A08DB" w:rsidRPr="00D65481" w:rsidRDefault="007A08DB" w:rsidP="007A08DB">
            <w:pPr>
              <w:spacing w:before="40" w:after="40"/>
              <w:jc w:val="center"/>
              <w:rPr>
                <w:sz w:val="18"/>
                <w:szCs w:val="18"/>
              </w:rPr>
            </w:pPr>
            <w:r w:rsidRPr="00D65481">
              <w:rPr>
                <w:sz w:val="18"/>
                <w:szCs w:val="18"/>
              </w:rPr>
              <w:t>P</w:t>
            </w:r>
          </w:p>
        </w:tc>
        <w:tc>
          <w:tcPr>
            <w:tcW w:w="204" w:type="pct"/>
            <w:shd w:val="clear" w:color="auto" w:fill="FFFFFF" w:themeFill="background1"/>
          </w:tcPr>
          <w:p w14:paraId="5ECEBEB0" w14:textId="31D053EC" w:rsidR="007A08DB" w:rsidRPr="00D65481" w:rsidRDefault="007A08DB"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3C76501D" w14:textId="3AA28FA7" w:rsidR="007A08DB" w:rsidRPr="00D65481" w:rsidRDefault="007A08DB" w:rsidP="007A08DB">
            <w:pPr>
              <w:spacing w:before="40" w:after="40"/>
              <w:jc w:val="center"/>
              <w:rPr>
                <w:sz w:val="18"/>
                <w:szCs w:val="18"/>
              </w:rPr>
            </w:pPr>
          </w:p>
        </w:tc>
        <w:tc>
          <w:tcPr>
            <w:tcW w:w="204" w:type="pct"/>
            <w:shd w:val="clear" w:color="auto" w:fill="FFFFFF" w:themeFill="background1"/>
          </w:tcPr>
          <w:p w14:paraId="21EC2AC6" w14:textId="0FF47F9D" w:rsidR="007A08DB" w:rsidRPr="00D65481" w:rsidRDefault="007A08DB" w:rsidP="007A08DB">
            <w:pPr>
              <w:spacing w:before="40" w:after="40"/>
              <w:jc w:val="center"/>
              <w:rPr>
                <w:sz w:val="18"/>
                <w:szCs w:val="18"/>
              </w:rPr>
            </w:pPr>
            <w:r w:rsidRPr="00D65481">
              <w:rPr>
                <w:sz w:val="18"/>
                <w:szCs w:val="18"/>
              </w:rPr>
              <w:t>S</w:t>
            </w:r>
          </w:p>
        </w:tc>
        <w:tc>
          <w:tcPr>
            <w:tcW w:w="205" w:type="pct"/>
            <w:shd w:val="clear" w:color="auto" w:fill="FFFFFF" w:themeFill="background1"/>
          </w:tcPr>
          <w:p w14:paraId="7C31B748" w14:textId="77777777" w:rsidR="007A08DB" w:rsidRPr="00D65481" w:rsidRDefault="007A08DB" w:rsidP="007A08DB">
            <w:pPr>
              <w:spacing w:before="40" w:after="40"/>
              <w:jc w:val="center"/>
              <w:rPr>
                <w:sz w:val="18"/>
                <w:szCs w:val="18"/>
              </w:rPr>
            </w:pPr>
          </w:p>
        </w:tc>
      </w:tr>
      <w:tr w:rsidR="007A08DB" w:rsidRPr="00D65481" w14:paraId="4D76C14F" w14:textId="77777777" w:rsidTr="00B60335">
        <w:trPr>
          <w:trHeight w:val="20"/>
        </w:trPr>
        <w:tc>
          <w:tcPr>
            <w:tcW w:w="987" w:type="pct"/>
            <w:shd w:val="clear" w:color="auto" w:fill="FFFFFF" w:themeFill="background1"/>
          </w:tcPr>
          <w:p w14:paraId="39DED7C1" w14:textId="21CDEFA1" w:rsidR="007A08DB" w:rsidRPr="00D65481" w:rsidRDefault="007A08DB" w:rsidP="007A08DB">
            <w:pPr>
              <w:spacing w:before="40" w:after="40"/>
              <w:rPr>
                <w:sz w:val="18"/>
                <w:szCs w:val="18"/>
              </w:rPr>
            </w:pPr>
            <w:r w:rsidRPr="00D65481">
              <w:rPr>
                <w:sz w:val="18"/>
                <w:szCs w:val="18"/>
              </w:rPr>
              <w:t>Broken - Lower Broken Creek</w:t>
            </w:r>
          </w:p>
        </w:tc>
        <w:tc>
          <w:tcPr>
            <w:tcW w:w="437" w:type="pct"/>
            <w:shd w:val="clear" w:color="auto" w:fill="FFFFFF" w:themeFill="background1"/>
          </w:tcPr>
          <w:p w14:paraId="3507DD95" w14:textId="3ACAA21C" w:rsidR="007A08DB" w:rsidRPr="00D65481" w:rsidRDefault="007A08DB" w:rsidP="007A08DB">
            <w:pPr>
              <w:spacing w:before="40" w:after="40"/>
              <w:jc w:val="center"/>
              <w:rPr>
                <w:sz w:val="18"/>
                <w:szCs w:val="18"/>
              </w:rPr>
            </w:pPr>
            <w:r w:rsidRPr="00D65481">
              <w:rPr>
                <w:sz w:val="18"/>
                <w:szCs w:val="18"/>
              </w:rPr>
              <w:t>10041-03 </w:t>
            </w:r>
          </w:p>
        </w:tc>
        <w:tc>
          <w:tcPr>
            <w:tcW w:w="518" w:type="pct"/>
            <w:shd w:val="clear" w:color="auto" w:fill="FFFFFF" w:themeFill="background1"/>
          </w:tcPr>
          <w:p w14:paraId="09CC6823" w14:textId="523E5B2F" w:rsidR="007A08DB" w:rsidRPr="00D65481" w:rsidRDefault="007A08DB" w:rsidP="007A08DB">
            <w:pPr>
              <w:spacing w:before="40" w:after="40"/>
              <w:jc w:val="center"/>
              <w:rPr>
                <w:sz w:val="18"/>
                <w:szCs w:val="18"/>
              </w:rPr>
            </w:pPr>
            <w:r w:rsidRPr="00D65481">
              <w:rPr>
                <w:sz w:val="18"/>
                <w:szCs w:val="18"/>
              </w:rPr>
              <w:t>11893</w:t>
            </w:r>
          </w:p>
        </w:tc>
        <w:tc>
          <w:tcPr>
            <w:tcW w:w="648" w:type="pct"/>
            <w:shd w:val="clear" w:color="auto" w:fill="FFFFFF" w:themeFill="background1"/>
          </w:tcPr>
          <w:p w14:paraId="01C3B360" w14:textId="6D412B3C" w:rsidR="007A08DB" w:rsidRPr="00D65481" w:rsidRDefault="007A08DB" w:rsidP="007A08DB">
            <w:pPr>
              <w:spacing w:before="40" w:after="40"/>
              <w:jc w:val="center"/>
              <w:rPr>
                <w:sz w:val="18"/>
                <w:szCs w:val="18"/>
              </w:rPr>
            </w:pPr>
            <w:r w:rsidRPr="00D65481">
              <w:rPr>
                <w:sz w:val="18"/>
                <w:szCs w:val="18"/>
              </w:rPr>
              <w:t>29/10/16 - 31/12/16</w:t>
            </w:r>
          </w:p>
        </w:tc>
        <w:tc>
          <w:tcPr>
            <w:tcW w:w="388" w:type="pct"/>
            <w:shd w:val="clear" w:color="auto" w:fill="FFFFFF" w:themeFill="background1"/>
          </w:tcPr>
          <w:p w14:paraId="4BC5273E" w14:textId="3A0DB64C" w:rsidR="007A08DB" w:rsidRPr="00D65481" w:rsidRDefault="007A08DB" w:rsidP="007A08DB">
            <w:pPr>
              <w:spacing w:before="40" w:after="40"/>
              <w:jc w:val="center"/>
              <w:rPr>
                <w:sz w:val="18"/>
                <w:szCs w:val="18"/>
              </w:rPr>
            </w:pPr>
            <w:r w:rsidRPr="00D65481">
              <w:rPr>
                <w:rFonts w:ascii="Calibri" w:hAnsi="Calibri" w:cs="Calibri"/>
                <w:sz w:val="18"/>
                <w:szCs w:val="18"/>
              </w:rPr>
              <w:t>Base flow</w:t>
            </w:r>
          </w:p>
        </w:tc>
        <w:tc>
          <w:tcPr>
            <w:tcW w:w="195" w:type="pct"/>
            <w:shd w:val="clear" w:color="auto" w:fill="FFFFFF" w:themeFill="background1"/>
          </w:tcPr>
          <w:p w14:paraId="657F464C" w14:textId="504C59B4"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5EB8BB1B" w14:textId="77777777" w:rsidR="007A08DB" w:rsidRPr="00D65481" w:rsidRDefault="007A08DB" w:rsidP="007A08DB">
            <w:pPr>
              <w:spacing w:before="40" w:after="40"/>
              <w:jc w:val="center"/>
              <w:rPr>
                <w:sz w:val="18"/>
                <w:szCs w:val="18"/>
              </w:rPr>
            </w:pPr>
          </w:p>
        </w:tc>
        <w:tc>
          <w:tcPr>
            <w:tcW w:w="231" w:type="pct"/>
            <w:shd w:val="clear" w:color="auto" w:fill="FFFFFF" w:themeFill="background1"/>
          </w:tcPr>
          <w:p w14:paraId="6FEEF16B"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3CB08451"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5AD0E75F" w14:textId="70DDA0B7" w:rsidR="007A08DB" w:rsidRPr="00D65481" w:rsidRDefault="007A08DB" w:rsidP="007A08DB">
            <w:pPr>
              <w:spacing w:before="40" w:after="40"/>
              <w:jc w:val="center"/>
              <w:rPr>
                <w:sz w:val="18"/>
                <w:szCs w:val="18"/>
              </w:rPr>
            </w:pPr>
          </w:p>
        </w:tc>
        <w:tc>
          <w:tcPr>
            <w:tcW w:w="204" w:type="pct"/>
            <w:shd w:val="clear" w:color="auto" w:fill="FFFFFF" w:themeFill="background1"/>
          </w:tcPr>
          <w:p w14:paraId="1B492073" w14:textId="481536A1" w:rsidR="007A08DB" w:rsidRPr="00D65481" w:rsidRDefault="007A08DB" w:rsidP="007A08DB">
            <w:pPr>
              <w:spacing w:before="40" w:after="40"/>
              <w:jc w:val="center"/>
              <w:rPr>
                <w:sz w:val="18"/>
                <w:szCs w:val="18"/>
              </w:rPr>
            </w:pPr>
          </w:p>
        </w:tc>
        <w:tc>
          <w:tcPr>
            <w:tcW w:w="255" w:type="pct"/>
            <w:shd w:val="clear" w:color="auto" w:fill="FFFFFF" w:themeFill="background1"/>
          </w:tcPr>
          <w:p w14:paraId="5F6E95B2" w14:textId="71864BC2" w:rsidR="007A08DB" w:rsidRPr="00D65481" w:rsidRDefault="007A08DB" w:rsidP="007A08DB">
            <w:pPr>
              <w:spacing w:before="40" w:after="40"/>
              <w:jc w:val="center"/>
              <w:rPr>
                <w:sz w:val="18"/>
                <w:szCs w:val="18"/>
              </w:rPr>
            </w:pPr>
          </w:p>
        </w:tc>
        <w:tc>
          <w:tcPr>
            <w:tcW w:w="204" w:type="pct"/>
            <w:shd w:val="clear" w:color="auto" w:fill="FFFFFF" w:themeFill="background1"/>
          </w:tcPr>
          <w:p w14:paraId="3071B72A" w14:textId="20B5979E" w:rsidR="007A08DB" w:rsidRPr="00D65481" w:rsidRDefault="007A08DB" w:rsidP="007A08DB">
            <w:pPr>
              <w:spacing w:before="40" w:after="40"/>
              <w:jc w:val="center"/>
              <w:rPr>
                <w:sz w:val="18"/>
                <w:szCs w:val="18"/>
              </w:rPr>
            </w:pPr>
          </w:p>
        </w:tc>
        <w:tc>
          <w:tcPr>
            <w:tcW w:w="205" w:type="pct"/>
            <w:shd w:val="clear" w:color="auto" w:fill="FFFFFF" w:themeFill="background1"/>
          </w:tcPr>
          <w:p w14:paraId="158C9682" w14:textId="77777777" w:rsidR="007A08DB" w:rsidRPr="00D65481" w:rsidRDefault="007A08DB" w:rsidP="007A08DB">
            <w:pPr>
              <w:spacing w:before="40" w:after="40"/>
              <w:jc w:val="center"/>
              <w:rPr>
                <w:sz w:val="18"/>
                <w:szCs w:val="18"/>
              </w:rPr>
            </w:pPr>
          </w:p>
        </w:tc>
      </w:tr>
      <w:tr w:rsidR="007A08DB" w:rsidRPr="00D65481" w14:paraId="0B4C2F71" w14:textId="77777777" w:rsidTr="00B60335">
        <w:trPr>
          <w:trHeight w:val="20"/>
        </w:trPr>
        <w:tc>
          <w:tcPr>
            <w:tcW w:w="987" w:type="pct"/>
            <w:shd w:val="clear" w:color="auto" w:fill="FFFFFF" w:themeFill="background1"/>
          </w:tcPr>
          <w:p w14:paraId="5FE2C37F" w14:textId="746EBFEA" w:rsidR="007A08DB" w:rsidRPr="00D65481" w:rsidRDefault="007A08DB" w:rsidP="007A08DB">
            <w:pPr>
              <w:spacing w:before="40" w:after="40"/>
              <w:rPr>
                <w:sz w:val="18"/>
                <w:szCs w:val="18"/>
              </w:rPr>
            </w:pPr>
            <w:r w:rsidRPr="00D65481">
              <w:rPr>
                <w:sz w:val="18"/>
                <w:szCs w:val="18"/>
              </w:rPr>
              <w:t>Broken - Lower Broken Creek</w:t>
            </w:r>
          </w:p>
        </w:tc>
        <w:tc>
          <w:tcPr>
            <w:tcW w:w="437" w:type="pct"/>
            <w:shd w:val="clear" w:color="auto" w:fill="FFFFFF" w:themeFill="background1"/>
          </w:tcPr>
          <w:p w14:paraId="1972CA23" w14:textId="0AB9F0A7" w:rsidR="007A08DB" w:rsidRPr="00D65481" w:rsidRDefault="007A08DB" w:rsidP="007A08DB">
            <w:pPr>
              <w:spacing w:before="40" w:after="40"/>
              <w:jc w:val="center"/>
              <w:rPr>
                <w:sz w:val="18"/>
                <w:szCs w:val="18"/>
              </w:rPr>
            </w:pPr>
            <w:r w:rsidRPr="00D65481">
              <w:rPr>
                <w:sz w:val="18"/>
                <w:szCs w:val="18"/>
              </w:rPr>
              <w:t>10041-03 </w:t>
            </w:r>
          </w:p>
        </w:tc>
        <w:tc>
          <w:tcPr>
            <w:tcW w:w="518" w:type="pct"/>
            <w:shd w:val="clear" w:color="auto" w:fill="FFFFFF" w:themeFill="background1"/>
          </w:tcPr>
          <w:p w14:paraId="63C162E0" w14:textId="3D3CF38A" w:rsidR="007A08DB" w:rsidRPr="00D65481" w:rsidRDefault="007A08DB" w:rsidP="007A08DB">
            <w:pPr>
              <w:spacing w:before="40" w:after="40"/>
              <w:jc w:val="center"/>
              <w:rPr>
                <w:sz w:val="18"/>
                <w:szCs w:val="18"/>
              </w:rPr>
            </w:pPr>
            <w:r w:rsidRPr="00D65481">
              <w:rPr>
                <w:sz w:val="18"/>
                <w:szCs w:val="18"/>
              </w:rPr>
              <w:t>18691</w:t>
            </w:r>
          </w:p>
        </w:tc>
        <w:tc>
          <w:tcPr>
            <w:tcW w:w="648" w:type="pct"/>
            <w:shd w:val="clear" w:color="auto" w:fill="FFFFFF" w:themeFill="background1"/>
          </w:tcPr>
          <w:p w14:paraId="0CFB1421" w14:textId="2C076472" w:rsidR="007A08DB" w:rsidRPr="00D65481" w:rsidRDefault="007A08DB" w:rsidP="007A08DB">
            <w:pPr>
              <w:spacing w:before="40" w:after="40"/>
              <w:jc w:val="center"/>
              <w:rPr>
                <w:sz w:val="18"/>
                <w:szCs w:val="18"/>
              </w:rPr>
            </w:pPr>
            <w:r w:rsidRPr="00D65481">
              <w:rPr>
                <w:sz w:val="18"/>
                <w:szCs w:val="18"/>
              </w:rPr>
              <w:t>01/01/17 - 31/05/17</w:t>
            </w:r>
          </w:p>
        </w:tc>
        <w:tc>
          <w:tcPr>
            <w:tcW w:w="388" w:type="pct"/>
            <w:shd w:val="clear" w:color="auto" w:fill="FFFFFF" w:themeFill="background1"/>
          </w:tcPr>
          <w:p w14:paraId="173FE6EB" w14:textId="065927C7" w:rsidR="007A08DB" w:rsidRPr="00D65481" w:rsidRDefault="007A08DB" w:rsidP="007A08DB">
            <w:pPr>
              <w:spacing w:before="40" w:after="40"/>
              <w:jc w:val="center"/>
              <w:rPr>
                <w:sz w:val="18"/>
                <w:szCs w:val="18"/>
              </w:rPr>
            </w:pPr>
            <w:r w:rsidRPr="00D65481">
              <w:rPr>
                <w:rFonts w:ascii="Calibri" w:hAnsi="Calibri" w:cs="Calibri"/>
                <w:sz w:val="18"/>
                <w:szCs w:val="18"/>
              </w:rPr>
              <w:t>Base flow</w:t>
            </w:r>
          </w:p>
        </w:tc>
        <w:tc>
          <w:tcPr>
            <w:tcW w:w="195" w:type="pct"/>
            <w:shd w:val="clear" w:color="auto" w:fill="FFFFFF" w:themeFill="background1"/>
          </w:tcPr>
          <w:p w14:paraId="098A904E" w14:textId="7CE759CD" w:rsidR="007A08DB" w:rsidRPr="00D65481" w:rsidRDefault="007A08DB" w:rsidP="007A08DB">
            <w:pPr>
              <w:spacing w:before="40" w:after="40"/>
              <w:jc w:val="center"/>
              <w:rPr>
                <w:sz w:val="18"/>
                <w:szCs w:val="18"/>
              </w:rPr>
            </w:pPr>
          </w:p>
        </w:tc>
        <w:tc>
          <w:tcPr>
            <w:tcW w:w="217" w:type="pct"/>
            <w:shd w:val="clear" w:color="auto" w:fill="FFFFFF" w:themeFill="background1"/>
          </w:tcPr>
          <w:p w14:paraId="23CEA607" w14:textId="510D0E38" w:rsidR="007A08DB" w:rsidRPr="00D65481" w:rsidRDefault="007A08DB" w:rsidP="007A08DB">
            <w:pPr>
              <w:spacing w:before="40" w:after="40"/>
              <w:jc w:val="center"/>
              <w:rPr>
                <w:sz w:val="18"/>
                <w:szCs w:val="18"/>
              </w:rPr>
            </w:pPr>
          </w:p>
        </w:tc>
        <w:tc>
          <w:tcPr>
            <w:tcW w:w="231" w:type="pct"/>
            <w:shd w:val="clear" w:color="auto" w:fill="FFFFFF" w:themeFill="background1"/>
          </w:tcPr>
          <w:p w14:paraId="49C41C08"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03742F4F"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1B47995B" w14:textId="1DD0099A" w:rsidR="007A08DB" w:rsidRPr="00D65481" w:rsidRDefault="007A08DB" w:rsidP="007A08DB">
            <w:pPr>
              <w:spacing w:before="40" w:after="40"/>
              <w:jc w:val="center"/>
              <w:rPr>
                <w:sz w:val="18"/>
                <w:szCs w:val="18"/>
              </w:rPr>
            </w:pPr>
          </w:p>
        </w:tc>
        <w:tc>
          <w:tcPr>
            <w:tcW w:w="204" w:type="pct"/>
            <w:shd w:val="clear" w:color="auto" w:fill="FFFFFF" w:themeFill="background1"/>
          </w:tcPr>
          <w:p w14:paraId="24D2FF9E" w14:textId="49535AD2" w:rsidR="007A08DB" w:rsidRPr="00D65481" w:rsidRDefault="007A08DB" w:rsidP="007A08DB">
            <w:pPr>
              <w:spacing w:before="40" w:after="40"/>
              <w:jc w:val="center"/>
              <w:rPr>
                <w:sz w:val="18"/>
                <w:szCs w:val="18"/>
              </w:rPr>
            </w:pPr>
          </w:p>
        </w:tc>
        <w:tc>
          <w:tcPr>
            <w:tcW w:w="255" w:type="pct"/>
            <w:shd w:val="clear" w:color="auto" w:fill="FFFFFF" w:themeFill="background1"/>
          </w:tcPr>
          <w:p w14:paraId="4DA515C8" w14:textId="643E691D" w:rsidR="007A08DB" w:rsidRPr="00D65481" w:rsidRDefault="007A08DB" w:rsidP="007A08DB">
            <w:pPr>
              <w:spacing w:before="40" w:after="40"/>
              <w:jc w:val="center"/>
              <w:rPr>
                <w:sz w:val="18"/>
                <w:szCs w:val="18"/>
              </w:rPr>
            </w:pPr>
          </w:p>
        </w:tc>
        <w:tc>
          <w:tcPr>
            <w:tcW w:w="204" w:type="pct"/>
            <w:shd w:val="clear" w:color="auto" w:fill="FFFFFF" w:themeFill="background1"/>
          </w:tcPr>
          <w:p w14:paraId="51417B23" w14:textId="3E086CB0" w:rsidR="007A08DB" w:rsidRPr="00D65481" w:rsidRDefault="007A08DB" w:rsidP="007A08DB">
            <w:pPr>
              <w:spacing w:before="40" w:after="40"/>
              <w:jc w:val="center"/>
              <w:rPr>
                <w:sz w:val="18"/>
                <w:szCs w:val="18"/>
              </w:rPr>
            </w:pPr>
          </w:p>
        </w:tc>
        <w:tc>
          <w:tcPr>
            <w:tcW w:w="205" w:type="pct"/>
            <w:shd w:val="clear" w:color="auto" w:fill="FFFFFF" w:themeFill="background1"/>
          </w:tcPr>
          <w:p w14:paraId="581DD39E" w14:textId="77FFBDB9" w:rsidR="007A08DB" w:rsidRPr="00D65481" w:rsidRDefault="007A08DB" w:rsidP="007A08DB">
            <w:pPr>
              <w:spacing w:before="40" w:after="40"/>
              <w:jc w:val="center"/>
              <w:rPr>
                <w:sz w:val="18"/>
                <w:szCs w:val="18"/>
              </w:rPr>
            </w:pPr>
            <w:r w:rsidRPr="00D65481">
              <w:rPr>
                <w:sz w:val="18"/>
                <w:szCs w:val="18"/>
              </w:rPr>
              <w:t>P</w:t>
            </w:r>
          </w:p>
        </w:tc>
      </w:tr>
      <w:tr w:rsidR="007A08DB" w:rsidRPr="00D65481" w14:paraId="19A9FE6B" w14:textId="77777777" w:rsidTr="00B60335">
        <w:trPr>
          <w:trHeight w:val="20"/>
        </w:trPr>
        <w:tc>
          <w:tcPr>
            <w:tcW w:w="987" w:type="pct"/>
            <w:shd w:val="clear" w:color="auto" w:fill="FFFFFF" w:themeFill="background1"/>
          </w:tcPr>
          <w:p w14:paraId="04C4A9C4" w14:textId="57C55856" w:rsidR="007A08DB" w:rsidRPr="00D65481" w:rsidRDefault="007A08DB" w:rsidP="007A08DB">
            <w:pPr>
              <w:spacing w:before="40" w:after="40"/>
              <w:rPr>
                <w:sz w:val="18"/>
                <w:szCs w:val="18"/>
              </w:rPr>
            </w:pPr>
            <w:r w:rsidRPr="00D65481">
              <w:rPr>
                <w:sz w:val="18"/>
                <w:szCs w:val="18"/>
              </w:rPr>
              <w:t>Broken - Lower Broken Creek</w:t>
            </w:r>
          </w:p>
        </w:tc>
        <w:tc>
          <w:tcPr>
            <w:tcW w:w="437" w:type="pct"/>
            <w:shd w:val="clear" w:color="auto" w:fill="FFFFFF" w:themeFill="background1"/>
          </w:tcPr>
          <w:p w14:paraId="07B18206" w14:textId="1A520066" w:rsidR="007A08DB" w:rsidRPr="00D65481" w:rsidRDefault="007A08DB" w:rsidP="007A08DB">
            <w:pPr>
              <w:spacing w:before="40" w:after="40"/>
              <w:jc w:val="center"/>
              <w:rPr>
                <w:sz w:val="18"/>
                <w:szCs w:val="18"/>
              </w:rPr>
            </w:pPr>
            <w:r w:rsidRPr="00D65481">
              <w:rPr>
                <w:sz w:val="18"/>
                <w:szCs w:val="18"/>
              </w:rPr>
              <w:t>10041-03 </w:t>
            </w:r>
          </w:p>
        </w:tc>
        <w:tc>
          <w:tcPr>
            <w:tcW w:w="518" w:type="pct"/>
            <w:shd w:val="clear" w:color="auto" w:fill="FFFFFF" w:themeFill="background1"/>
          </w:tcPr>
          <w:p w14:paraId="3FD5CE09" w14:textId="6657CA53" w:rsidR="007A08DB" w:rsidRPr="00D65481" w:rsidRDefault="007A08DB" w:rsidP="007A08DB">
            <w:pPr>
              <w:spacing w:before="40" w:after="40"/>
              <w:jc w:val="center"/>
              <w:rPr>
                <w:sz w:val="18"/>
                <w:szCs w:val="18"/>
              </w:rPr>
            </w:pPr>
            <w:r w:rsidRPr="00D65481">
              <w:rPr>
                <w:sz w:val="18"/>
                <w:szCs w:val="18"/>
              </w:rPr>
              <w:t>783</w:t>
            </w:r>
          </w:p>
        </w:tc>
        <w:tc>
          <w:tcPr>
            <w:tcW w:w="648" w:type="pct"/>
            <w:shd w:val="clear" w:color="auto" w:fill="FFFFFF" w:themeFill="background1"/>
          </w:tcPr>
          <w:p w14:paraId="084E0F68" w14:textId="0745FAFB" w:rsidR="007A08DB" w:rsidRPr="00D65481" w:rsidRDefault="007A08DB" w:rsidP="007A08DB">
            <w:pPr>
              <w:spacing w:before="40" w:after="40"/>
              <w:jc w:val="center"/>
              <w:rPr>
                <w:sz w:val="18"/>
                <w:szCs w:val="18"/>
              </w:rPr>
            </w:pPr>
            <w:r w:rsidRPr="00D65481">
              <w:rPr>
                <w:sz w:val="18"/>
                <w:szCs w:val="18"/>
              </w:rPr>
              <w:t>01/06/17 - 30/06/17</w:t>
            </w:r>
          </w:p>
        </w:tc>
        <w:tc>
          <w:tcPr>
            <w:tcW w:w="388" w:type="pct"/>
            <w:shd w:val="clear" w:color="auto" w:fill="FFFFFF" w:themeFill="background1"/>
          </w:tcPr>
          <w:p w14:paraId="35B1BDFB" w14:textId="2FFFE8EC" w:rsidR="007A08DB" w:rsidRPr="00D65481" w:rsidRDefault="007A08DB" w:rsidP="007A08DB">
            <w:pPr>
              <w:spacing w:before="40" w:after="40"/>
              <w:jc w:val="center"/>
              <w:rPr>
                <w:sz w:val="18"/>
                <w:szCs w:val="18"/>
              </w:rPr>
            </w:pPr>
            <w:r w:rsidRPr="00D65481">
              <w:rPr>
                <w:rFonts w:ascii="Calibri" w:hAnsi="Calibri" w:cs="Calibri"/>
                <w:sz w:val="18"/>
                <w:szCs w:val="18"/>
              </w:rPr>
              <w:t>Base flow</w:t>
            </w:r>
          </w:p>
        </w:tc>
        <w:tc>
          <w:tcPr>
            <w:tcW w:w="195" w:type="pct"/>
            <w:shd w:val="clear" w:color="auto" w:fill="FFFFFF" w:themeFill="background1"/>
          </w:tcPr>
          <w:p w14:paraId="7ED21EAC" w14:textId="1C1A2144"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5DEF9A2E" w14:textId="77777777" w:rsidR="007A08DB" w:rsidRPr="00D65481" w:rsidRDefault="007A08DB" w:rsidP="007A08DB">
            <w:pPr>
              <w:spacing w:before="40" w:after="40"/>
              <w:jc w:val="center"/>
              <w:rPr>
                <w:sz w:val="18"/>
                <w:szCs w:val="18"/>
              </w:rPr>
            </w:pPr>
          </w:p>
        </w:tc>
        <w:tc>
          <w:tcPr>
            <w:tcW w:w="231" w:type="pct"/>
            <w:shd w:val="clear" w:color="auto" w:fill="FFFFFF" w:themeFill="background1"/>
          </w:tcPr>
          <w:p w14:paraId="4BFAAD8D"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6AE0E811"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5133B8F4" w14:textId="3E3170FA" w:rsidR="007A08DB" w:rsidRPr="00D65481" w:rsidRDefault="007A08DB" w:rsidP="007A08DB">
            <w:pPr>
              <w:spacing w:before="40" w:after="40"/>
              <w:jc w:val="center"/>
              <w:rPr>
                <w:sz w:val="18"/>
                <w:szCs w:val="18"/>
              </w:rPr>
            </w:pPr>
          </w:p>
        </w:tc>
        <w:tc>
          <w:tcPr>
            <w:tcW w:w="204" w:type="pct"/>
            <w:shd w:val="clear" w:color="auto" w:fill="FFFFFF" w:themeFill="background1"/>
          </w:tcPr>
          <w:p w14:paraId="484B4E51" w14:textId="60628266" w:rsidR="007A08DB" w:rsidRPr="00D65481" w:rsidRDefault="007A08DB" w:rsidP="007A08DB">
            <w:pPr>
              <w:spacing w:before="40" w:after="40"/>
              <w:jc w:val="center"/>
              <w:rPr>
                <w:sz w:val="18"/>
                <w:szCs w:val="18"/>
              </w:rPr>
            </w:pPr>
          </w:p>
        </w:tc>
        <w:tc>
          <w:tcPr>
            <w:tcW w:w="255" w:type="pct"/>
            <w:shd w:val="clear" w:color="auto" w:fill="FFFFFF" w:themeFill="background1"/>
          </w:tcPr>
          <w:p w14:paraId="0C0865ED"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393AE92C" w14:textId="18F093CB" w:rsidR="007A08DB" w:rsidRPr="00D65481" w:rsidRDefault="007A08DB" w:rsidP="007A08DB">
            <w:pPr>
              <w:spacing w:before="40" w:after="40"/>
              <w:jc w:val="center"/>
              <w:rPr>
                <w:sz w:val="18"/>
                <w:szCs w:val="18"/>
              </w:rPr>
            </w:pPr>
          </w:p>
        </w:tc>
        <w:tc>
          <w:tcPr>
            <w:tcW w:w="205" w:type="pct"/>
            <w:shd w:val="clear" w:color="auto" w:fill="FFFFFF" w:themeFill="background1"/>
          </w:tcPr>
          <w:p w14:paraId="2410200B" w14:textId="77777777" w:rsidR="007A08DB" w:rsidRPr="00D65481" w:rsidRDefault="007A08DB" w:rsidP="007A08DB">
            <w:pPr>
              <w:spacing w:before="40" w:after="40"/>
              <w:jc w:val="center"/>
              <w:rPr>
                <w:sz w:val="18"/>
                <w:szCs w:val="18"/>
              </w:rPr>
            </w:pPr>
          </w:p>
        </w:tc>
      </w:tr>
      <w:tr w:rsidR="007A08DB" w:rsidRPr="00D65481" w14:paraId="0D977F08" w14:textId="77777777" w:rsidTr="00B60335">
        <w:trPr>
          <w:trHeight w:val="20"/>
        </w:trPr>
        <w:tc>
          <w:tcPr>
            <w:tcW w:w="987" w:type="pct"/>
            <w:shd w:val="clear" w:color="auto" w:fill="FFFFFF" w:themeFill="background1"/>
          </w:tcPr>
          <w:p w14:paraId="29922018" w14:textId="48DABD79" w:rsidR="007A08DB" w:rsidRPr="00D65481" w:rsidRDefault="007A08DB" w:rsidP="007A08DB">
            <w:pPr>
              <w:spacing w:before="40" w:after="40"/>
              <w:rPr>
                <w:sz w:val="18"/>
                <w:szCs w:val="18"/>
              </w:rPr>
            </w:pPr>
            <w:r w:rsidRPr="00D65481">
              <w:rPr>
                <w:sz w:val="18"/>
                <w:szCs w:val="18"/>
              </w:rPr>
              <w:t>Lower Murray: Coorong, Lower Lakes and Murray Mouth</w:t>
            </w:r>
          </w:p>
        </w:tc>
        <w:tc>
          <w:tcPr>
            <w:tcW w:w="437" w:type="pct"/>
            <w:shd w:val="clear" w:color="auto" w:fill="FFFFFF" w:themeFill="background1"/>
          </w:tcPr>
          <w:p w14:paraId="65E60EA9" w14:textId="56E618B4" w:rsidR="007A08DB" w:rsidRPr="00D65481" w:rsidRDefault="007A08DB" w:rsidP="007A08DB">
            <w:pPr>
              <w:spacing w:before="40" w:after="40"/>
              <w:jc w:val="center"/>
              <w:rPr>
                <w:sz w:val="18"/>
                <w:szCs w:val="18"/>
              </w:rPr>
            </w:pPr>
            <w:r w:rsidRPr="00D65481">
              <w:rPr>
                <w:sz w:val="18"/>
                <w:szCs w:val="18"/>
              </w:rPr>
              <w:t>10050-02</w:t>
            </w:r>
          </w:p>
        </w:tc>
        <w:tc>
          <w:tcPr>
            <w:tcW w:w="518" w:type="pct"/>
            <w:shd w:val="clear" w:color="auto" w:fill="FFFFFF" w:themeFill="background1"/>
          </w:tcPr>
          <w:p w14:paraId="45CD5059" w14:textId="50F9C025" w:rsidR="007A08DB" w:rsidRPr="00D65481" w:rsidRDefault="007A08DB" w:rsidP="007A08DB">
            <w:pPr>
              <w:spacing w:before="40" w:after="40"/>
              <w:jc w:val="center"/>
              <w:rPr>
                <w:sz w:val="18"/>
                <w:szCs w:val="18"/>
              </w:rPr>
            </w:pPr>
            <w:r w:rsidRPr="00D65481">
              <w:rPr>
                <w:sz w:val="18"/>
                <w:szCs w:val="18"/>
              </w:rPr>
              <w:t>618476</w:t>
            </w:r>
          </w:p>
        </w:tc>
        <w:tc>
          <w:tcPr>
            <w:tcW w:w="648" w:type="pct"/>
            <w:shd w:val="clear" w:color="auto" w:fill="FFFFFF" w:themeFill="background1"/>
          </w:tcPr>
          <w:p w14:paraId="70902FD6" w14:textId="5AD3336D" w:rsidR="007A08DB" w:rsidRPr="00D65481" w:rsidRDefault="007A08DB" w:rsidP="007A08DB">
            <w:pPr>
              <w:spacing w:before="40" w:after="40"/>
              <w:jc w:val="center"/>
              <w:rPr>
                <w:sz w:val="18"/>
                <w:szCs w:val="18"/>
              </w:rPr>
            </w:pPr>
            <w:r w:rsidRPr="00D65481">
              <w:rPr>
                <w:sz w:val="18"/>
                <w:szCs w:val="18"/>
              </w:rPr>
              <w:t>01/06/16 - 30/06/17</w:t>
            </w:r>
          </w:p>
        </w:tc>
        <w:tc>
          <w:tcPr>
            <w:tcW w:w="388" w:type="pct"/>
            <w:shd w:val="clear" w:color="auto" w:fill="FFFFFF" w:themeFill="background1"/>
          </w:tcPr>
          <w:p w14:paraId="668805D9" w14:textId="567C84D0" w:rsidR="007A08DB" w:rsidRPr="00D65481" w:rsidRDefault="007A08DB" w:rsidP="007A08DB">
            <w:pPr>
              <w:spacing w:before="40" w:after="40"/>
              <w:jc w:val="center"/>
              <w:rPr>
                <w:sz w:val="18"/>
                <w:szCs w:val="18"/>
              </w:rPr>
            </w:pPr>
            <w:r w:rsidRPr="00D65481">
              <w:rPr>
                <w:rFonts w:ascii="Calibri" w:hAnsi="Calibri" w:cs="Calibri"/>
                <w:sz w:val="18"/>
                <w:szCs w:val="18"/>
              </w:rPr>
              <w:t>Fresh, base flow</w:t>
            </w:r>
          </w:p>
        </w:tc>
        <w:tc>
          <w:tcPr>
            <w:tcW w:w="195" w:type="pct"/>
            <w:shd w:val="clear" w:color="auto" w:fill="FFFFFF" w:themeFill="background1"/>
          </w:tcPr>
          <w:p w14:paraId="0B553F42" w14:textId="291E4D35"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60689041" w14:textId="43D58645" w:rsidR="007A08DB" w:rsidRPr="00D65481" w:rsidRDefault="007A08DB"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2673002E" w14:textId="1C5C88DE" w:rsidR="007A08DB" w:rsidRPr="00D65481" w:rsidRDefault="007A08DB"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24DAB423"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753D6ADE"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5039C3C7" w14:textId="24FB5DA7" w:rsidR="007A08DB" w:rsidRPr="00D65481" w:rsidRDefault="007A08DB"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53189052" w14:textId="5A44A190"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70656A42" w14:textId="63907E95" w:rsidR="007A08DB" w:rsidRPr="00D65481" w:rsidRDefault="007A08DB" w:rsidP="007A08DB">
            <w:pPr>
              <w:spacing w:before="40" w:after="40"/>
              <w:jc w:val="center"/>
              <w:rPr>
                <w:sz w:val="18"/>
                <w:szCs w:val="18"/>
              </w:rPr>
            </w:pPr>
          </w:p>
        </w:tc>
        <w:tc>
          <w:tcPr>
            <w:tcW w:w="205" w:type="pct"/>
            <w:shd w:val="clear" w:color="auto" w:fill="FFFFFF" w:themeFill="background1"/>
          </w:tcPr>
          <w:p w14:paraId="7DAA6953" w14:textId="15F6FF9C" w:rsidR="007A08DB" w:rsidRPr="00D65481" w:rsidRDefault="007A08DB" w:rsidP="007A08DB">
            <w:pPr>
              <w:spacing w:before="40" w:after="40"/>
              <w:jc w:val="center"/>
              <w:rPr>
                <w:sz w:val="18"/>
                <w:szCs w:val="18"/>
              </w:rPr>
            </w:pPr>
            <w:r w:rsidRPr="00D65481">
              <w:rPr>
                <w:sz w:val="18"/>
                <w:szCs w:val="18"/>
              </w:rPr>
              <w:t>S</w:t>
            </w:r>
          </w:p>
        </w:tc>
      </w:tr>
      <w:tr w:rsidR="007A08DB" w:rsidRPr="00D65481" w14:paraId="1C00E535" w14:textId="77777777" w:rsidTr="00B60335">
        <w:trPr>
          <w:trHeight w:val="20"/>
        </w:trPr>
        <w:tc>
          <w:tcPr>
            <w:tcW w:w="987" w:type="pct"/>
            <w:shd w:val="clear" w:color="auto" w:fill="FFFFFF" w:themeFill="background1"/>
          </w:tcPr>
          <w:p w14:paraId="07F0FC59" w14:textId="0AA3A9D2" w:rsidR="007A08DB" w:rsidRPr="00D65481" w:rsidRDefault="007A08DB" w:rsidP="007A08DB">
            <w:pPr>
              <w:spacing w:before="40" w:after="40"/>
              <w:rPr>
                <w:sz w:val="18"/>
                <w:szCs w:val="18"/>
              </w:rPr>
            </w:pPr>
            <w:r w:rsidRPr="00D65481">
              <w:rPr>
                <w:sz w:val="18"/>
                <w:szCs w:val="18"/>
              </w:rPr>
              <w:t>Central Murray: Barmah-Millewa Forest</w:t>
            </w:r>
          </w:p>
        </w:tc>
        <w:tc>
          <w:tcPr>
            <w:tcW w:w="437" w:type="pct"/>
            <w:shd w:val="clear" w:color="auto" w:fill="FFFFFF" w:themeFill="background1"/>
          </w:tcPr>
          <w:p w14:paraId="430D9CC7" w14:textId="544E8E73" w:rsidR="007A08DB" w:rsidRPr="00D65481" w:rsidRDefault="007A08DB" w:rsidP="007A08DB">
            <w:pPr>
              <w:spacing w:before="40" w:after="40"/>
              <w:jc w:val="center"/>
              <w:rPr>
                <w:rFonts w:ascii="Calibri" w:hAnsi="Calibri"/>
                <w:sz w:val="18"/>
                <w:szCs w:val="18"/>
              </w:rPr>
            </w:pPr>
            <w:r w:rsidRPr="00D65481">
              <w:rPr>
                <w:sz w:val="18"/>
                <w:szCs w:val="18"/>
              </w:rPr>
              <w:t>10050-01</w:t>
            </w:r>
          </w:p>
        </w:tc>
        <w:tc>
          <w:tcPr>
            <w:tcW w:w="518" w:type="pct"/>
            <w:shd w:val="clear" w:color="auto" w:fill="FFFFFF" w:themeFill="background1"/>
          </w:tcPr>
          <w:p w14:paraId="7C444BD7" w14:textId="184D3E29" w:rsidR="007A08DB" w:rsidRPr="00D65481" w:rsidRDefault="007A08DB" w:rsidP="007A08DB">
            <w:pPr>
              <w:spacing w:before="40" w:after="40"/>
              <w:jc w:val="center"/>
              <w:rPr>
                <w:sz w:val="18"/>
                <w:szCs w:val="18"/>
              </w:rPr>
            </w:pPr>
            <w:r w:rsidRPr="00D65481">
              <w:rPr>
                <w:sz w:val="18"/>
                <w:szCs w:val="18"/>
              </w:rPr>
              <w:t>39170</w:t>
            </w:r>
          </w:p>
        </w:tc>
        <w:tc>
          <w:tcPr>
            <w:tcW w:w="648" w:type="pct"/>
            <w:shd w:val="clear" w:color="auto" w:fill="FFFFFF" w:themeFill="background1"/>
          </w:tcPr>
          <w:p w14:paraId="631E773B" w14:textId="15032327" w:rsidR="007A08DB" w:rsidRPr="00D65481" w:rsidRDefault="007A08DB" w:rsidP="007A08DB">
            <w:pPr>
              <w:spacing w:before="40" w:after="40"/>
              <w:jc w:val="center"/>
              <w:rPr>
                <w:sz w:val="18"/>
                <w:szCs w:val="18"/>
              </w:rPr>
            </w:pPr>
            <w:r w:rsidRPr="00D65481">
              <w:rPr>
                <w:sz w:val="18"/>
                <w:szCs w:val="18"/>
              </w:rPr>
              <w:t>22/06/16 - 31/12/16</w:t>
            </w:r>
          </w:p>
        </w:tc>
        <w:tc>
          <w:tcPr>
            <w:tcW w:w="388" w:type="pct"/>
            <w:shd w:val="clear" w:color="auto" w:fill="FFFFFF" w:themeFill="background1"/>
          </w:tcPr>
          <w:p w14:paraId="22D103A7" w14:textId="530FE199" w:rsidR="007A08DB" w:rsidRPr="00D65481" w:rsidRDefault="007A08DB" w:rsidP="007A08DB">
            <w:pPr>
              <w:spacing w:before="40" w:after="40"/>
              <w:jc w:val="center"/>
              <w:rPr>
                <w:sz w:val="18"/>
                <w:szCs w:val="18"/>
              </w:rPr>
            </w:pPr>
            <w:r w:rsidRPr="00D65481">
              <w:rPr>
                <w:rFonts w:ascii="Calibri" w:hAnsi="Calibri" w:cs="Calibri"/>
                <w:sz w:val="18"/>
                <w:szCs w:val="18"/>
              </w:rPr>
              <w:t>Overbank</w:t>
            </w:r>
          </w:p>
        </w:tc>
        <w:tc>
          <w:tcPr>
            <w:tcW w:w="195" w:type="pct"/>
            <w:shd w:val="clear" w:color="auto" w:fill="FFFFFF" w:themeFill="background1"/>
          </w:tcPr>
          <w:p w14:paraId="4785E2C0" w14:textId="0A84AC6B" w:rsidR="007A08DB" w:rsidRPr="00D65481" w:rsidRDefault="007A08DB"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7658CBB8" w14:textId="718CCFFE" w:rsidR="007A08DB" w:rsidRPr="00D65481" w:rsidRDefault="007A08DB"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478C483B"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6BBBD8F8"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207FA49F"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5BDB2B6C" w14:textId="0F3BCCB5" w:rsidR="007A08DB" w:rsidRPr="00D65481" w:rsidRDefault="007A08DB" w:rsidP="007A08DB">
            <w:pPr>
              <w:spacing w:before="40" w:after="40"/>
              <w:jc w:val="center"/>
              <w:rPr>
                <w:sz w:val="18"/>
                <w:szCs w:val="18"/>
              </w:rPr>
            </w:pPr>
          </w:p>
        </w:tc>
        <w:tc>
          <w:tcPr>
            <w:tcW w:w="255" w:type="pct"/>
            <w:shd w:val="clear" w:color="auto" w:fill="FFFFFF" w:themeFill="background1"/>
          </w:tcPr>
          <w:p w14:paraId="021DA8E7" w14:textId="3FB8C589"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46E55127" w14:textId="1A56764B" w:rsidR="007A08DB" w:rsidRPr="00D65481" w:rsidRDefault="007A08DB" w:rsidP="007A08DB">
            <w:pPr>
              <w:spacing w:before="40" w:after="40"/>
              <w:jc w:val="center"/>
              <w:rPr>
                <w:sz w:val="18"/>
                <w:szCs w:val="18"/>
              </w:rPr>
            </w:pPr>
          </w:p>
        </w:tc>
        <w:tc>
          <w:tcPr>
            <w:tcW w:w="205" w:type="pct"/>
            <w:shd w:val="clear" w:color="auto" w:fill="FFFFFF" w:themeFill="background1"/>
          </w:tcPr>
          <w:p w14:paraId="66671797" w14:textId="77777777" w:rsidR="007A08DB" w:rsidRPr="00D65481" w:rsidRDefault="007A08DB" w:rsidP="007A08DB">
            <w:pPr>
              <w:spacing w:before="40" w:after="40"/>
              <w:jc w:val="center"/>
              <w:rPr>
                <w:sz w:val="18"/>
                <w:szCs w:val="18"/>
              </w:rPr>
            </w:pPr>
          </w:p>
        </w:tc>
      </w:tr>
      <w:tr w:rsidR="007A08DB" w:rsidRPr="00D65481" w14:paraId="033588C6" w14:textId="77777777" w:rsidTr="00B60335">
        <w:trPr>
          <w:trHeight w:val="20"/>
        </w:trPr>
        <w:tc>
          <w:tcPr>
            <w:tcW w:w="987" w:type="pct"/>
            <w:shd w:val="clear" w:color="auto" w:fill="FFFFFF" w:themeFill="background1"/>
          </w:tcPr>
          <w:p w14:paraId="6965E490" w14:textId="43B68F1E" w:rsidR="007A08DB" w:rsidRPr="00D65481" w:rsidRDefault="007A08DB" w:rsidP="007A08DB">
            <w:pPr>
              <w:spacing w:before="40" w:after="40"/>
              <w:rPr>
                <w:sz w:val="18"/>
                <w:szCs w:val="18"/>
              </w:rPr>
            </w:pPr>
            <w:r w:rsidRPr="00D65481">
              <w:rPr>
                <w:sz w:val="18"/>
                <w:szCs w:val="18"/>
              </w:rPr>
              <w:t>Central Murray: Murray River</w:t>
            </w:r>
          </w:p>
        </w:tc>
        <w:tc>
          <w:tcPr>
            <w:tcW w:w="437" w:type="pct"/>
            <w:shd w:val="clear" w:color="auto" w:fill="FFFFFF" w:themeFill="background1"/>
          </w:tcPr>
          <w:p w14:paraId="04FE5F01" w14:textId="64BBC28B" w:rsidR="007A08DB" w:rsidRPr="00D65481" w:rsidRDefault="007A08DB" w:rsidP="007A08DB">
            <w:pPr>
              <w:spacing w:before="40" w:after="40"/>
              <w:jc w:val="center"/>
              <w:rPr>
                <w:sz w:val="18"/>
                <w:szCs w:val="18"/>
              </w:rPr>
            </w:pPr>
            <w:r w:rsidRPr="00D65481">
              <w:rPr>
                <w:sz w:val="18"/>
                <w:szCs w:val="18"/>
              </w:rPr>
              <w:t>10050-01</w:t>
            </w:r>
          </w:p>
        </w:tc>
        <w:tc>
          <w:tcPr>
            <w:tcW w:w="518" w:type="pct"/>
            <w:shd w:val="clear" w:color="auto" w:fill="FFFFFF" w:themeFill="background1"/>
          </w:tcPr>
          <w:p w14:paraId="2D8F520D" w14:textId="665661E4" w:rsidR="007A08DB" w:rsidRPr="00D65481" w:rsidRDefault="007A08DB" w:rsidP="007A08DB">
            <w:pPr>
              <w:spacing w:before="40" w:after="40"/>
              <w:jc w:val="center"/>
              <w:rPr>
                <w:sz w:val="18"/>
                <w:szCs w:val="18"/>
              </w:rPr>
            </w:pPr>
            <w:r w:rsidRPr="00D65481">
              <w:rPr>
                <w:sz w:val="18"/>
                <w:szCs w:val="18"/>
              </w:rPr>
              <w:t>124754</w:t>
            </w:r>
          </w:p>
        </w:tc>
        <w:tc>
          <w:tcPr>
            <w:tcW w:w="648" w:type="pct"/>
            <w:shd w:val="clear" w:color="auto" w:fill="FFFFFF" w:themeFill="background1"/>
          </w:tcPr>
          <w:p w14:paraId="6E4B8866" w14:textId="20F96CC9" w:rsidR="007A08DB" w:rsidRPr="00D65481" w:rsidRDefault="007A08DB" w:rsidP="007A08DB">
            <w:pPr>
              <w:spacing w:before="40" w:after="40"/>
              <w:jc w:val="center"/>
              <w:rPr>
                <w:sz w:val="18"/>
                <w:szCs w:val="18"/>
              </w:rPr>
            </w:pPr>
            <w:r w:rsidRPr="00D65481">
              <w:rPr>
                <w:sz w:val="18"/>
                <w:szCs w:val="18"/>
              </w:rPr>
              <w:t>01/01/17 - 30/06/17</w:t>
            </w:r>
          </w:p>
        </w:tc>
        <w:tc>
          <w:tcPr>
            <w:tcW w:w="388" w:type="pct"/>
            <w:shd w:val="clear" w:color="auto" w:fill="FFFFFF" w:themeFill="background1"/>
          </w:tcPr>
          <w:p w14:paraId="62BC9C6D" w14:textId="1962C792"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78C9E6AC" w14:textId="1ED74743" w:rsidR="007A08DB" w:rsidRPr="00D65481" w:rsidRDefault="007A08DB"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74A355F5" w14:textId="421435B0" w:rsidR="007A08DB" w:rsidRPr="00D65481" w:rsidRDefault="007A08DB"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39259369"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71950346"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7CAB965A"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5DB3F9B3" w14:textId="16BB2698" w:rsidR="007A08DB" w:rsidRPr="00D65481" w:rsidRDefault="007A08DB" w:rsidP="007A08DB">
            <w:pPr>
              <w:spacing w:before="40" w:after="40"/>
              <w:jc w:val="center"/>
              <w:rPr>
                <w:sz w:val="18"/>
                <w:szCs w:val="18"/>
              </w:rPr>
            </w:pPr>
          </w:p>
        </w:tc>
        <w:tc>
          <w:tcPr>
            <w:tcW w:w="255" w:type="pct"/>
            <w:shd w:val="clear" w:color="auto" w:fill="FFFFFF" w:themeFill="background1"/>
          </w:tcPr>
          <w:p w14:paraId="5C7F1D5F" w14:textId="2E7EE5A6"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13969B15" w14:textId="2E0FDFDE" w:rsidR="007A08DB" w:rsidRPr="00D65481" w:rsidRDefault="007A08DB" w:rsidP="007A08DB">
            <w:pPr>
              <w:spacing w:before="40" w:after="40"/>
              <w:jc w:val="center"/>
              <w:rPr>
                <w:sz w:val="18"/>
                <w:szCs w:val="18"/>
              </w:rPr>
            </w:pPr>
          </w:p>
        </w:tc>
        <w:tc>
          <w:tcPr>
            <w:tcW w:w="205" w:type="pct"/>
            <w:shd w:val="clear" w:color="auto" w:fill="FFFFFF" w:themeFill="background1"/>
          </w:tcPr>
          <w:p w14:paraId="13C838BE" w14:textId="77777777" w:rsidR="007A08DB" w:rsidRPr="00D65481" w:rsidRDefault="007A08DB" w:rsidP="007A08DB">
            <w:pPr>
              <w:spacing w:before="40" w:after="40"/>
              <w:jc w:val="center"/>
              <w:rPr>
                <w:sz w:val="18"/>
                <w:szCs w:val="18"/>
              </w:rPr>
            </w:pPr>
          </w:p>
        </w:tc>
      </w:tr>
      <w:tr w:rsidR="007A08DB" w:rsidRPr="00D65481" w14:paraId="3BEB43AC" w14:textId="77777777" w:rsidTr="00B60335">
        <w:trPr>
          <w:trHeight w:val="20"/>
        </w:trPr>
        <w:tc>
          <w:tcPr>
            <w:tcW w:w="987" w:type="pct"/>
            <w:shd w:val="clear" w:color="auto" w:fill="FFFFFF" w:themeFill="background1"/>
          </w:tcPr>
          <w:p w14:paraId="37CCCCCD" w14:textId="4D9D43B8" w:rsidR="007A08DB" w:rsidRPr="00D65481" w:rsidRDefault="007A08DB" w:rsidP="007A08DB">
            <w:pPr>
              <w:spacing w:before="40" w:after="40"/>
              <w:rPr>
                <w:sz w:val="18"/>
                <w:szCs w:val="18"/>
              </w:rPr>
            </w:pPr>
            <w:r w:rsidRPr="00D65481">
              <w:rPr>
                <w:sz w:val="18"/>
                <w:szCs w:val="18"/>
              </w:rPr>
              <w:t>Central Murray - Gunbower Creek</w:t>
            </w:r>
          </w:p>
        </w:tc>
        <w:tc>
          <w:tcPr>
            <w:tcW w:w="437" w:type="pct"/>
            <w:shd w:val="clear" w:color="auto" w:fill="FFFFFF" w:themeFill="background1"/>
          </w:tcPr>
          <w:p w14:paraId="46D9A925" w14:textId="12233680" w:rsidR="007A08DB" w:rsidRPr="00D65481" w:rsidRDefault="007A08DB" w:rsidP="007A08DB">
            <w:pPr>
              <w:spacing w:before="40" w:after="40"/>
              <w:jc w:val="center"/>
              <w:rPr>
                <w:sz w:val="18"/>
                <w:szCs w:val="18"/>
              </w:rPr>
            </w:pPr>
            <w:r w:rsidRPr="00D65481">
              <w:rPr>
                <w:sz w:val="18"/>
                <w:szCs w:val="18"/>
              </w:rPr>
              <w:t>10030-02</w:t>
            </w:r>
          </w:p>
        </w:tc>
        <w:tc>
          <w:tcPr>
            <w:tcW w:w="518" w:type="pct"/>
            <w:shd w:val="clear" w:color="auto" w:fill="FFFFFF" w:themeFill="background1"/>
          </w:tcPr>
          <w:p w14:paraId="273AC4AA" w14:textId="1AF64E1C" w:rsidR="007A08DB" w:rsidRPr="00D65481" w:rsidRDefault="007A08DB" w:rsidP="007A08DB">
            <w:pPr>
              <w:spacing w:before="40" w:after="40"/>
              <w:jc w:val="center"/>
              <w:rPr>
                <w:sz w:val="18"/>
                <w:szCs w:val="18"/>
              </w:rPr>
            </w:pPr>
            <w:r w:rsidRPr="00D65481">
              <w:rPr>
                <w:sz w:val="18"/>
                <w:szCs w:val="18"/>
              </w:rPr>
              <w:t>23563</w:t>
            </w:r>
          </w:p>
        </w:tc>
        <w:tc>
          <w:tcPr>
            <w:tcW w:w="648" w:type="pct"/>
            <w:shd w:val="clear" w:color="auto" w:fill="FFFFFF" w:themeFill="background1"/>
          </w:tcPr>
          <w:p w14:paraId="14976788" w14:textId="738297C0" w:rsidR="007A08DB" w:rsidRPr="00D65481" w:rsidRDefault="007A08DB" w:rsidP="007A08DB">
            <w:pPr>
              <w:spacing w:before="40" w:after="40"/>
              <w:jc w:val="center"/>
              <w:rPr>
                <w:sz w:val="18"/>
                <w:szCs w:val="18"/>
              </w:rPr>
            </w:pPr>
            <w:r w:rsidRPr="00D65481">
              <w:rPr>
                <w:sz w:val="18"/>
                <w:szCs w:val="18"/>
              </w:rPr>
              <w:t>01/07/16 - 30/06/17</w:t>
            </w:r>
          </w:p>
        </w:tc>
        <w:tc>
          <w:tcPr>
            <w:tcW w:w="388" w:type="pct"/>
            <w:shd w:val="clear" w:color="auto" w:fill="FFFFFF" w:themeFill="background1"/>
          </w:tcPr>
          <w:p w14:paraId="0F6B819C" w14:textId="7063371E" w:rsidR="007A08DB" w:rsidRPr="00D65481" w:rsidRDefault="007A08DB" w:rsidP="007A08DB">
            <w:pPr>
              <w:spacing w:before="40" w:after="40"/>
              <w:jc w:val="center"/>
              <w:rPr>
                <w:sz w:val="18"/>
                <w:szCs w:val="18"/>
              </w:rPr>
            </w:pPr>
            <w:r w:rsidRPr="00D65481">
              <w:rPr>
                <w:rFonts w:ascii="Calibri" w:hAnsi="Calibri" w:cs="Calibri"/>
                <w:sz w:val="18"/>
                <w:szCs w:val="18"/>
              </w:rPr>
              <w:t>Base flow</w:t>
            </w:r>
          </w:p>
        </w:tc>
        <w:tc>
          <w:tcPr>
            <w:tcW w:w="195" w:type="pct"/>
            <w:shd w:val="clear" w:color="auto" w:fill="FFFFFF" w:themeFill="background1"/>
          </w:tcPr>
          <w:p w14:paraId="2A57EFCD" w14:textId="553CD2B7"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0A9752CF" w14:textId="77777777" w:rsidR="007A08DB" w:rsidRPr="00D65481" w:rsidRDefault="007A08DB" w:rsidP="007A08DB">
            <w:pPr>
              <w:spacing w:before="40" w:after="40"/>
              <w:jc w:val="center"/>
              <w:rPr>
                <w:sz w:val="18"/>
                <w:szCs w:val="18"/>
              </w:rPr>
            </w:pPr>
          </w:p>
        </w:tc>
        <w:tc>
          <w:tcPr>
            <w:tcW w:w="231" w:type="pct"/>
            <w:shd w:val="clear" w:color="auto" w:fill="FFFFFF" w:themeFill="background1"/>
          </w:tcPr>
          <w:p w14:paraId="6A507FAD"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2D3EFDB2"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64975414"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C8168DF" w14:textId="3953C033" w:rsidR="007A08DB" w:rsidRPr="00D65481" w:rsidRDefault="007A08DB" w:rsidP="007A08DB">
            <w:pPr>
              <w:spacing w:before="40" w:after="40"/>
              <w:jc w:val="center"/>
              <w:rPr>
                <w:sz w:val="18"/>
                <w:szCs w:val="18"/>
              </w:rPr>
            </w:pPr>
            <w:r w:rsidRPr="00D65481">
              <w:rPr>
                <w:sz w:val="18"/>
                <w:szCs w:val="18"/>
              </w:rPr>
              <w:t>P</w:t>
            </w:r>
          </w:p>
        </w:tc>
        <w:tc>
          <w:tcPr>
            <w:tcW w:w="255" w:type="pct"/>
            <w:shd w:val="clear" w:color="auto" w:fill="FFFFFF" w:themeFill="background1"/>
          </w:tcPr>
          <w:p w14:paraId="2BA0F22E" w14:textId="5D0125DD" w:rsidR="007A08DB" w:rsidRPr="00D65481" w:rsidRDefault="007A08DB" w:rsidP="007A08DB">
            <w:pPr>
              <w:spacing w:before="40" w:after="40"/>
              <w:jc w:val="center"/>
              <w:rPr>
                <w:sz w:val="18"/>
                <w:szCs w:val="18"/>
              </w:rPr>
            </w:pPr>
            <w:r w:rsidRPr="00D65481">
              <w:rPr>
                <w:sz w:val="18"/>
                <w:szCs w:val="18"/>
              </w:rPr>
              <w:t>P</w:t>
            </w:r>
          </w:p>
        </w:tc>
        <w:tc>
          <w:tcPr>
            <w:tcW w:w="204" w:type="pct"/>
            <w:shd w:val="clear" w:color="auto" w:fill="FFFFFF" w:themeFill="background1"/>
          </w:tcPr>
          <w:p w14:paraId="587786E8" w14:textId="616BBC95" w:rsidR="007A08DB" w:rsidRPr="00D65481" w:rsidRDefault="007A08DB" w:rsidP="007A08DB">
            <w:pPr>
              <w:spacing w:before="40" w:after="40"/>
              <w:jc w:val="center"/>
              <w:rPr>
                <w:sz w:val="18"/>
                <w:szCs w:val="18"/>
              </w:rPr>
            </w:pPr>
          </w:p>
        </w:tc>
        <w:tc>
          <w:tcPr>
            <w:tcW w:w="205" w:type="pct"/>
            <w:shd w:val="clear" w:color="auto" w:fill="FFFFFF" w:themeFill="background1"/>
          </w:tcPr>
          <w:p w14:paraId="7C7F54F5" w14:textId="1016781D" w:rsidR="007A08DB" w:rsidRPr="00D65481" w:rsidRDefault="007A08DB" w:rsidP="007A08DB">
            <w:pPr>
              <w:spacing w:before="40" w:after="40"/>
              <w:jc w:val="center"/>
              <w:rPr>
                <w:sz w:val="18"/>
                <w:szCs w:val="18"/>
              </w:rPr>
            </w:pPr>
            <w:r w:rsidRPr="00D65481">
              <w:rPr>
                <w:sz w:val="18"/>
                <w:szCs w:val="18"/>
              </w:rPr>
              <w:t>P</w:t>
            </w:r>
          </w:p>
        </w:tc>
      </w:tr>
      <w:tr w:rsidR="007A08DB" w:rsidRPr="00D65481" w14:paraId="15C977E4" w14:textId="77777777" w:rsidTr="00B60335">
        <w:trPr>
          <w:trHeight w:val="20"/>
        </w:trPr>
        <w:tc>
          <w:tcPr>
            <w:tcW w:w="987" w:type="pct"/>
            <w:shd w:val="clear" w:color="auto" w:fill="FFFFFF" w:themeFill="background1"/>
          </w:tcPr>
          <w:p w14:paraId="4B900350" w14:textId="253BD12C" w:rsidR="007A08DB" w:rsidRPr="00D65481" w:rsidRDefault="007A08DB" w:rsidP="007A08DB">
            <w:pPr>
              <w:spacing w:before="40" w:after="40"/>
              <w:rPr>
                <w:sz w:val="18"/>
                <w:szCs w:val="18"/>
              </w:rPr>
            </w:pPr>
            <w:r w:rsidRPr="00D65481">
              <w:rPr>
                <w:sz w:val="18"/>
                <w:szCs w:val="18"/>
              </w:rPr>
              <w:t>Condamine: Lower Balonne floodplain system</w:t>
            </w:r>
          </w:p>
        </w:tc>
        <w:tc>
          <w:tcPr>
            <w:tcW w:w="437" w:type="pct"/>
            <w:shd w:val="clear" w:color="auto" w:fill="FFFFFF" w:themeFill="background1"/>
          </w:tcPr>
          <w:p w14:paraId="6EDBE821" w14:textId="6BEE8478" w:rsidR="007A08DB" w:rsidRPr="00D65481" w:rsidRDefault="007A08DB" w:rsidP="007A08DB">
            <w:pPr>
              <w:spacing w:before="40" w:after="40"/>
              <w:jc w:val="center"/>
              <w:rPr>
                <w:sz w:val="18"/>
                <w:szCs w:val="18"/>
              </w:rPr>
            </w:pPr>
            <w:r w:rsidRPr="00D65481">
              <w:rPr>
                <w:sz w:val="18"/>
                <w:szCs w:val="18"/>
              </w:rPr>
              <w:t>111-37</w:t>
            </w:r>
          </w:p>
        </w:tc>
        <w:tc>
          <w:tcPr>
            <w:tcW w:w="518" w:type="pct"/>
            <w:shd w:val="clear" w:color="auto" w:fill="FFFFFF" w:themeFill="background1"/>
          </w:tcPr>
          <w:p w14:paraId="0565328D" w14:textId="761F3952" w:rsidR="007A08DB" w:rsidRPr="00D65481" w:rsidRDefault="007A08DB" w:rsidP="007A08DB">
            <w:pPr>
              <w:spacing w:before="40" w:after="40"/>
              <w:jc w:val="center"/>
              <w:rPr>
                <w:sz w:val="18"/>
                <w:szCs w:val="18"/>
              </w:rPr>
            </w:pPr>
            <w:r w:rsidRPr="00D65481">
              <w:rPr>
                <w:sz w:val="18"/>
                <w:szCs w:val="18"/>
              </w:rPr>
              <w:t>28869.6</w:t>
            </w:r>
          </w:p>
        </w:tc>
        <w:tc>
          <w:tcPr>
            <w:tcW w:w="648" w:type="pct"/>
            <w:shd w:val="clear" w:color="auto" w:fill="FFFFFF" w:themeFill="background1"/>
          </w:tcPr>
          <w:p w14:paraId="165108BE" w14:textId="70AB01DE" w:rsidR="007A08DB" w:rsidRPr="00D65481" w:rsidRDefault="007A08DB" w:rsidP="007A08DB">
            <w:pPr>
              <w:spacing w:before="40" w:after="40"/>
              <w:jc w:val="center"/>
              <w:rPr>
                <w:sz w:val="18"/>
                <w:szCs w:val="18"/>
              </w:rPr>
            </w:pPr>
            <w:r w:rsidRPr="00D65481">
              <w:rPr>
                <w:sz w:val="18"/>
                <w:szCs w:val="18"/>
              </w:rPr>
              <w:t>21/09/16 - 03/10/16</w:t>
            </w:r>
          </w:p>
        </w:tc>
        <w:tc>
          <w:tcPr>
            <w:tcW w:w="388" w:type="pct"/>
            <w:shd w:val="clear" w:color="auto" w:fill="FFFFFF" w:themeFill="background1"/>
          </w:tcPr>
          <w:p w14:paraId="3DC9195F" w14:textId="0ED5940F" w:rsidR="007A08DB" w:rsidRPr="00D65481" w:rsidRDefault="007A08DB" w:rsidP="007A08DB">
            <w:pPr>
              <w:spacing w:before="40" w:after="40"/>
              <w:jc w:val="center"/>
              <w:rPr>
                <w:sz w:val="18"/>
                <w:szCs w:val="18"/>
              </w:rPr>
            </w:pPr>
            <w:r w:rsidRPr="00D65481">
              <w:rPr>
                <w:rFonts w:ascii="Calibri" w:hAnsi="Calibri" w:cs="Calibri"/>
                <w:sz w:val="18"/>
                <w:szCs w:val="18"/>
              </w:rPr>
              <w:t>Bankfull</w:t>
            </w:r>
          </w:p>
        </w:tc>
        <w:tc>
          <w:tcPr>
            <w:tcW w:w="195" w:type="pct"/>
            <w:shd w:val="clear" w:color="auto" w:fill="FFFFFF" w:themeFill="background1"/>
          </w:tcPr>
          <w:p w14:paraId="66DF1BC3" w14:textId="196CA647" w:rsidR="007A08DB" w:rsidRPr="00D65481" w:rsidRDefault="007A08DB"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18390845" w14:textId="09F85E3B" w:rsidR="007A08DB" w:rsidRPr="00D65481" w:rsidRDefault="007A08DB"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5EFEFF47" w14:textId="1843C392" w:rsidR="007A08DB" w:rsidRPr="00D65481" w:rsidRDefault="007A08DB" w:rsidP="007A08DB">
            <w:pPr>
              <w:spacing w:before="40" w:after="40"/>
              <w:jc w:val="center"/>
              <w:rPr>
                <w:sz w:val="18"/>
                <w:szCs w:val="18"/>
              </w:rPr>
            </w:pPr>
            <w:r w:rsidRPr="00D65481">
              <w:rPr>
                <w:sz w:val="18"/>
                <w:szCs w:val="18"/>
              </w:rPr>
              <w:t>P</w:t>
            </w:r>
          </w:p>
        </w:tc>
        <w:tc>
          <w:tcPr>
            <w:tcW w:w="229" w:type="pct"/>
            <w:shd w:val="clear" w:color="auto" w:fill="FFFFFF" w:themeFill="background1"/>
          </w:tcPr>
          <w:p w14:paraId="77943A2E"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0C88EC6D"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7BE2D2DB"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47C023C7"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31296BD3"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1D1A5206" w14:textId="77777777" w:rsidR="007A08DB" w:rsidRPr="00D65481" w:rsidRDefault="007A08DB" w:rsidP="007A08DB">
            <w:pPr>
              <w:spacing w:before="40" w:after="40"/>
              <w:jc w:val="center"/>
              <w:rPr>
                <w:sz w:val="18"/>
                <w:szCs w:val="18"/>
              </w:rPr>
            </w:pPr>
          </w:p>
        </w:tc>
      </w:tr>
      <w:tr w:rsidR="007A08DB" w:rsidRPr="00D65481" w14:paraId="6B15A5FF" w14:textId="77777777" w:rsidTr="00B60335">
        <w:trPr>
          <w:trHeight w:val="20"/>
        </w:trPr>
        <w:tc>
          <w:tcPr>
            <w:tcW w:w="987" w:type="pct"/>
            <w:shd w:val="clear" w:color="auto" w:fill="FFFFFF" w:themeFill="background1"/>
          </w:tcPr>
          <w:p w14:paraId="6D0912C8" w14:textId="02D44AF9" w:rsidR="007A08DB" w:rsidRPr="00D65481" w:rsidRDefault="007A08DB" w:rsidP="007A08DB">
            <w:pPr>
              <w:spacing w:before="40" w:after="40"/>
              <w:rPr>
                <w:sz w:val="18"/>
                <w:szCs w:val="18"/>
              </w:rPr>
            </w:pPr>
            <w:r w:rsidRPr="00D65481">
              <w:rPr>
                <w:sz w:val="18"/>
                <w:szCs w:val="18"/>
              </w:rPr>
              <w:t>Condamine: Lower Balonne floodplain system</w:t>
            </w:r>
          </w:p>
        </w:tc>
        <w:tc>
          <w:tcPr>
            <w:tcW w:w="437" w:type="pct"/>
            <w:shd w:val="clear" w:color="auto" w:fill="FFFFFF" w:themeFill="background1"/>
          </w:tcPr>
          <w:p w14:paraId="10228243" w14:textId="385CE3BC" w:rsidR="007A08DB" w:rsidRPr="00D65481" w:rsidRDefault="007A08DB" w:rsidP="007A08DB">
            <w:pPr>
              <w:spacing w:before="40" w:after="40"/>
              <w:jc w:val="center"/>
              <w:rPr>
                <w:sz w:val="18"/>
                <w:szCs w:val="18"/>
              </w:rPr>
            </w:pPr>
            <w:r w:rsidRPr="00D65481">
              <w:rPr>
                <w:sz w:val="18"/>
                <w:szCs w:val="18"/>
              </w:rPr>
              <w:t>111-37</w:t>
            </w:r>
          </w:p>
        </w:tc>
        <w:tc>
          <w:tcPr>
            <w:tcW w:w="518" w:type="pct"/>
            <w:shd w:val="clear" w:color="auto" w:fill="FFFFFF" w:themeFill="background1"/>
          </w:tcPr>
          <w:p w14:paraId="16EC04B5" w14:textId="26E704FD" w:rsidR="007A08DB" w:rsidRPr="00D65481" w:rsidRDefault="007A08DB" w:rsidP="007A08DB">
            <w:pPr>
              <w:spacing w:before="40" w:after="40"/>
              <w:jc w:val="center"/>
              <w:rPr>
                <w:sz w:val="18"/>
                <w:szCs w:val="18"/>
              </w:rPr>
            </w:pPr>
            <w:r w:rsidRPr="00D65481">
              <w:rPr>
                <w:sz w:val="18"/>
                <w:szCs w:val="18"/>
              </w:rPr>
              <w:t>16892.2</w:t>
            </w:r>
          </w:p>
        </w:tc>
        <w:tc>
          <w:tcPr>
            <w:tcW w:w="648" w:type="pct"/>
            <w:shd w:val="clear" w:color="auto" w:fill="FFFFFF" w:themeFill="background1"/>
          </w:tcPr>
          <w:p w14:paraId="777D485A" w14:textId="4BB25B54" w:rsidR="007A08DB" w:rsidRPr="00D65481" w:rsidRDefault="007A08DB" w:rsidP="007A08DB">
            <w:pPr>
              <w:spacing w:before="40" w:after="40"/>
              <w:jc w:val="center"/>
              <w:rPr>
                <w:sz w:val="18"/>
                <w:szCs w:val="18"/>
              </w:rPr>
            </w:pPr>
            <w:r w:rsidRPr="00D65481">
              <w:rPr>
                <w:sz w:val="18"/>
                <w:szCs w:val="18"/>
              </w:rPr>
              <w:t>06/04/17 - 16/04/17</w:t>
            </w:r>
          </w:p>
        </w:tc>
        <w:tc>
          <w:tcPr>
            <w:tcW w:w="388" w:type="pct"/>
            <w:shd w:val="clear" w:color="auto" w:fill="FFFFFF" w:themeFill="background1"/>
          </w:tcPr>
          <w:p w14:paraId="1C4D922B" w14:textId="689C06F7"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66ED3DA2" w14:textId="513E36FC" w:rsidR="007A08DB" w:rsidRPr="00D65481" w:rsidRDefault="007A08DB" w:rsidP="007A08DB">
            <w:pPr>
              <w:spacing w:before="40" w:after="40"/>
              <w:jc w:val="center"/>
              <w:rPr>
                <w:sz w:val="18"/>
                <w:szCs w:val="18"/>
              </w:rPr>
            </w:pPr>
          </w:p>
        </w:tc>
        <w:tc>
          <w:tcPr>
            <w:tcW w:w="217" w:type="pct"/>
            <w:shd w:val="clear" w:color="auto" w:fill="FFFFFF" w:themeFill="background1"/>
          </w:tcPr>
          <w:p w14:paraId="36624AAA" w14:textId="77777777" w:rsidR="007A08DB" w:rsidRPr="00D65481" w:rsidRDefault="007A08DB" w:rsidP="007A08DB">
            <w:pPr>
              <w:spacing w:before="40" w:after="40"/>
              <w:jc w:val="center"/>
              <w:rPr>
                <w:sz w:val="18"/>
                <w:szCs w:val="18"/>
              </w:rPr>
            </w:pPr>
          </w:p>
        </w:tc>
        <w:tc>
          <w:tcPr>
            <w:tcW w:w="231" w:type="pct"/>
            <w:shd w:val="clear" w:color="auto" w:fill="FFFFFF" w:themeFill="background1"/>
          </w:tcPr>
          <w:p w14:paraId="73D73B4A" w14:textId="2035F67F" w:rsidR="007A08DB" w:rsidRPr="00D65481" w:rsidRDefault="007A08DB" w:rsidP="007A08DB">
            <w:pPr>
              <w:spacing w:before="40" w:after="40"/>
              <w:jc w:val="center"/>
              <w:rPr>
                <w:sz w:val="18"/>
                <w:szCs w:val="18"/>
              </w:rPr>
            </w:pPr>
          </w:p>
        </w:tc>
        <w:tc>
          <w:tcPr>
            <w:tcW w:w="229" w:type="pct"/>
            <w:shd w:val="clear" w:color="auto" w:fill="FFFFFF" w:themeFill="background1"/>
          </w:tcPr>
          <w:p w14:paraId="230A766D" w14:textId="6FC62994" w:rsidR="007A08DB" w:rsidRPr="00D65481" w:rsidRDefault="007A08DB" w:rsidP="007A08DB">
            <w:pPr>
              <w:spacing w:before="40" w:after="40"/>
              <w:jc w:val="center"/>
              <w:rPr>
                <w:sz w:val="18"/>
                <w:szCs w:val="18"/>
              </w:rPr>
            </w:pPr>
          </w:p>
        </w:tc>
        <w:tc>
          <w:tcPr>
            <w:tcW w:w="281" w:type="pct"/>
            <w:shd w:val="clear" w:color="auto" w:fill="FFFFFF" w:themeFill="background1"/>
          </w:tcPr>
          <w:p w14:paraId="636E06D7" w14:textId="05C849DC" w:rsidR="007A08DB" w:rsidRPr="00D65481" w:rsidRDefault="007A08DB" w:rsidP="007A08DB">
            <w:pPr>
              <w:spacing w:before="40" w:after="40"/>
              <w:jc w:val="center"/>
              <w:rPr>
                <w:sz w:val="18"/>
                <w:szCs w:val="18"/>
              </w:rPr>
            </w:pPr>
          </w:p>
        </w:tc>
        <w:tc>
          <w:tcPr>
            <w:tcW w:w="204" w:type="pct"/>
            <w:shd w:val="clear" w:color="auto" w:fill="FFFFFF" w:themeFill="background1"/>
          </w:tcPr>
          <w:p w14:paraId="0F095EBE" w14:textId="490AA86E" w:rsidR="007A08DB" w:rsidRPr="00D65481" w:rsidRDefault="007A08DB" w:rsidP="007A08DB">
            <w:pPr>
              <w:spacing w:before="40" w:after="40"/>
              <w:jc w:val="center"/>
              <w:rPr>
                <w:sz w:val="18"/>
                <w:szCs w:val="18"/>
              </w:rPr>
            </w:pPr>
            <w:r w:rsidRPr="00D65481">
              <w:rPr>
                <w:sz w:val="18"/>
                <w:szCs w:val="18"/>
              </w:rPr>
              <w:t>P</w:t>
            </w:r>
          </w:p>
        </w:tc>
        <w:tc>
          <w:tcPr>
            <w:tcW w:w="255" w:type="pct"/>
            <w:shd w:val="clear" w:color="auto" w:fill="FFFFFF" w:themeFill="background1"/>
          </w:tcPr>
          <w:p w14:paraId="7584636E" w14:textId="2D8C98A2" w:rsidR="007A08DB" w:rsidRPr="00D65481" w:rsidRDefault="007A08DB" w:rsidP="007A08DB">
            <w:pPr>
              <w:spacing w:before="40" w:after="40"/>
              <w:jc w:val="center"/>
              <w:rPr>
                <w:sz w:val="18"/>
                <w:szCs w:val="18"/>
              </w:rPr>
            </w:pPr>
          </w:p>
        </w:tc>
        <w:tc>
          <w:tcPr>
            <w:tcW w:w="204" w:type="pct"/>
            <w:shd w:val="clear" w:color="auto" w:fill="FFFFFF" w:themeFill="background1"/>
          </w:tcPr>
          <w:p w14:paraId="72E76CF1" w14:textId="38EC7122" w:rsidR="007A08DB" w:rsidRPr="00D65481" w:rsidRDefault="007A08DB" w:rsidP="007A08DB">
            <w:pPr>
              <w:spacing w:before="40" w:after="40"/>
              <w:jc w:val="center"/>
              <w:rPr>
                <w:sz w:val="18"/>
                <w:szCs w:val="18"/>
              </w:rPr>
            </w:pPr>
            <w:r w:rsidRPr="00D65481">
              <w:rPr>
                <w:sz w:val="18"/>
                <w:szCs w:val="18"/>
              </w:rPr>
              <w:t>S</w:t>
            </w:r>
          </w:p>
        </w:tc>
        <w:tc>
          <w:tcPr>
            <w:tcW w:w="205" w:type="pct"/>
            <w:shd w:val="clear" w:color="auto" w:fill="FFFFFF" w:themeFill="background1"/>
          </w:tcPr>
          <w:p w14:paraId="334B4EAA" w14:textId="77777777" w:rsidR="007A08DB" w:rsidRPr="00D65481" w:rsidRDefault="007A08DB" w:rsidP="007A08DB">
            <w:pPr>
              <w:spacing w:before="40" w:after="40"/>
              <w:jc w:val="center"/>
              <w:rPr>
                <w:sz w:val="18"/>
                <w:szCs w:val="18"/>
              </w:rPr>
            </w:pPr>
          </w:p>
        </w:tc>
      </w:tr>
      <w:tr w:rsidR="007A08DB" w:rsidRPr="00D65481" w14:paraId="233D0D48" w14:textId="77777777" w:rsidTr="00B60335">
        <w:trPr>
          <w:trHeight w:val="20"/>
        </w:trPr>
        <w:tc>
          <w:tcPr>
            <w:tcW w:w="987" w:type="pct"/>
            <w:shd w:val="clear" w:color="auto" w:fill="FFFFFF" w:themeFill="background1"/>
          </w:tcPr>
          <w:p w14:paraId="388E2A76" w14:textId="254CD899" w:rsidR="007A08DB" w:rsidRPr="00D65481" w:rsidRDefault="007A08DB" w:rsidP="007A08DB">
            <w:pPr>
              <w:spacing w:before="40" w:after="40"/>
              <w:rPr>
                <w:sz w:val="18"/>
                <w:szCs w:val="18"/>
              </w:rPr>
            </w:pPr>
            <w:r w:rsidRPr="00D65481">
              <w:rPr>
                <w:sz w:val="18"/>
                <w:szCs w:val="18"/>
              </w:rPr>
              <w:t>Edward Wakool: Wakool River</w:t>
            </w:r>
          </w:p>
        </w:tc>
        <w:tc>
          <w:tcPr>
            <w:tcW w:w="437" w:type="pct"/>
            <w:shd w:val="clear" w:color="auto" w:fill="FFFFFF" w:themeFill="background1"/>
          </w:tcPr>
          <w:p w14:paraId="40FFD067" w14:textId="5E996BC0" w:rsidR="007A08DB" w:rsidRPr="00D65481" w:rsidRDefault="007A08DB" w:rsidP="007A08DB">
            <w:pPr>
              <w:spacing w:before="40" w:after="40"/>
              <w:jc w:val="center"/>
              <w:rPr>
                <w:sz w:val="18"/>
                <w:szCs w:val="18"/>
              </w:rPr>
            </w:pPr>
            <w:r w:rsidRPr="00D65481">
              <w:rPr>
                <w:sz w:val="18"/>
                <w:szCs w:val="18"/>
              </w:rPr>
              <w:t>10054-03</w:t>
            </w:r>
          </w:p>
        </w:tc>
        <w:tc>
          <w:tcPr>
            <w:tcW w:w="518" w:type="pct"/>
            <w:shd w:val="clear" w:color="auto" w:fill="FFFFFF" w:themeFill="background1"/>
          </w:tcPr>
          <w:p w14:paraId="30EAC999" w14:textId="07B71DAE" w:rsidR="007A08DB" w:rsidRPr="00D65481" w:rsidRDefault="007A08DB" w:rsidP="007A08DB">
            <w:pPr>
              <w:spacing w:before="40" w:after="40"/>
              <w:jc w:val="center"/>
              <w:rPr>
                <w:sz w:val="18"/>
                <w:szCs w:val="18"/>
              </w:rPr>
            </w:pPr>
            <w:r w:rsidRPr="00D65481">
              <w:rPr>
                <w:sz w:val="18"/>
                <w:szCs w:val="18"/>
              </w:rPr>
              <w:t>29306.63</w:t>
            </w:r>
          </w:p>
        </w:tc>
        <w:tc>
          <w:tcPr>
            <w:tcW w:w="648" w:type="pct"/>
            <w:shd w:val="clear" w:color="auto" w:fill="FFFFFF" w:themeFill="background1"/>
          </w:tcPr>
          <w:p w14:paraId="3A44C5AE" w14:textId="1F7FA3DB" w:rsidR="007A08DB" w:rsidRPr="00D65481" w:rsidRDefault="007A08DB" w:rsidP="007A08DB">
            <w:pPr>
              <w:spacing w:before="40" w:after="40"/>
              <w:jc w:val="center"/>
              <w:rPr>
                <w:sz w:val="18"/>
                <w:szCs w:val="18"/>
              </w:rPr>
            </w:pPr>
            <w:r w:rsidRPr="00D65481">
              <w:rPr>
                <w:sz w:val="18"/>
                <w:szCs w:val="18"/>
              </w:rPr>
              <w:t>31/10/16 - 31/12/17</w:t>
            </w:r>
          </w:p>
        </w:tc>
        <w:tc>
          <w:tcPr>
            <w:tcW w:w="388" w:type="pct"/>
            <w:shd w:val="clear" w:color="auto" w:fill="FFFFFF" w:themeFill="background1"/>
          </w:tcPr>
          <w:p w14:paraId="7B60688B" w14:textId="3204FA4E"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3C978F83" w14:textId="7833A591"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1D69678A" w14:textId="77777777" w:rsidR="007A08DB" w:rsidRPr="00D65481" w:rsidRDefault="007A08DB" w:rsidP="007A08DB">
            <w:pPr>
              <w:spacing w:before="40" w:after="40"/>
              <w:jc w:val="center"/>
              <w:rPr>
                <w:sz w:val="18"/>
                <w:szCs w:val="18"/>
              </w:rPr>
            </w:pPr>
          </w:p>
        </w:tc>
        <w:tc>
          <w:tcPr>
            <w:tcW w:w="231" w:type="pct"/>
            <w:shd w:val="clear" w:color="auto" w:fill="FFFFFF" w:themeFill="background1"/>
          </w:tcPr>
          <w:p w14:paraId="6FB5CF87" w14:textId="691B6EC2" w:rsidR="007A08DB" w:rsidRPr="00D65481" w:rsidRDefault="007A08DB" w:rsidP="007A08DB">
            <w:pPr>
              <w:spacing w:before="40" w:after="40"/>
              <w:jc w:val="center"/>
              <w:rPr>
                <w:sz w:val="18"/>
                <w:szCs w:val="18"/>
              </w:rPr>
            </w:pPr>
          </w:p>
        </w:tc>
        <w:tc>
          <w:tcPr>
            <w:tcW w:w="229" w:type="pct"/>
            <w:shd w:val="clear" w:color="auto" w:fill="FFFFFF" w:themeFill="background1"/>
          </w:tcPr>
          <w:p w14:paraId="2CE7694D" w14:textId="23BEC86B" w:rsidR="007A08DB" w:rsidRPr="00D65481" w:rsidRDefault="007A08DB" w:rsidP="007A08DB">
            <w:pPr>
              <w:spacing w:before="40" w:after="40"/>
              <w:jc w:val="center"/>
              <w:rPr>
                <w:sz w:val="18"/>
                <w:szCs w:val="18"/>
              </w:rPr>
            </w:pPr>
          </w:p>
        </w:tc>
        <w:tc>
          <w:tcPr>
            <w:tcW w:w="281" w:type="pct"/>
            <w:shd w:val="clear" w:color="auto" w:fill="FFFFFF" w:themeFill="background1"/>
          </w:tcPr>
          <w:p w14:paraId="44BF812B" w14:textId="5612A131" w:rsidR="007A08DB" w:rsidRPr="00D65481" w:rsidRDefault="007A08DB" w:rsidP="007A08DB">
            <w:pPr>
              <w:spacing w:before="40" w:after="40"/>
              <w:jc w:val="center"/>
              <w:rPr>
                <w:sz w:val="18"/>
                <w:szCs w:val="18"/>
              </w:rPr>
            </w:pPr>
          </w:p>
        </w:tc>
        <w:tc>
          <w:tcPr>
            <w:tcW w:w="204" w:type="pct"/>
            <w:shd w:val="clear" w:color="auto" w:fill="FFFFFF" w:themeFill="background1"/>
          </w:tcPr>
          <w:p w14:paraId="01CB326E"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6B5A5756"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03D572FD"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2EA8F7F4" w14:textId="61BCF1C7" w:rsidR="007A08DB" w:rsidRPr="00D65481" w:rsidRDefault="007A08DB" w:rsidP="007A08DB">
            <w:pPr>
              <w:spacing w:before="40" w:after="40"/>
              <w:jc w:val="center"/>
              <w:rPr>
                <w:sz w:val="18"/>
                <w:szCs w:val="18"/>
              </w:rPr>
            </w:pPr>
            <w:r w:rsidRPr="00D65481">
              <w:rPr>
                <w:sz w:val="18"/>
                <w:szCs w:val="18"/>
              </w:rPr>
              <w:t>P</w:t>
            </w:r>
          </w:p>
        </w:tc>
      </w:tr>
      <w:tr w:rsidR="007A08DB" w:rsidRPr="00D65481" w14:paraId="7A1CE23E" w14:textId="77777777" w:rsidTr="00B60335">
        <w:trPr>
          <w:trHeight w:val="20"/>
        </w:trPr>
        <w:tc>
          <w:tcPr>
            <w:tcW w:w="987" w:type="pct"/>
            <w:shd w:val="clear" w:color="auto" w:fill="FFFFFF" w:themeFill="background1"/>
          </w:tcPr>
          <w:p w14:paraId="78333B20" w14:textId="101E2A86" w:rsidR="007A08DB" w:rsidRPr="00D65481" w:rsidRDefault="007A08DB" w:rsidP="007A08DB">
            <w:pPr>
              <w:spacing w:before="40" w:after="40"/>
              <w:rPr>
                <w:sz w:val="18"/>
                <w:szCs w:val="18"/>
              </w:rPr>
            </w:pPr>
            <w:r w:rsidRPr="00D65481">
              <w:rPr>
                <w:sz w:val="18"/>
                <w:szCs w:val="18"/>
              </w:rPr>
              <w:t>Edward Wakool: Edward River</w:t>
            </w:r>
          </w:p>
        </w:tc>
        <w:tc>
          <w:tcPr>
            <w:tcW w:w="437" w:type="pct"/>
            <w:shd w:val="clear" w:color="auto" w:fill="FFFFFF" w:themeFill="background1"/>
          </w:tcPr>
          <w:p w14:paraId="60702EC3" w14:textId="3EC79764" w:rsidR="007A08DB" w:rsidRPr="00D65481" w:rsidRDefault="007A08DB" w:rsidP="007A08DB">
            <w:pPr>
              <w:spacing w:before="40" w:after="40"/>
              <w:jc w:val="center"/>
              <w:rPr>
                <w:sz w:val="18"/>
                <w:szCs w:val="18"/>
              </w:rPr>
            </w:pPr>
            <w:r w:rsidRPr="00D65481">
              <w:rPr>
                <w:sz w:val="18"/>
                <w:szCs w:val="18"/>
              </w:rPr>
              <w:t>10054-04</w:t>
            </w:r>
          </w:p>
        </w:tc>
        <w:tc>
          <w:tcPr>
            <w:tcW w:w="518" w:type="pct"/>
            <w:shd w:val="clear" w:color="auto" w:fill="FFFFFF" w:themeFill="background1"/>
          </w:tcPr>
          <w:p w14:paraId="4ABEDDA9" w14:textId="16FA3F6E" w:rsidR="007A08DB" w:rsidRPr="00D65481" w:rsidRDefault="007A08DB" w:rsidP="007A08DB">
            <w:pPr>
              <w:spacing w:before="40" w:after="40"/>
              <w:jc w:val="center"/>
              <w:rPr>
                <w:sz w:val="18"/>
                <w:szCs w:val="18"/>
              </w:rPr>
            </w:pPr>
            <w:r w:rsidRPr="00D65481">
              <w:rPr>
                <w:sz w:val="18"/>
                <w:szCs w:val="18"/>
              </w:rPr>
              <w:t>74822.7</w:t>
            </w:r>
          </w:p>
        </w:tc>
        <w:tc>
          <w:tcPr>
            <w:tcW w:w="648" w:type="pct"/>
            <w:shd w:val="clear" w:color="auto" w:fill="FFFFFF" w:themeFill="background1"/>
          </w:tcPr>
          <w:p w14:paraId="174A68AD" w14:textId="53A38BBF" w:rsidR="007A08DB" w:rsidRPr="00D65481" w:rsidRDefault="007A08DB" w:rsidP="007A08DB">
            <w:pPr>
              <w:spacing w:before="40" w:after="40"/>
              <w:jc w:val="center"/>
              <w:rPr>
                <w:sz w:val="18"/>
                <w:szCs w:val="18"/>
              </w:rPr>
            </w:pPr>
            <w:r w:rsidRPr="00D65481">
              <w:rPr>
                <w:sz w:val="18"/>
                <w:szCs w:val="18"/>
              </w:rPr>
              <w:t>24/10/16 - 08/12/16</w:t>
            </w:r>
          </w:p>
        </w:tc>
        <w:tc>
          <w:tcPr>
            <w:tcW w:w="388" w:type="pct"/>
            <w:shd w:val="clear" w:color="auto" w:fill="FFFFFF" w:themeFill="background1"/>
          </w:tcPr>
          <w:p w14:paraId="1C9E64E1" w14:textId="0D563A28"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0390CFC7" w14:textId="70639938"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657FB612" w14:textId="2D3FE0F4" w:rsidR="007A08DB" w:rsidRPr="00D65481" w:rsidRDefault="007A08DB" w:rsidP="007A08DB">
            <w:pPr>
              <w:spacing w:before="40" w:after="40"/>
              <w:jc w:val="center"/>
              <w:rPr>
                <w:sz w:val="18"/>
                <w:szCs w:val="18"/>
              </w:rPr>
            </w:pPr>
          </w:p>
        </w:tc>
        <w:tc>
          <w:tcPr>
            <w:tcW w:w="231" w:type="pct"/>
            <w:shd w:val="clear" w:color="auto" w:fill="FFFFFF" w:themeFill="background1"/>
          </w:tcPr>
          <w:p w14:paraId="6F78B3E4" w14:textId="0FEA5EB4" w:rsidR="007A08DB" w:rsidRPr="00D65481" w:rsidRDefault="007A08DB" w:rsidP="007A08DB">
            <w:pPr>
              <w:spacing w:before="40" w:after="40"/>
              <w:jc w:val="center"/>
              <w:rPr>
                <w:sz w:val="18"/>
                <w:szCs w:val="18"/>
              </w:rPr>
            </w:pPr>
          </w:p>
        </w:tc>
        <w:tc>
          <w:tcPr>
            <w:tcW w:w="229" w:type="pct"/>
            <w:shd w:val="clear" w:color="auto" w:fill="FFFFFF" w:themeFill="background1"/>
          </w:tcPr>
          <w:p w14:paraId="049A2C7D" w14:textId="78B697CC" w:rsidR="007A08DB" w:rsidRPr="00D65481" w:rsidRDefault="007A08DB" w:rsidP="007A08DB">
            <w:pPr>
              <w:spacing w:before="40" w:after="40"/>
              <w:jc w:val="center"/>
              <w:rPr>
                <w:sz w:val="18"/>
                <w:szCs w:val="18"/>
              </w:rPr>
            </w:pPr>
          </w:p>
        </w:tc>
        <w:tc>
          <w:tcPr>
            <w:tcW w:w="281" w:type="pct"/>
            <w:shd w:val="clear" w:color="auto" w:fill="FFFFFF" w:themeFill="background1"/>
          </w:tcPr>
          <w:p w14:paraId="29A9783A"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6576011D"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7B15B0A4"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0A266E21"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7F5BA6D9" w14:textId="289443A0" w:rsidR="007A08DB" w:rsidRPr="00D65481" w:rsidRDefault="007A08DB" w:rsidP="007A08DB">
            <w:pPr>
              <w:spacing w:before="40" w:after="40"/>
              <w:jc w:val="center"/>
              <w:rPr>
                <w:sz w:val="18"/>
                <w:szCs w:val="18"/>
              </w:rPr>
            </w:pPr>
            <w:r w:rsidRPr="00D65481">
              <w:rPr>
                <w:sz w:val="18"/>
                <w:szCs w:val="18"/>
              </w:rPr>
              <w:t>P</w:t>
            </w:r>
          </w:p>
        </w:tc>
      </w:tr>
      <w:tr w:rsidR="007A08DB" w:rsidRPr="00D65481" w14:paraId="45AED0FC" w14:textId="77777777" w:rsidTr="00B60335">
        <w:trPr>
          <w:trHeight w:val="20"/>
        </w:trPr>
        <w:tc>
          <w:tcPr>
            <w:tcW w:w="987" w:type="pct"/>
            <w:shd w:val="clear" w:color="auto" w:fill="FFFFFF" w:themeFill="background1"/>
          </w:tcPr>
          <w:p w14:paraId="412057D7" w14:textId="7051FEFD" w:rsidR="007A08DB" w:rsidRPr="00D65481" w:rsidRDefault="007A08DB" w:rsidP="007A08DB">
            <w:pPr>
              <w:spacing w:before="40" w:after="40"/>
              <w:rPr>
                <w:sz w:val="18"/>
                <w:szCs w:val="18"/>
              </w:rPr>
            </w:pPr>
            <w:r w:rsidRPr="00D65481">
              <w:rPr>
                <w:sz w:val="18"/>
                <w:szCs w:val="18"/>
              </w:rPr>
              <w:t>Edward Wakool: Colligen-Neimur</w:t>
            </w:r>
          </w:p>
        </w:tc>
        <w:tc>
          <w:tcPr>
            <w:tcW w:w="437" w:type="pct"/>
            <w:shd w:val="clear" w:color="auto" w:fill="FFFFFF" w:themeFill="background1"/>
          </w:tcPr>
          <w:p w14:paraId="10D69B90" w14:textId="0A07ADB9" w:rsidR="007A08DB" w:rsidRPr="00D65481" w:rsidRDefault="007A08DB" w:rsidP="007A08DB">
            <w:pPr>
              <w:spacing w:before="40" w:after="40"/>
              <w:jc w:val="center"/>
              <w:rPr>
                <w:sz w:val="18"/>
                <w:szCs w:val="18"/>
              </w:rPr>
            </w:pPr>
            <w:r w:rsidRPr="00D65481">
              <w:rPr>
                <w:sz w:val="18"/>
                <w:szCs w:val="18"/>
              </w:rPr>
              <w:t>10054-05</w:t>
            </w:r>
          </w:p>
        </w:tc>
        <w:tc>
          <w:tcPr>
            <w:tcW w:w="518" w:type="pct"/>
            <w:shd w:val="clear" w:color="auto" w:fill="FFFFFF" w:themeFill="background1"/>
          </w:tcPr>
          <w:p w14:paraId="141AAF98" w14:textId="196020AD" w:rsidR="007A08DB" w:rsidRPr="00D65481" w:rsidRDefault="007A08DB" w:rsidP="007A08DB">
            <w:pPr>
              <w:spacing w:before="40" w:after="40"/>
              <w:jc w:val="center"/>
              <w:rPr>
                <w:sz w:val="18"/>
                <w:szCs w:val="18"/>
              </w:rPr>
            </w:pPr>
            <w:r w:rsidRPr="00D65481">
              <w:rPr>
                <w:sz w:val="18"/>
                <w:szCs w:val="18"/>
              </w:rPr>
              <w:t>3240.67</w:t>
            </w:r>
          </w:p>
        </w:tc>
        <w:tc>
          <w:tcPr>
            <w:tcW w:w="648" w:type="pct"/>
            <w:shd w:val="clear" w:color="auto" w:fill="FFFFFF" w:themeFill="background1"/>
          </w:tcPr>
          <w:p w14:paraId="5ECF0A3F" w14:textId="3FC49380" w:rsidR="007A08DB" w:rsidRPr="00D65481" w:rsidRDefault="007A08DB" w:rsidP="007A08DB">
            <w:pPr>
              <w:spacing w:before="40" w:after="40"/>
              <w:jc w:val="center"/>
              <w:rPr>
                <w:sz w:val="18"/>
                <w:szCs w:val="18"/>
              </w:rPr>
            </w:pPr>
            <w:r w:rsidRPr="00D65481">
              <w:rPr>
                <w:sz w:val="18"/>
                <w:szCs w:val="18"/>
              </w:rPr>
              <w:t>17/10/16 - 16/12/17</w:t>
            </w:r>
          </w:p>
        </w:tc>
        <w:tc>
          <w:tcPr>
            <w:tcW w:w="388" w:type="pct"/>
            <w:shd w:val="clear" w:color="auto" w:fill="FFFFFF" w:themeFill="background1"/>
          </w:tcPr>
          <w:p w14:paraId="47C8FD49" w14:textId="1EE3313D"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04A9B0AA" w14:textId="37F9E8C3"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7CEB26BF" w14:textId="33CB2F40" w:rsidR="007A08DB" w:rsidRPr="00D65481" w:rsidRDefault="007A08DB" w:rsidP="007A08DB">
            <w:pPr>
              <w:spacing w:before="40" w:after="40"/>
              <w:jc w:val="center"/>
              <w:rPr>
                <w:sz w:val="18"/>
                <w:szCs w:val="18"/>
              </w:rPr>
            </w:pPr>
          </w:p>
        </w:tc>
        <w:tc>
          <w:tcPr>
            <w:tcW w:w="231" w:type="pct"/>
            <w:shd w:val="clear" w:color="auto" w:fill="FFFFFF" w:themeFill="background1"/>
          </w:tcPr>
          <w:p w14:paraId="643A680B" w14:textId="1336AE58" w:rsidR="007A08DB" w:rsidRPr="00D65481" w:rsidRDefault="007A08DB" w:rsidP="007A08DB">
            <w:pPr>
              <w:spacing w:before="40" w:after="40"/>
              <w:jc w:val="center"/>
              <w:rPr>
                <w:sz w:val="18"/>
                <w:szCs w:val="18"/>
              </w:rPr>
            </w:pPr>
          </w:p>
        </w:tc>
        <w:tc>
          <w:tcPr>
            <w:tcW w:w="229" w:type="pct"/>
            <w:shd w:val="clear" w:color="auto" w:fill="FFFFFF" w:themeFill="background1"/>
          </w:tcPr>
          <w:p w14:paraId="2FB6552C" w14:textId="528353E7" w:rsidR="007A08DB" w:rsidRPr="00D65481" w:rsidRDefault="007A08DB" w:rsidP="007A08DB">
            <w:pPr>
              <w:spacing w:before="40" w:after="40"/>
              <w:jc w:val="center"/>
              <w:rPr>
                <w:sz w:val="18"/>
                <w:szCs w:val="18"/>
              </w:rPr>
            </w:pPr>
          </w:p>
        </w:tc>
        <w:tc>
          <w:tcPr>
            <w:tcW w:w="281" w:type="pct"/>
            <w:shd w:val="clear" w:color="auto" w:fill="FFFFFF" w:themeFill="background1"/>
          </w:tcPr>
          <w:p w14:paraId="00EE5766" w14:textId="5EC1F93C" w:rsidR="007A08DB" w:rsidRPr="00D65481" w:rsidRDefault="007A08DB" w:rsidP="007A08DB">
            <w:pPr>
              <w:spacing w:before="40" w:after="40"/>
              <w:jc w:val="center"/>
              <w:rPr>
                <w:sz w:val="18"/>
                <w:szCs w:val="18"/>
              </w:rPr>
            </w:pPr>
          </w:p>
        </w:tc>
        <w:tc>
          <w:tcPr>
            <w:tcW w:w="204" w:type="pct"/>
            <w:shd w:val="clear" w:color="auto" w:fill="FFFFFF" w:themeFill="background1"/>
          </w:tcPr>
          <w:p w14:paraId="529B926F"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354D96E0" w14:textId="4AF61CF6" w:rsidR="007A08DB" w:rsidRPr="00D65481" w:rsidRDefault="007A08DB" w:rsidP="007A08DB">
            <w:pPr>
              <w:spacing w:before="40" w:after="40"/>
              <w:jc w:val="center"/>
              <w:rPr>
                <w:sz w:val="18"/>
                <w:szCs w:val="18"/>
              </w:rPr>
            </w:pPr>
          </w:p>
        </w:tc>
        <w:tc>
          <w:tcPr>
            <w:tcW w:w="204" w:type="pct"/>
            <w:shd w:val="clear" w:color="auto" w:fill="FFFFFF" w:themeFill="background1"/>
          </w:tcPr>
          <w:p w14:paraId="7CA1D98D"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6823EFAE" w14:textId="5AF30CEB" w:rsidR="007A08DB" w:rsidRPr="00D65481" w:rsidRDefault="007A08DB" w:rsidP="007A08DB">
            <w:pPr>
              <w:spacing w:before="40" w:after="40"/>
              <w:jc w:val="center"/>
              <w:rPr>
                <w:sz w:val="18"/>
                <w:szCs w:val="18"/>
              </w:rPr>
            </w:pPr>
            <w:r w:rsidRPr="00D65481">
              <w:rPr>
                <w:sz w:val="18"/>
                <w:szCs w:val="18"/>
              </w:rPr>
              <w:t>P</w:t>
            </w:r>
          </w:p>
        </w:tc>
      </w:tr>
      <w:tr w:rsidR="007A08DB" w:rsidRPr="00D65481" w14:paraId="47780028" w14:textId="77777777" w:rsidTr="00B60335">
        <w:trPr>
          <w:trHeight w:val="20"/>
        </w:trPr>
        <w:tc>
          <w:tcPr>
            <w:tcW w:w="987" w:type="pct"/>
            <w:shd w:val="clear" w:color="auto" w:fill="FFFFFF" w:themeFill="background1"/>
          </w:tcPr>
          <w:p w14:paraId="5E94272A" w14:textId="14B0257A" w:rsidR="007A08DB" w:rsidRPr="00D65481" w:rsidRDefault="007A08DB" w:rsidP="007A08DB">
            <w:pPr>
              <w:spacing w:before="40" w:after="40"/>
              <w:rPr>
                <w:sz w:val="18"/>
                <w:szCs w:val="18"/>
              </w:rPr>
            </w:pPr>
            <w:r w:rsidRPr="00D65481">
              <w:rPr>
                <w:sz w:val="18"/>
                <w:szCs w:val="18"/>
              </w:rPr>
              <w:t>Edward Wakool: Colligen-Neimur</w:t>
            </w:r>
          </w:p>
        </w:tc>
        <w:tc>
          <w:tcPr>
            <w:tcW w:w="437" w:type="pct"/>
            <w:shd w:val="clear" w:color="auto" w:fill="FFFFFF" w:themeFill="background1"/>
          </w:tcPr>
          <w:p w14:paraId="74AF6B5E" w14:textId="63A0563D" w:rsidR="007A08DB" w:rsidRPr="00D65481" w:rsidRDefault="007A08DB" w:rsidP="007A08DB">
            <w:pPr>
              <w:spacing w:before="40" w:after="40"/>
              <w:jc w:val="center"/>
              <w:rPr>
                <w:sz w:val="18"/>
                <w:szCs w:val="18"/>
              </w:rPr>
            </w:pPr>
            <w:r w:rsidRPr="00D65481">
              <w:rPr>
                <w:sz w:val="18"/>
                <w:szCs w:val="18"/>
              </w:rPr>
              <w:t>10054-06</w:t>
            </w:r>
          </w:p>
        </w:tc>
        <w:tc>
          <w:tcPr>
            <w:tcW w:w="518" w:type="pct"/>
            <w:shd w:val="clear" w:color="auto" w:fill="FFFFFF" w:themeFill="background1"/>
          </w:tcPr>
          <w:p w14:paraId="08B6F1AF" w14:textId="17D24BCA" w:rsidR="007A08DB" w:rsidRPr="00D65481" w:rsidRDefault="007A08DB" w:rsidP="007A08DB">
            <w:pPr>
              <w:spacing w:before="40" w:after="40"/>
              <w:jc w:val="center"/>
              <w:rPr>
                <w:sz w:val="18"/>
                <w:szCs w:val="18"/>
              </w:rPr>
            </w:pPr>
            <w:r w:rsidRPr="00D65481">
              <w:rPr>
                <w:sz w:val="18"/>
                <w:szCs w:val="18"/>
              </w:rPr>
              <w:t>21542</w:t>
            </w:r>
          </w:p>
        </w:tc>
        <w:tc>
          <w:tcPr>
            <w:tcW w:w="648" w:type="pct"/>
            <w:shd w:val="clear" w:color="auto" w:fill="FFFFFF" w:themeFill="background1"/>
          </w:tcPr>
          <w:p w14:paraId="6D6275DA" w14:textId="15A2F017" w:rsidR="007A08DB" w:rsidRPr="00D65481" w:rsidRDefault="007A08DB" w:rsidP="007A08DB">
            <w:pPr>
              <w:spacing w:before="40" w:after="40"/>
              <w:jc w:val="center"/>
              <w:rPr>
                <w:sz w:val="18"/>
                <w:szCs w:val="18"/>
              </w:rPr>
            </w:pPr>
            <w:r w:rsidRPr="00D65481">
              <w:rPr>
                <w:sz w:val="18"/>
                <w:szCs w:val="18"/>
              </w:rPr>
              <w:t>01/01/17 - 30/06/17</w:t>
            </w:r>
          </w:p>
        </w:tc>
        <w:tc>
          <w:tcPr>
            <w:tcW w:w="388" w:type="pct"/>
            <w:shd w:val="clear" w:color="auto" w:fill="FFFFFF" w:themeFill="background1"/>
          </w:tcPr>
          <w:p w14:paraId="75501DA2" w14:textId="3AAC7177" w:rsidR="007A08DB" w:rsidRPr="00D65481" w:rsidRDefault="007A08DB" w:rsidP="007A08DB">
            <w:pPr>
              <w:spacing w:before="40" w:after="40"/>
              <w:jc w:val="center"/>
              <w:rPr>
                <w:sz w:val="18"/>
                <w:szCs w:val="18"/>
              </w:rPr>
            </w:pPr>
            <w:r w:rsidRPr="00D65481">
              <w:rPr>
                <w:rFonts w:ascii="Calibri" w:hAnsi="Calibri" w:cs="Calibri"/>
                <w:sz w:val="18"/>
                <w:szCs w:val="18"/>
              </w:rPr>
              <w:t>Base flow</w:t>
            </w:r>
          </w:p>
        </w:tc>
        <w:tc>
          <w:tcPr>
            <w:tcW w:w="195" w:type="pct"/>
            <w:shd w:val="clear" w:color="auto" w:fill="FFFFFF" w:themeFill="background1"/>
          </w:tcPr>
          <w:p w14:paraId="1D8DD05B" w14:textId="09635E94" w:rsidR="007A08DB" w:rsidRPr="00D65481" w:rsidRDefault="007A08DB"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647EFA50" w14:textId="7AB26C1C" w:rsidR="007A08DB" w:rsidRPr="00D65481" w:rsidRDefault="007A08DB"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7655C54C" w14:textId="2AFD6601" w:rsidR="007A08DB" w:rsidRPr="00D65481" w:rsidRDefault="007A08DB" w:rsidP="007A08DB">
            <w:pPr>
              <w:spacing w:before="40" w:after="40"/>
              <w:jc w:val="center"/>
              <w:rPr>
                <w:sz w:val="18"/>
                <w:szCs w:val="18"/>
              </w:rPr>
            </w:pPr>
          </w:p>
        </w:tc>
        <w:tc>
          <w:tcPr>
            <w:tcW w:w="229" w:type="pct"/>
            <w:shd w:val="clear" w:color="auto" w:fill="FFFFFF" w:themeFill="background1"/>
          </w:tcPr>
          <w:p w14:paraId="537EE693" w14:textId="52B5FED0" w:rsidR="007A08DB" w:rsidRPr="00D65481" w:rsidRDefault="007A08DB" w:rsidP="007A08DB">
            <w:pPr>
              <w:spacing w:before="40" w:after="40"/>
              <w:jc w:val="center"/>
              <w:rPr>
                <w:sz w:val="18"/>
                <w:szCs w:val="18"/>
              </w:rPr>
            </w:pPr>
          </w:p>
        </w:tc>
        <w:tc>
          <w:tcPr>
            <w:tcW w:w="281" w:type="pct"/>
            <w:shd w:val="clear" w:color="auto" w:fill="FFFFFF" w:themeFill="background1"/>
          </w:tcPr>
          <w:p w14:paraId="466079E2"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7E309CD4"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29FD6708"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796654AD"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65CB6895" w14:textId="77777777" w:rsidR="007A08DB" w:rsidRPr="00D65481" w:rsidRDefault="007A08DB" w:rsidP="007A08DB">
            <w:pPr>
              <w:spacing w:before="40" w:after="40"/>
              <w:jc w:val="center"/>
              <w:rPr>
                <w:sz w:val="18"/>
                <w:szCs w:val="18"/>
              </w:rPr>
            </w:pPr>
          </w:p>
        </w:tc>
      </w:tr>
      <w:tr w:rsidR="007A08DB" w:rsidRPr="00D65481" w14:paraId="5C03798F" w14:textId="77777777" w:rsidTr="00B60335">
        <w:trPr>
          <w:trHeight w:val="20"/>
        </w:trPr>
        <w:tc>
          <w:tcPr>
            <w:tcW w:w="987" w:type="pct"/>
            <w:shd w:val="clear" w:color="auto" w:fill="FFFFFF" w:themeFill="background1"/>
          </w:tcPr>
          <w:p w14:paraId="61AAEB2D" w14:textId="449A6CA5" w:rsidR="007A08DB" w:rsidRPr="00D65481" w:rsidRDefault="007A08DB" w:rsidP="007A08DB">
            <w:pPr>
              <w:spacing w:before="40" w:after="40"/>
              <w:rPr>
                <w:sz w:val="18"/>
                <w:szCs w:val="18"/>
              </w:rPr>
            </w:pPr>
            <w:r w:rsidRPr="00D65481">
              <w:rPr>
                <w:sz w:val="18"/>
                <w:szCs w:val="18"/>
              </w:rPr>
              <w:t>Edward Wakool: Wakool River</w:t>
            </w:r>
          </w:p>
        </w:tc>
        <w:tc>
          <w:tcPr>
            <w:tcW w:w="437" w:type="pct"/>
            <w:shd w:val="clear" w:color="auto" w:fill="FFFFFF" w:themeFill="background1"/>
          </w:tcPr>
          <w:p w14:paraId="750D05B8" w14:textId="19195FAB" w:rsidR="007A08DB" w:rsidRPr="00D65481" w:rsidRDefault="007A08DB" w:rsidP="007A08DB">
            <w:pPr>
              <w:spacing w:before="40" w:after="40"/>
              <w:jc w:val="center"/>
              <w:rPr>
                <w:sz w:val="18"/>
                <w:szCs w:val="18"/>
              </w:rPr>
            </w:pPr>
            <w:r w:rsidRPr="00D65481">
              <w:rPr>
                <w:sz w:val="18"/>
                <w:szCs w:val="18"/>
              </w:rPr>
              <w:t>10054-07</w:t>
            </w:r>
          </w:p>
        </w:tc>
        <w:tc>
          <w:tcPr>
            <w:tcW w:w="518" w:type="pct"/>
            <w:shd w:val="clear" w:color="auto" w:fill="FFFFFF" w:themeFill="background1"/>
          </w:tcPr>
          <w:p w14:paraId="0FA16506" w14:textId="79B24E09" w:rsidR="007A08DB" w:rsidRPr="00D65481" w:rsidRDefault="007A08DB" w:rsidP="007A08DB">
            <w:pPr>
              <w:spacing w:before="40" w:after="40"/>
              <w:jc w:val="center"/>
              <w:rPr>
                <w:sz w:val="18"/>
                <w:szCs w:val="18"/>
              </w:rPr>
            </w:pPr>
            <w:r w:rsidRPr="00D65481">
              <w:rPr>
                <w:sz w:val="18"/>
                <w:szCs w:val="18"/>
              </w:rPr>
              <w:t>2770</w:t>
            </w:r>
          </w:p>
        </w:tc>
        <w:tc>
          <w:tcPr>
            <w:tcW w:w="648" w:type="pct"/>
            <w:shd w:val="clear" w:color="auto" w:fill="FFFFFF" w:themeFill="background1"/>
          </w:tcPr>
          <w:p w14:paraId="3DAD505A" w14:textId="146680EE" w:rsidR="007A08DB" w:rsidRPr="00D65481" w:rsidRDefault="007A08DB" w:rsidP="007A08DB">
            <w:pPr>
              <w:spacing w:before="40" w:after="40"/>
              <w:jc w:val="center"/>
              <w:rPr>
                <w:sz w:val="18"/>
                <w:szCs w:val="18"/>
              </w:rPr>
            </w:pPr>
            <w:r w:rsidRPr="00D65481">
              <w:rPr>
                <w:sz w:val="18"/>
                <w:szCs w:val="18"/>
              </w:rPr>
              <w:t>01/01/17 - 30/06/17</w:t>
            </w:r>
          </w:p>
        </w:tc>
        <w:tc>
          <w:tcPr>
            <w:tcW w:w="388" w:type="pct"/>
            <w:shd w:val="clear" w:color="auto" w:fill="FFFFFF" w:themeFill="background1"/>
          </w:tcPr>
          <w:p w14:paraId="3CF056E0" w14:textId="31E43D04" w:rsidR="007A08DB" w:rsidRPr="00D65481" w:rsidRDefault="007A08DB" w:rsidP="007A08DB">
            <w:pPr>
              <w:spacing w:before="40" w:after="40"/>
              <w:jc w:val="center"/>
              <w:rPr>
                <w:sz w:val="18"/>
                <w:szCs w:val="18"/>
              </w:rPr>
            </w:pPr>
            <w:r w:rsidRPr="00D65481">
              <w:rPr>
                <w:rFonts w:ascii="Calibri" w:hAnsi="Calibri" w:cs="Calibri"/>
                <w:sz w:val="18"/>
                <w:szCs w:val="18"/>
              </w:rPr>
              <w:t>Base flow</w:t>
            </w:r>
          </w:p>
        </w:tc>
        <w:tc>
          <w:tcPr>
            <w:tcW w:w="195" w:type="pct"/>
            <w:shd w:val="clear" w:color="auto" w:fill="FFFFFF" w:themeFill="background1"/>
          </w:tcPr>
          <w:p w14:paraId="6B41A278" w14:textId="269E4416" w:rsidR="007A08DB" w:rsidRPr="00D65481" w:rsidRDefault="007A08DB" w:rsidP="007A08DB">
            <w:pPr>
              <w:spacing w:before="40" w:after="40"/>
              <w:jc w:val="center"/>
              <w:rPr>
                <w:sz w:val="18"/>
                <w:szCs w:val="18"/>
              </w:rPr>
            </w:pPr>
          </w:p>
        </w:tc>
        <w:tc>
          <w:tcPr>
            <w:tcW w:w="217" w:type="pct"/>
            <w:shd w:val="clear" w:color="auto" w:fill="FFFFFF" w:themeFill="background1"/>
          </w:tcPr>
          <w:p w14:paraId="5002C04A" w14:textId="29EA7798" w:rsidR="007A08DB" w:rsidRPr="00D65481" w:rsidRDefault="007A08DB"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1497C9E7" w14:textId="6CD771DE" w:rsidR="007A08DB" w:rsidRPr="00D65481" w:rsidRDefault="007A08DB" w:rsidP="007A08DB">
            <w:pPr>
              <w:spacing w:before="40" w:after="40"/>
              <w:jc w:val="center"/>
              <w:rPr>
                <w:sz w:val="18"/>
                <w:szCs w:val="18"/>
              </w:rPr>
            </w:pPr>
          </w:p>
        </w:tc>
        <w:tc>
          <w:tcPr>
            <w:tcW w:w="229" w:type="pct"/>
            <w:shd w:val="clear" w:color="auto" w:fill="FFFFFF" w:themeFill="background1"/>
          </w:tcPr>
          <w:p w14:paraId="1E294F6E"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31D8DE64" w14:textId="2F766A44" w:rsidR="007A08DB" w:rsidRPr="00D65481" w:rsidRDefault="007A08DB" w:rsidP="007A08DB">
            <w:pPr>
              <w:spacing w:before="40" w:after="40"/>
              <w:jc w:val="center"/>
              <w:rPr>
                <w:sz w:val="18"/>
                <w:szCs w:val="18"/>
              </w:rPr>
            </w:pPr>
          </w:p>
        </w:tc>
        <w:tc>
          <w:tcPr>
            <w:tcW w:w="204" w:type="pct"/>
            <w:shd w:val="clear" w:color="auto" w:fill="FFFFFF" w:themeFill="background1"/>
          </w:tcPr>
          <w:p w14:paraId="67D87B57" w14:textId="040ADABE" w:rsidR="007A08DB" w:rsidRPr="00D65481" w:rsidRDefault="007A08DB" w:rsidP="007A08DB">
            <w:pPr>
              <w:spacing w:before="40" w:after="40"/>
              <w:jc w:val="center"/>
              <w:rPr>
                <w:sz w:val="18"/>
                <w:szCs w:val="18"/>
              </w:rPr>
            </w:pPr>
          </w:p>
        </w:tc>
        <w:tc>
          <w:tcPr>
            <w:tcW w:w="255" w:type="pct"/>
            <w:shd w:val="clear" w:color="auto" w:fill="FFFFFF" w:themeFill="background1"/>
          </w:tcPr>
          <w:p w14:paraId="7700B0B6" w14:textId="2797C26F" w:rsidR="007A08DB" w:rsidRPr="00D65481" w:rsidRDefault="007A08DB" w:rsidP="007A08DB">
            <w:pPr>
              <w:spacing w:before="40" w:after="40"/>
              <w:jc w:val="center"/>
              <w:rPr>
                <w:sz w:val="18"/>
                <w:szCs w:val="18"/>
              </w:rPr>
            </w:pPr>
          </w:p>
        </w:tc>
        <w:tc>
          <w:tcPr>
            <w:tcW w:w="204" w:type="pct"/>
            <w:shd w:val="clear" w:color="auto" w:fill="FFFFFF" w:themeFill="background1"/>
          </w:tcPr>
          <w:p w14:paraId="70883CD6"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3592CE5C" w14:textId="77777777" w:rsidR="007A08DB" w:rsidRPr="00D65481" w:rsidRDefault="007A08DB" w:rsidP="007A08DB">
            <w:pPr>
              <w:spacing w:before="40" w:after="40"/>
              <w:jc w:val="center"/>
              <w:rPr>
                <w:sz w:val="18"/>
                <w:szCs w:val="18"/>
              </w:rPr>
            </w:pPr>
          </w:p>
        </w:tc>
      </w:tr>
      <w:tr w:rsidR="007A08DB" w:rsidRPr="00D65481" w14:paraId="447E33CD" w14:textId="77777777" w:rsidTr="00B60335">
        <w:trPr>
          <w:trHeight w:val="20"/>
        </w:trPr>
        <w:tc>
          <w:tcPr>
            <w:tcW w:w="987" w:type="pct"/>
            <w:shd w:val="clear" w:color="auto" w:fill="FFFFFF" w:themeFill="background1"/>
          </w:tcPr>
          <w:p w14:paraId="0C5B507F" w14:textId="7346E009" w:rsidR="007A08DB" w:rsidRPr="00D65481" w:rsidRDefault="007A08DB" w:rsidP="007A08DB">
            <w:pPr>
              <w:spacing w:before="40" w:after="40"/>
              <w:rPr>
                <w:sz w:val="18"/>
                <w:szCs w:val="18"/>
              </w:rPr>
            </w:pPr>
            <w:r w:rsidRPr="00D65481">
              <w:rPr>
                <w:sz w:val="18"/>
                <w:szCs w:val="18"/>
              </w:rPr>
              <w:t>Edward Wakool: Yallakool Creek</w:t>
            </w:r>
          </w:p>
        </w:tc>
        <w:tc>
          <w:tcPr>
            <w:tcW w:w="437" w:type="pct"/>
            <w:shd w:val="clear" w:color="auto" w:fill="FFFFFF" w:themeFill="background1"/>
          </w:tcPr>
          <w:p w14:paraId="262BE10B" w14:textId="7D77E01C" w:rsidR="007A08DB" w:rsidRPr="00D65481" w:rsidRDefault="007A08DB" w:rsidP="007A08DB">
            <w:pPr>
              <w:spacing w:before="40" w:after="40"/>
              <w:jc w:val="center"/>
              <w:rPr>
                <w:sz w:val="18"/>
                <w:szCs w:val="18"/>
              </w:rPr>
            </w:pPr>
            <w:r w:rsidRPr="00D65481">
              <w:rPr>
                <w:sz w:val="18"/>
                <w:szCs w:val="18"/>
              </w:rPr>
              <w:t>10054-08</w:t>
            </w:r>
          </w:p>
        </w:tc>
        <w:tc>
          <w:tcPr>
            <w:tcW w:w="518" w:type="pct"/>
            <w:shd w:val="clear" w:color="auto" w:fill="FFFFFF" w:themeFill="background1"/>
          </w:tcPr>
          <w:p w14:paraId="7C6532B7" w14:textId="48689E50" w:rsidR="007A08DB" w:rsidRPr="00D65481" w:rsidRDefault="007A08DB" w:rsidP="007A08DB">
            <w:pPr>
              <w:spacing w:before="40" w:after="40"/>
              <w:jc w:val="center"/>
              <w:rPr>
                <w:sz w:val="18"/>
                <w:szCs w:val="18"/>
              </w:rPr>
            </w:pPr>
            <w:r w:rsidRPr="00D65481">
              <w:rPr>
                <w:sz w:val="18"/>
                <w:szCs w:val="18"/>
              </w:rPr>
              <w:t>27581</w:t>
            </w:r>
          </w:p>
        </w:tc>
        <w:tc>
          <w:tcPr>
            <w:tcW w:w="648" w:type="pct"/>
            <w:shd w:val="clear" w:color="auto" w:fill="FFFFFF" w:themeFill="background1"/>
          </w:tcPr>
          <w:p w14:paraId="5157A0DF" w14:textId="1D5043DC" w:rsidR="007A08DB" w:rsidRPr="00D65481" w:rsidRDefault="007A08DB" w:rsidP="007A08DB">
            <w:pPr>
              <w:spacing w:before="40" w:after="40"/>
              <w:jc w:val="center"/>
              <w:rPr>
                <w:sz w:val="18"/>
                <w:szCs w:val="18"/>
              </w:rPr>
            </w:pPr>
            <w:r w:rsidRPr="00D65481">
              <w:rPr>
                <w:sz w:val="18"/>
                <w:szCs w:val="18"/>
              </w:rPr>
              <w:t>01/01/17 - 30/03/17</w:t>
            </w:r>
          </w:p>
        </w:tc>
        <w:tc>
          <w:tcPr>
            <w:tcW w:w="388" w:type="pct"/>
            <w:shd w:val="clear" w:color="auto" w:fill="FFFFFF" w:themeFill="background1"/>
          </w:tcPr>
          <w:p w14:paraId="29C377BC" w14:textId="1C1EF3E1"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4AD53047" w14:textId="44301028"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6FA9EA7B" w14:textId="22FABACB" w:rsidR="007A08DB" w:rsidRPr="00D65481" w:rsidRDefault="007A08DB"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649576F4"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55015BA9"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30264740"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47882875"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4D84F1E9"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00415695"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65A34AEC" w14:textId="77777777" w:rsidR="007A08DB" w:rsidRPr="00D65481" w:rsidRDefault="007A08DB" w:rsidP="007A08DB">
            <w:pPr>
              <w:spacing w:before="40" w:after="40"/>
              <w:jc w:val="center"/>
              <w:rPr>
                <w:sz w:val="18"/>
                <w:szCs w:val="18"/>
              </w:rPr>
            </w:pPr>
          </w:p>
        </w:tc>
      </w:tr>
      <w:tr w:rsidR="007A08DB" w:rsidRPr="00D65481" w14:paraId="215041EF" w14:textId="77777777" w:rsidTr="00B60335">
        <w:trPr>
          <w:trHeight w:val="20"/>
        </w:trPr>
        <w:tc>
          <w:tcPr>
            <w:tcW w:w="987" w:type="pct"/>
            <w:shd w:val="clear" w:color="auto" w:fill="FFFFFF" w:themeFill="background1"/>
          </w:tcPr>
          <w:p w14:paraId="38960F32" w14:textId="010DC145" w:rsidR="007A08DB" w:rsidRPr="00D65481" w:rsidRDefault="007A08DB" w:rsidP="007A08DB">
            <w:pPr>
              <w:spacing w:before="40" w:after="40"/>
              <w:rPr>
                <w:sz w:val="18"/>
                <w:szCs w:val="18"/>
              </w:rPr>
            </w:pPr>
            <w:r w:rsidRPr="00D65481">
              <w:rPr>
                <w:sz w:val="18"/>
                <w:szCs w:val="18"/>
              </w:rPr>
              <w:t>Edward Wakool: Merran Creek</w:t>
            </w:r>
          </w:p>
        </w:tc>
        <w:tc>
          <w:tcPr>
            <w:tcW w:w="437" w:type="pct"/>
            <w:shd w:val="clear" w:color="auto" w:fill="FFFFFF" w:themeFill="background1"/>
          </w:tcPr>
          <w:p w14:paraId="6FD1D531" w14:textId="7ADD8CD4" w:rsidR="007A08DB" w:rsidRPr="00D65481" w:rsidRDefault="007A08DB" w:rsidP="007A08DB">
            <w:pPr>
              <w:spacing w:before="40" w:after="40"/>
              <w:jc w:val="center"/>
              <w:rPr>
                <w:sz w:val="18"/>
                <w:szCs w:val="18"/>
              </w:rPr>
            </w:pPr>
            <w:r w:rsidRPr="00D65481">
              <w:rPr>
                <w:sz w:val="18"/>
                <w:szCs w:val="18"/>
              </w:rPr>
              <w:t>10054-09</w:t>
            </w:r>
          </w:p>
        </w:tc>
        <w:tc>
          <w:tcPr>
            <w:tcW w:w="518" w:type="pct"/>
            <w:shd w:val="clear" w:color="auto" w:fill="FFFFFF" w:themeFill="background1"/>
          </w:tcPr>
          <w:p w14:paraId="5FECA572" w14:textId="708E4464" w:rsidR="007A08DB" w:rsidRPr="00D65481" w:rsidRDefault="007A08DB" w:rsidP="007A08DB">
            <w:pPr>
              <w:spacing w:before="40" w:after="40"/>
              <w:jc w:val="center"/>
              <w:rPr>
                <w:sz w:val="18"/>
                <w:szCs w:val="18"/>
              </w:rPr>
            </w:pPr>
            <w:r w:rsidRPr="00D65481">
              <w:rPr>
                <w:sz w:val="18"/>
                <w:szCs w:val="18"/>
              </w:rPr>
              <w:t>1107</w:t>
            </w:r>
          </w:p>
        </w:tc>
        <w:tc>
          <w:tcPr>
            <w:tcW w:w="648" w:type="pct"/>
            <w:shd w:val="clear" w:color="auto" w:fill="FFFFFF" w:themeFill="background1"/>
          </w:tcPr>
          <w:p w14:paraId="1493EEF1" w14:textId="0770B39F" w:rsidR="007A08DB" w:rsidRPr="00D65481" w:rsidRDefault="007A08DB" w:rsidP="007A08DB">
            <w:pPr>
              <w:spacing w:before="40" w:after="40"/>
              <w:jc w:val="center"/>
              <w:rPr>
                <w:sz w:val="18"/>
                <w:szCs w:val="18"/>
              </w:rPr>
            </w:pPr>
            <w:r w:rsidRPr="00D65481">
              <w:rPr>
                <w:sz w:val="18"/>
                <w:szCs w:val="18"/>
              </w:rPr>
              <w:t>16/02/17 - 28/03/17</w:t>
            </w:r>
          </w:p>
        </w:tc>
        <w:tc>
          <w:tcPr>
            <w:tcW w:w="388" w:type="pct"/>
            <w:shd w:val="clear" w:color="auto" w:fill="FFFFFF" w:themeFill="background1"/>
          </w:tcPr>
          <w:p w14:paraId="0A4255F1" w14:textId="1DAC69EF" w:rsidR="007A08DB" w:rsidRPr="00D65481" w:rsidRDefault="007A08DB" w:rsidP="007A08DB">
            <w:pPr>
              <w:spacing w:before="40" w:after="40"/>
              <w:jc w:val="center"/>
              <w:rPr>
                <w:sz w:val="18"/>
                <w:szCs w:val="18"/>
              </w:rPr>
            </w:pPr>
            <w:r w:rsidRPr="00D65481">
              <w:rPr>
                <w:rFonts w:ascii="Calibri" w:hAnsi="Calibri" w:cs="Calibri"/>
                <w:sz w:val="18"/>
                <w:szCs w:val="18"/>
              </w:rPr>
              <w:t>Base flow</w:t>
            </w:r>
          </w:p>
        </w:tc>
        <w:tc>
          <w:tcPr>
            <w:tcW w:w="195" w:type="pct"/>
            <w:shd w:val="clear" w:color="auto" w:fill="FFFFFF" w:themeFill="background1"/>
          </w:tcPr>
          <w:p w14:paraId="2DE7AF7B" w14:textId="02E8B7CF"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2C43CC9D" w14:textId="775DC203" w:rsidR="007A08DB" w:rsidRPr="00D65481" w:rsidRDefault="007A08DB" w:rsidP="007A08DB">
            <w:pPr>
              <w:spacing w:before="40" w:after="40"/>
              <w:jc w:val="center"/>
              <w:rPr>
                <w:sz w:val="18"/>
                <w:szCs w:val="18"/>
              </w:rPr>
            </w:pPr>
          </w:p>
        </w:tc>
        <w:tc>
          <w:tcPr>
            <w:tcW w:w="231" w:type="pct"/>
            <w:shd w:val="clear" w:color="auto" w:fill="FFFFFF" w:themeFill="background1"/>
          </w:tcPr>
          <w:p w14:paraId="400D6F16" w14:textId="60D21ADF" w:rsidR="007A08DB" w:rsidRPr="00D65481" w:rsidRDefault="007A08DB" w:rsidP="007A08DB">
            <w:pPr>
              <w:spacing w:before="40" w:after="40"/>
              <w:jc w:val="center"/>
              <w:rPr>
                <w:sz w:val="18"/>
                <w:szCs w:val="18"/>
              </w:rPr>
            </w:pPr>
          </w:p>
        </w:tc>
        <w:tc>
          <w:tcPr>
            <w:tcW w:w="229" w:type="pct"/>
            <w:shd w:val="clear" w:color="auto" w:fill="FFFFFF" w:themeFill="background1"/>
          </w:tcPr>
          <w:p w14:paraId="5E6B86D7" w14:textId="3F37F581" w:rsidR="007A08DB" w:rsidRPr="00D65481" w:rsidRDefault="007A08DB" w:rsidP="007A08DB">
            <w:pPr>
              <w:spacing w:before="40" w:after="40"/>
              <w:jc w:val="center"/>
              <w:rPr>
                <w:sz w:val="18"/>
                <w:szCs w:val="18"/>
              </w:rPr>
            </w:pPr>
          </w:p>
        </w:tc>
        <w:tc>
          <w:tcPr>
            <w:tcW w:w="281" w:type="pct"/>
            <w:shd w:val="clear" w:color="auto" w:fill="FFFFFF" w:themeFill="background1"/>
          </w:tcPr>
          <w:p w14:paraId="5E20DCDE"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2DC606AB"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20FA95AE"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484CF998"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4C101DB3" w14:textId="77777777" w:rsidR="007A08DB" w:rsidRPr="00D65481" w:rsidRDefault="007A08DB" w:rsidP="007A08DB">
            <w:pPr>
              <w:spacing w:before="40" w:after="40"/>
              <w:jc w:val="center"/>
              <w:rPr>
                <w:sz w:val="18"/>
                <w:szCs w:val="18"/>
              </w:rPr>
            </w:pPr>
          </w:p>
        </w:tc>
      </w:tr>
      <w:tr w:rsidR="007A08DB" w:rsidRPr="00D65481" w14:paraId="4AAFC9B6" w14:textId="77777777" w:rsidTr="00B60335">
        <w:trPr>
          <w:trHeight w:val="20"/>
        </w:trPr>
        <w:tc>
          <w:tcPr>
            <w:tcW w:w="987" w:type="pct"/>
            <w:shd w:val="clear" w:color="auto" w:fill="FFFFFF" w:themeFill="background1"/>
          </w:tcPr>
          <w:p w14:paraId="1EFE2280" w14:textId="07BC1B42" w:rsidR="007A08DB" w:rsidRPr="00D65481" w:rsidRDefault="007A08DB" w:rsidP="007A08DB">
            <w:pPr>
              <w:spacing w:before="40" w:after="40"/>
              <w:rPr>
                <w:sz w:val="18"/>
                <w:szCs w:val="18"/>
              </w:rPr>
            </w:pPr>
            <w:r w:rsidRPr="00D65481">
              <w:rPr>
                <w:sz w:val="18"/>
                <w:szCs w:val="18"/>
              </w:rPr>
              <w:t>Edward Wakool: Tuppal Creek</w:t>
            </w:r>
          </w:p>
        </w:tc>
        <w:tc>
          <w:tcPr>
            <w:tcW w:w="437" w:type="pct"/>
            <w:shd w:val="clear" w:color="auto" w:fill="FFFFFF" w:themeFill="background1"/>
          </w:tcPr>
          <w:p w14:paraId="167E5694" w14:textId="20708832" w:rsidR="007A08DB" w:rsidRPr="00D65481" w:rsidRDefault="007A08DB" w:rsidP="007A08DB">
            <w:pPr>
              <w:spacing w:before="40" w:after="40"/>
              <w:jc w:val="center"/>
              <w:rPr>
                <w:sz w:val="18"/>
                <w:szCs w:val="18"/>
              </w:rPr>
            </w:pPr>
            <w:r w:rsidRPr="00D65481">
              <w:rPr>
                <w:sz w:val="18"/>
                <w:szCs w:val="18"/>
              </w:rPr>
              <w:t>10054-10</w:t>
            </w:r>
          </w:p>
        </w:tc>
        <w:tc>
          <w:tcPr>
            <w:tcW w:w="518" w:type="pct"/>
            <w:shd w:val="clear" w:color="auto" w:fill="FFFFFF" w:themeFill="background1"/>
          </w:tcPr>
          <w:p w14:paraId="07CC2996" w14:textId="1CE2AEA9" w:rsidR="007A08DB" w:rsidRPr="00D65481" w:rsidRDefault="007A08DB" w:rsidP="007A08DB">
            <w:pPr>
              <w:spacing w:before="40" w:after="40"/>
              <w:jc w:val="center"/>
              <w:rPr>
                <w:sz w:val="18"/>
                <w:szCs w:val="18"/>
              </w:rPr>
            </w:pPr>
            <w:r w:rsidRPr="00D65481">
              <w:rPr>
                <w:sz w:val="18"/>
                <w:szCs w:val="18"/>
              </w:rPr>
              <w:t>1320</w:t>
            </w:r>
          </w:p>
        </w:tc>
        <w:tc>
          <w:tcPr>
            <w:tcW w:w="648" w:type="pct"/>
            <w:shd w:val="clear" w:color="auto" w:fill="FFFFFF" w:themeFill="background1"/>
          </w:tcPr>
          <w:p w14:paraId="3E640D59" w14:textId="7ED72B7F" w:rsidR="007A08DB" w:rsidRPr="00D65481" w:rsidRDefault="007A08DB" w:rsidP="007A08DB">
            <w:pPr>
              <w:spacing w:before="40" w:after="40"/>
              <w:jc w:val="center"/>
              <w:rPr>
                <w:sz w:val="18"/>
                <w:szCs w:val="18"/>
              </w:rPr>
            </w:pPr>
            <w:r w:rsidRPr="00D65481">
              <w:rPr>
                <w:sz w:val="18"/>
                <w:szCs w:val="18"/>
              </w:rPr>
              <w:t>30/03/17 - 15/05/17</w:t>
            </w:r>
          </w:p>
        </w:tc>
        <w:tc>
          <w:tcPr>
            <w:tcW w:w="388" w:type="pct"/>
            <w:shd w:val="clear" w:color="auto" w:fill="FFFFFF" w:themeFill="background1"/>
          </w:tcPr>
          <w:p w14:paraId="1F60EF78" w14:textId="1E36497F" w:rsidR="007A08DB" w:rsidRPr="00D65481" w:rsidRDefault="007A08DB" w:rsidP="007A08DB">
            <w:pPr>
              <w:spacing w:before="40" w:after="40"/>
              <w:jc w:val="center"/>
              <w:rPr>
                <w:sz w:val="18"/>
                <w:szCs w:val="18"/>
              </w:rPr>
            </w:pPr>
            <w:r w:rsidRPr="00D65481">
              <w:rPr>
                <w:rFonts w:ascii="Calibri" w:hAnsi="Calibri" w:cs="Calibri"/>
                <w:sz w:val="18"/>
                <w:szCs w:val="18"/>
              </w:rPr>
              <w:t>Base flow</w:t>
            </w:r>
          </w:p>
        </w:tc>
        <w:tc>
          <w:tcPr>
            <w:tcW w:w="195" w:type="pct"/>
            <w:shd w:val="clear" w:color="auto" w:fill="FFFFFF" w:themeFill="background1"/>
          </w:tcPr>
          <w:p w14:paraId="64CF83CA" w14:textId="77777777" w:rsidR="007A08DB" w:rsidRPr="00D65481" w:rsidRDefault="007A08DB" w:rsidP="007A08DB">
            <w:pPr>
              <w:spacing w:before="40" w:after="40"/>
              <w:jc w:val="center"/>
              <w:rPr>
                <w:sz w:val="18"/>
                <w:szCs w:val="18"/>
              </w:rPr>
            </w:pPr>
          </w:p>
        </w:tc>
        <w:tc>
          <w:tcPr>
            <w:tcW w:w="217" w:type="pct"/>
            <w:shd w:val="clear" w:color="auto" w:fill="FFFFFF" w:themeFill="background1"/>
          </w:tcPr>
          <w:p w14:paraId="07FFDB3D" w14:textId="07DCB68C" w:rsidR="007A08DB" w:rsidRPr="00D65481" w:rsidRDefault="007A08DB"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7D8A7A7D" w14:textId="5F935BD0" w:rsidR="007A08DB" w:rsidRPr="00D65481" w:rsidRDefault="007A08DB" w:rsidP="007A08DB">
            <w:pPr>
              <w:spacing w:before="40" w:after="40"/>
              <w:jc w:val="center"/>
              <w:rPr>
                <w:sz w:val="18"/>
                <w:szCs w:val="18"/>
              </w:rPr>
            </w:pPr>
          </w:p>
        </w:tc>
        <w:tc>
          <w:tcPr>
            <w:tcW w:w="229" w:type="pct"/>
            <w:shd w:val="clear" w:color="auto" w:fill="FFFFFF" w:themeFill="background1"/>
          </w:tcPr>
          <w:p w14:paraId="448A0A9E" w14:textId="5981B1EB" w:rsidR="007A08DB" w:rsidRPr="00D65481" w:rsidRDefault="007A08DB" w:rsidP="007A08DB">
            <w:pPr>
              <w:spacing w:before="40" w:after="40"/>
              <w:jc w:val="center"/>
              <w:rPr>
                <w:sz w:val="18"/>
                <w:szCs w:val="18"/>
              </w:rPr>
            </w:pPr>
          </w:p>
        </w:tc>
        <w:tc>
          <w:tcPr>
            <w:tcW w:w="281" w:type="pct"/>
            <w:shd w:val="clear" w:color="auto" w:fill="FFFFFF" w:themeFill="background1"/>
          </w:tcPr>
          <w:p w14:paraId="7EC616F4"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06B7A64" w14:textId="6A76C5A6" w:rsidR="007A08DB" w:rsidRPr="00D65481" w:rsidRDefault="007A08DB" w:rsidP="007A08DB">
            <w:pPr>
              <w:spacing w:before="40" w:after="40"/>
              <w:jc w:val="center"/>
              <w:rPr>
                <w:sz w:val="18"/>
                <w:szCs w:val="18"/>
              </w:rPr>
            </w:pPr>
            <w:r w:rsidRPr="00D65481">
              <w:rPr>
                <w:sz w:val="18"/>
                <w:szCs w:val="18"/>
              </w:rPr>
              <w:t>P</w:t>
            </w:r>
          </w:p>
        </w:tc>
        <w:tc>
          <w:tcPr>
            <w:tcW w:w="255" w:type="pct"/>
            <w:shd w:val="clear" w:color="auto" w:fill="FFFFFF" w:themeFill="background1"/>
          </w:tcPr>
          <w:p w14:paraId="0643099A"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54D4000F"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6413123E" w14:textId="39436B43" w:rsidR="007A08DB" w:rsidRPr="00D65481" w:rsidRDefault="007A08DB" w:rsidP="007A08DB">
            <w:pPr>
              <w:spacing w:before="40" w:after="40"/>
              <w:jc w:val="center"/>
              <w:rPr>
                <w:sz w:val="18"/>
                <w:szCs w:val="18"/>
              </w:rPr>
            </w:pPr>
            <w:r w:rsidRPr="00D65481">
              <w:rPr>
                <w:sz w:val="18"/>
                <w:szCs w:val="18"/>
              </w:rPr>
              <w:t>P</w:t>
            </w:r>
          </w:p>
        </w:tc>
      </w:tr>
      <w:tr w:rsidR="007A08DB" w:rsidRPr="00D65481" w14:paraId="6D2A85A2" w14:textId="77777777" w:rsidTr="00B60335">
        <w:trPr>
          <w:trHeight w:val="20"/>
        </w:trPr>
        <w:tc>
          <w:tcPr>
            <w:tcW w:w="987" w:type="pct"/>
            <w:shd w:val="clear" w:color="auto" w:fill="FFFFFF" w:themeFill="background1"/>
          </w:tcPr>
          <w:p w14:paraId="54DA2841" w14:textId="566E6661" w:rsidR="007A08DB" w:rsidRPr="00D65481" w:rsidRDefault="007A08DB" w:rsidP="007A08DB">
            <w:pPr>
              <w:spacing w:before="40" w:after="40"/>
              <w:rPr>
                <w:sz w:val="18"/>
                <w:szCs w:val="18"/>
              </w:rPr>
            </w:pPr>
            <w:r w:rsidRPr="00D65481">
              <w:rPr>
                <w:sz w:val="18"/>
                <w:szCs w:val="18"/>
              </w:rPr>
              <w:t>Goulburn - Lower Goulburn River</w:t>
            </w:r>
          </w:p>
        </w:tc>
        <w:tc>
          <w:tcPr>
            <w:tcW w:w="437" w:type="pct"/>
            <w:shd w:val="clear" w:color="auto" w:fill="FFFFFF" w:themeFill="background1"/>
          </w:tcPr>
          <w:p w14:paraId="504716FC" w14:textId="18259E4A" w:rsidR="007A08DB" w:rsidRPr="00D65481" w:rsidRDefault="007A08DB" w:rsidP="007A08DB">
            <w:pPr>
              <w:spacing w:before="40" w:after="40"/>
              <w:jc w:val="center"/>
              <w:rPr>
                <w:sz w:val="18"/>
                <w:szCs w:val="18"/>
              </w:rPr>
            </w:pPr>
            <w:r w:rsidRPr="00D65481">
              <w:rPr>
                <w:sz w:val="18"/>
                <w:szCs w:val="18"/>
              </w:rPr>
              <w:t>10051-01 </w:t>
            </w:r>
          </w:p>
        </w:tc>
        <w:tc>
          <w:tcPr>
            <w:tcW w:w="518" w:type="pct"/>
            <w:shd w:val="clear" w:color="auto" w:fill="FFFFFF" w:themeFill="background1"/>
          </w:tcPr>
          <w:p w14:paraId="5249A56D" w14:textId="3F534676" w:rsidR="007A08DB" w:rsidRPr="00D65481" w:rsidRDefault="007A08DB" w:rsidP="007A08DB">
            <w:pPr>
              <w:spacing w:before="40" w:after="40"/>
              <w:jc w:val="center"/>
              <w:rPr>
                <w:sz w:val="18"/>
                <w:szCs w:val="18"/>
              </w:rPr>
            </w:pPr>
            <w:r w:rsidRPr="00D65481">
              <w:rPr>
                <w:sz w:val="18"/>
                <w:szCs w:val="18"/>
              </w:rPr>
              <w:t>9250</w:t>
            </w:r>
          </w:p>
        </w:tc>
        <w:tc>
          <w:tcPr>
            <w:tcW w:w="648" w:type="pct"/>
            <w:shd w:val="clear" w:color="auto" w:fill="FFFFFF" w:themeFill="background1"/>
          </w:tcPr>
          <w:p w14:paraId="6E5C254E" w14:textId="3E5FFD8F" w:rsidR="007A08DB" w:rsidRPr="00D65481" w:rsidRDefault="007A08DB" w:rsidP="007A08DB">
            <w:pPr>
              <w:spacing w:before="40" w:after="40"/>
              <w:jc w:val="center"/>
              <w:rPr>
                <w:sz w:val="18"/>
                <w:szCs w:val="18"/>
              </w:rPr>
            </w:pPr>
            <w:r w:rsidRPr="00D65481">
              <w:rPr>
                <w:sz w:val="18"/>
                <w:szCs w:val="18"/>
              </w:rPr>
              <w:t>01/07/16 - 05/08/16</w:t>
            </w:r>
          </w:p>
        </w:tc>
        <w:tc>
          <w:tcPr>
            <w:tcW w:w="388" w:type="pct"/>
            <w:shd w:val="clear" w:color="auto" w:fill="FFFFFF" w:themeFill="background1"/>
          </w:tcPr>
          <w:p w14:paraId="601011F4" w14:textId="7352A644" w:rsidR="007A08DB" w:rsidRPr="00D65481" w:rsidRDefault="007A08DB" w:rsidP="007A08DB">
            <w:pPr>
              <w:spacing w:before="40" w:after="40"/>
              <w:jc w:val="center"/>
              <w:rPr>
                <w:sz w:val="18"/>
                <w:szCs w:val="18"/>
              </w:rPr>
            </w:pPr>
            <w:r w:rsidRPr="00D65481">
              <w:rPr>
                <w:rFonts w:ascii="Calibri" w:hAnsi="Calibri" w:cs="Calibri"/>
                <w:sz w:val="18"/>
                <w:szCs w:val="18"/>
              </w:rPr>
              <w:t>Base flow</w:t>
            </w:r>
          </w:p>
        </w:tc>
        <w:tc>
          <w:tcPr>
            <w:tcW w:w="195" w:type="pct"/>
            <w:shd w:val="clear" w:color="auto" w:fill="FFFFFF" w:themeFill="background1"/>
          </w:tcPr>
          <w:p w14:paraId="638D97C7" w14:textId="34E03B8B"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4A049AD6" w14:textId="185BD5D5" w:rsidR="007A08DB" w:rsidRPr="00D65481" w:rsidRDefault="007A08DB" w:rsidP="007A08DB">
            <w:pPr>
              <w:spacing w:before="40" w:after="40"/>
              <w:jc w:val="center"/>
              <w:rPr>
                <w:sz w:val="18"/>
                <w:szCs w:val="18"/>
              </w:rPr>
            </w:pPr>
          </w:p>
        </w:tc>
        <w:tc>
          <w:tcPr>
            <w:tcW w:w="231" w:type="pct"/>
            <w:shd w:val="clear" w:color="auto" w:fill="FFFFFF" w:themeFill="background1"/>
          </w:tcPr>
          <w:p w14:paraId="2DB4F303" w14:textId="205FDADB" w:rsidR="007A08DB" w:rsidRPr="00D65481" w:rsidRDefault="007A08DB" w:rsidP="007A08DB">
            <w:pPr>
              <w:spacing w:before="40" w:after="40"/>
              <w:jc w:val="center"/>
              <w:rPr>
                <w:sz w:val="18"/>
                <w:szCs w:val="18"/>
              </w:rPr>
            </w:pPr>
          </w:p>
        </w:tc>
        <w:tc>
          <w:tcPr>
            <w:tcW w:w="229" w:type="pct"/>
            <w:shd w:val="clear" w:color="auto" w:fill="FFFFFF" w:themeFill="background1"/>
          </w:tcPr>
          <w:p w14:paraId="11DB89D1" w14:textId="0A23F44D" w:rsidR="007A08DB" w:rsidRPr="00D65481" w:rsidRDefault="007A08DB" w:rsidP="007A08DB">
            <w:pPr>
              <w:spacing w:before="40" w:after="40"/>
              <w:jc w:val="center"/>
              <w:rPr>
                <w:sz w:val="18"/>
                <w:szCs w:val="18"/>
              </w:rPr>
            </w:pPr>
          </w:p>
        </w:tc>
        <w:tc>
          <w:tcPr>
            <w:tcW w:w="281" w:type="pct"/>
            <w:shd w:val="clear" w:color="auto" w:fill="FFFFFF" w:themeFill="background1"/>
          </w:tcPr>
          <w:p w14:paraId="2E42D498" w14:textId="6989691D" w:rsidR="007A08DB" w:rsidRPr="00D65481" w:rsidRDefault="007A08DB" w:rsidP="007A08DB">
            <w:pPr>
              <w:spacing w:before="40" w:after="40"/>
              <w:jc w:val="center"/>
              <w:rPr>
                <w:sz w:val="18"/>
                <w:szCs w:val="18"/>
              </w:rPr>
            </w:pPr>
            <w:r w:rsidRPr="00D65481">
              <w:rPr>
                <w:sz w:val="18"/>
                <w:szCs w:val="18"/>
              </w:rPr>
              <w:t>P</w:t>
            </w:r>
          </w:p>
        </w:tc>
        <w:tc>
          <w:tcPr>
            <w:tcW w:w="204" w:type="pct"/>
            <w:shd w:val="clear" w:color="auto" w:fill="FFFFFF" w:themeFill="background1"/>
          </w:tcPr>
          <w:p w14:paraId="54E29180"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12F4C3E1"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530B4330"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721D67F8" w14:textId="26BB5231" w:rsidR="007A08DB" w:rsidRPr="00D65481" w:rsidRDefault="007A08DB" w:rsidP="007A08DB">
            <w:pPr>
              <w:spacing w:before="40" w:after="40"/>
              <w:jc w:val="center"/>
              <w:rPr>
                <w:sz w:val="18"/>
                <w:szCs w:val="18"/>
              </w:rPr>
            </w:pPr>
            <w:r w:rsidRPr="00D65481">
              <w:rPr>
                <w:sz w:val="18"/>
                <w:szCs w:val="18"/>
              </w:rPr>
              <w:t>S</w:t>
            </w:r>
          </w:p>
        </w:tc>
      </w:tr>
      <w:tr w:rsidR="007A08DB" w:rsidRPr="00D65481" w14:paraId="394E140D" w14:textId="77777777" w:rsidTr="00B60335">
        <w:trPr>
          <w:trHeight w:val="20"/>
        </w:trPr>
        <w:tc>
          <w:tcPr>
            <w:tcW w:w="987" w:type="pct"/>
            <w:shd w:val="clear" w:color="auto" w:fill="FFFFFF" w:themeFill="background1"/>
          </w:tcPr>
          <w:p w14:paraId="13559177" w14:textId="645A6D71" w:rsidR="007A08DB" w:rsidRPr="00D65481" w:rsidRDefault="007A08DB" w:rsidP="007A08DB">
            <w:pPr>
              <w:spacing w:before="40" w:after="40"/>
              <w:rPr>
                <w:sz w:val="18"/>
                <w:szCs w:val="18"/>
              </w:rPr>
            </w:pPr>
            <w:r w:rsidRPr="00D65481">
              <w:rPr>
                <w:sz w:val="18"/>
                <w:szCs w:val="18"/>
              </w:rPr>
              <w:t>Goulburn - Lower Goulburn River</w:t>
            </w:r>
          </w:p>
        </w:tc>
        <w:tc>
          <w:tcPr>
            <w:tcW w:w="437" w:type="pct"/>
            <w:shd w:val="clear" w:color="auto" w:fill="FFFFFF" w:themeFill="background1"/>
          </w:tcPr>
          <w:p w14:paraId="54BA2E36" w14:textId="7636323B" w:rsidR="007A08DB" w:rsidRPr="00D65481" w:rsidRDefault="007A08DB" w:rsidP="007A08DB">
            <w:pPr>
              <w:spacing w:before="40" w:after="40"/>
              <w:jc w:val="center"/>
              <w:rPr>
                <w:sz w:val="18"/>
                <w:szCs w:val="18"/>
              </w:rPr>
            </w:pPr>
            <w:r w:rsidRPr="00D65481">
              <w:rPr>
                <w:sz w:val="18"/>
                <w:szCs w:val="18"/>
              </w:rPr>
              <w:t>10051-01 </w:t>
            </w:r>
          </w:p>
        </w:tc>
        <w:tc>
          <w:tcPr>
            <w:tcW w:w="518" w:type="pct"/>
            <w:shd w:val="clear" w:color="auto" w:fill="FFFFFF" w:themeFill="background1"/>
          </w:tcPr>
          <w:p w14:paraId="058BBF5D" w14:textId="78C2F820" w:rsidR="007A08DB" w:rsidRPr="00D65481" w:rsidRDefault="007A08DB" w:rsidP="007A08DB">
            <w:pPr>
              <w:spacing w:before="40" w:after="40"/>
              <w:jc w:val="center"/>
              <w:rPr>
                <w:sz w:val="18"/>
                <w:szCs w:val="18"/>
              </w:rPr>
            </w:pPr>
            <w:r w:rsidRPr="00D65481">
              <w:rPr>
                <w:sz w:val="18"/>
                <w:szCs w:val="18"/>
              </w:rPr>
              <w:t>8200</w:t>
            </w:r>
          </w:p>
        </w:tc>
        <w:tc>
          <w:tcPr>
            <w:tcW w:w="648" w:type="pct"/>
            <w:shd w:val="clear" w:color="auto" w:fill="FFFFFF" w:themeFill="background1"/>
          </w:tcPr>
          <w:p w14:paraId="5D38FBEB" w14:textId="26892FFB" w:rsidR="007A08DB" w:rsidRPr="00D65481" w:rsidRDefault="007A08DB" w:rsidP="007A08DB">
            <w:pPr>
              <w:spacing w:before="40" w:after="40"/>
              <w:jc w:val="center"/>
              <w:rPr>
                <w:sz w:val="18"/>
                <w:szCs w:val="18"/>
              </w:rPr>
            </w:pPr>
            <w:r w:rsidRPr="00D65481">
              <w:rPr>
                <w:sz w:val="18"/>
                <w:szCs w:val="18"/>
              </w:rPr>
              <w:t>02/11/16 - 09/01/17</w:t>
            </w:r>
          </w:p>
        </w:tc>
        <w:tc>
          <w:tcPr>
            <w:tcW w:w="388" w:type="pct"/>
            <w:shd w:val="clear" w:color="auto" w:fill="FFFFFF" w:themeFill="background1"/>
          </w:tcPr>
          <w:p w14:paraId="6E255BDB" w14:textId="4EB855D2" w:rsidR="007A08DB" w:rsidRPr="00D65481" w:rsidRDefault="007A08DB" w:rsidP="007A08DB">
            <w:pPr>
              <w:spacing w:before="40" w:after="40"/>
              <w:jc w:val="center"/>
              <w:rPr>
                <w:sz w:val="18"/>
                <w:szCs w:val="18"/>
              </w:rPr>
            </w:pPr>
            <w:r w:rsidRPr="00D65481">
              <w:rPr>
                <w:rFonts w:ascii="Calibri" w:hAnsi="Calibri" w:cs="Calibri"/>
                <w:sz w:val="18"/>
                <w:szCs w:val="18"/>
              </w:rPr>
              <w:t>Base flow</w:t>
            </w:r>
          </w:p>
        </w:tc>
        <w:tc>
          <w:tcPr>
            <w:tcW w:w="195" w:type="pct"/>
            <w:shd w:val="clear" w:color="auto" w:fill="FFFFFF" w:themeFill="background1"/>
          </w:tcPr>
          <w:p w14:paraId="2A41D992" w14:textId="195917F2"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3B447701" w14:textId="7F0F3F5C" w:rsidR="007A08DB" w:rsidRPr="00D65481" w:rsidRDefault="007A08DB" w:rsidP="007A08DB">
            <w:pPr>
              <w:spacing w:before="40" w:after="40"/>
              <w:jc w:val="center"/>
              <w:rPr>
                <w:sz w:val="18"/>
                <w:szCs w:val="18"/>
              </w:rPr>
            </w:pPr>
          </w:p>
        </w:tc>
        <w:tc>
          <w:tcPr>
            <w:tcW w:w="231" w:type="pct"/>
            <w:shd w:val="clear" w:color="auto" w:fill="FFFFFF" w:themeFill="background1"/>
          </w:tcPr>
          <w:p w14:paraId="4C962759" w14:textId="21E8E7BF" w:rsidR="007A08DB" w:rsidRPr="00D65481" w:rsidRDefault="007A08DB" w:rsidP="007A08DB">
            <w:pPr>
              <w:spacing w:before="40" w:after="40"/>
              <w:jc w:val="center"/>
              <w:rPr>
                <w:sz w:val="18"/>
                <w:szCs w:val="18"/>
              </w:rPr>
            </w:pPr>
          </w:p>
        </w:tc>
        <w:tc>
          <w:tcPr>
            <w:tcW w:w="229" w:type="pct"/>
            <w:shd w:val="clear" w:color="auto" w:fill="FFFFFF" w:themeFill="background1"/>
          </w:tcPr>
          <w:p w14:paraId="37704DD6" w14:textId="5DC3217F" w:rsidR="007A08DB" w:rsidRPr="00D65481" w:rsidRDefault="007A08DB" w:rsidP="007A08DB">
            <w:pPr>
              <w:spacing w:before="40" w:after="40"/>
              <w:jc w:val="center"/>
              <w:rPr>
                <w:sz w:val="18"/>
                <w:szCs w:val="18"/>
              </w:rPr>
            </w:pPr>
          </w:p>
        </w:tc>
        <w:tc>
          <w:tcPr>
            <w:tcW w:w="281" w:type="pct"/>
            <w:shd w:val="clear" w:color="auto" w:fill="FFFFFF" w:themeFill="background1"/>
          </w:tcPr>
          <w:p w14:paraId="6A66CFAD" w14:textId="57926862" w:rsidR="007A08DB" w:rsidRPr="00D65481" w:rsidRDefault="007A08DB" w:rsidP="007A08DB">
            <w:pPr>
              <w:spacing w:before="40" w:after="40"/>
              <w:jc w:val="center"/>
              <w:rPr>
                <w:sz w:val="18"/>
                <w:szCs w:val="18"/>
              </w:rPr>
            </w:pPr>
            <w:r w:rsidRPr="00D65481">
              <w:rPr>
                <w:sz w:val="18"/>
                <w:szCs w:val="18"/>
              </w:rPr>
              <w:t>P</w:t>
            </w:r>
          </w:p>
        </w:tc>
        <w:tc>
          <w:tcPr>
            <w:tcW w:w="204" w:type="pct"/>
            <w:shd w:val="clear" w:color="auto" w:fill="FFFFFF" w:themeFill="background1"/>
          </w:tcPr>
          <w:p w14:paraId="0539FDE3"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1CCD9F5F"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767B1F1"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00222766" w14:textId="7B4CEC6D" w:rsidR="007A08DB" w:rsidRPr="00D65481" w:rsidRDefault="007A08DB" w:rsidP="007A08DB">
            <w:pPr>
              <w:spacing w:before="40" w:after="40"/>
              <w:jc w:val="center"/>
              <w:rPr>
                <w:sz w:val="18"/>
                <w:szCs w:val="18"/>
              </w:rPr>
            </w:pPr>
            <w:r w:rsidRPr="00D65481">
              <w:rPr>
                <w:sz w:val="18"/>
                <w:szCs w:val="18"/>
              </w:rPr>
              <w:t>S</w:t>
            </w:r>
          </w:p>
        </w:tc>
      </w:tr>
      <w:tr w:rsidR="007A08DB" w:rsidRPr="00D65481" w14:paraId="4C69C6E8" w14:textId="77777777" w:rsidTr="00B60335">
        <w:trPr>
          <w:trHeight w:val="20"/>
        </w:trPr>
        <w:tc>
          <w:tcPr>
            <w:tcW w:w="987" w:type="pct"/>
            <w:shd w:val="clear" w:color="auto" w:fill="FFFFFF" w:themeFill="background1"/>
          </w:tcPr>
          <w:p w14:paraId="0363FFB5" w14:textId="7C25743E" w:rsidR="007A08DB" w:rsidRPr="00D65481" w:rsidRDefault="007A08DB" w:rsidP="007A08DB">
            <w:pPr>
              <w:spacing w:before="40" w:after="40"/>
              <w:rPr>
                <w:sz w:val="18"/>
                <w:szCs w:val="18"/>
              </w:rPr>
            </w:pPr>
            <w:r w:rsidRPr="00D65481">
              <w:rPr>
                <w:sz w:val="18"/>
                <w:szCs w:val="18"/>
              </w:rPr>
              <w:t>Goulburn - Lower Goulburn River</w:t>
            </w:r>
          </w:p>
        </w:tc>
        <w:tc>
          <w:tcPr>
            <w:tcW w:w="437" w:type="pct"/>
            <w:shd w:val="clear" w:color="auto" w:fill="FFFFFF" w:themeFill="background1"/>
          </w:tcPr>
          <w:p w14:paraId="2E558178" w14:textId="1831E7DD" w:rsidR="007A08DB" w:rsidRPr="00D65481" w:rsidRDefault="007A08DB" w:rsidP="007A08DB">
            <w:pPr>
              <w:spacing w:before="40" w:after="40"/>
              <w:jc w:val="center"/>
              <w:rPr>
                <w:sz w:val="18"/>
                <w:szCs w:val="18"/>
              </w:rPr>
            </w:pPr>
            <w:r w:rsidRPr="00D65481">
              <w:rPr>
                <w:sz w:val="18"/>
                <w:szCs w:val="18"/>
              </w:rPr>
              <w:t>10051-01 </w:t>
            </w:r>
          </w:p>
        </w:tc>
        <w:tc>
          <w:tcPr>
            <w:tcW w:w="518" w:type="pct"/>
            <w:shd w:val="clear" w:color="auto" w:fill="FFFFFF" w:themeFill="background1"/>
          </w:tcPr>
          <w:p w14:paraId="2154B3B5" w14:textId="6AB5ECF7" w:rsidR="007A08DB" w:rsidRPr="00D65481" w:rsidRDefault="007A08DB" w:rsidP="007A08DB">
            <w:pPr>
              <w:spacing w:before="40" w:after="40"/>
              <w:jc w:val="center"/>
              <w:rPr>
                <w:sz w:val="18"/>
                <w:szCs w:val="18"/>
              </w:rPr>
            </w:pPr>
            <w:r w:rsidRPr="00D65481">
              <w:rPr>
                <w:sz w:val="18"/>
                <w:szCs w:val="18"/>
              </w:rPr>
              <w:t>64290</w:t>
            </w:r>
          </w:p>
        </w:tc>
        <w:tc>
          <w:tcPr>
            <w:tcW w:w="648" w:type="pct"/>
            <w:shd w:val="clear" w:color="auto" w:fill="FFFFFF" w:themeFill="background1"/>
          </w:tcPr>
          <w:p w14:paraId="497EFBCC" w14:textId="1103618F" w:rsidR="007A08DB" w:rsidRPr="00D65481" w:rsidRDefault="007A08DB" w:rsidP="007A08DB">
            <w:pPr>
              <w:spacing w:before="40" w:after="40"/>
              <w:jc w:val="center"/>
              <w:rPr>
                <w:sz w:val="18"/>
                <w:szCs w:val="18"/>
              </w:rPr>
            </w:pPr>
            <w:r w:rsidRPr="00D65481">
              <w:rPr>
                <w:sz w:val="18"/>
                <w:szCs w:val="18"/>
              </w:rPr>
              <w:t>01/03/17 - 03/04/17</w:t>
            </w:r>
          </w:p>
        </w:tc>
        <w:tc>
          <w:tcPr>
            <w:tcW w:w="388" w:type="pct"/>
            <w:shd w:val="clear" w:color="auto" w:fill="FFFFFF" w:themeFill="background1"/>
          </w:tcPr>
          <w:p w14:paraId="278EA12B" w14:textId="5EE769C1"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25C9C338" w14:textId="290A41F8" w:rsidR="007A08DB" w:rsidRPr="00D65481" w:rsidRDefault="007A08DB"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4852F197" w14:textId="1621E2C9" w:rsidR="007A08DB" w:rsidRPr="00D65481" w:rsidRDefault="007A08DB"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310B1B2D"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121E67B7"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337D8D35" w14:textId="04A48D0A"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729EE6CB"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5508F0F5" w14:textId="61BDA152" w:rsidR="007A08DB" w:rsidRPr="00D65481" w:rsidRDefault="007A08DB" w:rsidP="007A08DB">
            <w:pPr>
              <w:spacing w:before="40" w:after="40"/>
              <w:jc w:val="center"/>
              <w:rPr>
                <w:sz w:val="18"/>
                <w:szCs w:val="18"/>
              </w:rPr>
            </w:pPr>
            <w:r w:rsidRPr="00D65481">
              <w:rPr>
                <w:sz w:val="18"/>
                <w:szCs w:val="18"/>
              </w:rPr>
              <w:t>P</w:t>
            </w:r>
          </w:p>
        </w:tc>
        <w:tc>
          <w:tcPr>
            <w:tcW w:w="204" w:type="pct"/>
            <w:shd w:val="clear" w:color="auto" w:fill="FFFFFF" w:themeFill="background1"/>
          </w:tcPr>
          <w:p w14:paraId="5310C08B"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44B770A8" w14:textId="77777777" w:rsidR="007A08DB" w:rsidRPr="00D65481" w:rsidRDefault="007A08DB" w:rsidP="007A08DB">
            <w:pPr>
              <w:spacing w:before="40" w:after="40"/>
              <w:jc w:val="center"/>
              <w:rPr>
                <w:sz w:val="18"/>
                <w:szCs w:val="18"/>
              </w:rPr>
            </w:pPr>
          </w:p>
        </w:tc>
      </w:tr>
      <w:tr w:rsidR="007A08DB" w:rsidRPr="00D65481" w14:paraId="507866CE" w14:textId="77777777" w:rsidTr="00B60335">
        <w:trPr>
          <w:trHeight w:val="20"/>
        </w:trPr>
        <w:tc>
          <w:tcPr>
            <w:tcW w:w="987" w:type="pct"/>
            <w:shd w:val="clear" w:color="auto" w:fill="FFFFFF" w:themeFill="background1"/>
          </w:tcPr>
          <w:p w14:paraId="11007F03" w14:textId="43E979D1" w:rsidR="007A08DB" w:rsidRPr="00D65481" w:rsidRDefault="007A08DB" w:rsidP="007A08DB">
            <w:pPr>
              <w:spacing w:before="40" w:after="40"/>
              <w:rPr>
                <w:sz w:val="18"/>
                <w:szCs w:val="18"/>
              </w:rPr>
            </w:pPr>
            <w:r w:rsidRPr="00D65481">
              <w:rPr>
                <w:sz w:val="18"/>
                <w:szCs w:val="18"/>
              </w:rPr>
              <w:t>Goulburn - Lower Goulburn River</w:t>
            </w:r>
          </w:p>
        </w:tc>
        <w:tc>
          <w:tcPr>
            <w:tcW w:w="437" w:type="pct"/>
            <w:shd w:val="clear" w:color="auto" w:fill="FFFFFF" w:themeFill="background1"/>
          </w:tcPr>
          <w:p w14:paraId="5B154990" w14:textId="4D98C873" w:rsidR="007A08DB" w:rsidRPr="00D65481" w:rsidRDefault="007A08DB" w:rsidP="007A08DB">
            <w:pPr>
              <w:spacing w:before="40" w:after="40"/>
              <w:jc w:val="center"/>
              <w:rPr>
                <w:sz w:val="18"/>
                <w:szCs w:val="18"/>
              </w:rPr>
            </w:pPr>
            <w:r w:rsidRPr="00D65481">
              <w:rPr>
                <w:sz w:val="18"/>
                <w:szCs w:val="18"/>
              </w:rPr>
              <w:t>10051-01 </w:t>
            </w:r>
          </w:p>
        </w:tc>
        <w:tc>
          <w:tcPr>
            <w:tcW w:w="518" w:type="pct"/>
            <w:shd w:val="clear" w:color="auto" w:fill="FFFFFF" w:themeFill="background1"/>
          </w:tcPr>
          <w:p w14:paraId="5AB41159" w14:textId="6050BDFC" w:rsidR="007A08DB" w:rsidRPr="00D65481" w:rsidRDefault="007A08DB" w:rsidP="007A08DB">
            <w:pPr>
              <w:spacing w:before="40" w:after="40"/>
              <w:jc w:val="center"/>
              <w:rPr>
                <w:sz w:val="18"/>
                <w:szCs w:val="18"/>
              </w:rPr>
            </w:pPr>
            <w:r w:rsidRPr="00D65481">
              <w:rPr>
                <w:sz w:val="18"/>
                <w:szCs w:val="18"/>
              </w:rPr>
              <w:t>39585</w:t>
            </w:r>
          </w:p>
        </w:tc>
        <w:tc>
          <w:tcPr>
            <w:tcW w:w="648" w:type="pct"/>
            <w:shd w:val="clear" w:color="auto" w:fill="FFFFFF" w:themeFill="background1"/>
          </w:tcPr>
          <w:p w14:paraId="490A5CB9" w14:textId="407F4F57" w:rsidR="007A08DB" w:rsidRPr="00D65481" w:rsidRDefault="007A08DB" w:rsidP="007A08DB">
            <w:pPr>
              <w:spacing w:before="40" w:after="40"/>
              <w:jc w:val="center"/>
              <w:rPr>
                <w:sz w:val="18"/>
                <w:szCs w:val="18"/>
              </w:rPr>
            </w:pPr>
            <w:r w:rsidRPr="00D65481">
              <w:rPr>
                <w:sz w:val="18"/>
                <w:szCs w:val="18"/>
              </w:rPr>
              <w:t>04/04/17 - 25/06/17</w:t>
            </w:r>
          </w:p>
        </w:tc>
        <w:tc>
          <w:tcPr>
            <w:tcW w:w="388" w:type="pct"/>
            <w:shd w:val="clear" w:color="auto" w:fill="FFFFFF" w:themeFill="background1"/>
          </w:tcPr>
          <w:p w14:paraId="2D93F36F" w14:textId="612E34AA" w:rsidR="007A08DB" w:rsidRPr="00D65481" w:rsidRDefault="007A08DB" w:rsidP="007A08DB">
            <w:pPr>
              <w:spacing w:before="40" w:after="40"/>
              <w:jc w:val="center"/>
              <w:rPr>
                <w:sz w:val="18"/>
                <w:szCs w:val="18"/>
              </w:rPr>
            </w:pPr>
            <w:r w:rsidRPr="00D65481">
              <w:rPr>
                <w:rFonts w:ascii="Calibri" w:hAnsi="Calibri" w:cs="Calibri"/>
                <w:sz w:val="18"/>
                <w:szCs w:val="18"/>
              </w:rPr>
              <w:t>Base flow</w:t>
            </w:r>
          </w:p>
        </w:tc>
        <w:tc>
          <w:tcPr>
            <w:tcW w:w="195" w:type="pct"/>
            <w:shd w:val="clear" w:color="auto" w:fill="FFFFFF" w:themeFill="background1"/>
          </w:tcPr>
          <w:p w14:paraId="1FEEB514" w14:textId="09918836" w:rsidR="007A08DB" w:rsidRPr="00D65481" w:rsidRDefault="007A08DB"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23A58C3F" w14:textId="2D05F903" w:rsidR="007A08DB" w:rsidRPr="00D65481" w:rsidRDefault="007A08DB"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21020768"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65E2F54C"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4EE9609D" w14:textId="37C37DCB"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6A2C5879"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424B1A4F" w14:textId="42E2B90E" w:rsidR="007A08DB" w:rsidRPr="00D65481" w:rsidRDefault="007A08DB" w:rsidP="007A08DB">
            <w:pPr>
              <w:spacing w:before="40" w:after="40"/>
              <w:jc w:val="center"/>
              <w:rPr>
                <w:sz w:val="18"/>
                <w:szCs w:val="18"/>
              </w:rPr>
            </w:pPr>
            <w:r w:rsidRPr="00D65481">
              <w:rPr>
                <w:sz w:val="18"/>
                <w:szCs w:val="18"/>
              </w:rPr>
              <w:t>P</w:t>
            </w:r>
          </w:p>
        </w:tc>
        <w:tc>
          <w:tcPr>
            <w:tcW w:w="204" w:type="pct"/>
            <w:shd w:val="clear" w:color="auto" w:fill="FFFFFF" w:themeFill="background1"/>
          </w:tcPr>
          <w:p w14:paraId="563D284F"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03402FDA" w14:textId="77777777" w:rsidR="007A08DB" w:rsidRPr="00D65481" w:rsidRDefault="007A08DB" w:rsidP="007A08DB">
            <w:pPr>
              <w:spacing w:before="40" w:after="40"/>
              <w:jc w:val="center"/>
              <w:rPr>
                <w:sz w:val="18"/>
                <w:szCs w:val="18"/>
              </w:rPr>
            </w:pPr>
          </w:p>
        </w:tc>
      </w:tr>
      <w:tr w:rsidR="007A08DB" w:rsidRPr="00D65481" w14:paraId="4AF3E98D" w14:textId="77777777" w:rsidTr="00B60335">
        <w:trPr>
          <w:trHeight w:val="20"/>
        </w:trPr>
        <w:tc>
          <w:tcPr>
            <w:tcW w:w="987" w:type="pct"/>
            <w:shd w:val="clear" w:color="auto" w:fill="FFFFFF" w:themeFill="background1"/>
          </w:tcPr>
          <w:p w14:paraId="360CD7E9" w14:textId="6EF3142D" w:rsidR="007A08DB" w:rsidRPr="00D65481" w:rsidRDefault="007A08DB" w:rsidP="007A08DB">
            <w:pPr>
              <w:spacing w:before="40" w:after="40"/>
              <w:rPr>
                <w:sz w:val="18"/>
                <w:szCs w:val="18"/>
              </w:rPr>
            </w:pPr>
            <w:r w:rsidRPr="00D65481">
              <w:rPr>
                <w:sz w:val="18"/>
                <w:szCs w:val="18"/>
              </w:rPr>
              <w:t>Goulburn - Lower Goulburn River</w:t>
            </w:r>
          </w:p>
        </w:tc>
        <w:tc>
          <w:tcPr>
            <w:tcW w:w="437" w:type="pct"/>
            <w:shd w:val="clear" w:color="auto" w:fill="FFFFFF" w:themeFill="background1"/>
          </w:tcPr>
          <w:p w14:paraId="25C3E5C8" w14:textId="794EC255" w:rsidR="007A08DB" w:rsidRPr="00D65481" w:rsidRDefault="007A08DB" w:rsidP="007A08DB">
            <w:pPr>
              <w:spacing w:before="40" w:after="40"/>
              <w:jc w:val="center"/>
              <w:rPr>
                <w:sz w:val="18"/>
                <w:szCs w:val="18"/>
              </w:rPr>
            </w:pPr>
            <w:r w:rsidRPr="00D65481">
              <w:rPr>
                <w:sz w:val="18"/>
                <w:szCs w:val="18"/>
              </w:rPr>
              <w:t>10051-01 </w:t>
            </w:r>
          </w:p>
        </w:tc>
        <w:tc>
          <w:tcPr>
            <w:tcW w:w="518" w:type="pct"/>
            <w:shd w:val="clear" w:color="auto" w:fill="FFFFFF" w:themeFill="background1"/>
          </w:tcPr>
          <w:p w14:paraId="6752DEDA" w14:textId="149548DD" w:rsidR="007A08DB" w:rsidRPr="00D65481" w:rsidRDefault="007A08DB" w:rsidP="007A08DB">
            <w:pPr>
              <w:spacing w:before="40" w:after="40"/>
              <w:jc w:val="center"/>
              <w:rPr>
                <w:sz w:val="18"/>
                <w:szCs w:val="18"/>
              </w:rPr>
            </w:pPr>
            <w:r w:rsidRPr="00D65481">
              <w:rPr>
                <w:sz w:val="18"/>
                <w:szCs w:val="18"/>
              </w:rPr>
              <w:t>21119</w:t>
            </w:r>
          </w:p>
        </w:tc>
        <w:tc>
          <w:tcPr>
            <w:tcW w:w="648" w:type="pct"/>
            <w:shd w:val="clear" w:color="auto" w:fill="FFFFFF" w:themeFill="background1"/>
          </w:tcPr>
          <w:p w14:paraId="713C500C" w14:textId="5BD0387C" w:rsidR="007A08DB" w:rsidRPr="00D65481" w:rsidRDefault="007A08DB" w:rsidP="007A08DB">
            <w:pPr>
              <w:spacing w:before="40" w:after="40"/>
              <w:jc w:val="center"/>
              <w:rPr>
                <w:sz w:val="18"/>
                <w:szCs w:val="18"/>
              </w:rPr>
            </w:pPr>
            <w:r w:rsidRPr="00D65481">
              <w:rPr>
                <w:sz w:val="18"/>
                <w:szCs w:val="18"/>
              </w:rPr>
              <w:t>26/06/17 - 26/06/17</w:t>
            </w:r>
          </w:p>
        </w:tc>
        <w:tc>
          <w:tcPr>
            <w:tcW w:w="388" w:type="pct"/>
            <w:shd w:val="clear" w:color="auto" w:fill="FFFFFF" w:themeFill="background1"/>
          </w:tcPr>
          <w:p w14:paraId="31D7CA0E" w14:textId="5E013AC5"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3E6F51EE" w14:textId="2EF56F98" w:rsidR="007A08DB" w:rsidRPr="00D65481" w:rsidRDefault="007A08DB" w:rsidP="007A08DB">
            <w:pPr>
              <w:spacing w:before="40" w:after="40"/>
              <w:jc w:val="center"/>
              <w:rPr>
                <w:sz w:val="18"/>
                <w:szCs w:val="18"/>
              </w:rPr>
            </w:pPr>
          </w:p>
        </w:tc>
        <w:tc>
          <w:tcPr>
            <w:tcW w:w="217" w:type="pct"/>
            <w:shd w:val="clear" w:color="auto" w:fill="FFFFFF" w:themeFill="background1"/>
          </w:tcPr>
          <w:p w14:paraId="4FA6DEF1" w14:textId="592EA036" w:rsidR="007A08DB" w:rsidRPr="00D65481" w:rsidRDefault="007A08DB"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4FC3A854"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201D841F"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2762586E"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02E72C29"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7995DD35" w14:textId="0EE22801" w:rsidR="007A08DB" w:rsidRPr="00D65481" w:rsidRDefault="007A08DB" w:rsidP="007A08DB">
            <w:pPr>
              <w:spacing w:before="40" w:after="40"/>
              <w:jc w:val="center"/>
              <w:rPr>
                <w:sz w:val="18"/>
                <w:szCs w:val="18"/>
              </w:rPr>
            </w:pPr>
            <w:r w:rsidRPr="00D65481">
              <w:rPr>
                <w:sz w:val="18"/>
                <w:szCs w:val="18"/>
              </w:rPr>
              <w:t>P</w:t>
            </w:r>
          </w:p>
        </w:tc>
        <w:tc>
          <w:tcPr>
            <w:tcW w:w="204" w:type="pct"/>
            <w:shd w:val="clear" w:color="auto" w:fill="FFFFFF" w:themeFill="background1"/>
          </w:tcPr>
          <w:p w14:paraId="055442EE"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0C9854A5" w14:textId="77777777" w:rsidR="007A08DB" w:rsidRPr="00D65481" w:rsidRDefault="007A08DB" w:rsidP="007A08DB">
            <w:pPr>
              <w:spacing w:before="40" w:after="40"/>
              <w:jc w:val="center"/>
              <w:rPr>
                <w:sz w:val="18"/>
                <w:szCs w:val="18"/>
              </w:rPr>
            </w:pPr>
          </w:p>
        </w:tc>
      </w:tr>
      <w:tr w:rsidR="007A08DB" w:rsidRPr="00D65481" w14:paraId="369F498D" w14:textId="77777777" w:rsidTr="00B60335">
        <w:trPr>
          <w:trHeight w:val="20"/>
        </w:trPr>
        <w:tc>
          <w:tcPr>
            <w:tcW w:w="987" w:type="pct"/>
            <w:shd w:val="clear" w:color="auto" w:fill="FFFFFF" w:themeFill="background1"/>
          </w:tcPr>
          <w:p w14:paraId="0A539520" w14:textId="7E59E699" w:rsidR="007A08DB" w:rsidRPr="00D65481" w:rsidRDefault="007A08DB" w:rsidP="007A08DB">
            <w:pPr>
              <w:spacing w:before="40" w:after="40"/>
              <w:rPr>
                <w:sz w:val="18"/>
                <w:szCs w:val="18"/>
              </w:rPr>
            </w:pPr>
            <w:r w:rsidRPr="00D65481">
              <w:rPr>
                <w:sz w:val="18"/>
                <w:szCs w:val="18"/>
              </w:rPr>
              <w:t xml:space="preserve">Gwydir - Gwydir Wetlands </w:t>
            </w:r>
          </w:p>
        </w:tc>
        <w:tc>
          <w:tcPr>
            <w:tcW w:w="437" w:type="pct"/>
            <w:shd w:val="clear" w:color="auto" w:fill="FFFFFF" w:themeFill="background1"/>
          </w:tcPr>
          <w:p w14:paraId="438CAA5E" w14:textId="5D823FEC" w:rsidR="007A08DB" w:rsidRPr="00D65481" w:rsidRDefault="007A08DB" w:rsidP="007A08DB">
            <w:pPr>
              <w:spacing w:before="40" w:after="40"/>
              <w:jc w:val="center"/>
              <w:rPr>
                <w:sz w:val="18"/>
                <w:szCs w:val="18"/>
              </w:rPr>
            </w:pPr>
            <w:r w:rsidRPr="00D65481">
              <w:rPr>
                <w:sz w:val="18"/>
                <w:szCs w:val="18"/>
              </w:rPr>
              <w:t>100057-01</w:t>
            </w:r>
          </w:p>
        </w:tc>
        <w:tc>
          <w:tcPr>
            <w:tcW w:w="518" w:type="pct"/>
            <w:shd w:val="clear" w:color="auto" w:fill="FFFFFF" w:themeFill="background1"/>
          </w:tcPr>
          <w:p w14:paraId="0670A567" w14:textId="3E18F15F" w:rsidR="007A08DB" w:rsidRPr="00D65481" w:rsidRDefault="007A08DB" w:rsidP="007A08DB">
            <w:pPr>
              <w:spacing w:before="40" w:after="40"/>
              <w:jc w:val="center"/>
              <w:rPr>
                <w:sz w:val="18"/>
                <w:szCs w:val="18"/>
              </w:rPr>
            </w:pPr>
            <w:r w:rsidRPr="00D65481">
              <w:rPr>
                <w:sz w:val="18"/>
                <w:szCs w:val="18"/>
              </w:rPr>
              <w:t>9000</w:t>
            </w:r>
          </w:p>
        </w:tc>
        <w:tc>
          <w:tcPr>
            <w:tcW w:w="648" w:type="pct"/>
            <w:shd w:val="clear" w:color="auto" w:fill="FFFFFF" w:themeFill="background1"/>
          </w:tcPr>
          <w:p w14:paraId="2A861E4F" w14:textId="38573D6A" w:rsidR="007A08DB" w:rsidRPr="00D65481" w:rsidRDefault="007A08DB" w:rsidP="007A08DB">
            <w:pPr>
              <w:spacing w:before="40" w:after="40"/>
              <w:jc w:val="center"/>
              <w:rPr>
                <w:sz w:val="18"/>
                <w:szCs w:val="18"/>
              </w:rPr>
            </w:pPr>
            <w:r w:rsidRPr="00D65481">
              <w:rPr>
                <w:sz w:val="18"/>
                <w:szCs w:val="18"/>
              </w:rPr>
              <w:t>27/12/16 - 28/02/17</w:t>
            </w:r>
          </w:p>
        </w:tc>
        <w:tc>
          <w:tcPr>
            <w:tcW w:w="388" w:type="pct"/>
            <w:shd w:val="clear" w:color="auto" w:fill="FFFFFF" w:themeFill="background1"/>
          </w:tcPr>
          <w:p w14:paraId="764597E2" w14:textId="42CA98C7"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66E0BB7A" w14:textId="5BE25D4B" w:rsidR="007A08DB" w:rsidRPr="00D65481" w:rsidRDefault="007A08DB"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56851342" w14:textId="6CC51354" w:rsidR="007A08DB" w:rsidRPr="00D65481" w:rsidRDefault="007A08DB"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4A409FF2" w14:textId="1D8FAFD4" w:rsidR="007A08DB" w:rsidRPr="00D65481" w:rsidRDefault="007A08DB"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2C44E001"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69525F14" w14:textId="2AEBDD10"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18165E81" w14:textId="358C87FA" w:rsidR="007A08DB" w:rsidRPr="00D65481" w:rsidRDefault="007A08DB"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2D344558" w14:textId="6B496180"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49550993" w14:textId="792E69FA" w:rsidR="007A08DB" w:rsidRPr="00D65481" w:rsidRDefault="007A08DB" w:rsidP="007A08DB">
            <w:pPr>
              <w:spacing w:before="40" w:after="40"/>
              <w:jc w:val="center"/>
              <w:rPr>
                <w:sz w:val="18"/>
                <w:szCs w:val="18"/>
              </w:rPr>
            </w:pPr>
            <w:r w:rsidRPr="00D65481">
              <w:rPr>
                <w:sz w:val="18"/>
                <w:szCs w:val="18"/>
              </w:rPr>
              <w:t>S</w:t>
            </w:r>
          </w:p>
        </w:tc>
        <w:tc>
          <w:tcPr>
            <w:tcW w:w="205" w:type="pct"/>
            <w:shd w:val="clear" w:color="auto" w:fill="FFFFFF" w:themeFill="background1"/>
          </w:tcPr>
          <w:p w14:paraId="5E5D269D" w14:textId="77777777" w:rsidR="007A08DB" w:rsidRPr="00D65481" w:rsidRDefault="007A08DB" w:rsidP="007A08DB">
            <w:pPr>
              <w:spacing w:before="40" w:after="40"/>
              <w:jc w:val="center"/>
              <w:rPr>
                <w:sz w:val="18"/>
                <w:szCs w:val="18"/>
              </w:rPr>
            </w:pPr>
          </w:p>
        </w:tc>
      </w:tr>
      <w:tr w:rsidR="007A08DB" w:rsidRPr="00D65481" w14:paraId="597B5FEA" w14:textId="77777777" w:rsidTr="00B60335">
        <w:trPr>
          <w:trHeight w:val="20"/>
        </w:trPr>
        <w:tc>
          <w:tcPr>
            <w:tcW w:w="987" w:type="pct"/>
            <w:shd w:val="clear" w:color="auto" w:fill="FFFFFF" w:themeFill="background1"/>
          </w:tcPr>
          <w:p w14:paraId="17D56B02" w14:textId="59F07D48" w:rsidR="007A08DB" w:rsidRPr="00D65481" w:rsidRDefault="007A08DB" w:rsidP="007A08DB">
            <w:pPr>
              <w:spacing w:before="40" w:after="40"/>
              <w:rPr>
                <w:sz w:val="18"/>
                <w:szCs w:val="18"/>
              </w:rPr>
            </w:pPr>
            <w:r w:rsidRPr="00D65481">
              <w:rPr>
                <w:sz w:val="18"/>
                <w:szCs w:val="18"/>
              </w:rPr>
              <w:t xml:space="preserve">Gwydir - Mallowa Wetlands </w:t>
            </w:r>
          </w:p>
        </w:tc>
        <w:tc>
          <w:tcPr>
            <w:tcW w:w="437" w:type="pct"/>
            <w:shd w:val="clear" w:color="auto" w:fill="FFFFFF" w:themeFill="background1"/>
          </w:tcPr>
          <w:p w14:paraId="7176FBD2" w14:textId="68DB231D" w:rsidR="007A08DB" w:rsidRPr="00D65481" w:rsidRDefault="007A08DB" w:rsidP="007A08DB">
            <w:pPr>
              <w:spacing w:before="40" w:after="40"/>
              <w:jc w:val="center"/>
              <w:rPr>
                <w:sz w:val="18"/>
                <w:szCs w:val="18"/>
              </w:rPr>
            </w:pPr>
            <w:r w:rsidRPr="00D65481">
              <w:rPr>
                <w:sz w:val="18"/>
                <w:szCs w:val="18"/>
              </w:rPr>
              <w:t>100057-02</w:t>
            </w:r>
          </w:p>
        </w:tc>
        <w:tc>
          <w:tcPr>
            <w:tcW w:w="518" w:type="pct"/>
            <w:shd w:val="clear" w:color="auto" w:fill="FFFFFF" w:themeFill="background1"/>
          </w:tcPr>
          <w:p w14:paraId="7CA7AE28" w14:textId="5DF08DFF" w:rsidR="007A08DB" w:rsidRPr="00D65481" w:rsidRDefault="007A08DB" w:rsidP="007A08DB">
            <w:pPr>
              <w:spacing w:before="40" w:after="40"/>
              <w:jc w:val="center"/>
              <w:rPr>
                <w:sz w:val="18"/>
                <w:szCs w:val="18"/>
              </w:rPr>
            </w:pPr>
            <w:r w:rsidRPr="00D65481">
              <w:rPr>
                <w:sz w:val="18"/>
                <w:szCs w:val="18"/>
              </w:rPr>
              <w:t>7496</w:t>
            </w:r>
          </w:p>
        </w:tc>
        <w:tc>
          <w:tcPr>
            <w:tcW w:w="648" w:type="pct"/>
            <w:shd w:val="clear" w:color="auto" w:fill="FFFFFF" w:themeFill="background1"/>
          </w:tcPr>
          <w:p w14:paraId="47D132EF" w14:textId="5C8AC093" w:rsidR="007A08DB" w:rsidRPr="00D65481" w:rsidRDefault="007A08DB" w:rsidP="007A08DB">
            <w:pPr>
              <w:spacing w:before="40" w:after="40"/>
              <w:jc w:val="center"/>
              <w:rPr>
                <w:sz w:val="18"/>
                <w:szCs w:val="18"/>
              </w:rPr>
            </w:pPr>
            <w:r w:rsidRPr="00D65481">
              <w:rPr>
                <w:sz w:val="18"/>
                <w:szCs w:val="18"/>
              </w:rPr>
              <w:t>13/01/17 - 01/04/17</w:t>
            </w:r>
          </w:p>
        </w:tc>
        <w:tc>
          <w:tcPr>
            <w:tcW w:w="388" w:type="pct"/>
            <w:shd w:val="clear" w:color="auto" w:fill="FFFFFF" w:themeFill="background1"/>
          </w:tcPr>
          <w:p w14:paraId="3F9BE526" w14:textId="3A63BE06"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5AB2B2FA" w14:textId="77777777" w:rsidR="007A08DB" w:rsidRPr="00D65481" w:rsidRDefault="007A08DB" w:rsidP="007A08DB">
            <w:pPr>
              <w:spacing w:before="40" w:after="40"/>
              <w:jc w:val="center"/>
              <w:rPr>
                <w:sz w:val="18"/>
                <w:szCs w:val="18"/>
              </w:rPr>
            </w:pPr>
          </w:p>
        </w:tc>
        <w:tc>
          <w:tcPr>
            <w:tcW w:w="217" w:type="pct"/>
            <w:shd w:val="clear" w:color="auto" w:fill="FFFFFF" w:themeFill="background1"/>
          </w:tcPr>
          <w:p w14:paraId="1489084D" w14:textId="5F8363F1" w:rsidR="007A08DB" w:rsidRPr="00D65481" w:rsidRDefault="007A08DB"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68101F87" w14:textId="4E9DFA14" w:rsidR="007A08DB" w:rsidRPr="00D65481" w:rsidRDefault="007A08DB"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4D9668AA" w14:textId="2C591456" w:rsidR="007A08DB" w:rsidRPr="00D65481" w:rsidRDefault="007A08DB" w:rsidP="007A08DB">
            <w:pPr>
              <w:spacing w:before="40" w:after="40"/>
              <w:jc w:val="center"/>
              <w:rPr>
                <w:sz w:val="18"/>
                <w:szCs w:val="18"/>
              </w:rPr>
            </w:pPr>
            <w:r w:rsidRPr="00D65481">
              <w:rPr>
                <w:sz w:val="18"/>
                <w:szCs w:val="18"/>
              </w:rPr>
              <w:t>S</w:t>
            </w:r>
          </w:p>
        </w:tc>
        <w:tc>
          <w:tcPr>
            <w:tcW w:w="281" w:type="pct"/>
            <w:shd w:val="clear" w:color="auto" w:fill="FFFFFF" w:themeFill="background1"/>
          </w:tcPr>
          <w:p w14:paraId="1E3A2DCF" w14:textId="706DE32F"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38FC0ED4" w14:textId="42B167E7" w:rsidR="007A08DB" w:rsidRPr="00D65481" w:rsidRDefault="007A08DB" w:rsidP="007A08DB">
            <w:pPr>
              <w:spacing w:before="40" w:after="40"/>
              <w:jc w:val="center"/>
              <w:rPr>
                <w:sz w:val="18"/>
                <w:szCs w:val="18"/>
              </w:rPr>
            </w:pPr>
            <w:r w:rsidRPr="00D65481">
              <w:rPr>
                <w:sz w:val="18"/>
                <w:szCs w:val="18"/>
              </w:rPr>
              <w:t>P</w:t>
            </w:r>
          </w:p>
        </w:tc>
        <w:tc>
          <w:tcPr>
            <w:tcW w:w="255" w:type="pct"/>
            <w:shd w:val="clear" w:color="auto" w:fill="FFFFFF" w:themeFill="background1"/>
          </w:tcPr>
          <w:p w14:paraId="38D1B06F"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5F6A6EDC"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112BD447" w14:textId="25103F7F" w:rsidR="007A08DB" w:rsidRPr="00D65481" w:rsidRDefault="007A08DB" w:rsidP="007A08DB">
            <w:pPr>
              <w:spacing w:before="40" w:after="40"/>
              <w:jc w:val="center"/>
              <w:rPr>
                <w:sz w:val="18"/>
                <w:szCs w:val="18"/>
              </w:rPr>
            </w:pPr>
          </w:p>
        </w:tc>
      </w:tr>
      <w:tr w:rsidR="007A08DB" w:rsidRPr="00D65481" w14:paraId="3DD0F728" w14:textId="77777777" w:rsidTr="00B60335">
        <w:trPr>
          <w:trHeight w:val="20"/>
        </w:trPr>
        <w:tc>
          <w:tcPr>
            <w:tcW w:w="987" w:type="pct"/>
            <w:shd w:val="clear" w:color="auto" w:fill="FFFFFF" w:themeFill="background1"/>
          </w:tcPr>
          <w:p w14:paraId="341BCCF3" w14:textId="7A031D2D" w:rsidR="007A08DB" w:rsidRPr="00D65481" w:rsidRDefault="007A08DB" w:rsidP="007A08DB">
            <w:pPr>
              <w:spacing w:before="40" w:after="40"/>
              <w:rPr>
                <w:sz w:val="18"/>
                <w:szCs w:val="18"/>
              </w:rPr>
            </w:pPr>
            <w:r w:rsidRPr="00D65481">
              <w:rPr>
                <w:sz w:val="18"/>
                <w:szCs w:val="18"/>
              </w:rPr>
              <w:t>Gwydir - Carole Creek</w:t>
            </w:r>
          </w:p>
        </w:tc>
        <w:tc>
          <w:tcPr>
            <w:tcW w:w="437" w:type="pct"/>
            <w:shd w:val="clear" w:color="auto" w:fill="FFFFFF" w:themeFill="background1"/>
          </w:tcPr>
          <w:p w14:paraId="29924777" w14:textId="39DEFC55" w:rsidR="007A08DB" w:rsidRPr="00D65481" w:rsidRDefault="007A08DB" w:rsidP="007A08DB">
            <w:pPr>
              <w:spacing w:before="40" w:after="40"/>
              <w:jc w:val="center"/>
              <w:rPr>
                <w:rFonts w:ascii="Calibri" w:hAnsi="Calibri"/>
                <w:sz w:val="18"/>
                <w:szCs w:val="18"/>
              </w:rPr>
            </w:pPr>
            <w:r w:rsidRPr="00D65481">
              <w:rPr>
                <w:sz w:val="18"/>
                <w:szCs w:val="18"/>
              </w:rPr>
              <w:t>100057-03</w:t>
            </w:r>
          </w:p>
        </w:tc>
        <w:tc>
          <w:tcPr>
            <w:tcW w:w="518" w:type="pct"/>
            <w:shd w:val="clear" w:color="auto" w:fill="FFFFFF" w:themeFill="background1"/>
          </w:tcPr>
          <w:p w14:paraId="6BCC7B1E" w14:textId="70844A39" w:rsidR="007A08DB" w:rsidRPr="00D65481" w:rsidRDefault="007A08DB" w:rsidP="007A08DB">
            <w:pPr>
              <w:spacing w:before="40" w:after="40"/>
              <w:jc w:val="center"/>
              <w:rPr>
                <w:sz w:val="18"/>
                <w:szCs w:val="18"/>
              </w:rPr>
            </w:pPr>
            <w:r w:rsidRPr="00D65481">
              <w:rPr>
                <w:sz w:val="18"/>
                <w:szCs w:val="18"/>
              </w:rPr>
              <w:t>1351</w:t>
            </w:r>
          </w:p>
        </w:tc>
        <w:tc>
          <w:tcPr>
            <w:tcW w:w="648" w:type="pct"/>
            <w:shd w:val="clear" w:color="auto" w:fill="FFFFFF" w:themeFill="background1"/>
          </w:tcPr>
          <w:p w14:paraId="1E9C1467" w14:textId="3B6CF504" w:rsidR="007A08DB" w:rsidRPr="00D65481" w:rsidRDefault="007A08DB" w:rsidP="007A08DB">
            <w:pPr>
              <w:spacing w:before="40" w:after="40"/>
              <w:jc w:val="center"/>
              <w:rPr>
                <w:sz w:val="18"/>
                <w:szCs w:val="18"/>
              </w:rPr>
            </w:pPr>
            <w:r w:rsidRPr="00D65481">
              <w:rPr>
                <w:sz w:val="18"/>
                <w:szCs w:val="18"/>
              </w:rPr>
              <w:t>15/09/16 - 21/09/16</w:t>
            </w:r>
          </w:p>
        </w:tc>
        <w:tc>
          <w:tcPr>
            <w:tcW w:w="388" w:type="pct"/>
            <w:shd w:val="clear" w:color="auto" w:fill="FFFFFF" w:themeFill="background1"/>
          </w:tcPr>
          <w:p w14:paraId="64C77979" w14:textId="37170002" w:rsidR="007A08DB" w:rsidRPr="00D65481" w:rsidRDefault="007A08DB" w:rsidP="007A08DB">
            <w:pPr>
              <w:spacing w:before="40" w:after="40"/>
              <w:jc w:val="center"/>
              <w:rPr>
                <w:sz w:val="18"/>
                <w:szCs w:val="18"/>
              </w:rPr>
            </w:pPr>
            <w:r w:rsidRPr="00D65481">
              <w:rPr>
                <w:rFonts w:ascii="Calibri" w:hAnsi="Calibri" w:cs="Calibri"/>
                <w:sz w:val="18"/>
                <w:szCs w:val="18"/>
              </w:rPr>
              <w:t>Base flow</w:t>
            </w:r>
          </w:p>
        </w:tc>
        <w:tc>
          <w:tcPr>
            <w:tcW w:w="195" w:type="pct"/>
            <w:shd w:val="clear" w:color="auto" w:fill="FFFFFF" w:themeFill="background1"/>
          </w:tcPr>
          <w:p w14:paraId="538C10CA" w14:textId="5455E6A1" w:rsidR="007A08DB" w:rsidRPr="00D65481" w:rsidRDefault="007A08DB" w:rsidP="007A08DB">
            <w:pPr>
              <w:spacing w:before="40" w:after="40"/>
              <w:jc w:val="center"/>
              <w:rPr>
                <w:sz w:val="18"/>
                <w:szCs w:val="18"/>
              </w:rPr>
            </w:pPr>
          </w:p>
        </w:tc>
        <w:tc>
          <w:tcPr>
            <w:tcW w:w="217" w:type="pct"/>
            <w:shd w:val="clear" w:color="auto" w:fill="FFFFFF" w:themeFill="background1"/>
          </w:tcPr>
          <w:p w14:paraId="3F6CFC8F" w14:textId="77777777" w:rsidR="007A08DB" w:rsidRPr="00D65481" w:rsidRDefault="007A08DB" w:rsidP="007A08DB">
            <w:pPr>
              <w:spacing w:before="40" w:after="40"/>
              <w:jc w:val="center"/>
              <w:rPr>
                <w:sz w:val="18"/>
                <w:szCs w:val="18"/>
              </w:rPr>
            </w:pPr>
          </w:p>
        </w:tc>
        <w:tc>
          <w:tcPr>
            <w:tcW w:w="231" w:type="pct"/>
            <w:shd w:val="clear" w:color="auto" w:fill="FFFFFF" w:themeFill="background1"/>
          </w:tcPr>
          <w:p w14:paraId="5321D85C"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5476162A"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513D33CE" w14:textId="145D24B5" w:rsidR="007A08DB" w:rsidRPr="00D65481" w:rsidRDefault="007A08DB" w:rsidP="007A08DB">
            <w:pPr>
              <w:spacing w:before="40" w:after="40"/>
              <w:jc w:val="center"/>
              <w:rPr>
                <w:sz w:val="18"/>
                <w:szCs w:val="18"/>
              </w:rPr>
            </w:pPr>
          </w:p>
        </w:tc>
        <w:tc>
          <w:tcPr>
            <w:tcW w:w="204" w:type="pct"/>
            <w:shd w:val="clear" w:color="auto" w:fill="FFFFFF" w:themeFill="background1"/>
          </w:tcPr>
          <w:p w14:paraId="33F94AEA" w14:textId="576C7B6E" w:rsidR="007A08DB" w:rsidRPr="00D65481" w:rsidRDefault="007A08DB"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7DBBCE1E" w14:textId="152560A5" w:rsidR="007A08DB" w:rsidRPr="00D65481" w:rsidRDefault="007A08DB" w:rsidP="007A08DB">
            <w:pPr>
              <w:spacing w:before="40" w:after="40"/>
              <w:jc w:val="center"/>
              <w:rPr>
                <w:sz w:val="18"/>
                <w:szCs w:val="18"/>
              </w:rPr>
            </w:pPr>
            <w:r w:rsidRPr="00D65481">
              <w:rPr>
                <w:sz w:val="18"/>
                <w:szCs w:val="18"/>
              </w:rPr>
              <w:t>P</w:t>
            </w:r>
          </w:p>
        </w:tc>
        <w:tc>
          <w:tcPr>
            <w:tcW w:w="204" w:type="pct"/>
            <w:shd w:val="clear" w:color="auto" w:fill="FFFFFF" w:themeFill="background1"/>
          </w:tcPr>
          <w:p w14:paraId="28DF504F"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1A18A079" w14:textId="52893A52" w:rsidR="007A08DB" w:rsidRPr="00D65481" w:rsidRDefault="007A08DB" w:rsidP="007A08DB">
            <w:pPr>
              <w:spacing w:before="40" w:after="40"/>
              <w:jc w:val="center"/>
              <w:rPr>
                <w:sz w:val="18"/>
                <w:szCs w:val="18"/>
              </w:rPr>
            </w:pPr>
            <w:r w:rsidRPr="00D65481">
              <w:rPr>
                <w:sz w:val="18"/>
                <w:szCs w:val="18"/>
              </w:rPr>
              <w:t>S</w:t>
            </w:r>
          </w:p>
        </w:tc>
      </w:tr>
      <w:tr w:rsidR="007A08DB" w:rsidRPr="00D65481" w14:paraId="10E6BA7B" w14:textId="77777777" w:rsidTr="00B60335">
        <w:trPr>
          <w:trHeight w:val="20"/>
        </w:trPr>
        <w:tc>
          <w:tcPr>
            <w:tcW w:w="987" w:type="pct"/>
            <w:shd w:val="clear" w:color="auto" w:fill="FFFFFF" w:themeFill="background1"/>
          </w:tcPr>
          <w:p w14:paraId="14A69206" w14:textId="6483485F" w:rsidR="007A08DB" w:rsidRPr="00D65481" w:rsidRDefault="007A08DB" w:rsidP="007A08DB">
            <w:pPr>
              <w:spacing w:before="40" w:after="40"/>
              <w:rPr>
                <w:sz w:val="18"/>
                <w:szCs w:val="18"/>
              </w:rPr>
            </w:pPr>
            <w:r w:rsidRPr="00D65481">
              <w:rPr>
                <w:sz w:val="18"/>
                <w:szCs w:val="18"/>
              </w:rPr>
              <w:t xml:space="preserve">Gwydir - Mehi River </w:t>
            </w:r>
          </w:p>
        </w:tc>
        <w:tc>
          <w:tcPr>
            <w:tcW w:w="437" w:type="pct"/>
            <w:shd w:val="clear" w:color="auto" w:fill="FFFFFF" w:themeFill="background1"/>
          </w:tcPr>
          <w:p w14:paraId="553CB783" w14:textId="3A8318D4" w:rsidR="007A08DB" w:rsidRPr="00D65481" w:rsidRDefault="007A08DB" w:rsidP="007A08DB">
            <w:pPr>
              <w:spacing w:before="40" w:after="40"/>
              <w:jc w:val="center"/>
              <w:rPr>
                <w:rFonts w:ascii="Calibri" w:hAnsi="Calibri"/>
                <w:sz w:val="18"/>
                <w:szCs w:val="18"/>
              </w:rPr>
            </w:pPr>
            <w:r w:rsidRPr="00D65481">
              <w:rPr>
                <w:sz w:val="18"/>
                <w:szCs w:val="18"/>
              </w:rPr>
              <w:t>100057-04</w:t>
            </w:r>
          </w:p>
        </w:tc>
        <w:tc>
          <w:tcPr>
            <w:tcW w:w="518" w:type="pct"/>
            <w:shd w:val="clear" w:color="auto" w:fill="FFFFFF" w:themeFill="background1"/>
          </w:tcPr>
          <w:p w14:paraId="1558F36F" w14:textId="1E205DB4" w:rsidR="007A08DB" w:rsidRPr="00D65481" w:rsidRDefault="007A08DB" w:rsidP="007A08DB">
            <w:pPr>
              <w:spacing w:before="40" w:after="40"/>
              <w:jc w:val="center"/>
              <w:rPr>
                <w:sz w:val="18"/>
                <w:szCs w:val="18"/>
              </w:rPr>
            </w:pPr>
            <w:r w:rsidRPr="00D65481">
              <w:rPr>
                <w:sz w:val="18"/>
                <w:szCs w:val="18"/>
              </w:rPr>
              <w:t>5000</w:t>
            </w:r>
          </w:p>
        </w:tc>
        <w:tc>
          <w:tcPr>
            <w:tcW w:w="648" w:type="pct"/>
            <w:shd w:val="clear" w:color="auto" w:fill="FFFFFF" w:themeFill="background1"/>
          </w:tcPr>
          <w:p w14:paraId="107FB0CF" w14:textId="31518FBE" w:rsidR="007A08DB" w:rsidRPr="00D65481" w:rsidRDefault="007A08DB" w:rsidP="007A08DB">
            <w:pPr>
              <w:spacing w:before="40" w:after="40"/>
              <w:jc w:val="center"/>
              <w:rPr>
                <w:sz w:val="18"/>
                <w:szCs w:val="18"/>
              </w:rPr>
            </w:pPr>
            <w:r w:rsidRPr="00D65481">
              <w:rPr>
                <w:sz w:val="18"/>
                <w:szCs w:val="18"/>
              </w:rPr>
              <w:t>17/09/16 - 21/09/16</w:t>
            </w:r>
          </w:p>
        </w:tc>
        <w:tc>
          <w:tcPr>
            <w:tcW w:w="388" w:type="pct"/>
            <w:shd w:val="clear" w:color="auto" w:fill="FFFFFF" w:themeFill="background1"/>
          </w:tcPr>
          <w:p w14:paraId="0DAEB39E" w14:textId="1B43C0E4"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022D73A4" w14:textId="012D0D0F" w:rsidR="007A08DB" w:rsidRPr="00D65481" w:rsidRDefault="007A08DB" w:rsidP="007A08DB">
            <w:pPr>
              <w:spacing w:before="40" w:after="40"/>
              <w:jc w:val="center"/>
              <w:rPr>
                <w:sz w:val="18"/>
                <w:szCs w:val="18"/>
              </w:rPr>
            </w:pPr>
          </w:p>
        </w:tc>
        <w:tc>
          <w:tcPr>
            <w:tcW w:w="217" w:type="pct"/>
            <w:shd w:val="clear" w:color="auto" w:fill="FFFFFF" w:themeFill="background1"/>
          </w:tcPr>
          <w:p w14:paraId="24BA19BF" w14:textId="77777777" w:rsidR="007A08DB" w:rsidRPr="00D65481" w:rsidRDefault="007A08DB" w:rsidP="007A08DB">
            <w:pPr>
              <w:spacing w:before="40" w:after="40"/>
              <w:jc w:val="center"/>
              <w:rPr>
                <w:sz w:val="18"/>
                <w:szCs w:val="18"/>
              </w:rPr>
            </w:pPr>
          </w:p>
        </w:tc>
        <w:tc>
          <w:tcPr>
            <w:tcW w:w="231" w:type="pct"/>
            <w:shd w:val="clear" w:color="auto" w:fill="FFFFFF" w:themeFill="background1"/>
          </w:tcPr>
          <w:p w14:paraId="127A6C97"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7DA489CF"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2C47C9CE" w14:textId="05FACA3C" w:rsidR="007A08DB" w:rsidRPr="00D65481" w:rsidRDefault="007A08DB" w:rsidP="007A08DB">
            <w:pPr>
              <w:spacing w:before="40" w:after="40"/>
              <w:jc w:val="center"/>
              <w:rPr>
                <w:sz w:val="18"/>
                <w:szCs w:val="18"/>
              </w:rPr>
            </w:pPr>
          </w:p>
        </w:tc>
        <w:tc>
          <w:tcPr>
            <w:tcW w:w="204" w:type="pct"/>
            <w:shd w:val="clear" w:color="auto" w:fill="FFFFFF" w:themeFill="background1"/>
          </w:tcPr>
          <w:p w14:paraId="5915A433" w14:textId="77C8198D" w:rsidR="007A08DB" w:rsidRPr="00D65481" w:rsidRDefault="007A08DB"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2E49137E" w14:textId="55F948D8" w:rsidR="007A08DB" w:rsidRPr="00D65481" w:rsidRDefault="007A08DB" w:rsidP="007A08DB">
            <w:pPr>
              <w:spacing w:before="40" w:after="40"/>
              <w:jc w:val="center"/>
              <w:rPr>
                <w:sz w:val="18"/>
                <w:szCs w:val="18"/>
              </w:rPr>
            </w:pPr>
            <w:r w:rsidRPr="00D65481">
              <w:rPr>
                <w:sz w:val="18"/>
                <w:szCs w:val="18"/>
              </w:rPr>
              <w:t>P</w:t>
            </w:r>
          </w:p>
        </w:tc>
        <w:tc>
          <w:tcPr>
            <w:tcW w:w="204" w:type="pct"/>
            <w:shd w:val="clear" w:color="auto" w:fill="FFFFFF" w:themeFill="background1"/>
          </w:tcPr>
          <w:p w14:paraId="447D8FE1"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2005930A" w14:textId="758F3E9E" w:rsidR="007A08DB" w:rsidRPr="00D65481" w:rsidRDefault="007A08DB" w:rsidP="007A08DB">
            <w:pPr>
              <w:spacing w:before="40" w:after="40"/>
              <w:jc w:val="center"/>
              <w:rPr>
                <w:sz w:val="18"/>
                <w:szCs w:val="18"/>
              </w:rPr>
            </w:pPr>
            <w:r w:rsidRPr="00D65481">
              <w:rPr>
                <w:sz w:val="18"/>
                <w:szCs w:val="18"/>
              </w:rPr>
              <w:t>S</w:t>
            </w:r>
          </w:p>
        </w:tc>
      </w:tr>
      <w:tr w:rsidR="007A08DB" w:rsidRPr="00D65481" w14:paraId="6A5DA3B1" w14:textId="77777777" w:rsidTr="00B60335">
        <w:trPr>
          <w:trHeight w:val="20"/>
        </w:trPr>
        <w:tc>
          <w:tcPr>
            <w:tcW w:w="987" w:type="pct"/>
            <w:shd w:val="clear" w:color="auto" w:fill="FFFFFF" w:themeFill="background1"/>
          </w:tcPr>
          <w:p w14:paraId="7E8CBDF9" w14:textId="1B7C5CA0" w:rsidR="007A08DB" w:rsidRPr="00D65481" w:rsidRDefault="007A08DB" w:rsidP="007A08DB">
            <w:pPr>
              <w:spacing w:before="40" w:after="40"/>
              <w:rPr>
                <w:sz w:val="18"/>
                <w:szCs w:val="18"/>
              </w:rPr>
            </w:pPr>
            <w:r w:rsidRPr="00D65481">
              <w:rPr>
                <w:sz w:val="18"/>
                <w:szCs w:val="18"/>
              </w:rPr>
              <w:t>Lachlan - Lachlan River</w:t>
            </w:r>
          </w:p>
        </w:tc>
        <w:tc>
          <w:tcPr>
            <w:tcW w:w="437" w:type="pct"/>
            <w:shd w:val="clear" w:color="auto" w:fill="FFFFFF" w:themeFill="background1"/>
          </w:tcPr>
          <w:p w14:paraId="7860E99F" w14:textId="525C4F96" w:rsidR="007A08DB" w:rsidRPr="00D65481" w:rsidRDefault="007A08DB" w:rsidP="007A08DB">
            <w:pPr>
              <w:spacing w:before="40" w:after="40"/>
              <w:jc w:val="center"/>
              <w:rPr>
                <w:rFonts w:ascii="Calibri" w:hAnsi="Calibri"/>
                <w:sz w:val="18"/>
                <w:szCs w:val="18"/>
              </w:rPr>
            </w:pPr>
            <w:r w:rsidRPr="00D65481">
              <w:rPr>
                <w:sz w:val="18"/>
                <w:szCs w:val="18"/>
              </w:rPr>
              <w:t>10053-02</w:t>
            </w:r>
          </w:p>
        </w:tc>
        <w:tc>
          <w:tcPr>
            <w:tcW w:w="518" w:type="pct"/>
            <w:shd w:val="clear" w:color="auto" w:fill="FFFFFF" w:themeFill="background1"/>
          </w:tcPr>
          <w:p w14:paraId="38EF75D1" w14:textId="5AB77291" w:rsidR="007A08DB" w:rsidRPr="00D65481" w:rsidRDefault="007A08DB" w:rsidP="007A08DB">
            <w:pPr>
              <w:spacing w:before="40" w:after="40"/>
              <w:jc w:val="center"/>
              <w:rPr>
                <w:sz w:val="18"/>
                <w:szCs w:val="18"/>
              </w:rPr>
            </w:pPr>
            <w:r w:rsidRPr="00D65481">
              <w:rPr>
                <w:sz w:val="18"/>
                <w:szCs w:val="18"/>
              </w:rPr>
              <w:t>28168</w:t>
            </w:r>
          </w:p>
        </w:tc>
        <w:tc>
          <w:tcPr>
            <w:tcW w:w="648" w:type="pct"/>
            <w:shd w:val="clear" w:color="auto" w:fill="FFFFFF" w:themeFill="background1"/>
          </w:tcPr>
          <w:p w14:paraId="5587B2E8" w14:textId="68F63A88" w:rsidR="007A08DB" w:rsidRPr="00D65481" w:rsidRDefault="007A08DB" w:rsidP="007A08DB">
            <w:pPr>
              <w:spacing w:before="40" w:after="40"/>
              <w:jc w:val="center"/>
              <w:rPr>
                <w:sz w:val="18"/>
                <w:szCs w:val="18"/>
              </w:rPr>
            </w:pPr>
            <w:r w:rsidRPr="00D65481">
              <w:rPr>
                <w:sz w:val="18"/>
                <w:szCs w:val="18"/>
              </w:rPr>
              <w:t>04/11/16 - 02/01/17</w:t>
            </w:r>
          </w:p>
        </w:tc>
        <w:tc>
          <w:tcPr>
            <w:tcW w:w="388" w:type="pct"/>
            <w:shd w:val="clear" w:color="auto" w:fill="FFFFFF" w:themeFill="background1"/>
          </w:tcPr>
          <w:p w14:paraId="51E76245" w14:textId="1D04E803"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34B1D1CD" w14:textId="45226C49" w:rsidR="007A08DB" w:rsidRPr="00D65481" w:rsidRDefault="007A08DB" w:rsidP="007A08DB">
            <w:pPr>
              <w:spacing w:before="40" w:after="40"/>
              <w:jc w:val="center"/>
              <w:rPr>
                <w:sz w:val="18"/>
                <w:szCs w:val="18"/>
              </w:rPr>
            </w:pPr>
          </w:p>
        </w:tc>
        <w:tc>
          <w:tcPr>
            <w:tcW w:w="217" w:type="pct"/>
            <w:shd w:val="clear" w:color="auto" w:fill="FFFFFF" w:themeFill="background1"/>
          </w:tcPr>
          <w:p w14:paraId="24CA6C0F" w14:textId="77777777" w:rsidR="007A08DB" w:rsidRPr="00D65481" w:rsidRDefault="007A08DB" w:rsidP="007A08DB">
            <w:pPr>
              <w:spacing w:before="40" w:after="40"/>
              <w:jc w:val="center"/>
              <w:rPr>
                <w:sz w:val="18"/>
                <w:szCs w:val="18"/>
              </w:rPr>
            </w:pPr>
          </w:p>
        </w:tc>
        <w:tc>
          <w:tcPr>
            <w:tcW w:w="231" w:type="pct"/>
            <w:shd w:val="clear" w:color="auto" w:fill="FFFFFF" w:themeFill="background1"/>
          </w:tcPr>
          <w:p w14:paraId="04A032FA"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10D044CA"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20EBB40E"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0D67392F"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4C09671D"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FC58F5D"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7919B5BA" w14:textId="56CC84BA" w:rsidR="007A08DB" w:rsidRPr="00D65481" w:rsidRDefault="007A08DB" w:rsidP="007A08DB">
            <w:pPr>
              <w:spacing w:before="40" w:after="40"/>
              <w:jc w:val="center"/>
              <w:rPr>
                <w:sz w:val="18"/>
                <w:szCs w:val="18"/>
              </w:rPr>
            </w:pPr>
            <w:r w:rsidRPr="00D65481">
              <w:rPr>
                <w:sz w:val="18"/>
                <w:szCs w:val="18"/>
              </w:rPr>
              <w:t>P</w:t>
            </w:r>
          </w:p>
        </w:tc>
      </w:tr>
      <w:tr w:rsidR="007A08DB" w:rsidRPr="00D65481" w14:paraId="5BC53C18" w14:textId="77777777" w:rsidTr="00B60335">
        <w:trPr>
          <w:trHeight w:val="20"/>
        </w:trPr>
        <w:tc>
          <w:tcPr>
            <w:tcW w:w="987" w:type="pct"/>
            <w:shd w:val="clear" w:color="auto" w:fill="FFFFFF" w:themeFill="background1"/>
          </w:tcPr>
          <w:p w14:paraId="255DB8B6" w14:textId="0CFA201F" w:rsidR="007A08DB" w:rsidRPr="00D65481" w:rsidRDefault="007A08DB" w:rsidP="007A08DB">
            <w:pPr>
              <w:spacing w:before="40" w:after="40"/>
              <w:rPr>
                <w:sz w:val="18"/>
                <w:szCs w:val="18"/>
              </w:rPr>
            </w:pPr>
            <w:r w:rsidRPr="00D65481">
              <w:rPr>
                <w:sz w:val="18"/>
                <w:szCs w:val="18"/>
              </w:rPr>
              <w:t>Lachlan - Booligal Wetlands</w:t>
            </w:r>
          </w:p>
        </w:tc>
        <w:tc>
          <w:tcPr>
            <w:tcW w:w="437" w:type="pct"/>
            <w:shd w:val="clear" w:color="auto" w:fill="FFFFFF" w:themeFill="background1"/>
          </w:tcPr>
          <w:p w14:paraId="1783D7D1" w14:textId="3A660DC7" w:rsidR="007A08DB" w:rsidRPr="00D65481" w:rsidRDefault="007A08DB" w:rsidP="007A08DB">
            <w:pPr>
              <w:spacing w:before="40" w:after="40"/>
              <w:jc w:val="center"/>
              <w:rPr>
                <w:sz w:val="18"/>
                <w:szCs w:val="18"/>
              </w:rPr>
            </w:pPr>
            <w:r w:rsidRPr="00D65481">
              <w:rPr>
                <w:sz w:val="18"/>
                <w:szCs w:val="18"/>
              </w:rPr>
              <w:t>10053-02</w:t>
            </w:r>
          </w:p>
        </w:tc>
        <w:tc>
          <w:tcPr>
            <w:tcW w:w="518" w:type="pct"/>
            <w:shd w:val="clear" w:color="auto" w:fill="FFFFFF" w:themeFill="background1"/>
          </w:tcPr>
          <w:p w14:paraId="37FB1B28" w14:textId="4AB31D03" w:rsidR="007A08DB" w:rsidRPr="00D65481" w:rsidRDefault="007A08DB" w:rsidP="007A08DB">
            <w:pPr>
              <w:spacing w:before="40" w:after="40"/>
              <w:jc w:val="center"/>
              <w:rPr>
                <w:sz w:val="18"/>
                <w:szCs w:val="18"/>
              </w:rPr>
            </w:pPr>
            <w:r w:rsidRPr="00D65481">
              <w:rPr>
                <w:sz w:val="18"/>
                <w:szCs w:val="18"/>
              </w:rPr>
              <w:t>1324</w:t>
            </w:r>
          </w:p>
        </w:tc>
        <w:tc>
          <w:tcPr>
            <w:tcW w:w="648" w:type="pct"/>
            <w:shd w:val="clear" w:color="auto" w:fill="FFFFFF" w:themeFill="background1"/>
          </w:tcPr>
          <w:p w14:paraId="374DAA25" w14:textId="6106EDE8" w:rsidR="007A08DB" w:rsidRPr="00D65481" w:rsidRDefault="007A08DB" w:rsidP="007A08DB">
            <w:pPr>
              <w:spacing w:before="40" w:after="40"/>
              <w:jc w:val="center"/>
              <w:rPr>
                <w:sz w:val="18"/>
                <w:szCs w:val="18"/>
              </w:rPr>
            </w:pPr>
            <w:r w:rsidRPr="00D65481">
              <w:rPr>
                <w:sz w:val="18"/>
                <w:szCs w:val="18"/>
              </w:rPr>
              <w:t>09/01/17 - 17/03/17</w:t>
            </w:r>
          </w:p>
        </w:tc>
        <w:tc>
          <w:tcPr>
            <w:tcW w:w="388" w:type="pct"/>
            <w:shd w:val="clear" w:color="auto" w:fill="FFFFFF" w:themeFill="background1"/>
          </w:tcPr>
          <w:p w14:paraId="39851466" w14:textId="629E431F"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416C676B" w14:textId="049E4926" w:rsidR="007A08DB" w:rsidRPr="00D65481" w:rsidRDefault="007A08DB" w:rsidP="007A08DB">
            <w:pPr>
              <w:spacing w:before="40" w:after="40"/>
              <w:jc w:val="center"/>
              <w:rPr>
                <w:sz w:val="18"/>
                <w:szCs w:val="18"/>
              </w:rPr>
            </w:pPr>
          </w:p>
        </w:tc>
        <w:tc>
          <w:tcPr>
            <w:tcW w:w="217" w:type="pct"/>
            <w:shd w:val="clear" w:color="auto" w:fill="FFFFFF" w:themeFill="background1"/>
          </w:tcPr>
          <w:p w14:paraId="76C84FF4" w14:textId="345D915C" w:rsidR="007A08DB" w:rsidRPr="00D65481" w:rsidRDefault="007A08DB" w:rsidP="007A08DB">
            <w:pPr>
              <w:spacing w:before="40" w:after="40"/>
              <w:jc w:val="center"/>
              <w:rPr>
                <w:sz w:val="18"/>
                <w:szCs w:val="18"/>
              </w:rPr>
            </w:pPr>
          </w:p>
        </w:tc>
        <w:tc>
          <w:tcPr>
            <w:tcW w:w="231" w:type="pct"/>
            <w:shd w:val="clear" w:color="auto" w:fill="FFFFFF" w:themeFill="background1"/>
          </w:tcPr>
          <w:p w14:paraId="7DB04CE8" w14:textId="5A38F99B" w:rsidR="007A08DB" w:rsidRPr="00D65481" w:rsidRDefault="007A08DB" w:rsidP="007A08DB">
            <w:pPr>
              <w:spacing w:before="40" w:after="40"/>
              <w:jc w:val="center"/>
              <w:rPr>
                <w:sz w:val="18"/>
                <w:szCs w:val="18"/>
              </w:rPr>
            </w:pPr>
            <w:r w:rsidRPr="00D65481">
              <w:rPr>
                <w:sz w:val="18"/>
                <w:szCs w:val="18"/>
              </w:rPr>
              <w:t>P</w:t>
            </w:r>
          </w:p>
        </w:tc>
        <w:tc>
          <w:tcPr>
            <w:tcW w:w="229" w:type="pct"/>
            <w:shd w:val="clear" w:color="auto" w:fill="FFFFFF" w:themeFill="background1"/>
          </w:tcPr>
          <w:p w14:paraId="6F83577D"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1CC05651"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9BC174D"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5FD6AF73"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4A15BDBF"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3F1D229A" w14:textId="6BA8A562" w:rsidR="007A08DB" w:rsidRPr="00D65481" w:rsidRDefault="007A08DB" w:rsidP="007A08DB">
            <w:pPr>
              <w:spacing w:before="40" w:after="40"/>
              <w:jc w:val="center"/>
              <w:rPr>
                <w:sz w:val="18"/>
                <w:szCs w:val="18"/>
              </w:rPr>
            </w:pPr>
          </w:p>
        </w:tc>
      </w:tr>
      <w:tr w:rsidR="007A08DB" w:rsidRPr="00D65481" w14:paraId="2C4B8543" w14:textId="77777777" w:rsidTr="00B60335">
        <w:trPr>
          <w:trHeight w:val="20"/>
        </w:trPr>
        <w:tc>
          <w:tcPr>
            <w:tcW w:w="987" w:type="pct"/>
            <w:shd w:val="clear" w:color="auto" w:fill="FFFFFF" w:themeFill="background1"/>
          </w:tcPr>
          <w:p w14:paraId="389F4FDE" w14:textId="72AF0F5D" w:rsidR="007A08DB" w:rsidRPr="00D65481" w:rsidRDefault="007A08DB" w:rsidP="007A08DB">
            <w:pPr>
              <w:spacing w:before="40" w:after="40"/>
              <w:rPr>
                <w:sz w:val="18"/>
                <w:szCs w:val="18"/>
              </w:rPr>
            </w:pPr>
            <w:r w:rsidRPr="00D65481">
              <w:rPr>
                <w:sz w:val="18"/>
                <w:szCs w:val="18"/>
              </w:rPr>
              <w:t>Lower Darling- Lower Darling River</w:t>
            </w:r>
          </w:p>
        </w:tc>
        <w:tc>
          <w:tcPr>
            <w:tcW w:w="437" w:type="pct"/>
            <w:shd w:val="clear" w:color="auto" w:fill="FFFFFF" w:themeFill="background1"/>
          </w:tcPr>
          <w:p w14:paraId="52C7C7BF" w14:textId="782B4E6D" w:rsidR="007A08DB" w:rsidRPr="00D65481" w:rsidRDefault="007A08DB" w:rsidP="007A08DB">
            <w:pPr>
              <w:spacing w:before="40" w:after="40"/>
              <w:jc w:val="center"/>
              <w:rPr>
                <w:sz w:val="18"/>
                <w:szCs w:val="18"/>
              </w:rPr>
            </w:pPr>
            <w:r w:rsidRPr="00D65481">
              <w:rPr>
                <w:sz w:val="18"/>
                <w:szCs w:val="18"/>
              </w:rPr>
              <w:t>10059-01</w:t>
            </w:r>
          </w:p>
        </w:tc>
        <w:tc>
          <w:tcPr>
            <w:tcW w:w="518" w:type="pct"/>
            <w:shd w:val="clear" w:color="auto" w:fill="FFFFFF" w:themeFill="background1"/>
          </w:tcPr>
          <w:p w14:paraId="5546CAE5" w14:textId="546CCAFD" w:rsidR="007A08DB" w:rsidRPr="00D65481" w:rsidRDefault="007A08DB" w:rsidP="007A08DB">
            <w:pPr>
              <w:spacing w:before="40" w:after="40"/>
              <w:jc w:val="center"/>
              <w:rPr>
                <w:sz w:val="18"/>
                <w:szCs w:val="18"/>
              </w:rPr>
            </w:pPr>
            <w:r w:rsidRPr="00D65481">
              <w:rPr>
                <w:sz w:val="18"/>
                <w:szCs w:val="18"/>
              </w:rPr>
              <w:t>71248.6</w:t>
            </w:r>
          </w:p>
        </w:tc>
        <w:tc>
          <w:tcPr>
            <w:tcW w:w="648" w:type="pct"/>
            <w:shd w:val="clear" w:color="auto" w:fill="FFFFFF" w:themeFill="background1"/>
          </w:tcPr>
          <w:p w14:paraId="17E28B3C" w14:textId="1F72BF10" w:rsidR="007A08DB" w:rsidRPr="00D65481" w:rsidRDefault="007A08DB" w:rsidP="007A08DB">
            <w:pPr>
              <w:spacing w:before="40" w:after="40"/>
              <w:jc w:val="center"/>
              <w:rPr>
                <w:sz w:val="18"/>
                <w:szCs w:val="18"/>
              </w:rPr>
            </w:pPr>
            <w:r w:rsidRPr="00D65481">
              <w:rPr>
                <w:sz w:val="18"/>
                <w:szCs w:val="18"/>
              </w:rPr>
              <w:t>02/10/16 - 08/01/17 24/04/17 - 30/06/17</w:t>
            </w:r>
          </w:p>
        </w:tc>
        <w:tc>
          <w:tcPr>
            <w:tcW w:w="388" w:type="pct"/>
            <w:shd w:val="clear" w:color="auto" w:fill="FFFFFF" w:themeFill="background1"/>
          </w:tcPr>
          <w:p w14:paraId="690440AE" w14:textId="6C81EE60" w:rsidR="007A08DB" w:rsidRPr="00D65481" w:rsidRDefault="007A08DB" w:rsidP="007A08DB">
            <w:pPr>
              <w:spacing w:before="40" w:after="40"/>
              <w:jc w:val="center"/>
              <w:rPr>
                <w:sz w:val="18"/>
                <w:szCs w:val="18"/>
              </w:rPr>
            </w:pPr>
            <w:r w:rsidRPr="00D65481">
              <w:rPr>
                <w:rFonts w:ascii="Calibri" w:hAnsi="Calibri" w:cs="Calibri"/>
                <w:sz w:val="18"/>
                <w:szCs w:val="18"/>
              </w:rPr>
              <w:t>Fresh, base flow</w:t>
            </w:r>
          </w:p>
        </w:tc>
        <w:tc>
          <w:tcPr>
            <w:tcW w:w="195" w:type="pct"/>
            <w:shd w:val="clear" w:color="auto" w:fill="FFFFFF" w:themeFill="background1"/>
          </w:tcPr>
          <w:p w14:paraId="633242C7" w14:textId="4A1F7CE2"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1A38B7E5" w14:textId="7F0CB01A" w:rsidR="007A08DB" w:rsidRPr="00D65481" w:rsidRDefault="007A08DB"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0CF37960" w14:textId="17604436" w:rsidR="007A08DB" w:rsidRPr="00D65481" w:rsidRDefault="007A08DB" w:rsidP="007A08DB">
            <w:pPr>
              <w:spacing w:before="40" w:after="40"/>
              <w:jc w:val="center"/>
              <w:rPr>
                <w:sz w:val="18"/>
                <w:szCs w:val="18"/>
              </w:rPr>
            </w:pPr>
          </w:p>
        </w:tc>
        <w:tc>
          <w:tcPr>
            <w:tcW w:w="229" w:type="pct"/>
            <w:shd w:val="clear" w:color="auto" w:fill="FFFFFF" w:themeFill="background1"/>
          </w:tcPr>
          <w:p w14:paraId="73841FA7"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2EBF4A52"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7B9300FB" w14:textId="7DA934CE" w:rsidR="007A08DB" w:rsidRPr="00D65481" w:rsidRDefault="007A08DB"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51998B2D"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0A7D3011"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7FA9B32B" w14:textId="5F5BBC4B" w:rsidR="007A08DB" w:rsidRPr="00D65481" w:rsidRDefault="007A08DB" w:rsidP="007A08DB">
            <w:pPr>
              <w:spacing w:before="40" w:after="40"/>
              <w:jc w:val="center"/>
              <w:rPr>
                <w:sz w:val="18"/>
                <w:szCs w:val="18"/>
              </w:rPr>
            </w:pPr>
            <w:r w:rsidRPr="00D65481">
              <w:rPr>
                <w:sz w:val="18"/>
                <w:szCs w:val="18"/>
              </w:rPr>
              <w:t>S</w:t>
            </w:r>
          </w:p>
        </w:tc>
      </w:tr>
      <w:tr w:rsidR="007A08DB" w:rsidRPr="00D65481" w14:paraId="3A2CC88F" w14:textId="77777777" w:rsidTr="00B60335">
        <w:trPr>
          <w:trHeight w:val="20"/>
        </w:trPr>
        <w:tc>
          <w:tcPr>
            <w:tcW w:w="987" w:type="pct"/>
            <w:shd w:val="clear" w:color="auto" w:fill="FFFFFF" w:themeFill="background1"/>
          </w:tcPr>
          <w:p w14:paraId="684432EE" w14:textId="40ED5547" w:rsidR="007A08DB" w:rsidRPr="00D65481" w:rsidRDefault="007A08DB" w:rsidP="007A08DB">
            <w:pPr>
              <w:spacing w:before="40" w:after="40"/>
              <w:rPr>
                <w:sz w:val="18"/>
                <w:szCs w:val="18"/>
              </w:rPr>
            </w:pPr>
            <w:r w:rsidRPr="00D65481">
              <w:rPr>
                <w:sz w:val="18"/>
                <w:szCs w:val="18"/>
              </w:rPr>
              <w:t>Lower Darling- Great Darling Anabranch</w:t>
            </w:r>
          </w:p>
        </w:tc>
        <w:tc>
          <w:tcPr>
            <w:tcW w:w="437" w:type="pct"/>
            <w:shd w:val="clear" w:color="auto" w:fill="FFFFFF" w:themeFill="background1"/>
          </w:tcPr>
          <w:p w14:paraId="1B62BB44" w14:textId="306CA236" w:rsidR="007A08DB" w:rsidRPr="00D65481" w:rsidRDefault="007A08DB" w:rsidP="007A08DB">
            <w:pPr>
              <w:spacing w:before="40" w:after="40"/>
              <w:jc w:val="center"/>
              <w:rPr>
                <w:sz w:val="18"/>
                <w:szCs w:val="18"/>
              </w:rPr>
            </w:pPr>
            <w:r w:rsidRPr="00D65481">
              <w:rPr>
                <w:sz w:val="18"/>
                <w:szCs w:val="18"/>
              </w:rPr>
              <w:t>10059-01</w:t>
            </w:r>
          </w:p>
        </w:tc>
        <w:tc>
          <w:tcPr>
            <w:tcW w:w="518" w:type="pct"/>
            <w:shd w:val="clear" w:color="auto" w:fill="FFFFFF" w:themeFill="background1"/>
          </w:tcPr>
          <w:p w14:paraId="35B6DB46" w14:textId="6CB43003" w:rsidR="007A08DB" w:rsidRPr="00D65481" w:rsidRDefault="007A08DB" w:rsidP="007A08DB">
            <w:pPr>
              <w:spacing w:before="40" w:after="40"/>
              <w:jc w:val="center"/>
              <w:rPr>
                <w:sz w:val="18"/>
                <w:szCs w:val="18"/>
              </w:rPr>
            </w:pPr>
            <w:r w:rsidRPr="00D65481">
              <w:rPr>
                <w:sz w:val="18"/>
                <w:szCs w:val="18"/>
              </w:rPr>
              <w:t>89204</w:t>
            </w:r>
          </w:p>
        </w:tc>
        <w:tc>
          <w:tcPr>
            <w:tcW w:w="648" w:type="pct"/>
            <w:shd w:val="clear" w:color="auto" w:fill="FFFFFF" w:themeFill="background1"/>
          </w:tcPr>
          <w:p w14:paraId="4306CF6A" w14:textId="1E129384" w:rsidR="007A08DB" w:rsidRPr="00D65481" w:rsidRDefault="007A08DB" w:rsidP="007A08DB">
            <w:pPr>
              <w:spacing w:before="40" w:after="40"/>
              <w:jc w:val="center"/>
              <w:rPr>
                <w:sz w:val="18"/>
                <w:szCs w:val="18"/>
              </w:rPr>
            </w:pPr>
            <w:r w:rsidRPr="00D65481">
              <w:rPr>
                <w:sz w:val="18"/>
                <w:szCs w:val="18"/>
              </w:rPr>
              <w:t>16/02/17 - 30/06/17</w:t>
            </w:r>
          </w:p>
        </w:tc>
        <w:tc>
          <w:tcPr>
            <w:tcW w:w="388" w:type="pct"/>
            <w:shd w:val="clear" w:color="auto" w:fill="FFFFFF" w:themeFill="background1"/>
          </w:tcPr>
          <w:p w14:paraId="774FFE2E" w14:textId="335ADE04"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52D72166" w14:textId="3506D4BA"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2229151B" w14:textId="24CCE22A" w:rsidR="007A08DB" w:rsidRPr="00D65481" w:rsidRDefault="007A08DB"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1D1B787D" w14:textId="6B0F3C7D" w:rsidR="007A08DB" w:rsidRPr="00D65481" w:rsidRDefault="007A08DB"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41EA186B" w14:textId="42907F5F" w:rsidR="007A08DB" w:rsidRPr="00D65481" w:rsidRDefault="007A08DB" w:rsidP="007A08DB">
            <w:pPr>
              <w:spacing w:before="40" w:after="40"/>
              <w:jc w:val="center"/>
              <w:rPr>
                <w:sz w:val="18"/>
                <w:szCs w:val="18"/>
              </w:rPr>
            </w:pPr>
            <w:r w:rsidRPr="00D65481">
              <w:rPr>
                <w:sz w:val="18"/>
                <w:szCs w:val="18"/>
              </w:rPr>
              <w:t>S</w:t>
            </w:r>
          </w:p>
        </w:tc>
        <w:tc>
          <w:tcPr>
            <w:tcW w:w="281" w:type="pct"/>
            <w:shd w:val="clear" w:color="auto" w:fill="FFFFFF" w:themeFill="background1"/>
          </w:tcPr>
          <w:p w14:paraId="4CB7A5E0"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3C635685" w14:textId="6596B76F" w:rsidR="007A08DB" w:rsidRPr="00D65481" w:rsidRDefault="007A08DB" w:rsidP="007A08DB">
            <w:pPr>
              <w:spacing w:before="40" w:after="40"/>
              <w:jc w:val="center"/>
              <w:rPr>
                <w:sz w:val="18"/>
                <w:szCs w:val="18"/>
              </w:rPr>
            </w:pPr>
            <w:r w:rsidRPr="00D65481">
              <w:rPr>
                <w:sz w:val="18"/>
                <w:szCs w:val="18"/>
              </w:rPr>
              <w:t>P</w:t>
            </w:r>
          </w:p>
        </w:tc>
        <w:tc>
          <w:tcPr>
            <w:tcW w:w="255" w:type="pct"/>
            <w:shd w:val="clear" w:color="auto" w:fill="FFFFFF" w:themeFill="background1"/>
          </w:tcPr>
          <w:p w14:paraId="49FB057B"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3E0E1F5E"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3ED63144" w14:textId="5D537404" w:rsidR="007A08DB" w:rsidRPr="00D65481" w:rsidRDefault="007A08DB" w:rsidP="007A08DB">
            <w:pPr>
              <w:spacing w:before="40" w:after="40"/>
              <w:jc w:val="center"/>
              <w:rPr>
                <w:sz w:val="18"/>
                <w:szCs w:val="18"/>
              </w:rPr>
            </w:pPr>
            <w:r w:rsidRPr="00D65481">
              <w:rPr>
                <w:sz w:val="18"/>
                <w:szCs w:val="18"/>
              </w:rPr>
              <w:t>S</w:t>
            </w:r>
          </w:p>
        </w:tc>
      </w:tr>
      <w:tr w:rsidR="007A08DB" w:rsidRPr="00D65481" w14:paraId="6192B983" w14:textId="77777777" w:rsidTr="00B60335">
        <w:trPr>
          <w:trHeight w:val="20"/>
        </w:trPr>
        <w:tc>
          <w:tcPr>
            <w:tcW w:w="987" w:type="pct"/>
            <w:shd w:val="clear" w:color="auto" w:fill="FFFFFF" w:themeFill="background1"/>
          </w:tcPr>
          <w:p w14:paraId="6316DB08" w14:textId="6BED4D3F" w:rsidR="007A08DB" w:rsidRPr="00D65481" w:rsidRDefault="007A08DB" w:rsidP="007A08DB">
            <w:pPr>
              <w:spacing w:before="40" w:after="40"/>
              <w:rPr>
                <w:sz w:val="18"/>
                <w:szCs w:val="18"/>
              </w:rPr>
            </w:pPr>
            <w:r w:rsidRPr="00D65481">
              <w:rPr>
                <w:sz w:val="18"/>
                <w:szCs w:val="18"/>
              </w:rPr>
              <w:t>Loddon- Loddon River</w:t>
            </w:r>
          </w:p>
        </w:tc>
        <w:tc>
          <w:tcPr>
            <w:tcW w:w="437" w:type="pct"/>
            <w:shd w:val="clear" w:color="auto" w:fill="FFFFFF" w:themeFill="background1"/>
          </w:tcPr>
          <w:p w14:paraId="7EDDADE0" w14:textId="77DE713A" w:rsidR="007A08DB" w:rsidRPr="00D65481" w:rsidRDefault="007A08DB" w:rsidP="007A08DB">
            <w:pPr>
              <w:spacing w:before="40" w:after="40"/>
              <w:jc w:val="center"/>
              <w:rPr>
                <w:sz w:val="18"/>
                <w:szCs w:val="18"/>
              </w:rPr>
            </w:pPr>
          </w:p>
        </w:tc>
        <w:tc>
          <w:tcPr>
            <w:tcW w:w="518" w:type="pct"/>
            <w:shd w:val="clear" w:color="auto" w:fill="FFFFFF" w:themeFill="background1"/>
          </w:tcPr>
          <w:p w14:paraId="196460C4" w14:textId="57A2D6B4" w:rsidR="007A08DB" w:rsidRPr="00D65481" w:rsidRDefault="007A08DB" w:rsidP="007A08DB">
            <w:pPr>
              <w:spacing w:before="40" w:after="40"/>
              <w:jc w:val="center"/>
              <w:rPr>
                <w:sz w:val="18"/>
                <w:szCs w:val="18"/>
              </w:rPr>
            </w:pPr>
            <w:r w:rsidRPr="00D65481">
              <w:rPr>
                <w:sz w:val="18"/>
                <w:szCs w:val="18"/>
              </w:rPr>
              <w:t>479</w:t>
            </w:r>
          </w:p>
        </w:tc>
        <w:tc>
          <w:tcPr>
            <w:tcW w:w="648" w:type="pct"/>
            <w:shd w:val="clear" w:color="auto" w:fill="FFFFFF" w:themeFill="background1"/>
          </w:tcPr>
          <w:p w14:paraId="3AE0F261" w14:textId="49B1E26E" w:rsidR="007A08DB" w:rsidRPr="00D65481" w:rsidRDefault="007A08DB" w:rsidP="007A08DB">
            <w:pPr>
              <w:spacing w:before="40" w:after="40"/>
              <w:jc w:val="center"/>
              <w:rPr>
                <w:sz w:val="18"/>
                <w:szCs w:val="18"/>
              </w:rPr>
            </w:pPr>
            <w:r w:rsidRPr="00D65481">
              <w:rPr>
                <w:sz w:val="18"/>
                <w:szCs w:val="18"/>
              </w:rPr>
              <w:t>18/04/17 - 30/04/17</w:t>
            </w:r>
          </w:p>
        </w:tc>
        <w:tc>
          <w:tcPr>
            <w:tcW w:w="388" w:type="pct"/>
            <w:shd w:val="clear" w:color="auto" w:fill="FFFFFF" w:themeFill="background1"/>
          </w:tcPr>
          <w:p w14:paraId="62BF4F66" w14:textId="73D5F742" w:rsidR="007A08DB" w:rsidRPr="00D65481" w:rsidRDefault="007A08DB" w:rsidP="007A08DB">
            <w:pPr>
              <w:spacing w:before="40" w:after="40"/>
              <w:jc w:val="center"/>
              <w:rPr>
                <w:sz w:val="18"/>
                <w:szCs w:val="18"/>
              </w:rPr>
            </w:pPr>
            <w:r w:rsidRPr="00D65481">
              <w:rPr>
                <w:rFonts w:ascii="Calibri" w:hAnsi="Calibri" w:cs="Calibri"/>
                <w:sz w:val="18"/>
                <w:szCs w:val="18"/>
              </w:rPr>
              <w:t>Base flow</w:t>
            </w:r>
          </w:p>
        </w:tc>
        <w:tc>
          <w:tcPr>
            <w:tcW w:w="195" w:type="pct"/>
            <w:shd w:val="clear" w:color="auto" w:fill="FFFFFF" w:themeFill="background1"/>
          </w:tcPr>
          <w:p w14:paraId="6055E5ED" w14:textId="621BA940" w:rsidR="007A08DB" w:rsidRPr="00D65481" w:rsidRDefault="007A08DB"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5A62A830" w14:textId="6E34CAFF" w:rsidR="007A08DB" w:rsidRPr="00D65481" w:rsidRDefault="007A08DB" w:rsidP="007A08DB">
            <w:pPr>
              <w:spacing w:before="40" w:after="40"/>
              <w:jc w:val="center"/>
              <w:rPr>
                <w:sz w:val="18"/>
                <w:szCs w:val="18"/>
              </w:rPr>
            </w:pPr>
          </w:p>
        </w:tc>
        <w:tc>
          <w:tcPr>
            <w:tcW w:w="231" w:type="pct"/>
            <w:shd w:val="clear" w:color="auto" w:fill="FFFFFF" w:themeFill="background1"/>
          </w:tcPr>
          <w:p w14:paraId="15DB1348" w14:textId="6867B918" w:rsidR="007A08DB" w:rsidRPr="00D65481" w:rsidRDefault="007A08DB" w:rsidP="007A08DB">
            <w:pPr>
              <w:spacing w:before="40" w:after="40"/>
              <w:jc w:val="center"/>
              <w:rPr>
                <w:sz w:val="18"/>
                <w:szCs w:val="18"/>
              </w:rPr>
            </w:pPr>
          </w:p>
        </w:tc>
        <w:tc>
          <w:tcPr>
            <w:tcW w:w="229" w:type="pct"/>
            <w:shd w:val="clear" w:color="auto" w:fill="FFFFFF" w:themeFill="background1"/>
          </w:tcPr>
          <w:p w14:paraId="107F5C78"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010B1AA0" w14:textId="6AB828DA"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220913FD" w14:textId="6208126F" w:rsidR="007A08DB" w:rsidRPr="00D65481" w:rsidRDefault="007A08DB" w:rsidP="007A08DB">
            <w:pPr>
              <w:spacing w:before="40" w:after="40"/>
              <w:jc w:val="center"/>
              <w:rPr>
                <w:sz w:val="18"/>
                <w:szCs w:val="18"/>
              </w:rPr>
            </w:pPr>
            <w:r w:rsidRPr="00D65481">
              <w:rPr>
                <w:sz w:val="18"/>
                <w:szCs w:val="18"/>
              </w:rPr>
              <w:t>P</w:t>
            </w:r>
          </w:p>
        </w:tc>
        <w:tc>
          <w:tcPr>
            <w:tcW w:w="255" w:type="pct"/>
            <w:shd w:val="clear" w:color="auto" w:fill="FFFFFF" w:themeFill="background1"/>
          </w:tcPr>
          <w:p w14:paraId="51509CAA"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C96FD3D"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677DD64A" w14:textId="77777777" w:rsidR="007A08DB" w:rsidRPr="00D65481" w:rsidRDefault="007A08DB" w:rsidP="007A08DB">
            <w:pPr>
              <w:spacing w:before="40" w:after="40"/>
              <w:jc w:val="center"/>
              <w:rPr>
                <w:sz w:val="18"/>
                <w:szCs w:val="18"/>
              </w:rPr>
            </w:pPr>
          </w:p>
        </w:tc>
      </w:tr>
      <w:tr w:rsidR="007A08DB" w:rsidRPr="00D65481" w14:paraId="7C5035C5" w14:textId="77777777" w:rsidTr="00B60335">
        <w:trPr>
          <w:trHeight w:val="20"/>
        </w:trPr>
        <w:tc>
          <w:tcPr>
            <w:tcW w:w="987" w:type="pct"/>
            <w:shd w:val="clear" w:color="auto" w:fill="FFFFFF" w:themeFill="background1"/>
          </w:tcPr>
          <w:p w14:paraId="54E3AE41" w14:textId="09B95C88" w:rsidR="007A08DB" w:rsidRPr="00D65481" w:rsidRDefault="007A08DB" w:rsidP="007A08DB">
            <w:pPr>
              <w:spacing w:before="40" w:after="40"/>
              <w:rPr>
                <w:sz w:val="18"/>
                <w:szCs w:val="18"/>
              </w:rPr>
            </w:pPr>
            <w:r w:rsidRPr="00D65481">
              <w:rPr>
                <w:sz w:val="18"/>
                <w:szCs w:val="18"/>
              </w:rPr>
              <w:t>Loddon- Loddon River</w:t>
            </w:r>
          </w:p>
        </w:tc>
        <w:tc>
          <w:tcPr>
            <w:tcW w:w="437" w:type="pct"/>
            <w:shd w:val="clear" w:color="auto" w:fill="FFFFFF" w:themeFill="background1"/>
          </w:tcPr>
          <w:p w14:paraId="3DA0E162" w14:textId="15D89C62" w:rsidR="007A08DB" w:rsidRPr="00D65481" w:rsidRDefault="007A08DB" w:rsidP="007A08DB">
            <w:pPr>
              <w:spacing w:before="40" w:after="40"/>
              <w:jc w:val="center"/>
              <w:rPr>
                <w:sz w:val="18"/>
                <w:szCs w:val="18"/>
              </w:rPr>
            </w:pPr>
          </w:p>
        </w:tc>
        <w:tc>
          <w:tcPr>
            <w:tcW w:w="518" w:type="pct"/>
            <w:shd w:val="clear" w:color="auto" w:fill="FFFFFF" w:themeFill="background1"/>
          </w:tcPr>
          <w:p w14:paraId="5FF34A69" w14:textId="1D139BB9" w:rsidR="007A08DB" w:rsidRPr="00D65481" w:rsidRDefault="007A08DB" w:rsidP="007A08DB">
            <w:pPr>
              <w:spacing w:before="40" w:after="40"/>
              <w:jc w:val="center"/>
              <w:rPr>
                <w:sz w:val="18"/>
                <w:szCs w:val="18"/>
              </w:rPr>
            </w:pPr>
            <w:r w:rsidRPr="00D65481">
              <w:rPr>
                <w:sz w:val="18"/>
                <w:szCs w:val="18"/>
              </w:rPr>
              <w:t>1100</w:t>
            </w:r>
          </w:p>
        </w:tc>
        <w:tc>
          <w:tcPr>
            <w:tcW w:w="648" w:type="pct"/>
            <w:shd w:val="clear" w:color="auto" w:fill="FFFFFF" w:themeFill="background1"/>
          </w:tcPr>
          <w:p w14:paraId="137A87DF" w14:textId="484867A2" w:rsidR="007A08DB" w:rsidRPr="00D65481" w:rsidRDefault="007A08DB" w:rsidP="007A08DB">
            <w:pPr>
              <w:spacing w:before="40" w:after="40"/>
              <w:jc w:val="center"/>
              <w:rPr>
                <w:sz w:val="18"/>
                <w:szCs w:val="18"/>
              </w:rPr>
            </w:pPr>
            <w:r w:rsidRPr="00D65481">
              <w:rPr>
                <w:sz w:val="18"/>
                <w:szCs w:val="18"/>
              </w:rPr>
              <w:t>13/05/17 - 30/05/17</w:t>
            </w:r>
          </w:p>
        </w:tc>
        <w:tc>
          <w:tcPr>
            <w:tcW w:w="388" w:type="pct"/>
            <w:shd w:val="clear" w:color="auto" w:fill="FFFFFF" w:themeFill="background1"/>
          </w:tcPr>
          <w:p w14:paraId="5EBB34CD" w14:textId="097CF192"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4EE57E8E" w14:textId="7DF74771" w:rsidR="007A08DB" w:rsidRPr="00D65481" w:rsidRDefault="007A08DB" w:rsidP="007A08DB">
            <w:pPr>
              <w:spacing w:before="40" w:after="40"/>
              <w:jc w:val="center"/>
              <w:rPr>
                <w:sz w:val="18"/>
                <w:szCs w:val="18"/>
              </w:rPr>
            </w:pPr>
          </w:p>
        </w:tc>
        <w:tc>
          <w:tcPr>
            <w:tcW w:w="217" w:type="pct"/>
            <w:shd w:val="clear" w:color="auto" w:fill="FFFFFF" w:themeFill="background1"/>
          </w:tcPr>
          <w:p w14:paraId="5534DE82" w14:textId="630D1D87" w:rsidR="007A08DB" w:rsidRPr="00D65481" w:rsidRDefault="007A08DB"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684901A8" w14:textId="5174A80A" w:rsidR="007A08DB" w:rsidRPr="00D65481" w:rsidRDefault="007A08DB" w:rsidP="007A08DB">
            <w:pPr>
              <w:spacing w:before="40" w:after="40"/>
              <w:jc w:val="center"/>
              <w:rPr>
                <w:sz w:val="18"/>
                <w:szCs w:val="18"/>
              </w:rPr>
            </w:pPr>
          </w:p>
        </w:tc>
        <w:tc>
          <w:tcPr>
            <w:tcW w:w="229" w:type="pct"/>
            <w:shd w:val="clear" w:color="auto" w:fill="FFFFFF" w:themeFill="background1"/>
          </w:tcPr>
          <w:p w14:paraId="53D18177"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2760A09A" w14:textId="36042F0D"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40FDFCC7"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6AD7270C"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5B01DF82"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71E86AA5" w14:textId="77777777" w:rsidR="007A08DB" w:rsidRPr="00D65481" w:rsidRDefault="007A08DB" w:rsidP="007A08DB">
            <w:pPr>
              <w:spacing w:before="40" w:after="40"/>
              <w:jc w:val="center"/>
              <w:rPr>
                <w:sz w:val="18"/>
                <w:szCs w:val="18"/>
              </w:rPr>
            </w:pPr>
          </w:p>
        </w:tc>
      </w:tr>
      <w:tr w:rsidR="007A08DB" w:rsidRPr="00D65481" w14:paraId="7114682B" w14:textId="77777777" w:rsidTr="00B60335">
        <w:trPr>
          <w:trHeight w:val="20"/>
        </w:trPr>
        <w:tc>
          <w:tcPr>
            <w:tcW w:w="987" w:type="pct"/>
            <w:shd w:val="clear" w:color="auto" w:fill="FFFFFF" w:themeFill="background1"/>
          </w:tcPr>
          <w:p w14:paraId="2C2BD442" w14:textId="271F7D96" w:rsidR="007A08DB" w:rsidRPr="00D65481" w:rsidRDefault="007A08DB" w:rsidP="007A08DB">
            <w:pPr>
              <w:spacing w:before="40" w:after="40"/>
              <w:rPr>
                <w:sz w:val="18"/>
                <w:szCs w:val="18"/>
              </w:rPr>
            </w:pPr>
            <w:r w:rsidRPr="00D65481">
              <w:rPr>
                <w:sz w:val="18"/>
                <w:szCs w:val="18"/>
              </w:rPr>
              <w:t>Lower Murray - Calperum Station</w:t>
            </w:r>
          </w:p>
        </w:tc>
        <w:tc>
          <w:tcPr>
            <w:tcW w:w="437" w:type="pct"/>
            <w:shd w:val="clear" w:color="auto" w:fill="FFFFFF" w:themeFill="background1"/>
          </w:tcPr>
          <w:p w14:paraId="287AAE09" w14:textId="5297B9C6" w:rsidR="007A08DB" w:rsidRPr="00D65481" w:rsidRDefault="007A08DB" w:rsidP="007A08DB">
            <w:pPr>
              <w:spacing w:before="40" w:after="40"/>
              <w:jc w:val="center"/>
              <w:rPr>
                <w:sz w:val="18"/>
                <w:szCs w:val="18"/>
              </w:rPr>
            </w:pPr>
            <w:r w:rsidRPr="00D65481">
              <w:rPr>
                <w:sz w:val="18"/>
                <w:szCs w:val="18"/>
              </w:rPr>
              <w:t>10050-03 </w:t>
            </w:r>
          </w:p>
        </w:tc>
        <w:tc>
          <w:tcPr>
            <w:tcW w:w="518" w:type="pct"/>
            <w:shd w:val="clear" w:color="auto" w:fill="FFFFFF" w:themeFill="background1"/>
          </w:tcPr>
          <w:p w14:paraId="057362BE" w14:textId="1449C401" w:rsidR="007A08DB" w:rsidRPr="00D65481" w:rsidRDefault="007A08DB" w:rsidP="007A08DB">
            <w:pPr>
              <w:spacing w:before="40" w:after="40"/>
              <w:jc w:val="center"/>
              <w:rPr>
                <w:sz w:val="18"/>
                <w:szCs w:val="18"/>
              </w:rPr>
            </w:pPr>
            <w:r w:rsidRPr="00D65481">
              <w:rPr>
                <w:sz w:val="18"/>
                <w:szCs w:val="18"/>
              </w:rPr>
              <w:t>1276.74</w:t>
            </w:r>
          </w:p>
        </w:tc>
        <w:tc>
          <w:tcPr>
            <w:tcW w:w="648" w:type="pct"/>
            <w:shd w:val="clear" w:color="auto" w:fill="FFFFFF" w:themeFill="background1"/>
          </w:tcPr>
          <w:p w14:paraId="369FD3D6" w14:textId="1CBC8B3E" w:rsidR="007A08DB" w:rsidRPr="00D65481" w:rsidRDefault="007A08DB" w:rsidP="007A08DB">
            <w:pPr>
              <w:spacing w:before="40" w:after="40"/>
              <w:jc w:val="center"/>
              <w:rPr>
                <w:sz w:val="18"/>
                <w:szCs w:val="18"/>
              </w:rPr>
            </w:pPr>
            <w:r w:rsidRPr="00D65481">
              <w:rPr>
                <w:sz w:val="18"/>
                <w:szCs w:val="18"/>
              </w:rPr>
              <w:t>01/06/16 - 01/06/17</w:t>
            </w:r>
          </w:p>
        </w:tc>
        <w:tc>
          <w:tcPr>
            <w:tcW w:w="388" w:type="pct"/>
            <w:shd w:val="clear" w:color="auto" w:fill="FFFFFF" w:themeFill="background1"/>
          </w:tcPr>
          <w:p w14:paraId="2C8E9727" w14:textId="19219174"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754987E9" w14:textId="23797AAA" w:rsidR="007A08DB" w:rsidRPr="00D65481" w:rsidRDefault="007A08DB" w:rsidP="007A08DB">
            <w:pPr>
              <w:spacing w:before="40" w:after="40"/>
              <w:jc w:val="center"/>
              <w:rPr>
                <w:sz w:val="18"/>
                <w:szCs w:val="18"/>
              </w:rPr>
            </w:pPr>
          </w:p>
        </w:tc>
        <w:tc>
          <w:tcPr>
            <w:tcW w:w="217" w:type="pct"/>
            <w:shd w:val="clear" w:color="auto" w:fill="FFFFFF" w:themeFill="background1"/>
          </w:tcPr>
          <w:p w14:paraId="20EFE032" w14:textId="0932ADB2" w:rsidR="007A08DB" w:rsidRPr="00D65481" w:rsidRDefault="007A08DB"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2D789D08" w14:textId="2A1E7CE2" w:rsidR="007A08DB" w:rsidRPr="00D65481" w:rsidRDefault="007A08DB"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072CFE99" w14:textId="0B436612" w:rsidR="007A08DB" w:rsidRPr="00D65481" w:rsidRDefault="007A08DB" w:rsidP="007A08DB">
            <w:pPr>
              <w:spacing w:before="40" w:after="40"/>
              <w:jc w:val="center"/>
              <w:rPr>
                <w:sz w:val="18"/>
                <w:szCs w:val="18"/>
              </w:rPr>
            </w:pPr>
            <w:r w:rsidRPr="00D65481">
              <w:rPr>
                <w:sz w:val="18"/>
                <w:szCs w:val="18"/>
              </w:rPr>
              <w:t>S</w:t>
            </w:r>
          </w:p>
        </w:tc>
        <w:tc>
          <w:tcPr>
            <w:tcW w:w="281" w:type="pct"/>
            <w:shd w:val="clear" w:color="auto" w:fill="FFFFFF" w:themeFill="background1"/>
          </w:tcPr>
          <w:p w14:paraId="642FDA05"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ACBD2A0"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185C11AE"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F1EF39D"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017498BE" w14:textId="77777777" w:rsidR="007A08DB" w:rsidRPr="00D65481" w:rsidRDefault="007A08DB" w:rsidP="007A08DB">
            <w:pPr>
              <w:spacing w:before="40" w:after="40"/>
              <w:jc w:val="center"/>
              <w:rPr>
                <w:sz w:val="18"/>
                <w:szCs w:val="18"/>
              </w:rPr>
            </w:pPr>
          </w:p>
        </w:tc>
      </w:tr>
      <w:tr w:rsidR="007A08DB" w:rsidRPr="00D65481" w14:paraId="1BD87144" w14:textId="77777777" w:rsidTr="00B60335">
        <w:trPr>
          <w:trHeight w:val="20"/>
        </w:trPr>
        <w:tc>
          <w:tcPr>
            <w:tcW w:w="987" w:type="pct"/>
            <w:shd w:val="clear" w:color="auto" w:fill="FFFFFF" w:themeFill="background1"/>
          </w:tcPr>
          <w:p w14:paraId="36ED2DD6" w14:textId="7E21B576" w:rsidR="007A08DB" w:rsidRPr="00D65481" w:rsidRDefault="007A08DB" w:rsidP="007A08DB">
            <w:pPr>
              <w:spacing w:before="40" w:after="40"/>
              <w:rPr>
                <w:sz w:val="18"/>
                <w:szCs w:val="18"/>
              </w:rPr>
            </w:pPr>
            <w:r w:rsidRPr="00D65481">
              <w:rPr>
                <w:sz w:val="18"/>
                <w:szCs w:val="18"/>
              </w:rPr>
              <w:t>Lower Murray - Pike River complex</w:t>
            </w:r>
          </w:p>
        </w:tc>
        <w:tc>
          <w:tcPr>
            <w:tcW w:w="437" w:type="pct"/>
            <w:shd w:val="clear" w:color="auto" w:fill="FFFFFF" w:themeFill="background1"/>
          </w:tcPr>
          <w:p w14:paraId="440445A1" w14:textId="21BEB7B3" w:rsidR="007A08DB" w:rsidRPr="00D65481" w:rsidRDefault="007A08DB" w:rsidP="007A08DB">
            <w:pPr>
              <w:spacing w:before="40" w:after="40"/>
              <w:jc w:val="center"/>
              <w:rPr>
                <w:sz w:val="18"/>
                <w:szCs w:val="18"/>
              </w:rPr>
            </w:pPr>
            <w:r w:rsidRPr="00D65481">
              <w:rPr>
                <w:sz w:val="18"/>
                <w:szCs w:val="18"/>
              </w:rPr>
              <w:t>10050-03 </w:t>
            </w:r>
          </w:p>
        </w:tc>
        <w:tc>
          <w:tcPr>
            <w:tcW w:w="518" w:type="pct"/>
            <w:shd w:val="clear" w:color="auto" w:fill="FFFFFF" w:themeFill="background1"/>
          </w:tcPr>
          <w:p w14:paraId="72F017FD" w14:textId="6CF10BE3" w:rsidR="007A08DB" w:rsidRPr="00D65481" w:rsidRDefault="007A08DB" w:rsidP="007A08DB">
            <w:pPr>
              <w:spacing w:before="40" w:after="40"/>
              <w:jc w:val="center"/>
              <w:rPr>
                <w:sz w:val="18"/>
                <w:szCs w:val="18"/>
              </w:rPr>
            </w:pPr>
            <w:r w:rsidRPr="00D65481">
              <w:rPr>
                <w:sz w:val="18"/>
                <w:szCs w:val="18"/>
              </w:rPr>
              <w:t>5.35</w:t>
            </w:r>
          </w:p>
        </w:tc>
        <w:tc>
          <w:tcPr>
            <w:tcW w:w="648" w:type="pct"/>
            <w:shd w:val="clear" w:color="auto" w:fill="FFFFFF" w:themeFill="background1"/>
          </w:tcPr>
          <w:p w14:paraId="7FD53154" w14:textId="083697C1" w:rsidR="007A08DB" w:rsidRPr="00D65481" w:rsidRDefault="007A08DB" w:rsidP="007A08DB">
            <w:pPr>
              <w:spacing w:before="40" w:after="40"/>
              <w:jc w:val="center"/>
              <w:rPr>
                <w:sz w:val="18"/>
                <w:szCs w:val="18"/>
              </w:rPr>
            </w:pPr>
            <w:r w:rsidRPr="00D65481">
              <w:rPr>
                <w:sz w:val="18"/>
                <w:szCs w:val="18"/>
              </w:rPr>
              <w:t>01/11/16 - 01/06/17</w:t>
            </w:r>
          </w:p>
        </w:tc>
        <w:tc>
          <w:tcPr>
            <w:tcW w:w="388" w:type="pct"/>
            <w:shd w:val="clear" w:color="auto" w:fill="FFFFFF" w:themeFill="background1"/>
          </w:tcPr>
          <w:p w14:paraId="30D25D6D" w14:textId="22918B4B"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1156E675" w14:textId="04C60F7E" w:rsidR="007A08DB" w:rsidRPr="00D65481" w:rsidRDefault="007A08DB" w:rsidP="007A08DB">
            <w:pPr>
              <w:spacing w:before="40" w:after="40"/>
              <w:jc w:val="center"/>
              <w:rPr>
                <w:sz w:val="18"/>
                <w:szCs w:val="18"/>
              </w:rPr>
            </w:pPr>
          </w:p>
        </w:tc>
        <w:tc>
          <w:tcPr>
            <w:tcW w:w="217" w:type="pct"/>
            <w:shd w:val="clear" w:color="auto" w:fill="FFFFFF" w:themeFill="background1"/>
          </w:tcPr>
          <w:p w14:paraId="4DD3D166" w14:textId="783E3D7C" w:rsidR="007A08DB" w:rsidRPr="00D65481" w:rsidRDefault="007A08DB"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5215070D" w14:textId="6EA9B7BA" w:rsidR="007A08DB" w:rsidRPr="00D65481" w:rsidRDefault="007A08DB"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0BBC6521" w14:textId="33AF7776" w:rsidR="007A08DB" w:rsidRPr="00D65481" w:rsidRDefault="007A08DB" w:rsidP="007A08DB">
            <w:pPr>
              <w:spacing w:before="40" w:after="40"/>
              <w:jc w:val="center"/>
              <w:rPr>
                <w:sz w:val="18"/>
                <w:szCs w:val="18"/>
              </w:rPr>
            </w:pPr>
            <w:r w:rsidRPr="00D65481">
              <w:rPr>
                <w:sz w:val="18"/>
                <w:szCs w:val="18"/>
              </w:rPr>
              <w:t>S</w:t>
            </w:r>
          </w:p>
        </w:tc>
        <w:tc>
          <w:tcPr>
            <w:tcW w:w="281" w:type="pct"/>
            <w:shd w:val="clear" w:color="auto" w:fill="FFFFFF" w:themeFill="background1"/>
          </w:tcPr>
          <w:p w14:paraId="55804993"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35937B26"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75E8261C"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660B010C"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4F341362" w14:textId="77777777" w:rsidR="007A08DB" w:rsidRPr="00D65481" w:rsidRDefault="007A08DB" w:rsidP="007A08DB">
            <w:pPr>
              <w:spacing w:before="40" w:after="40"/>
              <w:jc w:val="center"/>
              <w:rPr>
                <w:sz w:val="18"/>
                <w:szCs w:val="18"/>
              </w:rPr>
            </w:pPr>
          </w:p>
        </w:tc>
      </w:tr>
      <w:tr w:rsidR="007A08DB" w:rsidRPr="00D65481" w14:paraId="4141B3AF" w14:textId="77777777" w:rsidTr="00B60335">
        <w:trPr>
          <w:trHeight w:val="20"/>
        </w:trPr>
        <w:tc>
          <w:tcPr>
            <w:tcW w:w="987" w:type="pct"/>
            <w:shd w:val="clear" w:color="auto" w:fill="FFFFFF" w:themeFill="background1"/>
          </w:tcPr>
          <w:p w14:paraId="597E0F4C" w14:textId="6E3B6521" w:rsidR="007A08DB" w:rsidRPr="00D65481" w:rsidRDefault="007A08DB" w:rsidP="007A08DB">
            <w:pPr>
              <w:spacing w:before="40" w:after="40"/>
              <w:rPr>
                <w:sz w:val="18"/>
                <w:szCs w:val="18"/>
              </w:rPr>
            </w:pPr>
            <w:r w:rsidRPr="00D65481">
              <w:rPr>
                <w:sz w:val="18"/>
                <w:szCs w:val="18"/>
              </w:rPr>
              <w:t>Lower Murray - Loxton Riverfront Reserve</w:t>
            </w:r>
          </w:p>
        </w:tc>
        <w:tc>
          <w:tcPr>
            <w:tcW w:w="437" w:type="pct"/>
            <w:shd w:val="clear" w:color="auto" w:fill="FFFFFF" w:themeFill="background1"/>
          </w:tcPr>
          <w:p w14:paraId="541DCF65" w14:textId="2C9A0E8B" w:rsidR="007A08DB" w:rsidRPr="00D65481" w:rsidRDefault="007A08DB" w:rsidP="007A08DB">
            <w:pPr>
              <w:spacing w:before="40" w:after="40"/>
              <w:jc w:val="center"/>
              <w:rPr>
                <w:sz w:val="18"/>
                <w:szCs w:val="18"/>
              </w:rPr>
            </w:pPr>
            <w:r w:rsidRPr="00D65481">
              <w:rPr>
                <w:sz w:val="18"/>
                <w:szCs w:val="18"/>
              </w:rPr>
              <w:t>10050-03 </w:t>
            </w:r>
          </w:p>
        </w:tc>
        <w:tc>
          <w:tcPr>
            <w:tcW w:w="518" w:type="pct"/>
            <w:shd w:val="clear" w:color="auto" w:fill="FFFFFF" w:themeFill="background1"/>
          </w:tcPr>
          <w:p w14:paraId="16AA280A" w14:textId="76620623" w:rsidR="007A08DB" w:rsidRPr="00D65481" w:rsidRDefault="007A08DB" w:rsidP="007A08DB">
            <w:pPr>
              <w:spacing w:before="40" w:after="40"/>
              <w:jc w:val="center"/>
              <w:rPr>
                <w:sz w:val="18"/>
                <w:szCs w:val="18"/>
              </w:rPr>
            </w:pPr>
            <w:r w:rsidRPr="00D65481">
              <w:rPr>
                <w:sz w:val="18"/>
                <w:szCs w:val="18"/>
              </w:rPr>
              <w:t>32.33</w:t>
            </w:r>
          </w:p>
        </w:tc>
        <w:tc>
          <w:tcPr>
            <w:tcW w:w="648" w:type="pct"/>
            <w:shd w:val="clear" w:color="auto" w:fill="FFFFFF" w:themeFill="background1"/>
          </w:tcPr>
          <w:p w14:paraId="18CED303" w14:textId="31686C81" w:rsidR="007A08DB" w:rsidRPr="00D65481" w:rsidRDefault="007A08DB" w:rsidP="007A08DB">
            <w:pPr>
              <w:spacing w:before="40" w:after="40"/>
              <w:jc w:val="center"/>
              <w:rPr>
                <w:sz w:val="18"/>
                <w:szCs w:val="18"/>
              </w:rPr>
            </w:pPr>
            <w:r w:rsidRPr="00D65481">
              <w:rPr>
                <w:sz w:val="18"/>
                <w:szCs w:val="18"/>
              </w:rPr>
              <w:t>01/04/17 - 01/06/17</w:t>
            </w:r>
          </w:p>
        </w:tc>
        <w:tc>
          <w:tcPr>
            <w:tcW w:w="388" w:type="pct"/>
            <w:shd w:val="clear" w:color="auto" w:fill="FFFFFF" w:themeFill="background1"/>
          </w:tcPr>
          <w:p w14:paraId="5181E997" w14:textId="4D266077"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7FEB14FA" w14:textId="314CECF3" w:rsidR="007A08DB" w:rsidRPr="00D65481" w:rsidRDefault="007A08DB" w:rsidP="007A08DB">
            <w:pPr>
              <w:spacing w:before="40" w:after="40"/>
              <w:jc w:val="center"/>
              <w:rPr>
                <w:sz w:val="18"/>
                <w:szCs w:val="18"/>
              </w:rPr>
            </w:pPr>
          </w:p>
        </w:tc>
        <w:tc>
          <w:tcPr>
            <w:tcW w:w="217" w:type="pct"/>
            <w:shd w:val="clear" w:color="auto" w:fill="FFFFFF" w:themeFill="background1"/>
          </w:tcPr>
          <w:p w14:paraId="7890B3D4" w14:textId="06C9A441" w:rsidR="007A08DB" w:rsidRPr="00D65481" w:rsidRDefault="007A08DB"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624FB357" w14:textId="7FFA3B4D" w:rsidR="007A08DB" w:rsidRPr="00D65481" w:rsidRDefault="007A08DB"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269FFD07" w14:textId="6D86C92C" w:rsidR="007A08DB" w:rsidRPr="00D65481" w:rsidRDefault="007A08DB" w:rsidP="007A08DB">
            <w:pPr>
              <w:spacing w:before="40" w:after="40"/>
              <w:jc w:val="center"/>
              <w:rPr>
                <w:sz w:val="18"/>
                <w:szCs w:val="18"/>
              </w:rPr>
            </w:pPr>
            <w:r w:rsidRPr="00D65481">
              <w:rPr>
                <w:sz w:val="18"/>
                <w:szCs w:val="18"/>
              </w:rPr>
              <w:t>S</w:t>
            </w:r>
          </w:p>
        </w:tc>
        <w:tc>
          <w:tcPr>
            <w:tcW w:w="281" w:type="pct"/>
            <w:shd w:val="clear" w:color="auto" w:fill="FFFFFF" w:themeFill="background1"/>
          </w:tcPr>
          <w:p w14:paraId="62BAC903"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32BE5F44"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4C59921D"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23473748"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7E208956" w14:textId="77777777" w:rsidR="007A08DB" w:rsidRPr="00D65481" w:rsidRDefault="007A08DB" w:rsidP="007A08DB">
            <w:pPr>
              <w:spacing w:before="40" w:after="40"/>
              <w:jc w:val="center"/>
              <w:rPr>
                <w:sz w:val="18"/>
                <w:szCs w:val="18"/>
              </w:rPr>
            </w:pPr>
          </w:p>
        </w:tc>
      </w:tr>
      <w:tr w:rsidR="007A08DB" w:rsidRPr="00D65481" w14:paraId="07BD51FA" w14:textId="77777777" w:rsidTr="00B60335">
        <w:trPr>
          <w:trHeight w:val="20"/>
        </w:trPr>
        <w:tc>
          <w:tcPr>
            <w:tcW w:w="987" w:type="pct"/>
            <w:shd w:val="clear" w:color="auto" w:fill="FFFFFF" w:themeFill="background1"/>
          </w:tcPr>
          <w:p w14:paraId="10971BC4" w14:textId="77A3872A" w:rsidR="007A08DB" w:rsidRPr="00D65481" w:rsidRDefault="007A08DB" w:rsidP="007A08DB">
            <w:pPr>
              <w:spacing w:before="40" w:after="40"/>
              <w:rPr>
                <w:sz w:val="18"/>
                <w:szCs w:val="18"/>
              </w:rPr>
            </w:pPr>
            <w:r w:rsidRPr="00D65481">
              <w:rPr>
                <w:sz w:val="18"/>
                <w:szCs w:val="18"/>
              </w:rPr>
              <w:t>Lower Murray - Rillis Lagoons</w:t>
            </w:r>
          </w:p>
        </w:tc>
        <w:tc>
          <w:tcPr>
            <w:tcW w:w="437" w:type="pct"/>
            <w:shd w:val="clear" w:color="auto" w:fill="FFFFFF" w:themeFill="background1"/>
          </w:tcPr>
          <w:p w14:paraId="1010E3DB" w14:textId="2D2CAD09" w:rsidR="007A08DB" w:rsidRPr="00D65481" w:rsidRDefault="007A08DB" w:rsidP="007A08DB">
            <w:pPr>
              <w:spacing w:before="40" w:after="40"/>
              <w:jc w:val="center"/>
              <w:rPr>
                <w:sz w:val="18"/>
                <w:szCs w:val="18"/>
              </w:rPr>
            </w:pPr>
            <w:r w:rsidRPr="00D65481">
              <w:rPr>
                <w:sz w:val="18"/>
                <w:szCs w:val="18"/>
              </w:rPr>
              <w:t>10050-03 </w:t>
            </w:r>
          </w:p>
        </w:tc>
        <w:tc>
          <w:tcPr>
            <w:tcW w:w="518" w:type="pct"/>
            <w:shd w:val="clear" w:color="auto" w:fill="FFFFFF" w:themeFill="background1"/>
          </w:tcPr>
          <w:p w14:paraId="7301FE21" w14:textId="29926487" w:rsidR="007A08DB" w:rsidRPr="00D65481" w:rsidRDefault="007A08DB" w:rsidP="007A08DB">
            <w:pPr>
              <w:spacing w:before="40" w:after="40"/>
              <w:jc w:val="center"/>
              <w:rPr>
                <w:sz w:val="18"/>
                <w:szCs w:val="18"/>
              </w:rPr>
            </w:pPr>
            <w:r w:rsidRPr="00D65481">
              <w:rPr>
                <w:sz w:val="18"/>
                <w:szCs w:val="18"/>
              </w:rPr>
              <w:t>35.43</w:t>
            </w:r>
          </w:p>
        </w:tc>
        <w:tc>
          <w:tcPr>
            <w:tcW w:w="648" w:type="pct"/>
            <w:shd w:val="clear" w:color="auto" w:fill="FFFFFF" w:themeFill="background1"/>
          </w:tcPr>
          <w:p w14:paraId="2E7F3352" w14:textId="0E175CD8" w:rsidR="007A08DB" w:rsidRPr="00D65481" w:rsidRDefault="007A08DB" w:rsidP="007A08DB">
            <w:pPr>
              <w:spacing w:before="40" w:after="40"/>
              <w:jc w:val="center"/>
              <w:rPr>
                <w:sz w:val="18"/>
                <w:szCs w:val="18"/>
              </w:rPr>
            </w:pPr>
            <w:r w:rsidRPr="00D65481">
              <w:rPr>
                <w:sz w:val="18"/>
                <w:szCs w:val="18"/>
              </w:rPr>
              <w:t>01/04/17 - 01/06/17</w:t>
            </w:r>
          </w:p>
        </w:tc>
        <w:tc>
          <w:tcPr>
            <w:tcW w:w="388" w:type="pct"/>
            <w:shd w:val="clear" w:color="auto" w:fill="FFFFFF" w:themeFill="background1"/>
          </w:tcPr>
          <w:p w14:paraId="60E0AA07" w14:textId="0BF9AE29"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25E7B532" w14:textId="77777777" w:rsidR="007A08DB" w:rsidRPr="00D65481" w:rsidRDefault="007A08DB" w:rsidP="007A08DB">
            <w:pPr>
              <w:spacing w:before="40" w:after="40"/>
              <w:jc w:val="center"/>
              <w:rPr>
                <w:sz w:val="18"/>
                <w:szCs w:val="18"/>
              </w:rPr>
            </w:pPr>
          </w:p>
        </w:tc>
        <w:tc>
          <w:tcPr>
            <w:tcW w:w="217" w:type="pct"/>
            <w:shd w:val="clear" w:color="auto" w:fill="FFFFFF" w:themeFill="background1"/>
          </w:tcPr>
          <w:p w14:paraId="451F1329" w14:textId="00AEFBCD" w:rsidR="007A08DB" w:rsidRPr="00D65481" w:rsidRDefault="007A08DB"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542ED71F" w14:textId="3DC1E5FE" w:rsidR="007A08DB" w:rsidRPr="00D65481" w:rsidRDefault="007A08DB"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23FFA830" w14:textId="66E09EFC" w:rsidR="007A08DB" w:rsidRPr="00D65481" w:rsidRDefault="007A08DB" w:rsidP="007A08DB">
            <w:pPr>
              <w:spacing w:before="40" w:after="40"/>
              <w:jc w:val="center"/>
              <w:rPr>
                <w:sz w:val="18"/>
                <w:szCs w:val="18"/>
              </w:rPr>
            </w:pPr>
            <w:r w:rsidRPr="00D65481">
              <w:rPr>
                <w:sz w:val="18"/>
                <w:szCs w:val="18"/>
              </w:rPr>
              <w:t>S</w:t>
            </w:r>
          </w:p>
        </w:tc>
        <w:tc>
          <w:tcPr>
            <w:tcW w:w="281" w:type="pct"/>
            <w:shd w:val="clear" w:color="auto" w:fill="FFFFFF" w:themeFill="background1"/>
          </w:tcPr>
          <w:p w14:paraId="21E410CE"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456580BC"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6208743A"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795FBD4B"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68EDD97C" w14:textId="77777777" w:rsidR="007A08DB" w:rsidRPr="00D65481" w:rsidRDefault="007A08DB" w:rsidP="007A08DB">
            <w:pPr>
              <w:spacing w:before="40" w:after="40"/>
              <w:jc w:val="center"/>
              <w:rPr>
                <w:sz w:val="18"/>
                <w:szCs w:val="18"/>
              </w:rPr>
            </w:pPr>
          </w:p>
        </w:tc>
      </w:tr>
      <w:tr w:rsidR="007A08DB" w:rsidRPr="00D65481" w14:paraId="179CED81" w14:textId="77777777" w:rsidTr="00B60335">
        <w:trPr>
          <w:trHeight w:val="20"/>
        </w:trPr>
        <w:tc>
          <w:tcPr>
            <w:tcW w:w="987" w:type="pct"/>
            <w:shd w:val="clear" w:color="auto" w:fill="FFFFFF" w:themeFill="background1"/>
          </w:tcPr>
          <w:p w14:paraId="04FE94D4" w14:textId="578550EA" w:rsidR="007A08DB" w:rsidRPr="00D65481" w:rsidRDefault="007A08DB" w:rsidP="007A08DB">
            <w:pPr>
              <w:spacing w:before="40" w:after="40"/>
              <w:rPr>
                <w:sz w:val="18"/>
                <w:szCs w:val="18"/>
              </w:rPr>
            </w:pPr>
            <w:r w:rsidRPr="00D65481">
              <w:rPr>
                <w:sz w:val="18"/>
                <w:szCs w:val="18"/>
              </w:rPr>
              <w:t>Lower Murray - Kroehn’s Landing</w:t>
            </w:r>
          </w:p>
        </w:tc>
        <w:tc>
          <w:tcPr>
            <w:tcW w:w="437" w:type="pct"/>
            <w:shd w:val="clear" w:color="auto" w:fill="FFFFFF" w:themeFill="background1"/>
          </w:tcPr>
          <w:p w14:paraId="35A0348D" w14:textId="25F6F123" w:rsidR="007A08DB" w:rsidRPr="00D65481" w:rsidRDefault="007A08DB" w:rsidP="007A08DB">
            <w:pPr>
              <w:spacing w:before="40" w:after="40"/>
              <w:jc w:val="center"/>
              <w:rPr>
                <w:sz w:val="18"/>
                <w:szCs w:val="18"/>
              </w:rPr>
            </w:pPr>
            <w:r w:rsidRPr="00D65481">
              <w:rPr>
                <w:sz w:val="18"/>
                <w:szCs w:val="18"/>
              </w:rPr>
              <w:t>10050-03 </w:t>
            </w:r>
          </w:p>
        </w:tc>
        <w:tc>
          <w:tcPr>
            <w:tcW w:w="518" w:type="pct"/>
            <w:shd w:val="clear" w:color="auto" w:fill="FFFFFF" w:themeFill="background1"/>
          </w:tcPr>
          <w:p w14:paraId="5E0CCD27" w14:textId="7027539A" w:rsidR="007A08DB" w:rsidRPr="00D65481" w:rsidRDefault="007A08DB" w:rsidP="007A08DB">
            <w:pPr>
              <w:spacing w:before="40" w:after="40"/>
              <w:jc w:val="center"/>
              <w:rPr>
                <w:sz w:val="18"/>
                <w:szCs w:val="18"/>
              </w:rPr>
            </w:pPr>
            <w:r w:rsidRPr="00D65481">
              <w:rPr>
                <w:sz w:val="18"/>
                <w:szCs w:val="18"/>
              </w:rPr>
              <w:t>2.59</w:t>
            </w:r>
          </w:p>
        </w:tc>
        <w:tc>
          <w:tcPr>
            <w:tcW w:w="648" w:type="pct"/>
            <w:shd w:val="clear" w:color="auto" w:fill="FFFFFF" w:themeFill="background1"/>
          </w:tcPr>
          <w:p w14:paraId="2C273965" w14:textId="315184FD" w:rsidR="007A08DB" w:rsidRPr="00D65481" w:rsidRDefault="007A08DB" w:rsidP="007A08DB">
            <w:pPr>
              <w:spacing w:before="40" w:after="40"/>
              <w:jc w:val="center"/>
              <w:rPr>
                <w:sz w:val="18"/>
                <w:szCs w:val="18"/>
              </w:rPr>
            </w:pPr>
            <w:r w:rsidRPr="00D65481">
              <w:rPr>
                <w:sz w:val="18"/>
                <w:szCs w:val="18"/>
              </w:rPr>
              <w:t>01/06/17 - 30/06/17</w:t>
            </w:r>
          </w:p>
        </w:tc>
        <w:tc>
          <w:tcPr>
            <w:tcW w:w="388" w:type="pct"/>
            <w:shd w:val="clear" w:color="auto" w:fill="FFFFFF" w:themeFill="background1"/>
          </w:tcPr>
          <w:p w14:paraId="77D1A491" w14:textId="4E350525"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40A33674" w14:textId="77777777" w:rsidR="007A08DB" w:rsidRPr="00D65481" w:rsidRDefault="007A08DB" w:rsidP="007A08DB">
            <w:pPr>
              <w:spacing w:before="40" w:after="40"/>
              <w:jc w:val="center"/>
              <w:rPr>
                <w:sz w:val="18"/>
                <w:szCs w:val="18"/>
              </w:rPr>
            </w:pPr>
          </w:p>
        </w:tc>
        <w:tc>
          <w:tcPr>
            <w:tcW w:w="217" w:type="pct"/>
            <w:shd w:val="clear" w:color="auto" w:fill="FFFFFF" w:themeFill="background1"/>
          </w:tcPr>
          <w:p w14:paraId="506CC9A5" w14:textId="53FEA510" w:rsidR="007A08DB" w:rsidRPr="00D65481" w:rsidRDefault="007A08DB"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7880A00C" w14:textId="52A12633" w:rsidR="007A08DB" w:rsidRPr="00D65481" w:rsidRDefault="007A08DB"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7988D5C8" w14:textId="52400914" w:rsidR="007A08DB" w:rsidRPr="00D65481" w:rsidRDefault="007A08DB" w:rsidP="007A08DB">
            <w:pPr>
              <w:spacing w:before="40" w:after="40"/>
              <w:jc w:val="center"/>
              <w:rPr>
                <w:sz w:val="18"/>
                <w:szCs w:val="18"/>
              </w:rPr>
            </w:pPr>
            <w:r w:rsidRPr="00D65481">
              <w:rPr>
                <w:sz w:val="18"/>
                <w:szCs w:val="18"/>
              </w:rPr>
              <w:t>S</w:t>
            </w:r>
          </w:p>
        </w:tc>
        <w:tc>
          <w:tcPr>
            <w:tcW w:w="281" w:type="pct"/>
            <w:shd w:val="clear" w:color="auto" w:fill="FFFFFF" w:themeFill="background1"/>
          </w:tcPr>
          <w:p w14:paraId="117E4961"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34D1BB1F"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6D046688"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5CDE5A2D"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59366A68" w14:textId="77777777" w:rsidR="007A08DB" w:rsidRPr="00D65481" w:rsidRDefault="007A08DB" w:rsidP="007A08DB">
            <w:pPr>
              <w:spacing w:before="40" w:after="40"/>
              <w:jc w:val="center"/>
              <w:rPr>
                <w:sz w:val="18"/>
                <w:szCs w:val="18"/>
              </w:rPr>
            </w:pPr>
          </w:p>
        </w:tc>
      </w:tr>
      <w:tr w:rsidR="007A08DB" w:rsidRPr="00D65481" w14:paraId="33BB0A63" w14:textId="77777777" w:rsidTr="00B60335">
        <w:trPr>
          <w:trHeight w:val="20"/>
        </w:trPr>
        <w:tc>
          <w:tcPr>
            <w:tcW w:w="987" w:type="pct"/>
            <w:shd w:val="clear" w:color="auto" w:fill="FFFFFF" w:themeFill="background1"/>
          </w:tcPr>
          <w:p w14:paraId="7A50198B" w14:textId="307E082F" w:rsidR="007A08DB" w:rsidRPr="00D65481" w:rsidRDefault="007A08DB" w:rsidP="007A08DB">
            <w:pPr>
              <w:spacing w:before="40" w:after="40"/>
              <w:rPr>
                <w:sz w:val="18"/>
                <w:szCs w:val="18"/>
              </w:rPr>
            </w:pPr>
            <w:r w:rsidRPr="00D65481">
              <w:rPr>
                <w:sz w:val="18"/>
                <w:szCs w:val="18"/>
              </w:rPr>
              <w:t>Lower Murray - Thieles Lagoon</w:t>
            </w:r>
          </w:p>
        </w:tc>
        <w:tc>
          <w:tcPr>
            <w:tcW w:w="437" w:type="pct"/>
            <w:shd w:val="clear" w:color="auto" w:fill="FFFFFF" w:themeFill="background1"/>
          </w:tcPr>
          <w:p w14:paraId="6DF0E5BA" w14:textId="0D8D8E68" w:rsidR="007A08DB" w:rsidRPr="00D65481" w:rsidRDefault="007A08DB" w:rsidP="007A08DB">
            <w:pPr>
              <w:spacing w:before="40" w:after="40"/>
              <w:jc w:val="center"/>
              <w:rPr>
                <w:sz w:val="18"/>
                <w:szCs w:val="18"/>
              </w:rPr>
            </w:pPr>
            <w:r w:rsidRPr="00D65481">
              <w:rPr>
                <w:sz w:val="18"/>
                <w:szCs w:val="18"/>
              </w:rPr>
              <w:t>10050-03 </w:t>
            </w:r>
          </w:p>
        </w:tc>
        <w:tc>
          <w:tcPr>
            <w:tcW w:w="518" w:type="pct"/>
            <w:shd w:val="clear" w:color="auto" w:fill="FFFFFF" w:themeFill="background1"/>
          </w:tcPr>
          <w:p w14:paraId="4DA9F0B4" w14:textId="2FBF1C81" w:rsidR="007A08DB" w:rsidRPr="00D65481" w:rsidRDefault="007A08DB" w:rsidP="007A08DB">
            <w:pPr>
              <w:spacing w:before="40" w:after="40"/>
              <w:jc w:val="center"/>
              <w:rPr>
                <w:sz w:val="18"/>
                <w:szCs w:val="18"/>
              </w:rPr>
            </w:pPr>
            <w:r w:rsidRPr="00D65481">
              <w:rPr>
                <w:sz w:val="18"/>
                <w:szCs w:val="18"/>
              </w:rPr>
              <w:t>11.19</w:t>
            </w:r>
          </w:p>
        </w:tc>
        <w:tc>
          <w:tcPr>
            <w:tcW w:w="648" w:type="pct"/>
            <w:shd w:val="clear" w:color="auto" w:fill="FFFFFF" w:themeFill="background1"/>
          </w:tcPr>
          <w:p w14:paraId="0B840508" w14:textId="1F67B26E" w:rsidR="007A08DB" w:rsidRPr="00D65481" w:rsidRDefault="007A08DB" w:rsidP="007A08DB">
            <w:pPr>
              <w:spacing w:before="40" w:after="40"/>
              <w:jc w:val="center"/>
              <w:rPr>
                <w:sz w:val="18"/>
                <w:szCs w:val="18"/>
              </w:rPr>
            </w:pPr>
            <w:r w:rsidRPr="00D65481">
              <w:rPr>
                <w:sz w:val="18"/>
                <w:szCs w:val="18"/>
              </w:rPr>
              <w:t>01/04/17 - 01/06/17</w:t>
            </w:r>
          </w:p>
        </w:tc>
        <w:tc>
          <w:tcPr>
            <w:tcW w:w="388" w:type="pct"/>
            <w:shd w:val="clear" w:color="auto" w:fill="FFFFFF" w:themeFill="background1"/>
          </w:tcPr>
          <w:p w14:paraId="62C1BD00" w14:textId="7446EC1E"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3D7C9293" w14:textId="77777777" w:rsidR="007A08DB" w:rsidRPr="00D65481" w:rsidRDefault="007A08DB" w:rsidP="007A08DB">
            <w:pPr>
              <w:spacing w:before="40" w:after="40"/>
              <w:jc w:val="center"/>
              <w:rPr>
                <w:sz w:val="18"/>
                <w:szCs w:val="18"/>
              </w:rPr>
            </w:pPr>
          </w:p>
        </w:tc>
        <w:tc>
          <w:tcPr>
            <w:tcW w:w="217" w:type="pct"/>
            <w:shd w:val="clear" w:color="auto" w:fill="FFFFFF" w:themeFill="background1"/>
          </w:tcPr>
          <w:p w14:paraId="6F0FE89E" w14:textId="6AA0DB18" w:rsidR="007A08DB" w:rsidRPr="00D65481" w:rsidRDefault="007A08DB"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505BDFB9" w14:textId="38022719" w:rsidR="007A08DB" w:rsidRPr="00D65481" w:rsidRDefault="007A08DB"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6FA28C74" w14:textId="45A2BBD4" w:rsidR="007A08DB" w:rsidRPr="00D65481" w:rsidRDefault="007A08DB" w:rsidP="007A08DB">
            <w:pPr>
              <w:spacing w:before="40" w:after="40"/>
              <w:jc w:val="center"/>
              <w:rPr>
                <w:sz w:val="18"/>
                <w:szCs w:val="18"/>
              </w:rPr>
            </w:pPr>
            <w:r w:rsidRPr="00D65481">
              <w:rPr>
                <w:sz w:val="18"/>
                <w:szCs w:val="18"/>
              </w:rPr>
              <w:t>S</w:t>
            </w:r>
          </w:p>
        </w:tc>
        <w:tc>
          <w:tcPr>
            <w:tcW w:w="281" w:type="pct"/>
            <w:shd w:val="clear" w:color="auto" w:fill="FFFFFF" w:themeFill="background1"/>
          </w:tcPr>
          <w:p w14:paraId="49F32C96"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1024672"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1F552FA0"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2210C70C"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78B0DA7E" w14:textId="77777777" w:rsidR="007A08DB" w:rsidRPr="00D65481" w:rsidRDefault="007A08DB" w:rsidP="007A08DB">
            <w:pPr>
              <w:spacing w:before="40" w:after="40"/>
              <w:jc w:val="center"/>
              <w:rPr>
                <w:sz w:val="18"/>
                <w:szCs w:val="18"/>
              </w:rPr>
            </w:pPr>
          </w:p>
        </w:tc>
      </w:tr>
      <w:tr w:rsidR="007A08DB" w:rsidRPr="00D65481" w14:paraId="5BAB814C" w14:textId="77777777" w:rsidTr="00B60335">
        <w:trPr>
          <w:trHeight w:val="20"/>
        </w:trPr>
        <w:tc>
          <w:tcPr>
            <w:tcW w:w="987" w:type="pct"/>
            <w:shd w:val="clear" w:color="auto" w:fill="FFFFFF" w:themeFill="background1"/>
          </w:tcPr>
          <w:p w14:paraId="298A401F" w14:textId="6E0CD17B" w:rsidR="007A08DB" w:rsidRPr="00D65481" w:rsidRDefault="007A08DB" w:rsidP="007A08DB">
            <w:pPr>
              <w:spacing w:before="40" w:after="40"/>
              <w:rPr>
                <w:sz w:val="18"/>
                <w:szCs w:val="18"/>
              </w:rPr>
            </w:pPr>
            <w:r w:rsidRPr="00D65481">
              <w:rPr>
                <w:sz w:val="18"/>
                <w:szCs w:val="18"/>
              </w:rPr>
              <w:t>Lower Murray - Ramco River Terrace</w:t>
            </w:r>
          </w:p>
        </w:tc>
        <w:tc>
          <w:tcPr>
            <w:tcW w:w="437" w:type="pct"/>
            <w:shd w:val="clear" w:color="auto" w:fill="FFFFFF" w:themeFill="background1"/>
          </w:tcPr>
          <w:p w14:paraId="37CABC08" w14:textId="0A9CD239" w:rsidR="007A08DB" w:rsidRPr="00D65481" w:rsidRDefault="007A08DB" w:rsidP="007A08DB">
            <w:pPr>
              <w:spacing w:before="40" w:after="40"/>
              <w:jc w:val="center"/>
              <w:rPr>
                <w:sz w:val="18"/>
                <w:szCs w:val="18"/>
              </w:rPr>
            </w:pPr>
            <w:r w:rsidRPr="00D65481">
              <w:rPr>
                <w:sz w:val="18"/>
                <w:szCs w:val="18"/>
              </w:rPr>
              <w:t>10050-03 </w:t>
            </w:r>
          </w:p>
        </w:tc>
        <w:tc>
          <w:tcPr>
            <w:tcW w:w="518" w:type="pct"/>
            <w:shd w:val="clear" w:color="auto" w:fill="FFFFFF" w:themeFill="background1"/>
          </w:tcPr>
          <w:p w14:paraId="779C3F6B" w14:textId="51B54785" w:rsidR="007A08DB" w:rsidRPr="00D65481" w:rsidRDefault="007A08DB" w:rsidP="007A08DB">
            <w:pPr>
              <w:spacing w:before="40" w:after="40"/>
              <w:jc w:val="center"/>
              <w:rPr>
                <w:sz w:val="18"/>
                <w:szCs w:val="18"/>
              </w:rPr>
            </w:pPr>
            <w:r w:rsidRPr="00D65481">
              <w:rPr>
                <w:sz w:val="18"/>
                <w:szCs w:val="18"/>
              </w:rPr>
              <w:t>2.71</w:t>
            </w:r>
          </w:p>
        </w:tc>
        <w:tc>
          <w:tcPr>
            <w:tcW w:w="648" w:type="pct"/>
            <w:shd w:val="clear" w:color="auto" w:fill="FFFFFF" w:themeFill="background1"/>
          </w:tcPr>
          <w:p w14:paraId="4039D4C5" w14:textId="6834FB9A" w:rsidR="007A08DB" w:rsidRPr="00D65481" w:rsidRDefault="007A08DB" w:rsidP="007A08DB">
            <w:pPr>
              <w:spacing w:before="40" w:after="40"/>
              <w:jc w:val="center"/>
              <w:rPr>
                <w:sz w:val="18"/>
                <w:szCs w:val="18"/>
              </w:rPr>
            </w:pPr>
            <w:r w:rsidRPr="00D65481">
              <w:rPr>
                <w:sz w:val="18"/>
                <w:szCs w:val="18"/>
              </w:rPr>
              <w:t>01/05/16 - 01/06/17</w:t>
            </w:r>
          </w:p>
        </w:tc>
        <w:tc>
          <w:tcPr>
            <w:tcW w:w="388" w:type="pct"/>
            <w:shd w:val="clear" w:color="auto" w:fill="FFFFFF" w:themeFill="background1"/>
          </w:tcPr>
          <w:p w14:paraId="05A46ECC" w14:textId="42E6C093"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103B4ACC" w14:textId="77777777" w:rsidR="007A08DB" w:rsidRPr="00D65481" w:rsidRDefault="007A08DB" w:rsidP="007A08DB">
            <w:pPr>
              <w:spacing w:before="40" w:after="40"/>
              <w:jc w:val="center"/>
              <w:rPr>
                <w:sz w:val="18"/>
                <w:szCs w:val="18"/>
              </w:rPr>
            </w:pPr>
          </w:p>
        </w:tc>
        <w:tc>
          <w:tcPr>
            <w:tcW w:w="217" w:type="pct"/>
            <w:shd w:val="clear" w:color="auto" w:fill="FFFFFF" w:themeFill="background1"/>
          </w:tcPr>
          <w:p w14:paraId="4DB140E9" w14:textId="0F0C9460" w:rsidR="007A08DB" w:rsidRPr="00D65481" w:rsidRDefault="007A08DB"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24140B74" w14:textId="70A4F0FA" w:rsidR="007A08DB" w:rsidRPr="00D65481" w:rsidRDefault="007A08DB"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30082EB1" w14:textId="02BD9951" w:rsidR="007A08DB" w:rsidRPr="00D65481" w:rsidRDefault="007A08DB" w:rsidP="007A08DB">
            <w:pPr>
              <w:spacing w:before="40" w:after="40"/>
              <w:jc w:val="center"/>
              <w:rPr>
                <w:sz w:val="18"/>
                <w:szCs w:val="18"/>
              </w:rPr>
            </w:pPr>
            <w:r w:rsidRPr="00D65481">
              <w:rPr>
                <w:sz w:val="18"/>
                <w:szCs w:val="18"/>
              </w:rPr>
              <w:t>S</w:t>
            </w:r>
          </w:p>
        </w:tc>
        <w:tc>
          <w:tcPr>
            <w:tcW w:w="281" w:type="pct"/>
            <w:shd w:val="clear" w:color="auto" w:fill="FFFFFF" w:themeFill="background1"/>
          </w:tcPr>
          <w:p w14:paraId="44F41611"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62FF54E1"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7868193F"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4C9D7A1A"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506206CB" w14:textId="77777777" w:rsidR="007A08DB" w:rsidRPr="00D65481" w:rsidRDefault="007A08DB" w:rsidP="007A08DB">
            <w:pPr>
              <w:spacing w:before="40" w:after="40"/>
              <w:jc w:val="center"/>
              <w:rPr>
                <w:sz w:val="18"/>
                <w:szCs w:val="18"/>
              </w:rPr>
            </w:pPr>
          </w:p>
        </w:tc>
      </w:tr>
      <w:tr w:rsidR="007A08DB" w:rsidRPr="00D65481" w14:paraId="74BF0E10" w14:textId="77777777" w:rsidTr="00B60335">
        <w:trPr>
          <w:trHeight w:val="20"/>
        </w:trPr>
        <w:tc>
          <w:tcPr>
            <w:tcW w:w="987" w:type="pct"/>
            <w:shd w:val="clear" w:color="auto" w:fill="FFFFFF" w:themeFill="background1"/>
          </w:tcPr>
          <w:p w14:paraId="5D8C1B7F" w14:textId="7CCD56CA" w:rsidR="007A08DB" w:rsidRPr="00D65481" w:rsidRDefault="007A08DB" w:rsidP="007A08DB">
            <w:pPr>
              <w:spacing w:before="40" w:after="40"/>
              <w:rPr>
                <w:sz w:val="18"/>
                <w:szCs w:val="18"/>
              </w:rPr>
            </w:pPr>
            <w:r w:rsidRPr="00D65481">
              <w:rPr>
                <w:sz w:val="18"/>
                <w:szCs w:val="18"/>
              </w:rPr>
              <w:t>Lower Murray - Gurra Gurra- Lyrup Lagoon</w:t>
            </w:r>
          </w:p>
        </w:tc>
        <w:tc>
          <w:tcPr>
            <w:tcW w:w="437" w:type="pct"/>
            <w:shd w:val="clear" w:color="auto" w:fill="FFFFFF" w:themeFill="background1"/>
          </w:tcPr>
          <w:p w14:paraId="6307BDA3" w14:textId="3D398F27" w:rsidR="007A08DB" w:rsidRPr="00D65481" w:rsidRDefault="007A08DB" w:rsidP="007A08DB">
            <w:pPr>
              <w:spacing w:before="40" w:after="40"/>
              <w:jc w:val="center"/>
              <w:rPr>
                <w:sz w:val="18"/>
                <w:szCs w:val="18"/>
              </w:rPr>
            </w:pPr>
            <w:r w:rsidRPr="00D65481">
              <w:rPr>
                <w:sz w:val="18"/>
                <w:szCs w:val="18"/>
              </w:rPr>
              <w:t>10050-03 </w:t>
            </w:r>
          </w:p>
        </w:tc>
        <w:tc>
          <w:tcPr>
            <w:tcW w:w="518" w:type="pct"/>
            <w:shd w:val="clear" w:color="auto" w:fill="FFFFFF" w:themeFill="background1"/>
          </w:tcPr>
          <w:p w14:paraId="3B0302A3" w14:textId="32859E2C" w:rsidR="007A08DB" w:rsidRPr="00D65481" w:rsidRDefault="007A08DB" w:rsidP="007A08DB">
            <w:pPr>
              <w:spacing w:before="40" w:after="40"/>
              <w:jc w:val="center"/>
              <w:rPr>
                <w:sz w:val="18"/>
                <w:szCs w:val="18"/>
              </w:rPr>
            </w:pPr>
            <w:r w:rsidRPr="00D65481">
              <w:rPr>
                <w:sz w:val="18"/>
                <w:szCs w:val="18"/>
              </w:rPr>
              <w:t>110.54</w:t>
            </w:r>
          </w:p>
        </w:tc>
        <w:tc>
          <w:tcPr>
            <w:tcW w:w="648" w:type="pct"/>
            <w:shd w:val="clear" w:color="auto" w:fill="FFFFFF" w:themeFill="background1"/>
          </w:tcPr>
          <w:p w14:paraId="7D88FAAE" w14:textId="53A53463" w:rsidR="007A08DB" w:rsidRPr="00D65481" w:rsidRDefault="007A08DB" w:rsidP="007A08DB">
            <w:pPr>
              <w:spacing w:before="40" w:after="40"/>
              <w:jc w:val="center"/>
              <w:rPr>
                <w:sz w:val="18"/>
                <w:szCs w:val="18"/>
              </w:rPr>
            </w:pPr>
            <w:r w:rsidRPr="00D65481">
              <w:rPr>
                <w:sz w:val="18"/>
                <w:szCs w:val="18"/>
              </w:rPr>
              <w:t>01/04/17 - 01/06/17</w:t>
            </w:r>
          </w:p>
        </w:tc>
        <w:tc>
          <w:tcPr>
            <w:tcW w:w="388" w:type="pct"/>
            <w:shd w:val="clear" w:color="auto" w:fill="FFFFFF" w:themeFill="background1"/>
          </w:tcPr>
          <w:p w14:paraId="0B05F2C1" w14:textId="479033A2"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7E3E8E3B" w14:textId="77777777" w:rsidR="007A08DB" w:rsidRPr="00D65481" w:rsidRDefault="007A08DB" w:rsidP="007A08DB">
            <w:pPr>
              <w:spacing w:before="40" w:after="40"/>
              <w:jc w:val="center"/>
              <w:rPr>
                <w:sz w:val="18"/>
                <w:szCs w:val="18"/>
              </w:rPr>
            </w:pPr>
          </w:p>
        </w:tc>
        <w:tc>
          <w:tcPr>
            <w:tcW w:w="217" w:type="pct"/>
            <w:shd w:val="clear" w:color="auto" w:fill="FFFFFF" w:themeFill="background1"/>
          </w:tcPr>
          <w:p w14:paraId="40E36F82" w14:textId="3EAF5A85" w:rsidR="007A08DB" w:rsidRPr="00D65481" w:rsidRDefault="007A08DB"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7039B4A7" w14:textId="68306C98" w:rsidR="007A08DB" w:rsidRPr="00D65481" w:rsidRDefault="007A08DB"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70D4501E" w14:textId="24C2F09E" w:rsidR="007A08DB" w:rsidRPr="00D65481" w:rsidRDefault="007A08DB" w:rsidP="007A08DB">
            <w:pPr>
              <w:spacing w:before="40" w:after="40"/>
              <w:jc w:val="center"/>
              <w:rPr>
                <w:sz w:val="18"/>
                <w:szCs w:val="18"/>
              </w:rPr>
            </w:pPr>
            <w:r w:rsidRPr="00D65481">
              <w:rPr>
                <w:sz w:val="18"/>
                <w:szCs w:val="18"/>
              </w:rPr>
              <w:t>S</w:t>
            </w:r>
          </w:p>
        </w:tc>
        <w:tc>
          <w:tcPr>
            <w:tcW w:w="281" w:type="pct"/>
            <w:shd w:val="clear" w:color="auto" w:fill="FFFFFF" w:themeFill="background1"/>
          </w:tcPr>
          <w:p w14:paraId="1C128D01"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0EB82DD1"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4AC26538"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EB1FB53"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2D035ACC" w14:textId="77777777" w:rsidR="007A08DB" w:rsidRPr="00D65481" w:rsidRDefault="007A08DB" w:rsidP="007A08DB">
            <w:pPr>
              <w:spacing w:before="40" w:after="40"/>
              <w:jc w:val="center"/>
              <w:rPr>
                <w:sz w:val="18"/>
                <w:szCs w:val="18"/>
              </w:rPr>
            </w:pPr>
          </w:p>
        </w:tc>
      </w:tr>
      <w:tr w:rsidR="007A08DB" w:rsidRPr="00D65481" w14:paraId="61902607" w14:textId="77777777" w:rsidTr="00B60335">
        <w:trPr>
          <w:trHeight w:val="20"/>
        </w:trPr>
        <w:tc>
          <w:tcPr>
            <w:tcW w:w="987" w:type="pct"/>
            <w:shd w:val="clear" w:color="auto" w:fill="FFFFFF" w:themeFill="background1"/>
          </w:tcPr>
          <w:p w14:paraId="608B605D" w14:textId="6C876E01" w:rsidR="007A08DB" w:rsidRPr="00D65481" w:rsidRDefault="007A08DB" w:rsidP="007A08DB">
            <w:pPr>
              <w:spacing w:before="40" w:after="40"/>
              <w:rPr>
                <w:sz w:val="18"/>
                <w:szCs w:val="18"/>
              </w:rPr>
            </w:pPr>
            <w:r w:rsidRPr="00D65481">
              <w:rPr>
                <w:sz w:val="18"/>
                <w:szCs w:val="18"/>
              </w:rPr>
              <w:t>Lower Murray - Riversleigh Lagoon</w:t>
            </w:r>
          </w:p>
        </w:tc>
        <w:tc>
          <w:tcPr>
            <w:tcW w:w="437" w:type="pct"/>
            <w:shd w:val="clear" w:color="auto" w:fill="FFFFFF" w:themeFill="background1"/>
          </w:tcPr>
          <w:p w14:paraId="5DFCC6FF" w14:textId="643598B8" w:rsidR="007A08DB" w:rsidRPr="00D65481" w:rsidRDefault="007A08DB" w:rsidP="007A08DB">
            <w:pPr>
              <w:spacing w:before="40" w:after="40"/>
              <w:jc w:val="center"/>
              <w:rPr>
                <w:sz w:val="18"/>
                <w:szCs w:val="18"/>
              </w:rPr>
            </w:pPr>
            <w:r w:rsidRPr="00D65481">
              <w:rPr>
                <w:sz w:val="18"/>
                <w:szCs w:val="18"/>
              </w:rPr>
              <w:t>10050-03 </w:t>
            </w:r>
          </w:p>
        </w:tc>
        <w:tc>
          <w:tcPr>
            <w:tcW w:w="518" w:type="pct"/>
            <w:shd w:val="clear" w:color="auto" w:fill="FFFFFF" w:themeFill="background1"/>
          </w:tcPr>
          <w:p w14:paraId="456AFE1A" w14:textId="4B11C431" w:rsidR="007A08DB" w:rsidRPr="00D65481" w:rsidRDefault="007A08DB" w:rsidP="007A08DB">
            <w:pPr>
              <w:spacing w:before="40" w:after="40"/>
              <w:jc w:val="center"/>
              <w:rPr>
                <w:sz w:val="18"/>
                <w:szCs w:val="18"/>
              </w:rPr>
            </w:pPr>
            <w:r w:rsidRPr="00D65481">
              <w:rPr>
                <w:sz w:val="18"/>
                <w:szCs w:val="18"/>
              </w:rPr>
              <w:t>180.01</w:t>
            </w:r>
          </w:p>
        </w:tc>
        <w:tc>
          <w:tcPr>
            <w:tcW w:w="648" w:type="pct"/>
            <w:shd w:val="clear" w:color="auto" w:fill="FFFFFF" w:themeFill="background1"/>
          </w:tcPr>
          <w:p w14:paraId="34A300A4" w14:textId="03D793F5" w:rsidR="007A08DB" w:rsidRPr="00D65481" w:rsidRDefault="007A08DB" w:rsidP="007A08DB">
            <w:pPr>
              <w:spacing w:before="40" w:after="40"/>
              <w:jc w:val="center"/>
              <w:rPr>
                <w:sz w:val="18"/>
                <w:szCs w:val="18"/>
              </w:rPr>
            </w:pPr>
            <w:r w:rsidRPr="00D65481">
              <w:rPr>
                <w:sz w:val="18"/>
                <w:szCs w:val="18"/>
              </w:rPr>
              <w:t>01/04/17 - 01/06/17</w:t>
            </w:r>
          </w:p>
        </w:tc>
        <w:tc>
          <w:tcPr>
            <w:tcW w:w="388" w:type="pct"/>
            <w:shd w:val="clear" w:color="auto" w:fill="FFFFFF" w:themeFill="background1"/>
          </w:tcPr>
          <w:p w14:paraId="6C5C5B35" w14:textId="2F624A88"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2E23F2F8" w14:textId="77777777" w:rsidR="007A08DB" w:rsidRPr="00D65481" w:rsidRDefault="007A08DB" w:rsidP="007A08DB">
            <w:pPr>
              <w:spacing w:before="40" w:after="40"/>
              <w:jc w:val="center"/>
              <w:rPr>
                <w:sz w:val="18"/>
                <w:szCs w:val="18"/>
              </w:rPr>
            </w:pPr>
          </w:p>
        </w:tc>
        <w:tc>
          <w:tcPr>
            <w:tcW w:w="217" w:type="pct"/>
            <w:shd w:val="clear" w:color="auto" w:fill="FFFFFF" w:themeFill="background1"/>
          </w:tcPr>
          <w:p w14:paraId="342CF188" w14:textId="6595985D" w:rsidR="007A08DB" w:rsidRPr="00D65481" w:rsidRDefault="007A08DB"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3B3AB54A" w14:textId="3703261D" w:rsidR="007A08DB" w:rsidRPr="00D65481" w:rsidRDefault="007A08DB"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5649AB47" w14:textId="0EDA09D2" w:rsidR="007A08DB" w:rsidRPr="00D65481" w:rsidRDefault="007A08DB" w:rsidP="007A08DB">
            <w:pPr>
              <w:spacing w:before="40" w:after="40"/>
              <w:jc w:val="center"/>
              <w:rPr>
                <w:sz w:val="18"/>
                <w:szCs w:val="18"/>
              </w:rPr>
            </w:pPr>
            <w:r w:rsidRPr="00D65481">
              <w:rPr>
                <w:sz w:val="18"/>
                <w:szCs w:val="18"/>
              </w:rPr>
              <w:t>S</w:t>
            </w:r>
          </w:p>
        </w:tc>
        <w:tc>
          <w:tcPr>
            <w:tcW w:w="281" w:type="pct"/>
            <w:shd w:val="clear" w:color="auto" w:fill="FFFFFF" w:themeFill="background1"/>
          </w:tcPr>
          <w:p w14:paraId="633CA300"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28461988"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244E4AC7"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6A977BFF"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507CDF52" w14:textId="77777777" w:rsidR="007A08DB" w:rsidRPr="00D65481" w:rsidRDefault="007A08DB" w:rsidP="007A08DB">
            <w:pPr>
              <w:spacing w:before="40" w:after="40"/>
              <w:jc w:val="center"/>
              <w:rPr>
                <w:sz w:val="18"/>
                <w:szCs w:val="18"/>
              </w:rPr>
            </w:pPr>
          </w:p>
        </w:tc>
      </w:tr>
      <w:tr w:rsidR="007A08DB" w:rsidRPr="00D65481" w14:paraId="4F99A3A6" w14:textId="77777777" w:rsidTr="00B60335">
        <w:trPr>
          <w:trHeight w:val="20"/>
        </w:trPr>
        <w:tc>
          <w:tcPr>
            <w:tcW w:w="987" w:type="pct"/>
            <w:shd w:val="clear" w:color="auto" w:fill="FFFFFF" w:themeFill="background1"/>
          </w:tcPr>
          <w:p w14:paraId="720FC131" w14:textId="2294087D" w:rsidR="007A08DB" w:rsidRPr="00D65481" w:rsidRDefault="007A08DB" w:rsidP="007A08DB">
            <w:pPr>
              <w:spacing w:before="40" w:after="40"/>
              <w:rPr>
                <w:sz w:val="18"/>
                <w:szCs w:val="18"/>
              </w:rPr>
            </w:pPr>
            <w:r w:rsidRPr="00D65481">
              <w:rPr>
                <w:sz w:val="18"/>
                <w:szCs w:val="18"/>
              </w:rPr>
              <w:t>Lower Murray - Berri Evaporation Basin</w:t>
            </w:r>
          </w:p>
        </w:tc>
        <w:tc>
          <w:tcPr>
            <w:tcW w:w="437" w:type="pct"/>
            <w:shd w:val="clear" w:color="auto" w:fill="FFFFFF" w:themeFill="background1"/>
          </w:tcPr>
          <w:p w14:paraId="61736F28" w14:textId="7730A49B" w:rsidR="007A08DB" w:rsidRPr="00D65481" w:rsidRDefault="007A08DB" w:rsidP="007A08DB">
            <w:pPr>
              <w:spacing w:before="40" w:after="40"/>
              <w:jc w:val="center"/>
              <w:rPr>
                <w:sz w:val="18"/>
                <w:szCs w:val="18"/>
              </w:rPr>
            </w:pPr>
            <w:r w:rsidRPr="00D65481">
              <w:rPr>
                <w:sz w:val="18"/>
                <w:szCs w:val="18"/>
              </w:rPr>
              <w:t>10050-04 </w:t>
            </w:r>
          </w:p>
        </w:tc>
        <w:tc>
          <w:tcPr>
            <w:tcW w:w="518" w:type="pct"/>
            <w:shd w:val="clear" w:color="auto" w:fill="FFFFFF" w:themeFill="background1"/>
          </w:tcPr>
          <w:p w14:paraId="247C4333" w14:textId="03A06D36" w:rsidR="007A08DB" w:rsidRPr="00D65481" w:rsidRDefault="007A08DB" w:rsidP="007A08DB">
            <w:pPr>
              <w:spacing w:before="40" w:after="40"/>
              <w:jc w:val="center"/>
              <w:rPr>
                <w:sz w:val="18"/>
                <w:szCs w:val="18"/>
              </w:rPr>
            </w:pPr>
            <w:r w:rsidRPr="00D65481">
              <w:rPr>
                <w:sz w:val="18"/>
                <w:szCs w:val="18"/>
              </w:rPr>
              <w:t>707</w:t>
            </w:r>
          </w:p>
        </w:tc>
        <w:tc>
          <w:tcPr>
            <w:tcW w:w="648" w:type="pct"/>
            <w:shd w:val="clear" w:color="auto" w:fill="FFFFFF" w:themeFill="background1"/>
          </w:tcPr>
          <w:p w14:paraId="4E2AC40F" w14:textId="0053D741" w:rsidR="007A08DB" w:rsidRPr="00D65481" w:rsidRDefault="007A08DB" w:rsidP="007A08DB">
            <w:pPr>
              <w:spacing w:before="40" w:after="40"/>
              <w:jc w:val="center"/>
              <w:rPr>
                <w:sz w:val="18"/>
                <w:szCs w:val="18"/>
              </w:rPr>
            </w:pPr>
            <w:r w:rsidRPr="00D65481">
              <w:rPr>
                <w:sz w:val="18"/>
                <w:szCs w:val="18"/>
              </w:rPr>
              <w:t>01/01/17 - 30/06/17</w:t>
            </w:r>
          </w:p>
        </w:tc>
        <w:tc>
          <w:tcPr>
            <w:tcW w:w="388" w:type="pct"/>
            <w:shd w:val="clear" w:color="auto" w:fill="FFFFFF" w:themeFill="background1"/>
          </w:tcPr>
          <w:p w14:paraId="59B046B1" w14:textId="5DEA1762"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5A94ECEF" w14:textId="5DB76440"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1E527799" w14:textId="7BD9F794" w:rsidR="007A08DB" w:rsidRPr="00D65481" w:rsidRDefault="007A08DB" w:rsidP="007A08DB">
            <w:pPr>
              <w:spacing w:before="40" w:after="40"/>
              <w:jc w:val="center"/>
              <w:rPr>
                <w:sz w:val="18"/>
                <w:szCs w:val="18"/>
              </w:rPr>
            </w:pPr>
          </w:p>
        </w:tc>
        <w:tc>
          <w:tcPr>
            <w:tcW w:w="231" w:type="pct"/>
            <w:shd w:val="clear" w:color="auto" w:fill="FFFFFF" w:themeFill="background1"/>
          </w:tcPr>
          <w:p w14:paraId="5CC2FC33"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3F5225A4"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4D7ADABF"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7D26A6E0"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4EDCE93E"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0BECD1C2"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1737B7FA" w14:textId="77777777" w:rsidR="007A08DB" w:rsidRPr="00D65481" w:rsidRDefault="007A08DB" w:rsidP="007A08DB">
            <w:pPr>
              <w:spacing w:before="40" w:after="40"/>
              <w:jc w:val="center"/>
              <w:rPr>
                <w:sz w:val="18"/>
                <w:szCs w:val="18"/>
              </w:rPr>
            </w:pPr>
          </w:p>
        </w:tc>
      </w:tr>
      <w:tr w:rsidR="007A08DB" w:rsidRPr="00D65481" w14:paraId="3EAD0A95" w14:textId="77777777" w:rsidTr="00B60335">
        <w:trPr>
          <w:trHeight w:val="20"/>
        </w:trPr>
        <w:tc>
          <w:tcPr>
            <w:tcW w:w="987" w:type="pct"/>
            <w:shd w:val="clear" w:color="auto" w:fill="FFFFFF" w:themeFill="background1"/>
          </w:tcPr>
          <w:p w14:paraId="5427E920" w14:textId="24165B15" w:rsidR="007A08DB" w:rsidRPr="00D65481" w:rsidRDefault="007A08DB" w:rsidP="007A08DB">
            <w:pPr>
              <w:spacing w:before="40" w:after="40"/>
              <w:rPr>
                <w:sz w:val="18"/>
                <w:szCs w:val="18"/>
              </w:rPr>
            </w:pPr>
            <w:r w:rsidRPr="00D65481">
              <w:rPr>
                <w:sz w:val="18"/>
                <w:szCs w:val="18"/>
              </w:rPr>
              <w:t>Lower Murray - Bookmark Creek</w:t>
            </w:r>
          </w:p>
        </w:tc>
        <w:tc>
          <w:tcPr>
            <w:tcW w:w="437" w:type="pct"/>
            <w:shd w:val="clear" w:color="auto" w:fill="FFFFFF" w:themeFill="background1"/>
          </w:tcPr>
          <w:p w14:paraId="1A2757F4" w14:textId="2027BF61" w:rsidR="007A08DB" w:rsidRPr="00D65481" w:rsidRDefault="007A08DB" w:rsidP="007A08DB">
            <w:pPr>
              <w:spacing w:before="40" w:after="40"/>
              <w:jc w:val="center"/>
              <w:rPr>
                <w:sz w:val="18"/>
                <w:szCs w:val="18"/>
              </w:rPr>
            </w:pPr>
            <w:r w:rsidRPr="00D65481">
              <w:rPr>
                <w:sz w:val="18"/>
                <w:szCs w:val="18"/>
              </w:rPr>
              <w:t>10050-04 </w:t>
            </w:r>
          </w:p>
        </w:tc>
        <w:tc>
          <w:tcPr>
            <w:tcW w:w="518" w:type="pct"/>
            <w:shd w:val="clear" w:color="auto" w:fill="FFFFFF" w:themeFill="background1"/>
          </w:tcPr>
          <w:p w14:paraId="7265F19F" w14:textId="3C8A6930" w:rsidR="007A08DB" w:rsidRPr="00D65481" w:rsidRDefault="007A08DB" w:rsidP="007A08DB">
            <w:pPr>
              <w:spacing w:before="40" w:after="40"/>
              <w:jc w:val="center"/>
              <w:rPr>
                <w:sz w:val="18"/>
                <w:szCs w:val="18"/>
              </w:rPr>
            </w:pPr>
            <w:r w:rsidRPr="00D65481">
              <w:rPr>
                <w:sz w:val="18"/>
                <w:szCs w:val="18"/>
              </w:rPr>
              <w:t>239</w:t>
            </w:r>
          </w:p>
        </w:tc>
        <w:tc>
          <w:tcPr>
            <w:tcW w:w="648" w:type="pct"/>
            <w:shd w:val="clear" w:color="auto" w:fill="FFFFFF" w:themeFill="background1"/>
          </w:tcPr>
          <w:p w14:paraId="4BF353A0" w14:textId="2B758366" w:rsidR="007A08DB" w:rsidRPr="00D65481" w:rsidRDefault="007A08DB" w:rsidP="007A08DB">
            <w:pPr>
              <w:spacing w:before="40" w:after="40"/>
              <w:jc w:val="center"/>
              <w:rPr>
                <w:sz w:val="18"/>
                <w:szCs w:val="18"/>
              </w:rPr>
            </w:pPr>
            <w:r w:rsidRPr="00D65481">
              <w:rPr>
                <w:sz w:val="18"/>
                <w:szCs w:val="18"/>
              </w:rPr>
              <w:t>01/01/17 - 30/06/17</w:t>
            </w:r>
          </w:p>
        </w:tc>
        <w:tc>
          <w:tcPr>
            <w:tcW w:w="388" w:type="pct"/>
            <w:shd w:val="clear" w:color="auto" w:fill="FFFFFF" w:themeFill="background1"/>
          </w:tcPr>
          <w:p w14:paraId="50DC0C7F" w14:textId="4380919E"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24D84924" w14:textId="77777777" w:rsidR="007A08DB" w:rsidRPr="00D65481" w:rsidRDefault="007A08DB" w:rsidP="007A08DB">
            <w:pPr>
              <w:spacing w:before="40" w:after="40"/>
              <w:jc w:val="center"/>
              <w:rPr>
                <w:sz w:val="18"/>
                <w:szCs w:val="18"/>
              </w:rPr>
            </w:pPr>
          </w:p>
        </w:tc>
        <w:tc>
          <w:tcPr>
            <w:tcW w:w="217" w:type="pct"/>
            <w:shd w:val="clear" w:color="auto" w:fill="FFFFFF" w:themeFill="background1"/>
          </w:tcPr>
          <w:p w14:paraId="187ABE3A" w14:textId="5F8DD679" w:rsidR="007A08DB" w:rsidRPr="00D65481" w:rsidRDefault="007A08DB"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37E069DF" w14:textId="5F69B706" w:rsidR="007A08DB" w:rsidRPr="00D65481" w:rsidRDefault="007A08DB" w:rsidP="007A08DB">
            <w:pPr>
              <w:spacing w:before="40" w:after="40"/>
              <w:jc w:val="center"/>
              <w:rPr>
                <w:sz w:val="18"/>
                <w:szCs w:val="18"/>
              </w:rPr>
            </w:pPr>
            <w:r w:rsidRPr="00D65481">
              <w:rPr>
                <w:sz w:val="18"/>
                <w:szCs w:val="18"/>
              </w:rPr>
              <w:t>P</w:t>
            </w:r>
          </w:p>
        </w:tc>
        <w:tc>
          <w:tcPr>
            <w:tcW w:w="229" w:type="pct"/>
            <w:shd w:val="clear" w:color="auto" w:fill="FFFFFF" w:themeFill="background1"/>
          </w:tcPr>
          <w:p w14:paraId="374A6FB2"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3DABD7C8"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0481DE83"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05420CAD"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51ED0E75"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0E506E88" w14:textId="77777777" w:rsidR="007A08DB" w:rsidRPr="00D65481" w:rsidRDefault="007A08DB" w:rsidP="007A08DB">
            <w:pPr>
              <w:spacing w:before="40" w:after="40"/>
              <w:jc w:val="center"/>
              <w:rPr>
                <w:sz w:val="18"/>
                <w:szCs w:val="18"/>
              </w:rPr>
            </w:pPr>
          </w:p>
        </w:tc>
      </w:tr>
      <w:tr w:rsidR="007A08DB" w:rsidRPr="00D65481" w14:paraId="1EF5DBE6" w14:textId="77777777" w:rsidTr="00B60335">
        <w:trPr>
          <w:trHeight w:val="20"/>
        </w:trPr>
        <w:tc>
          <w:tcPr>
            <w:tcW w:w="987" w:type="pct"/>
            <w:shd w:val="clear" w:color="auto" w:fill="FFFFFF" w:themeFill="background1"/>
          </w:tcPr>
          <w:p w14:paraId="0F7BD24B" w14:textId="08B10CE6" w:rsidR="007A08DB" w:rsidRPr="00D65481" w:rsidRDefault="007A08DB" w:rsidP="007A08DB">
            <w:pPr>
              <w:spacing w:before="40" w:after="40"/>
              <w:rPr>
                <w:sz w:val="18"/>
                <w:szCs w:val="18"/>
              </w:rPr>
            </w:pPr>
            <w:r w:rsidRPr="00D65481">
              <w:rPr>
                <w:sz w:val="18"/>
                <w:szCs w:val="18"/>
              </w:rPr>
              <w:t>Lower Murray - Rufus River</w:t>
            </w:r>
          </w:p>
        </w:tc>
        <w:tc>
          <w:tcPr>
            <w:tcW w:w="437" w:type="pct"/>
            <w:shd w:val="clear" w:color="auto" w:fill="FFFFFF" w:themeFill="background1"/>
          </w:tcPr>
          <w:p w14:paraId="1C3F4AC2" w14:textId="2FE5A376" w:rsidR="007A08DB" w:rsidRPr="00D65481" w:rsidRDefault="007A08DB" w:rsidP="007A08DB">
            <w:pPr>
              <w:spacing w:before="40" w:after="40"/>
              <w:jc w:val="center"/>
              <w:rPr>
                <w:sz w:val="18"/>
                <w:szCs w:val="18"/>
              </w:rPr>
            </w:pPr>
            <w:r w:rsidRPr="00D65481">
              <w:rPr>
                <w:sz w:val="18"/>
                <w:szCs w:val="18"/>
              </w:rPr>
              <w:t>10050-06 </w:t>
            </w:r>
          </w:p>
        </w:tc>
        <w:tc>
          <w:tcPr>
            <w:tcW w:w="518" w:type="pct"/>
            <w:shd w:val="clear" w:color="auto" w:fill="FFFFFF" w:themeFill="background1"/>
          </w:tcPr>
          <w:p w14:paraId="4323C134" w14:textId="24F23599" w:rsidR="007A08DB" w:rsidRPr="00D65481" w:rsidRDefault="007A08DB" w:rsidP="007A08DB">
            <w:pPr>
              <w:spacing w:before="40" w:after="40"/>
              <w:jc w:val="center"/>
              <w:rPr>
                <w:sz w:val="18"/>
                <w:szCs w:val="18"/>
              </w:rPr>
            </w:pPr>
            <w:r w:rsidRPr="00D65481">
              <w:rPr>
                <w:sz w:val="18"/>
                <w:szCs w:val="18"/>
              </w:rPr>
              <w:t>29570</w:t>
            </w:r>
          </w:p>
        </w:tc>
        <w:tc>
          <w:tcPr>
            <w:tcW w:w="648" w:type="pct"/>
            <w:shd w:val="clear" w:color="auto" w:fill="FFFFFF" w:themeFill="background1"/>
          </w:tcPr>
          <w:p w14:paraId="4DB7C1BB" w14:textId="563EAF08" w:rsidR="007A08DB" w:rsidRPr="00D65481" w:rsidRDefault="007A08DB" w:rsidP="007A08DB">
            <w:pPr>
              <w:spacing w:before="40" w:after="40"/>
              <w:jc w:val="center"/>
              <w:rPr>
                <w:sz w:val="18"/>
                <w:szCs w:val="18"/>
              </w:rPr>
            </w:pPr>
            <w:r w:rsidRPr="00D65481">
              <w:rPr>
                <w:sz w:val="18"/>
                <w:szCs w:val="18"/>
              </w:rPr>
              <w:t>17/12/16 - 01/01/17</w:t>
            </w:r>
          </w:p>
        </w:tc>
        <w:tc>
          <w:tcPr>
            <w:tcW w:w="388" w:type="pct"/>
            <w:shd w:val="clear" w:color="auto" w:fill="FFFFFF" w:themeFill="background1"/>
          </w:tcPr>
          <w:p w14:paraId="1D8FF49C" w14:textId="7FC53E69"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36A7B7B3" w14:textId="0581A516" w:rsidR="007A08DB" w:rsidRPr="00D65481" w:rsidRDefault="007A08DB"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5B3F1C40" w14:textId="759F3D90" w:rsidR="007A08DB" w:rsidRPr="00D65481" w:rsidRDefault="007A08DB"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1F2BB55E" w14:textId="55500A96" w:rsidR="007A08DB" w:rsidRPr="00D65481" w:rsidRDefault="007A08DB" w:rsidP="007A08DB">
            <w:pPr>
              <w:spacing w:before="40" w:after="40"/>
              <w:jc w:val="center"/>
              <w:rPr>
                <w:sz w:val="18"/>
                <w:szCs w:val="18"/>
              </w:rPr>
            </w:pPr>
          </w:p>
        </w:tc>
        <w:tc>
          <w:tcPr>
            <w:tcW w:w="229" w:type="pct"/>
            <w:shd w:val="clear" w:color="auto" w:fill="FFFFFF" w:themeFill="background1"/>
          </w:tcPr>
          <w:p w14:paraId="6AD9A320"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3A53E382"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3F4BC6D2"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591742E6" w14:textId="716F3E70" w:rsidR="007A08DB" w:rsidRPr="00D65481" w:rsidRDefault="007A08DB" w:rsidP="007A08DB">
            <w:pPr>
              <w:spacing w:before="40" w:after="40"/>
              <w:jc w:val="center"/>
              <w:rPr>
                <w:sz w:val="18"/>
                <w:szCs w:val="18"/>
              </w:rPr>
            </w:pPr>
            <w:r w:rsidRPr="00D65481">
              <w:rPr>
                <w:sz w:val="18"/>
                <w:szCs w:val="18"/>
              </w:rPr>
              <w:t>P</w:t>
            </w:r>
          </w:p>
        </w:tc>
        <w:tc>
          <w:tcPr>
            <w:tcW w:w="204" w:type="pct"/>
            <w:shd w:val="clear" w:color="auto" w:fill="FFFFFF" w:themeFill="background1"/>
          </w:tcPr>
          <w:p w14:paraId="6C6E5EDF"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613A91BD" w14:textId="77777777" w:rsidR="007A08DB" w:rsidRPr="00D65481" w:rsidRDefault="007A08DB" w:rsidP="007A08DB">
            <w:pPr>
              <w:spacing w:before="40" w:after="40"/>
              <w:jc w:val="center"/>
              <w:rPr>
                <w:sz w:val="18"/>
                <w:szCs w:val="18"/>
              </w:rPr>
            </w:pPr>
          </w:p>
        </w:tc>
      </w:tr>
      <w:tr w:rsidR="007A08DB" w:rsidRPr="00D65481" w14:paraId="4FF7916F" w14:textId="77777777" w:rsidTr="00B60335">
        <w:trPr>
          <w:trHeight w:val="20"/>
        </w:trPr>
        <w:tc>
          <w:tcPr>
            <w:tcW w:w="987" w:type="pct"/>
            <w:shd w:val="clear" w:color="auto" w:fill="FFFFFF" w:themeFill="background1"/>
          </w:tcPr>
          <w:p w14:paraId="5901D108" w14:textId="0B4885FC" w:rsidR="007A08DB" w:rsidRPr="00D65481" w:rsidRDefault="007A08DB" w:rsidP="007A08DB">
            <w:pPr>
              <w:spacing w:before="40" w:after="40"/>
              <w:rPr>
                <w:sz w:val="18"/>
                <w:szCs w:val="18"/>
              </w:rPr>
            </w:pPr>
            <w:r w:rsidRPr="00D65481">
              <w:rPr>
                <w:sz w:val="18"/>
                <w:szCs w:val="18"/>
              </w:rPr>
              <w:t>Lower Murray - Lock 15</w:t>
            </w:r>
          </w:p>
        </w:tc>
        <w:tc>
          <w:tcPr>
            <w:tcW w:w="437" w:type="pct"/>
            <w:shd w:val="clear" w:color="auto" w:fill="FFFFFF" w:themeFill="background1"/>
          </w:tcPr>
          <w:p w14:paraId="35BD0EE0" w14:textId="17BCBAB0" w:rsidR="007A08DB" w:rsidRPr="00D65481" w:rsidRDefault="007A08DB" w:rsidP="007A08DB">
            <w:pPr>
              <w:spacing w:before="40" w:after="40"/>
              <w:jc w:val="center"/>
              <w:rPr>
                <w:sz w:val="18"/>
                <w:szCs w:val="18"/>
              </w:rPr>
            </w:pPr>
            <w:r w:rsidRPr="00D65481">
              <w:rPr>
                <w:sz w:val="18"/>
                <w:szCs w:val="18"/>
              </w:rPr>
              <w:t> 10050-01 </w:t>
            </w:r>
          </w:p>
        </w:tc>
        <w:tc>
          <w:tcPr>
            <w:tcW w:w="518" w:type="pct"/>
            <w:shd w:val="clear" w:color="auto" w:fill="FFFFFF" w:themeFill="background1"/>
          </w:tcPr>
          <w:p w14:paraId="30F08197" w14:textId="7AFEFC48" w:rsidR="007A08DB" w:rsidRPr="00D65481" w:rsidRDefault="007A08DB" w:rsidP="007A08DB">
            <w:pPr>
              <w:spacing w:before="40" w:after="40"/>
              <w:jc w:val="center"/>
              <w:rPr>
                <w:sz w:val="18"/>
                <w:szCs w:val="18"/>
              </w:rPr>
            </w:pPr>
            <w:r w:rsidRPr="00D65481">
              <w:rPr>
                <w:sz w:val="18"/>
                <w:szCs w:val="18"/>
              </w:rPr>
              <w:t>0</w:t>
            </w:r>
          </w:p>
        </w:tc>
        <w:tc>
          <w:tcPr>
            <w:tcW w:w="648" w:type="pct"/>
            <w:shd w:val="clear" w:color="auto" w:fill="FFFFFF" w:themeFill="background1"/>
          </w:tcPr>
          <w:p w14:paraId="15A84C02" w14:textId="3DCD9901" w:rsidR="007A08DB" w:rsidRPr="00D65481" w:rsidRDefault="007A08DB" w:rsidP="007A08DB">
            <w:pPr>
              <w:spacing w:before="40" w:after="40"/>
              <w:jc w:val="center"/>
              <w:rPr>
                <w:sz w:val="18"/>
                <w:szCs w:val="18"/>
              </w:rPr>
            </w:pPr>
            <w:r w:rsidRPr="00D65481">
              <w:rPr>
                <w:sz w:val="18"/>
                <w:szCs w:val="18"/>
              </w:rPr>
              <w:t>04/07/16 - 28/07/16</w:t>
            </w:r>
          </w:p>
        </w:tc>
        <w:tc>
          <w:tcPr>
            <w:tcW w:w="388" w:type="pct"/>
            <w:shd w:val="clear" w:color="auto" w:fill="FFFFFF" w:themeFill="background1"/>
          </w:tcPr>
          <w:p w14:paraId="7478AD82" w14:textId="6C5253DA"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54A54AB0" w14:textId="59A6F1AA" w:rsidR="007A08DB" w:rsidRPr="00D65481" w:rsidRDefault="007A08DB"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642F2285" w14:textId="7909BC17" w:rsidR="007A08DB" w:rsidRPr="00D65481" w:rsidRDefault="007A08DB"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7F4C2752" w14:textId="09204976" w:rsidR="007A08DB" w:rsidRPr="00D65481" w:rsidRDefault="007A08DB"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278D8148" w14:textId="61EF8427" w:rsidR="007A08DB" w:rsidRPr="00D65481" w:rsidRDefault="007A08DB" w:rsidP="007A08DB">
            <w:pPr>
              <w:spacing w:before="40" w:after="40"/>
              <w:jc w:val="center"/>
              <w:rPr>
                <w:sz w:val="18"/>
                <w:szCs w:val="18"/>
              </w:rPr>
            </w:pPr>
          </w:p>
        </w:tc>
        <w:tc>
          <w:tcPr>
            <w:tcW w:w="281" w:type="pct"/>
            <w:shd w:val="clear" w:color="auto" w:fill="FFFFFF" w:themeFill="background1"/>
          </w:tcPr>
          <w:p w14:paraId="7AA570CF"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37E5A43E" w14:textId="64757542" w:rsidR="007A08DB" w:rsidRPr="00D65481" w:rsidRDefault="007A08DB" w:rsidP="007A08DB">
            <w:pPr>
              <w:spacing w:before="40" w:after="40"/>
              <w:jc w:val="center"/>
              <w:rPr>
                <w:sz w:val="18"/>
                <w:szCs w:val="18"/>
              </w:rPr>
            </w:pPr>
            <w:r w:rsidRPr="00D65481">
              <w:rPr>
                <w:sz w:val="18"/>
                <w:szCs w:val="18"/>
              </w:rPr>
              <w:t>P</w:t>
            </w:r>
          </w:p>
        </w:tc>
        <w:tc>
          <w:tcPr>
            <w:tcW w:w="255" w:type="pct"/>
            <w:shd w:val="clear" w:color="auto" w:fill="FFFFFF" w:themeFill="background1"/>
          </w:tcPr>
          <w:p w14:paraId="7FDABFDA" w14:textId="53BB4C7E"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05FF0C87"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2490541D" w14:textId="77777777" w:rsidR="007A08DB" w:rsidRPr="00D65481" w:rsidRDefault="007A08DB" w:rsidP="007A08DB">
            <w:pPr>
              <w:spacing w:before="40" w:after="40"/>
              <w:jc w:val="center"/>
              <w:rPr>
                <w:sz w:val="18"/>
                <w:szCs w:val="18"/>
              </w:rPr>
            </w:pPr>
          </w:p>
        </w:tc>
      </w:tr>
      <w:tr w:rsidR="007A08DB" w:rsidRPr="00D65481" w14:paraId="2331AD17" w14:textId="77777777" w:rsidTr="00B60335">
        <w:trPr>
          <w:trHeight w:val="20"/>
        </w:trPr>
        <w:tc>
          <w:tcPr>
            <w:tcW w:w="987" w:type="pct"/>
            <w:shd w:val="clear" w:color="auto" w:fill="FFFFFF" w:themeFill="background1"/>
          </w:tcPr>
          <w:p w14:paraId="6793324D" w14:textId="7848D163" w:rsidR="007A08DB" w:rsidRPr="00D65481" w:rsidRDefault="007A08DB" w:rsidP="007A08DB">
            <w:pPr>
              <w:spacing w:before="40" w:after="40"/>
              <w:rPr>
                <w:sz w:val="18"/>
                <w:szCs w:val="18"/>
              </w:rPr>
            </w:pPr>
            <w:r w:rsidRPr="00D65481">
              <w:rPr>
                <w:sz w:val="18"/>
                <w:szCs w:val="18"/>
              </w:rPr>
              <w:t>Lower Murray - Lock 15</w:t>
            </w:r>
          </w:p>
        </w:tc>
        <w:tc>
          <w:tcPr>
            <w:tcW w:w="437" w:type="pct"/>
            <w:shd w:val="clear" w:color="auto" w:fill="FFFFFF" w:themeFill="background1"/>
          </w:tcPr>
          <w:p w14:paraId="14FDB228" w14:textId="3E52BD17" w:rsidR="007A08DB" w:rsidRPr="00D65481" w:rsidRDefault="007A08DB" w:rsidP="007A08DB">
            <w:pPr>
              <w:spacing w:before="40" w:after="40"/>
              <w:jc w:val="center"/>
              <w:rPr>
                <w:sz w:val="18"/>
                <w:szCs w:val="18"/>
              </w:rPr>
            </w:pPr>
            <w:r w:rsidRPr="00D65481">
              <w:rPr>
                <w:sz w:val="18"/>
                <w:szCs w:val="18"/>
              </w:rPr>
              <w:t> 10050-01 </w:t>
            </w:r>
          </w:p>
        </w:tc>
        <w:tc>
          <w:tcPr>
            <w:tcW w:w="518" w:type="pct"/>
            <w:shd w:val="clear" w:color="auto" w:fill="FFFFFF" w:themeFill="background1"/>
          </w:tcPr>
          <w:p w14:paraId="63A85782" w14:textId="23213DDC" w:rsidR="007A08DB" w:rsidRPr="00D65481" w:rsidRDefault="007A08DB" w:rsidP="007A08DB">
            <w:pPr>
              <w:spacing w:before="40" w:after="40"/>
              <w:jc w:val="center"/>
              <w:rPr>
                <w:sz w:val="18"/>
                <w:szCs w:val="18"/>
              </w:rPr>
            </w:pPr>
            <w:r w:rsidRPr="00D65481">
              <w:rPr>
                <w:sz w:val="18"/>
                <w:szCs w:val="18"/>
              </w:rPr>
              <w:t>0</w:t>
            </w:r>
          </w:p>
        </w:tc>
        <w:tc>
          <w:tcPr>
            <w:tcW w:w="648" w:type="pct"/>
            <w:shd w:val="clear" w:color="auto" w:fill="FFFFFF" w:themeFill="background1"/>
          </w:tcPr>
          <w:p w14:paraId="4C321228" w14:textId="13737FB3" w:rsidR="007A08DB" w:rsidRPr="00D65481" w:rsidRDefault="007A08DB" w:rsidP="007A08DB">
            <w:pPr>
              <w:spacing w:before="40" w:after="40"/>
              <w:jc w:val="center"/>
              <w:rPr>
                <w:sz w:val="18"/>
                <w:szCs w:val="18"/>
              </w:rPr>
            </w:pPr>
            <w:r w:rsidRPr="00D65481">
              <w:rPr>
                <w:sz w:val="18"/>
                <w:szCs w:val="18"/>
              </w:rPr>
              <w:t>19/03/17 - 09/05/17</w:t>
            </w:r>
          </w:p>
        </w:tc>
        <w:tc>
          <w:tcPr>
            <w:tcW w:w="388" w:type="pct"/>
            <w:shd w:val="clear" w:color="auto" w:fill="FFFFFF" w:themeFill="background1"/>
          </w:tcPr>
          <w:p w14:paraId="37EF7301" w14:textId="7F47EF88"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781BCB78" w14:textId="7491FB32" w:rsidR="007A08DB" w:rsidRPr="00D65481" w:rsidRDefault="007A08DB"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5D59C030" w14:textId="09FAB144" w:rsidR="007A08DB" w:rsidRPr="00D65481" w:rsidRDefault="007A08DB" w:rsidP="007A08DB">
            <w:pPr>
              <w:spacing w:before="40" w:after="40"/>
              <w:jc w:val="center"/>
              <w:rPr>
                <w:sz w:val="18"/>
                <w:szCs w:val="18"/>
              </w:rPr>
            </w:pPr>
          </w:p>
        </w:tc>
        <w:tc>
          <w:tcPr>
            <w:tcW w:w="231" w:type="pct"/>
            <w:shd w:val="clear" w:color="auto" w:fill="FFFFFF" w:themeFill="background1"/>
          </w:tcPr>
          <w:p w14:paraId="572EEC8B" w14:textId="16363A17" w:rsidR="007A08DB" w:rsidRPr="00D65481" w:rsidRDefault="007A08DB" w:rsidP="007A08DB">
            <w:pPr>
              <w:spacing w:before="40" w:after="40"/>
              <w:jc w:val="center"/>
              <w:rPr>
                <w:sz w:val="18"/>
                <w:szCs w:val="18"/>
              </w:rPr>
            </w:pPr>
          </w:p>
        </w:tc>
        <w:tc>
          <w:tcPr>
            <w:tcW w:w="229" w:type="pct"/>
            <w:shd w:val="clear" w:color="auto" w:fill="FFFFFF" w:themeFill="background1"/>
          </w:tcPr>
          <w:p w14:paraId="3E357B0B"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24BE3A14"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30C6C604"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54A75C7F" w14:textId="537256B6"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33945432"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5C6ED6C2" w14:textId="77777777" w:rsidR="007A08DB" w:rsidRPr="00D65481" w:rsidRDefault="007A08DB" w:rsidP="007A08DB">
            <w:pPr>
              <w:spacing w:before="40" w:after="40"/>
              <w:jc w:val="center"/>
              <w:rPr>
                <w:sz w:val="18"/>
                <w:szCs w:val="18"/>
              </w:rPr>
            </w:pPr>
          </w:p>
        </w:tc>
      </w:tr>
      <w:tr w:rsidR="007A08DB" w:rsidRPr="00D65481" w14:paraId="0E066358" w14:textId="77777777" w:rsidTr="00B60335">
        <w:trPr>
          <w:trHeight w:val="20"/>
        </w:trPr>
        <w:tc>
          <w:tcPr>
            <w:tcW w:w="987" w:type="pct"/>
            <w:shd w:val="clear" w:color="auto" w:fill="FFFFFF" w:themeFill="background1"/>
          </w:tcPr>
          <w:p w14:paraId="43CA1250" w14:textId="1C95AFB0" w:rsidR="007A08DB" w:rsidRPr="00D65481" w:rsidRDefault="007A08DB" w:rsidP="007A08DB">
            <w:pPr>
              <w:spacing w:before="40" w:after="40"/>
              <w:rPr>
                <w:sz w:val="18"/>
                <w:szCs w:val="18"/>
              </w:rPr>
            </w:pPr>
            <w:r w:rsidRPr="00D65481">
              <w:rPr>
                <w:sz w:val="18"/>
                <w:szCs w:val="18"/>
              </w:rPr>
              <w:t>Lower Murray - Lock 9</w:t>
            </w:r>
          </w:p>
        </w:tc>
        <w:tc>
          <w:tcPr>
            <w:tcW w:w="437" w:type="pct"/>
            <w:shd w:val="clear" w:color="auto" w:fill="FFFFFF" w:themeFill="background1"/>
          </w:tcPr>
          <w:p w14:paraId="3A2D616D" w14:textId="072CFC51" w:rsidR="007A08DB" w:rsidRPr="00D65481" w:rsidRDefault="007A08DB" w:rsidP="007A08DB">
            <w:pPr>
              <w:spacing w:before="40" w:after="40"/>
              <w:jc w:val="center"/>
              <w:rPr>
                <w:sz w:val="18"/>
                <w:szCs w:val="18"/>
              </w:rPr>
            </w:pPr>
            <w:r w:rsidRPr="00D65481">
              <w:rPr>
                <w:sz w:val="18"/>
                <w:szCs w:val="18"/>
              </w:rPr>
              <w:t> 10050-01 </w:t>
            </w:r>
          </w:p>
        </w:tc>
        <w:tc>
          <w:tcPr>
            <w:tcW w:w="518" w:type="pct"/>
            <w:shd w:val="clear" w:color="auto" w:fill="FFFFFF" w:themeFill="background1"/>
          </w:tcPr>
          <w:p w14:paraId="79FF6EAE" w14:textId="4D4EE362" w:rsidR="007A08DB" w:rsidRPr="00D65481" w:rsidRDefault="007A08DB" w:rsidP="007A08DB">
            <w:pPr>
              <w:spacing w:before="40" w:after="40"/>
              <w:jc w:val="center"/>
              <w:rPr>
                <w:sz w:val="18"/>
                <w:szCs w:val="18"/>
              </w:rPr>
            </w:pPr>
            <w:r w:rsidRPr="00D65481">
              <w:rPr>
                <w:sz w:val="18"/>
                <w:szCs w:val="18"/>
              </w:rPr>
              <w:t>0</w:t>
            </w:r>
          </w:p>
        </w:tc>
        <w:tc>
          <w:tcPr>
            <w:tcW w:w="648" w:type="pct"/>
            <w:shd w:val="clear" w:color="auto" w:fill="FFFFFF" w:themeFill="background1"/>
          </w:tcPr>
          <w:p w14:paraId="5746127A" w14:textId="50F6C2AE" w:rsidR="007A08DB" w:rsidRPr="00D65481" w:rsidRDefault="007A08DB" w:rsidP="007A08DB">
            <w:pPr>
              <w:spacing w:before="40" w:after="40"/>
              <w:jc w:val="center"/>
              <w:rPr>
                <w:sz w:val="18"/>
                <w:szCs w:val="18"/>
              </w:rPr>
            </w:pPr>
            <w:r w:rsidRPr="00D65481">
              <w:rPr>
                <w:sz w:val="18"/>
                <w:szCs w:val="18"/>
              </w:rPr>
              <w:t>15/07/16 - 30/12/16</w:t>
            </w:r>
          </w:p>
        </w:tc>
        <w:tc>
          <w:tcPr>
            <w:tcW w:w="388" w:type="pct"/>
            <w:shd w:val="clear" w:color="auto" w:fill="FFFFFF" w:themeFill="background1"/>
          </w:tcPr>
          <w:p w14:paraId="363FC988" w14:textId="43FA54A0"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48233FDF" w14:textId="36AED73C" w:rsidR="007A08DB" w:rsidRPr="00D65481" w:rsidRDefault="007A08DB"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0B562335" w14:textId="1B793A7A" w:rsidR="007A08DB" w:rsidRPr="00D65481" w:rsidRDefault="007A08DB"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02916FE4" w14:textId="7656A398" w:rsidR="007A08DB" w:rsidRPr="00D65481" w:rsidRDefault="007A08DB" w:rsidP="007A08DB">
            <w:pPr>
              <w:spacing w:before="40" w:after="40"/>
              <w:jc w:val="center"/>
              <w:rPr>
                <w:sz w:val="18"/>
                <w:szCs w:val="18"/>
              </w:rPr>
            </w:pPr>
          </w:p>
        </w:tc>
        <w:tc>
          <w:tcPr>
            <w:tcW w:w="229" w:type="pct"/>
            <w:shd w:val="clear" w:color="auto" w:fill="FFFFFF" w:themeFill="background1"/>
          </w:tcPr>
          <w:p w14:paraId="207E23D2"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2230E64A"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48FF7BCD"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0C3D35ED" w14:textId="6A2474F2"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234A7F65"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7C06054D" w14:textId="77777777" w:rsidR="007A08DB" w:rsidRPr="00D65481" w:rsidRDefault="007A08DB" w:rsidP="007A08DB">
            <w:pPr>
              <w:spacing w:before="40" w:after="40"/>
              <w:jc w:val="center"/>
              <w:rPr>
                <w:sz w:val="18"/>
                <w:szCs w:val="18"/>
              </w:rPr>
            </w:pPr>
          </w:p>
        </w:tc>
      </w:tr>
      <w:tr w:rsidR="007A08DB" w:rsidRPr="00D65481" w14:paraId="1B709578" w14:textId="77777777" w:rsidTr="00B60335">
        <w:trPr>
          <w:trHeight w:val="20"/>
        </w:trPr>
        <w:tc>
          <w:tcPr>
            <w:tcW w:w="987" w:type="pct"/>
            <w:shd w:val="clear" w:color="auto" w:fill="FFFFFF" w:themeFill="background1"/>
          </w:tcPr>
          <w:p w14:paraId="261DF0ED" w14:textId="3581BBFE" w:rsidR="007A08DB" w:rsidRPr="00D65481" w:rsidRDefault="007A08DB" w:rsidP="007A08DB">
            <w:pPr>
              <w:spacing w:before="40" w:after="40"/>
              <w:rPr>
                <w:sz w:val="18"/>
                <w:szCs w:val="18"/>
              </w:rPr>
            </w:pPr>
            <w:r w:rsidRPr="00D65481">
              <w:rPr>
                <w:sz w:val="18"/>
                <w:szCs w:val="18"/>
              </w:rPr>
              <w:t>Lower Murray - Lock 9</w:t>
            </w:r>
          </w:p>
        </w:tc>
        <w:tc>
          <w:tcPr>
            <w:tcW w:w="437" w:type="pct"/>
            <w:shd w:val="clear" w:color="auto" w:fill="FFFFFF" w:themeFill="background1"/>
          </w:tcPr>
          <w:p w14:paraId="65B07249" w14:textId="63D8648C" w:rsidR="007A08DB" w:rsidRPr="00D65481" w:rsidRDefault="007A08DB" w:rsidP="007A08DB">
            <w:pPr>
              <w:spacing w:before="40" w:after="40"/>
              <w:jc w:val="center"/>
              <w:rPr>
                <w:sz w:val="18"/>
                <w:szCs w:val="18"/>
              </w:rPr>
            </w:pPr>
            <w:r w:rsidRPr="00D65481">
              <w:rPr>
                <w:sz w:val="18"/>
                <w:szCs w:val="18"/>
              </w:rPr>
              <w:t> 10050-01 </w:t>
            </w:r>
          </w:p>
        </w:tc>
        <w:tc>
          <w:tcPr>
            <w:tcW w:w="518" w:type="pct"/>
            <w:shd w:val="clear" w:color="auto" w:fill="FFFFFF" w:themeFill="background1"/>
          </w:tcPr>
          <w:p w14:paraId="3D1D5195" w14:textId="667604DC" w:rsidR="007A08DB" w:rsidRPr="00D65481" w:rsidRDefault="007A08DB" w:rsidP="007A08DB">
            <w:pPr>
              <w:spacing w:before="40" w:after="40"/>
              <w:jc w:val="center"/>
              <w:rPr>
                <w:sz w:val="18"/>
                <w:szCs w:val="18"/>
              </w:rPr>
            </w:pPr>
            <w:r w:rsidRPr="00D65481">
              <w:rPr>
                <w:sz w:val="18"/>
                <w:szCs w:val="18"/>
              </w:rPr>
              <w:t>0</w:t>
            </w:r>
          </w:p>
        </w:tc>
        <w:tc>
          <w:tcPr>
            <w:tcW w:w="648" w:type="pct"/>
            <w:shd w:val="clear" w:color="auto" w:fill="FFFFFF" w:themeFill="background1"/>
          </w:tcPr>
          <w:p w14:paraId="28CF8CA9" w14:textId="25976015" w:rsidR="007A08DB" w:rsidRPr="00D65481" w:rsidRDefault="007A08DB" w:rsidP="007A08DB">
            <w:pPr>
              <w:spacing w:before="40" w:after="40"/>
              <w:jc w:val="center"/>
              <w:rPr>
                <w:sz w:val="18"/>
                <w:szCs w:val="18"/>
              </w:rPr>
            </w:pPr>
            <w:r w:rsidRPr="00D65481">
              <w:rPr>
                <w:sz w:val="18"/>
                <w:szCs w:val="18"/>
              </w:rPr>
              <w:t>30/04/17 - 30/06/17</w:t>
            </w:r>
          </w:p>
        </w:tc>
        <w:tc>
          <w:tcPr>
            <w:tcW w:w="388" w:type="pct"/>
            <w:shd w:val="clear" w:color="auto" w:fill="FFFFFF" w:themeFill="background1"/>
          </w:tcPr>
          <w:p w14:paraId="3D53E678" w14:textId="4CA4F72F"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56BD507A" w14:textId="6C83E871" w:rsidR="007A08DB" w:rsidRPr="00D65481" w:rsidRDefault="007A08DB"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37C52BB7" w14:textId="14C524E0" w:rsidR="007A08DB" w:rsidRPr="00D65481" w:rsidRDefault="007A08DB"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222AEBB1" w14:textId="08E70637" w:rsidR="007A08DB" w:rsidRPr="00D65481" w:rsidRDefault="007A08DB" w:rsidP="007A08DB">
            <w:pPr>
              <w:spacing w:before="40" w:after="40"/>
              <w:jc w:val="center"/>
              <w:rPr>
                <w:sz w:val="18"/>
                <w:szCs w:val="18"/>
              </w:rPr>
            </w:pPr>
          </w:p>
        </w:tc>
        <w:tc>
          <w:tcPr>
            <w:tcW w:w="229" w:type="pct"/>
            <w:shd w:val="clear" w:color="auto" w:fill="FFFFFF" w:themeFill="background1"/>
          </w:tcPr>
          <w:p w14:paraId="63A0A177"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245F4CF7"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7718676F"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7E450701" w14:textId="13A7645F"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392AB0F8"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35D3DA75" w14:textId="77777777" w:rsidR="007A08DB" w:rsidRPr="00D65481" w:rsidRDefault="007A08DB" w:rsidP="007A08DB">
            <w:pPr>
              <w:spacing w:before="40" w:after="40"/>
              <w:jc w:val="center"/>
              <w:rPr>
                <w:sz w:val="18"/>
                <w:szCs w:val="18"/>
              </w:rPr>
            </w:pPr>
          </w:p>
        </w:tc>
      </w:tr>
      <w:tr w:rsidR="007A08DB" w:rsidRPr="00D65481" w14:paraId="5E7C8BC4" w14:textId="77777777" w:rsidTr="00B60335">
        <w:trPr>
          <w:trHeight w:val="20"/>
        </w:trPr>
        <w:tc>
          <w:tcPr>
            <w:tcW w:w="987" w:type="pct"/>
            <w:shd w:val="clear" w:color="auto" w:fill="FFFFFF" w:themeFill="background1"/>
          </w:tcPr>
          <w:p w14:paraId="4922E3B3" w14:textId="4D15DCEF" w:rsidR="007A08DB" w:rsidRPr="00D65481" w:rsidRDefault="007A08DB" w:rsidP="007A08DB">
            <w:pPr>
              <w:spacing w:before="40" w:after="40"/>
              <w:rPr>
                <w:sz w:val="18"/>
                <w:szCs w:val="18"/>
              </w:rPr>
            </w:pPr>
            <w:r w:rsidRPr="00D65481">
              <w:rPr>
                <w:sz w:val="18"/>
                <w:szCs w:val="18"/>
              </w:rPr>
              <w:t>Lower Murray - Lock 8</w:t>
            </w:r>
          </w:p>
        </w:tc>
        <w:tc>
          <w:tcPr>
            <w:tcW w:w="437" w:type="pct"/>
            <w:shd w:val="clear" w:color="auto" w:fill="FFFFFF" w:themeFill="background1"/>
          </w:tcPr>
          <w:p w14:paraId="5A863254" w14:textId="7F9646BE" w:rsidR="007A08DB" w:rsidRPr="00D65481" w:rsidRDefault="007A08DB" w:rsidP="007A08DB">
            <w:pPr>
              <w:spacing w:before="40" w:after="40"/>
              <w:jc w:val="center"/>
              <w:rPr>
                <w:sz w:val="18"/>
                <w:szCs w:val="18"/>
              </w:rPr>
            </w:pPr>
            <w:r w:rsidRPr="00D65481">
              <w:rPr>
                <w:sz w:val="18"/>
                <w:szCs w:val="18"/>
              </w:rPr>
              <w:t> 10050-01 </w:t>
            </w:r>
          </w:p>
        </w:tc>
        <w:tc>
          <w:tcPr>
            <w:tcW w:w="518" w:type="pct"/>
            <w:shd w:val="clear" w:color="auto" w:fill="FFFFFF" w:themeFill="background1"/>
          </w:tcPr>
          <w:p w14:paraId="6945945C" w14:textId="58A55917" w:rsidR="007A08DB" w:rsidRPr="00D65481" w:rsidRDefault="007A08DB" w:rsidP="007A08DB">
            <w:pPr>
              <w:spacing w:before="40" w:after="40"/>
              <w:jc w:val="center"/>
              <w:rPr>
                <w:sz w:val="18"/>
                <w:szCs w:val="18"/>
              </w:rPr>
            </w:pPr>
            <w:r w:rsidRPr="00D65481">
              <w:rPr>
                <w:sz w:val="18"/>
                <w:szCs w:val="18"/>
              </w:rPr>
              <w:t>0</w:t>
            </w:r>
          </w:p>
        </w:tc>
        <w:tc>
          <w:tcPr>
            <w:tcW w:w="648" w:type="pct"/>
            <w:shd w:val="clear" w:color="auto" w:fill="FFFFFF" w:themeFill="background1"/>
          </w:tcPr>
          <w:p w14:paraId="2D597114" w14:textId="3B4DDB6C" w:rsidR="007A08DB" w:rsidRPr="00D65481" w:rsidRDefault="007A08DB" w:rsidP="007A08DB">
            <w:pPr>
              <w:spacing w:before="40" w:after="40"/>
              <w:jc w:val="center"/>
              <w:rPr>
                <w:sz w:val="18"/>
                <w:szCs w:val="18"/>
              </w:rPr>
            </w:pPr>
            <w:r w:rsidRPr="00D65481">
              <w:rPr>
                <w:sz w:val="18"/>
                <w:szCs w:val="18"/>
              </w:rPr>
              <w:t>20/7/16 - 14/10/16</w:t>
            </w:r>
          </w:p>
        </w:tc>
        <w:tc>
          <w:tcPr>
            <w:tcW w:w="388" w:type="pct"/>
            <w:shd w:val="clear" w:color="auto" w:fill="FFFFFF" w:themeFill="background1"/>
          </w:tcPr>
          <w:p w14:paraId="5B53D612" w14:textId="2661E2D6"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3A484728" w14:textId="17C25F0A" w:rsidR="007A08DB" w:rsidRPr="00D65481" w:rsidRDefault="007A08DB"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01DEA27A" w14:textId="16C4C3E6" w:rsidR="007A08DB" w:rsidRPr="00D65481" w:rsidRDefault="007A08DB"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550BC6BC" w14:textId="1E3A50BE" w:rsidR="007A08DB" w:rsidRPr="00D65481" w:rsidRDefault="007A08DB"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3FD3FEC7"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42E1F907"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721B481F"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1BAAD183" w14:textId="159C0A0D"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033458FF"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0A46F047" w14:textId="77777777" w:rsidR="007A08DB" w:rsidRPr="00D65481" w:rsidRDefault="007A08DB" w:rsidP="007A08DB">
            <w:pPr>
              <w:spacing w:before="40" w:after="40"/>
              <w:jc w:val="center"/>
              <w:rPr>
                <w:sz w:val="18"/>
                <w:szCs w:val="18"/>
              </w:rPr>
            </w:pPr>
          </w:p>
        </w:tc>
      </w:tr>
      <w:tr w:rsidR="007A08DB" w:rsidRPr="00D65481" w14:paraId="797010FE" w14:textId="77777777" w:rsidTr="00B60335">
        <w:trPr>
          <w:trHeight w:val="20"/>
        </w:trPr>
        <w:tc>
          <w:tcPr>
            <w:tcW w:w="987" w:type="pct"/>
            <w:shd w:val="clear" w:color="auto" w:fill="FFFFFF" w:themeFill="background1"/>
          </w:tcPr>
          <w:p w14:paraId="6B0AC2F8" w14:textId="5AC9989C" w:rsidR="007A08DB" w:rsidRPr="00D65481" w:rsidRDefault="007A08DB" w:rsidP="007A08DB">
            <w:pPr>
              <w:spacing w:before="40" w:after="40"/>
              <w:rPr>
                <w:sz w:val="18"/>
                <w:szCs w:val="18"/>
              </w:rPr>
            </w:pPr>
            <w:r w:rsidRPr="00D65481">
              <w:rPr>
                <w:sz w:val="18"/>
                <w:szCs w:val="18"/>
              </w:rPr>
              <w:t>Lower Murray - Lock 8</w:t>
            </w:r>
          </w:p>
        </w:tc>
        <w:tc>
          <w:tcPr>
            <w:tcW w:w="437" w:type="pct"/>
            <w:shd w:val="clear" w:color="auto" w:fill="FFFFFF" w:themeFill="background1"/>
          </w:tcPr>
          <w:p w14:paraId="16E6A0C7" w14:textId="4324D8D7" w:rsidR="007A08DB" w:rsidRPr="00D65481" w:rsidRDefault="007A08DB" w:rsidP="007A08DB">
            <w:pPr>
              <w:spacing w:before="40" w:after="40"/>
              <w:jc w:val="center"/>
              <w:rPr>
                <w:sz w:val="18"/>
                <w:szCs w:val="18"/>
              </w:rPr>
            </w:pPr>
            <w:r w:rsidRPr="00D65481">
              <w:rPr>
                <w:sz w:val="18"/>
                <w:szCs w:val="18"/>
              </w:rPr>
              <w:t> 10050-01 </w:t>
            </w:r>
          </w:p>
        </w:tc>
        <w:tc>
          <w:tcPr>
            <w:tcW w:w="518" w:type="pct"/>
            <w:shd w:val="clear" w:color="auto" w:fill="FFFFFF" w:themeFill="background1"/>
          </w:tcPr>
          <w:p w14:paraId="28B2AF5C" w14:textId="5A57BA25" w:rsidR="007A08DB" w:rsidRPr="00D65481" w:rsidRDefault="007A08DB" w:rsidP="007A08DB">
            <w:pPr>
              <w:spacing w:before="40" w:after="40"/>
              <w:jc w:val="center"/>
              <w:rPr>
                <w:sz w:val="18"/>
                <w:szCs w:val="18"/>
              </w:rPr>
            </w:pPr>
            <w:r w:rsidRPr="00D65481">
              <w:rPr>
                <w:sz w:val="18"/>
                <w:szCs w:val="18"/>
              </w:rPr>
              <w:t>0</w:t>
            </w:r>
          </w:p>
        </w:tc>
        <w:tc>
          <w:tcPr>
            <w:tcW w:w="648" w:type="pct"/>
            <w:shd w:val="clear" w:color="auto" w:fill="FFFFFF" w:themeFill="background1"/>
          </w:tcPr>
          <w:p w14:paraId="69FE37AF" w14:textId="34E79740" w:rsidR="007A08DB" w:rsidRPr="00D65481" w:rsidRDefault="007A08DB" w:rsidP="007A08DB">
            <w:pPr>
              <w:spacing w:before="40" w:after="40"/>
              <w:jc w:val="center"/>
              <w:rPr>
                <w:sz w:val="18"/>
                <w:szCs w:val="18"/>
              </w:rPr>
            </w:pPr>
            <w:r w:rsidRPr="00D65481">
              <w:rPr>
                <w:sz w:val="18"/>
                <w:szCs w:val="18"/>
              </w:rPr>
              <w:t>26/01/17 - 23/05/17 12/06/17 - 30/06/17</w:t>
            </w:r>
          </w:p>
        </w:tc>
        <w:tc>
          <w:tcPr>
            <w:tcW w:w="388" w:type="pct"/>
            <w:shd w:val="clear" w:color="auto" w:fill="FFFFFF" w:themeFill="background1"/>
          </w:tcPr>
          <w:p w14:paraId="58AB178E" w14:textId="27E30FA2"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36B37A67" w14:textId="3E384F75" w:rsidR="007A08DB" w:rsidRPr="00D65481" w:rsidRDefault="007A08DB"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1E6B96C3" w14:textId="114D0B75" w:rsidR="007A08DB" w:rsidRPr="00D65481" w:rsidRDefault="007A08DB"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20838C69" w14:textId="52688EEC" w:rsidR="007A08DB" w:rsidRPr="00D65481" w:rsidRDefault="007A08DB" w:rsidP="007A08DB">
            <w:pPr>
              <w:spacing w:before="40" w:after="40"/>
              <w:jc w:val="center"/>
              <w:rPr>
                <w:sz w:val="18"/>
                <w:szCs w:val="18"/>
              </w:rPr>
            </w:pPr>
          </w:p>
        </w:tc>
        <w:tc>
          <w:tcPr>
            <w:tcW w:w="229" w:type="pct"/>
            <w:shd w:val="clear" w:color="auto" w:fill="FFFFFF" w:themeFill="background1"/>
          </w:tcPr>
          <w:p w14:paraId="71AE5C40"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491607B9"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6D332370"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5DE37AB8" w14:textId="53BD33B6" w:rsidR="007A08DB" w:rsidRPr="00D65481" w:rsidRDefault="007A08DB"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7AE7C892"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2906802D" w14:textId="77777777" w:rsidR="007A08DB" w:rsidRPr="00D65481" w:rsidRDefault="007A08DB" w:rsidP="007A08DB">
            <w:pPr>
              <w:spacing w:before="40" w:after="40"/>
              <w:jc w:val="center"/>
              <w:rPr>
                <w:sz w:val="18"/>
                <w:szCs w:val="18"/>
              </w:rPr>
            </w:pPr>
          </w:p>
        </w:tc>
      </w:tr>
      <w:tr w:rsidR="007A08DB" w:rsidRPr="00D65481" w14:paraId="3163ABAE" w14:textId="77777777" w:rsidTr="00B60335">
        <w:trPr>
          <w:trHeight w:val="20"/>
        </w:trPr>
        <w:tc>
          <w:tcPr>
            <w:tcW w:w="987" w:type="pct"/>
            <w:shd w:val="clear" w:color="auto" w:fill="FFFFFF" w:themeFill="background1"/>
          </w:tcPr>
          <w:p w14:paraId="5B48C786" w14:textId="02F08612" w:rsidR="007A08DB" w:rsidRPr="00D65481" w:rsidRDefault="007A08DB" w:rsidP="007A08DB">
            <w:pPr>
              <w:spacing w:before="40" w:after="40"/>
              <w:rPr>
                <w:sz w:val="18"/>
                <w:szCs w:val="18"/>
              </w:rPr>
            </w:pPr>
            <w:r w:rsidRPr="00D65481">
              <w:rPr>
                <w:sz w:val="18"/>
                <w:szCs w:val="18"/>
              </w:rPr>
              <w:t>Lower Murray - Lock 7</w:t>
            </w:r>
          </w:p>
        </w:tc>
        <w:tc>
          <w:tcPr>
            <w:tcW w:w="437" w:type="pct"/>
            <w:shd w:val="clear" w:color="auto" w:fill="FFFFFF" w:themeFill="background1"/>
          </w:tcPr>
          <w:p w14:paraId="121B4536" w14:textId="779F86A5" w:rsidR="007A08DB" w:rsidRPr="00D65481" w:rsidRDefault="007A08DB" w:rsidP="007A08DB">
            <w:pPr>
              <w:spacing w:before="40" w:after="40"/>
              <w:jc w:val="center"/>
              <w:rPr>
                <w:sz w:val="18"/>
                <w:szCs w:val="18"/>
              </w:rPr>
            </w:pPr>
            <w:r w:rsidRPr="00D65481">
              <w:rPr>
                <w:sz w:val="18"/>
                <w:szCs w:val="18"/>
              </w:rPr>
              <w:t> 10050-01 </w:t>
            </w:r>
          </w:p>
        </w:tc>
        <w:tc>
          <w:tcPr>
            <w:tcW w:w="518" w:type="pct"/>
            <w:shd w:val="clear" w:color="auto" w:fill="FFFFFF" w:themeFill="background1"/>
          </w:tcPr>
          <w:p w14:paraId="3B3AE0D0" w14:textId="728D01C5" w:rsidR="007A08DB" w:rsidRPr="00D65481" w:rsidRDefault="007A08DB" w:rsidP="007A08DB">
            <w:pPr>
              <w:spacing w:before="40" w:after="40"/>
              <w:jc w:val="center"/>
              <w:rPr>
                <w:sz w:val="18"/>
                <w:szCs w:val="18"/>
              </w:rPr>
            </w:pPr>
            <w:r w:rsidRPr="00D65481">
              <w:rPr>
                <w:sz w:val="18"/>
                <w:szCs w:val="18"/>
              </w:rPr>
              <w:t>0</w:t>
            </w:r>
          </w:p>
        </w:tc>
        <w:tc>
          <w:tcPr>
            <w:tcW w:w="648" w:type="pct"/>
            <w:shd w:val="clear" w:color="auto" w:fill="FFFFFF" w:themeFill="background1"/>
          </w:tcPr>
          <w:p w14:paraId="5CCF6E3E" w14:textId="3A5C97D7" w:rsidR="007A08DB" w:rsidRPr="00D65481" w:rsidRDefault="007A08DB" w:rsidP="007A08DB">
            <w:pPr>
              <w:spacing w:before="40" w:after="40"/>
              <w:jc w:val="center"/>
              <w:rPr>
                <w:sz w:val="18"/>
                <w:szCs w:val="18"/>
              </w:rPr>
            </w:pPr>
            <w:r w:rsidRPr="00D65481">
              <w:rPr>
                <w:sz w:val="18"/>
                <w:szCs w:val="18"/>
              </w:rPr>
              <w:t>01/08/16 - 01/01/17 01/02/17 01/03/17</w:t>
            </w:r>
          </w:p>
        </w:tc>
        <w:tc>
          <w:tcPr>
            <w:tcW w:w="388" w:type="pct"/>
            <w:shd w:val="clear" w:color="auto" w:fill="FFFFFF" w:themeFill="background1"/>
          </w:tcPr>
          <w:p w14:paraId="1CC522D5" w14:textId="1C849895"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51D604D8" w14:textId="2D36304C" w:rsidR="007A08DB" w:rsidRPr="00D65481" w:rsidRDefault="00705175"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1A84A68A" w14:textId="12E7AE33" w:rsidR="007A08DB" w:rsidRPr="00D65481" w:rsidRDefault="00705175"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6DF5CE54" w14:textId="5D12A528" w:rsidR="007A08DB" w:rsidRPr="00D65481" w:rsidRDefault="00705175"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09F95053"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3C8B3188"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42F7FCC8"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3EA95E59" w14:textId="2F56C613" w:rsidR="007A08DB" w:rsidRPr="00D65481" w:rsidRDefault="00705175"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02954012"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32C7ADCF" w14:textId="77777777" w:rsidR="007A08DB" w:rsidRPr="00D65481" w:rsidRDefault="007A08DB" w:rsidP="007A08DB">
            <w:pPr>
              <w:spacing w:before="40" w:after="40"/>
              <w:jc w:val="center"/>
              <w:rPr>
                <w:sz w:val="18"/>
                <w:szCs w:val="18"/>
              </w:rPr>
            </w:pPr>
          </w:p>
        </w:tc>
      </w:tr>
      <w:tr w:rsidR="007A08DB" w:rsidRPr="00D65481" w14:paraId="66E8A91E" w14:textId="77777777" w:rsidTr="00B60335">
        <w:trPr>
          <w:trHeight w:val="20"/>
        </w:trPr>
        <w:tc>
          <w:tcPr>
            <w:tcW w:w="987" w:type="pct"/>
            <w:shd w:val="clear" w:color="auto" w:fill="FFFFFF" w:themeFill="background1"/>
          </w:tcPr>
          <w:p w14:paraId="57BDF5A5" w14:textId="60541B82" w:rsidR="007A08DB" w:rsidRPr="00D65481" w:rsidRDefault="007A08DB" w:rsidP="007A08DB">
            <w:pPr>
              <w:spacing w:before="40" w:after="40"/>
              <w:rPr>
                <w:sz w:val="18"/>
                <w:szCs w:val="18"/>
              </w:rPr>
            </w:pPr>
            <w:r w:rsidRPr="00D65481">
              <w:rPr>
                <w:sz w:val="18"/>
                <w:szCs w:val="18"/>
              </w:rPr>
              <w:t>Lower Murray - Lock 7</w:t>
            </w:r>
          </w:p>
        </w:tc>
        <w:tc>
          <w:tcPr>
            <w:tcW w:w="437" w:type="pct"/>
            <w:shd w:val="clear" w:color="auto" w:fill="FFFFFF" w:themeFill="background1"/>
          </w:tcPr>
          <w:p w14:paraId="2D85A710" w14:textId="3DFD6047" w:rsidR="007A08DB" w:rsidRPr="00D65481" w:rsidRDefault="007A08DB" w:rsidP="007A08DB">
            <w:pPr>
              <w:spacing w:before="40" w:after="40"/>
              <w:jc w:val="center"/>
              <w:rPr>
                <w:sz w:val="18"/>
                <w:szCs w:val="18"/>
              </w:rPr>
            </w:pPr>
            <w:r w:rsidRPr="00D65481">
              <w:rPr>
                <w:sz w:val="18"/>
                <w:szCs w:val="18"/>
              </w:rPr>
              <w:t> 10050-01 </w:t>
            </w:r>
          </w:p>
        </w:tc>
        <w:tc>
          <w:tcPr>
            <w:tcW w:w="518" w:type="pct"/>
            <w:shd w:val="clear" w:color="auto" w:fill="FFFFFF" w:themeFill="background1"/>
          </w:tcPr>
          <w:p w14:paraId="7B66EEC5" w14:textId="2689C4B9" w:rsidR="007A08DB" w:rsidRPr="00D65481" w:rsidRDefault="007A08DB" w:rsidP="007A08DB">
            <w:pPr>
              <w:spacing w:before="40" w:after="40"/>
              <w:jc w:val="center"/>
              <w:rPr>
                <w:sz w:val="18"/>
                <w:szCs w:val="18"/>
              </w:rPr>
            </w:pPr>
            <w:r w:rsidRPr="00D65481">
              <w:rPr>
                <w:sz w:val="18"/>
                <w:szCs w:val="18"/>
              </w:rPr>
              <w:t>0</w:t>
            </w:r>
          </w:p>
        </w:tc>
        <w:tc>
          <w:tcPr>
            <w:tcW w:w="648" w:type="pct"/>
            <w:shd w:val="clear" w:color="auto" w:fill="FFFFFF" w:themeFill="background1"/>
          </w:tcPr>
          <w:p w14:paraId="36E2F33A" w14:textId="20614366" w:rsidR="007A08DB" w:rsidRPr="00D65481" w:rsidRDefault="007A08DB" w:rsidP="007A08DB">
            <w:pPr>
              <w:spacing w:before="40" w:after="40"/>
              <w:jc w:val="center"/>
              <w:rPr>
                <w:sz w:val="18"/>
                <w:szCs w:val="18"/>
              </w:rPr>
            </w:pPr>
            <w:r w:rsidRPr="00D65481">
              <w:rPr>
                <w:sz w:val="18"/>
                <w:szCs w:val="18"/>
              </w:rPr>
              <w:t>01/05/17 - 01/06/17</w:t>
            </w:r>
          </w:p>
        </w:tc>
        <w:tc>
          <w:tcPr>
            <w:tcW w:w="388" w:type="pct"/>
            <w:shd w:val="clear" w:color="auto" w:fill="FFFFFF" w:themeFill="background1"/>
          </w:tcPr>
          <w:p w14:paraId="3B99D50F" w14:textId="5BB65DE8"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178F63E3" w14:textId="6C609988" w:rsidR="007A08DB" w:rsidRPr="00D65481" w:rsidRDefault="00705175"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72F7C138" w14:textId="50EEEA05" w:rsidR="007A08DB" w:rsidRPr="00D65481" w:rsidRDefault="00705175"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25BC85AB" w14:textId="0B71C86E" w:rsidR="007A08DB" w:rsidRPr="00D65481" w:rsidRDefault="007A08DB" w:rsidP="007A08DB">
            <w:pPr>
              <w:spacing w:before="40" w:after="40"/>
              <w:jc w:val="center"/>
              <w:rPr>
                <w:sz w:val="18"/>
                <w:szCs w:val="18"/>
              </w:rPr>
            </w:pPr>
          </w:p>
        </w:tc>
        <w:tc>
          <w:tcPr>
            <w:tcW w:w="229" w:type="pct"/>
            <w:shd w:val="clear" w:color="auto" w:fill="FFFFFF" w:themeFill="background1"/>
          </w:tcPr>
          <w:p w14:paraId="4C60C291"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37151F86"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40673245"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52004BB2" w14:textId="2EF998E0" w:rsidR="007A08DB" w:rsidRPr="00D65481" w:rsidRDefault="00705175"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7064C234"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647B3D39" w14:textId="77777777" w:rsidR="007A08DB" w:rsidRPr="00D65481" w:rsidRDefault="007A08DB" w:rsidP="007A08DB">
            <w:pPr>
              <w:spacing w:before="40" w:after="40"/>
              <w:jc w:val="center"/>
              <w:rPr>
                <w:sz w:val="18"/>
                <w:szCs w:val="18"/>
              </w:rPr>
            </w:pPr>
          </w:p>
        </w:tc>
      </w:tr>
      <w:tr w:rsidR="007A08DB" w:rsidRPr="00D65481" w14:paraId="107324C3" w14:textId="77777777" w:rsidTr="00B60335">
        <w:trPr>
          <w:trHeight w:val="20"/>
        </w:trPr>
        <w:tc>
          <w:tcPr>
            <w:tcW w:w="987" w:type="pct"/>
            <w:shd w:val="clear" w:color="auto" w:fill="FFFFFF" w:themeFill="background1"/>
          </w:tcPr>
          <w:p w14:paraId="06ACD5F1" w14:textId="15B02233" w:rsidR="007A08DB" w:rsidRPr="00D65481" w:rsidRDefault="007A08DB" w:rsidP="007A08DB">
            <w:pPr>
              <w:spacing w:before="40" w:after="40"/>
              <w:rPr>
                <w:sz w:val="18"/>
                <w:szCs w:val="18"/>
              </w:rPr>
            </w:pPr>
            <w:r w:rsidRPr="00D65481">
              <w:rPr>
                <w:sz w:val="18"/>
                <w:szCs w:val="18"/>
              </w:rPr>
              <w:t>Lower Murray - Lock 5</w:t>
            </w:r>
          </w:p>
        </w:tc>
        <w:tc>
          <w:tcPr>
            <w:tcW w:w="437" w:type="pct"/>
            <w:shd w:val="clear" w:color="auto" w:fill="FFFFFF" w:themeFill="background1"/>
          </w:tcPr>
          <w:p w14:paraId="2F984390" w14:textId="3C6352D8" w:rsidR="007A08DB" w:rsidRPr="00D65481" w:rsidRDefault="007A08DB" w:rsidP="007A08DB">
            <w:pPr>
              <w:spacing w:before="40" w:after="40"/>
              <w:jc w:val="center"/>
              <w:rPr>
                <w:sz w:val="18"/>
                <w:szCs w:val="18"/>
              </w:rPr>
            </w:pPr>
            <w:r w:rsidRPr="00D65481">
              <w:rPr>
                <w:sz w:val="18"/>
                <w:szCs w:val="18"/>
              </w:rPr>
              <w:t> 10050-02 </w:t>
            </w:r>
          </w:p>
        </w:tc>
        <w:tc>
          <w:tcPr>
            <w:tcW w:w="518" w:type="pct"/>
            <w:shd w:val="clear" w:color="auto" w:fill="FFFFFF" w:themeFill="background1"/>
          </w:tcPr>
          <w:p w14:paraId="7F64A9F3" w14:textId="0E4CC540" w:rsidR="007A08DB" w:rsidRPr="00D65481" w:rsidRDefault="007A08DB" w:rsidP="007A08DB">
            <w:pPr>
              <w:spacing w:before="40" w:after="40"/>
              <w:jc w:val="center"/>
              <w:rPr>
                <w:sz w:val="18"/>
                <w:szCs w:val="18"/>
              </w:rPr>
            </w:pPr>
            <w:r w:rsidRPr="00D65481">
              <w:rPr>
                <w:sz w:val="18"/>
                <w:szCs w:val="18"/>
              </w:rPr>
              <w:t>0</w:t>
            </w:r>
          </w:p>
        </w:tc>
        <w:tc>
          <w:tcPr>
            <w:tcW w:w="648" w:type="pct"/>
            <w:shd w:val="clear" w:color="auto" w:fill="FFFFFF" w:themeFill="background1"/>
          </w:tcPr>
          <w:p w14:paraId="53D8C9C9" w14:textId="4E636B6F" w:rsidR="007A08DB" w:rsidRPr="00D65481" w:rsidRDefault="007A08DB" w:rsidP="007A08DB">
            <w:pPr>
              <w:spacing w:before="40" w:after="40"/>
              <w:jc w:val="center"/>
              <w:rPr>
                <w:sz w:val="18"/>
                <w:szCs w:val="18"/>
              </w:rPr>
            </w:pPr>
            <w:r w:rsidRPr="00D65481">
              <w:rPr>
                <w:sz w:val="18"/>
                <w:szCs w:val="18"/>
              </w:rPr>
              <w:t>01/07/16 - 01/10/16</w:t>
            </w:r>
          </w:p>
        </w:tc>
        <w:tc>
          <w:tcPr>
            <w:tcW w:w="388" w:type="pct"/>
            <w:shd w:val="clear" w:color="auto" w:fill="FFFFFF" w:themeFill="background1"/>
          </w:tcPr>
          <w:p w14:paraId="3EC1FD42" w14:textId="194FEC65"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331DB3A1" w14:textId="79B6BB98" w:rsidR="007A08DB" w:rsidRPr="00D65481" w:rsidRDefault="00705175"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1580FB7C" w14:textId="7894A624" w:rsidR="007A08DB" w:rsidRPr="00D65481" w:rsidRDefault="00705175"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103C8F47" w14:textId="7247B49F" w:rsidR="007A08DB" w:rsidRPr="00D65481" w:rsidRDefault="00705175"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7E51585A"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11B7726E"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45AD91A5"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2EB93CD0" w14:textId="386A9846" w:rsidR="007A08DB" w:rsidRPr="00D65481" w:rsidRDefault="00705175"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135EB12F"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32C025B3" w14:textId="77777777" w:rsidR="007A08DB" w:rsidRPr="00D65481" w:rsidRDefault="007A08DB" w:rsidP="007A08DB">
            <w:pPr>
              <w:spacing w:before="40" w:after="40"/>
              <w:jc w:val="center"/>
              <w:rPr>
                <w:sz w:val="18"/>
                <w:szCs w:val="18"/>
              </w:rPr>
            </w:pPr>
          </w:p>
        </w:tc>
      </w:tr>
      <w:tr w:rsidR="00705175" w:rsidRPr="00D65481" w14:paraId="08DA0C5A" w14:textId="77777777" w:rsidTr="00B60335">
        <w:trPr>
          <w:trHeight w:val="20"/>
        </w:trPr>
        <w:tc>
          <w:tcPr>
            <w:tcW w:w="987" w:type="pct"/>
            <w:shd w:val="clear" w:color="auto" w:fill="FFFFFF" w:themeFill="background1"/>
          </w:tcPr>
          <w:p w14:paraId="2C56136C" w14:textId="211CAC16" w:rsidR="00705175" w:rsidRPr="00D65481" w:rsidRDefault="00705175" w:rsidP="00705175">
            <w:pPr>
              <w:spacing w:before="40" w:after="40"/>
              <w:rPr>
                <w:sz w:val="18"/>
                <w:szCs w:val="18"/>
              </w:rPr>
            </w:pPr>
            <w:r w:rsidRPr="00D65481">
              <w:rPr>
                <w:sz w:val="18"/>
                <w:szCs w:val="18"/>
              </w:rPr>
              <w:t>Lower Murray - Lock 2</w:t>
            </w:r>
          </w:p>
        </w:tc>
        <w:tc>
          <w:tcPr>
            <w:tcW w:w="437" w:type="pct"/>
            <w:shd w:val="clear" w:color="auto" w:fill="FFFFFF" w:themeFill="background1"/>
          </w:tcPr>
          <w:p w14:paraId="7D33F41E" w14:textId="496DF425" w:rsidR="00705175" w:rsidRPr="00D65481" w:rsidRDefault="00705175" w:rsidP="00705175">
            <w:pPr>
              <w:spacing w:before="40" w:after="40"/>
              <w:jc w:val="center"/>
              <w:rPr>
                <w:sz w:val="18"/>
                <w:szCs w:val="18"/>
              </w:rPr>
            </w:pPr>
            <w:r w:rsidRPr="00D65481">
              <w:rPr>
                <w:sz w:val="18"/>
                <w:szCs w:val="18"/>
              </w:rPr>
              <w:t> 10050-02 </w:t>
            </w:r>
          </w:p>
        </w:tc>
        <w:tc>
          <w:tcPr>
            <w:tcW w:w="518" w:type="pct"/>
            <w:shd w:val="clear" w:color="auto" w:fill="FFFFFF" w:themeFill="background1"/>
          </w:tcPr>
          <w:p w14:paraId="4D291397" w14:textId="3237EC23" w:rsidR="00705175" w:rsidRPr="00D65481" w:rsidRDefault="00705175" w:rsidP="00705175">
            <w:pPr>
              <w:spacing w:before="40" w:after="40"/>
              <w:jc w:val="center"/>
              <w:rPr>
                <w:sz w:val="18"/>
                <w:szCs w:val="18"/>
              </w:rPr>
            </w:pPr>
            <w:r w:rsidRPr="00D65481">
              <w:rPr>
                <w:sz w:val="18"/>
                <w:szCs w:val="18"/>
              </w:rPr>
              <w:t>0</w:t>
            </w:r>
          </w:p>
        </w:tc>
        <w:tc>
          <w:tcPr>
            <w:tcW w:w="648" w:type="pct"/>
            <w:shd w:val="clear" w:color="auto" w:fill="FFFFFF" w:themeFill="background1"/>
          </w:tcPr>
          <w:p w14:paraId="3BE168E3" w14:textId="571D50D2" w:rsidR="00705175" w:rsidRPr="00D65481" w:rsidRDefault="00705175" w:rsidP="00705175">
            <w:pPr>
              <w:spacing w:before="40" w:after="40"/>
              <w:jc w:val="center"/>
              <w:rPr>
                <w:sz w:val="18"/>
                <w:szCs w:val="18"/>
              </w:rPr>
            </w:pPr>
            <w:r w:rsidRPr="00D65481">
              <w:rPr>
                <w:sz w:val="18"/>
                <w:szCs w:val="18"/>
              </w:rPr>
              <w:t>01/07/16 - 01/10/16</w:t>
            </w:r>
          </w:p>
        </w:tc>
        <w:tc>
          <w:tcPr>
            <w:tcW w:w="388" w:type="pct"/>
            <w:shd w:val="clear" w:color="auto" w:fill="FFFFFF" w:themeFill="background1"/>
          </w:tcPr>
          <w:p w14:paraId="5181AEEB" w14:textId="0DE72B27" w:rsidR="00705175" w:rsidRPr="00D65481" w:rsidRDefault="00705175" w:rsidP="00705175">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77206122" w14:textId="0EE95A7A" w:rsidR="00705175" w:rsidRPr="00D65481" w:rsidRDefault="00705175" w:rsidP="00705175">
            <w:pPr>
              <w:spacing w:before="40" w:after="40"/>
              <w:jc w:val="center"/>
              <w:rPr>
                <w:sz w:val="18"/>
                <w:szCs w:val="18"/>
              </w:rPr>
            </w:pPr>
            <w:r w:rsidRPr="00D65481">
              <w:rPr>
                <w:sz w:val="18"/>
                <w:szCs w:val="18"/>
              </w:rPr>
              <w:t>S</w:t>
            </w:r>
          </w:p>
        </w:tc>
        <w:tc>
          <w:tcPr>
            <w:tcW w:w="217" w:type="pct"/>
            <w:shd w:val="clear" w:color="auto" w:fill="FFFFFF" w:themeFill="background1"/>
          </w:tcPr>
          <w:p w14:paraId="303B478B" w14:textId="2940AE8C" w:rsidR="00705175" w:rsidRPr="00D65481" w:rsidRDefault="00705175" w:rsidP="00705175">
            <w:pPr>
              <w:spacing w:before="40" w:after="40"/>
              <w:jc w:val="center"/>
              <w:rPr>
                <w:sz w:val="18"/>
                <w:szCs w:val="18"/>
              </w:rPr>
            </w:pPr>
            <w:r w:rsidRPr="00D65481">
              <w:rPr>
                <w:sz w:val="18"/>
                <w:szCs w:val="18"/>
              </w:rPr>
              <w:t>P</w:t>
            </w:r>
          </w:p>
        </w:tc>
        <w:tc>
          <w:tcPr>
            <w:tcW w:w="231" w:type="pct"/>
            <w:shd w:val="clear" w:color="auto" w:fill="FFFFFF" w:themeFill="background1"/>
          </w:tcPr>
          <w:p w14:paraId="6D347270" w14:textId="3174FB7D" w:rsidR="00705175" w:rsidRPr="00D65481" w:rsidRDefault="00705175" w:rsidP="00705175">
            <w:pPr>
              <w:spacing w:before="40" w:after="40"/>
              <w:jc w:val="center"/>
              <w:rPr>
                <w:sz w:val="18"/>
                <w:szCs w:val="18"/>
              </w:rPr>
            </w:pPr>
            <w:r w:rsidRPr="00D65481">
              <w:rPr>
                <w:sz w:val="18"/>
                <w:szCs w:val="18"/>
              </w:rPr>
              <w:t>S</w:t>
            </w:r>
          </w:p>
        </w:tc>
        <w:tc>
          <w:tcPr>
            <w:tcW w:w="229" w:type="pct"/>
            <w:shd w:val="clear" w:color="auto" w:fill="FFFFFF" w:themeFill="background1"/>
          </w:tcPr>
          <w:p w14:paraId="101735D1" w14:textId="77777777" w:rsidR="00705175" w:rsidRPr="00D65481" w:rsidRDefault="00705175" w:rsidP="00705175">
            <w:pPr>
              <w:spacing w:before="40" w:after="40"/>
              <w:jc w:val="center"/>
              <w:rPr>
                <w:sz w:val="18"/>
                <w:szCs w:val="18"/>
              </w:rPr>
            </w:pPr>
          </w:p>
        </w:tc>
        <w:tc>
          <w:tcPr>
            <w:tcW w:w="281" w:type="pct"/>
            <w:shd w:val="clear" w:color="auto" w:fill="FFFFFF" w:themeFill="background1"/>
          </w:tcPr>
          <w:p w14:paraId="6578419B" w14:textId="77777777" w:rsidR="00705175" w:rsidRPr="00D65481" w:rsidRDefault="00705175" w:rsidP="00705175">
            <w:pPr>
              <w:spacing w:before="40" w:after="40"/>
              <w:jc w:val="center"/>
              <w:rPr>
                <w:sz w:val="18"/>
                <w:szCs w:val="18"/>
              </w:rPr>
            </w:pPr>
          </w:p>
        </w:tc>
        <w:tc>
          <w:tcPr>
            <w:tcW w:w="204" w:type="pct"/>
            <w:shd w:val="clear" w:color="auto" w:fill="FFFFFF" w:themeFill="background1"/>
          </w:tcPr>
          <w:p w14:paraId="5179B75E" w14:textId="77777777" w:rsidR="00705175" w:rsidRPr="00D65481" w:rsidRDefault="00705175" w:rsidP="00705175">
            <w:pPr>
              <w:spacing w:before="40" w:after="40"/>
              <w:jc w:val="center"/>
              <w:rPr>
                <w:sz w:val="18"/>
                <w:szCs w:val="18"/>
              </w:rPr>
            </w:pPr>
          </w:p>
        </w:tc>
        <w:tc>
          <w:tcPr>
            <w:tcW w:w="255" w:type="pct"/>
            <w:shd w:val="clear" w:color="auto" w:fill="FFFFFF" w:themeFill="background1"/>
          </w:tcPr>
          <w:p w14:paraId="457C65BE" w14:textId="6FE0C0F3" w:rsidR="00705175" w:rsidRPr="00D65481" w:rsidRDefault="00705175" w:rsidP="00705175">
            <w:pPr>
              <w:spacing w:before="40" w:after="40"/>
              <w:jc w:val="center"/>
              <w:rPr>
                <w:sz w:val="18"/>
                <w:szCs w:val="18"/>
              </w:rPr>
            </w:pPr>
            <w:r w:rsidRPr="00D65481">
              <w:rPr>
                <w:sz w:val="18"/>
                <w:szCs w:val="18"/>
              </w:rPr>
              <w:t>S</w:t>
            </w:r>
          </w:p>
        </w:tc>
        <w:tc>
          <w:tcPr>
            <w:tcW w:w="204" w:type="pct"/>
            <w:shd w:val="clear" w:color="auto" w:fill="FFFFFF" w:themeFill="background1"/>
          </w:tcPr>
          <w:p w14:paraId="505806A2" w14:textId="77777777" w:rsidR="00705175" w:rsidRPr="00D65481" w:rsidRDefault="00705175" w:rsidP="00705175">
            <w:pPr>
              <w:spacing w:before="40" w:after="40"/>
              <w:jc w:val="center"/>
              <w:rPr>
                <w:sz w:val="18"/>
                <w:szCs w:val="18"/>
              </w:rPr>
            </w:pPr>
          </w:p>
        </w:tc>
        <w:tc>
          <w:tcPr>
            <w:tcW w:w="205" w:type="pct"/>
            <w:shd w:val="clear" w:color="auto" w:fill="FFFFFF" w:themeFill="background1"/>
          </w:tcPr>
          <w:p w14:paraId="5C03622C" w14:textId="77777777" w:rsidR="00705175" w:rsidRPr="00D65481" w:rsidRDefault="00705175" w:rsidP="00705175">
            <w:pPr>
              <w:spacing w:before="40" w:after="40"/>
              <w:jc w:val="center"/>
              <w:rPr>
                <w:sz w:val="18"/>
                <w:szCs w:val="18"/>
              </w:rPr>
            </w:pPr>
          </w:p>
        </w:tc>
      </w:tr>
      <w:tr w:rsidR="007A08DB" w:rsidRPr="00D65481" w14:paraId="5AC28C18" w14:textId="77777777" w:rsidTr="00B60335">
        <w:trPr>
          <w:trHeight w:val="20"/>
        </w:trPr>
        <w:tc>
          <w:tcPr>
            <w:tcW w:w="987" w:type="pct"/>
            <w:shd w:val="clear" w:color="auto" w:fill="FFFFFF" w:themeFill="background1"/>
          </w:tcPr>
          <w:p w14:paraId="30188E6C" w14:textId="64028C40" w:rsidR="007A08DB" w:rsidRPr="00D65481" w:rsidRDefault="007A08DB" w:rsidP="007A08DB">
            <w:pPr>
              <w:spacing w:before="40" w:after="40"/>
              <w:rPr>
                <w:sz w:val="18"/>
                <w:szCs w:val="18"/>
              </w:rPr>
            </w:pPr>
            <w:r w:rsidRPr="00D65481">
              <w:rPr>
                <w:sz w:val="18"/>
                <w:szCs w:val="18"/>
              </w:rPr>
              <w:t>Murrumbidgee - Murrumbidgee River</w:t>
            </w:r>
          </w:p>
        </w:tc>
        <w:tc>
          <w:tcPr>
            <w:tcW w:w="437" w:type="pct"/>
            <w:shd w:val="clear" w:color="auto" w:fill="FFFFFF" w:themeFill="background1"/>
          </w:tcPr>
          <w:p w14:paraId="391C81C7" w14:textId="1A3C1AD1" w:rsidR="007A08DB" w:rsidRPr="00D65481" w:rsidRDefault="007A08DB" w:rsidP="007A08DB">
            <w:pPr>
              <w:spacing w:before="40" w:after="40"/>
              <w:jc w:val="center"/>
              <w:rPr>
                <w:sz w:val="18"/>
                <w:szCs w:val="18"/>
              </w:rPr>
            </w:pPr>
            <w:r w:rsidRPr="00D65481">
              <w:rPr>
                <w:sz w:val="18"/>
                <w:szCs w:val="18"/>
              </w:rPr>
              <w:t>10052-02 </w:t>
            </w:r>
          </w:p>
        </w:tc>
        <w:tc>
          <w:tcPr>
            <w:tcW w:w="518" w:type="pct"/>
            <w:shd w:val="clear" w:color="auto" w:fill="FFFFFF" w:themeFill="background1"/>
          </w:tcPr>
          <w:p w14:paraId="15AB8025" w14:textId="266AC3EC" w:rsidR="007A08DB" w:rsidRPr="00D65481" w:rsidRDefault="007A08DB" w:rsidP="007A08DB">
            <w:pPr>
              <w:spacing w:before="40" w:after="40"/>
              <w:jc w:val="center"/>
              <w:rPr>
                <w:sz w:val="18"/>
                <w:szCs w:val="18"/>
              </w:rPr>
            </w:pPr>
            <w:r w:rsidRPr="00D65481">
              <w:rPr>
                <w:sz w:val="18"/>
                <w:szCs w:val="18"/>
              </w:rPr>
              <w:t>150978</w:t>
            </w:r>
          </w:p>
        </w:tc>
        <w:tc>
          <w:tcPr>
            <w:tcW w:w="648" w:type="pct"/>
            <w:shd w:val="clear" w:color="auto" w:fill="FFFFFF" w:themeFill="background1"/>
          </w:tcPr>
          <w:p w14:paraId="6F5FBE8A" w14:textId="1AB27DC7" w:rsidR="007A08DB" w:rsidRPr="00D65481" w:rsidRDefault="007A08DB" w:rsidP="007A08DB">
            <w:pPr>
              <w:spacing w:before="40" w:after="40"/>
              <w:jc w:val="center"/>
              <w:rPr>
                <w:sz w:val="18"/>
                <w:szCs w:val="18"/>
              </w:rPr>
            </w:pPr>
            <w:r w:rsidRPr="00D65481">
              <w:rPr>
                <w:sz w:val="18"/>
                <w:szCs w:val="18"/>
              </w:rPr>
              <w:t>28/10/16 - 05/01/17</w:t>
            </w:r>
          </w:p>
        </w:tc>
        <w:tc>
          <w:tcPr>
            <w:tcW w:w="388" w:type="pct"/>
            <w:shd w:val="clear" w:color="auto" w:fill="FFFFFF" w:themeFill="background1"/>
          </w:tcPr>
          <w:p w14:paraId="471DAFB1" w14:textId="5F6163F8" w:rsidR="007A08DB" w:rsidRPr="00D65481" w:rsidRDefault="007A08DB" w:rsidP="007A08DB">
            <w:pPr>
              <w:spacing w:before="40" w:after="40"/>
              <w:jc w:val="center"/>
              <w:rPr>
                <w:sz w:val="18"/>
                <w:szCs w:val="18"/>
              </w:rPr>
            </w:pPr>
            <w:r w:rsidRPr="00D65481">
              <w:rPr>
                <w:rFonts w:ascii="Calibri" w:hAnsi="Calibri" w:cs="Calibri"/>
                <w:sz w:val="18"/>
                <w:szCs w:val="18"/>
              </w:rPr>
              <w:t xml:space="preserve"> Fresh, bankfull</w:t>
            </w:r>
          </w:p>
        </w:tc>
        <w:tc>
          <w:tcPr>
            <w:tcW w:w="195" w:type="pct"/>
            <w:shd w:val="clear" w:color="auto" w:fill="FFFFFF" w:themeFill="background1"/>
          </w:tcPr>
          <w:p w14:paraId="58E9E102" w14:textId="1C57229D" w:rsidR="007A08DB" w:rsidRPr="00D65481" w:rsidRDefault="00705175"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1F69DD0D" w14:textId="16FF1EFF" w:rsidR="007A08DB" w:rsidRPr="00D65481" w:rsidRDefault="007A08DB" w:rsidP="007A08DB">
            <w:pPr>
              <w:spacing w:before="40" w:after="40"/>
              <w:jc w:val="center"/>
              <w:rPr>
                <w:sz w:val="18"/>
                <w:szCs w:val="18"/>
              </w:rPr>
            </w:pPr>
          </w:p>
        </w:tc>
        <w:tc>
          <w:tcPr>
            <w:tcW w:w="231" w:type="pct"/>
            <w:shd w:val="clear" w:color="auto" w:fill="FFFFFF" w:themeFill="background1"/>
          </w:tcPr>
          <w:p w14:paraId="3B51EE99" w14:textId="57E212FB" w:rsidR="007A08DB" w:rsidRPr="00D65481" w:rsidRDefault="007A08DB" w:rsidP="007A08DB">
            <w:pPr>
              <w:spacing w:before="40" w:after="40"/>
              <w:jc w:val="center"/>
              <w:rPr>
                <w:sz w:val="18"/>
                <w:szCs w:val="18"/>
              </w:rPr>
            </w:pPr>
          </w:p>
        </w:tc>
        <w:tc>
          <w:tcPr>
            <w:tcW w:w="229" w:type="pct"/>
            <w:shd w:val="clear" w:color="auto" w:fill="FFFFFF" w:themeFill="background1"/>
          </w:tcPr>
          <w:p w14:paraId="513B4A3C"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6A9BB3CA"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724D3DF9"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184F6163" w14:textId="55D7B015" w:rsidR="007A08DB" w:rsidRPr="00D65481" w:rsidRDefault="00705175" w:rsidP="007A08DB">
            <w:pPr>
              <w:spacing w:before="40" w:after="40"/>
              <w:jc w:val="center"/>
              <w:rPr>
                <w:sz w:val="18"/>
                <w:szCs w:val="18"/>
              </w:rPr>
            </w:pPr>
            <w:r w:rsidRPr="00D65481">
              <w:rPr>
                <w:sz w:val="18"/>
                <w:szCs w:val="18"/>
              </w:rPr>
              <w:t>P</w:t>
            </w:r>
          </w:p>
        </w:tc>
        <w:tc>
          <w:tcPr>
            <w:tcW w:w="204" w:type="pct"/>
            <w:shd w:val="clear" w:color="auto" w:fill="FFFFFF" w:themeFill="background1"/>
          </w:tcPr>
          <w:p w14:paraId="3857C40B"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1A08B2DD" w14:textId="4E8B07AB" w:rsidR="007A08DB" w:rsidRPr="00D65481" w:rsidRDefault="00705175" w:rsidP="007A08DB">
            <w:pPr>
              <w:spacing w:before="40" w:after="40"/>
              <w:jc w:val="center"/>
              <w:rPr>
                <w:sz w:val="18"/>
                <w:szCs w:val="18"/>
              </w:rPr>
            </w:pPr>
            <w:r w:rsidRPr="00D65481">
              <w:rPr>
                <w:sz w:val="18"/>
                <w:szCs w:val="18"/>
              </w:rPr>
              <w:t>P</w:t>
            </w:r>
          </w:p>
        </w:tc>
      </w:tr>
      <w:tr w:rsidR="007A08DB" w:rsidRPr="00D65481" w14:paraId="04A98037" w14:textId="77777777" w:rsidTr="00B60335">
        <w:trPr>
          <w:trHeight w:val="20"/>
        </w:trPr>
        <w:tc>
          <w:tcPr>
            <w:tcW w:w="987" w:type="pct"/>
            <w:shd w:val="clear" w:color="auto" w:fill="FFFFFF" w:themeFill="background1"/>
          </w:tcPr>
          <w:p w14:paraId="74855D51" w14:textId="50CB5F4C" w:rsidR="007A08DB" w:rsidRPr="00D65481" w:rsidRDefault="007A08DB" w:rsidP="007A08DB">
            <w:pPr>
              <w:spacing w:before="40" w:after="40"/>
              <w:rPr>
                <w:sz w:val="18"/>
                <w:szCs w:val="18"/>
              </w:rPr>
            </w:pPr>
            <w:r w:rsidRPr="00D65481">
              <w:rPr>
                <w:sz w:val="18"/>
                <w:szCs w:val="18"/>
              </w:rPr>
              <w:t>Murrumbidgee - Yanco-Billabong- Forest Creek system: Wanganella Swamp</w:t>
            </w:r>
          </w:p>
        </w:tc>
        <w:tc>
          <w:tcPr>
            <w:tcW w:w="437" w:type="pct"/>
            <w:shd w:val="clear" w:color="auto" w:fill="FFFFFF" w:themeFill="background1"/>
          </w:tcPr>
          <w:p w14:paraId="3B59DC25" w14:textId="0EDD8292" w:rsidR="007A08DB" w:rsidRPr="00D65481" w:rsidRDefault="007A08DB" w:rsidP="007A08DB">
            <w:pPr>
              <w:spacing w:before="40" w:after="40"/>
              <w:jc w:val="center"/>
              <w:rPr>
                <w:sz w:val="18"/>
                <w:szCs w:val="18"/>
              </w:rPr>
            </w:pPr>
            <w:r w:rsidRPr="00D65481">
              <w:rPr>
                <w:sz w:val="18"/>
                <w:szCs w:val="18"/>
              </w:rPr>
              <w:t>10052-03 </w:t>
            </w:r>
          </w:p>
        </w:tc>
        <w:tc>
          <w:tcPr>
            <w:tcW w:w="518" w:type="pct"/>
            <w:shd w:val="clear" w:color="auto" w:fill="FFFFFF" w:themeFill="background1"/>
          </w:tcPr>
          <w:p w14:paraId="015F4AB1" w14:textId="68EAF9F7" w:rsidR="007A08DB" w:rsidRPr="00D65481" w:rsidRDefault="007A08DB" w:rsidP="007A08DB">
            <w:pPr>
              <w:spacing w:before="40" w:after="40"/>
              <w:jc w:val="center"/>
              <w:rPr>
                <w:sz w:val="18"/>
                <w:szCs w:val="18"/>
              </w:rPr>
            </w:pPr>
            <w:r w:rsidRPr="00D65481">
              <w:rPr>
                <w:sz w:val="18"/>
                <w:szCs w:val="18"/>
              </w:rPr>
              <w:t>5000</w:t>
            </w:r>
          </w:p>
        </w:tc>
        <w:tc>
          <w:tcPr>
            <w:tcW w:w="648" w:type="pct"/>
            <w:shd w:val="clear" w:color="auto" w:fill="FFFFFF" w:themeFill="background1"/>
          </w:tcPr>
          <w:p w14:paraId="3FC11436" w14:textId="4C900DF0" w:rsidR="007A08DB" w:rsidRPr="00D65481" w:rsidRDefault="007A08DB" w:rsidP="007A08DB">
            <w:pPr>
              <w:spacing w:before="40" w:after="40"/>
              <w:jc w:val="center"/>
              <w:rPr>
                <w:sz w:val="18"/>
                <w:szCs w:val="18"/>
              </w:rPr>
            </w:pPr>
            <w:r w:rsidRPr="00D65481">
              <w:rPr>
                <w:sz w:val="18"/>
                <w:szCs w:val="18"/>
              </w:rPr>
              <w:t>19/11/16 - 04/01/17</w:t>
            </w:r>
          </w:p>
        </w:tc>
        <w:tc>
          <w:tcPr>
            <w:tcW w:w="388" w:type="pct"/>
            <w:shd w:val="clear" w:color="auto" w:fill="FFFFFF" w:themeFill="background1"/>
          </w:tcPr>
          <w:p w14:paraId="6D312007" w14:textId="36450A38"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10A68BA1" w14:textId="46B2167E" w:rsidR="007A08DB" w:rsidRPr="00D65481" w:rsidRDefault="00705175"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6047664B" w14:textId="3915C4C7" w:rsidR="007A08DB" w:rsidRPr="00D65481" w:rsidRDefault="00705175"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2E2C3E0A" w14:textId="132ADA71" w:rsidR="007A08DB" w:rsidRPr="00D65481" w:rsidRDefault="00705175" w:rsidP="007A08DB">
            <w:pPr>
              <w:spacing w:before="40" w:after="40"/>
              <w:jc w:val="center"/>
              <w:rPr>
                <w:sz w:val="18"/>
                <w:szCs w:val="18"/>
              </w:rPr>
            </w:pPr>
            <w:r w:rsidRPr="00D65481">
              <w:rPr>
                <w:sz w:val="18"/>
                <w:szCs w:val="18"/>
              </w:rPr>
              <w:t>P</w:t>
            </w:r>
          </w:p>
        </w:tc>
        <w:tc>
          <w:tcPr>
            <w:tcW w:w="229" w:type="pct"/>
            <w:shd w:val="clear" w:color="auto" w:fill="FFFFFF" w:themeFill="background1"/>
          </w:tcPr>
          <w:p w14:paraId="7254C399"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38E0A6BD"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D6978B4"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72485546"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5BFC4DFF"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79491B4E" w14:textId="6E0AD3DA" w:rsidR="007A08DB" w:rsidRPr="00D65481" w:rsidRDefault="00705175" w:rsidP="007A08DB">
            <w:pPr>
              <w:spacing w:before="40" w:after="40"/>
              <w:jc w:val="center"/>
              <w:rPr>
                <w:sz w:val="18"/>
                <w:szCs w:val="18"/>
              </w:rPr>
            </w:pPr>
            <w:r w:rsidRPr="00D65481">
              <w:rPr>
                <w:sz w:val="18"/>
                <w:szCs w:val="18"/>
              </w:rPr>
              <w:t>S</w:t>
            </w:r>
          </w:p>
        </w:tc>
      </w:tr>
      <w:tr w:rsidR="00705175" w:rsidRPr="00D65481" w14:paraId="0929CF82" w14:textId="77777777" w:rsidTr="00B60335">
        <w:trPr>
          <w:trHeight w:val="20"/>
        </w:trPr>
        <w:tc>
          <w:tcPr>
            <w:tcW w:w="987" w:type="pct"/>
            <w:shd w:val="clear" w:color="auto" w:fill="FFFFFF" w:themeFill="background1"/>
          </w:tcPr>
          <w:p w14:paraId="75A881A3" w14:textId="2513BD9A" w:rsidR="00705175" w:rsidRPr="00D65481" w:rsidRDefault="00705175" w:rsidP="00705175">
            <w:pPr>
              <w:spacing w:before="40" w:after="40"/>
              <w:rPr>
                <w:sz w:val="18"/>
                <w:szCs w:val="18"/>
              </w:rPr>
            </w:pPr>
            <w:r w:rsidRPr="00D65481">
              <w:rPr>
                <w:sz w:val="18"/>
                <w:szCs w:val="18"/>
              </w:rPr>
              <w:t>Murrumbidgee - Nimmie-Caira: Eulimbah</w:t>
            </w:r>
          </w:p>
        </w:tc>
        <w:tc>
          <w:tcPr>
            <w:tcW w:w="437" w:type="pct"/>
            <w:shd w:val="clear" w:color="auto" w:fill="FFFFFF" w:themeFill="background1"/>
          </w:tcPr>
          <w:p w14:paraId="5C824B3D" w14:textId="62E6C8D2" w:rsidR="00705175" w:rsidRPr="00D65481" w:rsidRDefault="00705175" w:rsidP="00705175">
            <w:pPr>
              <w:spacing w:before="40" w:after="40"/>
              <w:jc w:val="center"/>
              <w:rPr>
                <w:sz w:val="18"/>
                <w:szCs w:val="18"/>
              </w:rPr>
            </w:pPr>
            <w:r w:rsidRPr="00D65481">
              <w:rPr>
                <w:sz w:val="18"/>
                <w:szCs w:val="18"/>
              </w:rPr>
              <w:t>10052-05 </w:t>
            </w:r>
          </w:p>
        </w:tc>
        <w:tc>
          <w:tcPr>
            <w:tcW w:w="518" w:type="pct"/>
            <w:shd w:val="clear" w:color="auto" w:fill="FFFFFF" w:themeFill="background1"/>
          </w:tcPr>
          <w:p w14:paraId="0D8D5B46" w14:textId="198472A4" w:rsidR="00705175" w:rsidRPr="00D65481" w:rsidRDefault="00705175" w:rsidP="00705175">
            <w:pPr>
              <w:spacing w:before="40" w:after="40"/>
              <w:jc w:val="center"/>
              <w:rPr>
                <w:sz w:val="18"/>
                <w:szCs w:val="18"/>
              </w:rPr>
            </w:pPr>
            <w:r w:rsidRPr="00D65481">
              <w:rPr>
                <w:sz w:val="18"/>
                <w:szCs w:val="18"/>
              </w:rPr>
              <w:t>2320</w:t>
            </w:r>
          </w:p>
        </w:tc>
        <w:tc>
          <w:tcPr>
            <w:tcW w:w="648" w:type="pct"/>
            <w:shd w:val="clear" w:color="auto" w:fill="FFFFFF" w:themeFill="background1"/>
          </w:tcPr>
          <w:p w14:paraId="02F3466E" w14:textId="4D739770" w:rsidR="00705175" w:rsidRPr="00D65481" w:rsidRDefault="00705175" w:rsidP="00705175">
            <w:pPr>
              <w:spacing w:before="40" w:after="40"/>
              <w:jc w:val="center"/>
              <w:rPr>
                <w:sz w:val="18"/>
                <w:szCs w:val="18"/>
              </w:rPr>
            </w:pPr>
            <w:r w:rsidRPr="00D65481">
              <w:rPr>
                <w:sz w:val="18"/>
                <w:szCs w:val="18"/>
              </w:rPr>
              <w:t>28/11/16 - 03/03/17</w:t>
            </w:r>
          </w:p>
        </w:tc>
        <w:tc>
          <w:tcPr>
            <w:tcW w:w="388" w:type="pct"/>
            <w:shd w:val="clear" w:color="auto" w:fill="FFFFFF" w:themeFill="background1"/>
          </w:tcPr>
          <w:p w14:paraId="49E18DB4" w14:textId="11A5DA1E" w:rsidR="00705175" w:rsidRPr="00D65481" w:rsidRDefault="00705175" w:rsidP="00705175">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6D05FE85" w14:textId="794F3508" w:rsidR="00705175" w:rsidRPr="00D65481" w:rsidRDefault="00705175" w:rsidP="00705175">
            <w:pPr>
              <w:spacing w:before="40" w:after="40"/>
              <w:jc w:val="center"/>
              <w:rPr>
                <w:sz w:val="18"/>
                <w:szCs w:val="18"/>
              </w:rPr>
            </w:pPr>
            <w:r w:rsidRPr="00D65481">
              <w:rPr>
                <w:sz w:val="18"/>
                <w:szCs w:val="18"/>
              </w:rPr>
              <w:t>S</w:t>
            </w:r>
          </w:p>
        </w:tc>
        <w:tc>
          <w:tcPr>
            <w:tcW w:w="217" w:type="pct"/>
            <w:shd w:val="clear" w:color="auto" w:fill="FFFFFF" w:themeFill="background1"/>
          </w:tcPr>
          <w:p w14:paraId="1A0213C7" w14:textId="6EB26A84" w:rsidR="00705175" w:rsidRPr="00D65481" w:rsidRDefault="00705175" w:rsidP="00705175">
            <w:pPr>
              <w:spacing w:before="40" w:after="40"/>
              <w:jc w:val="center"/>
              <w:rPr>
                <w:sz w:val="18"/>
                <w:szCs w:val="18"/>
              </w:rPr>
            </w:pPr>
            <w:r w:rsidRPr="00D65481">
              <w:rPr>
                <w:sz w:val="18"/>
                <w:szCs w:val="18"/>
              </w:rPr>
              <w:t>S</w:t>
            </w:r>
          </w:p>
        </w:tc>
        <w:tc>
          <w:tcPr>
            <w:tcW w:w="231" w:type="pct"/>
            <w:shd w:val="clear" w:color="auto" w:fill="FFFFFF" w:themeFill="background1"/>
          </w:tcPr>
          <w:p w14:paraId="5CBD7CA7" w14:textId="4DAD3879" w:rsidR="00705175" w:rsidRPr="00D65481" w:rsidRDefault="00705175" w:rsidP="00705175">
            <w:pPr>
              <w:spacing w:before="40" w:after="40"/>
              <w:jc w:val="center"/>
              <w:rPr>
                <w:sz w:val="18"/>
                <w:szCs w:val="18"/>
              </w:rPr>
            </w:pPr>
            <w:r w:rsidRPr="00D65481">
              <w:rPr>
                <w:sz w:val="18"/>
                <w:szCs w:val="18"/>
              </w:rPr>
              <w:t>P</w:t>
            </w:r>
          </w:p>
        </w:tc>
        <w:tc>
          <w:tcPr>
            <w:tcW w:w="229" w:type="pct"/>
            <w:shd w:val="clear" w:color="auto" w:fill="FFFFFF" w:themeFill="background1"/>
          </w:tcPr>
          <w:p w14:paraId="6C63F7D2" w14:textId="77777777" w:rsidR="00705175" w:rsidRPr="00D65481" w:rsidRDefault="00705175" w:rsidP="00705175">
            <w:pPr>
              <w:spacing w:before="40" w:after="40"/>
              <w:jc w:val="center"/>
              <w:rPr>
                <w:sz w:val="18"/>
                <w:szCs w:val="18"/>
              </w:rPr>
            </w:pPr>
          </w:p>
        </w:tc>
        <w:tc>
          <w:tcPr>
            <w:tcW w:w="281" w:type="pct"/>
            <w:shd w:val="clear" w:color="auto" w:fill="FFFFFF" w:themeFill="background1"/>
          </w:tcPr>
          <w:p w14:paraId="5227155F" w14:textId="77777777" w:rsidR="00705175" w:rsidRPr="00D65481" w:rsidRDefault="00705175" w:rsidP="00705175">
            <w:pPr>
              <w:spacing w:before="40" w:after="40"/>
              <w:jc w:val="center"/>
              <w:rPr>
                <w:sz w:val="18"/>
                <w:szCs w:val="18"/>
              </w:rPr>
            </w:pPr>
          </w:p>
        </w:tc>
        <w:tc>
          <w:tcPr>
            <w:tcW w:w="204" w:type="pct"/>
            <w:shd w:val="clear" w:color="auto" w:fill="FFFFFF" w:themeFill="background1"/>
          </w:tcPr>
          <w:p w14:paraId="406BAE82" w14:textId="77777777" w:rsidR="00705175" w:rsidRPr="00D65481" w:rsidRDefault="00705175" w:rsidP="00705175">
            <w:pPr>
              <w:spacing w:before="40" w:after="40"/>
              <w:jc w:val="center"/>
              <w:rPr>
                <w:sz w:val="18"/>
                <w:szCs w:val="18"/>
              </w:rPr>
            </w:pPr>
          </w:p>
        </w:tc>
        <w:tc>
          <w:tcPr>
            <w:tcW w:w="255" w:type="pct"/>
            <w:shd w:val="clear" w:color="auto" w:fill="FFFFFF" w:themeFill="background1"/>
          </w:tcPr>
          <w:p w14:paraId="7E1298A0" w14:textId="77777777" w:rsidR="00705175" w:rsidRPr="00D65481" w:rsidRDefault="00705175" w:rsidP="00705175">
            <w:pPr>
              <w:spacing w:before="40" w:after="40"/>
              <w:jc w:val="center"/>
              <w:rPr>
                <w:sz w:val="18"/>
                <w:szCs w:val="18"/>
              </w:rPr>
            </w:pPr>
          </w:p>
        </w:tc>
        <w:tc>
          <w:tcPr>
            <w:tcW w:w="204" w:type="pct"/>
            <w:shd w:val="clear" w:color="auto" w:fill="FFFFFF" w:themeFill="background1"/>
          </w:tcPr>
          <w:p w14:paraId="2A762571" w14:textId="77777777" w:rsidR="00705175" w:rsidRPr="00D65481" w:rsidRDefault="00705175" w:rsidP="00705175">
            <w:pPr>
              <w:spacing w:before="40" w:after="40"/>
              <w:jc w:val="center"/>
              <w:rPr>
                <w:sz w:val="18"/>
                <w:szCs w:val="18"/>
              </w:rPr>
            </w:pPr>
          </w:p>
        </w:tc>
        <w:tc>
          <w:tcPr>
            <w:tcW w:w="205" w:type="pct"/>
            <w:shd w:val="clear" w:color="auto" w:fill="FFFFFF" w:themeFill="background1"/>
          </w:tcPr>
          <w:p w14:paraId="11872882" w14:textId="095C50CD" w:rsidR="00705175" w:rsidRPr="00D65481" w:rsidRDefault="00705175" w:rsidP="00705175">
            <w:pPr>
              <w:spacing w:before="40" w:after="40"/>
              <w:jc w:val="center"/>
              <w:rPr>
                <w:sz w:val="18"/>
                <w:szCs w:val="18"/>
              </w:rPr>
            </w:pPr>
            <w:r w:rsidRPr="00D65481">
              <w:rPr>
                <w:sz w:val="18"/>
                <w:szCs w:val="18"/>
              </w:rPr>
              <w:t>S</w:t>
            </w:r>
          </w:p>
        </w:tc>
      </w:tr>
      <w:tr w:rsidR="00705175" w:rsidRPr="00D65481" w14:paraId="404828AF" w14:textId="77777777" w:rsidTr="00B60335">
        <w:trPr>
          <w:trHeight w:val="20"/>
        </w:trPr>
        <w:tc>
          <w:tcPr>
            <w:tcW w:w="987" w:type="pct"/>
            <w:shd w:val="clear" w:color="auto" w:fill="FFFFFF" w:themeFill="background1"/>
          </w:tcPr>
          <w:p w14:paraId="240A5E42" w14:textId="015D925E" w:rsidR="00705175" w:rsidRPr="00D65481" w:rsidRDefault="00705175" w:rsidP="00705175">
            <w:pPr>
              <w:spacing w:before="40" w:after="40"/>
              <w:rPr>
                <w:sz w:val="18"/>
                <w:szCs w:val="18"/>
              </w:rPr>
            </w:pPr>
            <w:r w:rsidRPr="00D65481">
              <w:rPr>
                <w:sz w:val="18"/>
                <w:szCs w:val="18"/>
              </w:rPr>
              <w:t>Murrumbidgee - Nimmie-Caira: Telephone Bank</w:t>
            </w:r>
          </w:p>
        </w:tc>
        <w:tc>
          <w:tcPr>
            <w:tcW w:w="437" w:type="pct"/>
            <w:shd w:val="clear" w:color="auto" w:fill="FFFFFF" w:themeFill="background1"/>
          </w:tcPr>
          <w:p w14:paraId="3CCECE03" w14:textId="4AB2F974" w:rsidR="00705175" w:rsidRPr="00D65481" w:rsidRDefault="00705175" w:rsidP="00705175">
            <w:pPr>
              <w:spacing w:before="40" w:after="40"/>
              <w:jc w:val="center"/>
              <w:rPr>
                <w:sz w:val="18"/>
                <w:szCs w:val="18"/>
              </w:rPr>
            </w:pPr>
            <w:r w:rsidRPr="00D65481">
              <w:rPr>
                <w:sz w:val="18"/>
                <w:szCs w:val="18"/>
              </w:rPr>
              <w:t>10052-06</w:t>
            </w:r>
          </w:p>
        </w:tc>
        <w:tc>
          <w:tcPr>
            <w:tcW w:w="518" w:type="pct"/>
            <w:shd w:val="clear" w:color="auto" w:fill="FFFFFF" w:themeFill="background1"/>
          </w:tcPr>
          <w:p w14:paraId="64C2203B" w14:textId="092EC55D" w:rsidR="00705175" w:rsidRPr="00D65481" w:rsidRDefault="00705175" w:rsidP="00705175">
            <w:pPr>
              <w:spacing w:before="40" w:after="40"/>
              <w:jc w:val="center"/>
              <w:rPr>
                <w:sz w:val="18"/>
                <w:szCs w:val="18"/>
              </w:rPr>
            </w:pPr>
            <w:r w:rsidRPr="00D65481">
              <w:rPr>
                <w:sz w:val="18"/>
                <w:szCs w:val="18"/>
              </w:rPr>
              <w:t>5425</w:t>
            </w:r>
          </w:p>
        </w:tc>
        <w:tc>
          <w:tcPr>
            <w:tcW w:w="648" w:type="pct"/>
            <w:shd w:val="clear" w:color="auto" w:fill="FFFFFF" w:themeFill="background1"/>
          </w:tcPr>
          <w:p w14:paraId="065B5ACB" w14:textId="66858910" w:rsidR="00705175" w:rsidRPr="00D65481" w:rsidRDefault="00705175" w:rsidP="00705175">
            <w:pPr>
              <w:spacing w:before="40" w:after="40"/>
              <w:jc w:val="center"/>
              <w:rPr>
                <w:sz w:val="18"/>
                <w:szCs w:val="18"/>
              </w:rPr>
            </w:pPr>
            <w:r w:rsidRPr="00D65481">
              <w:rPr>
                <w:sz w:val="18"/>
                <w:szCs w:val="18"/>
              </w:rPr>
              <w:t>24/11/16 - 20/03/17</w:t>
            </w:r>
          </w:p>
        </w:tc>
        <w:tc>
          <w:tcPr>
            <w:tcW w:w="388" w:type="pct"/>
            <w:shd w:val="clear" w:color="auto" w:fill="FFFFFF" w:themeFill="background1"/>
          </w:tcPr>
          <w:p w14:paraId="79B6CBAD" w14:textId="22AD6739" w:rsidR="00705175" w:rsidRPr="00D65481" w:rsidRDefault="00705175" w:rsidP="00705175">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74B092F2" w14:textId="35948FF5" w:rsidR="00705175" w:rsidRPr="00D65481" w:rsidRDefault="00705175" w:rsidP="00705175">
            <w:pPr>
              <w:spacing w:before="40" w:after="40"/>
              <w:jc w:val="center"/>
              <w:rPr>
                <w:sz w:val="18"/>
                <w:szCs w:val="18"/>
              </w:rPr>
            </w:pPr>
            <w:r w:rsidRPr="00D65481">
              <w:rPr>
                <w:sz w:val="18"/>
                <w:szCs w:val="18"/>
              </w:rPr>
              <w:t>S</w:t>
            </w:r>
          </w:p>
        </w:tc>
        <w:tc>
          <w:tcPr>
            <w:tcW w:w="217" w:type="pct"/>
            <w:shd w:val="clear" w:color="auto" w:fill="FFFFFF" w:themeFill="background1"/>
          </w:tcPr>
          <w:p w14:paraId="35024BB8" w14:textId="1F63686C" w:rsidR="00705175" w:rsidRPr="00D65481" w:rsidRDefault="00705175" w:rsidP="00705175">
            <w:pPr>
              <w:spacing w:before="40" w:after="40"/>
              <w:jc w:val="center"/>
              <w:rPr>
                <w:sz w:val="18"/>
                <w:szCs w:val="18"/>
              </w:rPr>
            </w:pPr>
            <w:r w:rsidRPr="00D65481">
              <w:rPr>
                <w:sz w:val="18"/>
                <w:szCs w:val="18"/>
              </w:rPr>
              <w:t>S</w:t>
            </w:r>
          </w:p>
        </w:tc>
        <w:tc>
          <w:tcPr>
            <w:tcW w:w="231" w:type="pct"/>
            <w:shd w:val="clear" w:color="auto" w:fill="FFFFFF" w:themeFill="background1"/>
          </w:tcPr>
          <w:p w14:paraId="341FAAC9" w14:textId="43A9B679" w:rsidR="00705175" w:rsidRPr="00D65481" w:rsidRDefault="00705175" w:rsidP="00705175">
            <w:pPr>
              <w:spacing w:before="40" w:after="40"/>
              <w:jc w:val="center"/>
              <w:rPr>
                <w:sz w:val="18"/>
                <w:szCs w:val="18"/>
              </w:rPr>
            </w:pPr>
            <w:r w:rsidRPr="00D65481">
              <w:rPr>
                <w:sz w:val="18"/>
                <w:szCs w:val="18"/>
              </w:rPr>
              <w:t>P</w:t>
            </w:r>
          </w:p>
        </w:tc>
        <w:tc>
          <w:tcPr>
            <w:tcW w:w="229" w:type="pct"/>
            <w:shd w:val="clear" w:color="auto" w:fill="FFFFFF" w:themeFill="background1"/>
          </w:tcPr>
          <w:p w14:paraId="3DE7ABCC" w14:textId="77777777" w:rsidR="00705175" w:rsidRPr="00D65481" w:rsidRDefault="00705175" w:rsidP="00705175">
            <w:pPr>
              <w:spacing w:before="40" w:after="40"/>
              <w:jc w:val="center"/>
              <w:rPr>
                <w:sz w:val="18"/>
                <w:szCs w:val="18"/>
              </w:rPr>
            </w:pPr>
          </w:p>
        </w:tc>
        <w:tc>
          <w:tcPr>
            <w:tcW w:w="281" w:type="pct"/>
            <w:shd w:val="clear" w:color="auto" w:fill="FFFFFF" w:themeFill="background1"/>
          </w:tcPr>
          <w:p w14:paraId="7BB69596" w14:textId="77777777" w:rsidR="00705175" w:rsidRPr="00D65481" w:rsidRDefault="00705175" w:rsidP="00705175">
            <w:pPr>
              <w:spacing w:before="40" w:after="40"/>
              <w:jc w:val="center"/>
              <w:rPr>
                <w:sz w:val="18"/>
                <w:szCs w:val="18"/>
              </w:rPr>
            </w:pPr>
          </w:p>
        </w:tc>
        <w:tc>
          <w:tcPr>
            <w:tcW w:w="204" w:type="pct"/>
            <w:shd w:val="clear" w:color="auto" w:fill="FFFFFF" w:themeFill="background1"/>
          </w:tcPr>
          <w:p w14:paraId="26958B96" w14:textId="77777777" w:rsidR="00705175" w:rsidRPr="00D65481" w:rsidRDefault="00705175" w:rsidP="00705175">
            <w:pPr>
              <w:spacing w:before="40" w:after="40"/>
              <w:jc w:val="center"/>
              <w:rPr>
                <w:sz w:val="18"/>
                <w:szCs w:val="18"/>
              </w:rPr>
            </w:pPr>
          </w:p>
        </w:tc>
        <w:tc>
          <w:tcPr>
            <w:tcW w:w="255" w:type="pct"/>
            <w:shd w:val="clear" w:color="auto" w:fill="FFFFFF" w:themeFill="background1"/>
          </w:tcPr>
          <w:p w14:paraId="5218C924" w14:textId="77777777" w:rsidR="00705175" w:rsidRPr="00D65481" w:rsidRDefault="00705175" w:rsidP="00705175">
            <w:pPr>
              <w:spacing w:before="40" w:after="40"/>
              <w:jc w:val="center"/>
              <w:rPr>
                <w:sz w:val="18"/>
                <w:szCs w:val="18"/>
              </w:rPr>
            </w:pPr>
          </w:p>
        </w:tc>
        <w:tc>
          <w:tcPr>
            <w:tcW w:w="204" w:type="pct"/>
            <w:shd w:val="clear" w:color="auto" w:fill="FFFFFF" w:themeFill="background1"/>
          </w:tcPr>
          <w:p w14:paraId="1BE94724" w14:textId="77777777" w:rsidR="00705175" w:rsidRPr="00D65481" w:rsidRDefault="00705175" w:rsidP="00705175">
            <w:pPr>
              <w:spacing w:before="40" w:after="40"/>
              <w:jc w:val="center"/>
              <w:rPr>
                <w:sz w:val="18"/>
                <w:szCs w:val="18"/>
              </w:rPr>
            </w:pPr>
          </w:p>
        </w:tc>
        <w:tc>
          <w:tcPr>
            <w:tcW w:w="205" w:type="pct"/>
            <w:shd w:val="clear" w:color="auto" w:fill="FFFFFF" w:themeFill="background1"/>
          </w:tcPr>
          <w:p w14:paraId="5F5AFA7B" w14:textId="60CA257C" w:rsidR="00705175" w:rsidRPr="00D65481" w:rsidRDefault="00705175" w:rsidP="00705175">
            <w:pPr>
              <w:spacing w:before="40" w:after="40"/>
              <w:jc w:val="center"/>
              <w:rPr>
                <w:sz w:val="18"/>
                <w:szCs w:val="18"/>
              </w:rPr>
            </w:pPr>
            <w:r w:rsidRPr="00D65481">
              <w:rPr>
                <w:sz w:val="18"/>
                <w:szCs w:val="18"/>
              </w:rPr>
              <w:t>S</w:t>
            </w:r>
          </w:p>
        </w:tc>
      </w:tr>
      <w:tr w:rsidR="00705175" w:rsidRPr="00D65481" w14:paraId="04CE7E17" w14:textId="77777777" w:rsidTr="00B60335">
        <w:trPr>
          <w:trHeight w:val="20"/>
        </w:trPr>
        <w:tc>
          <w:tcPr>
            <w:tcW w:w="987" w:type="pct"/>
            <w:shd w:val="clear" w:color="auto" w:fill="FFFFFF" w:themeFill="background1"/>
          </w:tcPr>
          <w:p w14:paraId="2B4D9FE9" w14:textId="7DC4D651" w:rsidR="00705175" w:rsidRPr="00D65481" w:rsidRDefault="00705175" w:rsidP="00705175">
            <w:pPr>
              <w:spacing w:before="40" w:after="40"/>
              <w:rPr>
                <w:sz w:val="18"/>
                <w:szCs w:val="18"/>
              </w:rPr>
            </w:pPr>
            <w:r w:rsidRPr="00D65481">
              <w:rPr>
                <w:sz w:val="18"/>
                <w:szCs w:val="18"/>
              </w:rPr>
              <w:t>Murrumbidgee - Yanga National Park</w:t>
            </w:r>
          </w:p>
        </w:tc>
        <w:tc>
          <w:tcPr>
            <w:tcW w:w="437" w:type="pct"/>
            <w:shd w:val="clear" w:color="auto" w:fill="FFFFFF" w:themeFill="background1"/>
          </w:tcPr>
          <w:p w14:paraId="5BFC7B6B" w14:textId="4F18B6D3" w:rsidR="00705175" w:rsidRPr="00D65481" w:rsidRDefault="00705175" w:rsidP="00705175">
            <w:pPr>
              <w:spacing w:before="40" w:after="40"/>
              <w:jc w:val="center"/>
              <w:rPr>
                <w:sz w:val="18"/>
                <w:szCs w:val="18"/>
              </w:rPr>
            </w:pPr>
            <w:r w:rsidRPr="00D65481">
              <w:rPr>
                <w:sz w:val="18"/>
                <w:szCs w:val="18"/>
              </w:rPr>
              <w:t>10052-08</w:t>
            </w:r>
          </w:p>
        </w:tc>
        <w:tc>
          <w:tcPr>
            <w:tcW w:w="518" w:type="pct"/>
            <w:shd w:val="clear" w:color="auto" w:fill="FFFFFF" w:themeFill="background1"/>
          </w:tcPr>
          <w:p w14:paraId="0017A68B" w14:textId="625634B5" w:rsidR="00705175" w:rsidRPr="00D65481" w:rsidRDefault="00705175" w:rsidP="00705175">
            <w:pPr>
              <w:spacing w:before="40" w:after="40"/>
              <w:jc w:val="center"/>
              <w:rPr>
                <w:sz w:val="18"/>
                <w:szCs w:val="18"/>
              </w:rPr>
            </w:pPr>
            <w:r w:rsidRPr="00D65481">
              <w:rPr>
                <w:sz w:val="18"/>
                <w:szCs w:val="18"/>
              </w:rPr>
              <w:t>2155</w:t>
            </w:r>
          </w:p>
        </w:tc>
        <w:tc>
          <w:tcPr>
            <w:tcW w:w="648" w:type="pct"/>
            <w:shd w:val="clear" w:color="auto" w:fill="FFFFFF" w:themeFill="background1"/>
          </w:tcPr>
          <w:p w14:paraId="265CE0D7" w14:textId="2BE821CD" w:rsidR="00705175" w:rsidRPr="00D65481" w:rsidRDefault="00705175" w:rsidP="00705175">
            <w:pPr>
              <w:spacing w:before="40" w:after="40"/>
              <w:jc w:val="center"/>
              <w:rPr>
                <w:sz w:val="18"/>
                <w:szCs w:val="18"/>
              </w:rPr>
            </w:pPr>
            <w:r w:rsidRPr="00D65481">
              <w:rPr>
                <w:sz w:val="18"/>
                <w:szCs w:val="18"/>
              </w:rPr>
              <w:t>29/10/16 - 13/02/17</w:t>
            </w:r>
          </w:p>
        </w:tc>
        <w:tc>
          <w:tcPr>
            <w:tcW w:w="388" w:type="pct"/>
            <w:shd w:val="clear" w:color="auto" w:fill="FFFFFF" w:themeFill="background1"/>
          </w:tcPr>
          <w:p w14:paraId="542A5061" w14:textId="715DC3A1" w:rsidR="00705175" w:rsidRPr="00D65481" w:rsidRDefault="00705175" w:rsidP="00705175">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765A6A28" w14:textId="460CE49B" w:rsidR="00705175" w:rsidRPr="00D65481" w:rsidRDefault="00705175" w:rsidP="00705175">
            <w:pPr>
              <w:spacing w:before="40" w:after="40"/>
              <w:jc w:val="center"/>
              <w:rPr>
                <w:sz w:val="18"/>
                <w:szCs w:val="18"/>
              </w:rPr>
            </w:pPr>
            <w:r w:rsidRPr="00D65481">
              <w:rPr>
                <w:sz w:val="18"/>
                <w:szCs w:val="18"/>
              </w:rPr>
              <w:t>S</w:t>
            </w:r>
          </w:p>
        </w:tc>
        <w:tc>
          <w:tcPr>
            <w:tcW w:w="217" w:type="pct"/>
            <w:shd w:val="clear" w:color="auto" w:fill="FFFFFF" w:themeFill="background1"/>
          </w:tcPr>
          <w:p w14:paraId="05A78755" w14:textId="77AAF0FC" w:rsidR="00705175" w:rsidRPr="00D65481" w:rsidRDefault="00705175" w:rsidP="00705175">
            <w:pPr>
              <w:spacing w:before="40" w:after="40"/>
              <w:jc w:val="center"/>
              <w:rPr>
                <w:sz w:val="18"/>
                <w:szCs w:val="18"/>
              </w:rPr>
            </w:pPr>
            <w:r w:rsidRPr="00D65481">
              <w:rPr>
                <w:sz w:val="18"/>
                <w:szCs w:val="18"/>
              </w:rPr>
              <w:t>S</w:t>
            </w:r>
          </w:p>
        </w:tc>
        <w:tc>
          <w:tcPr>
            <w:tcW w:w="231" w:type="pct"/>
            <w:shd w:val="clear" w:color="auto" w:fill="FFFFFF" w:themeFill="background1"/>
          </w:tcPr>
          <w:p w14:paraId="06FF72AB" w14:textId="73EBFC37" w:rsidR="00705175" w:rsidRPr="00D65481" w:rsidRDefault="00705175" w:rsidP="00705175">
            <w:pPr>
              <w:spacing w:before="40" w:after="40"/>
              <w:jc w:val="center"/>
              <w:rPr>
                <w:sz w:val="18"/>
                <w:szCs w:val="18"/>
              </w:rPr>
            </w:pPr>
            <w:r w:rsidRPr="00D65481">
              <w:rPr>
                <w:sz w:val="18"/>
                <w:szCs w:val="18"/>
              </w:rPr>
              <w:t>P</w:t>
            </w:r>
          </w:p>
        </w:tc>
        <w:tc>
          <w:tcPr>
            <w:tcW w:w="229" w:type="pct"/>
            <w:shd w:val="clear" w:color="auto" w:fill="FFFFFF" w:themeFill="background1"/>
          </w:tcPr>
          <w:p w14:paraId="10DEB2BC" w14:textId="77777777" w:rsidR="00705175" w:rsidRPr="00D65481" w:rsidRDefault="00705175" w:rsidP="00705175">
            <w:pPr>
              <w:spacing w:before="40" w:after="40"/>
              <w:jc w:val="center"/>
              <w:rPr>
                <w:sz w:val="18"/>
                <w:szCs w:val="18"/>
              </w:rPr>
            </w:pPr>
          </w:p>
        </w:tc>
        <w:tc>
          <w:tcPr>
            <w:tcW w:w="281" w:type="pct"/>
            <w:shd w:val="clear" w:color="auto" w:fill="FFFFFF" w:themeFill="background1"/>
          </w:tcPr>
          <w:p w14:paraId="4A7B9B01" w14:textId="77777777" w:rsidR="00705175" w:rsidRPr="00D65481" w:rsidRDefault="00705175" w:rsidP="00705175">
            <w:pPr>
              <w:spacing w:before="40" w:after="40"/>
              <w:jc w:val="center"/>
              <w:rPr>
                <w:sz w:val="18"/>
                <w:szCs w:val="18"/>
              </w:rPr>
            </w:pPr>
          </w:p>
        </w:tc>
        <w:tc>
          <w:tcPr>
            <w:tcW w:w="204" w:type="pct"/>
            <w:shd w:val="clear" w:color="auto" w:fill="FFFFFF" w:themeFill="background1"/>
          </w:tcPr>
          <w:p w14:paraId="02F664DC" w14:textId="77777777" w:rsidR="00705175" w:rsidRPr="00D65481" w:rsidRDefault="00705175" w:rsidP="00705175">
            <w:pPr>
              <w:spacing w:before="40" w:after="40"/>
              <w:jc w:val="center"/>
              <w:rPr>
                <w:sz w:val="18"/>
                <w:szCs w:val="18"/>
              </w:rPr>
            </w:pPr>
          </w:p>
        </w:tc>
        <w:tc>
          <w:tcPr>
            <w:tcW w:w="255" w:type="pct"/>
            <w:shd w:val="clear" w:color="auto" w:fill="FFFFFF" w:themeFill="background1"/>
          </w:tcPr>
          <w:p w14:paraId="41880A30" w14:textId="77777777" w:rsidR="00705175" w:rsidRPr="00D65481" w:rsidRDefault="00705175" w:rsidP="00705175">
            <w:pPr>
              <w:spacing w:before="40" w:after="40"/>
              <w:jc w:val="center"/>
              <w:rPr>
                <w:sz w:val="18"/>
                <w:szCs w:val="18"/>
              </w:rPr>
            </w:pPr>
          </w:p>
        </w:tc>
        <w:tc>
          <w:tcPr>
            <w:tcW w:w="204" w:type="pct"/>
            <w:shd w:val="clear" w:color="auto" w:fill="FFFFFF" w:themeFill="background1"/>
          </w:tcPr>
          <w:p w14:paraId="1AFBAB1C" w14:textId="77777777" w:rsidR="00705175" w:rsidRPr="00D65481" w:rsidRDefault="00705175" w:rsidP="00705175">
            <w:pPr>
              <w:spacing w:before="40" w:after="40"/>
              <w:jc w:val="center"/>
              <w:rPr>
                <w:sz w:val="18"/>
                <w:szCs w:val="18"/>
              </w:rPr>
            </w:pPr>
          </w:p>
        </w:tc>
        <w:tc>
          <w:tcPr>
            <w:tcW w:w="205" w:type="pct"/>
            <w:shd w:val="clear" w:color="auto" w:fill="FFFFFF" w:themeFill="background1"/>
          </w:tcPr>
          <w:p w14:paraId="43E00938" w14:textId="3F37AFCF" w:rsidR="00705175" w:rsidRPr="00D65481" w:rsidRDefault="00705175" w:rsidP="00705175">
            <w:pPr>
              <w:spacing w:before="40" w:after="40"/>
              <w:jc w:val="center"/>
              <w:rPr>
                <w:sz w:val="18"/>
                <w:szCs w:val="18"/>
              </w:rPr>
            </w:pPr>
            <w:r w:rsidRPr="00D65481">
              <w:rPr>
                <w:sz w:val="18"/>
                <w:szCs w:val="18"/>
              </w:rPr>
              <w:t>S</w:t>
            </w:r>
          </w:p>
        </w:tc>
      </w:tr>
      <w:tr w:rsidR="00705175" w:rsidRPr="00D65481" w14:paraId="37E9DC5E" w14:textId="77777777" w:rsidTr="00B60335">
        <w:trPr>
          <w:trHeight w:val="20"/>
        </w:trPr>
        <w:tc>
          <w:tcPr>
            <w:tcW w:w="987" w:type="pct"/>
            <w:shd w:val="clear" w:color="auto" w:fill="FFFFFF" w:themeFill="background1"/>
          </w:tcPr>
          <w:p w14:paraId="00C7FC8B" w14:textId="2A2EE732" w:rsidR="00705175" w:rsidRPr="00D65481" w:rsidRDefault="00520F12" w:rsidP="00705175">
            <w:pPr>
              <w:spacing w:before="40" w:after="40"/>
              <w:rPr>
                <w:sz w:val="18"/>
                <w:szCs w:val="18"/>
              </w:rPr>
            </w:pPr>
            <w:r w:rsidRPr="00D65481">
              <w:rPr>
                <w:sz w:val="18"/>
                <w:szCs w:val="18"/>
              </w:rPr>
              <w:t xml:space="preserve">Murrumbidgee - </w:t>
            </w:r>
            <w:r w:rsidR="00705175" w:rsidRPr="00D65481">
              <w:rPr>
                <w:sz w:val="18"/>
                <w:szCs w:val="18"/>
              </w:rPr>
              <w:t>North Redbank: Tori Lignum Swamp</w:t>
            </w:r>
          </w:p>
        </w:tc>
        <w:tc>
          <w:tcPr>
            <w:tcW w:w="437" w:type="pct"/>
            <w:shd w:val="clear" w:color="auto" w:fill="FFFFFF" w:themeFill="background1"/>
          </w:tcPr>
          <w:p w14:paraId="13301F37" w14:textId="022A94C6" w:rsidR="00705175" w:rsidRPr="00D65481" w:rsidRDefault="00705175" w:rsidP="00705175">
            <w:pPr>
              <w:spacing w:before="40" w:after="40"/>
              <w:jc w:val="center"/>
              <w:rPr>
                <w:sz w:val="18"/>
                <w:szCs w:val="18"/>
              </w:rPr>
            </w:pPr>
            <w:r w:rsidRPr="00D65481">
              <w:rPr>
                <w:sz w:val="18"/>
                <w:szCs w:val="18"/>
              </w:rPr>
              <w:t>10052-09</w:t>
            </w:r>
          </w:p>
        </w:tc>
        <w:tc>
          <w:tcPr>
            <w:tcW w:w="518" w:type="pct"/>
            <w:shd w:val="clear" w:color="auto" w:fill="FFFFFF" w:themeFill="background1"/>
          </w:tcPr>
          <w:p w14:paraId="382A35BB" w14:textId="2030FF3D" w:rsidR="00705175" w:rsidRPr="00D65481" w:rsidRDefault="00705175" w:rsidP="00705175">
            <w:pPr>
              <w:spacing w:before="40" w:after="40"/>
              <w:jc w:val="center"/>
              <w:rPr>
                <w:sz w:val="18"/>
                <w:szCs w:val="18"/>
              </w:rPr>
            </w:pPr>
            <w:r w:rsidRPr="00D65481">
              <w:rPr>
                <w:sz w:val="18"/>
                <w:szCs w:val="18"/>
              </w:rPr>
              <w:t>844</w:t>
            </w:r>
          </w:p>
        </w:tc>
        <w:tc>
          <w:tcPr>
            <w:tcW w:w="648" w:type="pct"/>
            <w:shd w:val="clear" w:color="auto" w:fill="FFFFFF" w:themeFill="background1"/>
          </w:tcPr>
          <w:p w14:paraId="465C277B" w14:textId="03657A09" w:rsidR="00705175" w:rsidRPr="00D65481" w:rsidRDefault="00705175" w:rsidP="00705175">
            <w:pPr>
              <w:spacing w:before="40" w:after="40"/>
              <w:jc w:val="center"/>
              <w:rPr>
                <w:sz w:val="18"/>
                <w:szCs w:val="18"/>
              </w:rPr>
            </w:pPr>
            <w:r w:rsidRPr="00D65481">
              <w:rPr>
                <w:sz w:val="18"/>
                <w:szCs w:val="18"/>
              </w:rPr>
              <w:t>27/10/16 - 13/02/17</w:t>
            </w:r>
          </w:p>
        </w:tc>
        <w:tc>
          <w:tcPr>
            <w:tcW w:w="388" w:type="pct"/>
            <w:shd w:val="clear" w:color="auto" w:fill="FFFFFF" w:themeFill="background1"/>
          </w:tcPr>
          <w:p w14:paraId="58636210" w14:textId="326F1942" w:rsidR="00705175" w:rsidRPr="00D65481" w:rsidRDefault="00705175" w:rsidP="00705175">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77B5EB7B" w14:textId="56606C58" w:rsidR="00705175" w:rsidRPr="00D65481" w:rsidRDefault="00705175" w:rsidP="00705175">
            <w:pPr>
              <w:spacing w:before="40" w:after="40"/>
              <w:jc w:val="center"/>
              <w:rPr>
                <w:sz w:val="18"/>
                <w:szCs w:val="18"/>
              </w:rPr>
            </w:pPr>
            <w:r w:rsidRPr="00D65481">
              <w:rPr>
                <w:sz w:val="18"/>
                <w:szCs w:val="18"/>
              </w:rPr>
              <w:t>S</w:t>
            </w:r>
          </w:p>
        </w:tc>
        <w:tc>
          <w:tcPr>
            <w:tcW w:w="217" w:type="pct"/>
            <w:shd w:val="clear" w:color="auto" w:fill="FFFFFF" w:themeFill="background1"/>
          </w:tcPr>
          <w:p w14:paraId="1917CE90" w14:textId="4C294522" w:rsidR="00705175" w:rsidRPr="00D65481" w:rsidRDefault="00705175" w:rsidP="00705175">
            <w:pPr>
              <w:spacing w:before="40" w:after="40"/>
              <w:jc w:val="center"/>
              <w:rPr>
                <w:sz w:val="18"/>
                <w:szCs w:val="18"/>
              </w:rPr>
            </w:pPr>
            <w:r w:rsidRPr="00D65481">
              <w:rPr>
                <w:sz w:val="18"/>
                <w:szCs w:val="18"/>
              </w:rPr>
              <w:t>S</w:t>
            </w:r>
          </w:p>
        </w:tc>
        <w:tc>
          <w:tcPr>
            <w:tcW w:w="231" w:type="pct"/>
            <w:shd w:val="clear" w:color="auto" w:fill="FFFFFF" w:themeFill="background1"/>
          </w:tcPr>
          <w:p w14:paraId="415C2DF9" w14:textId="664E0908" w:rsidR="00705175" w:rsidRPr="00D65481" w:rsidRDefault="00705175" w:rsidP="00705175">
            <w:pPr>
              <w:spacing w:before="40" w:after="40"/>
              <w:jc w:val="center"/>
              <w:rPr>
                <w:sz w:val="18"/>
                <w:szCs w:val="18"/>
              </w:rPr>
            </w:pPr>
            <w:r w:rsidRPr="00D65481">
              <w:rPr>
                <w:sz w:val="18"/>
                <w:szCs w:val="18"/>
              </w:rPr>
              <w:t>P</w:t>
            </w:r>
          </w:p>
        </w:tc>
        <w:tc>
          <w:tcPr>
            <w:tcW w:w="229" w:type="pct"/>
            <w:shd w:val="clear" w:color="auto" w:fill="FFFFFF" w:themeFill="background1"/>
          </w:tcPr>
          <w:p w14:paraId="085C8420" w14:textId="6D214859" w:rsidR="00705175" w:rsidRPr="00D65481" w:rsidRDefault="00705175" w:rsidP="00705175">
            <w:pPr>
              <w:spacing w:before="40" w:after="40"/>
              <w:jc w:val="center"/>
              <w:rPr>
                <w:sz w:val="18"/>
                <w:szCs w:val="18"/>
              </w:rPr>
            </w:pPr>
          </w:p>
        </w:tc>
        <w:tc>
          <w:tcPr>
            <w:tcW w:w="281" w:type="pct"/>
            <w:shd w:val="clear" w:color="auto" w:fill="FFFFFF" w:themeFill="background1"/>
          </w:tcPr>
          <w:p w14:paraId="60456ADB" w14:textId="77777777" w:rsidR="00705175" w:rsidRPr="00D65481" w:rsidRDefault="00705175" w:rsidP="00705175">
            <w:pPr>
              <w:spacing w:before="40" w:after="40"/>
              <w:jc w:val="center"/>
              <w:rPr>
                <w:sz w:val="18"/>
                <w:szCs w:val="18"/>
              </w:rPr>
            </w:pPr>
          </w:p>
        </w:tc>
        <w:tc>
          <w:tcPr>
            <w:tcW w:w="204" w:type="pct"/>
            <w:shd w:val="clear" w:color="auto" w:fill="FFFFFF" w:themeFill="background1"/>
          </w:tcPr>
          <w:p w14:paraId="62214C57" w14:textId="77777777" w:rsidR="00705175" w:rsidRPr="00D65481" w:rsidRDefault="00705175" w:rsidP="00705175">
            <w:pPr>
              <w:spacing w:before="40" w:after="40"/>
              <w:jc w:val="center"/>
              <w:rPr>
                <w:sz w:val="18"/>
                <w:szCs w:val="18"/>
              </w:rPr>
            </w:pPr>
          </w:p>
        </w:tc>
        <w:tc>
          <w:tcPr>
            <w:tcW w:w="255" w:type="pct"/>
            <w:shd w:val="clear" w:color="auto" w:fill="FFFFFF" w:themeFill="background1"/>
          </w:tcPr>
          <w:p w14:paraId="327A9E51" w14:textId="77777777" w:rsidR="00705175" w:rsidRPr="00D65481" w:rsidRDefault="00705175" w:rsidP="00705175">
            <w:pPr>
              <w:spacing w:before="40" w:after="40"/>
              <w:jc w:val="center"/>
              <w:rPr>
                <w:sz w:val="18"/>
                <w:szCs w:val="18"/>
              </w:rPr>
            </w:pPr>
          </w:p>
        </w:tc>
        <w:tc>
          <w:tcPr>
            <w:tcW w:w="204" w:type="pct"/>
            <w:shd w:val="clear" w:color="auto" w:fill="FFFFFF" w:themeFill="background1"/>
          </w:tcPr>
          <w:p w14:paraId="251854CE" w14:textId="77777777" w:rsidR="00705175" w:rsidRPr="00D65481" w:rsidRDefault="00705175" w:rsidP="00705175">
            <w:pPr>
              <w:spacing w:before="40" w:after="40"/>
              <w:jc w:val="center"/>
              <w:rPr>
                <w:sz w:val="18"/>
                <w:szCs w:val="18"/>
              </w:rPr>
            </w:pPr>
          </w:p>
        </w:tc>
        <w:tc>
          <w:tcPr>
            <w:tcW w:w="205" w:type="pct"/>
            <w:shd w:val="clear" w:color="auto" w:fill="FFFFFF" w:themeFill="background1"/>
          </w:tcPr>
          <w:p w14:paraId="317A3256" w14:textId="5ABD7662" w:rsidR="00705175" w:rsidRPr="00D65481" w:rsidRDefault="00705175" w:rsidP="00705175">
            <w:pPr>
              <w:spacing w:before="40" w:after="40"/>
              <w:jc w:val="center"/>
              <w:rPr>
                <w:sz w:val="18"/>
                <w:szCs w:val="18"/>
              </w:rPr>
            </w:pPr>
            <w:r w:rsidRPr="00D65481">
              <w:rPr>
                <w:sz w:val="18"/>
                <w:szCs w:val="18"/>
              </w:rPr>
              <w:t>S</w:t>
            </w:r>
          </w:p>
        </w:tc>
      </w:tr>
      <w:tr w:rsidR="007A08DB" w:rsidRPr="00D65481" w14:paraId="25BB260A" w14:textId="77777777" w:rsidTr="00B60335">
        <w:trPr>
          <w:trHeight w:val="20"/>
        </w:trPr>
        <w:tc>
          <w:tcPr>
            <w:tcW w:w="987" w:type="pct"/>
            <w:shd w:val="clear" w:color="auto" w:fill="FFFFFF" w:themeFill="background1"/>
          </w:tcPr>
          <w:p w14:paraId="21B7D4CC" w14:textId="6BE2C519" w:rsidR="007A08DB" w:rsidRPr="00D65481" w:rsidRDefault="007A08DB" w:rsidP="007A08DB">
            <w:pPr>
              <w:spacing w:before="40" w:after="40"/>
              <w:rPr>
                <w:sz w:val="18"/>
                <w:szCs w:val="18"/>
              </w:rPr>
            </w:pPr>
            <w:r w:rsidRPr="00D65481">
              <w:rPr>
                <w:sz w:val="18"/>
                <w:szCs w:val="18"/>
              </w:rPr>
              <w:t>Murrumbidgee - Toogimbie IPA Wetlands</w:t>
            </w:r>
          </w:p>
        </w:tc>
        <w:tc>
          <w:tcPr>
            <w:tcW w:w="437" w:type="pct"/>
            <w:shd w:val="clear" w:color="auto" w:fill="FFFFFF" w:themeFill="background1"/>
          </w:tcPr>
          <w:p w14:paraId="246B5700" w14:textId="369A146C" w:rsidR="007A08DB" w:rsidRPr="00D65481" w:rsidRDefault="007A08DB" w:rsidP="007A08DB">
            <w:pPr>
              <w:spacing w:before="40" w:after="40"/>
              <w:jc w:val="center"/>
              <w:rPr>
                <w:sz w:val="18"/>
                <w:szCs w:val="18"/>
              </w:rPr>
            </w:pPr>
            <w:r w:rsidRPr="00D65481">
              <w:rPr>
                <w:sz w:val="18"/>
                <w:szCs w:val="18"/>
              </w:rPr>
              <w:t>10052-10</w:t>
            </w:r>
          </w:p>
        </w:tc>
        <w:tc>
          <w:tcPr>
            <w:tcW w:w="518" w:type="pct"/>
            <w:shd w:val="clear" w:color="auto" w:fill="FFFFFF" w:themeFill="background1"/>
          </w:tcPr>
          <w:p w14:paraId="44F55A04" w14:textId="12BC87D4" w:rsidR="007A08DB" w:rsidRPr="00D65481" w:rsidRDefault="007A08DB" w:rsidP="007A08DB">
            <w:pPr>
              <w:spacing w:before="40" w:after="40"/>
              <w:jc w:val="center"/>
              <w:rPr>
                <w:sz w:val="18"/>
                <w:szCs w:val="18"/>
              </w:rPr>
            </w:pPr>
            <w:r w:rsidRPr="00D65481">
              <w:rPr>
                <w:sz w:val="18"/>
                <w:szCs w:val="18"/>
              </w:rPr>
              <w:t>998</w:t>
            </w:r>
          </w:p>
        </w:tc>
        <w:tc>
          <w:tcPr>
            <w:tcW w:w="648" w:type="pct"/>
            <w:shd w:val="clear" w:color="auto" w:fill="FFFFFF" w:themeFill="background1"/>
          </w:tcPr>
          <w:p w14:paraId="138B1C14" w14:textId="67076676" w:rsidR="007A08DB" w:rsidRPr="00D65481" w:rsidRDefault="007A08DB" w:rsidP="007A08DB">
            <w:pPr>
              <w:spacing w:before="40" w:after="40"/>
              <w:jc w:val="center"/>
              <w:rPr>
                <w:sz w:val="18"/>
                <w:szCs w:val="18"/>
              </w:rPr>
            </w:pPr>
            <w:r w:rsidRPr="00D65481">
              <w:rPr>
                <w:sz w:val="18"/>
                <w:szCs w:val="18"/>
              </w:rPr>
              <w:t>18/3/17 - 04/04/17 07/05/17 - 24/06/17</w:t>
            </w:r>
          </w:p>
        </w:tc>
        <w:tc>
          <w:tcPr>
            <w:tcW w:w="388" w:type="pct"/>
            <w:shd w:val="clear" w:color="auto" w:fill="FFFFFF" w:themeFill="background1"/>
          </w:tcPr>
          <w:p w14:paraId="5AC0EFD3" w14:textId="144CBA38"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36BD5336" w14:textId="31737ED2" w:rsidR="007A08DB" w:rsidRPr="00D65481" w:rsidRDefault="00705175"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182E0521" w14:textId="36D50360" w:rsidR="007A08DB" w:rsidRPr="00D65481" w:rsidRDefault="00705175"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3887738B" w14:textId="062AFA0E" w:rsidR="007A08DB" w:rsidRPr="00D65481" w:rsidRDefault="00652E3D"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3F6869F2" w14:textId="39C79B7E" w:rsidR="007A08DB" w:rsidRPr="00D65481" w:rsidRDefault="00652E3D" w:rsidP="007A08DB">
            <w:pPr>
              <w:spacing w:before="40" w:after="40"/>
              <w:jc w:val="center"/>
              <w:rPr>
                <w:sz w:val="18"/>
                <w:szCs w:val="18"/>
              </w:rPr>
            </w:pPr>
            <w:r w:rsidRPr="00D65481">
              <w:rPr>
                <w:sz w:val="18"/>
                <w:szCs w:val="18"/>
              </w:rPr>
              <w:t>S</w:t>
            </w:r>
          </w:p>
        </w:tc>
        <w:tc>
          <w:tcPr>
            <w:tcW w:w="281" w:type="pct"/>
            <w:shd w:val="clear" w:color="auto" w:fill="FFFFFF" w:themeFill="background1"/>
          </w:tcPr>
          <w:p w14:paraId="23B54993" w14:textId="39A4F14A" w:rsidR="007A08DB" w:rsidRPr="00D65481" w:rsidRDefault="00652E3D"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7CD44C03"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77751775"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6211D3D2" w14:textId="07C9666C" w:rsidR="007A08DB" w:rsidRPr="00D65481" w:rsidRDefault="00652E3D" w:rsidP="007A08DB">
            <w:pPr>
              <w:spacing w:before="40" w:after="40"/>
              <w:jc w:val="center"/>
              <w:rPr>
                <w:sz w:val="18"/>
                <w:szCs w:val="18"/>
              </w:rPr>
            </w:pPr>
            <w:r w:rsidRPr="00D65481">
              <w:rPr>
                <w:sz w:val="18"/>
                <w:szCs w:val="18"/>
              </w:rPr>
              <w:t>P</w:t>
            </w:r>
          </w:p>
        </w:tc>
        <w:tc>
          <w:tcPr>
            <w:tcW w:w="205" w:type="pct"/>
            <w:shd w:val="clear" w:color="auto" w:fill="FFFFFF" w:themeFill="background1"/>
          </w:tcPr>
          <w:p w14:paraId="60F803EB" w14:textId="77777777" w:rsidR="007A08DB" w:rsidRPr="00D65481" w:rsidRDefault="007A08DB" w:rsidP="007A08DB">
            <w:pPr>
              <w:spacing w:before="40" w:after="40"/>
              <w:jc w:val="center"/>
              <w:rPr>
                <w:sz w:val="18"/>
                <w:szCs w:val="18"/>
              </w:rPr>
            </w:pPr>
          </w:p>
        </w:tc>
      </w:tr>
      <w:tr w:rsidR="007A08DB" w:rsidRPr="00D65481" w14:paraId="246DCCEA" w14:textId="77777777" w:rsidTr="00B60335">
        <w:trPr>
          <w:trHeight w:val="20"/>
        </w:trPr>
        <w:tc>
          <w:tcPr>
            <w:tcW w:w="987" w:type="pct"/>
            <w:shd w:val="clear" w:color="auto" w:fill="FFFFFF" w:themeFill="background1"/>
          </w:tcPr>
          <w:p w14:paraId="17AF150B" w14:textId="75B0511B" w:rsidR="007A08DB" w:rsidRPr="00D65481" w:rsidRDefault="007A08DB" w:rsidP="007A08DB">
            <w:pPr>
              <w:spacing w:before="40" w:after="40"/>
              <w:rPr>
                <w:sz w:val="18"/>
                <w:szCs w:val="18"/>
              </w:rPr>
            </w:pPr>
            <w:r w:rsidRPr="00D65481">
              <w:rPr>
                <w:sz w:val="18"/>
                <w:szCs w:val="18"/>
              </w:rPr>
              <w:t>Murrumbidgee - Nimmie-Caira: Nap Nap</w:t>
            </w:r>
          </w:p>
        </w:tc>
        <w:tc>
          <w:tcPr>
            <w:tcW w:w="437" w:type="pct"/>
            <w:shd w:val="clear" w:color="auto" w:fill="FFFFFF" w:themeFill="background1"/>
          </w:tcPr>
          <w:p w14:paraId="32C6FE72" w14:textId="500E3852" w:rsidR="007A08DB" w:rsidRPr="00D65481" w:rsidRDefault="007A08DB" w:rsidP="007A08DB">
            <w:pPr>
              <w:spacing w:before="40" w:after="40"/>
              <w:jc w:val="center"/>
              <w:rPr>
                <w:sz w:val="18"/>
                <w:szCs w:val="18"/>
              </w:rPr>
            </w:pPr>
            <w:r w:rsidRPr="00D65481">
              <w:rPr>
                <w:sz w:val="18"/>
                <w:szCs w:val="18"/>
              </w:rPr>
              <w:t>10052-11</w:t>
            </w:r>
          </w:p>
        </w:tc>
        <w:tc>
          <w:tcPr>
            <w:tcW w:w="518" w:type="pct"/>
            <w:shd w:val="clear" w:color="auto" w:fill="FFFFFF" w:themeFill="background1"/>
          </w:tcPr>
          <w:p w14:paraId="171C1EC7" w14:textId="65B37A20" w:rsidR="007A08DB" w:rsidRPr="00D65481" w:rsidRDefault="007A08DB" w:rsidP="007A08DB">
            <w:pPr>
              <w:spacing w:before="40" w:after="40"/>
              <w:jc w:val="center"/>
              <w:rPr>
                <w:sz w:val="18"/>
                <w:szCs w:val="18"/>
              </w:rPr>
            </w:pPr>
            <w:r w:rsidRPr="00D65481">
              <w:rPr>
                <w:sz w:val="18"/>
                <w:szCs w:val="18"/>
              </w:rPr>
              <w:t>630</w:t>
            </w:r>
          </w:p>
        </w:tc>
        <w:tc>
          <w:tcPr>
            <w:tcW w:w="648" w:type="pct"/>
            <w:shd w:val="clear" w:color="auto" w:fill="FFFFFF" w:themeFill="background1"/>
          </w:tcPr>
          <w:p w14:paraId="2CD57716" w14:textId="21F2A9BD" w:rsidR="007A08DB" w:rsidRPr="00D65481" w:rsidRDefault="007A08DB" w:rsidP="007A08DB">
            <w:pPr>
              <w:spacing w:before="40" w:after="40"/>
              <w:jc w:val="center"/>
              <w:rPr>
                <w:sz w:val="18"/>
                <w:szCs w:val="18"/>
              </w:rPr>
            </w:pPr>
            <w:r w:rsidRPr="00D65481">
              <w:rPr>
                <w:sz w:val="18"/>
                <w:szCs w:val="18"/>
              </w:rPr>
              <w:t>03/01/17 - 07/01/17</w:t>
            </w:r>
          </w:p>
        </w:tc>
        <w:tc>
          <w:tcPr>
            <w:tcW w:w="388" w:type="pct"/>
            <w:shd w:val="clear" w:color="auto" w:fill="FFFFFF" w:themeFill="background1"/>
          </w:tcPr>
          <w:p w14:paraId="144642B7" w14:textId="6F1A6B99"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667A110A" w14:textId="546AFC19" w:rsidR="007A08DB" w:rsidRPr="00D65481" w:rsidRDefault="00652E3D"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73EC8D10" w14:textId="27563422" w:rsidR="007A08DB" w:rsidRPr="00D65481" w:rsidRDefault="00652E3D"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54EC963F" w14:textId="311AC928" w:rsidR="007A08DB" w:rsidRPr="00D65481" w:rsidRDefault="00652E3D" w:rsidP="007A08DB">
            <w:pPr>
              <w:spacing w:before="40" w:after="40"/>
              <w:jc w:val="center"/>
              <w:rPr>
                <w:sz w:val="18"/>
                <w:szCs w:val="18"/>
              </w:rPr>
            </w:pPr>
            <w:r w:rsidRPr="00D65481">
              <w:rPr>
                <w:sz w:val="18"/>
                <w:szCs w:val="18"/>
              </w:rPr>
              <w:t>P</w:t>
            </w:r>
          </w:p>
        </w:tc>
        <w:tc>
          <w:tcPr>
            <w:tcW w:w="229" w:type="pct"/>
            <w:shd w:val="clear" w:color="auto" w:fill="FFFFFF" w:themeFill="background1"/>
          </w:tcPr>
          <w:p w14:paraId="134CDD69"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06D6B58D"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75FFA2BC"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6B12EF32"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506F3664"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55868374" w14:textId="5B8E2F59" w:rsidR="007A08DB" w:rsidRPr="00D65481" w:rsidRDefault="00652E3D" w:rsidP="007A08DB">
            <w:pPr>
              <w:spacing w:before="40" w:after="40"/>
              <w:jc w:val="center"/>
              <w:rPr>
                <w:sz w:val="18"/>
                <w:szCs w:val="18"/>
              </w:rPr>
            </w:pPr>
            <w:r w:rsidRPr="00D65481">
              <w:rPr>
                <w:sz w:val="18"/>
                <w:szCs w:val="18"/>
              </w:rPr>
              <w:t>S</w:t>
            </w:r>
          </w:p>
        </w:tc>
      </w:tr>
      <w:tr w:rsidR="00652E3D" w:rsidRPr="00D65481" w14:paraId="235A0B47" w14:textId="77777777" w:rsidTr="00B60335">
        <w:trPr>
          <w:trHeight w:val="20"/>
        </w:trPr>
        <w:tc>
          <w:tcPr>
            <w:tcW w:w="987" w:type="pct"/>
            <w:shd w:val="clear" w:color="auto" w:fill="FFFFFF" w:themeFill="background1"/>
          </w:tcPr>
          <w:p w14:paraId="235AE355" w14:textId="082470EC" w:rsidR="00652E3D" w:rsidRPr="00D65481" w:rsidRDefault="00652E3D" w:rsidP="00652E3D">
            <w:pPr>
              <w:spacing w:before="40" w:after="40"/>
              <w:rPr>
                <w:sz w:val="18"/>
                <w:szCs w:val="18"/>
              </w:rPr>
            </w:pPr>
            <w:r w:rsidRPr="00D65481">
              <w:rPr>
                <w:sz w:val="18"/>
                <w:szCs w:val="18"/>
              </w:rPr>
              <w:t>Murrumbidgee - Nimmie-Caira: Is-Y-Coed (Kieeta and Kia Lakes)</w:t>
            </w:r>
          </w:p>
        </w:tc>
        <w:tc>
          <w:tcPr>
            <w:tcW w:w="437" w:type="pct"/>
            <w:shd w:val="clear" w:color="auto" w:fill="FFFFFF" w:themeFill="background1"/>
          </w:tcPr>
          <w:p w14:paraId="70D001CD" w14:textId="4C937E66" w:rsidR="00652E3D" w:rsidRPr="00D65481" w:rsidRDefault="00652E3D" w:rsidP="00652E3D">
            <w:pPr>
              <w:spacing w:before="40" w:after="40"/>
              <w:jc w:val="center"/>
              <w:rPr>
                <w:sz w:val="18"/>
                <w:szCs w:val="18"/>
              </w:rPr>
            </w:pPr>
            <w:r w:rsidRPr="00D65481">
              <w:rPr>
                <w:sz w:val="18"/>
                <w:szCs w:val="18"/>
              </w:rPr>
              <w:t>10052-12</w:t>
            </w:r>
          </w:p>
        </w:tc>
        <w:tc>
          <w:tcPr>
            <w:tcW w:w="518" w:type="pct"/>
            <w:shd w:val="clear" w:color="auto" w:fill="FFFFFF" w:themeFill="background1"/>
          </w:tcPr>
          <w:p w14:paraId="76E21213" w14:textId="3160FA9D" w:rsidR="00652E3D" w:rsidRPr="00D65481" w:rsidRDefault="00652E3D" w:rsidP="00652E3D">
            <w:pPr>
              <w:spacing w:before="40" w:after="40"/>
              <w:jc w:val="center"/>
              <w:rPr>
                <w:sz w:val="18"/>
                <w:szCs w:val="18"/>
              </w:rPr>
            </w:pPr>
            <w:r w:rsidRPr="00D65481">
              <w:rPr>
                <w:sz w:val="18"/>
                <w:szCs w:val="18"/>
              </w:rPr>
              <w:t>5000</w:t>
            </w:r>
          </w:p>
        </w:tc>
        <w:tc>
          <w:tcPr>
            <w:tcW w:w="648" w:type="pct"/>
            <w:shd w:val="clear" w:color="auto" w:fill="FFFFFF" w:themeFill="background1"/>
          </w:tcPr>
          <w:p w14:paraId="59DC65CD" w14:textId="75668E93" w:rsidR="00652E3D" w:rsidRPr="00D65481" w:rsidRDefault="00652E3D" w:rsidP="00652E3D">
            <w:pPr>
              <w:spacing w:before="40" w:after="40"/>
              <w:jc w:val="center"/>
              <w:rPr>
                <w:sz w:val="18"/>
                <w:szCs w:val="18"/>
              </w:rPr>
            </w:pPr>
            <w:r w:rsidRPr="00D65481">
              <w:rPr>
                <w:sz w:val="18"/>
                <w:szCs w:val="18"/>
              </w:rPr>
              <w:t>10/02/17 - 20/03/17</w:t>
            </w:r>
          </w:p>
        </w:tc>
        <w:tc>
          <w:tcPr>
            <w:tcW w:w="388" w:type="pct"/>
            <w:shd w:val="clear" w:color="auto" w:fill="FFFFFF" w:themeFill="background1"/>
          </w:tcPr>
          <w:p w14:paraId="773A4FE6" w14:textId="5982C20C" w:rsidR="00652E3D" w:rsidRPr="00D65481" w:rsidRDefault="00652E3D" w:rsidP="00652E3D">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13181003" w14:textId="4E1089F4" w:rsidR="00652E3D" w:rsidRPr="00D65481" w:rsidRDefault="00652E3D" w:rsidP="00652E3D">
            <w:pPr>
              <w:spacing w:before="40" w:after="40"/>
              <w:jc w:val="center"/>
              <w:rPr>
                <w:sz w:val="18"/>
                <w:szCs w:val="18"/>
              </w:rPr>
            </w:pPr>
            <w:r w:rsidRPr="00D65481">
              <w:rPr>
                <w:sz w:val="18"/>
                <w:szCs w:val="18"/>
              </w:rPr>
              <w:t>S</w:t>
            </w:r>
          </w:p>
        </w:tc>
        <w:tc>
          <w:tcPr>
            <w:tcW w:w="217" w:type="pct"/>
            <w:shd w:val="clear" w:color="auto" w:fill="FFFFFF" w:themeFill="background1"/>
          </w:tcPr>
          <w:p w14:paraId="1D2AF478" w14:textId="6B893300" w:rsidR="00652E3D" w:rsidRPr="00D65481" w:rsidRDefault="00652E3D" w:rsidP="00652E3D">
            <w:pPr>
              <w:spacing w:before="40" w:after="40"/>
              <w:jc w:val="center"/>
              <w:rPr>
                <w:sz w:val="18"/>
                <w:szCs w:val="18"/>
              </w:rPr>
            </w:pPr>
            <w:r w:rsidRPr="00D65481">
              <w:rPr>
                <w:sz w:val="18"/>
                <w:szCs w:val="18"/>
              </w:rPr>
              <w:t>S</w:t>
            </w:r>
          </w:p>
        </w:tc>
        <w:tc>
          <w:tcPr>
            <w:tcW w:w="231" w:type="pct"/>
            <w:shd w:val="clear" w:color="auto" w:fill="FFFFFF" w:themeFill="background1"/>
          </w:tcPr>
          <w:p w14:paraId="13F16DF9" w14:textId="09766D48" w:rsidR="00652E3D" w:rsidRPr="00D65481" w:rsidRDefault="00652E3D" w:rsidP="00652E3D">
            <w:pPr>
              <w:spacing w:before="40" w:after="40"/>
              <w:jc w:val="center"/>
              <w:rPr>
                <w:sz w:val="18"/>
                <w:szCs w:val="18"/>
              </w:rPr>
            </w:pPr>
            <w:r w:rsidRPr="00D65481">
              <w:rPr>
                <w:sz w:val="18"/>
                <w:szCs w:val="18"/>
              </w:rPr>
              <w:t>P</w:t>
            </w:r>
          </w:p>
        </w:tc>
        <w:tc>
          <w:tcPr>
            <w:tcW w:w="229" w:type="pct"/>
            <w:shd w:val="clear" w:color="auto" w:fill="FFFFFF" w:themeFill="background1"/>
          </w:tcPr>
          <w:p w14:paraId="30149CC9" w14:textId="77777777" w:rsidR="00652E3D" w:rsidRPr="00D65481" w:rsidRDefault="00652E3D" w:rsidP="00652E3D">
            <w:pPr>
              <w:spacing w:before="40" w:after="40"/>
              <w:jc w:val="center"/>
              <w:rPr>
                <w:sz w:val="18"/>
                <w:szCs w:val="18"/>
              </w:rPr>
            </w:pPr>
          </w:p>
        </w:tc>
        <w:tc>
          <w:tcPr>
            <w:tcW w:w="281" w:type="pct"/>
            <w:shd w:val="clear" w:color="auto" w:fill="FFFFFF" w:themeFill="background1"/>
          </w:tcPr>
          <w:p w14:paraId="21CF8EC2" w14:textId="77777777" w:rsidR="00652E3D" w:rsidRPr="00D65481" w:rsidRDefault="00652E3D" w:rsidP="00652E3D">
            <w:pPr>
              <w:spacing w:before="40" w:after="40"/>
              <w:jc w:val="center"/>
              <w:rPr>
                <w:sz w:val="18"/>
                <w:szCs w:val="18"/>
              </w:rPr>
            </w:pPr>
          </w:p>
        </w:tc>
        <w:tc>
          <w:tcPr>
            <w:tcW w:w="204" w:type="pct"/>
            <w:shd w:val="clear" w:color="auto" w:fill="FFFFFF" w:themeFill="background1"/>
          </w:tcPr>
          <w:p w14:paraId="32A463BF" w14:textId="77777777" w:rsidR="00652E3D" w:rsidRPr="00D65481" w:rsidRDefault="00652E3D" w:rsidP="00652E3D">
            <w:pPr>
              <w:spacing w:before="40" w:after="40"/>
              <w:jc w:val="center"/>
              <w:rPr>
                <w:sz w:val="18"/>
                <w:szCs w:val="18"/>
              </w:rPr>
            </w:pPr>
          </w:p>
        </w:tc>
        <w:tc>
          <w:tcPr>
            <w:tcW w:w="255" w:type="pct"/>
            <w:shd w:val="clear" w:color="auto" w:fill="FFFFFF" w:themeFill="background1"/>
          </w:tcPr>
          <w:p w14:paraId="679363DC" w14:textId="77777777" w:rsidR="00652E3D" w:rsidRPr="00D65481" w:rsidRDefault="00652E3D" w:rsidP="00652E3D">
            <w:pPr>
              <w:spacing w:before="40" w:after="40"/>
              <w:jc w:val="center"/>
              <w:rPr>
                <w:sz w:val="18"/>
                <w:szCs w:val="18"/>
              </w:rPr>
            </w:pPr>
          </w:p>
        </w:tc>
        <w:tc>
          <w:tcPr>
            <w:tcW w:w="204" w:type="pct"/>
            <w:shd w:val="clear" w:color="auto" w:fill="FFFFFF" w:themeFill="background1"/>
          </w:tcPr>
          <w:p w14:paraId="1C6AE815" w14:textId="77777777" w:rsidR="00652E3D" w:rsidRPr="00D65481" w:rsidRDefault="00652E3D" w:rsidP="00652E3D">
            <w:pPr>
              <w:spacing w:before="40" w:after="40"/>
              <w:jc w:val="center"/>
              <w:rPr>
                <w:sz w:val="18"/>
                <w:szCs w:val="18"/>
              </w:rPr>
            </w:pPr>
          </w:p>
        </w:tc>
        <w:tc>
          <w:tcPr>
            <w:tcW w:w="205" w:type="pct"/>
            <w:shd w:val="clear" w:color="auto" w:fill="FFFFFF" w:themeFill="background1"/>
          </w:tcPr>
          <w:p w14:paraId="4C563C74" w14:textId="1F4B1463" w:rsidR="00652E3D" w:rsidRPr="00D65481" w:rsidRDefault="00652E3D" w:rsidP="00652E3D">
            <w:pPr>
              <w:spacing w:before="40" w:after="40"/>
              <w:jc w:val="center"/>
              <w:rPr>
                <w:sz w:val="18"/>
                <w:szCs w:val="18"/>
              </w:rPr>
            </w:pPr>
            <w:r w:rsidRPr="00D65481">
              <w:rPr>
                <w:sz w:val="18"/>
                <w:szCs w:val="18"/>
              </w:rPr>
              <w:t>S</w:t>
            </w:r>
          </w:p>
        </w:tc>
      </w:tr>
      <w:tr w:rsidR="007A08DB" w:rsidRPr="00D65481" w14:paraId="3A9781F9" w14:textId="77777777" w:rsidTr="00B60335">
        <w:trPr>
          <w:trHeight w:val="20"/>
        </w:trPr>
        <w:tc>
          <w:tcPr>
            <w:tcW w:w="987" w:type="pct"/>
            <w:shd w:val="clear" w:color="auto" w:fill="FFFFFF" w:themeFill="background1"/>
          </w:tcPr>
          <w:p w14:paraId="506F742A" w14:textId="790CC7CD" w:rsidR="007A08DB" w:rsidRPr="00D65481" w:rsidRDefault="007A08DB" w:rsidP="007A08DB">
            <w:pPr>
              <w:spacing w:before="40" w:after="40"/>
              <w:rPr>
                <w:sz w:val="18"/>
                <w:szCs w:val="18"/>
              </w:rPr>
            </w:pPr>
            <w:r w:rsidRPr="00D65481">
              <w:rPr>
                <w:sz w:val="18"/>
                <w:szCs w:val="18"/>
              </w:rPr>
              <w:t>Murrumbidgee - Lower Murrumbidgee River</w:t>
            </w:r>
          </w:p>
        </w:tc>
        <w:tc>
          <w:tcPr>
            <w:tcW w:w="437" w:type="pct"/>
            <w:shd w:val="clear" w:color="auto" w:fill="FFFFFF" w:themeFill="background1"/>
          </w:tcPr>
          <w:p w14:paraId="5EC85323" w14:textId="5164FC60" w:rsidR="007A08DB" w:rsidRPr="00D65481" w:rsidRDefault="007A08DB" w:rsidP="007A08DB">
            <w:pPr>
              <w:spacing w:before="40" w:after="40"/>
              <w:jc w:val="center"/>
              <w:rPr>
                <w:sz w:val="18"/>
                <w:szCs w:val="18"/>
              </w:rPr>
            </w:pPr>
            <w:r w:rsidRPr="00D65481">
              <w:rPr>
                <w:sz w:val="18"/>
                <w:szCs w:val="18"/>
              </w:rPr>
              <w:t>10052-13</w:t>
            </w:r>
          </w:p>
        </w:tc>
        <w:tc>
          <w:tcPr>
            <w:tcW w:w="518" w:type="pct"/>
            <w:shd w:val="clear" w:color="auto" w:fill="FFFFFF" w:themeFill="background1"/>
          </w:tcPr>
          <w:p w14:paraId="462A446D" w14:textId="707B1C78" w:rsidR="007A08DB" w:rsidRPr="00D65481" w:rsidRDefault="007A08DB" w:rsidP="007A08DB">
            <w:pPr>
              <w:spacing w:before="40" w:after="40"/>
              <w:jc w:val="center"/>
              <w:rPr>
                <w:sz w:val="18"/>
                <w:szCs w:val="18"/>
              </w:rPr>
            </w:pPr>
            <w:r w:rsidRPr="00D65481">
              <w:rPr>
                <w:sz w:val="18"/>
                <w:szCs w:val="18"/>
              </w:rPr>
              <w:t>47548</w:t>
            </w:r>
          </w:p>
        </w:tc>
        <w:tc>
          <w:tcPr>
            <w:tcW w:w="648" w:type="pct"/>
            <w:shd w:val="clear" w:color="auto" w:fill="FFFFFF" w:themeFill="background1"/>
          </w:tcPr>
          <w:p w14:paraId="5E8FD3DA" w14:textId="7A789236" w:rsidR="007A08DB" w:rsidRPr="00D65481" w:rsidRDefault="007A08DB" w:rsidP="007A08DB">
            <w:pPr>
              <w:spacing w:before="40" w:after="40"/>
              <w:jc w:val="center"/>
              <w:rPr>
                <w:sz w:val="18"/>
                <w:szCs w:val="18"/>
              </w:rPr>
            </w:pPr>
            <w:r w:rsidRPr="00D65481">
              <w:rPr>
                <w:sz w:val="18"/>
                <w:szCs w:val="18"/>
              </w:rPr>
              <w:t>01/04/17 - 20/04/17</w:t>
            </w:r>
          </w:p>
        </w:tc>
        <w:tc>
          <w:tcPr>
            <w:tcW w:w="388" w:type="pct"/>
            <w:shd w:val="clear" w:color="auto" w:fill="FFFFFF" w:themeFill="background1"/>
          </w:tcPr>
          <w:p w14:paraId="4EBF2C42" w14:textId="2D6499E1"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1711C68E" w14:textId="1E59DA68" w:rsidR="007A08DB" w:rsidRPr="00D65481" w:rsidRDefault="00652E3D"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1FFB029D" w14:textId="7A186536" w:rsidR="007A08DB" w:rsidRPr="00D65481" w:rsidRDefault="00652E3D"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7BA01062"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46A16727"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38FF1E35"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2E36A555" w14:textId="14EFCBE0" w:rsidR="007A08DB" w:rsidRPr="00D65481" w:rsidRDefault="00652E3D"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01716BB3" w14:textId="4E6D14C9" w:rsidR="007A08DB" w:rsidRPr="00D65481" w:rsidRDefault="00652E3D"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773D5FE1"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0894413D" w14:textId="49C336A4" w:rsidR="007A08DB" w:rsidRPr="00D65481" w:rsidRDefault="00652E3D" w:rsidP="007A08DB">
            <w:pPr>
              <w:spacing w:before="40" w:after="40"/>
              <w:jc w:val="center"/>
              <w:rPr>
                <w:sz w:val="18"/>
                <w:szCs w:val="18"/>
              </w:rPr>
            </w:pPr>
            <w:r w:rsidRPr="00D65481">
              <w:rPr>
                <w:sz w:val="18"/>
                <w:szCs w:val="18"/>
              </w:rPr>
              <w:t>S</w:t>
            </w:r>
          </w:p>
        </w:tc>
      </w:tr>
      <w:tr w:rsidR="007A08DB" w:rsidRPr="00D65481" w14:paraId="66B5A5C6" w14:textId="77777777" w:rsidTr="00B60335">
        <w:trPr>
          <w:trHeight w:val="20"/>
        </w:trPr>
        <w:tc>
          <w:tcPr>
            <w:tcW w:w="987" w:type="pct"/>
            <w:shd w:val="clear" w:color="auto" w:fill="FFFFFF" w:themeFill="background1"/>
          </w:tcPr>
          <w:p w14:paraId="61620BDD" w14:textId="7A59FAE8" w:rsidR="007A08DB" w:rsidRPr="00D65481" w:rsidRDefault="007A08DB" w:rsidP="007A08DB">
            <w:pPr>
              <w:spacing w:before="40" w:after="40"/>
              <w:rPr>
                <w:sz w:val="18"/>
                <w:szCs w:val="18"/>
              </w:rPr>
            </w:pPr>
            <w:r w:rsidRPr="00D65481">
              <w:rPr>
                <w:sz w:val="18"/>
                <w:szCs w:val="18"/>
              </w:rPr>
              <w:t>Murrumbidgee - Lower Murrumbidgee Floodplain</w:t>
            </w:r>
          </w:p>
        </w:tc>
        <w:tc>
          <w:tcPr>
            <w:tcW w:w="437" w:type="pct"/>
            <w:shd w:val="clear" w:color="auto" w:fill="FFFFFF" w:themeFill="background1"/>
          </w:tcPr>
          <w:p w14:paraId="096E1865" w14:textId="2A32C93D" w:rsidR="007A08DB" w:rsidRPr="00D65481" w:rsidRDefault="007A08DB" w:rsidP="007A08DB">
            <w:pPr>
              <w:spacing w:before="40" w:after="40"/>
              <w:jc w:val="center"/>
              <w:rPr>
                <w:sz w:val="18"/>
                <w:szCs w:val="18"/>
              </w:rPr>
            </w:pPr>
            <w:r w:rsidRPr="00D65481">
              <w:rPr>
                <w:sz w:val="18"/>
                <w:szCs w:val="18"/>
              </w:rPr>
              <w:t>10034-09</w:t>
            </w:r>
          </w:p>
        </w:tc>
        <w:tc>
          <w:tcPr>
            <w:tcW w:w="518" w:type="pct"/>
            <w:shd w:val="clear" w:color="auto" w:fill="FFFFFF" w:themeFill="background1"/>
          </w:tcPr>
          <w:p w14:paraId="5FAA9EE0" w14:textId="3E0013B7" w:rsidR="007A08DB" w:rsidRPr="00D65481" w:rsidRDefault="007A08DB" w:rsidP="007A08DB">
            <w:pPr>
              <w:spacing w:before="40" w:after="40"/>
              <w:jc w:val="center"/>
              <w:rPr>
                <w:sz w:val="18"/>
                <w:szCs w:val="18"/>
              </w:rPr>
            </w:pPr>
            <w:r w:rsidRPr="00D65481">
              <w:rPr>
                <w:sz w:val="18"/>
                <w:szCs w:val="18"/>
              </w:rPr>
              <w:t>15507</w:t>
            </w:r>
          </w:p>
        </w:tc>
        <w:tc>
          <w:tcPr>
            <w:tcW w:w="648" w:type="pct"/>
            <w:shd w:val="clear" w:color="auto" w:fill="FFFFFF" w:themeFill="background1"/>
          </w:tcPr>
          <w:p w14:paraId="2F9DDC74" w14:textId="7E8E28B6" w:rsidR="007A08DB" w:rsidRPr="00D65481" w:rsidRDefault="007A08DB" w:rsidP="007A08DB">
            <w:pPr>
              <w:spacing w:before="40" w:after="40"/>
              <w:jc w:val="center"/>
              <w:rPr>
                <w:sz w:val="18"/>
                <w:szCs w:val="18"/>
              </w:rPr>
            </w:pPr>
            <w:r w:rsidRPr="00D65481">
              <w:rPr>
                <w:sz w:val="18"/>
                <w:szCs w:val="18"/>
              </w:rPr>
              <w:t>04/08/16 - 03/09/16</w:t>
            </w:r>
          </w:p>
        </w:tc>
        <w:tc>
          <w:tcPr>
            <w:tcW w:w="388" w:type="pct"/>
            <w:shd w:val="clear" w:color="auto" w:fill="FFFFFF" w:themeFill="background1"/>
          </w:tcPr>
          <w:p w14:paraId="561F2941" w14:textId="716E5100"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047E77A9" w14:textId="781C8359" w:rsidR="007A08DB" w:rsidRPr="00D65481" w:rsidRDefault="00652E3D"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02C14818" w14:textId="61140053" w:rsidR="007A08DB" w:rsidRPr="00D65481" w:rsidRDefault="00652E3D"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4BF76EF3" w14:textId="575D6CAF" w:rsidR="007A08DB" w:rsidRPr="00D65481" w:rsidRDefault="00652E3D"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6E683CE3" w14:textId="361F4B11" w:rsidR="007A08DB" w:rsidRPr="00D65481" w:rsidRDefault="00652E3D" w:rsidP="007A08DB">
            <w:pPr>
              <w:spacing w:before="40" w:after="40"/>
              <w:jc w:val="center"/>
              <w:rPr>
                <w:sz w:val="18"/>
                <w:szCs w:val="18"/>
              </w:rPr>
            </w:pPr>
            <w:r w:rsidRPr="00D65481">
              <w:rPr>
                <w:sz w:val="18"/>
                <w:szCs w:val="18"/>
              </w:rPr>
              <w:t>S</w:t>
            </w:r>
          </w:p>
        </w:tc>
        <w:tc>
          <w:tcPr>
            <w:tcW w:w="281" w:type="pct"/>
            <w:shd w:val="clear" w:color="auto" w:fill="FFFFFF" w:themeFill="background1"/>
          </w:tcPr>
          <w:p w14:paraId="2FF4D4CA" w14:textId="698FAEAE" w:rsidR="007A08DB" w:rsidRPr="00D65481" w:rsidRDefault="00652E3D"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5E941AD4"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72D621DC"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BDDF5E0"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2D2E5D14" w14:textId="77777777" w:rsidR="007A08DB" w:rsidRPr="00D65481" w:rsidRDefault="007A08DB" w:rsidP="007A08DB">
            <w:pPr>
              <w:spacing w:before="40" w:after="40"/>
              <w:jc w:val="center"/>
              <w:rPr>
                <w:sz w:val="18"/>
                <w:szCs w:val="18"/>
              </w:rPr>
            </w:pPr>
          </w:p>
        </w:tc>
      </w:tr>
      <w:tr w:rsidR="007A08DB" w:rsidRPr="00D65481" w14:paraId="3439CE95" w14:textId="77777777" w:rsidTr="00B60335">
        <w:trPr>
          <w:trHeight w:val="20"/>
        </w:trPr>
        <w:tc>
          <w:tcPr>
            <w:tcW w:w="987" w:type="pct"/>
            <w:shd w:val="clear" w:color="auto" w:fill="FFFFFF" w:themeFill="background1"/>
          </w:tcPr>
          <w:p w14:paraId="61A59124" w14:textId="68FB84CC" w:rsidR="007A08DB" w:rsidRPr="00D65481" w:rsidRDefault="007A08DB" w:rsidP="007A08DB">
            <w:pPr>
              <w:spacing w:before="40" w:after="40"/>
              <w:rPr>
                <w:sz w:val="18"/>
                <w:szCs w:val="18"/>
              </w:rPr>
            </w:pPr>
            <w:r w:rsidRPr="00D65481">
              <w:rPr>
                <w:sz w:val="18"/>
                <w:szCs w:val="18"/>
              </w:rPr>
              <w:t>Murrumbidgee - Western Lakes</w:t>
            </w:r>
          </w:p>
        </w:tc>
        <w:tc>
          <w:tcPr>
            <w:tcW w:w="437" w:type="pct"/>
            <w:shd w:val="clear" w:color="auto" w:fill="FFFFFF" w:themeFill="background1"/>
          </w:tcPr>
          <w:p w14:paraId="27BE07B8" w14:textId="795F053E" w:rsidR="007A08DB" w:rsidRPr="00D65481" w:rsidRDefault="007A08DB" w:rsidP="007A08DB">
            <w:pPr>
              <w:spacing w:before="40" w:after="40"/>
              <w:jc w:val="center"/>
              <w:rPr>
                <w:sz w:val="18"/>
                <w:szCs w:val="18"/>
              </w:rPr>
            </w:pPr>
            <w:r w:rsidRPr="00D65481">
              <w:rPr>
                <w:sz w:val="18"/>
                <w:szCs w:val="18"/>
              </w:rPr>
              <w:t>10034-10</w:t>
            </w:r>
          </w:p>
        </w:tc>
        <w:tc>
          <w:tcPr>
            <w:tcW w:w="518" w:type="pct"/>
            <w:shd w:val="clear" w:color="auto" w:fill="FFFFFF" w:themeFill="background1"/>
          </w:tcPr>
          <w:p w14:paraId="403AD810" w14:textId="24013184" w:rsidR="007A08DB" w:rsidRPr="00D65481" w:rsidRDefault="007A08DB" w:rsidP="007A08DB">
            <w:pPr>
              <w:spacing w:before="40" w:after="40"/>
              <w:jc w:val="center"/>
              <w:rPr>
                <w:sz w:val="18"/>
                <w:szCs w:val="18"/>
              </w:rPr>
            </w:pPr>
            <w:r w:rsidRPr="00D65481">
              <w:rPr>
                <w:sz w:val="18"/>
                <w:szCs w:val="18"/>
              </w:rPr>
              <w:t>5060</w:t>
            </w:r>
          </w:p>
        </w:tc>
        <w:tc>
          <w:tcPr>
            <w:tcW w:w="648" w:type="pct"/>
            <w:shd w:val="clear" w:color="auto" w:fill="FFFFFF" w:themeFill="background1"/>
          </w:tcPr>
          <w:p w14:paraId="2C7FBCD3" w14:textId="2EBCBB24" w:rsidR="007A08DB" w:rsidRPr="00D65481" w:rsidRDefault="007A08DB" w:rsidP="007A08DB">
            <w:pPr>
              <w:spacing w:before="40" w:after="40"/>
              <w:jc w:val="center"/>
              <w:rPr>
                <w:sz w:val="18"/>
                <w:szCs w:val="18"/>
              </w:rPr>
            </w:pPr>
            <w:r w:rsidRPr="00D65481">
              <w:rPr>
                <w:sz w:val="18"/>
                <w:szCs w:val="18"/>
              </w:rPr>
              <w:t>07/11/16 - 19/12/16</w:t>
            </w:r>
          </w:p>
        </w:tc>
        <w:tc>
          <w:tcPr>
            <w:tcW w:w="388" w:type="pct"/>
            <w:shd w:val="clear" w:color="auto" w:fill="FFFFFF" w:themeFill="background1"/>
          </w:tcPr>
          <w:p w14:paraId="3B7BAA6B" w14:textId="4A8374E1"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12459474" w14:textId="77777777" w:rsidR="007A08DB" w:rsidRPr="00D65481" w:rsidRDefault="007A08DB" w:rsidP="007A08DB">
            <w:pPr>
              <w:spacing w:before="40" w:after="40"/>
              <w:jc w:val="center"/>
              <w:rPr>
                <w:sz w:val="18"/>
                <w:szCs w:val="18"/>
              </w:rPr>
            </w:pPr>
          </w:p>
        </w:tc>
        <w:tc>
          <w:tcPr>
            <w:tcW w:w="217" w:type="pct"/>
            <w:shd w:val="clear" w:color="auto" w:fill="FFFFFF" w:themeFill="background1"/>
          </w:tcPr>
          <w:p w14:paraId="125CE7DB" w14:textId="482D2B71" w:rsidR="007A08DB" w:rsidRPr="00D65481" w:rsidRDefault="00652E3D"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11377B80" w14:textId="07E86CEA" w:rsidR="007A08DB" w:rsidRPr="00D65481" w:rsidRDefault="00652E3D"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1889A728"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73DE7235"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37D062CD"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506B1C93"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383425E5"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439E8AA6" w14:textId="77777777" w:rsidR="007A08DB" w:rsidRPr="00D65481" w:rsidRDefault="007A08DB" w:rsidP="007A08DB">
            <w:pPr>
              <w:spacing w:before="40" w:after="40"/>
              <w:jc w:val="center"/>
              <w:rPr>
                <w:sz w:val="18"/>
                <w:szCs w:val="18"/>
              </w:rPr>
            </w:pPr>
          </w:p>
        </w:tc>
      </w:tr>
      <w:tr w:rsidR="007A08DB" w:rsidRPr="00D65481" w14:paraId="5CEB69D1" w14:textId="77777777" w:rsidTr="00B60335">
        <w:trPr>
          <w:trHeight w:val="20"/>
        </w:trPr>
        <w:tc>
          <w:tcPr>
            <w:tcW w:w="987" w:type="pct"/>
            <w:shd w:val="clear" w:color="auto" w:fill="FFFFFF" w:themeFill="background1"/>
          </w:tcPr>
          <w:p w14:paraId="28B70086" w14:textId="14228351" w:rsidR="007A08DB" w:rsidRPr="00D65481" w:rsidRDefault="007A08DB" w:rsidP="007A08DB">
            <w:pPr>
              <w:spacing w:before="40" w:after="40"/>
              <w:rPr>
                <w:sz w:val="18"/>
                <w:szCs w:val="18"/>
              </w:rPr>
            </w:pPr>
            <w:r w:rsidRPr="00D65481">
              <w:rPr>
                <w:sz w:val="18"/>
                <w:szCs w:val="18"/>
              </w:rPr>
              <w:t xml:space="preserve">Macquarie - Macquarie Marshes </w:t>
            </w:r>
          </w:p>
        </w:tc>
        <w:tc>
          <w:tcPr>
            <w:tcW w:w="437" w:type="pct"/>
            <w:shd w:val="clear" w:color="auto" w:fill="FFFFFF" w:themeFill="background1"/>
          </w:tcPr>
          <w:p w14:paraId="0F9BD8B8" w14:textId="4D5924CB" w:rsidR="007A08DB" w:rsidRPr="00D65481" w:rsidRDefault="007A08DB" w:rsidP="007A08DB">
            <w:pPr>
              <w:spacing w:before="40" w:after="40"/>
              <w:jc w:val="center"/>
              <w:rPr>
                <w:sz w:val="18"/>
                <w:szCs w:val="18"/>
              </w:rPr>
            </w:pPr>
            <w:r w:rsidRPr="00D65481">
              <w:rPr>
                <w:sz w:val="18"/>
                <w:szCs w:val="18"/>
              </w:rPr>
              <w:t>10055-01</w:t>
            </w:r>
          </w:p>
        </w:tc>
        <w:tc>
          <w:tcPr>
            <w:tcW w:w="518" w:type="pct"/>
            <w:shd w:val="clear" w:color="auto" w:fill="FFFFFF" w:themeFill="background1"/>
          </w:tcPr>
          <w:p w14:paraId="68D5BB9F" w14:textId="5CD56D38" w:rsidR="007A08DB" w:rsidRPr="00D65481" w:rsidRDefault="007A08DB" w:rsidP="007A08DB">
            <w:pPr>
              <w:spacing w:before="40" w:after="40"/>
              <w:jc w:val="center"/>
              <w:rPr>
                <w:sz w:val="18"/>
                <w:szCs w:val="18"/>
              </w:rPr>
            </w:pPr>
            <w:r w:rsidRPr="00D65481">
              <w:rPr>
                <w:sz w:val="18"/>
                <w:szCs w:val="18"/>
              </w:rPr>
              <w:t>17039</w:t>
            </w:r>
          </w:p>
        </w:tc>
        <w:tc>
          <w:tcPr>
            <w:tcW w:w="648" w:type="pct"/>
            <w:shd w:val="clear" w:color="auto" w:fill="FFFFFF" w:themeFill="background1"/>
          </w:tcPr>
          <w:p w14:paraId="6A8BA61D" w14:textId="196412A5" w:rsidR="007A08DB" w:rsidRPr="00D65481" w:rsidRDefault="007A08DB" w:rsidP="007A08DB">
            <w:pPr>
              <w:spacing w:before="40" w:after="40"/>
              <w:jc w:val="center"/>
              <w:rPr>
                <w:sz w:val="18"/>
                <w:szCs w:val="18"/>
              </w:rPr>
            </w:pPr>
            <w:r w:rsidRPr="00D65481">
              <w:rPr>
                <w:sz w:val="18"/>
                <w:szCs w:val="18"/>
              </w:rPr>
              <w:t>24/01/17 - 18/02/17</w:t>
            </w:r>
          </w:p>
        </w:tc>
        <w:tc>
          <w:tcPr>
            <w:tcW w:w="388" w:type="pct"/>
            <w:shd w:val="clear" w:color="auto" w:fill="FFFFFF" w:themeFill="background1"/>
          </w:tcPr>
          <w:p w14:paraId="0A70A132" w14:textId="7FCF5087"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1DE4BBE8" w14:textId="78E7D6AE" w:rsidR="007A08DB" w:rsidRPr="00D65481" w:rsidRDefault="00652E3D"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6B09645B" w14:textId="7AA6FED5" w:rsidR="007A08DB" w:rsidRPr="00D65481" w:rsidRDefault="00652E3D"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625BF649" w14:textId="738B2990" w:rsidR="007A08DB" w:rsidRPr="00D65481" w:rsidRDefault="00652E3D" w:rsidP="007A08DB">
            <w:pPr>
              <w:spacing w:before="40" w:after="40"/>
              <w:jc w:val="center"/>
              <w:rPr>
                <w:sz w:val="18"/>
                <w:szCs w:val="18"/>
              </w:rPr>
            </w:pPr>
            <w:r w:rsidRPr="00D65481">
              <w:rPr>
                <w:sz w:val="18"/>
                <w:szCs w:val="18"/>
              </w:rPr>
              <w:t>P</w:t>
            </w:r>
          </w:p>
        </w:tc>
        <w:tc>
          <w:tcPr>
            <w:tcW w:w="229" w:type="pct"/>
            <w:shd w:val="clear" w:color="auto" w:fill="FFFFFF" w:themeFill="background1"/>
          </w:tcPr>
          <w:p w14:paraId="7D0438D7"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260586A5"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3D0B2934"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703891BF" w14:textId="3CC660A4" w:rsidR="007A08DB" w:rsidRPr="00D65481" w:rsidRDefault="00652E3D"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453C2EC5"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30DB0213" w14:textId="77777777" w:rsidR="007A08DB" w:rsidRPr="00D65481" w:rsidRDefault="007A08DB" w:rsidP="007A08DB">
            <w:pPr>
              <w:spacing w:before="40" w:after="40"/>
              <w:jc w:val="center"/>
              <w:rPr>
                <w:sz w:val="18"/>
                <w:szCs w:val="18"/>
              </w:rPr>
            </w:pPr>
          </w:p>
        </w:tc>
      </w:tr>
      <w:tr w:rsidR="007A08DB" w:rsidRPr="00D65481" w14:paraId="2A565EF9" w14:textId="77777777" w:rsidTr="00B60335">
        <w:trPr>
          <w:trHeight w:val="20"/>
        </w:trPr>
        <w:tc>
          <w:tcPr>
            <w:tcW w:w="987" w:type="pct"/>
            <w:shd w:val="clear" w:color="auto" w:fill="FFFFFF" w:themeFill="background1"/>
          </w:tcPr>
          <w:p w14:paraId="4E476BBD" w14:textId="0B1481E9" w:rsidR="007A08DB" w:rsidRPr="00D65481" w:rsidRDefault="007A08DB" w:rsidP="007A08DB">
            <w:pPr>
              <w:spacing w:before="40" w:after="40"/>
              <w:rPr>
                <w:sz w:val="18"/>
                <w:szCs w:val="18"/>
              </w:rPr>
            </w:pPr>
            <w:r w:rsidRPr="00D65481">
              <w:rPr>
                <w:sz w:val="18"/>
                <w:szCs w:val="18"/>
              </w:rPr>
              <w:t xml:space="preserve">Macquarie - Mid-Macquariue River and Macquarie Marshes </w:t>
            </w:r>
          </w:p>
        </w:tc>
        <w:tc>
          <w:tcPr>
            <w:tcW w:w="437" w:type="pct"/>
            <w:shd w:val="clear" w:color="auto" w:fill="FFFFFF" w:themeFill="background1"/>
          </w:tcPr>
          <w:p w14:paraId="24FD1252" w14:textId="6FE55097" w:rsidR="007A08DB" w:rsidRPr="00D65481" w:rsidRDefault="007A08DB" w:rsidP="007A08DB">
            <w:pPr>
              <w:spacing w:before="40" w:after="40"/>
              <w:jc w:val="center"/>
              <w:rPr>
                <w:sz w:val="18"/>
                <w:szCs w:val="18"/>
              </w:rPr>
            </w:pPr>
            <w:r w:rsidRPr="00D65481">
              <w:rPr>
                <w:sz w:val="18"/>
                <w:szCs w:val="18"/>
              </w:rPr>
              <w:t>10055-02</w:t>
            </w:r>
          </w:p>
        </w:tc>
        <w:tc>
          <w:tcPr>
            <w:tcW w:w="518" w:type="pct"/>
            <w:shd w:val="clear" w:color="auto" w:fill="FFFFFF" w:themeFill="background1"/>
          </w:tcPr>
          <w:p w14:paraId="1BB49368" w14:textId="02CBD623" w:rsidR="007A08DB" w:rsidRPr="00D65481" w:rsidRDefault="007A08DB" w:rsidP="007A08DB">
            <w:pPr>
              <w:spacing w:before="40" w:after="40"/>
              <w:jc w:val="center"/>
              <w:rPr>
                <w:sz w:val="18"/>
                <w:szCs w:val="18"/>
              </w:rPr>
            </w:pPr>
            <w:r w:rsidRPr="00D65481">
              <w:rPr>
                <w:sz w:val="18"/>
                <w:szCs w:val="18"/>
              </w:rPr>
              <w:t>2648</w:t>
            </w:r>
          </w:p>
        </w:tc>
        <w:tc>
          <w:tcPr>
            <w:tcW w:w="648" w:type="pct"/>
            <w:shd w:val="clear" w:color="auto" w:fill="FFFFFF" w:themeFill="background1"/>
          </w:tcPr>
          <w:p w14:paraId="7987B86C" w14:textId="2F2C111E" w:rsidR="007A08DB" w:rsidRPr="00D65481" w:rsidRDefault="007A08DB" w:rsidP="007A08DB">
            <w:pPr>
              <w:spacing w:before="40" w:after="40"/>
              <w:jc w:val="center"/>
              <w:rPr>
                <w:sz w:val="18"/>
                <w:szCs w:val="18"/>
              </w:rPr>
            </w:pPr>
            <w:r w:rsidRPr="00D65481">
              <w:rPr>
                <w:sz w:val="18"/>
                <w:szCs w:val="18"/>
              </w:rPr>
              <w:t>04/04/17 - 12/04/17</w:t>
            </w:r>
          </w:p>
        </w:tc>
        <w:tc>
          <w:tcPr>
            <w:tcW w:w="388" w:type="pct"/>
            <w:shd w:val="clear" w:color="auto" w:fill="FFFFFF" w:themeFill="background1"/>
          </w:tcPr>
          <w:p w14:paraId="66BAF78D" w14:textId="7B75F06D"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2DB7C0DA" w14:textId="7123BA08" w:rsidR="007A08DB" w:rsidRPr="00D65481" w:rsidRDefault="00652E3D"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7D6E42DC" w14:textId="43EBCB16" w:rsidR="007A08DB" w:rsidRPr="00D65481" w:rsidRDefault="007A08DB" w:rsidP="007A08DB">
            <w:pPr>
              <w:spacing w:before="40" w:after="40"/>
              <w:jc w:val="center"/>
              <w:rPr>
                <w:sz w:val="18"/>
                <w:szCs w:val="18"/>
              </w:rPr>
            </w:pPr>
          </w:p>
        </w:tc>
        <w:tc>
          <w:tcPr>
            <w:tcW w:w="231" w:type="pct"/>
            <w:shd w:val="clear" w:color="auto" w:fill="FFFFFF" w:themeFill="background1"/>
          </w:tcPr>
          <w:p w14:paraId="0A07DFB2" w14:textId="7C57808E" w:rsidR="007A08DB" w:rsidRPr="00D65481" w:rsidRDefault="007A08DB" w:rsidP="007A08DB">
            <w:pPr>
              <w:spacing w:before="40" w:after="40"/>
              <w:jc w:val="center"/>
              <w:rPr>
                <w:sz w:val="18"/>
                <w:szCs w:val="18"/>
              </w:rPr>
            </w:pPr>
          </w:p>
        </w:tc>
        <w:tc>
          <w:tcPr>
            <w:tcW w:w="229" w:type="pct"/>
            <w:shd w:val="clear" w:color="auto" w:fill="FFFFFF" w:themeFill="background1"/>
          </w:tcPr>
          <w:p w14:paraId="6B1D672F"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620C66C4"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0CF4E3D" w14:textId="77777777" w:rsidR="007A08DB" w:rsidRPr="00D65481" w:rsidRDefault="007A08DB" w:rsidP="007A08DB">
            <w:pPr>
              <w:spacing w:before="40" w:after="40"/>
              <w:jc w:val="center"/>
              <w:rPr>
                <w:sz w:val="18"/>
                <w:szCs w:val="18"/>
              </w:rPr>
            </w:pPr>
          </w:p>
        </w:tc>
        <w:tc>
          <w:tcPr>
            <w:tcW w:w="255" w:type="pct"/>
            <w:shd w:val="clear" w:color="auto" w:fill="FFFFFF" w:themeFill="background1"/>
          </w:tcPr>
          <w:p w14:paraId="7BF93640"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22A32904"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68694A5A" w14:textId="77777777" w:rsidR="007A08DB" w:rsidRPr="00D65481" w:rsidRDefault="007A08DB" w:rsidP="007A08DB">
            <w:pPr>
              <w:spacing w:before="40" w:after="40"/>
              <w:jc w:val="center"/>
              <w:rPr>
                <w:sz w:val="18"/>
                <w:szCs w:val="18"/>
              </w:rPr>
            </w:pPr>
          </w:p>
        </w:tc>
      </w:tr>
      <w:tr w:rsidR="007A08DB" w:rsidRPr="00D65481" w14:paraId="3FAA5E90" w14:textId="77777777" w:rsidTr="00B60335">
        <w:trPr>
          <w:trHeight w:val="20"/>
        </w:trPr>
        <w:tc>
          <w:tcPr>
            <w:tcW w:w="987" w:type="pct"/>
            <w:shd w:val="clear" w:color="auto" w:fill="FFFFFF" w:themeFill="background1"/>
          </w:tcPr>
          <w:p w14:paraId="4E864F19" w14:textId="2CC88610" w:rsidR="007A08DB" w:rsidRPr="00D65481" w:rsidRDefault="007A08DB" w:rsidP="007A08DB">
            <w:pPr>
              <w:spacing w:before="40" w:after="40"/>
              <w:rPr>
                <w:sz w:val="18"/>
                <w:szCs w:val="18"/>
              </w:rPr>
            </w:pPr>
            <w:r w:rsidRPr="00D65481">
              <w:rPr>
                <w:sz w:val="18"/>
                <w:szCs w:val="18"/>
              </w:rPr>
              <w:t>Macquarie - Lower Macquarie River</w:t>
            </w:r>
          </w:p>
        </w:tc>
        <w:tc>
          <w:tcPr>
            <w:tcW w:w="437" w:type="pct"/>
            <w:shd w:val="clear" w:color="auto" w:fill="FFFFFF" w:themeFill="background1"/>
          </w:tcPr>
          <w:p w14:paraId="1195475B" w14:textId="4B51B0AF" w:rsidR="007A08DB" w:rsidRPr="00D65481" w:rsidRDefault="007A08DB" w:rsidP="007A08DB">
            <w:pPr>
              <w:spacing w:before="40" w:after="40"/>
              <w:jc w:val="center"/>
              <w:rPr>
                <w:sz w:val="18"/>
                <w:szCs w:val="18"/>
              </w:rPr>
            </w:pPr>
            <w:r w:rsidRPr="00D65481">
              <w:rPr>
                <w:sz w:val="18"/>
                <w:szCs w:val="18"/>
              </w:rPr>
              <w:t>10055-03</w:t>
            </w:r>
          </w:p>
        </w:tc>
        <w:tc>
          <w:tcPr>
            <w:tcW w:w="518" w:type="pct"/>
            <w:shd w:val="clear" w:color="auto" w:fill="FFFFFF" w:themeFill="background1"/>
          </w:tcPr>
          <w:p w14:paraId="26DF164C" w14:textId="60E2B98E" w:rsidR="007A08DB" w:rsidRPr="00D65481" w:rsidRDefault="007A08DB" w:rsidP="007A08DB">
            <w:pPr>
              <w:spacing w:before="40" w:after="40"/>
              <w:jc w:val="center"/>
              <w:rPr>
                <w:sz w:val="18"/>
                <w:szCs w:val="18"/>
              </w:rPr>
            </w:pPr>
            <w:r w:rsidRPr="00D65481">
              <w:rPr>
                <w:sz w:val="18"/>
                <w:szCs w:val="18"/>
              </w:rPr>
              <w:t>27583</w:t>
            </w:r>
          </w:p>
        </w:tc>
        <w:tc>
          <w:tcPr>
            <w:tcW w:w="648" w:type="pct"/>
            <w:shd w:val="clear" w:color="auto" w:fill="FFFFFF" w:themeFill="background1"/>
          </w:tcPr>
          <w:p w14:paraId="576729D7" w14:textId="4899892F" w:rsidR="007A08DB" w:rsidRPr="00D65481" w:rsidRDefault="007A08DB" w:rsidP="007A08DB">
            <w:pPr>
              <w:spacing w:before="40" w:after="40"/>
              <w:jc w:val="center"/>
              <w:rPr>
                <w:rFonts w:ascii="Calibri" w:hAnsi="Calibri"/>
                <w:sz w:val="18"/>
                <w:szCs w:val="18"/>
              </w:rPr>
            </w:pPr>
            <w:r w:rsidRPr="00D65481">
              <w:rPr>
                <w:sz w:val="18"/>
                <w:szCs w:val="18"/>
              </w:rPr>
              <w:t>16/04/17 - 15/05/17</w:t>
            </w:r>
          </w:p>
        </w:tc>
        <w:tc>
          <w:tcPr>
            <w:tcW w:w="388" w:type="pct"/>
            <w:shd w:val="clear" w:color="auto" w:fill="FFFFFF" w:themeFill="background1"/>
          </w:tcPr>
          <w:p w14:paraId="2BBCFAD8" w14:textId="6331E4A9"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0BEFECDD" w14:textId="02A4C99C" w:rsidR="007A08DB" w:rsidRPr="00D65481" w:rsidRDefault="00652E3D"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0E5E9D33" w14:textId="217639A3" w:rsidR="007A08DB" w:rsidRPr="00D65481" w:rsidRDefault="00652E3D"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5EC168DE" w14:textId="4F8DF5AF" w:rsidR="007A08DB" w:rsidRPr="00D65481" w:rsidRDefault="00652E3D" w:rsidP="007A08DB">
            <w:pPr>
              <w:spacing w:before="40" w:after="40"/>
              <w:jc w:val="center"/>
              <w:rPr>
                <w:sz w:val="18"/>
                <w:szCs w:val="18"/>
              </w:rPr>
            </w:pPr>
            <w:r w:rsidRPr="00D65481">
              <w:rPr>
                <w:sz w:val="18"/>
                <w:szCs w:val="18"/>
              </w:rPr>
              <w:t>S</w:t>
            </w:r>
          </w:p>
        </w:tc>
        <w:tc>
          <w:tcPr>
            <w:tcW w:w="229" w:type="pct"/>
            <w:shd w:val="clear" w:color="auto" w:fill="FFFFFF" w:themeFill="background1"/>
          </w:tcPr>
          <w:p w14:paraId="3CE10775"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1FE7E22E" w14:textId="516D2C09" w:rsidR="007A08DB" w:rsidRPr="00D65481" w:rsidRDefault="007A08DB" w:rsidP="007A08DB">
            <w:pPr>
              <w:spacing w:before="40" w:after="40"/>
              <w:jc w:val="center"/>
              <w:rPr>
                <w:sz w:val="18"/>
                <w:szCs w:val="18"/>
              </w:rPr>
            </w:pPr>
          </w:p>
        </w:tc>
        <w:tc>
          <w:tcPr>
            <w:tcW w:w="204" w:type="pct"/>
            <w:shd w:val="clear" w:color="auto" w:fill="FFFFFF" w:themeFill="background1"/>
          </w:tcPr>
          <w:p w14:paraId="1DDCCDEA" w14:textId="141721C1" w:rsidR="007A08DB" w:rsidRPr="00D65481" w:rsidRDefault="00652E3D"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3AD43D42"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7B3EF01A"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388E2190" w14:textId="14170024" w:rsidR="007A08DB" w:rsidRPr="00D65481" w:rsidRDefault="007A08DB" w:rsidP="007A08DB">
            <w:pPr>
              <w:spacing w:before="40" w:after="40"/>
              <w:jc w:val="center"/>
              <w:rPr>
                <w:sz w:val="18"/>
                <w:szCs w:val="18"/>
              </w:rPr>
            </w:pPr>
          </w:p>
        </w:tc>
      </w:tr>
      <w:tr w:rsidR="007A08DB" w:rsidRPr="00D65481" w14:paraId="6D69A4CE" w14:textId="77777777" w:rsidTr="00B60335">
        <w:trPr>
          <w:trHeight w:val="20"/>
        </w:trPr>
        <w:tc>
          <w:tcPr>
            <w:tcW w:w="987" w:type="pct"/>
            <w:shd w:val="clear" w:color="auto" w:fill="FFFFFF" w:themeFill="background1"/>
          </w:tcPr>
          <w:p w14:paraId="05FA9E92" w14:textId="23CBD30E" w:rsidR="007A08DB" w:rsidRPr="00D65481" w:rsidRDefault="007A08DB" w:rsidP="007A08DB">
            <w:pPr>
              <w:spacing w:before="40" w:after="40"/>
              <w:rPr>
                <w:sz w:val="18"/>
                <w:szCs w:val="18"/>
              </w:rPr>
            </w:pPr>
            <w:r w:rsidRPr="00D65481">
              <w:rPr>
                <w:sz w:val="18"/>
                <w:szCs w:val="18"/>
              </w:rPr>
              <w:t xml:space="preserve">Macquarie - Macquarie Marshes </w:t>
            </w:r>
          </w:p>
        </w:tc>
        <w:tc>
          <w:tcPr>
            <w:tcW w:w="437" w:type="pct"/>
            <w:shd w:val="clear" w:color="auto" w:fill="FFFFFF" w:themeFill="background1"/>
          </w:tcPr>
          <w:p w14:paraId="7AA1FBDC" w14:textId="17F3FEEC" w:rsidR="007A08DB" w:rsidRPr="00D65481" w:rsidRDefault="007A08DB" w:rsidP="007A08DB">
            <w:pPr>
              <w:spacing w:before="40" w:after="40"/>
              <w:jc w:val="center"/>
              <w:rPr>
                <w:sz w:val="18"/>
                <w:szCs w:val="18"/>
              </w:rPr>
            </w:pPr>
            <w:r w:rsidRPr="00D65481">
              <w:rPr>
                <w:sz w:val="18"/>
                <w:szCs w:val="18"/>
              </w:rPr>
              <w:t>10032-02</w:t>
            </w:r>
          </w:p>
        </w:tc>
        <w:tc>
          <w:tcPr>
            <w:tcW w:w="518" w:type="pct"/>
            <w:shd w:val="clear" w:color="auto" w:fill="FFFFFF" w:themeFill="background1"/>
          </w:tcPr>
          <w:p w14:paraId="3348294C" w14:textId="74F5694E" w:rsidR="007A08DB" w:rsidRPr="00D65481" w:rsidRDefault="007A08DB" w:rsidP="007A08DB">
            <w:pPr>
              <w:spacing w:before="40" w:after="40"/>
              <w:jc w:val="center"/>
              <w:rPr>
                <w:sz w:val="18"/>
                <w:szCs w:val="18"/>
              </w:rPr>
            </w:pPr>
            <w:r w:rsidRPr="00D65481">
              <w:rPr>
                <w:sz w:val="18"/>
                <w:szCs w:val="18"/>
              </w:rPr>
              <w:t>3000</w:t>
            </w:r>
          </w:p>
        </w:tc>
        <w:tc>
          <w:tcPr>
            <w:tcW w:w="648" w:type="pct"/>
            <w:shd w:val="clear" w:color="auto" w:fill="FFFFFF" w:themeFill="background1"/>
          </w:tcPr>
          <w:p w14:paraId="7265248B" w14:textId="4530AF62" w:rsidR="007A08DB" w:rsidRPr="00D65481" w:rsidRDefault="007A08DB" w:rsidP="007A08DB">
            <w:pPr>
              <w:spacing w:before="40" w:after="40"/>
              <w:jc w:val="center"/>
              <w:rPr>
                <w:rFonts w:ascii="Calibri" w:hAnsi="Calibri"/>
                <w:sz w:val="18"/>
                <w:szCs w:val="18"/>
              </w:rPr>
            </w:pPr>
            <w:r w:rsidRPr="00D65481">
              <w:rPr>
                <w:sz w:val="18"/>
                <w:szCs w:val="18"/>
              </w:rPr>
              <w:t>24/07/16 - 30/07/16</w:t>
            </w:r>
          </w:p>
        </w:tc>
        <w:tc>
          <w:tcPr>
            <w:tcW w:w="388" w:type="pct"/>
            <w:shd w:val="clear" w:color="auto" w:fill="FFFFFF" w:themeFill="background1"/>
          </w:tcPr>
          <w:p w14:paraId="2D37E3D4" w14:textId="795287BD"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542C1541" w14:textId="71930A40" w:rsidR="007A08DB" w:rsidRPr="00D65481" w:rsidRDefault="007A08DB" w:rsidP="007A08DB">
            <w:pPr>
              <w:spacing w:before="40" w:after="40"/>
              <w:jc w:val="center"/>
              <w:rPr>
                <w:sz w:val="18"/>
                <w:szCs w:val="18"/>
              </w:rPr>
            </w:pPr>
          </w:p>
        </w:tc>
        <w:tc>
          <w:tcPr>
            <w:tcW w:w="217" w:type="pct"/>
            <w:shd w:val="clear" w:color="auto" w:fill="FFFFFF" w:themeFill="background1"/>
          </w:tcPr>
          <w:p w14:paraId="3A384544" w14:textId="5676A129" w:rsidR="007A08DB" w:rsidRPr="00D65481" w:rsidRDefault="00652E3D"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1BC615B3"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193B3F42"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10F6888B" w14:textId="38CD4DB2" w:rsidR="007A08DB" w:rsidRPr="00D65481" w:rsidRDefault="007A08DB" w:rsidP="007A08DB">
            <w:pPr>
              <w:spacing w:before="40" w:after="40"/>
              <w:jc w:val="center"/>
              <w:rPr>
                <w:sz w:val="18"/>
                <w:szCs w:val="18"/>
              </w:rPr>
            </w:pPr>
          </w:p>
        </w:tc>
        <w:tc>
          <w:tcPr>
            <w:tcW w:w="204" w:type="pct"/>
            <w:shd w:val="clear" w:color="auto" w:fill="FFFFFF" w:themeFill="background1"/>
          </w:tcPr>
          <w:p w14:paraId="5CE0ED7F" w14:textId="6A646921" w:rsidR="007A08DB" w:rsidRPr="00D65481" w:rsidRDefault="00652E3D"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3C041966"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044F25FD"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6B711CC5" w14:textId="2A16692B" w:rsidR="007A08DB" w:rsidRPr="00D65481" w:rsidRDefault="007A08DB" w:rsidP="007A08DB">
            <w:pPr>
              <w:spacing w:before="40" w:after="40"/>
              <w:jc w:val="center"/>
              <w:rPr>
                <w:sz w:val="18"/>
                <w:szCs w:val="18"/>
              </w:rPr>
            </w:pPr>
          </w:p>
        </w:tc>
      </w:tr>
      <w:tr w:rsidR="007A08DB" w:rsidRPr="00D65481" w14:paraId="5BDD5A8E" w14:textId="77777777" w:rsidTr="00B60335">
        <w:trPr>
          <w:trHeight w:val="20"/>
        </w:trPr>
        <w:tc>
          <w:tcPr>
            <w:tcW w:w="987" w:type="pct"/>
            <w:shd w:val="clear" w:color="auto" w:fill="FFFFFF" w:themeFill="background1"/>
          </w:tcPr>
          <w:p w14:paraId="33CFDA7F" w14:textId="5D6C7F40" w:rsidR="007A08DB" w:rsidRPr="00D65481" w:rsidRDefault="007A08DB" w:rsidP="007A08DB">
            <w:pPr>
              <w:spacing w:before="40" w:after="40"/>
              <w:rPr>
                <w:rFonts w:ascii="Calibri" w:hAnsi="Calibri"/>
                <w:sz w:val="18"/>
                <w:szCs w:val="18"/>
              </w:rPr>
            </w:pPr>
            <w:r w:rsidRPr="00D65481">
              <w:rPr>
                <w:sz w:val="18"/>
                <w:szCs w:val="18"/>
              </w:rPr>
              <w:t xml:space="preserve">Macquarie - Macquarie Marshes </w:t>
            </w:r>
          </w:p>
        </w:tc>
        <w:tc>
          <w:tcPr>
            <w:tcW w:w="437" w:type="pct"/>
            <w:shd w:val="clear" w:color="auto" w:fill="FFFFFF" w:themeFill="background1"/>
          </w:tcPr>
          <w:p w14:paraId="47FDF63B" w14:textId="068752F1" w:rsidR="007A08DB" w:rsidRPr="00D65481" w:rsidRDefault="007A08DB" w:rsidP="007A08DB">
            <w:pPr>
              <w:spacing w:before="40" w:after="40"/>
              <w:jc w:val="center"/>
              <w:rPr>
                <w:rFonts w:ascii="Calibri" w:hAnsi="Calibri"/>
                <w:sz w:val="18"/>
                <w:szCs w:val="18"/>
              </w:rPr>
            </w:pPr>
            <w:r w:rsidRPr="00D65481">
              <w:rPr>
                <w:sz w:val="18"/>
                <w:szCs w:val="18"/>
              </w:rPr>
              <w:t>10032-02</w:t>
            </w:r>
          </w:p>
        </w:tc>
        <w:tc>
          <w:tcPr>
            <w:tcW w:w="518" w:type="pct"/>
            <w:shd w:val="clear" w:color="auto" w:fill="FFFFFF" w:themeFill="background1"/>
          </w:tcPr>
          <w:p w14:paraId="74DC02D5" w14:textId="05D5DBB0" w:rsidR="007A08DB" w:rsidRPr="00D65481" w:rsidRDefault="007A08DB" w:rsidP="007A08DB">
            <w:pPr>
              <w:spacing w:before="40" w:after="40"/>
              <w:jc w:val="center"/>
              <w:rPr>
                <w:rFonts w:ascii="Calibri" w:hAnsi="Calibri"/>
                <w:sz w:val="18"/>
                <w:szCs w:val="18"/>
              </w:rPr>
            </w:pPr>
            <w:r w:rsidRPr="00D65481">
              <w:rPr>
                <w:sz w:val="18"/>
                <w:szCs w:val="18"/>
              </w:rPr>
              <w:t>3500</w:t>
            </w:r>
          </w:p>
        </w:tc>
        <w:tc>
          <w:tcPr>
            <w:tcW w:w="648" w:type="pct"/>
            <w:shd w:val="clear" w:color="auto" w:fill="FFFFFF" w:themeFill="background1"/>
          </w:tcPr>
          <w:p w14:paraId="37659792" w14:textId="77C51E3C" w:rsidR="007A08DB" w:rsidRPr="00D65481" w:rsidRDefault="007A08DB" w:rsidP="007A08DB">
            <w:pPr>
              <w:spacing w:before="40" w:after="40"/>
              <w:jc w:val="center"/>
              <w:rPr>
                <w:rFonts w:ascii="Calibri" w:hAnsi="Calibri"/>
                <w:sz w:val="18"/>
                <w:szCs w:val="18"/>
              </w:rPr>
            </w:pPr>
            <w:r w:rsidRPr="00D65481">
              <w:rPr>
                <w:sz w:val="18"/>
                <w:szCs w:val="18"/>
              </w:rPr>
              <w:t>06/09/16 - 13/09/16</w:t>
            </w:r>
          </w:p>
        </w:tc>
        <w:tc>
          <w:tcPr>
            <w:tcW w:w="388" w:type="pct"/>
            <w:shd w:val="clear" w:color="auto" w:fill="FFFFFF" w:themeFill="background1"/>
          </w:tcPr>
          <w:p w14:paraId="4F748EFC" w14:textId="00D71B70"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459E364F" w14:textId="537CC95D" w:rsidR="007A08DB" w:rsidRPr="00D65481" w:rsidRDefault="007A08DB" w:rsidP="007A08DB">
            <w:pPr>
              <w:spacing w:before="40" w:after="40"/>
              <w:jc w:val="center"/>
              <w:rPr>
                <w:sz w:val="18"/>
                <w:szCs w:val="18"/>
              </w:rPr>
            </w:pPr>
          </w:p>
        </w:tc>
        <w:tc>
          <w:tcPr>
            <w:tcW w:w="217" w:type="pct"/>
            <w:shd w:val="clear" w:color="auto" w:fill="FFFFFF" w:themeFill="background1"/>
          </w:tcPr>
          <w:p w14:paraId="61964997" w14:textId="201176A4" w:rsidR="007A08DB" w:rsidRPr="00D65481" w:rsidRDefault="00652E3D"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5D921E57"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49A2CC71"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0589E6EB"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66C6D03" w14:textId="118B2ABC" w:rsidR="007A08DB" w:rsidRPr="00D65481" w:rsidRDefault="00652E3D"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589EC2F0" w14:textId="581D163E" w:rsidR="007A08DB" w:rsidRPr="00D65481" w:rsidRDefault="007A08DB" w:rsidP="007A08DB">
            <w:pPr>
              <w:spacing w:before="40" w:after="40"/>
              <w:jc w:val="center"/>
              <w:rPr>
                <w:sz w:val="18"/>
                <w:szCs w:val="18"/>
              </w:rPr>
            </w:pPr>
          </w:p>
        </w:tc>
        <w:tc>
          <w:tcPr>
            <w:tcW w:w="204" w:type="pct"/>
            <w:shd w:val="clear" w:color="auto" w:fill="FFFFFF" w:themeFill="background1"/>
          </w:tcPr>
          <w:p w14:paraId="5DA94987"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42769FCD" w14:textId="77777777" w:rsidR="007A08DB" w:rsidRPr="00D65481" w:rsidRDefault="007A08DB" w:rsidP="007A08DB">
            <w:pPr>
              <w:spacing w:before="40" w:after="40"/>
              <w:jc w:val="center"/>
              <w:rPr>
                <w:sz w:val="18"/>
                <w:szCs w:val="18"/>
              </w:rPr>
            </w:pPr>
          </w:p>
        </w:tc>
      </w:tr>
      <w:tr w:rsidR="007A08DB" w:rsidRPr="00D65481" w14:paraId="1BB73C1E" w14:textId="77777777" w:rsidTr="00B60335">
        <w:trPr>
          <w:trHeight w:val="20"/>
        </w:trPr>
        <w:tc>
          <w:tcPr>
            <w:tcW w:w="987" w:type="pct"/>
            <w:shd w:val="clear" w:color="auto" w:fill="FFFFFF" w:themeFill="background1"/>
          </w:tcPr>
          <w:p w14:paraId="55E7E6AE" w14:textId="265A98D0" w:rsidR="007A08DB" w:rsidRPr="00D65481" w:rsidRDefault="007A08DB" w:rsidP="007A08DB">
            <w:pPr>
              <w:spacing w:before="40" w:after="40"/>
              <w:rPr>
                <w:sz w:val="18"/>
                <w:szCs w:val="18"/>
              </w:rPr>
            </w:pPr>
            <w:r w:rsidRPr="00D65481">
              <w:rPr>
                <w:sz w:val="18"/>
                <w:szCs w:val="18"/>
              </w:rPr>
              <w:t xml:space="preserve">Macquarie - Macquarie Marshes </w:t>
            </w:r>
          </w:p>
        </w:tc>
        <w:tc>
          <w:tcPr>
            <w:tcW w:w="437" w:type="pct"/>
            <w:shd w:val="clear" w:color="auto" w:fill="FFFFFF" w:themeFill="background1"/>
          </w:tcPr>
          <w:p w14:paraId="3C898D09" w14:textId="1085ABAA" w:rsidR="007A08DB" w:rsidRPr="00D65481" w:rsidRDefault="007A08DB" w:rsidP="007A08DB">
            <w:pPr>
              <w:spacing w:before="40" w:after="40"/>
              <w:jc w:val="center"/>
              <w:rPr>
                <w:sz w:val="18"/>
                <w:szCs w:val="18"/>
              </w:rPr>
            </w:pPr>
            <w:r w:rsidRPr="00D65481">
              <w:rPr>
                <w:sz w:val="18"/>
                <w:szCs w:val="18"/>
              </w:rPr>
              <w:t>10032-02</w:t>
            </w:r>
          </w:p>
        </w:tc>
        <w:tc>
          <w:tcPr>
            <w:tcW w:w="518" w:type="pct"/>
            <w:shd w:val="clear" w:color="auto" w:fill="FFFFFF" w:themeFill="background1"/>
          </w:tcPr>
          <w:p w14:paraId="03F4545C" w14:textId="78599646" w:rsidR="007A08DB" w:rsidRPr="00D65481" w:rsidRDefault="007A08DB" w:rsidP="007A08DB">
            <w:pPr>
              <w:spacing w:before="40" w:after="40"/>
              <w:jc w:val="center"/>
              <w:rPr>
                <w:sz w:val="18"/>
                <w:szCs w:val="18"/>
              </w:rPr>
            </w:pPr>
            <w:r w:rsidRPr="00D65481">
              <w:rPr>
                <w:sz w:val="18"/>
                <w:szCs w:val="18"/>
              </w:rPr>
              <w:t>750</w:t>
            </w:r>
          </w:p>
        </w:tc>
        <w:tc>
          <w:tcPr>
            <w:tcW w:w="648" w:type="pct"/>
            <w:shd w:val="clear" w:color="auto" w:fill="FFFFFF" w:themeFill="background1"/>
          </w:tcPr>
          <w:p w14:paraId="4F5508D7" w14:textId="6025E99E" w:rsidR="007A08DB" w:rsidRPr="00D65481" w:rsidRDefault="007A08DB" w:rsidP="007A08DB">
            <w:pPr>
              <w:spacing w:before="40" w:after="40"/>
              <w:jc w:val="center"/>
              <w:rPr>
                <w:rFonts w:ascii="Calibri" w:hAnsi="Calibri"/>
                <w:sz w:val="18"/>
                <w:szCs w:val="18"/>
              </w:rPr>
            </w:pPr>
            <w:r w:rsidRPr="00D65481">
              <w:rPr>
                <w:sz w:val="18"/>
                <w:szCs w:val="18"/>
              </w:rPr>
              <w:t>19/12/16 - 21/12/16</w:t>
            </w:r>
          </w:p>
        </w:tc>
        <w:tc>
          <w:tcPr>
            <w:tcW w:w="388" w:type="pct"/>
            <w:shd w:val="clear" w:color="auto" w:fill="FFFFFF" w:themeFill="background1"/>
          </w:tcPr>
          <w:p w14:paraId="0C40FB85" w14:textId="708EACBE"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33FDE7DF" w14:textId="06D70D2A" w:rsidR="007A08DB" w:rsidRPr="00D65481" w:rsidRDefault="00652E3D"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2EB52596" w14:textId="08DFC004" w:rsidR="007A08DB" w:rsidRPr="00D65481" w:rsidRDefault="00652E3D"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766FC195" w14:textId="0AD60909" w:rsidR="007A08DB" w:rsidRPr="00D65481" w:rsidRDefault="00652E3D" w:rsidP="007A08DB">
            <w:pPr>
              <w:spacing w:before="40" w:after="40"/>
              <w:jc w:val="center"/>
              <w:rPr>
                <w:sz w:val="18"/>
                <w:szCs w:val="18"/>
              </w:rPr>
            </w:pPr>
            <w:r w:rsidRPr="00D65481">
              <w:rPr>
                <w:sz w:val="18"/>
                <w:szCs w:val="18"/>
              </w:rPr>
              <w:t>P</w:t>
            </w:r>
          </w:p>
        </w:tc>
        <w:tc>
          <w:tcPr>
            <w:tcW w:w="229" w:type="pct"/>
            <w:shd w:val="clear" w:color="auto" w:fill="FFFFFF" w:themeFill="background1"/>
          </w:tcPr>
          <w:p w14:paraId="38626605"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31F08F15"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74ADD41E" w14:textId="37BDDB3F" w:rsidR="007A08DB" w:rsidRPr="00D65481" w:rsidRDefault="00652E3D"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4BAF8BA4"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288CFF73"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4430B5B2" w14:textId="77777777" w:rsidR="007A08DB" w:rsidRPr="00D65481" w:rsidRDefault="007A08DB" w:rsidP="007A08DB">
            <w:pPr>
              <w:spacing w:before="40" w:after="40"/>
              <w:jc w:val="center"/>
              <w:rPr>
                <w:sz w:val="18"/>
                <w:szCs w:val="18"/>
              </w:rPr>
            </w:pPr>
          </w:p>
        </w:tc>
      </w:tr>
      <w:tr w:rsidR="007A08DB" w:rsidRPr="00D65481" w14:paraId="5DEB6919" w14:textId="77777777" w:rsidTr="00B60335">
        <w:trPr>
          <w:trHeight w:val="20"/>
        </w:trPr>
        <w:tc>
          <w:tcPr>
            <w:tcW w:w="987" w:type="pct"/>
            <w:shd w:val="clear" w:color="auto" w:fill="FFFFFF" w:themeFill="background1"/>
          </w:tcPr>
          <w:p w14:paraId="5F8A0531" w14:textId="7CA51FE0" w:rsidR="007A08DB" w:rsidRPr="00D65481" w:rsidRDefault="007A08DB" w:rsidP="007A08DB">
            <w:pPr>
              <w:spacing w:before="40" w:after="40"/>
              <w:rPr>
                <w:sz w:val="18"/>
                <w:szCs w:val="18"/>
              </w:rPr>
            </w:pPr>
            <w:r w:rsidRPr="00D65481">
              <w:rPr>
                <w:sz w:val="18"/>
                <w:szCs w:val="18"/>
              </w:rPr>
              <w:t>Namoi - Lower Namoi River</w:t>
            </w:r>
          </w:p>
        </w:tc>
        <w:tc>
          <w:tcPr>
            <w:tcW w:w="437" w:type="pct"/>
            <w:shd w:val="clear" w:color="auto" w:fill="FFFFFF" w:themeFill="background1"/>
          </w:tcPr>
          <w:p w14:paraId="4CF60EC7" w14:textId="73175080" w:rsidR="007A08DB" w:rsidRPr="00D65481" w:rsidRDefault="007A08DB" w:rsidP="007A08DB">
            <w:pPr>
              <w:spacing w:before="40" w:after="40"/>
              <w:jc w:val="center"/>
              <w:rPr>
                <w:sz w:val="18"/>
                <w:szCs w:val="18"/>
              </w:rPr>
            </w:pPr>
            <w:r w:rsidRPr="00D65481">
              <w:rPr>
                <w:sz w:val="18"/>
                <w:szCs w:val="18"/>
              </w:rPr>
              <w:t>10056-01</w:t>
            </w:r>
          </w:p>
        </w:tc>
        <w:tc>
          <w:tcPr>
            <w:tcW w:w="518" w:type="pct"/>
            <w:shd w:val="clear" w:color="auto" w:fill="FFFFFF" w:themeFill="background1"/>
          </w:tcPr>
          <w:p w14:paraId="16A1CA4D" w14:textId="1FE6E322" w:rsidR="007A08DB" w:rsidRPr="00D65481" w:rsidRDefault="007A08DB" w:rsidP="007A08DB">
            <w:pPr>
              <w:spacing w:before="40" w:after="40"/>
              <w:jc w:val="center"/>
              <w:rPr>
                <w:sz w:val="18"/>
                <w:szCs w:val="18"/>
              </w:rPr>
            </w:pPr>
            <w:r w:rsidRPr="00D65481">
              <w:rPr>
                <w:sz w:val="18"/>
                <w:szCs w:val="18"/>
              </w:rPr>
              <w:t>7852</w:t>
            </w:r>
          </w:p>
        </w:tc>
        <w:tc>
          <w:tcPr>
            <w:tcW w:w="648" w:type="pct"/>
            <w:shd w:val="clear" w:color="auto" w:fill="FFFFFF" w:themeFill="background1"/>
          </w:tcPr>
          <w:p w14:paraId="57DAB5ED" w14:textId="29803C20" w:rsidR="007A08DB" w:rsidRPr="00D65481" w:rsidRDefault="007A08DB" w:rsidP="007A08DB">
            <w:pPr>
              <w:spacing w:before="40" w:after="40"/>
              <w:jc w:val="center"/>
              <w:rPr>
                <w:rFonts w:ascii="Calibri" w:hAnsi="Calibri"/>
                <w:sz w:val="18"/>
                <w:szCs w:val="18"/>
              </w:rPr>
            </w:pPr>
            <w:r w:rsidRPr="00D65481">
              <w:rPr>
                <w:sz w:val="18"/>
                <w:szCs w:val="18"/>
              </w:rPr>
              <w:t>28/02/17 - 20/05/17</w:t>
            </w:r>
          </w:p>
        </w:tc>
        <w:tc>
          <w:tcPr>
            <w:tcW w:w="388" w:type="pct"/>
            <w:shd w:val="clear" w:color="auto" w:fill="FFFFFF" w:themeFill="background1"/>
          </w:tcPr>
          <w:p w14:paraId="7C8229A6" w14:textId="25D09547" w:rsidR="007A08DB" w:rsidRPr="00D65481" w:rsidRDefault="007A08DB" w:rsidP="007A08DB">
            <w:pPr>
              <w:spacing w:before="40" w:after="40"/>
              <w:jc w:val="center"/>
              <w:rPr>
                <w:sz w:val="18"/>
                <w:szCs w:val="18"/>
              </w:rPr>
            </w:pPr>
            <w:r w:rsidRPr="00D65481">
              <w:rPr>
                <w:rFonts w:ascii="Calibri" w:hAnsi="Calibri" w:cs="Calibri"/>
                <w:sz w:val="18"/>
                <w:szCs w:val="18"/>
              </w:rPr>
              <w:t>Base flow</w:t>
            </w:r>
          </w:p>
        </w:tc>
        <w:tc>
          <w:tcPr>
            <w:tcW w:w="195" w:type="pct"/>
            <w:shd w:val="clear" w:color="auto" w:fill="FFFFFF" w:themeFill="background1"/>
          </w:tcPr>
          <w:p w14:paraId="2884BC5E" w14:textId="0320AD2D" w:rsidR="007A08DB" w:rsidRPr="00D65481" w:rsidRDefault="00652E3D"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073B2DC1" w14:textId="6B1F21B4" w:rsidR="007A08DB" w:rsidRPr="00D65481" w:rsidRDefault="00652E3D" w:rsidP="007A08DB">
            <w:pPr>
              <w:spacing w:before="40" w:after="40"/>
              <w:jc w:val="center"/>
              <w:rPr>
                <w:sz w:val="18"/>
                <w:szCs w:val="18"/>
              </w:rPr>
            </w:pPr>
            <w:r w:rsidRPr="00D65481">
              <w:rPr>
                <w:sz w:val="18"/>
                <w:szCs w:val="18"/>
              </w:rPr>
              <w:t>S</w:t>
            </w:r>
          </w:p>
        </w:tc>
        <w:tc>
          <w:tcPr>
            <w:tcW w:w="231" w:type="pct"/>
            <w:shd w:val="clear" w:color="auto" w:fill="FFFFFF" w:themeFill="background1"/>
          </w:tcPr>
          <w:p w14:paraId="04570328" w14:textId="47681B64" w:rsidR="007A08DB" w:rsidRPr="00D65481" w:rsidRDefault="007A08DB" w:rsidP="007A08DB">
            <w:pPr>
              <w:spacing w:before="40" w:after="40"/>
              <w:jc w:val="center"/>
              <w:rPr>
                <w:sz w:val="18"/>
                <w:szCs w:val="18"/>
              </w:rPr>
            </w:pPr>
          </w:p>
        </w:tc>
        <w:tc>
          <w:tcPr>
            <w:tcW w:w="229" w:type="pct"/>
            <w:shd w:val="clear" w:color="auto" w:fill="FFFFFF" w:themeFill="background1"/>
          </w:tcPr>
          <w:p w14:paraId="1920D84C"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1C168905" w14:textId="50255EDB" w:rsidR="007A08DB" w:rsidRPr="00D65481" w:rsidRDefault="00652E3D"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27933B24" w14:textId="6D62F862" w:rsidR="007A08DB" w:rsidRPr="00D65481" w:rsidRDefault="00652E3D"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5650A201"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6E63D69A"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072CD4C6" w14:textId="77777777" w:rsidR="007A08DB" w:rsidRPr="00D65481" w:rsidRDefault="007A08DB" w:rsidP="007A08DB">
            <w:pPr>
              <w:spacing w:before="40" w:after="40"/>
              <w:jc w:val="center"/>
              <w:rPr>
                <w:sz w:val="18"/>
                <w:szCs w:val="18"/>
              </w:rPr>
            </w:pPr>
          </w:p>
        </w:tc>
      </w:tr>
      <w:tr w:rsidR="007A08DB" w:rsidRPr="00D65481" w14:paraId="07F69468" w14:textId="77777777" w:rsidTr="00B60335">
        <w:trPr>
          <w:trHeight w:val="20"/>
        </w:trPr>
        <w:tc>
          <w:tcPr>
            <w:tcW w:w="987" w:type="pct"/>
            <w:shd w:val="clear" w:color="auto" w:fill="FFFFFF" w:themeFill="background1"/>
          </w:tcPr>
          <w:p w14:paraId="2B2BD4A0" w14:textId="65C4DD0B" w:rsidR="007A08DB" w:rsidRPr="00D65481" w:rsidRDefault="007A08DB" w:rsidP="007A08DB">
            <w:pPr>
              <w:spacing w:before="40" w:after="40"/>
              <w:rPr>
                <w:sz w:val="18"/>
                <w:szCs w:val="18"/>
              </w:rPr>
            </w:pPr>
            <w:r w:rsidRPr="00D65481">
              <w:rPr>
                <w:sz w:val="18"/>
                <w:szCs w:val="18"/>
              </w:rPr>
              <w:t>Namoi - Peel River</w:t>
            </w:r>
          </w:p>
        </w:tc>
        <w:tc>
          <w:tcPr>
            <w:tcW w:w="437" w:type="pct"/>
            <w:shd w:val="clear" w:color="auto" w:fill="FFFFFF" w:themeFill="background1"/>
          </w:tcPr>
          <w:p w14:paraId="4B88D138" w14:textId="60784418" w:rsidR="007A08DB" w:rsidRPr="00D65481" w:rsidRDefault="007A08DB" w:rsidP="007A08DB">
            <w:pPr>
              <w:spacing w:before="40" w:after="40"/>
              <w:jc w:val="center"/>
              <w:rPr>
                <w:sz w:val="18"/>
                <w:szCs w:val="18"/>
              </w:rPr>
            </w:pPr>
            <w:r w:rsidRPr="00D65481">
              <w:rPr>
                <w:sz w:val="18"/>
                <w:szCs w:val="18"/>
              </w:rPr>
              <w:t>10063-01</w:t>
            </w:r>
          </w:p>
        </w:tc>
        <w:tc>
          <w:tcPr>
            <w:tcW w:w="518" w:type="pct"/>
            <w:shd w:val="clear" w:color="auto" w:fill="FFFFFF" w:themeFill="background1"/>
          </w:tcPr>
          <w:p w14:paraId="5ACF3C0A" w14:textId="77A451CF" w:rsidR="007A08DB" w:rsidRPr="00D65481" w:rsidRDefault="007A08DB" w:rsidP="007A08DB">
            <w:pPr>
              <w:spacing w:before="40" w:after="40"/>
              <w:jc w:val="center"/>
              <w:rPr>
                <w:sz w:val="18"/>
                <w:szCs w:val="18"/>
              </w:rPr>
            </w:pPr>
            <w:r w:rsidRPr="00D65481">
              <w:rPr>
                <w:sz w:val="18"/>
                <w:szCs w:val="18"/>
              </w:rPr>
              <w:t>1257</w:t>
            </w:r>
          </w:p>
        </w:tc>
        <w:tc>
          <w:tcPr>
            <w:tcW w:w="648" w:type="pct"/>
            <w:shd w:val="clear" w:color="auto" w:fill="FFFFFF" w:themeFill="background1"/>
          </w:tcPr>
          <w:p w14:paraId="5B3F3EA5" w14:textId="378F566A" w:rsidR="007A08DB" w:rsidRPr="00D65481" w:rsidRDefault="007A08DB" w:rsidP="007A08DB">
            <w:pPr>
              <w:spacing w:before="40" w:after="40"/>
              <w:jc w:val="center"/>
              <w:rPr>
                <w:rFonts w:ascii="Calibri" w:hAnsi="Calibri"/>
                <w:sz w:val="18"/>
                <w:szCs w:val="18"/>
              </w:rPr>
            </w:pPr>
            <w:r w:rsidRPr="00D65481">
              <w:rPr>
                <w:sz w:val="18"/>
                <w:szCs w:val="18"/>
              </w:rPr>
              <w:t>04/06/17 - 30/06/17</w:t>
            </w:r>
          </w:p>
        </w:tc>
        <w:tc>
          <w:tcPr>
            <w:tcW w:w="388" w:type="pct"/>
            <w:shd w:val="clear" w:color="auto" w:fill="FFFFFF" w:themeFill="background1"/>
          </w:tcPr>
          <w:p w14:paraId="2453392D" w14:textId="44025813"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27C54924" w14:textId="17A04233" w:rsidR="007A08DB" w:rsidRPr="00D65481" w:rsidRDefault="00652E3D"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5693C318" w14:textId="6569FBB0" w:rsidR="007A08DB" w:rsidRPr="00D65481" w:rsidRDefault="007A08DB" w:rsidP="007A08DB">
            <w:pPr>
              <w:spacing w:before="40" w:after="40"/>
              <w:jc w:val="center"/>
              <w:rPr>
                <w:sz w:val="18"/>
                <w:szCs w:val="18"/>
              </w:rPr>
            </w:pPr>
          </w:p>
        </w:tc>
        <w:tc>
          <w:tcPr>
            <w:tcW w:w="231" w:type="pct"/>
            <w:shd w:val="clear" w:color="auto" w:fill="FFFFFF" w:themeFill="background1"/>
          </w:tcPr>
          <w:p w14:paraId="7DB04176" w14:textId="2CF8F209" w:rsidR="007A08DB" w:rsidRPr="00D65481" w:rsidRDefault="007A08DB" w:rsidP="007A08DB">
            <w:pPr>
              <w:spacing w:before="40" w:after="40"/>
              <w:jc w:val="center"/>
              <w:rPr>
                <w:sz w:val="18"/>
                <w:szCs w:val="18"/>
              </w:rPr>
            </w:pPr>
          </w:p>
        </w:tc>
        <w:tc>
          <w:tcPr>
            <w:tcW w:w="229" w:type="pct"/>
            <w:shd w:val="clear" w:color="auto" w:fill="FFFFFF" w:themeFill="background1"/>
          </w:tcPr>
          <w:p w14:paraId="6DCC5296"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5289351C"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74C74D4F" w14:textId="27922743" w:rsidR="007A08DB" w:rsidRPr="00D65481" w:rsidRDefault="007A08DB" w:rsidP="007A08DB">
            <w:pPr>
              <w:spacing w:before="40" w:after="40"/>
              <w:jc w:val="center"/>
              <w:rPr>
                <w:sz w:val="18"/>
                <w:szCs w:val="18"/>
              </w:rPr>
            </w:pPr>
          </w:p>
        </w:tc>
        <w:tc>
          <w:tcPr>
            <w:tcW w:w="255" w:type="pct"/>
            <w:shd w:val="clear" w:color="auto" w:fill="FFFFFF" w:themeFill="background1"/>
          </w:tcPr>
          <w:p w14:paraId="1CEDBD3F" w14:textId="44B4E76D" w:rsidR="007A08DB" w:rsidRPr="00D65481" w:rsidRDefault="00652E3D"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6781E2F1"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7CEC1535" w14:textId="77777777" w:rsidR="007A08DB" w:rsidRPr="00D65481" w:rsidRDefault="007A08DB" w:rsidP="007A08DB">
            <w:pPr>
              <w:spacing w:before="40" w:after="40"/>
              <w:jc w:val="center"/>
              <w:rPr>
                <w:sz w:val="18"/>
                <w:szCs w:val="18"/>
              </w:rPr>
            </w:pPr>
          </w:p>
        </w:tc>
      </w:tr>
      <w:tr w:rsidR="007A08DB" w:rsidRPr="00D65481" w14:paraId="39566D49" w14:textId="77777777" w:rsidTr="00B60335">
        <w:trPr>
          <w:trHeight w:val="20"/>
        </w:trPr>
        <w:tc>
          <w:tcPr>
            <w:tcW w:w="987" w:type="pct"/>
            <w:shd w:val="clear" w:color="auto" w:fill="FFFFFF" w:themeFill="background1"/>
          </w:tcPr>
          <w:p w14:paraId="19A820E4" w14:textId="4C60D4D3" w:rsidR="007A08DB" w:rsidRPr="00D65481" w:rsidRDefault="007A08DB" w:rsidP="007A08DB">
            <w:pPr>
              <w:spacing w:before="40" w:after="40"/>
              <w:rPr>
                <w:sz w:val="18"/>
                <w:szCs w:val="18"/>
              </w:rPr>
            </w:pPr>
            <w:r w:rsidRPr="00D65481">
              <w:rPr>
                <w:sz w:val="18"/>
                <w:szCs w:val="18"/>
              </w:rPr>
              <w:t>Ovens: Ovens River</w:t>
            </w:r>
          </w:p>
        </w:tc>
        <w:tc>
          <w:tcPr>
            <w:tcW w:w="437" w:type="pct"/>
            <w:shd w:val="clear" w:color="auto" w:fill="FFFFFF" w:themeFill="background1"/>
          </w:tcPr>
          <w:p w14:paraId="62028CC3" w14:textId="00D947D5" w:rsidR="007A08DB" w:rsidRPr="00D65481" w:rsidRDefault="007A08DB" w:rsidP="007A08DB">
            <w:pPr>
              <w:spacing w:before="40" w:after="40"/>
              <w:jc w:val="center"/>
              <w:rPr>
                <w:sz w:val="18"/>
                <w:szCs w:val="18"/>
              </w:rPr>
            </w:pPr>
            <w:r w:rsidRPr="00D65481">
              <w:rPr>
                <w:sz w:val="18"/>
                <w:szCs w:val="18"/>
              </w:rPr>
              <w:t>10004-03</w:t>
            </w:r>
          </w:p>
        </w:tc>
        <w:tc>
          <w:tcPr>
            <w:tcW w:w="518" w:type="pct"/>
            <w:shd w:val="clear" w:color="auto" w:fill="FFFFFF" w:themeFill="background1"/>
          </w:tcPr>
          <w:p w14:paraId="16DF0F0D" w14:textId="75E376D2" w:rsidR="007A08DB" w:rsidRPr="00D65481" w:rsidRDefault="007A08DB" w:rsidP="007A08DB">
            <w:pPr>
              <w:spacing w:before="40" w:after="40"/>
              <w:jc w:val="center"/>
              <w:rPr>
                <w:sz w:val="18"/>
                <w:szCs w:val="18"/>
              </w:rPr>
            </w:pPr>
            <w:r w:rsidRPr="00D65481">
              <w:rPr>
                <w:sz w:val="18"/>
                <w:szCs w:val="18"/>
              </w:rPr>
              <w:t>20</w:t>
            </w:r>
          </w:p>
        </w:tc>
        <w:tc>
          <w:tcPr>
            <w:tcW w:w="648" w:type="pct"/>
            <w:shd w:val="clear" w:color="auto" w:fill="FFFFFF" w:themeFill="background1"/>
          </w:tcPr>
          <w:p w14:paraId="06512305" w14:textId="10F30298" w:rsidR="007A08DB" w:rsidRPr="00D65481" w:rsidRDefault="007A08DB" w:rsidP="007A08DB">
            <w:pPr>
              <w:spacing w:before="40" w:after="40"/>
              <w:jc w:val="center"/>
              <w:rPr>
                <w:rFonts w:ascii="Calibri" w:hAnsi="Calibri"/>
                <w:sz w:val="18"/>
                <w:szCs w:val="18"/>
              </w:rPr>
            </w:pPr>
            <w:r w:rsidRPr="00D65481">
              <w:rPr>
                <w:sz w:val="18"/>
                <w:szCs w:val="18"/>
              </w:rPr>
              <w:t>15/02/17 - 23/02/17</w:t>
            </w:r>
          </w:p>
        </w:tc>
        <w:tc>
          <w:tcPr>
            <w:tcW w:w="388" w:type="pct"/>
            <w:shd w:val="clear" w:color="auto" w:fill="FFFFFF" w:themeFill="background1"/>
          </w:tcPr>
          <w:p w14:paraId="71B91A41" w14:textId="0BE47A89"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65312C97" w14:textId="77777777" w:rsidR="007A08DB" w:rsidRPr="00D65481" w:rsidRDefault="007A08DB" w:rsidP="007A08DB">
            <w:pPr>
              <w:spacing w:before="40" w:after="40"/>
              <w:jc w:val="center"/>
              <w:rPr>
                <w:sz w:val="18"/>
                <w:szCs w:val="18"/>
              </w:rPr>
            </w:pPr>
          </w:p>
        </w:tc>
        <w:tc>
          <w:tcPr>
            <w:tcW w:w="217" w:type="pct"/>
            <w:shd w:val="clear" w:color="auto" w:fill="FFFFFF" w:themeFill="background1"/>
          </w:tcPr>
          <w:p w14:paraId="2A889C29" w14:textId="5C7EE7CF" w:rsidR="007A08DB" w:rsidRPr="00D65481" w:rsidRDefault="007A08DB" w:rsidP="007A08DB">
            <w:pPr>
              <w:spacing w:before="40" w:after="40"/>
              <w:jc w:val="center"/>
              <w:rPr>
                <w:sz w:val="18"/>
                <w:szCs w:val="18"/>
              </w:rPr>
            </w:pPr>
          </w:p>
        </w:tc>
        <w:tc>
          <w:tcPr>
            <w:tcW w:w="231" w:type="pct"/>
            <w:shd w:val="clear" w:color="auto" w:fill="FFFFFF" w:themeFill="background1"/>
          </w:tcPr>
          <w:p w14:paraId="55DB9BAC" w14:textId="35E9917B" w:rsidR="007A08DB" w:rsidRPr="00D65481" w:rsidRDefault="007A08DB" w:rsidP="007A08DB">
            <w:pPr>
              <w:spacing w:before="40" w:after="40"/>
              <w:jc w:val="center"/>
              <w:rPr>
                <w:sz w:val="18"/>
                <w:szCs w:val="18"/>
              </w:rPr>
            </w:pPr>
          </w:p>
        </w:tc>
        <w:tc>
          <w:tcPr>
            <w:tcW w:w="229" w:type="pct"/>
            <w:shd w:val="clear" w:color="auto" w:fill="FFFFFF" w:themeFill="background1"/>
          </w:tcPr>
          <w:p w14:paraId="64EFF9F6"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65554275"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2E37885" w14:textId="245CDFD1" w:rsidR="007A08DB" w:rsidRPr="00D65481" w:rsidRDefault="00652E3D" w:rsidP="007A08DB">
            <w:pPr>
              <w:spacing w:before="40" w:after="40"/>
              <w:jc w:val="center"/>
              <w:rPr>
                <w:sz w:val="18"/>
                <w:szCs w:val="18"/>
              </w:rPr>
            </w:pPr>
            <w:r w:rsidRPr="00D65481">
              <w:rPr>
                <w:sz w:val="18"/>
                <w:szCs w:val="18"/>
              </w:rPr>
              <w:t>P</w:t>
            </w:r>
          </w:p>
        </w:tc>
        <w:tc>
          <w:tcPr>
            <w:tcW w:w="255" w:type="pct"/>
            <w:shd w:val="clear" w:color="auto" w:fill="FFFFFF" w:themeFill="background1"/>
          </w:tcPr>
          <w:p w14:paraId="3B933D04"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A988CDC"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6960958F" w14:textId="77777777" w:rsidR="007A08DB" w:rsidRPr="00D65481" w:rsidRDefault="007A08DB" w:rsidP="007A08DB">
            <w:pPr>
              <w:spacing w:before="40" w:after="40"/>
              <w:jc w:val="center"/>
              <w:rPr>
                <w:sz w:val="18"/>
                <w:szCs w:val="18"/>
              </w:rPr>
            </w:pPr>
          </w:p>
        </w:tc>
      </w:tr>
      <w:tr w:rsidR="007A08DB" w:rsidRPr="00D65481" w14:paraId="44CB151E" w14:textId="77777777" w:rsidTr="00B60335">
        <w:trPr>
          <w:trHeight w:val="20"/>
        </w:trPr>
        <w:tc>
          <w:tcPr>
            <w:tcW w:w="987" w:type="pct"/>
            <w:shd w:val="clear" w:color="auto" w:fill="FFFFFF" w:themeFill="background1"/>
          </w:tcPr>
          <w:p w14:paraId="43AB574C" w14:textId="39D176B9" w:rsidR="007A08DB" w:rsidRPr="00D65481" w:rsidRDefault="007A08DB" w:rsidP="007A08DB">
            <w:pPr>
              <w:spacing w:before="40" w:after="40"/>
              <w:rPr>
                <w:sz w:val="18"/>
                <w:szCs w:val="18"/>
              </w:rPr>
            </w:pPr>
            <w:r w:rsidRPr="00D65481">
              <w:rPr>
                <w:sz w:val="18"/>
                <w:szCs w:val="18"/>
              </w:rPr>
              <w:t>Ovens: Ovens River</w:t>
            </w:r>
          </w:p>
        </w:tc>
        <w:tc>
          <w:tcPr>
            <w:tcW w:w="437" w:type="pct"/>
            <w:shd w:val="clear" w:color="auto" w:fill="FFFFFF" w:themeFill="background1"/>
          </w:tcPr>
          <w:p w14:paraId="1F40C6EB" w14:textId="2AA55434" w:rsidR="007A08DB" w:rsidRPr="00D65481" w:rsidRDefault="007A08DB" w:rsidP="007A08DB">
            <w:pPr>
              <w:spacing w:before="40" w:after="40"/>
              <w:jc w:val="center"/>
              <w:rPr>
                <w:sz w:val="18"/>
                <w:szCs w:val="18"/>
              </w:rPr>
            </w:pPr>
            <w:r w:rsidRPr="00D65481">
              <w:rPr>
                <w:sz w:val="18"/>
                <w:szCs w:val="18"/>
              </w:rPr>
              <w:t>10004-03</w:t>
            </w:r>
          </w:p>
        </w:tc>
        <w:tc>
          <w:tcPr>
            <w:tcW w:w="518" w:type="pct"/>
            <w:shd w:val="clear" w:color="auto" w:fill="FFFFFF" w:themeFill="background1"/>
          </w:tcPr>
          <w:p w14:paraId="131BE3B7" w14:textId="3252439C" w:rsidR="007A08DB" w:rsidRPr="00D65481" w:rsidRDefault="007A08DB" w:rsidP="007A08DB">
            <w:pPr>
              <w:spacing w:before="40" w:after="40"/>
              <w:jc w:val="center"/>
              <w:rPr>
                <w:sz w:val="18"/>
                <w:szCs w:val="18"/>
              </w:rPr>
            </w:pPr>
            <w:r w:rsidRPr="00D65481">
              <w:rPr>
                <w:sz w:val="18"/>
                <w:szCs w:val="18"/>
              </w:rPr>
              <w:t>50</w:t>
            </w:r>
          </w:p>
        </w:tc>
        <w:tc>
          <w:tcPr>
            <w:tcW w:w="648" w:type="pct"/>
            <w:shd w:val="clear" w:color="auto" w:fill="FFFFFF" w:themeFill="background1"/>
          </w:tcPr>
          <w:p w14:paraId="2FFB9BC1" w14:textId="55B72BC7" w:rsidR="007A08DB" w:rsidRPr="00D65481" w:rsidRDefault="007A08DB" w:rsidP="007A08DB">
            <w:pPr>
              <w:spacing w:before="40" w:after="40"/>
              <w:jc w:val="center"/>
              <w:rPr>
                <w:rFonts w:ascii="Calibri" w:hAnsi="Calibri"/>
                <w:sz w:val="18"/>
                <w:szCs w:val="18"/>
              </w:rPr>
            </w:pPr>
            <w:r w:rsidRPr="00D65481">
              <w:rPr>
                <w:sz w:val="18"/>
                <w:szCs w:val="18"/>
              </w:rPr>
              <w:t>12/03/17 - 13/03/17</w:t>
            </w:r>
          </w:p>
        </w:tc>
        <w:tc>
          <w:tcPr>
            <w:tcW w:w="388" w:type="pct"/>
            <w:shd w:val="clear" w:color="auto" w:fill="FFFFFF" w:themeFill="background1"/>
          </w:tcPr>
          <w:p w14:paraId="6292FE66" w14:textId="72267B9D" w:rsidR="007A08DB" w:rsidRPr="00D65481" w:rsidRDefault="007A08DB" w:rsidP="007A08DB">
            <w:pPr>
              <w:spacing w:before="40" w:after="40"/>
              <w:jc w:val="center"/>
              <w:rPr>
                <w:sz w:val="18"/>
                <w:szCs w:val="18"/>
              </w:rPr>
            </w:pPr>
            <w:r w:rsidRPr="00D65481">
              <w:rPr>
                <w:rFonts w:ascii="Calibri" w:hAnsi="Calibri" w:cs="Calibri"/>
                <w:sz w:val="18"/>
                <w:szCs w:val="18"/>
              </w:rPr>
              <w:t>Base flow</w:t>
            </w:r>
          </w:p>
        </w:tc>
        <w:tc>
          <w:tcPr>
            <w:tcW w:w="195" w:type="pct"/>
            <w:shd w:val="clear" w:color="auto" w:fill="FFFFFF" w:themeFill="background1"/>
          </w:tcPr>
          <w:p w14:paraId="3C366D3D" w14:textId="52806296" w:rsidR="007A08DB" w:rsidRPr="00D65481" w:rsidRDefault="007A08DB" w:rsidP="007A08DB">
            <w:pPr>
              <w:spacing w:before="40" w:after="40"/>
              <w:jc w:val="center"/>
              <w:rPr>
                <w:sz w:val="18"/>
                <w:szCs w:val="18"/>
              </w:rPr>
            </w:pPr>
          </w:p>
        </w:tc>
        <w:tc>
          <w:tcPr>
            <w:tcW w:w="217" w:type="pct"/>
            <w:shd w:val="clear" w:color="auto" w:fill="FFFFFF" w:themeFill="background1"/>
          </w:tcPr>
          <w:p w14:paraId="0F09A35E" w14:textId="77777777" w:rsidR="007A08DB" w:rsidRPr="00D65481" w:rsidRDefault="007A08DB" w:rsidP="007A08DB">
            <w:pPr>
              <w:spacing w:before="40" w:after="40"/>
              <w:jc w:val="center"/>
              <w:rPr>
                <w:sz w:val="18"/>
                <w:szCs w:val="18"/>
              </w:rPr>
            </w:pPr>
          </w:p>
        </w:tc>
        <w:tc>
          <w:tcPr>
            <w:tcW w:w="231" w:type="pct"/>
            <w:shd w:val="clear" w:color="auto" w:fill="FFFFFF" w:themeFill="background1"/>
          </w:tcPr>
          <w:p w14:paraId="7FCCF754"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75395BD5"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3484E035"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689A2565" w14:textId="1A031E49" w:rsidR="007A08DB" w:rsidRPr="00D65481" w:rsidRDefault="00652E3D" w:rsidP="007A08DB">
            <w:pPr>
              <w:spacing w:before="40" w:after="40"/>
              <w:jc w:val="center"/>
              <w:rPr>
                <w:sz w:val="18"/>
                <w:szCs w:val="18"/>
              </w:rPr>
            </w:pPr>
            <w:r w:rsidRPr="00D65481">
              <w:rPr>
                <w:sz w:val="18"/>
                <w:szCs w:val="18"/>
              </w:rPr>
              <w:t>P</w:t>
            </w:r>
          </w:p>
        </w:tc>
        <w:tc>
          <w:tcPr>
            <w:tcW w:w="255" w:type="pct"/>
            <w:shd w:val="clear" w:color="auto" w:fill="FFFFFF" w:themeFill="background1"/>
          </w:tcPr>
          <w:p w14:paraId="7C999337"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2AB1AB07"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7CFB03BB" w14:textId="367E8624" w:rsidR="007A08DB" w:rsidRPr="00D65481" w:rsidRDefault="007A08DB" w:rsidP="007A08DB">
            <w:pPr>
              <w:spacing w:before="40" w:after="40"/>
              <w:jc w:val="center"/>
              <w:rPr>
                <w:sz w:val="18"/>
                <w:szCs w:val="18"/>
              </w:rPr>
            </w:pPr>
          </w:p>
        </w:tc>
      </w:tr>
      <w:tr w:rsidR="007A08DB" w:rsidRPr="00D65481" w14:paraId="53610C58" w14:textId="77777777" w:rsidTr="00B60335">
        <w:trPr>
          <w:trHeight w:val="20"/>
        </w:trPr>
        <w:tc>
          <w:tcPr>
            <w:tcW w:w="987" w:type="pct"/>
            <w:shd w:val="clear" w:color="auto" w:fill="FFFFFF" w:themeFill="background1"/>
          </w:tcPr>
          <w:p w14:paraId="3DF6073A" w14:textId="33C46968" w:rsidR="007A08DB" w:rsidRPr="00D65481" w:rsidRDefault="007A08DB" w:rsidP="007A08DB">
            <w:pPr>
              <w:spacing w:before="40" w:after="40"/>
              <w:rPr>
                <w:sz w:val="18"/>
                <w:szCs w:val="18"/>
              </w:rPr>
            </w:pPr>
            <w:r w:rsidRPr="00D65481">
              <w:rPr>
                <w:sz w:val="18"/>
                <w:szCs w:val="18"/>
              </w:rPr>
              <w:t>Warrego: Upper Warrego River and fringing wetlands.</w:t>
            </w:r>
          </w:p>
        </w:tc>
        <w:tc>
          <w:tcPr>
            <w:tcW w:w="437" w:type="pct"/>
            <w:shd w:val="clear" w:color="auto" w:fill="FFFFFF" w:themeFill="background1"/>
          </w:tcPr>
          <w:p w14:paraId="2280020E" w14:textId="239C0D9C" w:rsidR="007A08DB" w:rsidRPr="00D65481" w:rsidRDefault="007A08DB" w:rsidP="007A08DB">
            <w:pPr>
              <w:spacing w:before="40" w:after="40"/>
              <w:jc w:val="center"/>
              <w:rPr>
                <w:sz w:val="18"/>
                <w:szCs w:val="18"/>
              </w:rPr>
            </w:pPr>
            <w:r w:rsidRPr="00D65481">
              <w:rPr>
                <w:sz w:val="18"/>
                <w:szCs w:val="18"/>
              </w:rPr>
              <w:t>111-38</w:t>
            </w:r>
          </w:p>
        </w:tc>
        <w:tc>
          <w:tcPr>
            <w:tcW w:w="518" w:type="pct"/>
            <w:shd w:val="clear" w:color="auto" w:fill="FFFFFF" w:themeFill="background1"/>
          </w:tcPr>
          <w:p w14:paraId="23DB9F97" w14:textId="18F8921D" w:rsidR="007A08DB" w:rsidRPr="00D65481" w:rsidRDefault="007A08DB" w:rsidP="007A08DB">
            <w:pPr>
              <w:spacing w:before="40" w:after="40"/>
              <w:jc w:val="center"/>
              <w:rPr>
                <w:sz w:val="18"/>
                <w:szCs w:val="18"/>
              </w:rPr>
            </w:pPr>
            <w:r w:rsidRPr="00D65481">
              <w:rPr>
                <w:sz w:val="18"/>
                <w:szCs w:val="18"/>
              </w:rPr>
              <w:t>795</w:t>
            </w:r>
          </w:p>
        </w:tc>
        <w:tc>
          <w:tcPr>
            <w:tcW w:w="648" w:type="pct"/>
            <w:shd w:val="clear" w:color="auto" w:fill="FFFFFF" w:themeFill="background1"/>
          </w:tcPr>
          <w:p w14:paraId="3B8628CA" w14:textId="6F1751B9" w:rsidR="007A08DB" w:rsidRPr="00D65481" w:rsidRDefault="007A08DB" w:rsidP="007A08DB">
            <w:pPr>
              <w:spacing w:before="40" w:after="40"/>
              <w:jc w:val="center"/>
              <w:rPr>
                <w:rFonts w:ascii="Calibri" w:hAnsi="Calibri"/>
                <w:sz w:val="18"/>
                <w:szCs w:val="18"/>
              </w:rPr>
            </w:pPr>
            <w:r w:rsidRPr="00D65481">
              <w:rPr>
                <w:sz w:val="18"/>
                <w:szCs w:val="18"/>
              </w:rPr>
              <w:t>19/09/16 - 29/09/16</w:t>
            </w:r>
          </w:p>
        </w:tc>
        <w:tc>
          <w:tcPr>
            <w:tcW w:w="388" w:type="pct"/>
            <w:shd w:val="clear" w:color="auto" w:fill="FFFFFF" w:themeFill="background1"/>
          </w:tcPr>
          <w:p w14:paraId="24D7AB6B" w14:textId="2E4897EA"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00D80024" w14:textId="77777777" w:rsidR="007A08DB" w:rsidRPr="00D65481" w:rsidRDefault="007A08DB" w:rsidP="007A08DB">
            <w:pPr>
              <w:spacing w:before="40" w:after="40"/>
              <w:jc w:val="center"/>
              <w:rPr>
                <w:sz w:val="18"/>
                <w:szCs w:val="18"/>
              </w:rPr>
            </w:pPr>
          </w:p>
        </w:tc>
        <w:tc>
          <w:tcPr>
            <w:tcW w:w="217" w:type="pct"/>
            <w:shd w:val="clear" w:color="auto" w:fill="FFFFFF" w:themeFill="background1"/>
          </w:tcPr>
          <w:p w14:paraId="798A1780" w14:textId="1210E329" w:rsidR="007A08DB" w:rsidRPr="00D65481" w:rsidRDefault="007A08DB" w:rsidP="007A08DB">
            <w:pPr>
              <w:spacing w:before="40" w:after="40"/>
              <w:jc w:val="center"/>
              <w:rPr>
                <w:sz w:val="18"/>
                <w:szCs w:val="18"/>
              </w:rPr>
            </w:pPr>
          </w:p>
        </w:tc>
        <w:tc>
          <w:tcPr>
            <w:tcW w:w="231" w:type="pct"/>
            <w:shd w:val="clear" w:color="auto" w:fill="FFFFFF" w:themeFill="background1"/>
          </w:tcPr>
          <w:p w14:paraId="41B49312" w14:textId="1F22B89B" w:rsidR="007A08DB" w:rsidRPr="00D65481" w:rsidRDefault="007A08DB" w:rsidP="007A08DB">
            <w:pPr>
              <w:spacing w:before="40" w:after="40"/>
              <w:jc w:val="center"/>
              <w:rPr>
                <w:sz w:val="18"/>
                <w:szCs w:val="18"/>
              </w:rPr>
            </w:pPr>
          </w:p>
        </w:tc>
        <w:tc>
          <w:tcPr>
            <w:tcW w:w="229" w:type="pct"/>
            <w:shd w:val="clear" w:color="auto" w:fill="FFFFFF" w:themeFill="background1"/>
          </w:tcPr>
          <w:p w14:paraId="477AEB70" w14:textId="7A8A1A5F" w:rsidR="007A08DB" w:rsidRPr="00D65481" w:rsidRDefault="007A08DB" w:rsidP="007A08DB">
            <w:pPr>
              <w:spacing w:before="40" w:after="40"/>
              <w:jc w:val="center"/>
              <w:rPr>
                <w:sz w:val="18"/>
                <w:szCs w:val="18"/>
              </w:rPr>
            </w:pPr>
          </w:p>
        </w:tc>
        <w:tc>
          <w:tcPr>
            <w:tcW w:w="281" w:type="pct"/>
            <w:shd w:val="clear" w:color="auto" w:fill="FFFFFF" w:themeFill="background1"/>
          </w:tcPr>
          <w:p w14:paraId="51A6EF9E" w14:textId="7B25F738" w:rsidR="007A08DB" w:rsidRPr="00D65481" w:rsidRDefault="007A08DB" w:rsidP="007A08DB">
            <w:pPr>
              <w:spacing w:before="40" w:after="40"/>
              <w:jc w:val="center"/>
              <w:rPr>
                <w:sz w:val="18"/>
                <w:szCs w:val="18"/>
              </w:rPr>
            </w:pPr>
          </w:p>
        </w:tc>
        <w:tc>
          <w:tcPr>
            <w:tcW w:w="204" w:type="pct"/>
            <w:shd w:val="clear" w:color="auto" w:fill="FFFFFF" w:themeFill="background1"/>
          </w:tcPr>
          <w:p w14:paraId="0C4368A1" w14:textId="04AD8355" w:rsidR="007A08DB" w:rsidRPr="00D65481" w:rsidRDefault="00652E3D"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11118F01"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69A7DAC6" w14:textId="07CF122C" w:rsidR="007A08DB" w:rsidRPr="00D65481" w:rsidRDefault="00652E3D" w:rsidP="007A08DB">
            <w:pPr>
              <w:spacing w:before="40" w:after="40"/>
              <w:jc w:val="center"/>
              <w:rPr>
                <w:sz w:val="18"/>
                <w:szCs w:val="18"/>
              </w:rPr>
            </w:pPr>
            <w:r w:rsidRPr="00D65481">
              <w:rPr>
                <w:sz w:val="18"/>
                <w:szCs w:val="18"/>
              </w:rPr>
              <w:t>S</w:t>
            </w:r>
          </w:p>
        </w:tc>
        <w:tc>
          <w:tcPr>
            <w:tcW w:w="205" w:type="pct"/>
            <w:shd w:val="clear" w:color="auto" w:fill="FFFFFF" w:themeFill="background1"/>
          </w:tcPr>
          <w:p w14:paraId="6780CDB8" w14:textId="77777777" w:rsidR="007A08DB" w:rsidRPr="00D65481" w:rsidRDefault="007A08DB" w:rsidP="007A08DB">
            <w:pPr>
              <w:spacing w:before="40" w:after="40"/>
              <w:jc w:val="center"/>
              <w:rPr>
                <w:sz w:val="18"/>
                <w:szCs w:val="18"/>
              </w:rPr>
            </w:pPr>
          </w:p>
        </w:tc>
      </w:tr>
      <w:tr w:rsidR="007A08DB" w:rsidRPr="00D65481" w14:paraId="4143BE48" w14:textId="77777777" w:rsidTr="00B60335">
        <w:trPr>
          <w:trHeight w:val="20"/>
        </w:trPr>
        <w:tc>
          <w:tcPr>
            <w:tcW w:w="987" w:type="pct"/>
            <w:shd w:val="clear" w:color="auto" w:fill="FFFFFF" w:themeFill="background1"/>
          </w:tcPr>
          <w:p w14:paraId="4D237983" w14:textId="110C783A" w:rsidR="007A08DB" w:rsidRPr="00D65481" w:rsidRDefault="007A08DB" w:rsidP="007A08DB">
            <w:pPr>
              <w:spacing w:before="40" w:after="40"/>
              <w:rPr>
                <w:sz w:val="18"/>
                <w:szCs w:val="18"/>
              </w:rPr>
            </w:pPr>
            <w:r w:rsidRPr="00D65481">
              <w:rPr>
                <w:sz w:val="18"/>
                <w:szCs w:val="18"/>
              </w:rPr>
              <w:t>Warrego: Lower Warrego River and fringing wetlands.</w:t>
            </w:r>
          </w:p>
        </w:tc>
        <w:tc>
          <w:tcPr>
            <w:tcW w:w="437" w:type="pct"/>
            <w:shd w:val="clear" w:color="auto" w:fill="FFFFFF" w:themeFill="background1"/>
          </w:tcPr>
          <w:p w14:paraId="64F985DB" w14:textId="34C2D9ED" w:rsidR="007A08DB" w:rsidRPr="00D65481" w:rsidRDefault="007A08DB" w:rsidP="007A08DB">
            <w:pPr>
              <w:spacing w:before="40" w:after="40"/>
              <w:jc w:val="center"/>
              <w:rPr>
                <w:sz w:val="18"/>
                <w:szCs w:val="18"/>
              </w:rPr>
            </w:pPr>
            <w:r w:rsidRPr="00D65481">
              <w:rPr>
                <w:sz w:val="18"/>
                <w:szCs w:val="18"/>
              </w:rPr>
              <w:t>111-39</w:t>
            </w:r>
          </w:p>
        </w:tc>
        <w:tc>
          <w:tcPr>
            <w:tcW w:w="518" w:type="pct"/>
            <w:shd w:val="clear" w:color="auto" w:fill="FFFFFF" w:themeFill="background1"/>
          </w:tcPr>
          <w:p w14:paraId="539118A5" w14:textId="130A1F3B" w:rsidR="007A08DB" w:rsidRPr="00D65481" w:rsidRDefault="007A08DB" w:rsidP="007A08DB">
            <w:pPr>
              <w:spacing w:before="40" w:after="40"/>
              <w:jc w:val="center"/>
              <w:rPr>
                <w:sz w:val="18"/>
                <w:szCs w:val="18"/>
              </w:rPr>
            </w:pPr>
            <w:r w:rsidRPr="00D65481">
              <w:rPr>
                <w:sz w:val="18"/>
                <w:szCs w:val="18"/>
              </w:rPr>
              <w:t>1912.96</w:t>
            </w:r>
          </w:p>
        </w:tc>
        <w:tc>
          <w:tcPr>
            <w:tcW w:w="648" w:type="pct"/>
            <w:shd w:val="clear" w:color="auto" w:fill="FFFFFF" w:themeFill="background1"/>
          </w:tcPr>
          <w:p w14:paraId="006B55FA" w14:textId="6CA71DA4" w:rsidR="007A08DB" w:rsidRPr="00D65481" w:rsidRDefault="007A08DB" w:rsidP="007A08DB">
            <w:pPr>
              <w:spacing w:before="40" w:after="40"/>
              <w:jc w:val="center"/>
              <w:rPr>
                <w:rFonts w:ascii="Calibri" w:hAnsi="Calibri"/>
                <w:sz w:val="18"/>
                <w:szCs w:val="18"/>
              </w:rPr>
            </w:pPr>
            <w:r w:rsidRPr="00D65481">
              <w:rPr>
                <w:sz w:val="18"/>
                <w:szCs w:val="18"/>
              </w:rPr>
              <w:t>01/07/16 - 07/07/16</w:t>
            </w:r>
          </w:p>
        </w:tc>
        <w:tc>
          <w:tcPr>
            <w:tcW w:w="388" w:type="pct"/>
            <w:shd w:val="clear" w:color="auto" w:fill="FFFFFF" w:themeFill="background1"/>
          </w:tcPr>
          <w:p w14:paraId="30CDF7BE" w14:textId="2F8E8A39"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68A5F609" w14:textId="77777777" w:rsidR="007A08DB" w:rsidRPr="00D65481" w:rsidRDefault="007A08DB" w:rsidP="007A08DB">
            <w:pPr>
              <w:spacing w:before="40" w:after="40"/>
              <w:jc w:val="center"/>
              <w:rPr>
                <w:sz w:val="18"/>
                <w:szCs w:val="18"/>
              </w:rPr>
            </w:pPr>
          </w:p>
        </w:tc>
        <w:tc>
          <w:tcPr>
            <w:tcW w:w="217" w:type="pct"/>
            <w:shd w:val="clear" w:color="auto" w:fill="FFFFFF" w:themeFill="background1"/>
          </w:tcPr>
          <w:p w14:paraId="41DC9D96" w14:textId="75B25A2E" w:rsidR="007A08DB" w:rsidRPr="00D65481" w:rsidRDefault="007A08DB" w:rsidP="007A08DB">
            <w:pPr>
              <w:spacing w:before="40" w:after="40"/>
              <w:jc w:val="center"/>
              <w:rPr>
                <w:sz w:val="18"/>
                <w:szCs w:val="18"/>
              </w:rPr>
            </w:pPr>
          </w:p>
        </w:tc>
        <w:tc>
          <w:tcPr>
            <w:tcW w:w="231" w:type="pct"/>
            <w:shd w:val="clear" w:color="auto" w:fill="FFFFFF" w:themeFill="background1"/>
          </w:tcPr>
          <w:p w14:paraId="47964B46" w14:textId="5999A095" w:rsidR="007A08DB" w:rsidRPr="00D65481" w:rsidRDefault="007A08DB" w:rsidP="007A08DB">
            <w:pPr>
              <w:spacing w:before="40" w:after="40"/>
              <w:jc w:val="center"/>
              <w:rPr>
                <w:sz w:val="18"/>
                <w:szCs w:val="18"/>
              </w:rPr>
            </w:pPr>
          </w:p>
        </w:tc>
        <w:tc>
          <w:tcPr>
            <w:tcW w:w="229" w:type="pct"/>
            <w:shd w:val="clear" w:color="auto" w:fill="FFFFFF" w:themeFill="background1"/>
          </w:tcPr>
          <w:p w14:paraId="6BD296B7" w14:textId="07DA37C1" w:rsidR="007A08DB" w:rsidRPr="00D65481" w:rsidRDefault="007A08DB" w:rsidP="007A08DB">
            <w:pPr>
              <w:spacing w:before="40" w:after="40"/>
              <w:jc w:val="center"/>
              <w:rPr>
                <w:sz w:val="18"/>
                <w:szCs w:val="18"/>
              </w:rPr>
            </w:pPr>
          </w:p>
        </w:tc>
        <w:tc>
          <w:tcPr>
            <w:tcW w:w="281" w:type="pct"/>
            <w:shd w:val="clear" w:color="auto" w:fill="FFFFFF" w:themeFill="background1"/>
          </w:tcPr>
          <w:p w14:paraId="08ECE5F7"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033EF566" w14:textId="0F93F8D2" w:rsidR="007A08DB" w:rsidRPr="00D65481" w:rsidRDefault="00652E3D"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2158F42B"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6C9BCC3E" w14:textId="2DF8E8CB" w:rsidR="007A08DB" w:rsidRPr="00D65481" w:rsidRDefault="00652E3D" w:rsidP="007A08DB">
            <w:pPr>
              <w:spacing w:before="40" w:after="40"/>
              <w:jc w:val="center"/>
              <w:rPr>
                <w:sz w:val="18"/>
                <w:szCs w:val="18"/>
              </w:rPr>
            </w:pPr>
            <w:r w:rsidRPr="00D65481">
              <w:rPr>
                <w:sz w:val="18"/>
                <w:szCs w:val="18"/>
              </w:rPr>
              <w:t>S</w:t>
            </w:r>
          </w:p>
        </w:tc>
        <w:tc>
          <w:tcPr>
            <w:tcW w:w="205" w:type="pct"/>
            <w:shd w:val="clear" w:color="auto" w:fill="FFFFFF" w:themeFill="background1"/>
          </w:tcPr>
          <w:p w14:paraId="2FF76754" w14:textId="755CE56B" w:rsidR="007A08DB" w:rsidRPr="00D65481" w:rsidRDefault="007A08DB" w:rsidP="007A08DB">
            <w:pPr>
              <w:spacing w:before="40" w:after="40"/>
              <w:jc w:val="center"/>
              <w:rPr>
                <w:sz w:val="18"/>
                <w:szCs w:val="18"/>
              </w:rPr>
            </w:pPr>
          </w:p>
        </w:tc>
      </w:tr>
      <w:tr w:rsidR="007A08DB" w:rsidRPr="00D65481" w14:paraId="0C0B717E" w14:textId="77777777" w:rsidTr="00B60335">
        <w:trPr>
          <w:trHeight w:val="20"/>
        </w:trPr>
        <w:tc>
          <w:tcPr>
            <w:tcW w:w="987" w:type="pct"/>
            <w:shd w:val="clear" w:color="auto" w:fill="FFFFFF" w:themeFill="background1"/>
          </w:tcPr>
          <w:p w14:paraId="5EE7B5E8" w14:textId="266CFA73" w:rsidR="007A08DB" w:rsidRPr="00D65481" w:rsidRDefault="007A08DB" w:rsidP="007A08DB">
            <w:pPr>
              <w:spacing w:before="40" w:after="40"/>
              <w:rPr>
                <w:sz w:val="18"/>
                <w:szCs w:val="18"/>
              </w:rPr>
            </w:pPr>
            <w:r w:rsidRPr="00D65481">
              <w:rPr>
                <w:sz w:val="18"/>
                <w:szCs w:val="18"/>
              </w:rPr>
              <w:t>Warrego: Lower Warrego River and fringing wetlands.</w:t>
            </w:r>
          </w:p>
        </w:tc>
        <w:tc>
          <w:tcPr>
            <w:tcW w:w="437" w:type="pct"/>
            <w:shd w:val="clear" w:color="auto" w:fill="FFFFFF" w:themeFill="background1"/>
          </w:tcPr>
          <w:p w14:paraId="7A3A78BE" w14:textId="322F166D" w:rsidR="007A08DB" w:rsidRPr="00D65481" w:rsidRDefault="007A08DB" w:rsidP="007A08DB">
            <w:pPr>
              <w:spacing w:before="40" w:after="40"/>
              <w:jc w:val="center"/>
              <w:rPr>
                <w:sz w:val="18"/>
                <w:szCs w:val="18"/>
              </w:rPr>
            </w:pPr>
            <w:r w:rsidRPr="00D65481">
              <w:rPr>
                <w:sz w:val="18"/>
                <w:szCs w:val="18"/>
              </w:rPr>
              <w:t>111-39</w:t>
            </w:r>
          </w:p>
        </w:tc>
        <w:tc>
          <w:tcPr>
            <w:tcW w:w="518" w:type="pct"/>
            <w:shd w:val="clear" w:color="auto" w:fill="FFFFFF" w:themeFill="background1"/>
          </w:tcPr>
          <w:p w14:paraId="30370DB5" w14:textId="065CD2DC" w:rsidR="007A08DB" w:rsidRPr="00D65481" w:rsidRDefault="007A08DB" w:rsidP="007A08DB">
            <w:pPr>
              <w:spacing w:before="40" w:after="40"/>
              <w:jc w:val="center"/>
              <w:rPr>
                <w:sz w:val="18"/>
                <w:szCs w:val="18"/>
              </w:rPr>
            </w:pPr>
            <w:r w:rsidRPr="00D65481">
              <w:rPr>
                <w:sz w:val="18"/>
                <w:szCs w:val="18"/>
              </w:rPr>
              <w:t>601.99</w:t>
            </w:r>
          </w:p>
        </w:tc>
        <w:tc>
          <w:tcPr>
            <w:tcW w:w="648" w:type="pct"/>
            <w:shd w:val="clear" w:color="auto" w:fill="FFFFFF" w:themeFill="background1"/>
          </w:tcPr>
          <w:p w14:paraId="4B1595D2" w14:textId="62290B18" w:rsidR="007A08DB" w:rsidRPr="00D65481" w:rsidRDefault="007A08DB" w:rsidP="007A08DB">
            <w:pPr>
              <w:spacing w:before="40" w:after="40"/>
              <w:jc w:val="center"/>
              <w:rPr>
                <w:rFonts w:ascii="Calibri" w:hAnsi="Calibri"/>
                <w:sz w:val="18"/>
                <w:szCs w:val="18"/>
              </w:rPr>
            </w:pPr>
            <w:r w:rsidRPr="00D65481">
              <w:rPr>
                <w:sz w:val="18"/>
                <w:szCs w:val="18"/>
              </w:rPr>
              <w:t>31/07/16 - 02/08/16</w:t>
            </w:r>
          </w:p>
        </w:tc>
        <w:tc>
          <w:tcPr>
            <w:tcW w:w="388" w:type="pct"/>
            <w:shd w:val="clear" w:color="auto" w:fill="FFFFFF" w:themeFill="background1"/>
          </w:tcPr>
          <w:p w14:paraId="1621748E" w14:textId="23330C95"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1C812835" w14:textId="36C55C8E" w:rsidR="007A08DB" w:rsidRPr="00D65481" w:rsidRDefault="007A08DB" w:rsidP="007A08DB">
            <w:pPr>
              <w:spacing w:before="40" w:after="40"/>
              <w:jc w:val="center"/>
              <w:rPr>
                <w:sz w:val="18"/>
                <w:szCs w:val="18"/>
              </w:rPr>
            </w:pPr>
          </w:p>
        </w:tc>
        <w:tc>
          <w:tcPr>
            <w:tcW w:w="217" w:type="pct"/>
            <w:shd w:val="clear" w:color="auto" w:fill="FFFFFF" w:themeFill="background1"/>
          </w:tcPr>
          <w:p w14:paraId="21F02AB5" w14:textId="09B66ECD" w:rsidR="007A08DB" w:rsidRPr="00D65481" w:rsidRDefault="007A08DB" w:rsidP="007A08DB">
            <w:pPr>
              <w:spacing w:before="40" w:after="40"/>
              <w:jc w:val="center"/>
              <w:rPr>
                <w:sz w:val="18"/>
                <w:szCs w:val="18"/>
              </w:rPr>
            </w:pPr>
          </w:p>
        </w:tc>
        <w:tc>
          <w:tcPr>
            <w:tcW w:w="231" w:type="pct"/>
            <w:shd w:val="clear" w:color="auto" w:fill="FFFFFF" w:themeFill="background1"/>
          </w:tcPr>
          <w:p w14:paraId="15A3371A" w14:textId="3D47E203" w:rsidR="007A08DB" w:rsidRPr="00D65481" w:rsidRDefault="007A08DB" w:rsidP="007A08DB">
            <w:pPr>
              <w:spacing w:before="40" w:after="40"/>
              <w:jc w:val="center"/>
              <w:rPr>
                <w:sz w:val="18"/>
                <w:szCs w:val="18"/>
              </w:rPr>
            </w:pPr>
          </w:p>
        </w:tc>
        <w:tc>
          <w:tcPr>
            <w:tcW w:w="229" w:type="pct"/>
            <w:shd w:val="clear" w:color="auto" w:fill="FFFFFF" w:themeFill="background1"/>
          </w:tcPr>
          <w:p w14:paraId="31858FA7" w14:textId="104835E2" w:rsidR="007A08DB" w:rsidRPr="00D65481" w:rsidRDefault="007A08DB" w:rsidP="007A08DB">
            <w:pPr>
              <w:spacing w:before="40" w:after="40"/>
              <w:jc w:val="center"/>
              <w:rPr>
                <w:sz w:val="18"/>
                <w:szCs w:val="18"/>
              </w:rPr>
            </w:pPr>
          </w:p>
        </w:tc>
        <w:tc>
          <w:tcPr>
            <w:tcW w:w="281" w:type="pct"/>
            <w:shd w:val="clear" w:color="auto" w:fill="FFFFFF" w:themeFill="background1"/>
          </w:tcPr>
          <w:p w14:paraId="6BE4BDC7"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41515967" w14:textId="3ABD58D2" w:rsidR="007A08DB" w:rsidRPr="00D65481" w:rsidRDefault="00652E3D"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68DFA3A6"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66961256" w14:textId="4107802C" w:rsidR="007A08DB" w:rsidRPr="00D65481" w:rsidRDefault="00652E3D" w:rsidP="007A08DB">
            <w:pPr>
              <w:spacing w:before="40" w:after="40"/>
              <w:jc w:val="center"/>
              <w:rPr>
                <w:sz w:val="18"/>
                <w:szCs w:val="18"/>
              </w:rPr>
            </w:pPr>
            <w:r w:rsidRPr="00D65481">
              <w:rPr>
                <w:sz w:val="18"/>
                <w:szCs w:val="18"/>
              </w:rPr>
              <w:t>S</w:t>
            </w:r>
          </w:p>
        </w:tc>
        <w:tc>
          <w:tcPr>
            <w:tcW w:w="205" w:type="pct"/>
            <w:shd w:val="clear" w:color="auto" w:fill="FFFFFF" w:themeFill="background1"/>
          </w:tcPr>
          <w:p w14:paraId="264A50D3" w14:textId="77777777" w:rsidR="007A08DB" w:rsidRPr="00D65481" w:rsidRDefault="007A08DB" w:rsidP="007A08DB">
            <w:pPr>
              <w:spacing w:before="40" w:after="40"/>
              <w:jc w:val="center"/>
              <w:rPr>
                <w:sz w:val="18"/>
                <w:szCs w:val="18"/>
              </w:rPr>
            </w:pPr>
          </w:p>
        </w:tc>
      </w:tr>
      <w:tr w:rsidR="007A08DB" w:rsidRPr="00D65481" w14:paraId="08398241" w14:textId="77777777" w:rsidTr="00B60335">
        <w:trPr>
          <w:trHeight w:val="20"/>
        </w:trPr>
        <w:tc>
          <w:tcPr>
            <w:tcW w:w="987" w:type="pct"/>
            <w:shd w:val="clear" w:color="auto" w:fill="FFFFFF" w:themeFill="background1"/>
          </w:tcPr>
          <w:p w14:paraId="2E0DA326" w14:textId="3DD0DC27" w:rsidR="007A08DB" w:rsidRPr="00D65481" w:rsidRDefault="007A08DB" w:rsidP="007A08DB">
            <w:pPr>
              <w:spacing w:before="40" w:after="40"/>
              <w:rPr>
                <w:sz w:val="18"/>
                <w:szCs w:val="18"/>
              </w:rPr>
            </w:pPr>
            <w:r w:rsidRPr="00D65481">
              <w:rPr>
                <w:sz w:val="18"/>
                <w:szCs w:val="18"/>
              </w:rPr>
              <w:t>Warrego: Lower Warrego River and fringing wetlands.</w:t>
            </w:r>
          </w:p>
        </w:tc>
        <w:tc>
          <w:tcPr>
            <w:tcW w:w="437" w:type="pct"/>
            <w:shd w:val="clear" w:color="auto" w:fill="FFFFFF" w:themeFill="background1"/>
          </w:tcPr>
          <w:p w14:paraId="5C38C15E" w14:textId="537C3411" w:rsidR="007A08DB" w:rsidRPr="00D65481" w:rsidRDefault="007A08DB" w:rsidP="007A08DB">
            <w:pPr>
              <w:spacing w:before="40" w:after="40"/>
              <w:jc w:val="center"/>
              <w:rPr>
                <w:sz w:val="18"/>
                <w:szCs w:val="18"/>
              </w:rPr>
            </w:pPr>
            <w:r w:rsidRPr="00D65481">
              <w:rPr>
                <w:sz w:val="18"/>
                <w:szCs w:val="18"/>
              </w:rPr>
              <w:t>111-39</w:t>
            </w:r>
          </w:p>
        </w:tc>
        <w:tc>
          <w:tcPr>
            <w:tcW w:w="518" w:type="pct"/>
            <w:shd w:val="clear" w:color="auto" w:fill="FFFFFF" w:themeFill="background1"/>
          </w:tcPr>
          <w:p w14:paraId="085F27D1" w14:textId="3211ECC8" w:rsidR="007A08DB" w:rsidRPr="00D65481" w:rsidRDefault="007A08DB" w:rsidP="007A08DB">
            <w:pPr>
              <w:spacing w:before="40" w:after="40"/>
              <w:jc w:val="center"/>
              <w:rPr>
                <w:sz w:val="18"/>
                <w:szCs w:val="18"/>
              </w:rPr>
            </w:pPr>
            <w:r w:rsidRPr="00D65481">
              <w:rPr>
                <w:sz w:val="18"/>
                <w:szCs w:val="18"/>
              </w:rPr>
              <w:t>340.01</w:t>
            </w:r>
          </w:p>
        </w:tc>
        <w:tc>
          <w:tcPr>
            <w:tcW w:w="648" w:type="pct"/>
            <w:shd w:val="clear" w:color="auto" w:fill="FFFFFF" w:themeFill="background1"/>
          </w:tcPr>
          <w:p w14:paraId="6D479D60" w14:textId="5B9B94EC" w:rsidR="007A08DB" w:rsidRPr="00D65481" w:rsidRDefault="007A08DB" w:rsidP="007A08DB">
            <w:pPr>
              <w:spacing w:before="40" w:after="40"/>
              <w:jc w:val="center"/>
              <w:rPr>
                <w:rFonts w:ascii="Calibri" w:hAnsi="Calibri"/>
                <w:sz w:val="18"/>
                <w:szCs w:val="18"/>
              </w:rPr>
            </w:pPr>
            <w:r w:rsidRPr="00D65481">
              <w:rPr>
                <w:sz w:val="18"/>
                <w:szCs w:val="18"/>
              </w:rPr>
              <w:t>06/09/16 - 07/09/16</w:t>
            </w:r>
          </w:p>
        </w:tc>
        <w:tc>
          <w:tcPr>
            <w:tcW w:w="388" w:type="pct"/>
            <w:shd w:val="clear" w:color="auto" w:fill="FFFFFF" w:themeFill="background1"/>
          </w:tcPr>
          <w:p w14:paraId="6F6D4D21" w14:textId="7410FDDC"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4F34E280" w14:textId="09B56845" w:rsidR="007A08DB" w:rsidRPr="00D65481" w:rsidRDefault="007A08DB" w:rsidP="007A08DB">
            <w:pPr>
              <w:spacing w:before="40" w:after="40"/>
              <w:jc w:val="center"/>
              <w:rPr>
                <w:sz w:val="18"/>
                <w:szCs w:val="18"/>
              </w:rPr>
            </w:pPr>
          </w:p>
        </w:tc>
        <w:tc>
          <w:tcPr>
            <w:tcW w:w="217" w:type="pct"/>
            <w:shd w:val="clear" w:color="auto" w:fill="FFFFFF" w:themeFill="background1"/>
          </w:tcPr>
          <w:p w14:paraId="3AE2178D" w14:textId="3DCD57FD" w:rsidR="007A08DB" w:rsidRPr="00D65481" w:rsidRDefault="007A08DB" w:rsidP="007A08DB">
            <w:pPr>
              <w:spacing w:before="40" w:after="40"/>
              <w:jc w:val="center"/>
              <w:rPr>
                <w:sz w:val="18"/>
                <w:szCs w:val="18"/>
              </w:rPr>
            </w:pPr>
          </w:p>
        </w:tc>
        <w:tc>
          <w:tcPr>
            <w:tcW w:w="231" w:type="pct"/>
            <w:shd w:val="clear" w:color="auto" w:fill="FFFFFF" w:themeFill="background1"/>
          </w:tcPr>
          <w:p w14:paraId="0EAE47E7" w14:textId="0B2FA4AE" w:rsidR="007A08DB" w:rsidRPr="00D65481" w:rsidRDefault="007A08DB" w:rsidP="007A08DB">
            <w:pPr>
              <w:spacing w:before="40" w:after="40"/>
              <w:jc w:val="center"/>
              <w:rPr>
                <w:sz w:val="18"/>
                <w:szCs w:val="18"/>
              </w:rPr>
            </w:pPr>
          </w:p>
        </w:tc>
        <w:tc>
          <w:tcPr>
            <w:tcW w:w="229" w:type="pct"/>
            <w:shd w:val="clear" w:color="auto" w:fill="FFFFFF" w:themeFill="background1"/>
          </w:tcPr>
          <w:p w14:paraId="4F092DED"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2E33C21A"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2AA3398" w14:textId="0D05438A" w:rsidR="007A08DB" w:rsidRPr="00D65481" w:rsidRDefault="00652E3D"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268A0106" w14:textId="4E17FDDB" w:rsidR="007A08DB" w:rsidRPr="00D65481" w:rsidRDefault="007A08DB" w:rsidP="007A08DB">
            <w:pPr>
              <w:spacing w:before="40" w:after="40"/>
              <w:jc w:val="center"/>
              <w:rPr>
                <w:sz w:val="18"/>
                <w:szCs w:val="18"/>
              </w:rPr>
            </w:pPr>
          </w:p>
        </w:tc>
        <w:tc>
          <w:tcPr>
            <w:tcW w:w="204" w:type="pct"/>
            <w:shd w:val="clear" w:color="auto" w:fill="FFFFFF" w:themeFill="background1"/>
          </w:tcPr>
          <w:p w14:paraId="1755FC81" w14:textId="57CCFC50" w:rsidR="007A08DB" w:rsidRPr="00D65481" w:rsidRDefault="00652E3D" w:rsidP="007A08DB">
            <w:pPr>
              <w:spacing w:before="40" w:after="40"/>
              <w:jc w:val="center"/>
              <w:rPr>
                <w:sz w:val="18"/>
                <w:szCs w:val="18"/>
              </w:rPr>
            </w:pPr>
            <w:r w:rsidRPr="00D65481">
              <w:rPr>
                <w:sz w:val="18"/>
                <w:szCs w:val="18"/>
              </w:rPr>
              <w:t>S</w:t>
            </w:r>
          </w:p>
        </w:tc>
        <w:tc>
          <w:tcPr>
            <w:tcW w:w="205" w:type="pct"/>
            <w:shd w:val="clear" w:color="auto" w:fill="FFFFFF" w:themeFill="background1"/>
          </w:tcPr>
          <w:p w14:paraId="58C4929D" w14:textId="77777777" w:rsidR="007A08DB" w:rsidRPr="00D65481" w:rsidRDefault="007A08DB" w:rsidP="007A08DB">
            <w:pPr>
              <w:spacing w:before="40" w:after="40"/>
              <w:jc w:val="center"/>
              <w:rPr>
                <w:sz w:val="18"/>
                <w:szCs w:val="18"/>
              </w:rPr>
            </w:pPr>
          </w:p>
        </w:tc>
      </w:tr>
      <w:tr w:rsidR="007A08DB" w:rsidRPr="00D65481" w14:paraId="08461E17" w14:textId="77777777" w:rsidTr="00B60335">
        <w:trPr>
          <w:trHeight w:val="20"/>
        </w:trPr>
        <w:tc>
          <w:tcPr>
            <w:tcW w:w="987" w:type="pct"/>
            <w:shd w:val="clear" w:color="auto" w:fill="FFFFFF" w:themeFill="background1"/>
          </w:tcPr>
          <w:p w14:paraId="2146BCB3" w14:textId="109A9DDC" w:rsidR="007A08DB" w:rsidRPr="00D65481" w:rsidRDefault="007A08DB" w:rsidP="007A08DB">
            <w:pPr>
              <w:spacing w:before="40" w:after="40"/>
              <w:rPr>
                <w:sz w:val="18"/>
                <w:szCs w:val="18"/>
              </w:rPr>
            </w:pPr>
            <w:r w:rsidRPr="00D65481">
              <w:rPr>
                <w:sz w:val="18"/>
                <w:szCs w:val="18"/>
              </w:rPr>
              <w:t>Warrego: Lower Warrego River and fringing wetlands.</w:t>
            </w:r>
          </w:p>
        </w:tc>
        <w:tc>
          <w:tcPr>
            <w:tcW w:w="437" w:type="pct"/>
            <w:shd w:val="clear" w:color="auto" w:fill="FFFFFF" w:themeFill="background1"/>
          </w:tcPr>
          <w:p w14:paraId="31C1E4A3" w14:textId="5EE657EA" w:rsidR="007A08DB" w:rsidRPr="00D65481" w:rsidRDefault="007A08DB" w:rsidP="007A08DB">
            <w:pPr>
              <w:spacing w:before="40" w:after="40"/>
              <w:jc w:val="center"/>
              <w:rPr>
                <w:sz w:val="18"/>
                <w:szCs w:val="18"/>
              </w:rPr>
            </w:pPr>
            <w:r w:rsidRPr="00D65481">
              <w:rPr>
                <w:sz w:val="18"/>
                <w:szCs w:val="18"/>
              </w:rPr>
              <w:t>111-39</w:t>
            </w:r>
          </w:p>
        </w:tc>
        <w:tc>
          <w:tcPr>
            <w:tcW w:w="518" w:type="pct"/>
            <w:shd w:val="clear" w:color="auto" w:fill="FFFFFF" w:themeFill="background1"/>
          </w:tcPr>
          <w:p w14:paraId="766D113C" w14:textId="74B58A99" w:rsidR="007A08DB" w:rsidRPr="00D65481" w:rsidRDefault="007A08DB" w:rsidP="007A08DB">
            <w:pPr>
              <w:spacing w:before="40" w:after="40"/>
              <w:jc w:val="center"/>
              <w:rPr>
                <w:sz w:val="18"/>
                <w:szCs w:val="18"/>
              </w:rPr>
            </w:pPr>
            <w:r w:rsidRPr="00D65481">
              <w:rPr>
                <w:sz w:val="18"/>
                <w:szCs w:val="18"/>
              </w:rPr>
              <w:t>5865</w:t>
            </w:r>
          </w:p>
        </w:tc>
        <w:tc>
          <w:tcPr>
            <w:tcW w:w="648" w:type="pct"/>
            <w:shd w:val="clear" w:color="auto" w:fill="FFFFFF" w:themeFill="background1"/>
          </w:tcPr>
          <w:p w14:paraId="513B2AB3" w14:textId="4050C236" w:rsidR="007A08DB" w:rsidRPr="00D65481" w:rsidRDefault="007A08DB" w:rsidP="007A08DB">
            <w:pPr>
              <w:spacing w:before="40" w:after="40"/>
              <w:jc w:val="center"/>
              <w:rPr>
                <w:sz w:val="18"/>
                <w:szCs w:val="18"/>
              </w:rPr>
            </w:pPr>
            <w:r w:rsidRPr="00D65481">
              <w:rPr>
                <w:rFonts w:ascii="Calibri" w:hAnsi="Calibri" w:cs="Calibri"/>
                <w:sz w:val="18"/>
                <w:szCs w:val="18"/>
              </w:rPr>
              <w:t>23/09/16 - 10/10/16</w:t>
            </w:r>
          </w:p>
        </w:tc>
        <w:tc>
          <w:tcPr>
            <w:tcW w:w="388" w:type="pct"/>
            <w:shd w:val="clear" w:color="auto" w:fill="FFFFFF" w:themeFill="background1"/>
          </w:tcPr>
          <w:p w14:paraId="65E1F143" w14:textId="68D4C82D" w:rsidR="007A08DB" w:rsidRPr="00D65481" w:rsidRDefault="007A08DB" w:rsidP="007A08DB">
            <w:pPr>
              <w:spacing w:before="40" w:after="40"/>
              <w:jc w:val="center"/>
              <w:rPr>
                <w:sz w:val="18"/>
                <w:szCs w:val="18"/>
              </w:rPr>
            </w:pPr>
            <w:r w:rsidRPr="00D65481">
              <w:rPr>
                <w:rFonts w:ascii="Calibri" w:hAnsi="Calibri" w:cs="Calibri"/>
                <w:sz w:val="18"/>
                <w:szCs w:val="18"/>
              </w:rPr>
              <w:t>Bankfull</w:t>
            </w:r>
          </w:p>
        </w:tc>
        <w:tc>
          <w:tcPr>
            <w:tcW w:w="195" w:type="pct"/>
            <w:shd w:val="clear" w:color="auto" w:fill="FFFFFF" w:themeFill="background1"/>
          </w:tcPr>
          <w:p w14:paraId="27F1882F" w14:textId="6E361B3B" w:rsidR="007A08DB" w:rsidRPr="00D65481" w:rsidRDefault="00652E3D" w:rsidP="007A08DB">
            <w:pPr>
              <w:spacing w:before="40" w:after="40"/>
              <w:jc w:val="center"/>
              <w:rPr>
                <w:sz w:val="18"/>
                <w:szCs w:val="18"/>
              </w:rPr>
            </w:pPr>
            <w:r w:rsidRPr="00D65481">
              <w:rPr>
                <w:sz w:val="18"/>
                <w:szCs w:val="18"/>
              </w:rPr>
              <w:t>S</w:t>
            </w:r>
          </w:p>
        </w:tc>
        <w:tc>
          <w:tcPr>
            <w:tcW w:w="217" w:type="pct"/>
            <w:shd w:val="clear" w:color="auto" w:fill="FFFFFF" w:themeFill="background1"/>
          </w:tcPr>
          <w:p w14:paraId="78023BAD" w14:textId="4FB3D9F3" w:rsidR="007A08DB" w:rsidRPr="00D65481" w:rsidRDefault="007A08DB" w:rsidP="007A08DB">
            <w:pPr>
              <w:spacing w:before="40" w:after="40"/>
              <w:jc w:val="center"/>
              <w:rPr>
                <w:sz w:val="18"/>
                <w:szCs w:val="18"/>
              </w:rPr>
            </w:pPr>
          </w:p>
        </w:tc>
        <w:tc>
          <w:tcPr>
            <w:tcW w:w="231" w:type="pct"/>
            <w:shd w:val="clear" w:color="auto" w:fill="FFFFFF" w:themeFill="background1"/>
          </w:tcPr>
          <w:p w14:paraId="08B85C6E"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23BE8FC0"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609D7D88"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14E5C0DF" w14:textId="1DFCB10B" w:rsidR="007A08DB" w:rsidRPr="00D65481" w:rsidRDefault="00652E3D" w:rsidP="007A08DB">
            <w:pPr>
              <w:spacing w:before="40" w:after="40"/>
              <w:jc w:val="center"/>
              <w:rPr>
                <w:sz w:val="18"/>
                <w:szCs w:val="18"/>
              </w:rPr>
            </w:pPr>
            <w:r w:rsidRPr="00D65481">
              <w:rPr>
                <w:sz w:val="18"/>
                <w:szCs w:val="18"/>
              </w:rPr>
              <w:t>S</w:t>
            </w:r>
          </w:p>
        </w:tc>
        <w:tc>
          <w:tcPr>
            <w:tcW w:w="255" w:type="pct"/>
            <w:shd w:val="clear" w:color="auto" w:fill="FFFFFF" w:themeFill="background1"/>
          </w:tcPr>
          <w:p w14:paraId="4D24E528" w14:textId="4805F4C7" w:rsidR="007A08DB" w:rsidRPr="00D65481" w:rsidRDefault="007A08DB" w:rsidP="007A08DB">
            <w:pPr>
              <w:spacing w:before="40" w:after="40"/>
              <w:jc w:val="center"/>
              <w:rPr>
                <w:sz w:val="18"/>
                <w:szCs w:val="18"/>
              </w:rPr>
            </w:pPr>
          </w:p>
        </w:tc>
        <w:tc>
          <w:tcPr>
            <w:tcW w:w="204" w:type="pct"/>
            <w:shd w:val="clear" w:color="auto" w:fill="FFFFFF" w:themeFill="background1"/>
          </w:tcPr>
          <w:p w14:paraId="1B780793" w14:textId="6DF86B37" w:rsidR="007A08DB" w:rsidRPr="00D65481" w:rsidRDefault="00652E3D" w:rsidP="007A08DB">
            <w:pPr>
              <w:spacing w:before="40" w:after="40"/>
              <w:jc w:val="center"/>
              <w:rPr>
                <w:sz w:val="18"/>
                <w:szCs w:val="18"/>
              </w:rPr>
            </w:pPr>
            <w:r w:rsidRPr="00D65481">
              <w:rPr>
                <w:sz w:val="18"/>
                <w:szCs w:val="18"/>
              </w:rPr>
              <w:t>S</w:t>
            </w:r>
          </w:p>
        </w:tc>
        <w:tc>
          <w:tcPr>
            <w:tcW w:w="205" w:type="pct"/>
            <w:shd w:val="clear" w:color="auto" w:fill="FFFFFF" w:themeFill="background1"/>
          </w:tcPr>
          <w:p w14:paraId="66C75649" w14:textId="77777777" w:rsidR="007A08DB" w:rsidRPr="00D65481" w:rsidRDefault="007A08DB" w:rsidP="007A08DB">
            <w:pPr>
              <w:spacing w:before="40" w:after="40"/>
              <w:jc w:val="center"/>
              <w:rPr>
                <w:sz w:val="18"/>
                <w:szCs w:val="18"/>
              </w:rPr>
            </w:pPr>
          </w:p>
        </w:tc>
      </w:tr>
      <w:tr w:rsidR="007A08DB" w:rsidRPr="00D65481" w14:paraId="616F7DD9" w14:textId="77777777" w:rsidTr="00B60335">
        <w:trPr>
          <w:trHeight w:val="20"/>
        </w:trPr>
        <w:tc>
          <w:tcPr>
            <w:tcW w:w="987" w:type="pct"/>
            <w:shd w:val="clear" w:color="auto" w:fill="FFFFFF" w:themeFill="background1"/>
          </w:tcPr>
          <w:p w14:paraId="04FD1D98" w14:textId="16A6C4A9" w:rsidR="007A08DB" w:rsidRPr="00D65481" w:rsidRDefault="007A08DB" w:rsidP="007A08DB">
            <w:pPr>
              <w:spacing w:before="40" w:after="40"/>
              <w:rPr>
                <w:sz w:val="18"/>
                <w:szCs w:val="18"/>
              </w:rPr>
            </w:pPr>
            <w:r w:rsidRPr="00D65481">
              <w:rPr>
                <w:sz w:val="18"/>
                <w:szCs w:val="18"/>
              </w:rPr>
              <w:t>Warrego: Lower Warrego River and fringing wetlands.</w:t>
            </w:r>
          </w:p>
        </w:tc>
        <w:tc>
          <w:tcPr>
            <w:tcW w:w="437" w:type="pct"/>
            <w:shd w:val="clear" w:color="auto" w:fill="FFFFFF" w:themeFill="background1"/>
          </w:tcPr>
          <w:p w14:paraId="7D64FD66" w14:textId="45C7852C" w:rsidR="007A08DB" w:rsidRPr="00D65481" w:rsidRDefault="007A08DB" w:rsidP="007A08DB">
            <w:pPr>
              <w:spacing w:before="40" w:after="40"/>
              <w:jc w:val="center"/>
              <w:rPr>
                <w:sz w:val="18"/>
                <w:szCs w:val="18"/>
              </w:rPr>
            </w:pPr>
            <w:r w:rsidRPr="00D65481">
              <w:rPr>
                <w:sz w:val="18"/>
                <w:szCs w:val="18"/>
              </w:rPr>
              <w:t>152-07</w:t>
            </w:r>
          </w:p>
        </w:tc>
        <w:tc>
          <w:tcPr>
            <w:tcW w:w="518" w:type="pct"/>
            <w:shd w:val="clear" w:color="auto" w:fill="FFFFFF" w:themeFill="background1"/>
          </w:tcPr>
          <w:p w14:paraId="265A2034" w14:textId="7392F688" w:rsidR="007A08DB" w:rsidRPr="00D65481" w:rsidRDefault="007A08DB" w:rsidP="007A08DB">
            <w:pPr>
              <w:spacing w:before="40" w:after="40"/>
              <w:jc w:val="center"/>
              <w:rPr>
                <w:sz w:val="18"/>
                <w:szCs w:val="18"/>
              </w:rPr>
            </w:pPr>
            <w:r w:rsidRPr="00D65481">
              <w:rPr>
                <w:sz w:val="18"/>
                <w:szCs w:val="18"/>
              </w:rPr>
              <w:t>7762.5</w:t>
            </w:r>
          </w:p>
        </w:tc>
        <w:tc>
          <w:tcPr>
            <w:tcW w:w="648" w:type="pct"/>
            <w:shd w:val="clear" w:color="auto" w:fill="FFFFFF" w:themeFill="background1"/>
          </w:tcPr>
          <w:p w14:paraId="6A921EF7" w14:textId="46105192" w:rsidR="007A08DB" w:rsidRPr="00D65481" w:rsidRDefault="007A08DB" w:rsidP="007A08DB">
            <w:pPr>
              <w:spacing w:before="40" w:after="40"/>
              <w:jc w:val="center"/>
              <w:rPr>
                <w:sz w:val="18"/>
                <w:szCs w:val="18"/>
              </w:rPr>
            </w:pPr>
            <w:r w:rsidRPr="00D65481">
              <w:rPr>
                <w:rFonts w:ascii="Calibri" w:hAnsi="Calibri" w:cs="Calibri"/>
                <w:sz w:val="18"/>
                <w:szCs w:val="18"/>
              </w:rPr>
              <w:t>08/10/16 - 28/10/16</w:t>
            </w:r>
          </w:p>
        </w:tc>
        <w:tc>
          <w:tcPr>
            <w:tcW w:w="388" w:type="pct"/>
            <w:shd w:val="clear" w:color="auto" w:fill="FFFFFF" w:themeFill="background1"/>
          </w:tcPr>
          <w:p w14:paraId="02BACCCA" w14:textId="1B9A5933" w:rsidR="007A08DB" w:rsidRPr="00D65481" w:rsidRDefault="007A08DB" w:rsidP="007A08DB">
            <w:pPr>
              <w:spacing w:before="40" w:after="40"/>
              <w:jc w:val="center"/>
              <w:rPr>
                <w:sz w:val="18"/>
                <w:szCs w:val="18"/>
              </w:rPr>
            </w:pPr>
            <w:r w:rsidRPr="00D65481">
              <w:rPr>
                <w:rFonts w:ascii="Calibri" w:hAnsi="Calibri" w:cs="Calibri"/>
                <w:sz w:val="18"/>
                <w:szCs w:val="18"/>
              </w:rPr>
              <w:t>Fresh</w:t>
            </w:r>
          </w:p>
        </w:tc>
        <w:tc>
          <w:tcPr>
            <w:tcW w:w="195" w:type="pct"/>
            <w:shd w:val="clear" w:color="auto" w:fill="FFFFFF" w:themeFill="background1"/>
          </w:tcPr>
          <w:p w14:paraId="534F19CE" w14:textId="2CBFA92F" w:rsidR="007A08DB" w:rsidRPr="00D65481" w:rsidRDefault="00652E3D" w:rsidP="007A08DB">
            <w:pPr>
              <w:spacing w:before="40" w:after="40"/>
              <w:jc w:val="center"/>
              <w:rPr>
                <w:sz w:val="18"/>
                <w:szCs w:val="18"/>
              </w:rPr>
            </w:pPr>
            <w:r w:rsidRPr="00D65481">
              <w:rPr>
                <w:sz w:val="18"/>
                <w:szCs w:val="18"/>
              </w:rPr>
              <w:t>P</w:t>
            </w:r>
          </w:p>
        </w:tc>
        <w:tc>
          <w:tcPr>
            <w:tcW w:w="217" w:type="pct"/>
            <w:shd w:val="clear" w:color="auto" w:fill="FFFFFF" w:themeFill="background1"/>
          </w:tcPr>
          <w:p w14:paraId="1C9DC510" w14:textId="212EA84F" w:rsidR="007A08DB" w:rsidRPr="00D65481" w:rsidRDefault="007A08DB" w:rsidP="007A08DB">
            <w:pPr>
              <w:spacing w:before="40" w:after="40"/>
              <w:jc w:val="center"/>
              <w:rPr>
                <w:sz w:val="18"/>
                <w:szCs w:val="18"/>
              </w:rPr>
            </w:pPr>
          </w:p>
        </w:tc>
        <w:tc>
          <w:tcPr>
            <w:tcW w:w="231" w:type="pct"/>
            <w:shd w:val="clear" w:color="auto" w:fill="FFFFFF" w:themeFill="background1"/>
          </w:tcPr>
          <w:p w14:paraId="6B9DBD65" w14:textId="77777777" w:rsidR="007A08DB" w:rsidRPr="00D65481" w:rsidRDefault="007A08DB" w:rsidP="007A08DB">
            <w:pPr>
              <w:spacing w:before="40" w:after="40"/>
              <w:jc w:val="center"/>
              <w:rPr>
                <w:sz w:val="18"/>
                <w:szCs w:val="18"/>
              </w:rPr>
            </w:pPr>
          </w:p>
        </w:tc>
        <w:tc>
          <w:tcPr>
            <w:tcW w:w="229" w:type="pct"/>
            <w:shd w:val="clear" w:color="auto" w:fill="FFFFFF" w:themeFill="background1"/>
          </w:tcPr>
          <w:p w14:paraId="1D77A994"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12B15D2C"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3950229F" w14:textId="0220B769" w:rsidR="007A08DB" w:rsidRPr="00D65481" w:rsidRDefault="00652E3D" w:rsidP="007A08DB">
            <w:pPr>
              <w:spacing w:before="40" w:after="40"/>
              <w:jc w:val="center"/>
              <w:rPr>
                <w:sz w:val="18"/>
                <w:szCs w:val="18"/>
              </w:rPr>
            </w:pPr>
            <w:r w:rsidRPr="00D65481">
              <w:rPr>
                <w:sz w:val="18"/>
                <w:szCs w:val="18"/>
              </w:rPr>
              <w:t>P</w:t>
            </w:r>
          </w:p>
        </w:tc>
        <w:tc>
          <w:tcPr>
            <w:tcW w:w="255" w:type="pct"/>
            <w:shd w:val="clear" w:color="auto" w:fill="FFFFFF" w:themeFill="background1"/>
          </w:tcPr>
          <w:p w14:paraId="524D0C18" w14:textId="3C28E467" w:rsidR="007A08DB" w:rsidRPr="00D65481" w:rsidRDefault="00652E3D" w:rsidP="007A08DB">
            <w:pPr>
              <w:spacing w:before="40" w:after="40"/>
              <w:jc w:val="center"/>
              <w:rPr>
                <w:sz w:val="18"/>
                <w:szCs w:val="18"/>
              </w:rPr>
            </w:pPr>
            <w:r w:rsidRPr="00D65481">
              <w:rPr>
                <w:sz w:val="18"/>
                <w:szCs w:val="18"/>
              </w:rPr>
              <w:t>S</w:t>
            </w:r>
          </w:p>
        </w:tc>
        <w:tc>
          <w:tcPr>
            <w:tcW w:w="204" w:type="pct"/>
            <w:shd w:val="clear" w:color="auto" w:fill="FFFFFF" w:themeFill="background1"/>
          </w:tcPr>
          <w:p w14:paraId="70D5E8DB"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5953083A" w14:textId="77777777" w:rsidR="007A08DB" w:rsidRPr="00D65481" w:rsidRDefault="007A08DB" w:rsidP="007A08DB">
            <w:pPr>
              <w:spacing w:before="40" w:after="40"/>
              <w:jc w:val="center"/>
              <w:rPr>
                <w:sz w:val="18"/>
                <w:szCs w:val="18"/>
              </w:rPr>
            </w:pPr>
          </w:p>
        </w:tc>
      </w:tr>
      <w:tr w:rsidR="007A08DB" w:rsidRPr="00D65481" w14:paraId="70C8B65B" w14:textId="77777777" w:rsidTr="00B60335">
        <w:trPr>
          <w:trHeight w:val="20"/>
        </w:trPr>
        <w:tc>
          <w:tcPr>
            <w:tcW w:w="987" w:type="pct"/>
            <w:shd w:val="clear" w:color="auto" w:fill="FFFFFF" w:themeFill="background1"/>
          </w:tcPr>
          <w:p w14:paraId="0D3BD370" w14:textId="16D342AA" w:rsidR="007A08DB" w:rsidRPr="00D65481" w:rsidRDefault="007A08DB" w:rsidP="007A08DB">
            <w:pPr>
              <w:spacing w:before="40" w:after="40"/>
              <w:rPr>
                <w:sz w:val="18"/>
                <w:szCs w:val="18"/>
              </w:rPr>
            </w:pPr>
            <w:r w:rsidRPr="00D65481">
              <w:rPr>
                <w:sz w:val="18"/>
                <w:szCs w:val="18"/>
              </w:rPr>
              <w:t>Warrego: Toorale Western Floodplain</w:t>
            </w:r>
          </w:p>
        </w:tc>
        <w:tc>
          <w:tcPr>
            <w:tcW w:w="437" w:type="pct"/>
            <w:shd w:val="clear" w:color="auto" w:fill="FFFFFF" w:themeFill="background1"/>
          </w:tcPr>
          <w:p w14:paraId="4B2B2EDA" w14:textId="124CC8AC" w:rsidR="007A08DB" w:rsidRPr="00D65481" w:rsidRDefault="007A08DB" w:rsidP="007A08DB">
            <w:pPr>
              <w:spacing w:before="40" w:after="40"/>
              <w:jc w:val="center"/>
              <w:rPr>
                <w:sz w:val="18"/>
                <w:szCs w:val="18"/>
              </w:rPr>
            </w:pPr>
            <w:r w:rsidRPr="00D65481">
              <w:rPr>
                <w:sz w:val="18"/>
                <w:szCs w:val="18"/>
              </w:rPr>
              <w:t>152-08</w:t>
            </w:r>
          </w:p>
        </w:tc>
        <w:tc>
          <w:tcPr>
            <w:tcW w:w="518" w:type="pct"/>
            <w:shd w:val="clear" w:color="auto" w:fill="FFFFFF" w:themeFill="background1"/>
          </w:tcPr>
          <w:p w14:paraId="52B13FC1" w14:textId="6808AF6C" w:rsidR="007A08DB" w:rsidRPr="00D65481" w:rsidRDefault="007A08DB" w:rsidP="007A08DB">
            <w:pPr>
              <w:spacing w:before="40" w:after="40"/>
              <w:jc w:val="center"/>
              <w:rPr>
                <w:sz w:val="18"/>
                <w:szCs w:val="18"/>
              </w:rPr>
            </w:pPr>
            <w:r w:rsidRPr="00D65481">
              <w:rPr>
                <w:sz w:val="18"/>
                <w:szCs w:val="18"/>
              </w:rPr>
              <w:t>5023</w:t>
            </w:r>
          </w:p>
        </w:tc>
        <w:tc>
          <w:tcPr>
            <w:tcW w:w="648" w:type="pct"/>
            <w:shd w:val="clear" w:color="auto" w:fill="FFFFFF" w:themeFill="background1"/>
          </w:tcPr>
          <w:p w14:paraId="779C9B0D" w14:textId="0B5CABA8" w:rsidR="007A08DB" w:rsidRPr="00D65481" w:rsidRDefault="007A08DB" w:rsidP="007A08DB">
            <w:pPr>
              <w:spacing w:before="40" w:after="40"/>
              <w:jc w:val="center"/>
              <w:rPr>
                <w:sz w:val="18"/>
                <w:szCs w:val="18"/>
              </w:rPr>
            </w:pPr>
            <w:r w:rsidRPr="00D65481">
              <w:rPr>
                <w:rFonts w:ascii="Calibri" w:hAnsi="Calibri" w:cs="Calibri"/>
                <w:sz w:val="18"/>
                <w:szCs w:val="18"/>
              </w:rPr>
              <w:t>19/07/16 - 12/09/16</w:t>
            </w:r>
          </w:p>
        </w:tc>
        <w:tc>
          <w:tcPr>
            <w:tcW w:w="388" w:type="pct"/>
            <w:shd w:val="clear" w:color="auto" w:fill="FFFFFF" w:themeFill="background1"/>
          </w:tcPr>
          <w:p w14:paraId="4DF5278D" w14:textId="051DADA2"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50FB205E" w14:textId="62DBED1B" w:rsidR="007A08DB" w:rsidRPr="00D65481" w:rsidRDefault="007A08DB" w:rsidP="007A08DB">
            <w:pPr>
              <w:spacing w:before="40" w:after="40"/>
              <w:jc w:val="center"/>
              <w:rPr>
                <w:sz w:val="18"/>
                <w:szCs w:val="18"/>
              </w:rPr>
            </w:pPr>
          </w:p>
        </w:tc>
        <w:tc>
          <w:tcPr>
            <w:tcW w:w="217" w:type="pct"/>
            <w:shd w:val="clear" w:color="auto" w:fill="FFFFFF" w:themeFill="background1"/>
          </w:tcPr>
          <w:p w14:paraId="4D158F50" w14:textId="4FCA4890" w:rsidR="007A08DB" w:rsidRPr="00D65481" w:rsidRDefault="00652E3D"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4F27CFBF" w14:textId="1E4EAA03" w:rsidR="007A08DB" w:rsidRPr="00D65481" w:rsidRDefault="00652E3D" w:rsidP="007A08DB">
            <w:pPr>
              <w:spacing w:before="40" w:after="40"/>
              <w:jc w:val="center"/>
              <w:rPr>
                <w:sz w:val="18"/>
                <w:szCs w:val="18"/>
              </w:rPr>
            </w:pPr>
            <w:r w:rsidRPr="00D65481">
              <w:rPr>
                <w:sz w:val="18"/>
                <w:szCs w:val="18"/>
              </w:rPr>
              <w:t>P</w:t>
            </w:r>
          </w:p>
        </w:tc>
        <w:tc>
          <w:tcPr>
            <w:tcW w:w="229" w:type="pct"/>
            <w:shd w:val="clear" w:color="auto" w:fill="FFFFFF" w:themeFill="background1"/>
          </w:tcPr>
          <w:p w14:paraId="4559AA81"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1BEEE1B8"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365614EE" w14:textId="7BB4BAFD" w:rsidR="007A08DB" w:rsidRPr="00D65481" w:rsidRDefault="007A08DB" w:rsidP="007A08DB">
            <w:pPr>
              <w:spacing w:before="40" w:after="40"/>
              <w:jc w:val="center"/>
              <w:rPr>
                <w:sz w:val="18"/>
                <w:szCs w:val="18"/>
              </w:rPr>
            </w:pPr>
          </w:p>
        </w:tc>
        <w:tc>
          <w:tcPr>
            <w:tcW w:w="255" w:type="pct"/>
            <w:shd w:val="clear" w:color="auto" w:fill="FFFFFF" w:themeFill="background1"/>
          </w:tcPr>
          <w:p w14:paraId="1F6DB412" w14:textId="562244C2" w:rsidR="007A08DB" w:rsidRPr="00D65481" w:rsidRDefault="007A08DB" w:rsidP="007A08DB">
            <w:pPr>
              <w:spacing w:before="40" w:after="40"/>
              <w:jc w:val="center"/>
              <w:rPr>
                <w:sz w:val="18"/>
                <w:szCs w:val="18"/>
              </w:rPr>
            </w:pPr>
          </w:p>
        </w:tc>
        <w:tc>
          <w:tcPr>
            <w:tcW w:w="204" w:type="pct"/>
            <w:shd w:val="clear" w:color="auto" w:fill="FFFFFF" w:themeFill="background1"/>
          </w:tcPr>
          <w:p w14:paraId="4EA1E690"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3416FBDA" w14:textId="77777777" w:rsidR="007A08DB" w:rsidRPr="00D65481" w:rsidRDefault="007A08DB" w:rsidP="007A08DB">
            <w:pPr>
              <w:spacing w:before="40" w:after="40"/>
              <w:jc w:val="center"/>
              <w:rPr>
                <w:sz w:val="18"/>
                <w:szCs w:val="18"/>
              </w:rPr>
            </w:pPr>
          </w:p>
        </w:tc>
      </w:tr>
      <w:tr w:rsidR="007A08DB" w:rsidRPr="00D65481" w14:paraId="2E0A30A2" w14:textId="77777777" w:rsidTr="00B60335">
        <w:trPr>
          <w:trHeight w:val="20"/>
        </w:trPr>
        <w:tc>
          <w:tcPr>
            <w:tcW w:w="987" w:type="pct"/>
            <w:shd w:val="clear" w:color="auto" w:fill="FFFFFF" w:themeFill="background1"/>
          </w:tcPr>
          <w:p w14:paraId="5F08AAEE" w14:textId="41B1413C" w:rsidR="007A08DB" w:rsidRPr="00D65481" w:rsidRDefault="007A08DB" w:rsidP="007A08DB">
            <w:pPr>
              <w:spacing w:before="40" w:after="40"/>
              <w:rPr>
                <w:sz w:val="18"/>
                <w:szCs w:val="18"/>
              </w:rPr>
            </w:pPr>
            <w:r w:rsidRPr="00D65481">
              <w:rPr>
                <w:sz w:val="18"/>
                <w:szCs w:val="18"/>
              </w:rPr>
              <w:t>Warrego: Toorale Western Floodplain</w:t>
            </w:r>
          </w:p>
        </w:tc>
        <w:tc>
          <w:tcPr>
            <w:tcW w:w="437" w:type="pct"/>
            <w:shd w:val="clear" w:color="auto" w:fill="FFFFFF" w:themeFill="background1"/>
          </w:tcPr>
          <w:p w14:paraId="6A925FA0" w14:textId="26BB203D" w:rsidR="007A08DB" w:rsidRPr="00D65481" w:rsidRDefault="007A08DB" w:rsidP="007A08DB">
            <w:pPr>
              <w:spacing w:before="40" w:after="40"/>
              <w:jc w:val="center"/>
              <w:rPr>
                <w:sz w:val="18"/>
                <w:szCs w:val="18"/>
              </w:rPr>
            </w:pPr>
            <w:r w:rsidRPr="00D65481">
              <w:rPr>
                <w:sz w:val="18"/>
                <w:szCs w:val="18"/>
              </w:rPr>
              <w:t>152-08</w:t>
            </w:r>
          </w:p>
        </w:tc>
        <w:tc>
          <w:tcPr>
            <w:tcW w:w="518" w:type="pct"/>
            <w:shd w:val="clear" w:color="auto" w:fill="FFFFFF" w:themeFill="background1"/>
          </w:tcPr>
          <w:p w14:paraId="0C6B5DF0" w14:textId="303EB15B" w:rsidR="007A08DB" w:rsidRPr="00D65481" w:rsidRDefault="007A08DB" w:rsidP="007A08DB">
            <w:pPr>
              <w:spacing w:before="40" w:after="40"/>
              <w:jc w:val="center"/>
              <w:rPr>
                <w:sz w:val="18"/>
                <w:szCs w:val="18"/>
              </w:rPr>
            </w:pPr>
            <w:r w:rsidRPr="00D65481">
              <w:rPr>
                <w:sz w:val="18"/>
                <w:szCs w:val="18"/>
              </w:rPr>
              <w:t>4697</w:t>
            </w:r>
          </w:p>
        </w:tc>
        <w:tc>
          <w:tcPr>
            <w:tcW w:w="648" w:type="pct"/>
            <w:shd w:val="clear" w:color="auto" w:fill="FFFFFF" w:themeFill="background1"/>
          </w:tcPr>
          <w:p w14:paraId="0DFF6761" w14:textId="5E9AC10B" w:rsidR="007A08DB" w:rsidRPr="00D65481" w:rsidRDefault="007A08DB" w:rsidP="007A08DB">
            <w:pPr>
              <w:spacing w:before="40" w:after="40"/>
              <w:jc w:val="center"/>
              <w:rPr>
                <w:sz w:val="18"/>
                <w:szCs w:val="18"/>
              </w:rPr>
            </w:pPr>
            <w:r w:rsidRPr="00D65481">
              <w:rPr>
                <w:rFonts w:ascii="Calibri" w:hAnsi="Calibri" w:cs="Calibri"/>
                <w:sz w:val="18"/>
                <w:szCs w:val="18"/>
              </w:rPr>
              <w:t>12/09/16 - 20/09/16</w:t>
            </w:r>
          </w:p>
        </w:tc>
        <w:tc>
          <w:tcPr>
            <w:tcW w:w="388" w:type="pct"/>
            <w:shd w:val="clear" w:color="auto" w:fill="FFFFFF" w:themeFill="background1"/>
          </w:tcPr>
          <w:p w14:paraId="1A2DA7A4" w14:textId="1FF89082" w:rsidR="007A08DB" w:rsidRPr="00D65481" w:rsidRDefault="007A08DB" w:rsidP="007A08DB">
            <w:pPr>
              <w:spacing w:before="40" w:after="40"/>
              <w:jc w:val="center"/>
              <w:rPr>
                <w:sz w:val="18"/>
                <w:szCs w:val="18"/>
              </w:rPr>
            </w:pPr>
            <w:r w:rsidRPr="00D65481">
              <w:rPr>
                <w:rFonts w:ascii="Calibri" w:hAnsi="Calibri" w:cs="Calibri"/>
                <w:sz w:val="18"/>
                <w:szCs w:val="18"/>
              </w:rPr>
              <w:t>Wetland</w:t>
            </w:r>
          </w:p>
        </w:tc>
        <w:tc>
          <w:tcPr>
            <w:tcW w:w="195" w:type="pct"/>
            <w:shd w:val="clear" w:color="auto" w:fill="FFFFFF" w:themeFill="background1"/>
          </w:tcPr>
          <w:p w14:paraId="64850948" w14:textId="65589153" w:rsidR="007A08DB" w:rsidRPr="00D65481" w:rsidRDefault="007A08DB" w:rsidP="007A08DB">
            <w:pPr>
              <w:spacing w:before="40" w:after="40"/>
              <w:jc w:val="center"/>
              <w:rPr>
                <w:sz w:val="18"/>
                <w:szCs w:val="18"/>
              </w:rPr>
            </w:pPr>
          </w:p>
        </w:tc>
        <w:tc>
          <w:tcPr>
            <w:tcW w:w="217" w:type="pct"/>
            <w:shd w:val="clear" w:color="auto" w:fill="FFFFFF" w:themeFill="background1"/>
          </w:tcPr>
          <w:p w14:paraId="5EC1ECAA" w14:textId="4ADCE591" w:rsidR="007A08DB" w:rsidRPr="00D65481" w:rsidRDefault="00652E3D" w:rsidP="007A08DB">
            <w:pPr>
              <w:spacing w:before="40" w:after="40"/>
              <w:jc w:val="center"/>
              <w:rPr>
                <w:sz w:val="18"/>
                <w:szCs w:val="18"/>
              </w:rPr>
            </w:pPr>
            <w:r w:rsidRPr="00D65481">
              <w:rPr>
                <w:sz w:val="18"/>
                <w:szCs w:val="18"/>
              </w:rPr>
              <w:t>P</w:t>
            </w:r>
          </w:p>
        </w:tc>
        <w:tc>
          <w:tcPr>
            <w:tcW w:w="231" w:type="pct"/>
            <w:shd w:val="clear" w:color="auto" w:fill="FFFFFF" w:themeFill="background1"/>
          </w:tcPr>
          <w:p w14:paraId="50A129F9" w14:textId="175FD986" w:rsidR="007A08DB" w:rsidRPr="00D65481" w:rsidRDefault="00652E3D" w:rsidP="007A08DB">
            <w:pPr>
              <w:spacing w:before="40" w:after="40"/>
              <w:jc w:val="center"/>
              <w:rPr>
                <w:sz w:val="18"/>
                <w:szCs w:val="18"/>
              </w:rPr>
            </w:pPr>
            <w:r w:rsidRPr="00D65481">
              <w:rPr>
                <w:sz w:val="18"/>
                <w:szCs w:val="18"/>
              </w:rPr>
              <w:t>P</w:t>
            </w:r>
          </w:p>
        </w:tc>
        <w:tc>
          <w:tcPr>
            <w:tcW w:w="229" w:type="pct"/>
            <w:shd w:val="clear" w:color="auto" w:fill="FFFFFF" w:themeFill="background1"/>
          </w:tcPr>
          <w:p w14:paraId="51D404BB" w14:textId="77777777" w:rsidR="007A08DB" w:rsidRPr="00D65481" w:rsidRDefault="007A08DB" w:rsidP="007A08DB">
            <w:pPr>
              <w:spacing w:before="40" w:after="40"/>
              <w:jc w:val="center"/>
              <w:rPr>
                <w:sz w:val="18"/>
                <w:szCs w:val="18"/>
              </w:rPr>
            </w:pPr>
          </w:p>
        </w:tc>
        <w:tc>
          <w:tcPr>
            <w:tcW w:w="281" w:type="pct"/>
            <w:shd w:val="clear" w:color="auto" w:fill="FFFFFF" w:themeFill="background1"/>
          </w:tcPr>
          <w:p w14:paraId="4DC65A84" w14:textId="77777777" w:rsidR="007A08DB" w:rsidRPr="00D65481" w:rsidRDefault="007A08DB" w:rsidP="007A08DB">
            <w:pPr>
              <w:spacing w:before="40" w:after="40"/>
              <w:jc w:val="center"/>
              <w:rPr>
                <w:sz w:val="18"/>
                <w:szCs w:val="18"/>
              </w:rPr>
            </w:pPr>
          </w:p>
        </w:tc>
        <w:tc>
          <w:tcPr>
            <w:tcW w:w="204" w:type="pct"/>
            <w:shd w:val="clear" w:color="auto" w:fill="FFFFFF" w:themeFill="background1"/>
          </w:tcPr>
          <w:p w14:paraId="4D8B58F6" w14:textId="591F80D7" w:rsidR="007A08DB" w:rsidRPr="00D65481" w:rsidRDefault="007A08DB" w:rsidP="007A08DB">
            <w:pPr>
              <w:spacing w:before="40" w:after="40"/>
              <w:jc w:val="center"/>
              <w:rPr>
                <w:sz w:val="18"/>
                <w:szCs w:val="18"/>
              </w:rPr>
            </w:pPr>
          </w:p>
        </w:tc>
        <w:tc>
          <w:tcPr>
            <w:tcW w:w="255" w:type="pct"/>
            <w:shd w:val="clear" w:color="auto" w:fill="FFFFFF" w:themeFill="background1"/>
          </w:tcPr>
          <w:p w14:paraId="75E0BB7E" w14:textId="71836751" w:rsidR="007A08DB" w:rsidRPr="00D65481" w:rsidRDefault="007A08DB" w:rsidP="007A08DB">
            <w:pPr>
              <w:spacing w:before="40" w:after="40"/>
              <w:jc w:val="center"/>
              <w:rPr>
                <w:sz w:val="18"/>
                <w:szCs w:val="18"/>
              </w:rPr>
            </w:pPr>
          </w:p>
        </w:tc>
        <w:tc>
          <w:tcPr>
            <w:tcW w:w="204" w:type="pct"/>
            <w:shd w:val="clear" w:color="auto" w:fill="FFFFFF" w:themeFill="background1"/>
          </w:tcPr>
          <w:p w14:paraId="4985C0B7" w14:textId="77777777" w:rsidR="007A08DB" w:rsidRPr="00D65481" w:rsidRDefault="007A08DB" w:rsidP="007A08DB">
            <w:pPr>
              <w:spacing w:before="40" w:after="40"/>
              <w:jc w:val="center"/>
              <w:rPr>
                <w:sz w:val="18"/>
                <w:szCs w:val="18"/>
              </w:rPr>
            </w:pPr>
          </w:p>
        </w:tc>
        <w:tc>
          <w:tcPr>
            <w:tcW w:w="205" w:type="pct"/>
            <w:shd w:val="clear" w:color="auto" w:fill="FFFFFF" w:themeFill="background1"/>
          </w:tcPr>
          <w:p w14:paraId="2B3F14B5" w14:textId="77777777" w:rsidR="007A08DB" w:rsidRPr="00D65481" w:rsidRDefault="007A08DB" w:rsidP="007A08DB">
            <w:pPr>
              <w:spacing w:before="40" w:after="40"/>
              <w:jc w:val="center"/>
              <w:rPr>
                <w:sz w:val="18"/>
                <w:szCs w:val="18"/>
              </w:rPr>
            </w:pPr>
          </w:p>
        </w:tc>
      </w:tr>
    </w:tbl>
    <w:p w14:paraId="5EA7016C" w14:textId="77777777" w:rsidR="00E80F40" w:rsidRPr="00D65481" w:rsidRDefault="00E80F40" w:rsidP="00E80F40"/>
    <w:p w14:paraId="47EE62A0" w14:textId="77777777" w:rsidR="00E75702" w:rsidRPr="00D65481" w:rsidRDefault="00E75702" w:rsidP="00E75702">
      <w:pPr>
        <w:spacing w:after="200" w:line="276" w:lineRule="auto"/>
      </w:pPr>
    </w:p>
    <w:p w14:paraId="1F4A7E87" w14:textId="77777777" w:rsidR="002818EB" w:rsidRPr="00D65481" w:rsidRDefault="002818EB">
      <w:pPr>
        <w:spacing w:after="200" w:line="276" w:lineRule="auto"/>
      </w:pPr>
    </w:p>
    <w:p w14:paraId="07E4B1D3" w14:textId="77777777" w:rsidR="002818EB" w:rsidRPr="00D65481" w:rsidRDefault="002818EB">
      <w:pPr>
        <w:spacing w:after="200" w:line="276" w:lineRule="auto"/>
        <w:sectPr w:rsidR="002818EB" w:rsidRPr="00D65481" w:rsidSect="002818EB">
          <w:pgSz w:w="16840" w:h="11900" w:orient="landscape" w:code="9"/>
          <w:pgMar w:top="1440" w:right="1440" w:bottom="1440" w:left="1440" w:header="708" w:footer="708" w:gutter="0"/>
          <w:cols w:space="708"/>
          <w:docGrid w:linePitch="360"/>
        </w:sectPr>
      </w:pPr>
    </w:p>
    <w:p w14:paraId="6B86A8A4" w14:textId="4E492571" w:rsidR="00607B6E" w:rsidRPr="00D65481" w:rsidRDefault="00E75702" w:rsidP="002818EB">
      <w:pPr>
        <w:pStyle w:val="H1notnumberedinTOC"/>
      </w:pPr>
      <w:bookmarkStart w:id="133" w:name="_Toc527467777"/>
      <w:bookmarkEnd w:id="129"/>
      <w:bookmarkEnd w:id="130"/>
      <w:r w:rsidRPr="00D65481">
        <w:t>Appendix</w:t>
      </w:r>
      <w:r w:rsidR="00CD3D7F" w:rsidRPr="00D65481">
        <w:t xml:space="preserve"> B</w:t>
      </w:r>
      <w:r w:rsidR="00D2775F" w:rsidRPr="00D65481">
        <w:t xml:space="preserve"> – </w:t>
      </w:r>
      <w:r w:rsidR="003917D8" w:rsidRPr="00D65481">
        <w:t>2016–17</w:t>
      </w:r>
      <w:r w:rsidR="00D2775F" w:rsidRPr="00D65481">
        <w:t xml:space="preserve"> Basin-scale evaluation of Commonwealth environmental water – Hydrology report</w:t>
      </w:r>
      <w:bookmarkEnd w:id="133"/>
    </w:p>
    <w:p w14:paraId="2800963D" w14:textId="4D8D2DDB" w:rsidR="00D2775F" w:rsidRPr="00D65481" w:rsidRDefault="00E75702" w:rsidP="00D2775F">
      <w:pPr>
        <w:pStyle w:val="H1notnumberedinTOC"/>
      </w:pPr>
      <w:bookmarkStart w:id="134" w:name="_Toc527467778"/>
      <w:r w:rsidRPr="00D65481">
        <w:t>Appendix</w:t>
      </w:r>
      <w:r w:rsidR="00D2775F" w:rsidRPr="00D65481">
        <w:t xml:space="preserve"> C – </w:t>
      </w:r>
      <w:r w:rsidR="003917D8" w:rsidRPr="00D65481">
        <w:t>2016–17</w:t>
      </w:r>
      <w:r w:rsidR="00D2775F" w:rsidRPr="00D65481">
        <w:t xml:space="preserve"> Basin-scale evaluation of Commonwealth environment</w:t>
      </w:r>
      <w:r w:rsidR="00EC2EC6" w:rsidRPr="00D65481">
        <w:t>al water – Stream Metabolism &amp;</w:t>
      </w:r>
      <w:r w:rsidR="00D2775F" w:rsidRPr="00D65481">
        <w:t xml:space="preserve"> Water Quality report</w:t>
      </w:r>
      <w:bookmarkEnd w:id="134"/>
    </w:p>
    <w:p w14:paraId="399062F9" w14:textId="1B0949AA" w:rsidR="00D2775F" w:rsidRPr="00D65481" w:rsidRDefault="00E75702" w:rsidP="00D2775F">
      <w:pPr>
        <w:pStyle w:val="H1notnumberedinTOC"/>
      </w:pPr>
      <w:bookmarkStart w:id="135" w:name="_Toc527467779"/>
      <w:r w:rsidRPr="00D65481">
        <w:t>Appendix</w:t>
      </w:r>
      <w:r w:rsidR="00D2775F" w:rsidRPr="00D65481">
        <w:t xml:space="preserve"> D – </w:t>
      </w:r>
      <w:r w:rsidR="003917D8" w:rsidRPr="00D65481">
        <w:t>2016–17</w:t>
      </w:r>
      <w:r w:rsidR="00D2775F" w:rsidRPr="00D65481">
        <w:t xml:space="preserve"> Basin-scale evaluation of Commonwealth environmental water – Ecosystem Diversity report</w:t>
      </w:r>
      <w:bookmarkEnd w:id="135"/>
      <w:r w:rsidR="00D2775F" w:rsidRPr="00D65481">
        <w:t xml:space="preserve"> </w:t>
      </w:r>
    </w:p>
    <w:p w14:paraId="7331C8DD" w14:textId="1C9A28F3" w:rsidR="00D2775F" w:rsidRPr="00D65481" w:rsidRDefault="00E75702" w:rsidP="00D2775F">
      <w:pPr>
        <w:pStyle w:val="H1notnumberedinTOC"/>
      </w:pPr>
      <w:bookmarkStart w:id="136" w:name="_Toc527467780"/>
      <w:r w:rsidRPr="00D65481">
        <w:t>Appendix</w:t>
      </w:r>
      <w:r w:rsidR="00D2775F" w:rsidRPr="00D65481">
        <w:t xml:space="preserve"> E – </w:t>
      </w:r>
      <w:r w:rsidR="003917D8" w:rsidRPr="00D65481">
        <w:t>2016–17</w:t>
      </w:r>
      <w:r w:rsidR="00D2775F" w:rsidRPr="00D65481">
        <w:t xml:space="preserve"> Basin-scale evaluation of Commonwealth environmental water – Vegetation</w:t>
      </w:r>
      <w:r w:rsidR="00CB45C4" w:rsidRPr="00D65481">
        <w:t xml:space="preserve"> Diversity</w:t>
      </w:r>
      <w:r w:rsidR="00D2775F" w:rsidRPr="00D65481">
        <w:t xml:space="preserve"> report</w:t>
      </w:r>
      <w:bookmarkEnd w:id="136"/>
      <w:r w:rsidR="00D2775F" w:rsidRPr="00D65481">
        <w:t xml:space="preserve"> </w:t>
      </w:r>
    </w:p>
    <w:p w14:paraId="57F3C164" w14:textId="4FF6F4A2" w:rsidR="00D2775F" w:rsidRPr="00D65481" w:rsidRDefault="00E75702" w:rsidP="00D2775F">
      <w:pPr>
        <w:pStyle w:val="H1notnumberedinTOC"/>
      </w:pPr>
      <w:bookmarkStart w:id="137" w:name="_Toc527467781"/>
      <w:r w:rsidRPr="00D65481">
        <w:t>Appendix</w:t>
      </w:r>
      <w:r w:rsidR="00D2775F" w:rsidRPr="00D65481">
        <w:t xml:space="preserve"> F – </w:t>
      </w:r>
      <w:r w:rsidR="003917D8" w:rsidRPr="00D65481">
        <w:t>2016–17</w:t>
      </w:r>
      <w:r w:rsidR="00D2775F" w:rsidRPr="00D65481">
        <w:t xml:space="preserve"> Basin-scale evaluation of Commonwealth environmental water – Fish report</w:t>
      </w:r>
      <w:bookmarkEnd w:id="137"/>
      <w:r w:rsidR="00D2775F" w:rsidRPr="00D65481">
        <w:t xml:space="preserve"> </w:t>
      </w:r>
    </w:p>
    <w:p w14:paraId="3D4F03F4" w14:textId="14A310B7" w:rsidR="00D2775F" w:rsidRPr="00D65481" w:rsidRDefault="00E75702" w:rsidP="00D2775F">
      <w:pPr>
        <w:pStyle w:val="H1notnumberedinTOC"/>
      </w:pPr>
      <w:bookmarkStart w:id="138" w:name="_Toc527467782"/>
      <w:r w:rsidRPr="00D65481">
        <w:t>Appendix</w:t>
      </w:r>
      <w:r w:rsidR="00D2775F" w:rsidRPr="00D65481">
        <w:t xml:space="preserve"> G – </w:t>
      </w:r>
      <w:r w:rsidR="003917D8" w:rsidRPr="00D65481">
        <w:t>2016–17</w:t>
      </w:r>
      <w:r w:rsidR="00D2775F" w:rsidRPr="00D65481">
        <w:t xml:space="preserve"> Basin-scale evaluation of Commonwealth environmental water – </w:t>
      </w:r>
      <w:r w:rsidR="00B249AD" w:rsidRPr="00D65481">
        <w:t>Biod</w:t>
      </w:r>
      <w:r w:rsidR="00D2775F" w:rsidRPr="00D65481">
        <w:t>iversity report</w:t>
      </w:r>
      <w:bookmarkEnd w:id="138"/>
      <w:r w:rsidR="00D2775F" w:rsidRPr="00D65481">
        <w:t xml:space="preserve"> </w:t>
      </w:r>
    </w:p>
    <w:p w14:paraId="1B576D54" w14:textId="77777777" w:rsidR="00D2775F" w:rsidRPr="00D65481" w:rsidRDefault="00D2775F" w:rsidP="002818EB">
      <w:pPr>
        <w:pStyle w:val="H1notnumberedinTOC"/>
      </w:pPr>
    </w:p>
    <w:p w14:paraId="1E33F818" w14:textId="77777777" w:rsidR="009630CA" w:rsidRPr="00D65481" w:rsidRDefault="009630CA">
      <w:pPr>
        <w:pStyle w:val="H1notnumberedinTOC"/>
      </w:pPr>
    </w:p>
    <w:bookmarkEnd w:id="0"/>
    <w:bookmarkEnd w:id="1"/>
    <w:p w14:paraId="7396FE17" w14:textId="77777777" w:rsidR="00F3290A" w:rsidRPr="00D65481" w:rsidRDefault="00F3290A">
      <w:pPr>
        <w:pStyle w:val="H1notnumberedinTOC"/>
      </w:pPr>
    </w:p>
    <w:sectPr w:rsidR="00F3290A" w:rsidRPr="00D65481" w:rsidSect="00013E07">
      <w:pgSz w:w="11907" w:h="16839" w:code="9"/>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96635B" w16cid:durableId="1EE8697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B37700" w14:textId="77777777" w:rsidR="009D14B0" w:rsidRDefault="009D14B0" w:rsidP="00E66522">
      <w:r>
        <w:separator/>
      </w:r>
    </w:p>
  </w:endnote>
  <w:endnote w:type="continuationSeparator" w:id="0">
    <w:p w14:paraId="41F3CC3A" w14:textId="77777777" w:rsidR="009D14B0" w:rsidRDefault="009D14B0"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EB180" w14:textId="77777777" w:rsidR="00140817" w:rsidRDefault="00140817" w:rsidP="00013E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BC30B4" w14:textId="77777777" w:rsidR="00140817" w:rsidRDefault="00140817" w:rsidP="00013E0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D84A5" w14:textId="170F5D29" w:rsidR="00140817" w:rsidRDefault="00140817" w:rsidP="00D93DAE">
    <w:pPr>
      <w:pStyle w:val="Footer"/>
    </w:pPr>
    <w:r>
      <w:rPr>
        <w:noProof/>
        <w:lang w:eastAsia="en-AU"/>
      </w:rPr>
      <w:drawing>
        <wp:anchor distT="36576" distB="36576" distL="36576" distR="36576" simplePos="0" relativeHeight="251659264" behindDoc="0" locked="0" layoutInCell="1" allowOverlap="1" wp14:anchorId="33C9EE73" wp14:editId="64CD75CF">
          <wp:simplePos x="0" y="0"/>
          <wp:positionH relativeFrom="column">
            <wp:posOffset>696595</wp:posOffset>
          </wp:positionH>
          <wp:positionV relativeFrom="paragraph">
            <wp:posOffset>7466330</wp:posOffset>
          </wp:positionV>
          <wp:extent cx="586740" cy="147955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Pr>
        <w:noProof/>
        <w:lang w:eastAsia="en-AU"/>
      </w:rPr>
      <w:drawing>
        <wp:anchor distT="0" distB="0" distL="114300" distR="114300" simplePos="0" relativeHeight="251657216" behindDoc="0" locked="0" layoutInCell="1" allowOverlap="1" wp14:anchorId="392D83B4" wp14:editId="222273BF">
          <wp:simplePos x="0" y="0"/>
          <wp:positionH relativeFrom="column">
            <wp:posOffset>-421419</wp:posOffset>
          </wp:positionH>
          <wp:positionV relativeFrom="paragraph">
            <wp:posOffset>-549358</wp:posOffset>
          </wp:positionV>
          <wp:extent cx="6718852" cy="1097280"/>
          <wp:effectExtent l="0" t="0" r="6350" b="7620"/>
          <wp:wrapNone/>
          <wp:docPr id="15" name="Picture 15"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Pr>
        <w:noProof/>
      </w:rPr>
      <w:fldChar w:fldCharType="begin"/>
    </w:r>
    <w:r>
      <w:rPr>
        <w:noProof/>
      </w:rPr>
      <w:instrText xml:space="preserve"> FILENAME  \* Caps  \* MERGEFORMAT </w:instrText>
    </w:r>
    <w:r>
      <w:rPr>
        <w:noProof/>
      </w:rPr>
      <w:fldChar w:fldCharType="separate"/>
    </w:r>
    <w:r>
      <w:rPr>
        <w:noProof/>
      </w:rPr>
      <w:t>Document2</w:t>
    </w:r>
    <w:r>
      <w:rPr>
        <w:noProof/>
      </w:rPr>
      <w:fldChar w:fldCharType="end"/>
    </w:r>
    <w:r>
      <w:t xml:space="preserve"> </w:t>
    </w:r>
    <w:r>
      <w:tab/>
    </w:r>
    <w:r>
      <w:tab/>
    </w:r>
    <w:r>
      <w:fldChar w:fldCharType="begin"/>
    </w:r>
    <w:r>
      <w:instrText xml:space="preserve"> PAGE   \* MERGEFORMAT </w:instrText>
    </w:r>
    <w:r>
      <w:fldChar w:fldCharType="separate"/>
    </w:r>
    <w:r w:rsidR="005436F9">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0985E" w14:textId="77777777" w:rsidR="00140817" w:rsidRDefault="00140817">
    <w:pPr>
      <w:pStyle w:val="Footer"/>
    </w:pPr>
    <w:r>
      <w:fldChar w:fldCharType="begin"/>
    </w:r>
    <w:r>
      <w:instrText xml:space="preserve"> ADVANCE  </w:instrText>
    </w:r>
    <w:r>
      <w:fldChar w:fldCharType="end"/>
    </w:r>
    <w:r>
      <w:rPr>
        <w:noProof/>
      </w:rPr>
      <w:fldChar w:fldCharType="begin"/>
    </w:r>
    <w:r>
      <w:rPr>
        <w:noProof/>
      </w:rPr>
      <w:instrText xml:space="preserve"> FILENAME  \* Caps  \* MERGEFORMAT </w:instrText>
    </w:r>
    <w:r>
      <w:rPr>
        <w:noProof/>
      </w:rPr>
      <w:fldChar w:fldCharType="separate"/>
    </w:r>
    <w:r>
      <w:rPr>
        <w:noProof/>
      </w:rPr>
      <w:t>Document2</w:t>
    </w:r>
    <w:r>
      <w:rPr>
        <w:noProof/>
      </w:rPr>
      <w:fldChar w:fldCharType="end"/>
    </w:r>
  </w:p>
  <w:p w14:paraId="0031ED2C" w14:textId="77777777" w:rsidR="00140817" w:rsidRDefault="001408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AD14D" w14:textId="310A347F" w:rsidR="00140817" w:rsidRDefault="00140817" w:rsidP="00D93DAE">
    <w:pPr>
      <w:pStyle w:val="Footer"/>
    </w:pPr>
    <w:r>
      <w:t>2016-17 Basin-scale evaluation of Commonwealth environmental water - Synthesis Report</w:t>
    </w:r>
    <w:r>
      <w:tab/>
    </w:r>
    <w:r>
      <w:tab/>
    </w:r>
    <w:r>
      <w:fldChar w:fldCharType="begin"/>
    </w:r>
    <w:r>
      <w:instrText xml:space="preserve"> PAGE   \* MERGEFORMAT </w:instrText>
    </w:r>
    <w:r>
      <w:fldChar w:fldCharType="separate"/>
    </w:r>
    <w:r w:rsidR="005436F9">
      <w:rPr>
        <w:noProof/>
      </w:rPr>
      <w:t>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8292A" w14:textId="22AC03D6" w:rsidR="00140817" w:rsidRDefault="00140817" w:rsidP="00013E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36F9">
      <w:rPr>
        <w:rStyle w:val="PageNumber"/>
        <w:noProof/>
      </w:rPr>
      <w:t>13</w:t>
    </w:r>
    <w:r>
      <w:rPr>
        <w:rStyle w:val="PageNumber"/>
      </w:rPr>
      <w:fldChar w:fldCharType="end"/>
    </w:r>
  </w:p>
  <w:p w14:paraId="237037CE" w14:textId="194A0F17" w:rsidR="00140817" w:rsidRDefault="00140817" w:rsidP="00013E07">
    <w:pPr>
      <w:pStyle w:val="Footer"/>
      <w:ind w:right="360"/>
    </w:pPr>
    <w:r>
      <w:t>2016–17 Basin-scale evaluation of Commonwealth environmental water – Synthesis Report</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1DA7A" w14:textId="77777777" w:rsidR="009D14B0" w:rsidRDefault="009D14B0" w:rsidP="00E66522">
      <w:r>
        <w:separator/>
      </w:r>
    </w:p>
  </w:footnote>
  <w:footnote w:type="continuationSeparator" w:id="0">
    <w:p w14:paraId="09637142" w14:textId="77777777" w:rsidR="009D14B0" w:rsidRDefault="009D14B0" w:rsidP="00E66522">
      <w:r>
        <w:continuationSeparator/>
      </w:r>
    </w:p>
  </w:footnote>
  <w:footnote w:id="1">
    <w:p w14:paraId="1EBF3AAF" w14:textId="77777777" w:rsidR="00140817" w:rsidRDefault="00140817">
      <w:pPr>
        <w:pStyle w:val="FootnoteText"/>
      </w:pPr>
      <w:r>
        <w:rPr>
          <w:rStyle w:val="FootnoteReference"/>
        </w:rPr>
        <w:footnoteRef/>
      </w:r>
      <w:r>
        <w:t xml:space="preserve"> </w:t>
      </w:r>
      <w:r w:rsidRPr="00FA611F">
        <w:rPr>
          <w:sz w:val="18"/>
          <w:szCs w:val="18"/>
        </w:rPr>
        <w:t>http://www.environment.gov.au/water/cewo/publications/environmental-water-outcomes-framework</w:t>
      </w:r>
    </w:p>
  </w:footnote>
  <w:footnote w:id="2">
    <w:p w14:paraId="293B0C50" w14:textId="77777777" w:rsidR="00140817" w:rsidRPr="00D04437" w:rsidRDefault="00140817" w:rsidP="000519D1">
      <w:pPr>
        <w:pStyle w:val="FootnoteText"/>
        <w:rPr>
          <w:sz w:val="18"/>
          <w:szCs w:val="18"/>
        </w:rPr>
      </w:pPr>
      <w:r w:rsidRPr="00B247E1">
        <w:rPr>
          <w:rStyle w:val="FootnoteReference"/>
        </w:rPr>
        <w:footnoteRef/>
      </w:r>
      <w:r w:rsidRPr="00D04437">
        <w:rPr>
          <w:sz w:val="18"/>
          <w:szCs w:val="18"/>
        </w:rPr>
        <w:t xml:space="preserve"> </w:t>
      </w:r>
      <w:r w:rsidRPr="00654252">
        <w:rPr>
          <w:sz w:val="18"/>
          <w:szCs w:val="18"/>
        </w:rPr>
        <w:t xml:space="preserve">The Basin Plan has been prepared by the Murray–Darling Basin Authority for subparagraph 44 (2)(c)(ii) of the </w:t>
      </w:r>
      <w:r w:rsidRPr="00654252">
        <w:rPr>
          <w:i/>
          <w:sz w:val="18"/>
          <w:szCs w:val="18"/>
        </w:rPr>
        <w:t>Water Act 2007</w:t>
      </w:r>
      <w:r w:rsidRPr="00654252">
        <w:rPr>
          <w:sz w:val="18"/>
          <w:szCs w:val="18"/>
        </w:rPr>
        <w:t xml:space="preserve"> (Cwlth): http://www.mdba.gov.au/basin-plan</w:t>
      </w:r>
    </w:p>
  </w:footnote>
  <w:footnote w:id="3">
    <w:p w14:paraId="59543081" w14:textId="77777777" w:rsidR="00140817" w:rsidRPr="00654252" w:rsidRDefault="00140817">
      <w:pPr>
        <w:pStyle w:val="FootnoteText"/>
        <w:rPr>
          <w:sz w:val="18"/>
          <w:szCs w:val="18"/>
        </w:rPr>
      </w:pPr>
      <w:r w:rsidRPr="00B247E1">
        <w:rPr>
          <w:rStyle w:val="FootnoteReference"/>
        </w:rPr>
        <w:footnoteRef/>
      </w:r>
      <w:r w:rsidRPr="00654252">
        <w:rPr>
          <w:sz w:val="18"/>
          <w:szCs w:val="18"/>
        </w:rPr>
        <w:t xml:space="preserve"> https://www.environment.gov.au/water/cewo/monitoring/ltim-project</w:t>
      </w:r>
    </w:p>
  </w:footnote>
  <w:footnote w:id="4">
    <w:p w14:paraId="0DD59DBB" w14:textId="77777777" w:rsidR="00140817" w:rsidRPr="00654252" w:rsidRDefault="00140817">
      <w:pPr>
        <w:pStyle w:val="FootnoteText"/>
        <w:rPr>
          <w:sz w:val="18"/>
          <w:szCs w:val="18"/>
          <w:lang w:val="en-US"/>
        </w:rPr>
      </w:pPr>
      <w:r w:rsidRPr="00B247E1">
        <w:rPr>
          <w:rStyle w:val="FootnoteReference"/>
        </w:rPr>
        <w:footnoteRef/>
      </w:r>
      <w:r w:rsidRPr="00654252">
        <w:rPr>
          <w:sz w:val="18"/>
          <w:szCs w:val="18"/>
        </w:rPr>
        <w:t xml:space="preserve"> http://www.environment.gov.au/water/cewo/publications/long-term-intervention-monitoring-project-logic-and-rationale-document </w:t>
      </w:r>
    </w:p>
  </w:footnote>
  <w:footnote w:id="5">
    <w:p w14:paraId="5710D2BE" w14:textId="77777777" w:rsidR="00140817" w:rsidRPr="00640AFE" w:rsidRDefault="00140817">
      <w:pPr>
        <w:pStyle w:val="FootnoteText"/>
        <w:rPr>
          <w:lang w:val="en-US"/>
        </w:rPr>
      </w:pPr>
      <w:r w:rsidRPr="00B247E1">
        <w:rPr>
          <w:rStyle w:val="FootnoteReference"/>
        </w:rPr>
        <w:footnoteRef/>
      </w:r>
      <w:r w:rsidRPr="00654252">
        <w:rPr>
          <w:sz w:val="18"/>
          <w:szCs w:val="18"/>
        </w:rPr>
        <w:t xml:space="preserve"> http://www.environment.gov.au/water/cewo/publications/cewo-ltim-basin-evaluation-plan</w:t>
      </w:r>
      <w:r w:rsidRPr="00640AFE">
        <w:rPr>
          <w:sz w:val="18"/>
          <w:szCs w:val="18"/>
        </w:rPr>
        <w:t xml:space="preserve"> </w:t>
      </w:r>
    </w:p>
  </w:footnote>
  <w:footnote w:id="6">
    <w:p w14:paraId="685410CC" w14:textId="52E21F12" w:rsidR="00140817" w:rsidRPr="009630CA" w:rsidRDefault="00140817">
      <w:pPr>
        <w:pStyle w:val="FootnoteText"/>
        <w:rPr>
          <w:sz w:val="18"/>
          <w:szCs w:val="18"/>
        </w:rPr>
      </w:pPr>
      <w:r>
        <w:rPr>
          <w:rStyle w:val="FootnoteReference"/>
        </w:rPr>
        <w:footnoteRef/>
      </w:r>
      <w:r>
        <w:t xml:space="preserve"> </w:t>
      </w:r>
      <w:r w:rsidRPr="009630CA">
        <w:rPr>
          <w:sz w:val="18"/>
          <w:szCs w:val="18"/>
        </w:rPr>
        <w:t xml:space="preserve">Area </w:t>
      </w:r>
      <w:r w:rsidRPr="009630CA">
        <w:rPr>
          <w:sz w:val="18"/>
          <w:szCs w:val="18"/>
          <w:u w:val="single"/>
        </w:rPr>
        <w:t>influenced</w:t>
      </w:r>
      <w:r w:rsidRPr="009630CA">
        <w:rPr>
          <w:sz w:val="18"/>
          <w:szCs w:val="18"/>
        </w:rPr>
        <w:t xml:space="preserve"> by Commonwealth environmental water = the sum of the all wetland areas that received water even if the inundation mapping showed that only a portion of the wetland was inundated. The area </w:t>
      </w:r>
      <w:r w:rsidRPr="009630CA">
        <w:rPr>
          <w:i/>
          <w:sz w:val="18"/>
          <w:szCs w:val="18"/>
        </w:rPr>
        <w:t>influenced</w:t>
      </w:r>
      <w:r w:rsidRPr="009630CA">
        <w:rPr>
          <w:sz w:val="18"/>
          <w:szCs w:val="18"/>
        </w:rPr>
        <w:t xml:space="preserve"> by Commonwealth environmental water acknowledges that aquatic ecosystems are complex interconnected systems and delivering water to part of a wetland contributes benefits to the entire wetland system</w:t>
      </w:r>
      <w:r>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54C06" w14:textId="77777777" w:rsidR="005436F9" w:rsidRDefault="005436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76F85" w14:textId="77777777" w:rsidR="005436F9" w:rsidRDefault="005436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DC5AD" w14:textId="77777777" w:rsidR="005436F9" w:rsidRDefault="005436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41E59" w14:textId="77777777" w:rsidR="00140817" w:rsidRDefault="001408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543D3B"/>
    <w:multiLevelType w:val="hybridMultilevel"/>
    <w:tmpl w:val="A0E29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B53F7"/>
    <w:multiLevelType w:val="hybridMultilevel"/>
    <w:tmpl w:val="03C4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A0439"/>
    <w:multiLevelType w:val="hybridMultilevel"/>
    <w:tmpl w:val="71B83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F5975"/>
    <w:multiLevelType w:val="hybridMultilevel"/>
    <w:tmpl w:val="46523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A8276E"/>
    <w:multiLevelType w:val="hybridMultilevel"/>
    <w:tmpl w:val="A81A7A18"/>
    <w:lvl w:ilvl="0" w:tplc="7B62E534">
      <w:start w:val="1"/>
      <w:numFmt w:val="bullet"/>
      <w:lvlText w:val=""/>
      <w:lvlJc w:val="left"/>
      <w:pPr>
        <w:ind w:left="720" w:hanging="360"/>
      </w:pPr>
      <w:rPr>
        <w:rFonts w:ascii="Symbol" w:hAnsi="Symbol" w:hint="default"/>
      </w:rPr>
    </w:lvl>
    <w:lvl w:ilvl="1" w:tplc="C34CB8B2" w:tentative="1">
      <w:start w:val="1"/>
      <w:numFmt w:val="bullet"/>
      <w:lvlText w:val="o"/>
      <w:lvlJc w:val="left"/>
      <w:pPr>
        <w:ind w:left="1440" w:hanging="360"/>
      </w:pPr>
      <w:rPr>
        <w:rFonts w:ascii="Courier New" w:hAnsi="Courier New" w:hint="default"/>
      </w:rPr>
    </w:lvl>
    <w:lvl w:ilvl="2" w:tplc="0DBE88C2" w:tentative="1">
      <w:start w:val="1"/>
      <w:numFmt w:val="bullet"/>
      <w:lvlText w:val=""/>
      <w:lvlJc w:val="left"/>
      <w:pPr>
        <w:ind w:left="2160" w:hanging="360"/>
      </w:pPr>
      <w:rPr>
        <w:rFonts w:ascii="Wingdings" w:hAnsi="Wingdings" w:hint="default"/>
      </w:rPr>
    </w:lvl>
    <w:lvl w:ilvl="3" w:tplc="E6D8A1E2" w:tentative="1">
      <w:start w:val="1"/>
      <w:numFmt w:val="bullet"/>
      <w:lvlText w:val=""/>
      <w:lvlJc w:val="left"/>
      <w:pPr>
        <w:ind w:left="2880" w:hanging="360"/>
      </w:pPr>
      <w:rPr>
        <w:rFonts w:ascii="Symbol" w:hAnsi="Symbol" w:hint="default"/>
      </w:rPr>
    </w:lvl>
    <w:lvl w:ilvl="4" w:tplc="F98E87F8" w:tentative="1">
      <w:start w:val="1"/>
      <w:numFmt w:val="bullet"/>
      <w:lvlText w:val="o"/>
      <w:lvlJc w:val="left"/>
      <w:pPr>
        <w:ind w:left="3600" w:hanging="360"/>
      </w:pPr>
      <w:rPr>
        <w:rFonts w:ascii="Courier New" w:hAnsi="Courier New" w:hint="default"/>
      </w:rPr>
    </w:lvl>
    <w:lvl w:ilvl="5" w:tplc="C248C3F8" w:tentative="1">
      <w:start w:val="1"/>
      <w:numFmt w:val="bullet"/>
      <w:lvlText w:val=""/>
      <w:lvlJc w:val="left"/>
      <w:pPr>
        <w:ind w:left="4320" w:hanging="360"/>
      </w:pPr>
      <w:rPr>
        <w:rFonts w:ascii="Wingdings" w:hAnsi="Wingdings" w:hint="default"/>
      </w:rPr>
    </w:lvl>
    <w:lvl w:ilvl="6" w:tplc="7368C240" w:tentative="1">
      <w:start w:val="1"/>
      <w:numFmt w:val="bullet"/>
      <w:lvlText w:val=""/>
      <w:lvlJc w:val="left"/>
      <w:pPr>
        <w:ind w:left="5040" w:hanging="360"/>
      </w:pPr>
      <w:rPr>
        <w:rFonts w:ascii="Symbol" w:hAnsi="Symbol" w:hint="default"/>
      </w:rPr>
    </w:lvl>
    <w:lvl w:ilvl="7" w:tplc="BE5C59FE" w:tentative="1">
      <w:start w:val="1"/>
      <w:numFmt w:val="bullet"/>
      <w:lvlText w:val="o"/>
      <w:lvlJc w:val="left"/>
      <w:pPr>
        <w:ind w:left="5760" w:hanging="360"/>
      </w:pPr>
      <w:rPr>
        <w:rFonts w:ascii="Courier New" w:hAnsi="Courier New" w:hint="default"/>
      </w:rPr>
    </w:lvl>
    <w:lvl w:ilvl="8" w:tplc="CB647390" w:tentative="1">
      <w:start w:val="1"/>
      <w:numFmt w:val="bullet"/>
      <w:lvlText w:val=""/>
      <w:lvlJc w:val="left"/>
      <w:pPr>
        <w:ind w:left="6480" w:hanging="360"/>
      </w:pPr>
      <w:rPr>
        <w:rFonts w:ascii="Wingdings" w:hAnsi="Wingdings" w:hint="default"/>
      </w:rPr>
    </w:lvl>
  </w:abstractNum>
  <w:abstractNum w:abstractNumId="6" w15:restartNumberingAfterBreak="0">
    <w:nsid w:val="1FC9069D"/>
    <w:multiLevelType w:val="hybridMultilevel"/>
    <w:tmpl w:val="D95C3BB0"/>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7" w15:restartNumberingAfterBreak="0">
    <w:nsid w:val="22F67259"/>
    <w:multiLevelType w:val="hybridMultilevel"/>
    <w:tmpl w:val="1B8E946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 w15:restartNumberingAfterBreak="0">
    <w:nsid w:val="23110C4A"/>
    <w:multiLevelType w:val="hybridMultilevel"/>
    <w:tmpl w:val="245C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DE3339"/>
    <w:multiLevelType w:val="hybridMultilevel"/>
    <w:tmpl w:val="B2364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C1638A"/>
    <w:multiLevelType w:val="hybridMultilevel"/>
    <w:tmpl w:val="0CD81AA2"/>
    <w:lvl w:ilvl="0" w:tplc="AD3EBF06">
      <w:start w:val="1"/>
      <w:numFmt w:val="bullet"/>
      <w:lvlText w:val=""/>
      <w:lvlJc w:val="left"/>
      <w:pPr>
        <w:ind w:left="720" w:hanging="360"/>
      </w:pPr>
      <w:rPr>
        <w:rFonts w:ascii="Symbol" w:hAnsi="Symbol" w:hint="default"/>
      </w:rPr>
    </w:lvl>
    <w:lvl w:ilvl="1" w:tplc="04090019">
      <w:start w:val="1"/>
      <w:numFmt w:val="bullet"/>
      <w:pStyle w:val="ListBullet2"/>
      <w:lvlText w:val="-"/>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A5767F7"/>
    <w:multiLevelType w:val="hybridMultilevel"/>
    <w:tmpl w:val="8F26120E"/>
    <w:lvl w:ilvl="0" w:tplc="0C090001">
      <w:start w:val="1"/>
      <w:numFmt w:val="decimal"/>
      <w:lvlText w:val="%1."/>
      <w:lvlJc w:val="left"/>
      <w:pPr>
        <w:ind w:left="720" w:hanging="360"/>
      </w:pPr>
    </w:lvl>
    <w:lvl w:ilvl="1" w:tplc="36585A3A"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3" w15:restartNumberingAfterBreak="0">
    <w:nsid w:val="3AC95F79"/>
    <w:multiLevelType w:val="hybridMultilevel"/>
    <w:tmpl w:val="E5A4556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4" w15:restartNumberingAfterBreak="0">
    <w:nsid w:val="3C430721"/>
    <w:multiLevelType w:val="hybridMultilevel"/>
    <w:tmpl w:val="37960432"/>
    <w:lvl w:ilvl="0" w:tplc="E866392E">
      <w:start w:val="1"/>
      <w:numFmt w:val="bullet"/>
      <w:lvlText w:val=""/>
      <w:lvlJc w:val="left"/>
      <w:pPr>
        <w:ind w:left="720" w:hanging="360"/>
      </w:pPr>
      <w:rPr>
        <w:rFonts w:ascii="Symbol" w:hAnsi="Symbol" w:hint="default"/>
      </w:rPr>
    </w:lvl>
    <w:lvl w:ilvl="1" w:tplc="06F4227E" w:tentative="1">
      <w:start w:val="1"/>
      <w:numFmt w:val="bullet"/>
      <w:lvlText w:val="o"/>
      <w:lvlJc w:val="left"/>
      <w:pPr>
        <w:ind w:left="1440" w:hanging="360"/>
      </w:pPr>
      <w:rPr>
        <w:rFonts w:ascii="Courier New" w:hAnsi="Courier New" w:hint="default"/>
      </w:rPr>
    </w:lvl>
    <w:lvl w:ilvl="2" w:tplc="98E62D1C" w:tentative="1">
      <w:start w:val="1"/>
      <w:numFmt w:val="bullet"/>
      <w:lvlText w:val=""/>
      <w:lvlJc w:val="left"/>
      <w:pPr>
        <w:ind w:left="2160" w:hanging="360"/>
      </w:pPr>
      <w:rPr>
        <w:rFonts w:ascii="Wingdings" w:hAnsi="Wingdings" w:hint="default"/>
      </w:rPr>
    </w:lvl>
    <w:lvl w:ilvl="3" w:tplc="E0A242EC" w:tentative="1">
      <w:start w:val="1"/>
      <w:numFmt w:val="bullet"/>
      <w:lvlText w:val=""/>
      <w:lvlJc w:val="left"/>
      <w:pPr>
        <w:ind w:left="2880" w:hanging="360"/>
      </w:pPr>
      <w:rPr>
        <w:rFonts w:ascii="Symbol" w:hAnsi="Symbol" w:hint="default"/>
      </w:rPr>
    </w:lvl>
    <w:lvl w:ilvl="4" w:tplc="C186ABA8" w:tentative="1">
      <w:start w:val="1"/>
      <w:numFmt w:val="bullet"/>
      <w:lvlText w:val="o"/>
      <w:lvlJc w:val="left"/>
      <w:pPr>
        <w:ind w:left="3600" w:hanging="360"/>
      </w:pPr>
      <w:rPr>
        <w:rFonts w:ascii="Courier New" w:hAnsi="Courier New" w:hint="default"/>
      </w:rPr>
    </w:lvl>
    <w:lvl w:ilvl="5" w:tplc="C73E2A6E" w:tentative="1">
      <w:start w:val="1"/>
      <w:numFmt w:val="bullet"/>
      <w:lvlText w:val=""/>
      <w:lvlJc w:val="left"/>
      <w:pPr>
        <w:ind w:left="4320" w:hanging="360"/>
      </w:pPr>
      <w:rPr>
        <w:rFonts w:ascii="Wingdings" w:hAnsi="Wingdings" w:hint="default"/>
      </w:rPr>
    </w:lvl>
    <w:lvl w:ilvl="6" w:tplc="4692DF8C" w:tentative="1">
      <w:start w:val="1"/>
      <w:numFmt w:val="bullet"/>
      <w:lvlText w:val=""/>
      <w:lvlJc w:val="left"/>
      <w:pPr>
        <w:ind w:left="5040" w:hanging="360"/>
      </w:pPr>
      <w:rPr>
        <w:rFonts w:ascii="Symbol" w:hAnsi="Symbol" w:hint="default"/>
      </w:rPr>
    </w:lvl>
    <w:lvl w:ilvl="7" w:tplc="C14E6A44" w:tentative="1">
      <w:start w:val="1"/>
      <w:numFmt w:val="bullet"/>
      <w:lvlText w:val="o"/>
      <w:lvlJc w:val="left"/>
      <w:pPr>
        <w:ind w:left="5760" w:hanging="360"/>
      </w:pPr>
      <w:rPr>
        <w:rFonts w:ascii="Courier New" w:hAnsi="Courier New" w:hint="default"/>
      </w:rPr>
    </w:lvl>
    <w:lvl w:ilvl="8" w:tplc="297498B8" w:tentative="1">
      <w:start w:val="1"/>
      <w:numFmt w:val="bullet"/>
      <w:lvlText w:val=""/>
      <w:lvlJc w:val="left"/>
      <w:pPr>
        <w:ind w:left="6480" w:hanging="360"/>
      </w:pPr>
      <w:rPr>
        <w:rFonts w:ascii="Wingdings" w:hAnsi="Wingdings" w:hint="default"/>
      </w:rPr>
    </w:lvl>
  </w:abstractNum>
  <w:abstractNum w:abstractNumId="15" w15:restartNumberingAfterBreak="0">
    <w:nsid w:val="4F581AC7"/>
    <w:multiLevelType w:val="hybridMultilevel"/>
    <w:tmpl w:val="E6F291E0"/>
    <w:lvl w:ilvl="0" w:tplc="0409000F">
      <w:start w:val="1"/>
      <w:numFmt w:val="bullet"/>
      <w:pStyle w:val="List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15:restartNumberingAfterBreak="0">
    <w:nsid w:val="50C43E26"/>
    <w:multiLevelType w:val="hybridMultilevel"/>
    <w:tmpl w:val="331C1D2C"/>
    <w:lvl w:ilvl="0" w:tplc="C7CC875A">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7" w15:restartNumberingAfterBreak="0">
    <w:nsid w:val="540F1D28"/>
    <w:multiLevelType w:val="hybridMultilevel"/>
    <w:tmpl w:val="7868A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154E91"/>
    <w:multiLevelType w:val="multilevel"/>
    <w:tmpl w:val="CD8ADEE2"/>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2552" w:hanging="850"/>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19" w15:restartNumberingAfterBreak="0">
    <w:nsid w:val="59611789"/>
    <w:multiLevelType w:val="hybridMultilevel"/>
    <w:tmpl w:val="1C2E7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F54D6E"/>
    <w:multiLevelType w:val="hybridMultilevel"/>
    <w:tmpl w:val="9ACE6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B1386C"/>
    <w:multiLevelType w:val="hybridMultilevel"/>
    <w:tmpl w:val="8E061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F1505E"/>
    <w:multiLevelType w:val="hybridMultilevel"/>
    <w:tmpl w:val="F5CC5082"/>
    <w:lvl w:ilvl="0" w:tplc="9182D100">
      <w:start w:val="1"/>
      <w:numFmt w:val="bullet"/>
      <w:lvlText w:val=""/>
      <w:lvlJc w:val="left"/>
      <w:pPr>
        <w:ind w:left="720" w:hanging="360"/>
      </w:pPr>
      <w:rPr>
        <w:rFonts w:ascii="Symbol" w:hAnsi="Symbol" w:hint="default"/>
      </w:rPr>
    </w:lvl>
    <w:lvl w:ilvl="1" w:tplc="AA809C2E" w:tentative="1">
      <w:start w:val="1"/>
      <w:numFmt w:val="bullet"/>
      <w:lvlText w:val="o"/>
      <w:lvlJc w:val="left"/>
      <w:pPr>
        <w:ind w:left="1440" w:hanging="360"/>
      </w:pPr>
      <w:rPr>
        <w:rFonts w:ascii="Courier New" w:hAnsi="Courier New" w:hint="default"/>
      </w:rPr>
    </w:lvl>
    <w:lvl w:ilvl="2" w:tplc="12FEFA26" w:tentative="1">
      <w:start w:val="1"/>
      <w:numFmt w:val="bullet"/>
      <w:lvlText w:val=""/>
      <w:lvlJc w:val="left"/>
      <w:pPr>
        <w:ind w:left="2160" w:hanging="360"/>
      </w:pPr>
      <w:rPr>
        <w:rFonts w:ascii="Wingdings" w:hAnsi="Wingdings" w:hint="default"/>
      </w:rPr>
    </w:lvl>
    <w:lvl w:ilvl="3" w:tplc="2C6C9C00" w:tentative="1">
      <w:start w:val="1"/>
      <w:numFmt w:val="bullet"/>
      <w:lvlText w:val=""/>
      <w:lvlJc w:val="left"/>
      <w:pPr>
        <w:ind w:left="2880" w:hanging="360"/>
      </w:pPr>
      <w:rPr>
        <w:rFonts w:ascii="Symbol" w:hAnsi="Symbol" w:hint="default"/>
      </w:rPr>
    </w:lvl>
    <w:lvl w:ilvl="4" w:tplc="4DD0A2D8" w:tentative="1">
      <w:start w:val="1"/>
      <w:numFmt w:val="bullet"/>
      <w:lvlText w:val="o"/>
      <w:lvlJc w:val="left"/>
      <w:pPr>
        <w:ind w:left="3600" w:hanging="360"/>
      </w:pPr>
      <w:rPr>
        <w:rFonts w:ascii="Courier New" w:hAnsi="Courier New" w:hint="default"/>
      </w:rPr>
    </w:lvl>
    <w:lvl w:ilvl="5" w:tplc="E6C0F834" w:tentative="1">
      <w:start w:val="1"/>
      <w:numFmt w:val="bullet"/>
      <w:lvlText w:val=""/>
      <w:lvlJc w:val="left"/>
      <w:pPr>
        <w:ind w:left="4320" w:hanging="360"/>
      </w:pPr>
      <w:rPr>
        <w:rFonts w:ascii="Wingdings" w:hAnsi="Wingdings" w:hint="default"/>
      </w:rPr>
    </w:lvl>
    <w:lvl w:ilvl="6" w:tplc="A0BAB264" w:tentative="1">
      <w:start w:val="1"/>
      <w:numFmt w:val="bullet"/>
      <w:lvlText w:val=""/>
      <w:lvlJc w:val="left"/>
      <w:pPr>
        <w:ind w:left="5040" w:hanging="360"/>
      </w:pPr>
      <w:rPr>
        <w:rFonts w:ascii="Symbol" w:hAnsi="Symbol" w:hint="default"/>
      </w:rPr>
    </w:lvl>
    <w:lvl w:ilvl="7" w:tplc="58506786" w:tentative="1">
      <w:start w:val="1"/>
      <w:numFmt w:val="bullet"/>
      <w:lvlText w:val="o"/>
      <w:lvlJc w:val="left"/>
      <w:pPr>
        <w:ind w:left="5760" w:hanging="360"/>
      </w:pPr>
      <w:rPr>
        <w:rFonts w:ascii="Courier New" w:hAnsi="Courier New" w:hint="default"/>
      </w:rPr>
    </w:lvl>
    <w:lvl w:ilvl="8" w:tplc="DDD83776" w:tentative="1">
      <w:start w:val="1"/>
      <w:numFmt w:val="bullet"/>
      <w:lvlText w:val=""/>
      <w:lvlJc w:val="left"/>
      <w:pPr>
        <w:ind w:left="6480" w:hanging="360"/>
      </w:pPr>
      <w:rPr>
        <w:rFonts w:ascii="Wingdings" w:hAnsi="Wingdings" w:hint="default"/>
      </w:rPr>
    </w:lvl>
  </w:abstractNum>
  <w:abstractNum w:abstractNumId="23" w15:restartNumberingAfterBreak="0">
    <w:nsid w:val="70664FD9"/>
    <w:multiLevelType w:val="hybridMultilevel"/>
    <w:tmpl w:val="0BDAF8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F70D89"/>
    <w:multiLevelType w:val="hybridMultilevel"/>
    <w:tmpl w:val="EE446A94"/>
    <w:lvl w:ilvl="0" w:tplc="20387058">
      <w:start w:val="1"/>
      <w:numFmt w:val="lowerLetter"/>
      <w:lvlText w:val="(%1)"/>
      <w:lvlJc w:val="left"/>
      <w:pPr>
        <w:ind w:left="1713" w:hanging="360"/>
      </w:pPr>
      <w:rPr>
        <w:rFonts w:hint="default"/>
      </w:r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25" w15:restartNumberingAfterBreak="0">
    <w:nsid w:val="7A112A91"/>
    <w:multiLevelType w:val="hybridMultilevel"/>
    <w:tmpl w:val="810071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15:restartNumberingAfterBreak="0">
    <w:nsid w:val="7C6F0C12"/>
    <w:multiLevelType w:val="hybridMultilevel"/>
    <w:tmpl w:val="8D743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9F4C79"/>
    <w:multiLevelType w:val="hybridMultilevel"/>
    <w:tmpl w:val="ED58D5E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0"/>
  </w:num>
  <w:num w:numId="4">
    <w:abstractNumId w:val="18"/>
  </w:num>
  <w:num w:numId="5">
    <w:abstractNumId w:val="1"/>
  </w:num>
  <w:num w:numId="6">
    <w:abstractNumId w:val="25"/>
  </w:num>
  <w:num w:numId="7">
    <w:abstractNumId w:val="12"/>
  </w:num>
  <w:num w:numId="8">
    <w:abstractNumId w:val="2"/>
  </w:num>
  <w:num w:numId="9">
    <w:abstractNumId w:val="22"/>
  </w:num>
  <w:num w:numId="10">
    <w:abstractNumId w:val="26"/>
  </w:num>
  <w:num w:numId="11">
    <w:abstractNumId w:val="5"/>
  </w:num>
  <w:num w:numId="12">
    <w:abstractNumId w:val="14"/>
  </w:num>
  <w:num w:numId="13">
    <w:abstractNumId w:val="27"/>
  </w:num>
  <w:num w:numId="14">
    <w:abstractNumId w:val="7"/>
  </w:num>
  <w:num w:numId="15">
    <w:abstractNumId w:val="3"/>
  </w:num>
  <w:num w:numId="16">
    <w:abstractNumId w:val="0"/>
  </w:num>
  <w:num w:numId="17">
    <w:abstractNumId w:val="24"/>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8"/>
  </w:num>
  <w:num w:numId="21">
    <w:abstractNumId w:val="4"/>
  </w:num>
  <w:num w:numId="22">
    <w:abstractNumId w:val="20"/>
  </w:num>
  <w:num w:numId="23">
    <w:abstractNumId w:val="18"/>
  </w:num>
  <w:num w:numId="24">
    <w:abstractNumId w:val="23"/>
  </w:num>
  <w:num w:numId="25">
    <w:abstractNumId w:val="18"/>
    <w:lvlOverride w:ilvl="0">
      <w:startOverride w:val="14"/>
    </w:lvlOverride>
  </w:num>
  <w:num w:numId="26">
    <w:abstractNumId w:val="13"/>
  </w:num>
  <w:num w:numId="27">
    <w:abstractNumId w:val="16"/>
  </w:num>
  <w:num w:numId="28">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9"/>
  </w:num>
  <w:num w:numId="31">
    <w:abstractNumId w:val="6"/>
  </w:num>
  <w:num w:numId="32">
    <w:abstractNumId w:val="17"/>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stylePaneSortMethod w:val="000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59B"/>
    <w:rsid w:val="00001C39"/>
    <w:rsid w:val="00004E21"/>
    <w:rsid w:val="00005EC5"/>
    <w:rsid w:val="000077CF"/>
    <w:rsid w:val="00012423"/>
    <w:rsid w:val="000129D9"/>
    <w:rsid w:val="00013145"/>
    <w:rsid w:val="0001327E"/>
    <w:rsid w:val="00013BFC"/>
    <w:rsid w:val="00013E07"/>
    <w:rsid w:val="0001657F"/>
    <w:rsid w:val="000209D7"/>
    <w:rsid w:val="000214D4"/>
    <w:rsid w:val="000224B4"/>
    <w:rsid w:val="00022B5F"/>
    <w:rsid w:val="00022D6A"/>
    <w:rsid w:val="000238B3"/>
    <w:rsid w:val="000245B7"/>
    <w:rsid w:val="00026337"/>
    <w:rsid w:val="0002642E"/>
    <w:rsid w:val="00026FC5"/>
    <w:rsid w:val="00027099"/>
    <w:rsid w:val="000277A9"/>
    <w:rsid w:val="000307DA"/>
    <w:rsid w:val="0003119A"/>
    <w:rsid w:val="00033808"/>
    <w:rsid w:val="00037A97"/>
    <w:rsid w:val="00037CC2"/>
    <w:rsid w:val="00040055"/>
    <w:rsid w:val="0004252D"/>
    <w:rsid w:val="000434BD"/>
    <w:rsid w:val="00044A0C"/>
    <w:rsid w:val="00047964"/>
    <w:rsid w:val="0005075F"/>
    <w:rsid w:val="000507E9"/>
    <w:rsid w:val="000519D1"/>
    <w:rsid w:val="00052270"/>
    <w:rsid w:val="00055583"/>
    <w:rsid w:val="000568F6"/>
    <w:rsid w:val="00061C26"/>
    <w:rsid w:val="00062AD2"/>
    <w:rsid w:val="00064867"/>
    <w:rsid w:val="00064EC4"/>
    <w:rsid w:val="000658D7"/>
    <w:rsid w:val="00065BFA"/>
    <w:rsid w:val="00066B78"/>
    <w:rsid w:val="00067AE4"/>
    <w:rsid w:val="00072593"/>
    <w:rsid w:val="00074164"/>
    <w:rsid w:val="000752C7"/>
    <w:rsid w:val="00075CD0"/>
    <w:rsid w:val="0007702D"/>
    <w:rsid w:val="00082E76"/>
    <w:rsid w:val="00084A1D"/>
    <w:rsid w:val="000876B9"/>
    <w:rsid w:val="0009217F"/>
    <w:rsid w:val="00092E1B"/>
    <w:rsid w:val="000957E6"/>
    <w:rsid w:val="000A020D"/>
    <w:rsid w:val="000A1097"/>
    <w:rsid w:val="000A216C"/>
    <w:rsid w:val="000A42F4"/>
    <w:rsid w:val="000A4821"/>
    <w:rsid w:val="000A5022"/>
    <w:rsid w:val="000A53EF"/>
    <w:rsid w:val="000A616F"/>
    <w:rsid w:val="000A6E0E"/>
    <w:rsid w:val="000A7A20"/>
    <w:rsid w:val="000B1C36"/>
    <w:rsid w:val="000B2779"/>
    <w:rsid w:val="000B46C9"/>
    <w:rsid w:val="000B4FF1"/>
    <w:rsid w:val="000B5CC5"/>
    <w:rsid w:val="000B62C8"/>
    <w:rsid w:val="000C07D6"/>
    <w:rsid w:val="000C115B"/>
    <w:rsid w:val="000C4DC2"/>
    <w:rsid w:val="000C5D0D"/>
    <w:rsid w:val="000C6CBD"/>
    <w:rsid w:val="000C76E0"/>
    <w:rsid w:val="000C77E8"/>
    <w:rsid w:val="000C7AB8"/>
    <w:rsid w:val="000D2169"/>
    <w:rsid w:val="000D2C36"/>
    <w:rsid w:val="000D4C02"/>
    <w:rsid w:val="000D6C14"/>
    <w:rsid w:val="000D71D7"/>
    <w:rsid w:val="000D7735"/>
    <w:rsid w:val="000E0E2D"/>
    <w:rsid w:val="000E14C1"/>
    <w:rsid w:val="000E27C4"/>
    <w:rsid w:val="000E4DE1"/>
    <w:rsid w:val="000E5BDB"/>
    <w:rsid w:val="000F0155"/>
    <w:rsid w:val="000F04BE"/>
    <w:rsid w:val="000F1B32"/>
    <w:rsid w:val="000F1C78"/>
    <w:rsid w:val="000F230D"/>
    <w:rsid w:val="000F269B"/>
    <w:rsid w:val="000F3437"/>
    <w:rsid w:val="000F418F"/>
    <w:rsid w:val="000F4699"/>
    <w:rsid w:val="000F4EFF"/>
    <w:rsid w:val="000F5CC4"/>
    <w:rsid w:val="000F79E5"/>
    <w:rsid w:val="001017A4"/>
    <w:rsid w:val="00106874"/>
    <w:rsid w:val="00107AB3"/>
    <w:rsid w:val="001128DA"/>
    <w:rsid w:val="00113151"/>
    <w:rsid w:val="00114F99"/>
    <w:rsid w:val="00117C7C"/>
    <w:rsid w:val="00117F71"/>
    <w:rsid w:val="00121636"/>
    <w:rsid w:val="00122279"/>
    <w:rsid w:val="00122813"/>
    <w:rsid w:val="00122B2F"/>
    <w:rsid w:val="00122ED7"/>
    <w:rsid w:val="00123354"/>
    <w:rsid w:val="001248AB"/>
    <w:rsid w:val="00125108"/>
    <w:rsid w:val="001348D0"/>
    <w:rsid w:val="0013675B"/>
    <w:rsid w:val="001368D8"/>
    <w:rsid w:val="00140817"/>
    <w:rsid w:val="001453DC"/>
    <w:rsid w:val="00150EA5"/>
    <w:rsid w:val="00151167"/>
    <w:rsid w:val="0015272F"/>
    <w:rsid w:val="00153B92"/>
    <w:rsid w:val="00153FCF"/>
    <w:rsid w:val="0015430C"/>
    <w:rsid w:val="00160231"/>
    <w:rsid w:val="00160DF2"/>
    <w:rsid w:val="001611AA"/>
    <w:rsid w:val="00161F5E"/>
    <w:rsid w:val="00163DBC"/>
    <w:rsid w:val="001649EC"/>
    <w:rsid w:val="00164BC7"/>
    <w:rsid w:val="00164E76"/>
    <w:rsid w:val="00166116"/>
    <w:rsid w:val="001678C5"/>
    <w:rsid w:val="00173EED"/>
    <w:rsid w:val="00175676"/>
    <w:rsid w:val="001759E6"/>
    <w:rsid w:val="001811C4"/>
    <w:rsid w:val="00182BAC"/>
    <w:rsid w:val="00185F85"/>
    <w:rsid w:val="0019333E"/>
    <w:rsid w:val="00194841"/>
    <w:rsid w:val="001953E4"/>
    <w:rsid w:val="0019612D"/>
    <w:rsid w:val="00197FC6"/>
    <w:rsid w:val="001A2D99"/>
    <w:rsid w:val="001A350E"/>
    <w:rsid w:val="001A7C0A"/>
    <w:rsid w:val="001B24E9"/>
    <w:rsid w:val="001B2F1F"/>
    <w:rsid w:val="001B5EC7"/>
    <w:rsid w:val="001B6278"/>
    <w:rsid w:val="001B7323"/>
    <w:rsid w:val="001B732E"/>
    <w:rsid w:val="001B7405"/>
    <w:rsid w:val="001B7904"/>
    <w:rsid w:val="001C09E8"/>
    <w:rsid w:val="001C0A85"/>
    <w:rsid w:val="001C3595"/>
    <w:rsid w:val="001C3893"/>
    <w:rsid w:val="001C6299"/>
    <w:rsid w:val="001C7157"/>
    <w:rsid w:val="001C766B"/>
    <w:rsid w:val="001D04CE"/>
    <w:rsid w:val="001D36F8"/>
    <w:rsid w:val="001D38B0"/>
    <w:rsid w:val="001D4399"/>
    <w:rsid w:val="001D45FB"/>
    <w:rsid w:val="001D5601"/>
    <w:rsid w:val="001D5D83"/>
    <w:rsid w:val="001D62F7"/>
    <w:rsid w:val="001D736A"/>
    <w:rsid w:val="001E1E57"/>
    <w:rsid w:val="001E3176"/>
    <w:rsid w:val="001E3D14"/>
    <w:rsid w:val="001E4AA4"/>
    <w:rsid w:val="001E4D19"/>
    <w:rsid w:val="001E5A32"/>
    <w:rsid w:val="001E774D"/>
    <w:rsid w:val="001F13E6"/>
    <w:rsid w:val="001F1C48"/>
    <w:rsid w:val="001F328F"/>
    <w:rsid w:val="001F33CA"/>
    <w:rsid w:val="001F3494"/>
    <w:rsid w:val="001F34C8"/>
    <w:rsid w:val="001F3684"/>
    <w:rsid w:val="001F4508"/>
    <w:rsid w:val="001F4539"/>
    <w:rsid w:val="001F472A"/>
    <w:rsid w:val="001F65D4"/>
    <w:rsid w:val="001F7432"/>
    <w:rsid w:val="001F7970"/>
    <w:rsid w:val="0020294A"/>
    <w:rsid w:val="00206ED9"/>
    <w:rsid w:val="0020742D"/>
    <w:rsid w:val="00207618"/>
    <w:rsid w:val="00212637"/>
    <w:rsid w:val="00213DEE"/>
    <w:rsid w:val="00215DB8"/>
    <w:rsid w:val="00217AFB"/>
    <w:rsid w:val="00220293"/>
    <w:rsid w:val="00222287"/>
    <w:rsid w:val="0022230A"/>
    <w:rsid w:val="00222CD9"/>
    <w:rsid w:val="002234BA"/>
    <w:rsid w:val="002248DA"/>
    <w:rsid w:val="00225923"/>
    <w:rsid w:val="00231A15"/>
    <w:rsid w:val="00232090"/>
    <w:rsid w:val="002326B8"/>
    <w:rsid w:val="002336C3"/>
    <w:rsid w:val="00235317"/>
    <w:rsid w:val="00235958"/>
    <w:rsid w:val="00236969"/>
    <w:rsid w:val="00236D63"/>
    <w:rsid w:val="00237287"/>
    <w:rsid w:val="0023759B"/>
    <w:rsid w:val="00242283"/>
    <w:rsid w:val="0024246D"/>
    <w:rsid w:val="00243C32"/>
    <w:rsid w:val="00244C03"/>
    <w:rsid w:val="00245177"/>
    <w:rsid w:val="002454C3"/>
    <w:rsid w:val="00251305"/>
    <w:rsid w:val="002539DE"/>
    <w:rsid w:val="00253AC4"/>
    <w:rsid w:val="0025555C"/>
    <w:rsid w:val="00257CE1"/>
    <w:rsid w:val="002608EB"/>
    <w:rsid w:val="00260EDB"/>
    <w:rsid w:val="0026186C"/>
    <w:rsid w:val="00263EAD"/>
    <w:rsid w:val="00263F26"/>
    <w:rsid w:val="00265604"/>
    <w:rsid w:val="0026683C"/>
    <w:rsid w:val="00266CEE"/>
    <w:rsid w:val="00267AEB"/>
    <w:rsid w:val="00271F31"/>
    <w:rsid w:val="00272847"/>
    <w:rsid w:val="00274897"/>
    <w:rsid w:val="002818EB"/>
    <w:rsid w:val="00281A7D"/>
    <w:rsid w:val="00282F24"/>
    <w:rsid w:val="00287A85"/>
    <w:rsid w:val="00287CC1"/>
    <w:rsid w:val="00291162"/>
    <w:rsid w:val="002923D8"/>
    <w:rsid w:val="00296FA2"/>
    <w:rsid w:val="002A2C2A"/>
    <w:rsid w:val="002A2D5D"/>
    <w:rsid w:val="002A475F"/>
    <w:rsid w:val="002A5366"/>
    <w:rsid w:val="002A6CAA"/>
    <w:rsid w:val="002A6DD7"/>
    <w:rsid w:val="002B1992"/>
    <w:rsid w:val="002B2D21"/>
    <w:rsid w:val="002B6F17"/>
    <w:rsid w:val="002B74C9"/>
    <w:rsid w:val="002B7646"/>
    <w:rsid w:val="002C01FA"/>
    <w:rsid w:val="002C04CA"/>
    <w:rsid w:val="002C29C6"/>
    <w:rsid w:val="002C45EA"/>
    <w:rsid w:val="002C4C7D"/>
    <w:rsid w:val="002D0FD2"/>
    <w:rsid w:val="002D1E81"/>
    <w:rsid w:val="002D1FCF"/>
    <w:rsid w:val="002D4B77"/>
    <w:rsid w:val="002D5CE1"/>
    <w:rsid w:val="002D6000"/>
    <w:rsid w:val="002D70AA"/>
    <w:rsid w:val="002D7964"/>
    <w:rsid w:val="002E2296"/>
    <w:rsid w:val="002E405E"/>
    <w:rsid w:val="002E4202"/>
    <w:rsid w:val="002E4C58"/>
    <w:rsid w:val="002E5963"/>
    <w:rsid w:val="002E78A6"/>
    <w:rsid w:val="002F14D4"/>
    <w:rsid w:val="002F258F"/>
    <w:rsid w:val="002F2A64"/>
    <w:rsid w:val="002F2F17"/>
    <w:rsid w:val="002F47B8"/>
    <w:rsid w:val="003015E1"/>
    <w:rsid w:val="00304723"/>
    <w:rsid w:val="00307CAC"/>
    <w:rsid w:val="00307FDE"/>
    <w:rsid w:val="003102D7"/>
    <w:rsid w:val="003109DB"/>
    <w:rsid w:val="003114A7"/>
    <w:rsid w:val="00317768"/>
    <w:rsid w:val="0032081F"/>
    <w:rsid w:val="00325C6C"/>
    <w:rsid w:val="00326A57"/>
    <w:rsid w:val="0032700B"/>
    <w:rsid w:val="003270BB"/>
    <w:rsid w:val="00330100"/>
    <w:rsid w:val="0033108D"/>
    <w:rsid w:val="00332137"/>
    <w:rsid w:val="0033410A"/>
    <w:rsid w:val="003377BA"/>
    <w:rsid w:val="00337C2B"/>
    <w:rsid w:val="00342341"/>
    <w:rsid w:val="00343357"/>
    <w:rsid w:val="003433C3"/>
    <w:rsid w:val="003433D2"/>
    <w:rsid w:val="00343D13"/>
    <w:rsid w:val="00344371"/>
    <w:rsid w:val="003457C7"/>
    <w:rsid w:val="00351609"/>
    <w:rsid w:val="00351C14"/>
    <w:rsid w:val="00352126"/>
    <w:rsid w:val="00353DEF"/>
    <w:rsid w:val="00356CF8"/>
    <w:rsid w:val="00360414"/>
    <w:rsid w:val="0036097D"/>
    <w:rsid w:val="003609EB"/>
    <w:rsid w:val="00360DC9"/>
    <w:rsid w:val="0036119B"/>
    <w:rsid w:val="003637BB"/>
    <w:rsid w:val="003639E7"/>
    <w:rsid w:val="00363C68"/>
    <w:rsid w:val="00365768"/>
    <w:rsid w:val="00365B07"/>
    <w:rsid w:val="00366F9E"/>
    <w:rsid w:val="0036716D"/>
    <w:rsid w:val="003700B5"/>
    <w:rsid w:val="00371749"/>
    <w:rsid w:val="00372186"/>
    <w:rsid w:val="00372B5A"/>
    <w:rsid w:val="00372B66"/>
    <w:rsid w:val="00373D9D"/>
    <w:rsid w:val="0037408A"/>
    <w:rsid w:val="00374BE5"/>
    <w:rsid w:val="003763A0"/>
    <w:rsid w:val="003767E6"/>
    <w:rsid w:val="00377EDA"/>
    <w:rsid w:val="0038318E"/>
    <w:rsid w:val="00387A63"/>
    <w:rsid w:val="00387DE0"/>
    <w:rsid w:val="003917D8"/>
    <w:rsid w:val="00391819"/>
    <w:rsid w:val="003941F0"/>
    <w:rsid w:val="0039449B"/>
    <w:rsid w:val="00396EE5"/>
    <w:rsid w:val="0039719A"/>
    <w:rsid w:val="003973A0"/>
    <w:rsid w:val="00397B58"/>
    <w:rsid w:val="00397C72"/>
    <w:rsid w:val="003A0719"/>
    <w:rsid w:val="003A237D"/>
    <w:rsid w:val="003A52EC"/>
    <w:rsid w:val="003A7FAD"/>
    <w:rsid w:val="003B09E2"/>
    <w:rsid w:val="003B198D"/>
    <w:rsid w:val="003B1CDE"/>
    <w:rsid w:val="003B3083"/>
    <w:rsid w:val="003B45E8"/>
    <w:rsid w:val="003B7C2C"/>
    <w:rsid w:val="003C327C"/>
    <w:rsid w:val="003C3541"/>
    <w:rsid w:val="003C4266"/>
    <w:rsid w:val="003C4AA3"/>
    <w:rsid w:val="003C5665"/>
    <w:rsid w:val="003C74E1"/>
    <w:rsid w:val="003C78B4"/>
    <w:rsid w:val="003D0B49"/>
    <w:rsid w:val="003D1AC3"/>
    <w:rsid w:val="003D27ED"/>
    <w:rsid w:val="003D2A9F"/>
    <w:rsid w:val="003D3152"/>
    <w:rsid w:val="003D403F"/>
    <w:rsid w:val="003D791D"/>
    <w:rsid w:val="003E12E0"/>
    <w:rsid w:val="003E264E"/>
    <w:rsid w:val="003E2B6B"/>
    <w:rsid w:val="003E2F42"/>
    <w:rsid w:val="003E38D8"/>
    <w:rsid w:val="003E529F"/>
    <w:rsid w:val="003E6DF5"/>
    <w:rsid w:val="003E74C6"/>
    <w:rsid w:val="003F127F"/>
    <w:rsid w:val="003F1CEB"/>
    <w:rsid w:val="003F3301"/>
    <w:rsid w:val="003F3A46"/>
    <w:rsid w:val="003F437B"/>
    <w:rsid w:val="004004CE"/>
    <w:rsid w:val="00402756"/>
    <w:rsid w:val="00402EE2"/>
    <w:rsid w:val="00403771"/>
    <w:rsid w:val="00404A95"/>
    <w:rsid w:val="00405ECB"/>
    <w:rsid w:val="004060A1"/>
    <w:rsid w:val="00407EC7"/>
    <w:rsid w:val="0041303D"/>
    <w:rsid w:val="004148B8"/>
    <w:rsid w:val="0041649D"/>
    <w:rsid w:val="00416751"/>
    <w:rsid w:val="0041745C"/>
    <w:rsid w:val="0041775D"/>
    <w:rsid w:val="00421C6C"/>
    <w:rsid w:val="00422888"/>
    <w:rsid w:val="00422ACB"/>
    <w:rsid w:val="00422C9D"/>
    <w:rsid w:val="004230BE"/>
    <w:rsid w:val="00423BB7"/>
    <w:rsid w:val="0042721D"/>
    <w:rsid w:val="00430A8C"/>
    <w:rsid w:val="00433973"/>
    <w:rsid w:val="00433EBF"/>
    <w:rsid w:val="00433FAB"/>
    <w:rsid w:val="0043474D"/>
    <w:rsid w:val="00434964"/>
    <w:rsid w:val="004369DD"/>
    <w:rsid w:val="004371F5"/>
    <w:rsid w:val="00440752"/>
    <w:rsid w:val="00440FC0"/>
    <w:rsid w:val="0044351A"/>
    <w:rsid w:val="0044584A"/>
    <w:rsid w:val="004506CF"/>
    <w:rsid w:val="00452149"/>
    <w:rsid w:val="0045692B"/>
    <w:rsid w:val="00456E74"/>
    <w:rsid w:val="0046005D"/>
    <w:rsid w:val="00460E3B"/>
    <w:rsid w:val="00461353"/>
    <w:rsid w:val="0046225A"/>
    <w:rsid w:val="004655C2"/>
    <w:rsid w:val="00465C13"/>
    <w:rsid w:val="00465F0E"/>
    <w:rsid w:val="004660F2"/>
    <w:rsid w:val="00466AFF"/>
    <w:rsid w:val="0047140B"/>
    <w:rsid w:val="004739EB"/>
    <w:rsid w:val="004745B0"/>
    <w:rsid w:val="004745B7"/>
    <w:rsid w:val="00474D2B"/>
    <w:rsid w:val="00474E23"/>
    <w:rsid w:val="00477845"/>
    <w:rsid w:val="00477B50"/>
    <w:rsid w:val="004814EB"/>
    <w:rsid w:val="00482D86"/>
    <w:rsid w:val="004951CB"/>
    <w:rsid w:val="004961CF"/>
    <w:rsid w:val="00497763"/>
    <w:rsid w:val="004A1D08"/>
    <w:rsid w:val="004A403D"/>
    <w:rsid w:val="004A4FD1"/>
    <w:rsid w:val="004A5351"/>
    <w:rsid w:val="004B165E"/>
    <w:rsid w:val="004B271D"/>
    <w:rsid w:val="004B48F7"/>
    <w:rsid w:val="004B5030"/>
    <w:rsid w:val="004B7CE7"/>
    <w:rsid w:val="004C0BE4"/>
    <w:rsid w:val="004C20C3"/>
    <w:rsid w:val="004C2285"/>
    <w:rsid w:val="004C3909"/>
    <w:rsid w:val="004C4DB1"/>
    <w:rsid w:val="004D212F"/>
    <w:rsid w:val="004D3CBA"/>
    <w:rsid w:val="004D449B"/>
    <w:rsid w:val="004D7FA5"/>
    <w:rsid w:val="004E1888"/>
    <w:rsid w:val="004E456E"/>
    <w:rsid w:val="004E5ED5"/>
    <w:rsid w:val="004E6B73"/>
    <w:rsid w:val="004F3BFB"/>
    <w:rsid w:val="004F51F5"/>
    <w:rsid w:val="004F523C"/>
    <w:rsid w:val="004F60FD"/>
    <w:rsid w:val="004F6F10"/>
    <w:rsid w:val="004F71E5"/>
    <w:rsid w:val="00503697"/>
    <w:rsid w:val="0050454A"/>
    <w:rsid w:val="00504F7B"/>
    <w:rsid w:val="00505C32"/>
    <w:rsid w:val="00505F51"/>
    <w:rsid w:val="00510325"/>
    <w:rsid w:val="00510590"/>
    <w:rsid w:val="00510E74"/>
    <w:rsid w:val="005110C3"/>
    <w:rsid w:val="005111A8"/>
    <w:rsid w:val="005131D9"/>
    <w:rsid w:val="00516192"/>
    <w:rsid w:val="005167A7"/>
    <w:rsid w:val="00520F12"/>
    <w:rsid w:val="0052135C"/>
    <w:rsid w:val="00523520"/>
    <w:rsid w:val="00524607"/>
    <w:rsid w:val="00524CE6"/>
    <w:rsid w:val="00525DF8"/>
    <w:rsid w:val="00525F76"/>
    <w:rsid w:val="0052645C"/>
    <w:rsid w:val="00526CDC"/>
    <w:rsid w:val="005319A8"/>
    <w:rsid w:val="00532689"/>
    <w:rsid w:val="00535E64"/>
    <w:rsid w:val="00537C48"/>
    <w:rsid w:val="0054178B"/>
    <w:rsid w:val="00541CDB"/>
    <w:rsid w:val="005430D5"/>
    <w:rsid w:val="005436F9"/>
    <w:rsid w:val="00544C0E"/>
    <w:rsid w:val="00545AC9"/>
    <w:rsid w:val="00547897"/>
    <w:rsid w:val="005502C9"/>
    <w:rsid w:val="0055061A"/>
    <w:rsid w:val="005508DF"/>
    <w:rsid w:val="00552AB0"/>
    <w:rsid w:val="0055322D"/>
    <w:rsid w:val="0055535E"/>
    <w:rsid w:val="00556BDB"/>
    <w:rsid w:val="005601DD"/>
    <w:rsid w:val="00560A29"/>
    <w:rsid w:val="0056371F"/>
    <w:rsid w:val="00563DA7"/>
    <w:rsid w:val="00563EBD"/>
    <w:rsid w:val="0056488E"/>
    <w:rsid w:val="00565657"/>
    <w:rsid w:val="005657C2"/>
    <w:rsid w:val="005663F9"/>
    <w:rsid w:val="005679BE"/>
    <w:rsid w:val="005700BD"/>
    <w:rsid w:val="00571413"/>
    <w:rsid w:val="00572A3F"/>
    <w:rsid w:val="00573299"/>
    <w:rsid w:val="005737C1"/>
    <w:rsid w:val="005742F9"/>
    <w:rsid w:val="00574E62"/>
    <w:rsid w:val="00575716"/>
    <w:rsid w:val="00576103"/>
    <w:rsid w:val="0058091E"/>
    <w:rsid w:val="00580F8A"/>
    <w:rsid w:val="005840A9"/>
    <w:rsid w:val="00585C0D"/>
    <w:rsid w:val="00585F0B"/>
    <w:rsid w:val="00595350"/>
    <w:rsid w:val="00595B4A"/>
    <w:rsid w:val="00597EBA"/>
    <w:rsid w:val="005A04F4"/>
    <w:rsid w:val="005A0BA3"/>
    <w:rsid w:val="005A3CE0"/>
    <w:rsid w:val="005A4783"/>
    <w:rsid w:val="005A4A84"/>
    <w:rsid w:val="005A4B10"/>
    <w:rsid w:val="005A562F"/>
    <w:rsid w:val="005A5C56"/>
    <w:rsid w:val="005A6697"/>
    <w:rsid w:val="005A695C"/>
    <w:rsid w:val="005B00F3"/>
    <w:rsid w:val="005B19BA"/>
    <w:rsid w:val="005B30E5"/>
    <w:rsid w:val="005B39E2"/>
    <w:rsid w:val="005B463C"/>
    <w:rsid w:val="005B4D2E"/>
    <w:rsid w:val="005B7CE4"/>
    <w:rsid w:val="005C157B"/>
    <w:rsid w:val="005C173D"/>
    <w:rsid w:val="005C216F"/>
    <w:rsid w:val="005C5D60"/>
    <w:rsid w:val="005C6028"/>
    <w:rsid w:val="005C630C"/>
    <w:rsid w:val="005C761E"/>
    <w:rsid w:val="005D449F"/>
    <w:rsid w:val="005D618B"/>
    <w:rsid w:val="005D61FD"/>
    <w:rsid w:val="005D7374"/>
    <w:rsid w:val="005D7631"/>
    <w:rsid w:val="005E2297"/>
    <w:rsid w:val="005E2A52"/>
    <w:rsid w:val="005E5FD4"/>
    <w:rsid w:val="005E7A08"/>
    <w:rsid w:val="005E7C26"/>
    <w:rsid w:val="005F315E"/>
    <w:rsid w:val="005F490E"/>
    <w:rsid w:val="005F4D7D"/>
    <w:rsid w:val="005F696C"/>
    <w:rsid w:val="005F7358"/>
    <w:rsid w:val="00600407"/>
    <w:rsid w:val="00601496"/>
    <w:rsid w:val="006030E4"/>
    <w:rsid w:val="006037B6"/>
    <w:rsid w:val="0060396D"/>
    <w:rsid w:val="00605130"/>
    <w:rsid w:val="00607B6E"/>
    <w:rsid w:val="006116B8"/>
    <w:rsid w:val="00612713"/>
    <w:rsid w:val="006130DC"/>
    <w:rsid w:val="00613737"/>
    <w:rsid w:val="00614052"/>
    <w:rsid w:val="006153EC"/>
    <w:rsid w:val="00615E2A"/>
    <w:rsid w:val="00616009"/>
    <w:rsid w:val="006175EC"/>
    <w:rsid w:val="00617F4B"/>
    <w:rsid w:val="00622620"/>
    <w:rsid w:val="006245D7"/>
    <w:rsid w:val="00624D3F"/>
    <w:rsid w:val="006254CA"/>
    <w:rsid w:val="00630900"/>
    <w:rsid w:val="00632C65"/>
    <w:rsid w:val="006332ED"/>
    <w:rsid w:val="00635FD1"/>
    <w:rsid w:val="00640AFE"/>
    <w:rsid w:val="006453DD"/>
    <w:rsid w:val="00645E62"/>
    <w:rsid w:val="00646444"/>
    <w:rsid w:val="00647032"/>
    <w:rsid w:val="006472E7"/>
    <w:rsid w:val="00647952"/>
    <w:rsid w:val="00647DE8"/>
    <w:rsid w:val="00650204"/>
    <w:rsid w:val="00650A07"/>
    <w:rsid w:val="006515A8"/>
    <w:rsid w:val="00651654"/>
    <w:rsid w:val="00652078"/>
    <w:rsid w:val="00652E3D"/>
    <w:rsid w:val="00654252"/>
    <w:rsid w:val="00654709"/>
    <w:rsid w:val="00656092"/>
    <w:rsid w:val="0065773D"/>
    <w:rsid w:val="00657AAA"/>
    <w:rsid w:val="00657CE2"/>
    <w:rsid w:val="006612E8"/>
    <w:rsid w:val="0066371B"/>
    <w:rsid w:val="0066520A"/>
    <w:rsid w:val="00667D8F"/>
    <w:rsid w:val="00670810"/>
    <w:rsid w:val="006723AC"/>
    <w:rsid w:val="006725DC"/>
    <w:rsid w:val="006733A7"/>
    <w:rsid w:val="00674145"/>
    <w:rsid w:val="00675552"/>
    <w:rsid w:val="00680BC5"/>
    <w:rsid w:val="006826F5"/>
    <w:rsid w:val="006827F7"/>
    <w:rsid w:val="0068372F"/>
    <w:rsid w:val="00683D44"/>
    <w:rsid w:val="00684FA9"/>
    <w:rsid w:val="006921D0"/>
    <w:rsid w:val="00693614"/>
    <w:rsid w:val="00696198"/>
    <w:rsid w:val="00697C69"/>
    <w:rsid w:val="006A1645"/>
    <w:rsid w:val="006A1B21"/>
    <w:rsid w:val="006A4463"/>
    <w:rsid w:val="006A555D"/>
    <w:rsid w:val="006A6B80"/>
    <w:rsid w:val="006A6C0F"/>
    <w:rsid w:val="006B1981"/>
    <w:rsid w:val="006B36BE"/>
    <w:rsid w:val="006B6700"/>
    <w:rsid w:val="006C0BF2"/>
    <w:rsid w:val="006C0F9E"/>
    <w:rsid w:val="006C18F8"/>
    <w:rsid w:val="006C2AB7"/>
    <w:rsid w:val="006C2BC6"/>
    <w:rsid w:val="006C2C2F"/>
    <w:rsid w:val="006C3233"/>
    <w:rsid w:val="006C56F1"/>
    <w:rsid w:val="006C62BE"/>
    <w:rsid w:val="006C733B"/>
    <w:rsid w:val="006D0373"/>
    <w:rsid w:val="006D12FF"/>
    <w:rsid w:val="006D25C0"/>
    <w:rsid w:val="006D31DC"/>
    <w:rsid w:val="006D3CF8"/>
    <w:rsid w:val="006D4FDC"/>
    <w:rsid w:val="006D5448"/>
    <w:rsid w:val="006D7993"/>
    <w:rsid w:val="006E1278"/>
    <w:rsid w:val="006E4167"/>
    <w:rsid w:val="006E4809"/>
    <w:rsid w:val="006E4994"/>
    <w:rsid w:val="006F06A5"/>
    <w:rsid w:val="006F0A32"/>
    <w:rsid w:val="006F0E31"/>
    <w:rsid w:val="006F192D"/>
    <w:rsid w:val="006F2BCB"/>
    <w:rsid w:val="006F3A08"/>
    <w:rsid w:val="006F3E67"/>
    <w:rsid w:val="006F55B4"/>
    <w:rsid w:val="006F5731"/>
    <w:rsid w:val="007005E8"/>
    <w:rsid w:val="00702903"/>
    <w:rsid w:val="00703D45"/>
    <w:rsid w:val="00704DA0"/>
    <w:rsid w:val="00705175"/>
    <w:rsid w:val="007057BE"/>
    <w:rsid w:val="00705C45"/>
    <w:rsid w:val="00711896"/>
    <w:rsid w:val="00711E4C"/>
    <w:rsid w:val="00712855"/>
    <w:rsid w:val="0071311A"/>
    <w:rsid w:val="0071410E"/>
    <w:rsid w:val="00714582"/>
    <w:rsid w:val="00714A21"/>
    <w:rsid w:val="0071539B"/>
    <w:rsid w:val="007205AF"/>
    <w:rsid w:val="007209E8"/>
    <w:rsid w:val="00721217"/>
    <w:rsid w:val="00722BB3"/>
    <w:rsid w:val="00724E29"/>
    <w:rsid w:val="0072553C"/>
    <w:rsid w:val="007257AE"/>
    <w:rsid w:val="007261AA"/>
    <w:rsid w:val="00726488"/>
    <w:rsid w:val="007268DA"/>
    <w:rsid w:val="0073099F"/>
    <w:rsid w:val="00730A75"/>
    <w:rsid w:val="00731A98"/>
    <w:rsid w:val="0073459A"/>
    <w:rsid w:val="00737F76"/>
    <w:rsid w:val="00741734"/>
    <w:rsid w:val="00741C01"/>
    <w:rsid w:val="00742BDC"/>
    <w:rsid w:val="00742C8E"/>
    <w:rsid w:val="0074301A"/>
    <w:rsid w:val="00746055"/>
    <w:rsid w:val="00746D82"/>
    <w:rsid w:val="00746FA4"/>
    <w:rsid w:val="00747340"/>
    <w:rsid w:val="007601AD"/>
    <w:rsid w:val="0076109D"/>
    <w:rsid w:val="007616A3"/>
    <w:rsid w:val="007639BC"/>
    <w:rsid w:val="00766B6E"/>
    <w:rsid w:val="00766FF7"/>
    <w:rsid w:val="0077098C"/>
    <w:rsid w:val="0077177B"/>
    <w:rsid w:val="0077553C"/>
    <w:rsid w:val="00776869"/>
    <w:rsid w:val="007768B5"/>
    <w:rsid w:val="00777F56"/>
    <w:rsid w:val="00780632"/>
    <w:rsid w:val="007817C6"/>
    <w:rsid w:val="0078200C"/>
    <w:rsid w:val="007824E8"/>
    <w:rsid w:val="007831C8"/>
    <w:rsid w:val="007860B2"/>
    <w:rsid w:val="0079066C"/>
    <w:rsid w:val="00790932"/>
    <w:rsid w:val="00790E86"/>
    <w:rsid w:val="00793C29"/>
    <w:rsid w:val="00795EA7"/>
    <w:rsid w:val="007968FE"/>
    <w:rsid w:val="00797B79"/>
    <w:rsid w:val="00797E1C"/>
    <w:rsid w:val="007A03CB"/>
    <w:rsid w:val="007A08DB"/>
    <w:rsid w:val="007A24CE"/>
    <w:rsid w:val="007A2BDD"/>
    <w:rsid w:val="007A2F18"/>
    <w:rsid w:val="007A4054"/>
    <w:rsid w:val="007A603B"/>
    <w:rsid w:val="007A7E4E"/>
    <w:rsid w:val="007A7EB4"/>
    <w:rsid w:val="007B13D0"/>
    <w:rsid w:val="007B2076"/>
    <w:rsid w:val="007B3190"/>
    <w:rsid w:val="007B352D"/>
    <w:rsid w:val="007B46C7"/>
    <w:rsid w:val="007B6AD0"/>
    <w:rsid w:val="007B787B"/>
    <w:rsid w:val="007B7BFE"/>
    <w:rsid w:val="007C0E83"/>
    <w:rsid w:val="007C1023"/>
    <w:rsid w:val="007C3FA7"/>
    <w:rsid w:val="007C664C"/>
    <w:rsid w:val="007C7DA0"/>
    <w:rsid w:val="007D02E0"/>
    <w:rsid w:val="007D1D25"/>
    <w:rsid w:val="007D2F11"/>
    <w:rsid w:val="007D7626"/>
    <w:rsid w:val="007E09E1"/>
    <w:rsid w:val="007E11E1"/>
    <w:rsid w:val="007E25A0"/>
    <w:rsid w:val="007E286B"/>
    <w:rsid w:val="007E42E4"/>
    <w:rsid w:val="007E46C9"/>
    <w:rsid w:val="007E5E33"/>
    <w:rsid w:val="007E6192"/>
    <w:rsid w:val="007E7574"/>
    <w:rsid w:val="007F1D26"/>
    <w:rsid w:val="007F537F"/>
    <w:rsid w:val="007F55AB"/>
    <w:rsid w:val="007F60D4"/>
    <w:rsid w:val="007F75B9"/>
    <w:rsid w:val="00801B94"/>
    <w:rsid w:val="008043F9"/>
    <w:rsid w:val="00805BD2"/>
    <w:rsid w:val="00805CD0"/>
    <w:rsid w:val="00806103"/>
    <w:rsid w:val="008069B6"/>
    <w:rsid w:val="00807A41"/>
    <w:rsid w:val="0081353A"/>
    <w:rsid w:val="008142F5"/>
    <w:rsid w:val="00814727"/>
    <w:rsid w:val="00820BC3"/>
    <w:rsid w:val="00821943"/>
    <w:rsid w:val="008229EE"/>
    <w:rsid w:val="0082494F"/>
    <w:rsid w:val="0082601B"/>
    <w:rsid w:val="00827283"/>
    <w:rsid w:val="00827AFD"/>
    <w:rsid w:val="00830A86"/>
    <w:rsid w:val="00831AC9"/>
    <w:rsid w:val="00831D7B"/>
    <w:rsid w:val="00833B77"/>
    <w:rsid w:val="00835E4C"/>
    <w:rsid w:val="00835E89"/>
    <w:rsid w:val="00836C04"/>
    <w:rsid w:val="00837AD8"/>
    <w:rsid w:val="0084014C"/>
    <w:rsid w:val="0084159F"/>
    <w:rsid w:val="00841EF7"/>
    <w:rsid w:val="00842D66"/>
    <w:rsid w:val="00843757"/>
    <w:rsid w:val="008441F0"/>
    <w:rsid w:val="00844960"/>
    <w:rsid w:val="00844B54"/>
    <w:rsid w:val="008462C6"/>
    <w:rsid w:val="00847EA6"/>
    <w:rsid w:val="00851664"/>
    <w:rsid w:val="00855114"/>
    <w:rsid w:val="00860806"/>
    <w:rsid w:val="00860C56"/>
    <w:rsid w:val="00861D67"/>
    <w:rsid w:val="00861DEC"/>
    <w:rsid w:val="00862648"/>
    <w:rsid w:val="008629A5"/>
    <w:rsid w:val="0086336D"/>
    <w:rsid w:val="00866287"/>
    <w:rsid w:val="0087067C"/>
    <w:rsid w:val="00870E63"/>
    <w:rsid w:val="00871C55"/>
    <w:rsid w:val="008725C1"/>
    <w:rsid w:val="008734E7"/>
    <w:rsid w:val="008737DA"/>
    <w:rsid w:val="0087442D"/>
    <w:rsid w:val="00876049"/>
    <w:rsid w:val="00877EF7"/>
    <w:rsid w:val="0088106A"/>
    <w:rsid w:val="00883C2F"/>
    <w:rsid w:val="00891FE3"/>
    <w:rsid w:val="00892E86"/>
    <w:rsid w:val="0089317F"/>
    <w:rsid w:val="0089476F"/>
    <w:rsid w:val="008959CD"/>
    <w:rsid w:val="00895BB3"/>
    <w:rsid w:val="00896FB9"/>
    <w:rsid w:val="008A168D"/>
    <w:rsid w:val="008A1D45"/>
    <w:rsid w:val="008A4244"/>
    <w:rsid w:val="008A44DA"/>
    <w:rsid w:val="008A636D"/>
    <w:rsid w:val="008A7C61"/>
    <w:rsid w:val="008B13A5"/>
    <w:rsid w:val="008B1F40"/>
    <w:rsid w:val="008B2ED2"/>
    <w:rsid w:val="008B446A"/>
    <w:rsid w:val="008B4EB4"/>
    <w:rsid w:val="008B5D1B"/>
    <w:rsid w:val="008C3BC0"/>
    <w:rsid w:val="008C633B"/>
    <w:rsid w:val="008C64F5"/>
    <w:rsid w:val="008D0760"/>
    <w:rsid w:val="008D1515"/>
    <w:rsid w:val="008D2A46"/>
    <w:rsid w:val="008D33DD"/>
    <w:rsid w:val="008D4475"/>
    <w:rsid w:val="008D4B20"/>
    <w:rsid w:val="008D68A7"/>
    <w:rsid w:val="008E0A29"/>
    <w:rsid w:val="008E0B5D"/>
    <w:rsid w:val="008E1B1F"/>
    <w:rsid w:val="008E46B3"/>
    <w:rsid w:val="008E72E4"/>
    <w:rsid w:val="008E7E5D"/>
    <w:rsid w:val="008F1C34"/>
    <w:rsid w:val="008F425B"/>
    <w:rsid w:val="008F55DD"/>
    <w:rsid w:val="008F5C04"/>
    <w:rsid w:val="008F6FED"/>
    <w:rsid w:val="008F789C"/>
    <w:rsid w:val="0090019E"/>
    <w:rsid w:val="00902A06"/>
    <w:rsid w:val="009036A8"/>
    <w:rsid w:val="009048E2"/>
    <w:rsid w:val="009077C8"/>
    <w:rsid w:val="00907F25"/>
    <w:rsid w:val="009157B0"/>
    <w:rsid w:val="009177AC"/>
    <w:rsid w:val="009203EA"/>
    <w:rsid w:val="00920EFE"/>
    <w:rsid w:val="009227C2"/>
    <w:rsid w:val="00923AB3"/>
    <w:rsid w:val="0092435F"/>
    <w:rsid w:val="009246F0"/>
    <w:rsid w:val="00925259"/>
    <w:rsid w:val="00932D9C"/>
    <w:rsid w:val="0093354F"/>
    <w:rsid w:val="00934E75"/>
    <w:rsid w:val="00940DE2"/>
    <w:rsid w:val="00941A3F"/>
    <w:rsid w:val="009425BA"/>
    <w:rsid w:val="00943537"/>
    <w:rsid w:val="009442DD"/>
    <w:rsid w:val="00945568"/>
    <w:rsid w:val="0094572B"/>
    <w:rsid w:val="009477B0"/>
    <w:rsid w:val="0095018F"/>
    <w:rsid w:val="0095346C"/>
    <w:rsid w:val="00954273"/>
    <w:rsid w:val="0095584E"/>
    <w:rsid w:val="00960F4B"/>
    <w:rsid w:val="00961315"/>
    <w:rsid w:val="009630CA"/>
    <w:rsid w:val="0096376D"/>
    <w:rsid w:val="0096437A"/>
    <w:rsid w:val="009652A6"/>
    <w:rsid w:val="00966BAF"/>
    <w:rsid w:val="00966FF3"/>
    <w:rsid w:val="009678DA"/>
    <w:rsid w:val="00970CE0"/>
    <w:rsid w:val="00973052"/>
    <w:rsid w:val="009745D8"/>
    <w:rsid w:val="00976695"/>
    <w:rsid w:val="0097745A"/>
    <w:rsid w:val="00977E15"/>
    <w:rsid w:val="00981B26"/>
    <w:rsid w:val="00982DF1"/>
    <w:rsid w:val="009838FD"/>
    <w:rsid w:val="00983EE9"/>
    <w:rsid w:val="00984896"/>
    <w:rsid w:val="0098545C"/>
    <w:rsid w:val="009866ED"/>
    <w:rsid w:val="00987D6E"/>
    <w:rsid w:val="009930B1"/>
    <w:rsid w:val="0099351A"/>
    <w:rsid w:val="00993C36"/>
    <w:rsid w:val="00993E3C"/>
    <w:rsid w:val="00996B96"/>
    <w:rsid w:val="009A28F7"/>
    <w:rsid w:val="009A2EDA"/>
    <w:rsid w:val="009A467F"/>
    <w:rsid w:val="009A4D60"/>
    <w:rsid w:val="009A6C7E"/>
    <w:rsid w:val="009B089C"/>
    <w:rsid w:val="009B114D"/>
    <w:rsid w:val="009B2F63"/>
    <w:rsid w:val="009B3BC9"/>
    <w:rsid w:val="009B4DDA"/>
    <w:rsid w:val="009C1504"/>
    <w:rsid w:val="009C1D5D"/>
    <w:rsid w:val="009C5BB9"/>
    <w:rsid w:val="009C6356"/>
    <w:rsid w:val="009C6647"/>
    <w:rsid w:val="009C67C7"/>
    <w:rsid w:val="009D14B0"/>
    <w:rsid w:val="009D22D3"/>
    <w:rsid w:val="009D42AC"/>
    <w:rsid w:val="009D46C0"/>
    <w:rsid w:val="009D772A"/>
    <w:rsid w:val="009E1494"/>
    <w:rsid w:val="009E1C5C"/>
    <w:rsid w:val="009E2D8A"/>
    <w:rsid w:val="009E497C"/>
    <w:rsid w:val="009F0790"/>
    <w:rsid w:val="009F2B2F"/>
    <w:rsid w:val="009F3AE1"/>
    <w:rsid w:val="009F4F60"/>
    <w:rsid w:val="009F655D"/>
    <w:rsid w:val="009F7C26"/>
    <w:rsid w:val="00A03B2E"/>
    <w:rsid w:val="00A0726D"/>
    <w:rsid w:val="00A075BD"/>
    <w:rsid w:val="00A076AE"/>
    <w:rsid w:val="00A109D9"/>
    <w:rsid w:val="00A11D06"/>
    <w:rsid w:val="00A121A1"/>
    <w:rsid w:val="00A1303D"/>
    <w:rsid w:val="00A1367C"/>
    <w:rsid w:val="00A151DC"/>
    <w:rsid w:val="00A16980"/>
    <w:rsid w:val="00A17DFB"/>
    <w:rsid w:val="00A21520"/>
    <w:rsid w:val="00A226C0"/>
    <w:rsid w:val="00A22EFD"/>
    <w:rsid w:val="00A23AF8"/>
    <w:rsid w:val="00A304B0"/>
    <w:rsid w:val="00A31103"/>
    <w:rsid w:val="00A31AD4"/>
    <w:rsid w:val="00A3247C"/>
    <w:rsid w:val="00A33201"/>
    <w:rsid w:val="00A34EBD"/>
    <w:rsid w:val="00A35E49"/>
    <w:rsid w:val="00A36E2E"/>
    <w:rsid w:val="00A44AB9"/>
    <w:rsid w:val="00A44C4C"/>
    <w:rsid w:val="00A4702E"/>
    <w:rsid w:val="00A47C7C"/>
    <w:rsid w:val="00A50D2D"/>
    <w:rsid w:val="00A55C07"/>
    <w:rsid w:val="00A5626A"/>
    <w:rsid w:val="00A562D2"/>
    <w:rsid w:val="00A61C5F"/>
    <w:rsid w:val="00A630AE"/>
    <w:rsid w:val="00A64DF0"/>
    <w:rsid w:val="00A704DB"/>
    <w:rsid w:val="00A708E2"/>
    <w:rsid w:val="00A74373"/>
    <w:rsid w:val="00A74986"/>
    <w:rsid w:val="00A7663B"/>
    <w:rsid w:val="00A80765"/>
    <w:rsid w:val="00A80ED8"/>
    <w:rsid w:val="00A826C1"/>
    <w:rsid w:val="00A827AE"/>
    <w:rsid w:val="00A8292E"/>
    <w:rsid w:val="00A83AF4"/>
    <w:rsid w:val="00A843FD"/>
    <w:rsid w:val="00A8553C"/>
    <w:rsid w:val="00A90165"/>
    <w:rsid w:val="00A901F2"/>
    <w:rsid w:val="00A91655"/>
    <w:rsid w:val="00A91677"/>
    <w:rsid w:val="00A93D1D"/>
    <w:rsid w:val="00A943EB"/>
    <w:rsid w:val="00A9574C"/>
    <w:rsid w:val="00AA4783"/>
    <w:rsid w:val="00AA4B37"/>
    <w:rsid w:val="00AA5457"/>
    <w:rsid w:val="00AA7996"/>
    <w:rsid w:val="00AA7A3E"/>
    <w:rsid w:val="00AB0656"/>
    <w:rsid w:val="00AB078D"/>
    <w:rsid w:val="00AB2C10"/>
    <w:rsid w:val="00AB2F19"/>
    <w:rsid w:val="00AB455A"/>
    <w:rsid w:val="00AB4973"/>
    <w:rsid w:val="00AB4CDE"/>
    <w:rsid w:val="00AB4FEF"/>
    <w:rsid w:val="00AB70B4"/>
    <w:rsid w:val="00AC14CF"/>
    <w:rsid w:val="00AC1946"/>
    <w:rsid w:val="00AC3425"/>
    <w:rsid w:val="00AC57BC"/>
    <w:rsid w:val="00AD1542"/>
    <w:rsid w:val="00AD4743"/>
    <w:rsid w:val="00AD55CE"/>
    <w:rsid w:val="00AD588B"/>
    <w:rsid w:val="00AE1A13"/>
    <w:rsid w:val="00AE2FE9"/>
    <w:rsid w:val="00AE415A"/>
    <w:rsid w:val="00AE59D8"/>
    <w:rsid w:val="00AE625C"/>
    <w:rsid w:val="00AF0A05"/>
    <w:rsid w:val="00AF1E2A"/>
    <w:rsid w:val="00AF1FE3"/>
    <w:rsid w:val="00AF2EC0"/>
    <w:rsid w:val="00AF6CEE"/>
    <w:rsid w:val="00AF7BF1"/>
    <w:rsid w:val="00B00C2D"/>
    <w:rsid w:val="00B00C48"/>
    <w:rsid w:val="00B02742"/>
    <w:rsid w:val="00B063AD"/>
    <w:rsid w:val="00B06F1A"/>
    <w:rsid w:val="00B07F39"/>
    <w:rsid w:val="00B101A2"/>
    <w:rsid w:val="00B10255"/>
    <w:rsid w:val="00B10E05"/>
    <w:rsid w:val="00B14325"/>
    <w:rsid w:val="00B15976"/>
    <w:rsid w:val="00B15DDB"/>
    <w:rsid w:val="00B17C52"/>
    <w:rsid w:val="00B206FB"/>
    <w:rsid w:val="00B247E1"/>
    <w:rsid w:val="00B249AD"/>
    <w:rsid w:val="00B26DCC"/>
    <w:rsid w:val="00B30F72"/>
    <w:rsid w:val="00B3332C"/>
    <w:rsid w:val="00B33DB6"/>
    <w:rsid w:val="00B3634A"/>
    <w:rsid w:val="00B36381"/>
    <w:rsid w:val="00B37FB5"/>
    <w:rsid w:val="00B41BE8"/>
    <w:rsid w:val="00B4235A"/>
    <w:rsid w:val="00B424D4"/>
    <w:rsid w:val="00B42D40"/>
    <w:rsid w:val="00B43DD2"/>
    <w:rsid w:val="00B43E65"/>
    <w:rsid w:val="00B446FB"/>
    <w:rsid w:val="00B46913"/>
    <w:rsid w:val="00B46AFB"/>
    <w:rsid w:val="00B473D0"/>
    <w:rsid w:val="00B51200"/>
    <w:rsid w:val="00B54E50"/>
    <w:rsid w:val="00B56220"/>
    <w:rsid w:val="00B5733E"/>
    <w:rsid w:val="00B60086"/>
    <w:rsid w:val="00B60335"/>
    <w:rsid w:val="00B62359"/>
    <w:rsid w:val="00B64F35"/>
    <w:rsid w:val="00B65BCE"/>
    <w:rsid w:val="00B65C7A"/>
    <w:rsid w:val="00B66642"/>
    <w:rsid w:val="00B66981"/>
    <w:rsid w:val="00B70499"/>
    <w:rsid w:val="00B71745"/>
    <w:rsid w:val="00B725AD"/>
    <w:rsid w:val="00B7277B"/>
    <w:rsid w:val="00B7466A"/>
    <w:rsid w:val="00B74919"/>
    <w:rsid w:val="00B75481"/>
    <w:rsid w:val="00B76529"/>
    <w:rsid w:val="00B838B4"/>
    <w:rsid w:val="00B852C1"/>
    <w:rsid w:val="00B85EA7"/>
    <w:rsid w:val="00B86882"/>
    <w:rsid w:val="00B94202"/>
    <w:rsid w:val="00B953E8"/>
    <w:rsid w:val="00B956A9"/>
    <w:rsid w:val="00B95D66"/>
    <w:rsid w:val="00B97375"/>
    <w:rsid w:val="00B97484"/>
    <w:rsid w:val="00BA1CB4"/>
    <w:rsid w:val="00BA299B"/>
    <w:rsid w:val="00BA3F31"/>
    <w:rsid w:val="00BA412B"/>
    <w:rsid w:val="00BA7DB5"/>
    <w:rsid w:val="00BB2F5E"/>
    <w:rsid w:val="00BB4FCB"/>
    <w:rsid w:val="00BB519F"/>
    <w:rsid w:val="00BB555B"/>
    <w:rsid w:val="00BB58BB"/>
    <w:rsid w:val="00BB7E2D"/>
    <w:rsid w:val="00BC05FB"/>
    <w:rsid w:val="00BC1A53"/>
    <w:rsid w:val="00BC3D82"/>
    <w:rsid w:val="00BC67C7"/>
    <w:rsid w:val="00BC6AAA"/>
    <w:rsid w:val="00BC7070"/>
    <w:rsid w:val="00BD084F"/>
    <w:rsid w:val="00BD4B73"/>
    <w:rsid w:val="00BD5388"/>
    <w:rsid w:val="00BE007F"/>
    <w:rsid w:val="00BE16EC"/>
    <w:rsid w:val="00BE2750"/>
    <w:rsid w:val="00BE2830"/>
    <w:rsid w:val="00BE2B4B"/>
    <w:rsid w:val="00BE40AE"/>
    <w:rsid w:val="00BE6FA7"/>
    <w:rsid w:val="00BE7C79"/>
    <w:rsid w:val="00BF1499"/>
    <w:rsid w:val="00BF1A18"/>
    <w:rsid w:val="00BF1AA2"/>
    <w:rsid w:val="00BF1AF3"/>
    <w:rsid w:val="00BF4671"/>
    <w:rsid w:val="00C0075D"/>
    <w:rsid w:val="00C02117"/>
    <w:rsid w:val="00C0630B"/>
    <w:rsid w:val="00C06C31"/>
    <w:rsid w:val="00C07516"/>
    <w:rsid w:val="00C116E2"/>
    <w:rsid w:val="00C12A40"/>
    <w:rsid w:val="00C12D44"/>
    <w:rsid w:val="00C132BF"/>
    <w:rsid w:val="00C15DF0"/>
    <w:rsid w:val="00C17525"/>
    <w:rsid w:val="00C17B02"/>
    <w:rsid w:val="00C22A85"/>
    <w:rsid w:val="00C2315D"/>
    <w:rsid w:val="00C238F8"/>
    <w:rsid w:val="00C242C5"/>
    <w:rsid w:val="00C2706D"/>
    <w:rsid w:val="00C315EE"/>
    <w:rsid w:val="00C3205E"/>
    <w:rsid w:val="00C333EC"/>
    <w:rsid w:val="00C34E00"/>
    <w:rsid w:val="00C35259"/>
    <w:rsid w:val="00C3544A"/>
    <w:rsid w:val="00C354C4"/>
    <w:rsid w:val="00C40A74"/>
    <w:rsid w:val="00C41E6A"/>
    <w:rsid w:val="00C43607"/>
    <w:rsid w:val="00C4442E"/>
    <w:rsid w:val="00C44CB5"/>
    <w:rsid w:val="00C44DA0"/>
    <w:rsid w:val="00C50F38"/>
    <w:rsid w:val="00C52607"/>
    <w:rsid w:val="00C52B67"/>
    <w:rsid w:val="00C55792"/>
    <w:rsid w:val="00C574BE"/>
    <w:rsid w:val="00C57921"/>
    <w:rsid w:val="00C627DA"/>
    <w:rsid w:val="00C65427"/>
    <w:rsid w:val="00C661EF"/>
    <w:rsid w:val="00C66B26"/>
    <w:rsid w:val="00C7192B"/>
    <w:rsid w:val="00C72355"/>
    <w:rsid w:val="00C74728"/>
    <w:rsid w:val="00C74ED6"/>
    <w:rsid w:val="00C7603B"/>
    <w:rsid w:val="00C7683F"/>
    <w:rsid w:val="00C76932"/>
    <w:rsid w:val="00C83FB9"/>
    <w:rsid w:val="00C84616"/>
    <w:rsid w:val="00C846EF"/>
    <w:rsid w:val="00C84708"/>
    <w:rsid w:val="00C847EE"/>
    <w:rsid w:val="00C9309B"/>
    <w:rsid w:val="00CA0C0B"/>
    <w:rsid w:val="00CA13F8"/>
    <w:rsid w:val="00CA24D8"/>
    <w:rsid w:val="00CA7517"/>
    <w:rsid w:val="00CA7800"/>
    <w:rsid w:val="00CB1A3F"/>
    <w:rsid w:val="00CB2A16"/>
    <w:rsid w:val="00CB45C4"/>
    <w:rsid w:val="00CB5090"/>
    <w:rsid w:val="00CB5964"/>
    <w:rsid w:val="00CB6384"/>
    <w:rsid w:val="00CB64EA"/>
    <w:rsid w:val="00CB6681"/>
    <w:rsid w:val="00CB7CF5"/>
    <w:rsid w:val="00CC3D5C"/>
    <w:rsid w:val="00CC5E8D"/>
    <w:rsid w:val="00CC78AA"/>
    <w:rsid w:val="00CD0425"/>
    <w:rsid w:val="00CD042D"/>
    <w:rsid w:val="00CD04C2"/>
    <w:rsid w:val="00CD161D"/>
    <w:rsid w:val="00CD165A"/>
    <w:rsid w:val="00CD287B"/>
    <w:rsid w:val="00CD2EDC"/>
    <w:rsid w:val="00CD3D7F"/>
    <w:rsid w:val="00CD4B40"/>
    <w:rsid w:val="00CD768F"/>
    <w:rsid w:val="00CE2396"/>
    <w:rsid w:val="00CE4222"/>
    <w:rsid w:val="00CE4FB5"/>
    <w:rsid w:val="00CE601C"/>
    <w:rsid w:val="00CE6E86"/>
    <w:rsid w:val="00CE71C3"/>
    <w:rsid w:val="00CF4603"/>
    <w:rsid w:val="00CF6C3C"/>
    <w:rsid w:val="00CF6FA2"/>
    <w:rsid w:val="00CF71D0"/>
    <w:rsid w:val="00CF782F"/>
    <w:rsid w:val="00D000A2"/>
    <w:rsid w:val="00D0046E"/>
    <w:rsid w:val="00D012AF"/>
    <w:rsid w:val="00D04437"/>
    <w:rsid w:val="00D04885"/>
    <w:rsid w:val="00D048CD"/>
    <w:rsid w:val="00D05E59"/>
    <w:rsid w:val="00D112FC"/>
    <w:rsid w:val="00D15817"/>
    <w:rsid w:val="00D174EB"/>
    <w:rsid w:val="00D1785D"/>
    <w:rsid w:val="00D22FEF"/>
    <w:rsid w:val="00D24747"/>
    <w:rsid w:val="00D25E2D"/>
    <w:rsid w:val="00D26E5A"/>
    <w:rsid w:val="00D2775F"/>
    <w:rsid w:val="00D331CD"/>
    <w:rsid w:val="00D35763"/>
    <w:rsid w:val="00D37AB4"/>
    <w:rsid w:val="00D40239"/>
    <w:rsid w:val="00D44246"/>
    <w:rsid w:val="00D45896"/>
    <w:rsid w:val="00D4643D"/>
    <w:rsid w:val="00D47901"/>
    <w:rsid w:val="00D4799E"/>
    <w:rsid w:val="00D50176"/>
    <w:rsid w:val="00D50B52"/>
    <w:rsid w:val="00D54159"/>
    <w:rsid w:val="00D54708"/>
    <w:rsid w:val="00D54871"/>
    <w:rsid w:val="00D57E19"/>
    <w:rsid w:val="00D603E9"/>
    <w:rsid w:val="00D65481"/>
    <w:rsid w:val="00D65504"/>
    <w:rsid w:val="00D66412"/>
    <w:rsid w:val="00D71638"/>
    <w:rsid w:val="00D7173F"/>
    <w:rsid w:val="00D71974"/>
    <w:rsid w:val="00D72255"/>
    <w:rsid w:val="00D7407A"/>
    <w:rsid w:val="00D82608"/>
    <w:rsid w:val="00D83089"/>
    <w:rsid w:val="00D836E7"/>
    <w:rsid w:val="00D84F0A"/>
    <w:rsid w:val="00D8567C"/>
    <w:rsid w:val="00D85F49"/>
    <w:rsid w:val="00D86F3E"/>
    <w:rsid w:val="00D90AA7"/>
    <w:rsid w:val="00D93DAE"/>
    <w:rsid w:val="00D9450E"/>
    <w:rsid w:val="00D95072"/>
    <w:rsid w:val="00DA0322"/>
    <w:rsid w:val="00DA0377"/>
    <w:rsid w:val="00DA0774"/>
    <w:rsid w:val="00DA3EDD"/>
    <w:rsid w:val="00DA5482"/>
    <w:rsid w:val="00DA577C"/>
    <w:rsid w:val="00DA60F6"/>
    <w:rsid w:val="00DA6726"/>
    <w:rsid w:val="00DA7588"/>
    <w:rsid w:val="00DB134C"/>
    <w:rsid w:val="00DB537B"/>
    <w:rsid w:val="00DB6985"/>
    <w:rsid w:val="00DB6A91"/>
    <w:rsid w:val="00DB6D6F"/>
    <w:rsid w:val="00DC2EB5"/>
    <w:rsid w:val="00DC593F"/>
    <w:rsid w:val="00DD403C"/>
    <w:rsid w:val="00DD5006"/>
    <w:rsid w:val="00DD637E"/>
    <w:rsid w:val="00DD71E8"/>
    <w:rsid w:val="00DE2289"/>
    <w:rsid w:val="00DE4160"/>
    <w:rsid w:val="00DE61AE"/>
    <w:rsid w:val="00DE79F7"/>
    <w:rsid w:val="00DF0800"/>
    <w:rsid w:val="00DF19B5"/>
    <w:rsid w:val="00DF4B05"/>
    <w:rsid w:val="00DF5E55"/>
    <w:rsid w:val="00DF5ED5"/>
    <w:rsid w:val="00E0036B"/>
    <w:rsid w:val="00E04D76"/>
    <w:rsid w:val="00E04F2D"/>
    <w:rsid w:val="00E053E1"/>
    <w:rsid w:val="00E07A5B"/>
    <w:rsid w:val="00E12011"/>
    <w:rsid w:val="00E1272F"/>
    <w:rsid w:val="00E127E9"/>
    <w:rsid w:val="00E12953"/>
    <w:rsid w:val="00E13253"/>
    <w:rsid w:val="00E168D9"/>
    <w:rsid w:val="00E301D1"/>
    <w:rsid w:val="00E311B7"/>
    <w:rsid w:val="00E31EF6"/>
    <w:rsid w:val="00E34380"/>
    <w:rsid w:val="00E34DA0"/>
    <w:rsid w:val="00E36997"/>
    <w:rsid w:val="00E378A8"/>
    <w:rsid w:val="00E41477"/>
    <w:rsid w:val="00E4272A"/>
    <w:rsid w:val="00E42B54"/>
    <w:rsid w:val="00E438F1"/>
    <w:rsid w:val="00E44BBE"/>
    <w:rsid w:val="00E44BDD"/>
    <w:rsid w:val="00E451C2"/>
    <w:rsid w:val="00E46504"/>
    <w:rsid w:val="00E4678B"/>
    <w:rsid w:val="00E51D90"/>
    <w:rsid w:val="00E537CE"/>
    <w:rsid w:val="00E53F39"/>
    <w:rsid w:val="00E56200"/>
    <w:rsid w:val="00E57BBA"/>
    <w:rsid w:val="00E60E59"/>
    <w:rsid w:val="00E634EA"/>
    <w:rsid w:val="00E64607"/>
    <w:rsid w:val="00E66522"/>
    <w:rsid w:val="00E67E59"/>
    <w:rsid w:val="00E72D8A"/>
    <w:rsid w:val="00E74911"/>
    <w:rsid w:val="00E74B16"/>
    <w:rsid w:val="00E75702"/>
    <w:rsid w:val="00E762A9"/>
    <w:rsid w:val="00E8066C"/>
    <w:rsid w:val="00E80F40"/>
    <w:rsid w:val="00E82E6D"/>
    <w:rsid w:val="00E84286"/>
    <w:rsid w:val="00E87850"/>
    <w:rsid w:val="00E902DA"/>
    <w:rsid w:val="00E91915"/>
    <w:rsid w:val="00E931B1"/>
    <w:rsid w:val="00E93B72"/>
    <w:rsid w:val="00E93EC2"/>
    <w:rsid w:val="00E94594"/>
    <w:rsid w:val="00E96790"/>
    <w:rsid w:val="00E97CD0"/>
    <w:rsid w:val="00EA1602"/>
    <w:rsid w:val="00EA30B5"/>
    <w:rsid w:val="00EA345E"/>
    <w:rsid w:val="00EA5F1A"/>
    <w:rsid w:val="00EB27D0"/>
    <w:rsid w:val="00EB39BD"/>
    <w:rsid w:val="00EB44A7"/>
    <w:rsid w:val="00EB479A"/>
    <w:rsid w:val="00EB5226"/>
    <w:rsid w:val="00EB71CF"/>
    <w:rsid w:val="00EC022D"/>
    <w:rsid w:val="00EC2EC6"/>
    <w:rsid w:val="00EC4929"/>
    <w:rsid w:val="00EC5216"/>
    <w:rsid w:val="00EC6886"/>
    <w:rsid w:val="00ED1020"/>
    <w:rsid w:val="00ED1E41"/>
    <w:rsid w:val="00ED4636"/>
    <w:rsid w:val="00ED635E"/>
    <w:rsid w:val="00ED747E"/>
    <w:rsid w:val="00ED78CF"/>
    <w:rsid w:val="00ED7D2D"/>
    <w:rsid w:val="00EE0058"/>
    <w:rsid w:val="00EE1434"/>
    <w:rsid w:val="00EE54CB"/>
    <w:rsid w:val="00EE5A01"/>
    <w:rsid w:val="00EE6812"/>
    <w:rsid w:val="00EE69CD"/>
    <w:rsid w:val="00EE7FAF"/>
    <w:rsid w:val="00EF0E7A"/>
    <w:rsid w:val="00EF16A4"/>
    <w:rsid w:val="00EF2D43"/>
    <w:rsid w:val="00EF2EE8"/>
    <w:rsid w:val="00EF3BF9"/>
    <w:rsid w:val="00EF6E9E"/>
    <w:rsid w:val="00F000CA"/>
    <w:rsid w:val="00F00EAB"/>
    <w:rsid w:val="00F01855"/>
    <w:rsid w:val="00F01D49"/>
    <w:rsid w:val="00F0220E"/>
    <w:rsid w:val="00F03ADF"/>
    <w:rsid w:val="00F04658"/>
    <w:rsid w:val="00F046D9"/>
    <w:rsid w:val="00F04ABA"/>
    <w:rsid w:val="00F117A1"/>
    <w:rsid w:val="00F11C48"/>
    <w:rsid w:val="00F11FEF"/>
    <w:rsid w:val="00F1401C"/>
    <w:rsid w:val="00F14A26"/>
    <w:rsid w:val="00F15638"/>
    <w:rsid w:val="00F16DF0"/>
    <w:rsid w:val="00F17A39"/>
    <w:rsid w:val="00F20075"/>
    <w:rsid w:val="00F2011C"/>
    <w:rsid w:val="00F222DC"/>
    <w:rsid w:val="00F24480"/>
    <w:rsid w:val="00F24A99"/>
    <w:rsid w:val="00F266E9"/>
    <w:rsid w:val="00F26C5F"/>
    <w:rsid w:val="00F271CE"/>
    <w:rsid w:val="00F2734F"/>
    <w:rsid w:val="00F27B01"/>
    <w:rsid w:val="00F3290A"/>
    <w:rsid w:val="00F34BC6"/>
    <w:rsid w:val="00F36765"/>
    <w:rsid w:val="00F3681C"/>
    <w:rsid w:val="00F40EBA"/>
    <w:rsid w:val="00F41E64"/>
    <w:rsid w:val="00F425E8"/>
    <w:rsid w:val="00F44612"/>
    <w:rsid w:val="00F44640"/>
    <w:rsid w:val="00F45413"/>
    <w:rsid w:val="00F46DDE"/>
    <w:rsid w:val="00F475B3"/>
    <w:rsid w:val="00F47727"/>
    <w:rsid w:val="00F47C5D"/>
    <w:rsid w:val="00F50805"/>
    <w:rsid w:val="00F52672"/>
    <w:rsid w:val="00F52D64"/>
    <w:rsid w:val="00F53AF3"/>
    <w:rsid w:val="00F574E5"/>
    <w:rsid w:val="00F60CEB"/>
    <w:rsid w:val="00F61234"/>
    <w:rsid w:val="00F65C5F"/>
    <w:rsid w:val="00F65F0E"/>
    <w:rsid w:val="00F66901"/>
    <w:rsid w:val="00F71026"/>
    <w:rsid w:val="00F733A2"/>
    <w:rsid w:val="00F737A6"/>
    <w:rsid w:val="00F73CC1"/>
    <w:rsid w:val="00F740BA"/>
    <w:rsid w:val="00F747F1"/>
    <w:rsid w:val="00F75DB5"/>
    <w:rsid w:val="00F75EE6"/>
    <w:rsid w:val="00F760C6"/>
    <w:rsid w:val="00F80E8B"/>
    <w:rsid w:val="00F80FFD"/>
    <w:rsid w:val="00F8178A"/>
    <w:rsid w:val="00F81868"/>
    <w:rsid w:val="00F8212D"/>
    <w:rsid w:val="00F83E9D"/>
    <w:rsid w:val="00F918D0"/>
    <w:rsid w:val="00F92446"/>
    <w:rsid w:val="00F932CF"/>
    <w:rsid w:val="00F94B85"/>
    <w:rsid w:val="00F94C59"/>
    <w:rsid w:val="00F952A8"/>
    <w:rsid w:val="00F96B5B"/>
    <w:rsid w:val="00F9709E"/>
    <w:rsid w:val="00FA0411"/>
    <w:rsid w:val="00FA1B14"/>
    <w:rsid w:val="00FA33CE"/>
    <w:rsid w:val="00FA611F"/>
    <w:rsid w:val="00FA6F77"/>
    <w:rsid w:val="00FB053B"/>
    <w:rsid w:val="00FB142C"/>
    <w:rsid w:val="00FB193A"/>
    <w:rsid w:val="00FB2377"/>
    <w:rsid w:val="00FB3154"/>
    <w:rsid w:val="00FB40B2"/>
    <w:rsid w:val="00FB433C"/>
    <w:rsid w:val="00FB6400"/>
    <w:rsid w:val="00FB67CF"/>
    <w:rsid w:val="00FB6CD1"/>
    <w:rsid w:val="00FB7865"/>
    <w:rsid w:val="00FC4339"/>
    <w:rsid w:val="00FC4E08"/>
    <w:rsid w:val="00FC529B"/>
    <w:rsid w:val="00FC5C06"/>
    <w:rsid w:val="00FC5F6C"/>
    <w:rsid w:val="00FC7215"/>
    <w:rsid w:val="00FC72D2"/>
    <w:rsid w:val="00FD096E"/>
    <w:rsid w:val="00FD371E"/>
    <w:rsid w:val="00FD37F0"/>
    <w:rsid w:val="00FD421A"/>
    <w:rsid w:val="00FD555E"/>
    <w:rsid w:val="00FD5E22"/>
    <w:rsid w:val="00FD7AF2"/>
    <w:rsid w:val="00FE0442"/>
    <w:rsid w:val="00FE0551"/>
    <w:rsid w:val="00FE1C43"/>
    <w:rsid w:val="00FE2E1D"/>
    <w:rsid w:val="00FE70A5"/>
    <w:rsid w:val="00FE7921"/>
    <w:rsid w:val="00FF2250"/>
    <w:rsid w:val="00FF5458"/>
    <w:rsid w:val="00FF5AD3"/>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E81A9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55D"/>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220293"/>
    <w:pPr>
      <w:keepNext/>
      <w:keepLines/>
      <w:numPr>
        <w:ilvl w:val="1"/>
        <w:numId w:val="4"/>
      </w:numPr>
      <w:spacing w:before="240"/>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8"/>
    <w:qFormat/>
    <w:rsid w:val="00805BD2"/>
    <w:pPr>
      <w:keepNext/>
      <w:keepLines/>
      <w:numPr>
        <w:ilvl w:val="2"/>
        <w:numId w:val="4"/>
      </w:numPr>
      <w:spacing w:before="200"/>
      <w:ind w:left="851" w:hanging="851"/>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aliases w:val="Bullet 1,Bullet list,1 heading,DDM Gen Text,List Paragraph1,Recommendation,List Paragraph11"/>
    <w:basedOn w:val="Normal"/>
    <w:link w:val="ListParagraphChar"/>
    <w:uiPriority w:val="34"/>
    <w:unhideWhenUsed/>
    <w:qFormat/>
    <w:rsid w:val="00E311B7"/>
    <w:pPr>
      <w:ind w:left="720"/>
      <w:contextualSpacing/>
    </w:pPr>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220293"/>
    <w:rPr>
      <w:rFonts w:eastAsiaTheme="majorEastAsia" w:cstheme="majorBidi"/>
      <w:b/>
      <w:bCs/>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8"/>
    <w:rsid w:val="00805BD2"/>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50B52"/>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CA7800"/>
    <w:pPr>
      <w:spacing w:after="960"/>
      <w:ind w:right="-333"/>
    </w:pPr>
    <w:rPr>
      <w:rFonts w:cs="Arial"/>
      <w:b/>
      <w:color w:val="auto"/>
      <w:sz w:val="56"/>
      <w:szCs w:val="56"/>
    </w:rPr>
  </w:style>
  <w:style w:type="character" w:customStyle="1" w:styleId="TitleChar">
    <w:name w:val="Title Char"/>
    <w:basedOn w:val="DefaultParagraphFont"/>
    <w:link w:val="Title"/>
    <w:uiPriority w:val="17"/>
    <w:rsid w:val="00CA7800"/>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E2D8A"/>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iPriority w:val="99"/>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styleId="TableGrid">
    <w:name w:val="Table Grid"/>
    <w:basedOn w:val="TableNormal"/>
    <w:uiPriority w:val="59"/>
    <w:rsid w:val="00790932"/>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b/>
      </w:rPr>
      <w:tblPr/>
      <w:tcPr>
        <w:shd w:val="clear" w:color="auto" w:fill="D9D9D9" w:themeFill="background1" w:themeFillShade="D9"/>
      </w:tcPr>
    </w:tblStylePr>
  </w:style>
  <w:style w:type="paragraph" w:styleId="FootnoteText">
    <w:name w:val="footnote text"/>
    <w:basedOn w:val="Normal"/>
    <w:link w:val="FootnoteTextChar"/>
    <w:uiPriority w:val="99"/>
    <w:unhideWhenUsed/>
    <w:rsid w:val="00D04437"/>
    <w:pPr>
      <w:spacing w:after="0"/>
    </w:pPr>
    <w:rPr>
      <w:sz w:val="24"/>
      <w:szCs w:val="24"/>
    </w:rPr>
  </w:style>
  <w:style w:type="character" w:customStyle="1" w:styleId="FootnoteTextChar">
    <w:name w:val="Footnote Text Char"/>
    <w:basedOn w:val="DefaultParagraphFont"/>
    <w:link w:val="FootnoteText"/>
    <w:uiPriority w:val="99"/>
    <w:rsid w:val="00D04437"/>
    <w:rPr>
      <w:rFonts w:eastAsia="Times New Roman" w:cs="Times New Roman"/>
      <w:color w:val="000000"/>
      <w:kern w:val="28"/>
      <w:sz w:val="24"/>
      <w:szCs w:val="24"/>
    </w:rPr>
  </w:style>
  <w:style w:type="character" w:styleId="FootnoteReference">
    <w:name w:val="footnote reference"/>
    <w:uiPriority w:val="99"/>
    <w:unhideWhenUsed/>
    <w:rsid w:val="00D04437"/>
    <w:rPr>
      <w:vertAlign w:val="superscript"/>
    </w:rPr>
  </w:style>
  <w:style w:type="table" w:customStyle="1" w:styleId="Table">
    <w:name w:val="Table"/>
    <w:basedOn w:val="TableWeb2"/>
    <w:rsid w:val="00CB64EA"/>
    <w:pPr>
      <w:spacing w:after="200"/>
    </w:pPr>
    <w:rPr>
      <w:rFonts w:ascii="Arial" w:hAnsi="Arial"/>
      <w:sz w:val="18"/>
      <w:szCs w:val="20"/>
      <w:lang w:val="en-US" w:eastAsia="en-AU"/>
    </w:rPr>
    <w:tblPr/>
    <w:tcPr>
      <w:shd w:val="clear" w:color="auto" w:fill="auto"/>
    </w:tcPr>
    <w:tblStylePr w:type="firstRow">
      <w:rPr>
        <w:rFonts w:ascii="Arial" w:hAnsi="Arial"/>
        <w:b/>
        <w:color w:val="auto"/>
        <w:sz w:val="18"/>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B64EA"/>
    <w:pPr>
      <w:spacing w:after="0" w:line="240" w:lineRule="auto"/>
    </w:pPr>
    <w:rPr>
      <w:rFonts w:eastAsiaTheme="minorEastAsia"/>
      <w:sz w:val="24"/>
      <w:szCs w:val="24"/>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1-nonumbers">
    <w:name w:val="Heading 1 - no numbers"/>
    <w:basedOn w:val="Heading1"/>
    <w:qFormat/>
    <w:rsid w:val="00CB64EA"/>
    <w:pPr>
      <w:keepLines w:val="0"/>
      <w:numPr>
        <w:numId w:val="0"/>
      </w:numPr>
      <w:spacing w:before="0" w:after="0"/>
      <w:jc w:val="both"/>
    </w:pPr>
    <w:rPr>
      <w:rFonts w:ascii="Arial" w:eastAsia="Times New Roman" w:hAnsi="Arial" w:cs="Times New Roman"/>
      <w:bCs w:val="0"/>
      <w:kern w:val="0"/>
      <w:sz w:val="30"/>
      <w:szCs w:val="20"/>
    </w:rPr>
  </w:style>
  <w:style w:type="character" w:styleId="PageNumber">
    <w:name w:val="page number"/>
    <w:basedOn w:val="DefaultParagraphFont"/>
    <w:uiPriority w:val="99"/>
    <w:semiHidden/>
    <w:unhideWhenUsed/>
    <w:rsid w:val="00013E07"/>
  </w:style>
  <w:style w:type="character" w:customStyle="1" w:styleId="ListParagraphChar">
    <w:name w:val="List Paragraph Char"/>
    <w:aliases w:val="Bullet 1 Char,Bullet list Char,1 heading Char,DDM Gen Text Char,List Paragraph1 Char,Recommendation Char,List Paragraph11 Char"/>
    <w:basedOn w:val="DefaultParagraphFont"/>
    <w:link w:val="ListParagraph"/>
    <w:uiPriority w:val="34"/>
    <w:locked/>
    <w:rsid w:val="00837AD8"/>
    <w:rPr>
      <w:rFonts w:eastAsia="Times New Roman" w:cs="Times New Roman"/>
      <w:color w:val="000000"/>
      <w:kern w:val="28"/>
      <w:szCs w:val="20"/>
    </w:rPr>
  </w:style>
  <w:style w:type="character" w:styleId="FollowedHyperlink">
    <w:name w:val="FollowedHyperlink"/>
    <w:basedOn w:val="DefaultParagraphFont"/>
    <w:uiPriority w:val="99"/>
    <w:semiHidden/>
    <w:unhideWhenUsed/>
    <w:rsid w:val="009246F0"/>
    <w:rPr>
      <w:color w:val="800080" w:themeColor="followedHyperlink"/>
      <w:u w:val="single"/>
    </w:rPr>
  </w:style>
  <w:style w:type="paragraph" w:styleId="EndnoteText">
    <w:name w:val="endnote text"/>
    <w:basedOn w:val="Normal"/>
    <w:link w:val="EndnoteTextChar"/>
    <w:uiPriority w:val="99"/>
    <w:semiHidden/>
    <w:unhideWhenUsed/>
    <w:rsid w:val="0054178B"/>
    <w:pPr>
      <w:spacing w:after="0"/>
    </w:pPr>
    <w:rPr>
      <w:sz w:val="20"/>
    </w:rPr>
  </w:style>
  <w:style w:type="character" w:customStyle="1" w:styleId="EndnoteTextChar">
    <w:name w:val="Endnote Text Char"/>
    <w:basedOn w:val="DefaultParagraphFont"/>
    <w:link w:val="EndnoteText"/>
    <w:uiPriority w:val="99"/>
    <w:semiHidden/>
    <w:rsid w:val="0054178B"/>
    <w:rPr>
      <w:rFonts w:eastAsia="Times New Roman" w:cs="Times New Roman"/>
      <w:color w:val="000000"/>
      <w:kern w:val="28"/>
      <w:sz w:val="20"/>
      <w:szCs w:val="20"/>
    </w:rPr>
  </w:style>
  <w:style w:type="character" w:styleId="EndnoteReference">
    <w:name w:val="endnote reference"/>
    <w:basedOn w:val="DefaultParagraphFont"/>
    <w:uiPriority w:val="99"/>
    <w:semiHidden/>
    <w:unhideWhenUsed/>
    <w:rsid w:val="0054178B"/>
    <w:rPr>
      <w:vertAlign w:val="superscript"/>
    </w:rPr>
  </w:style>
  <w:style w:type="numbering" w:customStyle="1" w:styleId="BulletList">
    <w:name w:val="Bullet List"/>
    <w:uiPriority w:val="99"/>
    <w:rsid w:val="00B56220"/>
    <w:pPr>
      <w:numPr>
        <w:numId w:val="16"/>
      </w:numPr>
    </w:pPr>
  </w:style>
  <w:style w:type="paragraph" w:styleId="ListBullet3">
    <w:name w:val="List Bullet 3"/>
    <w:basedOn w:val="Normal"/>
    <w:uiPriority w:val="99"/>
    <w:unhideWhenUsed/>
    <w:rsid w:val="00B56220"/>
    <w:pPr>
      <w:ind w:left="1106" w:hanging="369"/>
    </w:pPr>
  </w:style>
  <w:style w:type="paragraph" w:styleId="ListBullet4">
    <w:name w:val="List Bullet 4"/>
    <w:basedOn w:val="Normal"/>
    <w:uiPriority w:val="99"/>
    <w:unhideWhenUsed/>
    <w:rsid w:val="00B56220"/>
    <w:pPr>
      <w:ind w:left="1474" w:hanging="368"/>
    </w:pPr>
  </w:style>
  <w:style w:type="paragraph" w:styleId="ListBullet5">
    <w:name w:val="List Bullet 5"/>
    <w:basedOn w:val="Normal"/>
    <w:uiPriority w:val="99"/>
    <w:unhideWhenUsed/>
    <w:rsid w:val="00B56220"/>
    <w:pPr>
      <w:ind w:left="1800" w:hanging="360"/>
    </w:pPr>
  </w:style>
  <w:style w:type="paragraph" w:styleId="NormalWeb">
    <w:name w:val="Normal (Web)"/>
    <w:basedOn w:val="Normal"/>
    <w:uiPriority w:val="99"/>
    <w:unhideWhenUsed/>
    <w:rsid w:val="000A216C"/>
    <w:pPr>
      <w:spacing w:before="100" w:beforeAutospacing="1" w:after="100" w:afterAutospacing="1"/>
    </w:pPr>
    <w:rPr>
      <w:rFonts w:ascii="Times New Roman" w:eastAsiaTheme="minorEastAsia" w:hAnsi="Times New Roman"/>
      <w:color w:val="auto"/>
      <w:kern w:val="0"/>
      <w:sz w:val="24"/>
      <w:szCs w:val="24"/>
      <w:lang w:eastAsia="en-AU"/>
    </w:rPr>
  </w:style>
  <w:style w:type="table" w:customStyle="1" w:styleId="TableGrid1">
    <w:name w:val="Table Grid1"/>
    <w:basedOn w:val="TableNormal"/>
    <w:next w:val="TableGrid"/>
    <w:uiPriority w:val="59"/>
    <w:rsid w:val="00AD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A121A1"/>
    <w:pPr>
      <w:spacing w:after="0"/>
    </w:pPr>
    <w:rPr>
      <w:rFonts w:ascii="Arial" w:eastAsiaTheme="minorHAnsi" w:hAnsi="Arial" w:cs="Arial"/>
      <w:color w:val="auto"/>
      <w:kern w:val="0"/>
      <w:sz w:val="18"/>
      <w:szCs w:val="18"/>
      <w:lang w:val="en-GB" w:eastAsia="en-GB"/>
    </w:rPr>
  </w:style>
  <w:style w:type="paragraph" w:customStyle="1" w:styleId="Heading1nonumber">
    <w:name w:val="Heading 1 no number"/>
    <w:basedOn w:val="Heading1"/>
    <w:next w:val="Normal"/>
    <w:link w:val="Heading1nonumberChar"/>
    <w:qFormat/>
    <w:rsid w:val="00E80F40"/>
    <w:pPr>
      <w:keepLines w:val="0"/>
      <w:numPr>
        <w:numId w:val="0"/>
      </w:numPr>
      <w:spacing w:before="0" w:after="160"/>
      <w:jc w:val="both"/>
    </w:pPr>
    <w:rPr>
      <w:rFonts w:ascii="Georgia" w:eastAsia="Times New Roman" w:hAnsi="Georgia" w:cs="Times New Roman"/>
      <w:bCs w:val="0"/>
      <w:color w:val="E36C0A" w:themeColor="accent6" w:themeShade="BF"/>
      <w:sz w:val="30"/>
      <w:szCs w:val="20"/>
    </w:rPr>
  </w:style>
  <w:style w:type="character" w:customStyle="1" w:styleId="Heading1nonumberChar">
    <w:name w:val="Heading 1 no number Char"/>
    <w:basedOn w:val="Heading1Char"/>
    <w:link w:val="Heading1nonumber"/>
    <w:rsid w:val="00E80F40"/>
    <w:rPr>
      <w:rFonts w:ascii="Georgia" w:eastAsia="Times New Roman" w:hAnsi="Georgia" w:cs="Times New Roman"/>
      <w:b/>
      <w:bCs w:val="0"/>
      <w:color w:val="E36C0A" w:themeColor="accent6" w:themeShade="BF"/>
      <w:kern w:val="28"/>
      <w:sz w:val="30"/>
      <w:szCs w:val="20"/>
    </w:rPr>
  </w:style>
  <w:style w:type="paragraph" w:customStyle="1" w:styleId="Heading2nonumbers">
    <w:name w:val="Heading 2 no numbers"/>
    <w:basedOn w:val="Heading2"/>
    <w:qFormat/>
    <w:rsid w:val="00E80F40"/>
    <w:pPr>
      <w:numPr>
        <w:ilvl w:val="0"/>
        <w:numId w:val="0"/>
      </w:numPr>
      <w:spacing w:before="40"/>
    </w:pPr>
    <w:rPr>
      <w:rFonts w:ascii="Georgia" w:hAnsi="Georgia"/>
      <w:b w:val="0"/>
      <w:bCs w:val="0"/>
      <w:color w:val="E36C0A" w:themeColor="accent6" w:themeShade="BF"/>
      <w:lang w:val="en-GB"/>
    </w:rPr>
  </w:style>
  <w:style w:type="paragraph" w:styleId="Revision">
    <w:name w:val="Revision"/>
    <w:hidden/>
    <w:uiPriority w:val="99"/>
    <w:semiHidden/>
    <w:rsid w:val="00E80F40"/>
    <w:pPr>
      <w:spacing w:after="0" w:line="240" w:lineRule="auto"/>
    </w:pPr>
    <w:rPr>
      <w:rFonts w:eastAsia="Times New Roman" w:cs="Times New Roman"/>
      <w:color w:val="000000"/>
      <w:kern w:val="28"/>
      <w:szCs w:val="20"/>
    </w:rPr>
  </w:style>
  <w:style w:type="paragraph" w:styleId="Bibliography">
    <w:name w:val="Bibliography"/>
    <w:basedOn w:val="Normal"/>
    <w:next w:val="Normal"/>
    <w:uiPriority w:val="37"/>
    <w:unhideWhenUsed/>
    <w:rsid w:val="00E80F40"/>
    <w:pPr>
      <w:spacing w:after="240"/>
      <w:ind w:left="720" w:hanging="720"/>
    </w:pPr>
  </w:style>
  <w:style w:type="character" w:customStyle="1" w:styleId="UnresolvedMention1">
    <w:name w:val="Unresolved Mention1"/>
    <w:basedOn w:val="DefaultParagraphFont"/>
    <w:uiPriority w:val="99"/>
    <w:semiHidden/>
    <w:unhideWhenUsed/>
    <w:rsid w:val="000648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644175">
      <w:bodyDiv w:val="1"/>
      <w:marLeft w:val="0"/>
      <w:marRight w:val="0"/>
      <w:marTop w:val="0"/>
      <w:marBottom w:val="0"/>
      <w:divBdr>
        <w:top w:val="none" w:sz="0" w:space="0" w:color="auto"/>
        <w:left w:val="none" w:sz="0" w:space="0" w:color="auto"/>
        <w:bottom w:val="none" w:sz="0" w:space="0" w:color="auto"/>
        <w:right w:val="none" w:sz="0" w:space="0" w:color="auto"/>
      </w:divBdr>
    </w:div>
    <w:div w:id="362023624">
      <w:bodyDiv w:val="1"/>
      <w:marLeft w:val="0"/>
      <w:marRight w:val="0"/>
      <w:marTop w:val="0"/>
      <w:marBottom w:val="0"/>
      <w:divBdr>
        <w:top w:val="none" w:sz="0" w:space="0" w:color="auto"/>
        <w:left w:val="none" w:sz="0" w:space="0" w:color="auto"/>
        <w:bottom w:val="none" w:sz="0" w:space="0" w:color="auto"/>
        <w:right w:val="none" w:sz="0" w:space="0" w:color="auto"/>
      </w:divBdr>
    </w:div>
    <w:div w:id="451094064">
      <w:bodyDiv w:val="1"/>
      <w:marLeft w:val="0"/>
      <w:marRight w:val="0"/>
      <w:marTop w:val="0"/>
      <w:marBottom w:val="0"/>
      <w:divBdr>
        <w:top w:val="none" w:sz="0" w:space="0" w:color="auto"/>
        <w:left w:val="none" w:sz="0" w:space="0" w:color="auto"/>
        <w:bottom w:val="none" w:sz="0" w:space="0" w:color="auto"/>
        <w:right w:val="none" w:sz="0" w:space="0" w:color="auto"/>
      </w:divBdr>
    </w:div>
    <w:div w:id="537400501">
      <w:bodyDiv w:val="1"/>
      <w:marLeft w:val="0"/>
      <w:marRight w:val="0"/>
      <w:marTop w:val="0"/>
      <w:marBottom w:val="0"/>
      <w:divBdr>
        <w:top w:val="none" w:sz="0" w:space="0" w:color="auto"/>
        <w:left w:val="none" w:sz="0" w:space="0" w:color="auto"/>
        <w:bottom w:val="none" w:sz="0" w:space="0" w:color="auto"/>
        <w:right w:val="none" w:sz="0" w:space="0" w:color="auto"/>
      </w:divBdr>
    </w:div>
    <w:div w:id="545531601">
      <w:bodyDiv w:val="1"/>
      <w:marLeft w:val="0"/>
      <w:marRight w:val="0"/>
      <w:marTop w:val="0"/>
      <w:marBottom w:val="0"/>
      <w:divBdr>
        <w:top w:val="none" w:sz="0" w:space="0" w:color="auto"/>
        <w:left w:val="none" w:sz="0" w:space="0" w:color="auto"/>
        <w:bottom w:val="none" w:sz="0" w:space="0" w:color="auto"/>
        <w:right w:val="none" w:sz="0" w:space="0" w:color="auto"/>
      </w:divBdr>
    </w:div>
    <w:div w:id="668558140">
      <w:bodyDiv w:val="1"/>
      <w:marLeft w:val="0"/>
      <w:marRight w:val="0"/>
      <w:marTop w:val="0"/>
      <w:marBottom w:val="0"/>
      <w:divBdr>
        <w:top w:val="none" w:sz="0" w:space="0" w:color="auto"/>
        <w:left w:val="none" w:sz="0" w:space="0" w:color="auto"/>
        <w:bottom w:val="none" w:sz="0" w:space="0" w:color="auto"/>
        <w:right w:val="none" w:sz="0" w:space="0" w:color="auto"/>
      </w:divBdr>
    </w:div>
    <w:div w:id="670721295">
      <w:bodyDiv w:val="1"/>
      <w:marLeft w:val="0"/>
      <w:marRight w:val="0"/>
      <w:marTop w:val="0"/>
      <w:marBottom w:val="0"/>
      <w:divBdr>
        <w:top w:val="none" w:sz="0" w:space="0" w:color="auto"/>
        <w:left w:val="none" w:sz="0" w:space="0" w:color="auto"/>
        <w:bottom w:val="none" w:sz="0" w:space="0" w:color="auto"/>
        <w:right w:val="none" w:sz="0" w:space="0" w:color="auto"/>
      </w:divBdr>
    </w:div>
    <w:div w:id="1026980143">
      <w:bodyDiv w:val="1"/>
      <w:marLeft w:val="0"/>
      <w:marRight w:val="0"/>
      <w:marTop w:val="0"/>
      <w:marBottom w:val="0"/>
      <w:divBdr>
        <w:top w:val="none" w:sz="0" w:space="0" w:color="auto"/>
        <w:left w:val="none" w:sz="0" w:space="0" w:color="auto"/>
        <w:bottom w:val="none" w:sz="0" w:space="0" w:color="auto"/>
        <w:right w:val="none" w:sz="0" w:space="0" w:color="auto"/>
      </w:divBdr>
    </w:div>
    <w:div w:id="1375428087">
      <w:bodyDiv w:val="1"/>
      <w:marLeft w:val="0"/>
      <w:marRight w:val="0"/>
      <w:marTop w:val="0"/>
      <w:marBottom w:val="0"/>
      <w:divBdr>
        <w:top w:val="none" w:sz="0" w:space="0" w:color="auto"/>
        <w:left w:val="none" w:sz="0" w:space="0" w:color="auto"/>
        <w:bottom w:val="none" w:sz="0" w:space="0" w:color="auto"/>
        <w:right w:val="none" w:sz="0" w:space="0" w:color="auto"/>
      </w:divBdr>
    </w:div>
    <w:div w:id="1645617643">
      <w:bodyDiv w:val="1"/>
      <w:marLeft w:val="0"/>
      <w:marRight w:val="0"/>
      <w:marTop w:val="0"/>
      <w:marBottom w:val="0"/>
      <w:divBdr>
        <w:top w:val="none" w:sz="0" w:space="0" w:color="auto"/>
        <w:left w:val="none" w:sz="0" w:space="0" w:color="auto"/>
        <w:bottom w:val="none" w:sz="0" w:space="0" w:color="auto"/>
        <w:right w:val="none" w:sz="0" w:space="0" w:color="auto"/>
      </w:divBdr>
    </w:div>
    <w:div w:id="1664776977">
      <w:bodyDiv w:val="1"/>
      <w:marLeft w:val="0"/>
      <w:marRight w:val="0"/>
      <w:marTop w:val="0"/>
      <w:marBottom w:val="0"/>
      <w:divBdr>
        <w:top w:val="none" w:sz="0" w:space="0" w:color="auto"/>
        <w:left w:val="none" w:sz="0" w:space="0" w:color="auto"/>
        <w:bottom w:val="none" w:sz="0" w:space="0" w:color="auto"/>
        <w:right w:val="none" w:sz="0" w:space="0" w:color="auto"/>
      </w:divBdr>
    </w:div>
    <w:div w:id="1671253143">
      <w:bodyDiv w:val="1"/>
      <w:marLeft w:val="0"/>
      <w:marRight w:val="0"/>
      <w:marTop w:val="0"/>
      <w:marBottom w:val="0"/>
      <w:divBdr>
        <w:top w:val="none" w:sz="0" w:space="0" w:color="auto"/>
        <w:left w:val="none" w:sz="0" w:space="0" w:color="auto"/>
        <w:bottom w:val="none" w:sz="0" w:space="0" w:color="auto"/>
        <w:right w:val="none" w:sz="0" w:space="0" w:color="auto"/>
      </w:divBdr>
    </w:div>
    <w:div w:id="1678461875">
      <w:bodyDiv w:val="1"/>
      <w:marLeft w:val="0"/>
      <w:marRight w:val="0"/>
      <w:marTop w:val="0"/>
      <w:marBottom w:val="0"/>
      <w:divBdr>
        <w:top w:val="none" w:sz="0" w:space="0" w:color="auto"/>
        <w:left w:val="none" w:sz="0" w:space="0" w:color="auto"/>
        <w:bottom w:val="none" w:sz="0" w:space="0" w:color="auto"/>
        <w:right w:val="none" w:sz="0" w:space="0" w:color="auto"/>
      </w:divBdr>
    </w:div>
    <w:div w:id="1683050536">
      <w:bodyDiv w:val="1"/>
      <w:marLeft w:val="0"/>
      <w:marRight w:val="0"/>
      <w:marTop w:val="0"/>
      <w:marBottom w:val="0"/>
      <w:divBdr>
        <w:top w:val="none" w:sz="0" w:space="0" w:color="auto"/>
        <w:left w:val="none" w:sz="0" w:space="0" w:color="auto"/>
        <w:bottom w:val="none" w:sz="0" w:space="0" w:color="auto"/>
        <w:right w:val="none" w:sz="0" w:space="0" w:color="auto"/>
      </w:divBdr>
    </w:div>
    <w:div w:id="1818649817">
      <w:bodyDiv w:val="1"/>
      <w:marLeft w:val="0"/>
      <w:marRight w:val="0"/>
      <w:marTop w:val="0"/>
      <w:marBottom w:val="0"/>
      <w:divBdr>
        <w:top w:val="none" w:sz="0" w:space="0" w:color="auto"/>
        <w:left w:val="none" w:sz="0" w:space="0" w:color="auto"/>
        <w:bottom w:val="none" w:sz="0" w:space="0" w:color="auto"/>
        <w:right w:val="none" w:sz="0" w:space="0" w:color="auto"/>
      </w:divBdr>
    </w:div>
    <w:div w:id="1924753478">
      <w:bodyDiv w:val="1"/>
      <w:marLeft w:val="0"/>
      <w:marRight w:val="0"/>
      <w:marTop w:val="0"/>
      <w:marBottom w:val="0"/>
      <w:divBdr>
        <w:top w:val="none" w:sz="0" w:space="0" w:color="auto"/>
        <w:left w:val="none" w:sz="0" w:space="0" w:color="auto"/>
        <w:bottom w:val="none" w:sz="0" w:space="0" w:color="auto"/>
        <w:right w:val="none" w:sz="0" w:space="0" w:color="auto"/>
      </w:divBdr>
    </w:div>
    <w:div w:id="2056469531">
      <w:bodyDiv w:val="1"/>
      <w:marLeft w:val="0"/>
      <w:marRight w:val="0"/>
      <w:marTop w:val="0"/>
      <w:marBottom w:val="0"/>
      <w:divBdr>
        <w:top w:val="none" w:sz="0" w:space="0" w:color="auto"/>
        <w:left w:val="none" w:sz="0" w:space="0" w:color="auto"/>
        <w:bottom w:val="none" w:sz="0" w:space="0" w:color="auto"/>
        <w:right w:val="none" w:sz="0" w:space="0" w:color="auto"/>
      </w:divBdr>
    </w:div>
    <w:div w:id="209276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creativecommons.org/licenses/by/3.0/au/" TargetMode="External"/><Relationship Id="rId26" Type="http://schemas.openxmlformats.org/officeDocument/2006/relationships/image" Target="media/image10.png"/><Relationship Id="rId39"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chart" Target="charts/chart2.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chart" Target="charts/chart1.xml"/><Relationship Id="rId38"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hyperlink" Target="mailto:mdfrc@latrobe.edu.au" TargetMode="External"/><Relationship Id="rId20" Type="http://schemas.openxmlformats.org/officeDocument/2006/relationships/footer" Target="footer4.xml"/><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19.emf"/><Relationship Id="rId40" Type="http://schemas.openxmlformats.org/officeDocument/2006/relationships/fontTable" Target="fontTable.xml"/><Relationship Id="rId45"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yperlink" Target="http://www.mdfrc.org.au" TargetMode="Externa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18.emf"/><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617362\AppData\Local\Microsoft\Windows\Temporary%20Internet%20Files\Content.Outlook\WXO8BBBR\BarrageFlowComparison_NoeWater_2015.16%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94291338582677"/>
          <c:y val="9.16652830536758E-2"/>
          <c:w val="0.78822462817147843"/>
          <c:h val="0.89699529571583103"/>
        </c:manualLayout>
      </c:layout>
      <c:barChart>
        <c:barDir val="bar"/>
        <c:grouping val="clustered"/>
        <c:varyColors val="0"/>
        <c:ser>
          <c:idx val="0"/>
          <c:order val="0"/>
          <c:tx>
            <c:strRef>
              <c:f>Sheet1!$A$2</c:f>
              <c:strCache>
                <c:ptCount val="1"/>
                <c:pt idx="0">
                  <c:v>2001-2008</c:v>
                </c:pt>
              </c:strCache>
            </c:strRef>
          </c:tx>
          <c:spPr>
            <a:solidFill>
              <a:schemeClr val="accent1"/>
            </a:solidFill>
            <a:ln>
              <a:noFill/>
            </a:ln>
            <a:effectLst/>
          </c:spPr>
          <c:invertIfNegative val="0"/>
          <c:cat>
            <c:strRef>
              <c:f>Sheet1!$B$1:$R$1</c:f>
              <c:strCache>
                <c:ptCount val="16"/>
                <c:pt idx="0">
                  <c:v>Kiewa</c:v>
                </c:pt>
                <c:pt idx="1">
                  <c:v>Ovens</c:v>
                </c:pt>
                <c:pt idx="2">
                  <c:v>Mitta Mitta</c:v>
                </c:pt>
                <c:pt idx="3">
                  <c:v>Paroo</c:v>
                </c:pt>
                <c:pt idx="4">
                  <c:v>Lower Darling</c:v>
                </c:pt>
                <c:pt idx="5">
                  <c:v>Central Murray</c:v>
                </c:pt>
                <c:pt idx="6">
                  <c:v>Murrumbidgee</c:v>
                </c:pt>
                <c:pt idx="7">
                  <c:v>Loddon</c:v>
                </c:pt>
                <c:pt idx="8">
                  <c:v>Goulburn</c:v>
                </c:pt>
                <c:pt idx="9">
                  <c:v>Gwydir</c:v>
                </c:pt>
                <c:pt idx="10">
                  <c:v>Campaspe</c:v>
                </c:pt>
                <c:pt idx="11">
                  <c:v>Lower Murray</c:v>
                </c:pt>
                <c:pt idx="12">
                  <c:v>Lachlan</c:v>
                </c:pt>
                <c:pt idx="13">
                  <c:v>Macquarie</c:v>
                </c:pt>
                <c:pt idx="14">
                  <c:v>Northern Unregulated</c:v>
                </c:pt>
                <c:pt idx="15">
                  <c:v>Basin</c:v>
                </c:pt>
              </c:strCache>
            </c:strRef>
          </c:cat>
          <c:val>
            <c:numRef>
              <c:f>Sheet1!$B$2:$R$2</c:f>
              <c:numCache>
                <c:formatCode>General</c:formatCode>
                <c:ptCount val="17"/>
                <c:pt idx="0">
                  <c:v>0.96825696824444285</c:v>
                </c:pt>
                <c:pt idx="1">
                  <c:v>0.76497327111337354</c:v>
                </c:pt>
                <c:pt idx="2">
                  <c:v>0.61113531077243355</c:v>
                </c:pt>
                <c:pt idx="3">
                  <c:v>0.56473520931097554</c:v>
                </c:pt>
                <c:pt idx="4">
                  <c:v>0.45325955029455783</c:v>
                </c:pt>
                <c:pt idx="5">
                  <c:v>0.34177134434485862</c:v>
                </c:pt>
                <c:pt idx="6">
                  <c:v>0.30881548095542333</c:v>
                </c:pt>
                <c:pt idx="7">
                  <c:v>0.30089784194941976</c:v>
                </c:pt>
                <c:pt idx="8">
                  <c:v>0.21574051245609613</c:v>
                </c:pt>
                <c:pt idx="9">
                  <c:v>0.11555356251792095</c:v>
                </c:pt>
                <c:pt idx="10">
                  <c:v>9.5194145380389852E-2</c:v>
                </c:pt>
                <c:pt idx="11">
                  <c:v>7.7366019477114273E-2</c:v>
                </c:pt>
                <c:pt idx="12">
                  <c:v>3.9367965153725176E-2</c:v>
                </c:pt>
                <c:pt idx="13">
                  <c:v>3.4897419698348496E-2</c:v>
                </c:pt>
                <c:pt idx="14">
                  <c:v>7.0999999999999994E-2</c:v>
                </c:pt>
                <c:pt idx="15">
                  <c:v>1.043132325604105E-2</c:v>
                </c:pt>
              </c:numCache>
            </c:numRef>
          </c:val>
          <c:extLst xmlns:c16r2="http://schemas.microsoft.com/office/drawing/2015/06/chart">
            <c:ext xmlns:c16="http://schemas.microsoft.com/office/drawing/2014/chart" uri="{C3380CC4-5D6E-409C-BE32-E72D297353CC}">
              <c16:uniqueId val="{00000000-2CB7-E543-AAE8-40A0BEB5FDC1}"/>
            </c:ext>
          </c:extLst>
        </c:ser>
        <c:ser>
          <c:idx val="1"/>
          <c:order val="1"/>
          <c:tx>
            <c:strRef>
              <c:f>Sheet1!$A$3</c:f>
              <c:strCache>
                <c:ptCount val="1"/>
                <c:pt idx="0">
                  <c:v>2013-2017</c:v>
                </c:pt>
              </c:strCache>
            </c:strRef>
          </c:tx>
          <c:spPr>
            <a:solidFill>
              <a:schemeClr val="accent2"/>
            </a:solidFill>
            <a:ln>
              <a:noFill/>
            </a:ln>
            <a:effectLst/>
          </c:spPr>
          <c:invertIfNegative val="0"/>
          <c:cat>
            <c:strRef>
              <c:f>Sheet1!$B$1:$R$1</c:f>
              <c:strCache>
                <c:ptCount val="16"/>
                <c:pt idx="0">
                  <c:v>Kiewa</c:v>
                </c:pt>
                <c:pt idx="1">
                  <c:v>Ovens</c:v>
                </c:pt>
                <c:pt idx="2">
                  <c:v>Mitta Mitta</c:v>
                </c:pt>
                <c:pt idx="3">
                  <c:v>Paroo</c:v>
                </c:pt>
                <c:pt idx="4">
                  <c:v>Lower Darling</c:v>
                </c:pt>
                <c:pt idx="5">
                  <c:v>Central Murray</c:v>
                </c:pt>
                <c:pt idx="6">
                  <c:v>Murrumbidgee</c:v>
                </c:pt>
                <c:pt idx="7">
                  <c:v>Loddon</c:v>
                </c:pt>
                <c:pt idx="8">
                  <c:v>Goulburn</c:v>
                </c:pt>
                <c:pt idx="9">
                  <c:v>Gwydir</c:v>
                </c:pt>
                <c:pt idx="10">
                  <c:v>Campaspe</c:v>
                </c:pt>
                <c:pt idx="11">
                  <c:v>Lower Murray</c:v>
                </c:pt>
                <c:pt idx="12">
                  <c:v>Lachlan</c:v>
                </c:pt>
                <c:pt idx="13">
                  <c:v>Macquarie</c:v>
                </c:pt>
                <c:pt idx="14">
                  <c:v>Northern Unregulated</c:v>
                </c:pt>
                <c:pt idx="15">
                  <c:v>Basin</c:v>
                </c:pt>
              </c:strCache>
            </c:strRef>
          </c:cat>
          <c:val>
            <c:numRef>
              <c:f>Sheet1!$B$3:$R$3</c:f>
              <c:numCache>
                <c:formatCode>General</c:formatCode>
                <c:ptCount val="17"/>
                <c:pt idx="0">
                  <c:v>0.90351620752326378</c:v>
                </c:pt>
                <c:pt idx="1">
                  <c:v>0.75084896589558181</c:v>
                </c:pt>
                <c:pt idx="2">
                  <c:v>0.54453159841561494</c:v>
                </c:pt>
                <c:pt idx="3">
                  <c:v>0.58184095073130893</c:v>
                </c:pt>
                <c:pt idx="4">
                  <c:v>0.56307431507590799</c:v>
                </c:pt>
                <c:pt idx="5">
                  <c:v>0.33274689277039821</c:v>
                </c:pt>
                <c:pt idx="6">
                  <c:v>0.41371233130364377</c:v>
                </c:pt>
                <c:pt idx="7">
                  <c:v>0.40313673415564288</c:v>
                </c:pt>
                <c:pt idx="8">
                  <c:v>0.37599374212428521</c:v>
                </c:pt>
                <c:pt idx="9">
                  <c:v>0.12385367330939689</c:v>
                </c:pt>
                <c:pt idx="10">
                  <c:v>0.19395364315924637</c:v>
                </c:pt>
                <c:pt idx="11">
                  <c:v>0.19128360182321638</c:v>
                </c:pt>
                <c:pt idx="12">
                  <c:v>5.6007449310622383E-2</c:v>
                </c:pt>
                <c:pt idx="13">
                  <c:v>0.10299688572307139</c:v>
                </c:pt>
                <c:pt idx="14">
                  <c:v>8.8999999999999996E-2</c:v>
                </c:pt>
                <c:pt idx="15">
                  <c:v>5.1220117483454924E-2</c:v>
                </c:pt>
              </c:numCache>
            </c:numRef>
          </c:val>
          <c:extLst xmlns:c16r2="http://schemas.microsoft.com/office/drawing/2015/06/chart">
            <c:ext xmlns:c16="http://schemas.microsoft.com/office/drawing/2014/chart" uri="{C3380CC4-5D6E-409C-BE32-E72D297353CC}">
              <c16:uniqueId val="{00000001-2CB7-E543-AAE8-40A0BEB5FDC1}"/>
            </c:ext>
          </c:extLst>
        </c:ser>
        <c:dLbls>
          <c:showLegendKey val="0"/>
          <c:showVal val="0"/>
          <c:showCatName val="0"/>
          <c:showSerName val="0"/>
          <c:showPercent val="0"/>
          <c:showBubbleSize val="0"/>
        </c:dLbls>
        <c:gapWidth val="219"/>
        <c:axId val="339632344"/>
        <c:axId val="339632728"/>
      </c:barChart>
      <c:catAx>
        <c:axId val="339632344"/>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39632728"/>
        <c:crosses val="autoZero"/>
        <c:auto val="1"/>
        <c:lblAlgn val="ctr"/>
        <c:lblOffset val="100"/>
        <c:noMultiLvlLbl val="0"/>
      </c:catAx>
      <c:valAx>
        <c:axId val="339632728"/>
        <c:scaling>
          <c:orientation val="minMax"/>
          <c:max val="1"/>
        </c:scaling>
        <c:delete val="0"/>
        <c:axPos val="t"/>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Proportion of Inflows that reach the valley outlet</a:t>
                </a:r>
              </a:p>
            </c:rich>
          </c:tx>
          <c:layout>
            <c:manualLayout>
              <c:xMode val="edge"/>
              <c:yMode val="edge"/>
              <c:x val="0.33147222222222228"/>
              <c:y val="1.4128952730748911E-2"/>
            </c:manualLayout>
          </c:layout>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396323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39521199023559"/>
          <c:y val="0.14112240954543259"/>
          <c:w val="0.82955152506325269"/>
          <c:h val="0.70639216972878405"/>
        </c:manualLayout>
      </c:layout>
      <c:areaChart>
        <c:grouping val="stacked"/>
        <c:varyColors val="0"/>
        <c:ser>
          <c:idx val="1"/>
          <c:order val="0"/>
          <c:tx>
            <c:strRef>
              <c:f>'[BarrageFlowComparison_NoeWater_2015.16 (2).xlsx]Sheet3'!$C$1</c:f>
              <c:strCache>
                <c:ptCount val="1"/>
                <c:pt idx="0">
                  <c:v>Commonwealth environmental water</c:v>
                </c:pt>
              </c:strCache>
            </c:strRef>
          </c:tx>
          <c:spPr>
            <a:solidFill>
              <a:srgbClr val="642722"/>
            </a:solidFill>
            <a:ln>
              <a:solidFill>
                <a:schemeClr val="tx1"/>
              </a:solidFill>
            </a:ln>
          </c:spPr>
          <c:cat>
            <c:numRef>
              <c:f>'[BarrageFlowComparison_NoeWater_2015.16 (2).xlsx]Sheet3'!$A$2:$A$367</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'[BarrageFlowComparison_NoeWater_2015.16 (2).xlsx]Sheet3'!$C$2:$C$367</c:f>
              <c:numCache>
                <c:formatCode>General</c:formatCode>
                <c:ptCount val="366"/>
                <c:pt idx="0">
                  <c:v>1614</c:v>
                </c:pt>
                <c:pt idx="1">
                  <c:v>2283</c:v>
                </c:pt>
                <c:pt idx="2">
                  <c:v>2227</c:v>
                </c:pt>
                <c:pt idx="3">
                  <c:v>1981</c:v>
                </c:pt>
                <c:pt idx="4">
                  <c:v>2051</c:v>
                </c:pt>
                <c:pt idx="5">
                  <c:v>3565</c:v>
                </c:pt>
                <c:pt idx="6">
                  <c:v>7348</c:v>
                </c:pt>
                <c:pt idx="7">
                  <c:v>6588</c:v>
                </c:pt>
                <c:pt idx="8">
                  <c:v>1</c:v>
                </c:pt>
                <c:pt idx="9">
                  <c:v>0</c:v>
                </c:pt>
                <c:pt idx="10">
                  <c:v>581</c:v>
                </c:pt>
                <c:pt idx="11">
                  <c:v>21</c:v>
                </c:pt>
                <c:pt idx="12">
                  <c:v>39</c:v>
                </c:pt>
                <c:pt idx="13">
                  <c:v>5775</c:v>
                </c:pt>
                <c:pt idx="14">
                  <c:v>7898</c:v>
                </c:pt>
                <c:pt idx="15">
                  <c:v>8405</c:v>
                </c:pt>
                <c:pt idx="16">
                  <c:v>8764</c:v>
                </c:pt>
                <c:pt idx="17">
                  <c:v>9117</c:v>
                </c:pt>
                <c:pt idx="18">
                  <c:v>9445</c:v>
                </c:pt>
                <c:pt idx="19">
                  <c:v>7101</c:v>
                </c:pt>
                <c:pt idx="20">
                  <c:v>7397</c:v>
                </c:pt>
                <c:pt idx="21">
                  <c:v>4372</c:v>
                </c:pt>
                <c:pt idx="22">
                  <c:v>32</c:v>
                </c:pt>
                <c:pt idx="23">
                  <c:v>0</c:v>
                </c:pt>
                <c:pt idx="24">
                  <c:v>3095</c:v>
                </c:pt>
                <c:pt idx="25">
                  <c:v>7358</c:v>
                </c:pt>
                <c:pt idx="26">
                  <c:v>10402</c:v>
                </c:pt>
                <c:pt idx="27">
                  <c:v>8873</c:v>
                </c:pt>
                <c:pt idx="28">
                  <c:v>3867</c:v>
                </c:pt>
                <c:pt idx="29">
                  <c:v>52</c:v>
                </c:pt>
                <c:pt idx="30">
                  <c:v>45</c:v>
                </c:pt>
                <c:pt idx="31">
                  <c:v>38</c:v>
                </c:pt>
                <c:pt idx="32">
                  <c:v>53</c:v>
                </c:pt>
                <c:pt idx="33">
                  <c:v>2796</c:v>
                </c:pt>
                <c:pt idx="34">
                  <c:v>17218</c:v>
                </c:pt>
                <c:pt idx="35">
                  <c:v>18437</c:v>
                </c:pt>
                <c:pt idx="36">
                  <c:v>11678</c:v>
                </c:pt>
                <c:pt idx="37">
                  <c:v>12132</c:v>
                </c:pt>
                <c:pt idx="38">
                  <c:v>3156</c:v>
                </c:pt>
                <c:pt idx="39">
                  <c:v>570</c:v>
                </c:pt>
                <c:pt idx="40">
                  <c:v>165</c:v>
                </c:pt>
                <c:pt idx="41">
                  <c:v>525</c:v>
                </c:pt>
                <c:pt idx="42">
                  <c:v>1446</c:v>
                </c:pt>
                <c:pt idx="43">
                  <c:v>1557</c:v>
                </c:pt>
                <c:pt idx="44">
                  <c:v>1610</c:v>
                </c:pt>
                <c:pt idx="45">
                  <c:v>1446</c:v>
                </c:pt>
                <c:pt idx="46">
                  <c:v>2233</c:v>
                </c:pt>
                <c:pt idx="47">
                  <c:v>2956</c:v>
                </c:pt>
                <c:pt idx="48">
                  <c:v>2455</c:v>
                </c:pt>
                <c:pt idx="49">
                  <c:v>1698</c:v>
                </c:pt>
                <c:pt idx="50">
                  <c:v>1597</c:v>
                </c:pt>
                <c:pt idx="51">
                  <c:v>1623</c:v>
                </c:pt>
                <c:pt idx="52">
                  <c:v>1637</c:v>
                </c:pt>
                <c:pt idx="53">
                  <c:v>1800</c:v>
                </c:pt>
                <c:pt idx="54">
                  <c:v>1832</c:v>
                </c:pt>
                <c:pt idx="55">
                  <c:v>3095</c:v>
                </c:pt>
                <c:pt idx="56">
                  <c:v>3447</c:v>
                </c:pt>
                <c:pt idx="57">
                  <c:v>2555</c:v>
                </c:pt>
                <c:pt idx="58">
                  <c:v>2663</c:v>
                </c:pt>
                <c:pt idx="59">
                  <c:v>2627</c:v>
                </c:pt>
                <c:pt idx="60">
                  <c:v>4391</c:v>
                </c:pt>
                <c:pt idx="61">
                  <c:v>2609</c:v>
                </c:pt>
                <c:pt idx="62">
                  <c:v>3300</c:v>
                </c:pt>
                <c:pt idx="63">
                  <c:v>2598</c:v>
                </c:pt>
                <c:pt idx="64">
                  <c:v>2943</c:v>
                </c:pt>
                <c:pt idx="65">
                  <c:v>2567</c:v>
                </c:pt>
                <c:pt idx="66">
                  <c:v>2494</c:v>
                </c:pt>
                <c:pt idx="67">
                  <c:v>2915</c:v>
                </c:pt>
                <c:pt idx="68">
                  <c:v>3514</c:v>
                </c:pt>
                <c:pt idx="69">
                  <c:v>4014</c:v>
                </c:pt>
                <c:pt idx="70">
                  <c:v>6134</c:v>
                </c:pt>
                <c:pt idx="71">
                  <c:v>6906</c:v>
                </c:pt>
                <c:pt idx="72">
                  <c:v>7201</c:v>
                </c:pt>
                <c:pt idx="73">
                  <c:v>6088</c:v>
                </c:pt>
                <c:pt idx="74">
                  <c:v>3963</c:v>
                </c:pt>
                <c:pt idx="75">
                  <c:v>3605</c:v>
                </c:pt>
                <c:pt idx="76">
                  <c:v>3237</c:v>
                </c:pt>
                <c:pt idx="77">
                  <c:v>3893</c:v>
                </c:pt>
                <c:pt idx="78">
                  <c:v>4151</c:v>
                </c:pt>
                <c:pt idx="79">
                  <c:v>4062</c:v>
                </c:pt>
                <c:pt idx="80">
                  <c:v>2554</c:v>
                </c:pt>
                <c:pt idx="81">
                  <c:v>3142</c:v>
                </c:pt>
                <c:pt idx="82">
                  <c:v>3708</c:v>
                </c:pt>
                <c:pt idx="83">
                  <c:v>3792</c:v>
                </c:pt>
                <c:pt idx="84">
                  <c:v>3413</c:v>
                </c:pt>
                <c:pt idx="85">
                  <c:v>2882</c:v>
                </c:pt>
                <c:pt idx="86">
                  <c:v>2845</c:v>
                </c:pt>
                <c:pt idx="87">
                  <c:v>2605</c:v>
                </c:pt>
                <c:pt idx="88">
                  <c:v>2664</c:v>
                </c:pt>
                <c:pt idx="89">
                  <c:v>2853</c:v>
                </c:pt>
                <c:pt idx="90">
                  <c:v>2776</c:v>
                </c:pt>
                <c:pt idx="91">
                  <c:v>2984</c:v>
                </c:pt>
                <c:pt idx="92">
                  <c:v>2876</c:v>
                </c:pt>
                <c:pt idx="93">
                  <c:v>2716</c:v>
                </c:pt>
                <c:pt idx="94">
                  <c:v>2998</c:v>
                </c:pt>
                <c:pt idx="95">
                  <c:v>2073</c:v>
                </c:pt>
                <c:pt idx="96">
                  <c:v>2463</c:v>
                </c:pt>
                <c:pt idx="97">
                  <c:v>2927</c:v>
                </c:pt>
                <c:pt idx="98">
                  <c:v>2887</c:v>
                </c:pt>
                <c:pt idx="99">
                  <c:v>2763</c:v>
                </c:pt>
                <c:pt idx="100">
                  <c:v>2556</c:v>
                </c:pt>
                <c:pt idx="101">
                  <c:v>2593</c:v>
                </c:pt>
                <c:pt idx="102">
                  <c:v>2439</c:v>
                </c:pt>
                <c:pt idx="103">
                  <c:v>2109</c:v>
                </c:pt>
                <c:pt idx="104">
                  <c:v>2078</c:v>
                </c:pt>
                <c:pt idx="105">
                  <c:v>1909</c:v>
                </c:pt>
                <c:pt idx="106">
                  <c:v>1888</c:v>
                </c:pt>
                <c:pt idx="107">
                  <c:v>2058</c:v>
                </c:pt>
                <c:pt idx="108">
                  <c:v>2131</c:v>
                </c:pt>
                <c:pt idx="109">
                  <c:v>2011</c:v>
                </c:pt>
                <c:pt idx="110">
                  <c:v>1421</c:v>
                </c:pt>
                <c:pt idx="111">
                  <c:v>1850</c:v>
                </c:pt>
                <c:pt idx="112">
                  <c:v>2126</c:v>
                </c:pt>
                <c:pt idx="113">
                  <c:v>2221</c:v>
                </c:pt>
                <c:pt idx="114">
                  <c:v>1724</c:v>
                </c:pt>
                <c:pt idx="115">
                  <c:v>1623</c:v>
                </c:pt>
                <c:pt idx="116">
                  <c:v>2071</c:v>
                </c:pt>
                <c:pt idx="117">
                  <c:v>1991</c:v>
                </c:pt>
                <c:pt idx="118">
                  <c:v>1971</c:v>
                </c:pt>
                <c:pt idx="119">
                  <c:v>1958</c:v>
                </c:pt>
                <c:pt idx="120">
                  <c:v>1995</c:v>
                </c:pt>
                <c:pt idx="121">
                  <c:v>1928</c:v>
                </c:pt>
                <c:pt idx="122">
                  <c:v>2241</c:v>
                </c:pt>
                <c:pt idx="123">
                  <c:v>2577</c:v>
                </c:pt>
                <c:pt idx="124">
                  <c:v>2676</c:v>
                </c:pt>
                <c:pt idx="125">
                  <c:v>2093</c:v>
                </c:pt>
                <c:pt idx="126">
                  <c:v>2248</c:v>
                </c:pt>
                <c:pt idx="127">
                  <c:v>2592</c:v>
                </c:pt>
                <c:pt idx="128">
                  <c:v>2722</c:v>
                </c:pt>
                <c:pt idx="129">
                  <c:v>2514</c:v>
                </c:pt>
                <c:pt idx="130">
                  <c:v>2355</c:v>
                </c:pt>
                <c:pt idx="131">
                  <c:v>2656</c:v>
                </c:pt>
                <c:pt idx="132">
                  <c:v>3559</c:v>
                </c:pt>
                <c:pt idx="133">
                  <c:v>3152</c:v>
                </c:pt>
                <c:pt idx="134">
                  <c:v>2359</c:v>
                </c:pt>
                <c:pt idx="135">
                  <c:v>2435</c:v>
                </c:pt>
                <c:pt idx="136">
                  <c:v>2552</c:v>
                </c:pt>
                <c:pt idx="137">
                  <c:v>2109</c:v>
                </c:pt>
                <c:pt idx="138">
                  <c:v>1601</c:v>
                </c:pt>
                <c:pt idx="139">
                  <c:v>1514</c:v>
                </c:pt>
                <c:pt idx="140">
                  <c:v>1312</c:v>
                </c:pt>
                <c:pt idx="141">
                  <c:v>1389</c:v>
                </c:pt>
                <c:pt idx="142">
                  <c:v>1434</c:v>
                </c:pt>
                <c:pt idx="143">
                  <c:v>1346</c:v>
                </c:pt>
                <c:pt idx="144">
                  <c:v>1504</c:v>
                </c:pt>
                <c:pt idx="145">
                  <c:v>620</c:v>
                </c:pt>
                <c:pt idx="146">
                  <c:v>20</c:v>
                </c:pt>
                <c:pt idx="147">
                  <c:v>72</c:v>
                </c:pt>
                <c:pt idx="148">
                  <c:v>86</c:v>
                </c:pt>
                <c:pt idx="149">
                  <c:v>88</c:v>
                </c:pt>
                <c:pt idx="150">
                  <c:v>73</c:v>
                </c:pt>
                <c:pt idx="151">
                  <c:v>33</c:v>
                </c:pt>
                <c:pt idx="152">
                  <c:v>60</c:v>
                </c:pt>
                <c:pt idx="153">
                  <c:v>86</c:v>
                </c:pt>
                <c:pt idx="154">
                  <c:v>80</c:v>
                </c:pt>
                <c:pt idx="155">
                  <c:v>78</c:v>
                </c:pt>
                <c:pt idx="156">
                  <c:v>76</c:v>
                </c:pt>
                <c:pt idx="157">
                  <c:v>82</c:v>
                </c:pt>
                <c:pt idx="158">
                  <c:v>46</c:v>
                </c:pt>
                <c:pt idx="159">
                  <c:v>48</c:v>
                </c:pt>
                <c:pt idx="160">
                  <c:v>53</c:v>
                </c:pt>
                <c:pt idx="161">
                  <c:v>23</c:v>
                </c:pt>
                <c:pt idx="162">
                  <c:v>60</c:v>
                </c:pt>
                <c:pt idx="163">
                  <c:v>63</c:v>
                </c:pt>
                <c:pt idx="164">
                  <c:v>51</c:v>
                </c:pt>
                <c:pt idx="165">
                  <c:v>59</c:v>
                </c:pt>
                <c:pt idx="166">
                  <c:v>58</c:v>
                </c:pt>
                <c:pt idx="167">
                  <c:v>56</c:v>
                </c:pt>
                <c:pt idx="168">
                  <c:v>37</c:v>
                </c:pt>
                <c:pt idx="169">
                  <c:v>62</c:v>
                </c:pt>
                <c:pt idx="170">
                  <c:v>18</c:v>
                </c:pt>
                <c:pt idx="171">
                  <c:v>41</c:v>
                </c:pt>
                <c:pt idx="172">
                  <c:v>45</c:v>
                </c:pt>
                <c:pt idx="173">
                  <c:v>39</c:v>
                </c:pt>
                <c:pt idx="174">
                  <c:v>52</c:v>
                </c:pt>
                <c:pt idx="175">
                  <c:v>40</c:v>
                </c:pt>
                <c:pt idx="176">
                  <c:v>5</c:v>
                </c:pt>
                <c:pt idx="177">
                  <c:v>33</c:v>
                </c:pt>
                <c:pt idx="178">
                  <c:v>33</c:v>
                </c:pt>
                <c:pt idx="179">
                  <c:v>33</c:v>
                </c:pt>
                <c:pt idx="180">
                  <c:v>36</c:v>
                </c:pt>
                <c:pt idx="181">
                  <c:v>29</c:v>
                </c:pt>
                <c:pt idx="182">
                  <c:v>12</c:v>
                </c:pt>
                <c:pt idx="183">
                  <c:v>13</c:v>
                </c:pt>
                <c:pt idx="184">
                  <c:v>16</c:v>
                </c:pt>
                <c:pt idx="185">
                  <c:v>20</c:v>
                </c:pt>
                <c:pt idx="186">
                  <c:v>17</c:v>
                </c:pt>
                <c:pt idx="187">
                  <c:v>11</c:v>
                </c:pt>
                <c:pt idx="188">
                  <c:v>17</c:v>
                </c:pt>
                <c:pt idx="189">
                  <c:v>18</c:v>
                </c:pt>
                <c:pt idx="190">
                  <c:v>16</c:v>
                </c:pt>
                <c:pt idx="191">
                  <c:v>17</c:v>
                </c:pt>
                <c:pt idx="192">
                  <c:v>16</c:v>
                </c:pt>
                <c:pt idx="193">
                  <c:v>16</c:v>
                </c:pt>
                <c:pt idx="194">
                  <c:v>11</c:v>
                </c:pt>
                <c:pt idx="195">
                  <c:v>4</c:v>
                </c:pt>
                <c:pt idx="196">
                  <c:v>13</c:v>
                </c:pt>
                <c:pt idx="197">
                  <c:v>15</c:v>
                </c:pt>
                <c:pt idx="198">
                  <c:v>14</c:v>
                </c:pt>
                <c:pt idx="199">
                  <c:v>11</c:v>
                </c:pt>
                <c:pt idx="200">
                  <c:v>14</c:v>
                </c:pt>
                <c:pt idx="201">
                  <c:v>7</c:v>
                </c:pt>
                <c:pt idx="202">
                  <c:v>14</c:v>
                </c:pt>
                <c:pt idx="203">
                  <c:v>11</c:v>
                </c:pt>
                <c:pt idx="204">
                  <c:v>8</c:v>
                </c:pt>
                <c:pt idx="205">
                  <c:v>10</c:v>
                </c:pt>
                <c:pt idx="206">
                  <c:v>10</c:v>
                </c:pt>
                <c:pt idx="207">
                  <c:v>11</c:v>
                </c:pt>
                <c:pt idx="208">
                  <c:v>6</c:v>
                </c:pt>
                <c:pt idx="209">
                  <c:v>2</c:v>
                </c:pt>
                <c:pt idx="210">
                  <c:v>6</c:v>
                </c:pt>
                <c:pt idx="211">
                  <c:v>11</c:v>
                </c:pt>
                <c:pt idx="212">
                  <c:v>8</c:v>
                </c:pt>
                <c:pt idx="213">
                  <c:v>15</c:v>
                </c:pt>
                <c:pt idx="214">
                  <c:v>21</c:v>
                </c:pt>
                <c:pt idx="215">
                  <c:v>5</c:v>
                </c:pt>
                <c:pt idx="216">
                  <c:v>13</c:v>
                </c:pt>
                <c:pt idx="217">
                  <c:v>17</c:v>
                </c:pt>
                <c:pt idx="218">
                  <c:v>12</c:v>
                </c:pt>
                <c:pt idx="219">
                  <c:v>9</c:v>
                </c:pt>
                <c:pt idx="220">
                  <c:v>12</c:v>
                </c:pt>
                <c:pt idx="221">
                  <c:v>18</c:v>
                </c:pt>
                <c:pt idx="222">
                  <c:v>168</c:v>
                </c:pt>
                <c:pt idx="223">
                  <c:v>482</c:v>
                </c:pt>
                <c:pt idx="224">
                  <c:v>548</c:v>
                </c:pt>
                <c:pt idx="225">
                  <c:v>485</c:v>
                </c:pt>
                <c:pt idx="226">
                  <c:v>466</c:v>
                </c:pt>
                <c:pt idx="227">
                  <c:v>422</c:v>
                </c:pt>
                <c:pt idx="228">
                  <c:v>363</c:v>
                </c:pt>
                <c:pt idx="229">
                  <c:v>480</c:v>
                </c:pt>
                <c:pt idx="230">
                  <c:v>501</c:v>
                </c:pt>
                <c:pt idx="231">
                  <c:v>468</c:v>
                </c:pt>
                <c:pt idx="232">
                  <c:v>522</c:v>
                </c:pt>
                <c:pt idx="233">
                  <c:v>586</c:v>
                </c:pt>
                <c:pt idx="234">
                  <c:v>721</c:v>
                </c:pt>
                <c:pt idx="235">
                  <c:v>954</c:v>
                </c:pt>
                <c:pt idx="236">
                  <c:v>1357</c:v>
                </c:pt>
                <c:pt idx="237">
                  <c:v>1454</c:v>
                </c:pt>
                <c:pt idx="238">
                  <c:v>1471</c:v>
                </c:pt>
                <c:pt idx="239">
                  <c:v>1563</c:v>
                </c:pt>
                <c:pt idx="240">
                  <c:v>1592</c:v>
                </c:pt>
                <c:pt idx="241">
                  <c:v>2278</c:v>
                </c:pt>
                <c:pt idx="242">
                  <c:v>3268</c:v>
                </c:pt>
                <c:pt idx="243">
                  <c:v>2923</c:v>
                </c:pt>
                <c:pt idx="244">
                  <c:v>2433</c:v>
                </c:pt>
                <c:pt idx="245">
                  <c:v>1827</c:v>
                </c:pt>
                <c:pt idx="246">
                  <c:v>1866</c:v>
                </c:pt>
                <c:pt idx="247">
                  <c:v>1763</c:v>
                </c:pt>
                <c:pt idx="248">
                  <c:v>1715</c:v>
                </c:pt>
                <c:pt idx="249">
                  <c:v>1795</c:v>
                </c:pt>
                <c:pt idx="250">
                  <c:v>1808</c:v>
                </c:pt>
                <c:pt idx="251">
                  <c:v>2575</c:v>
                </c:pt>
                <c:pt idx="252">
                  <c:v>3094</c:v>
                </c:pt>
                <c:pt idx="253">
                  <c:v>2339</c:v>
                </c:pt>
                <c:pt idx="254">
                  <c:v>2256</c:v>
                </c:pt>
                <c:pt idx="255">
                  <c:v>1945</c:v>
                </c:pt>
                <c:pt idx="256">
                  <c:v>2509</c:v>
                </c:pt>
                <c:pt idx="257">
                  <c:v>2564</c:v>
                </c:pt>
                <c:pt idx="258">
                  <c:v>3045</c:v>
                </c:pt>
                <c:pt idx="259">
                  <c:v>0</c:v>
                </c:pt>
                <c:pt idx="260">
                  <c:v>1920</c:v>
                </c:pt>
                <c:pt idx="261">
                  <c:v>2142</c:v>
                </c:pt>
                <c:pt idx="262">
                  <c:v>2317</c:v>
                </c:pt>
                <c:pt idx="263">
                  <c:v>1778</c:v>
                </c:pt>
                <c:pt idx="264">
                  <c:v>436</c:v>
                </c:pt>
                <c:pt idx="265">
                  <c:v>272</c:v>
                </c:pt>
                <c:pt idx="266">
                  <c:v>10</c:v>
                </c:pt>
                <c:pt idx="267">
                  <c:v>9</c:v>
                </c:pt>
                <c:pt idx="268">
                  <c:v>12</c:v>
                </c:pt>
                <c:pt idx="269">
                  <c:v>15</c:v>
                </c:pt>
                <c:pt idx="270">
                  <c:v>296</c:v>
                </c:pt>
                <c:pt idx="271">
                  <c:v>482</c:v>
                </c:pt>
                <c:pt idx="272">
                  <c:v>480</c:v>
                </c:pt>
                <c:pt idx="273">
                  <c:v>486</c:v>
                </c:pt>
                <c:pt idx="274">
                  <c:v>369</c:v>
                </c:pt>
                <c:pt idx="275">
                  <c:v>438</c:v>
                </c:pt>
                <c:pt idx="276">
                  <c:v>485</c:v>
                </c:pt>
                <c:pt idx="277">
                  <c:v>475</c:v>
                </c:pt>
                <c:pt idx="278">
                  <c:v>434</c:v>
                </c:pt>
                <c:pt idx="279">
                  <c:v>480</c:v>
                </c:pt>
                <c:pt idx="280">
                  <c:v>460</c:v>
                </c:pt>
                <c:pt idx="281">
                  <c:v>456</c:v>
                </c:pt>
                <c:pt idx="282">
                  <c:v>390</c:v>
                </c:pt>
                <c:pt idx="283">
                  <c:v>381</c:v>
                </c:pt>
                <c:pt idx="284">
                  <c:v>422</c:v>
                </c:pt>
                <c:pt idx="285">
                  <c:v>498</c:v>
                </c:pt>
                <c:pt idx="286">
                  <c:v>524</c:v>
                </c:pt>
                <c:pt idx="287">
                  <c:v>504</c:v>
                </c:pt>
                <c:pt idx="288">
                  <c:v>428</c:v>
                </c:pt>
                <c:pt idx="289">
                  <c:v>494</c:v>
                </c:pt>
                <c:pt idx="290">
                  <c:v>534</c:v>
                </c:pt>
                <c:pt idx="291">
                  <c:v>515</c:v>
                </c:pt>
                <c:pt idx="292">
                  <c:v>518</c:v>
                </c:pt>
                <c:pt idx="293">
                  <c:v>435</c:v>
                </c:pt>
                <c:pt idx="294">
                  <c:v>454</c:v>
                </c:pt>
                <c:pt idx="295">
                  <c:v>492</c:v>
                </c:pt>
                <c:pt idx="296">
                  <c:v>543</c:v>
                </c:pt>
                <c:pt idx="297">
                  <c:v>550</c:v>
                </c:pt>
                <c:pt idx="298">
                  <c:v>569</c:v>
                </c:pt>
                <c:pt idx="299">
                  <c:v>567</c:v>
                </c:pt>
                <c:pt idx="300">
                  <c:v>482</c:v>
                </c:pt>
                <c:pt idx="301">
                  <c:v>307</c:v>
                </c:pt>
                <c:pt idx="302">
                  <c:v>13</c:v>
                </c:pt>
                <c:pt idx="303">
                  <c:v>0</c:v>
                </c:pt>
                <c:pt idx="304">
                  <c:v>9</c:v>
                </c:pt>
                <c:pt idx="305">
                  <c:v>0</c:v>
                </c:pt>
                <c:pt idx="306">
                  <c:v>0</c:v>
                </c:pt>
                <c:pt idx="307">
                  <c:v>6</c:v>
                </c:pt>
                <c:pt idx="308">
                  <c:v>7</c:v>
                </c:pt>
                <c:pt idx="309">
                  <c:v>14</c:v>
                </c:pt>
                <c:pt idx="310">
                  <c:v>680</c:v>
                </c:pt>
                <c:pt idx="311">
                  <c:v>4614</c:v>
                </c:pt>
                <c:pt idx="312">
                  <c:v>0</c:v>
                </c:pt>
                <c:pt idx="313">
                  <c:v>0</c:v>
                </c:pt>
                <c:pt idx="314">
                  <c:v>0</c:v>
                </c:pt>
                <c:pt idx="315">
                  <c:v>10</c:v>
                </c:pt>
                <c:pt idx="316">
                  <c:v>14</c:v>
                </c:pt>
                <c:pt idx="317">
                  <c:v>9</c:v>
                </c:pt>
                <c:pt idx="318">
                  <c:v>16</c:v>
                </c:pt>
                <c:pt idx="319">
                  <c:v>9</c:v>
                </c:pt>
                <c:pt idx="320">
                  <c:v>11</c:v>
                </c:pt>
                <c:pt idx="321">
                  <c:v>5</c:v>
                </c:pt>
                <c:pt idx="322">
                  <c:v>10</c:v>
                </c:pt>
                <c:pt idx="323">
                  <c:v>26</c:v>
                </c:pt>
                <c:pt idx="324">
                  <c:v>39</c:v>
                </c:pt>
                <c:pt idx="325">
                  <c:v>0</c:v>
                </c:pt>
                <c:pt idx="326">
                  <c:v>5</c:v>
                </c:pt>
                <c:pt idx="327">
                  <c:v>9</c:v>
                </c:pt>
                <c:pt idx="328">
                  <c:v>1</c:v>
                </c:pt>
                <c:pt idx="329">
                  <c:v>0</c:v>
                </c:pt>
                <c:pt idx="330">
                  <c:v>1</c:v>
                </c:pt>
                <c:pt idx="331">
                  <c:v>38</c:v>
                </c:pt>
                <c:pt idx="332">
                  <c:v>57</c:v>
                </c:pt>
                <c:pt idx="333">
                  <c:v>37</c:v>
                </c:pt>
                <c:pt idx="334">
                  <c:v>37</c:v>
                </c:pt>
                <c:pt idx="335">
                  <c:v>26</c:v>
                </c:pt>
                <c:pt idx="336">
                  <c:v>19</c:v>
                </c:pt>
                <c:pt idx="337">
                  <c:v>17</c:v>
                </c:pt>
                <c:pt idx="338">
                  <c:v>18</c:v>
                </c:pt>
                <c:pt idx="339">
                  <c:v>0</c:v>
                </c:pt>
                <c:pt idx="340">
                  <c:v>8</c:v>
                </c:pt>
                <c:pt idx="341">
                  <c:v>53</c:v>
                </c:pt>
                <c:pt idx="342">
                  <c:v>0</c:v>
                </c:pt>
                <c:pt idx="343">
                  <c:v>17</c:v>
                </c:pt>
                <c:pt idx="344">
                  <c:v>20</c:v>
                </c:pt>
                <c:pt idx="345">
                  <c:v>36</c:v>
                </c:pt>
                <c:pt idx="346">
                  <c:v>52</c:v>
                </c:pt>
                <c:pt idx="347">
                  <c:v>40</c:v>
                </c:pt>
                <c:pt idx="348">
                  <c:v>44</c:v>
                </c:pt>
                <c:pt idx="349">
                  <c:v>53</c:v>
                </c:pt>
                <c:pt idx="350">
                  <c:v>30</c:v>
                </c:pt>
                <c:pt idx="351">
                  <c:v>38</c:v>
                </c:pt>
                <c:pt idx="352">
                  <c:v>37</c:v>
                </c:pt>
                <c:pt idx="353">
                  <c:v>35</c:v>
                </c:pt>
                <c:pt idx="354">
                  <c:v>18</c:v>
                </c:pt>
                <c:pt idx="355">
                  <c:v>16</c:v>
                </c:pt>
                <c:pt idx="356">
                  <c:v>4</c:v>
                </c:pt>
                <c:pt idx="357">
                  <c:v>0</c:v>
                </c:pt>
                <c:pt idx="358">
                  <c:v>37</c:v>
                </c:pt>
                <c:pt idx="359">
                  <c:v>52</c:v>
                </c:pt>
                <c:pt idx="360">
                  <c:v>41</c:v>
                </c:pt>
                <c:pt idx="361">
                  <c:v>43</c:v>
                </c:pt>
                <c:pt idx="362">
                  <c:v>72</c:v>
                </c:pt>
                <c:pt idx="363">
                  <c:v>12</c:v>
                </c:pt>
                <c:pt idx="364">
                  <c:v>30</c:v>
                </c:pt>
                <c:pt idx="365">
                  <c:v>42</c:v>
                </c:pt>
              </c:numCache>
            </c:numRef>
          </c:val>
          <c:extLst xmlns:c16r2="http://schemas.microsoft.com/office/drawing/2015/06/chart">
            <c:ext xmlns:c16="http://schemas.microsoft.com/office/drawing/2014/chart" uri="{C3380CC4-5D6E-409C-BE32-E72D297353CC}">
              <c16:uniqueId val="{00000000-5305-DF4E-A2E2-0688202DCD4B}"/>
            </c:ext>
          </c:extLst>
        </c:ser>
        <c:dLbls>
          <c:showLegendKey val="0"/>
          <c:showVal val="0"/>
          <c:showCatName val="0"/>
          <c:showSerName val="0"/>
          <c:showPercent val="0"/>
          <c:showBubbleSize val="0"/>
        </c:dLbls>
        <c:axId val="339013944"/>
        <c:axId val="339594088"/>
      </c:areaChart>
      <c:dateAx>
        <c:axId val="339013944"/>
        <c:scaling>
          <c:orientation val="minMax"/>
        </c:scaling>
        <c:delete val="0"/>
        <c:axPos val="b"/>
        <c:numFmt formatCode="m/d/yyyy" sourceLinked="1"/>
        <c:majorTickMark val="out"/>
        <c:minorTickMark val="none"/>
        <c:tickLblPos val="nextTo"/>
        <c:txPr>
          <a:bodyPr rot="0"/>
          <a:lstStyle/>
          <a:p>
            <a:pPr>
              <a:defRPr sz="800"/>
            </a:pPr>
            <a:endParaRPr lang="en-US"/>
          </a:p>
        </c:txPr>
        <c:crossAx val="339594088"/>
        <c:crosses val="autoZero"/>
        <c:auto val="1"/>
        <c:lblOffset val="100"/>
        <c:baseTimeUnit val="days"/>
      </c:dateAx>
      <c:valAx>
        <c:axId val="339594088"/>
        <c:scaling>
          <c:orientation val="minMax"/>
          <c:max val="20000"/>
          <c:min val="0"/>
        </c:scaling>
        <c:delete val="0"/>
        <c:axPos val="l"/>
        <c:majorGridlines>
          <c:spPr>
            <a:ln>
              <a:noFill/>
            </a:ln>
          </c:spPr>
        </c:majorGridlines>
        <c:title>
          <c:tx>
            <c:rich>
              <a:bodyPr/>
              <a:lstStyle/>
              <a:p>
                <a:pPr>
                  <a:defRPr sz="900"/>
                </a:pPr>
                <a:r>
                  <a:rPr lang="en-US" sz="900"/>
                  <a:t>Stream flow (Ml/day)</a:t>
                </a:r>
              </a:p>
            </c:rich>
          </c:tx>
          <c:overlay val="0"/>
        </c:title>
        <c:numFmt formatCode="General" sourceLinked="1"/>
        <c:majorTickMark val="out"/>
        <c:minorTickMark val="none"/>
        <c:tickLblPos val="nextTo"/>
        <c:txPr>
          <a:bodyPr/>
          <a:lstStyle/>
          <a:p>
            <a:pPr>
              <a:defRPr sz="900"/>
            </a:pPr>
            <a:endParaRPr lang="en-US"/>
          </a:p>
        </c:txPr>
        <c:crossAx val="339013944"/>
        <c:crosses val="autoZero"/>
        <c:crossBetween val="midCat"/>
        <c:majorUnit val="5000"/>
      </c:valAx>
      <c:spPr>
        <a:noFill/>
        <a:ln w="25400">
          <a:noFill/>
        </a:ln>
      </c:spPr>
    </c:plotArea>
    <c:legend>
      <c:legendPos val="r"/>
      <c:layout>
        <c:manualLayout>
          <c:xMode val="edge"/>
          <c:yMode val="edge"/>
          <c:x val="0.39287638912157302"/>
          <c:y val="4.7765003300967702E-2"/>
          <c:w val="0.49428400904674202"/>
          <c:h val="0.171680154564013"/>
        </c:manualLayout>
      </c:layout>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4689F1D4.dotm</Template>
  <TotalTime>0</TotalTime>
  <Pages>56</Pages>
  <Words>24122</Words>
  <Characters>137496</Characters>
  <Application>Microsoft Office Word</Application>
  <DocSecurity>4</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2016–17 Basin-scale evaluation of Commonwealth environmental water – Synthesis Report</dc:title>
  <dc:creator>Latrobe University</dc:creator>
  <cp:lastModifiedBy>Bec Durack</cp:lastModifiedBy>
  <cp:revision>2</cp:revision>
  <dcterms:created xsi:type="dcterms:W3CDTF">2018-12-06T00:01:00Z</dcterms:created>
  <dcterms:modified xsi:type="dcterms:W3CDTF">2018-12-06T00:01:00Z</dcterms:modified>
</cp:coreProperties>
</file>