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6921878" w:displacedByCustomXml="next"/>
    <w:bookmarkEnd w:id="0" w:displacedByCustomXml="next"/>
    <w:sdt>
      <w:sdtPr>
        <w:id w:val="2136826353"/>
        <w:docPartObj>
          <w:docPartGallery w:val="Cover Pages"/>
          <w:docPartUnique/>
        </w:docPartObj>
      </w:sdtPr>
      <w:sdtEndPr>
        <w:rPr>
          <w:b/>
          <w:noProof/>
        </w:rPr>
      </w:sdtEndPr>
      <w:sdtContent>
        <w:p w14:paraId="7AAF5838" w14:textId="4F565CF3" w:rsidR="004029B6" w:rsidRPr="0018540E" w:rsidRDefault="00536CA1" w:rsidP="0018540E">
          <w:r>
            <w:rPr>
              <w:noProof/>
            </w:rPr>
            <w:drawing>
              <wp:anchor distT="0" distB="0" distL="114300" distR="114300" simplePos="0" relativeHeight="251658242" behindDoc="0" locked="0" layoutInCell="1" allowOverlap="1" wp14:anchorId="05C9A969" wp14:editId="73B6C923">
                <wp:simplePos x="0" y="0"/>
                <wp:positionH relativeFrom="column">
                  <wp:posOffset>3912615</wp:posOffset>
                </wp:positionH>
                <wp:positionV relativeFrom="paragraph">
                  <wp:posOffset>13335</wp:posOffset>
                </wp:positionV>
                <wp:extent cx="2405635" cy="1152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411003" cy="1155097"/>
                        </a:xfrm>
                        <a:prstGeom prst="rect">
                          <a:avLst/>
                        </a:prstGeom>
                      </pic:spPr>
                    </pic:pic>
                  </a:graphicData>
                </a:graphic>
                <wp14:sizeRelH relativeFrom="margin">
                  <wp14:pctWidth>0</wp14:pctWidth>
                </wp14:sizeRelH>
                <wp14:sizeRelV relativeFrom="margin">
                  <wp14:pctHeight>0</wp14:pctHeight>
                </wp14:sizeRelV>
              </wp:anchor>
            </w:drawing>
          </w:r>
          <w:r w:rsidR="004029B6">
            <w:rPr>
              <w:noProof/>
              <w:lang w:eastAsia="en-AU"/>
            </w:rPr>
            <mc:AlternateContent>
              <mc:Choice Requires="wps">
                <w:drawing>
                  <wp:anchor distT="0" distB="0" distL="114300" distR="114300" simplePos="0" relativeHeight="251658241" behindDoc="1" locked="0" layoutInCell="1" allowOverlap="1" wp14:anchorId="0321846B" wp14:editId="6A9E3C57">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9746" id="Rectangle 7" o:spid="_x0000_s1026" style="position:absolute;margin-left:-6.5pt;margin-top:-6.5pt;width:609.45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004029B6" w:rsidRPr="001A1790">
            <w:rPr>
              <w:noProof/>
              <w:lang w:eastAsia="en-AU"/>
            </w:rPr>
            <w:drawing>
              <wp:inline distT="0" distB="0" distL="0" distR="0" wp14:anchorId="6881D4A4" wp14:editId="448240AE">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11078" t="11078"/>
                        <a:stretch/>
                      </pic:blipFill>
                      <pic:spPr bwMode="auto">
                        <a:xfrm>
                          <a:off x="0" y="0"/>
                          <a:ext cx="1257300" cy="1257300"/>
                        </a:xfrm>
                        <a:prstGeom prst="rect">
                          <a:avLst/>
                        </a:prstGeom>
                        <a:noFill/>
                        <a:ln>
                          <a:noFill/>
                        </a:ln>
                      </pic:spPr>
                    </pic:pic>
                  </a:graphicData>
                </a:graphic>
              </wp:inline>
            </w:drawing>
          </w:r>
        </w:p>
        <w:p w14:paraId="33D86337" w14:textId="05FC7AB7" w:rsidR="004029B6" w:rsidRPr="0018540E" w:rsidRDefault="004029B6" w:rsidP="0018540E">
          <w:pPr>
            <w:pStyle w:val="IdentifierDash-White"/>
          </w:pPr>
          <w:r w:rsidRPr="0018540E">
            <w:t>—</w:t>
          </w:r>
        </w:p>
        <w:p w14:paraId="0F630D06" w14:textId="35556A72" w:rsidR="004029B6" w:rsidRPr="005F320B" w:rsidRDefault="00CD39A1" w:rsidP="00E61A93">
          <w:pPr>
            <w:pStyle w:val="Identifier"/>
            <w:rPr>
              <w:b/>
              <w:bCs/>
              <w:color w:val="FFFFFF" w:themeColor="background1"/>
            </w:rPr>
          </w:pPr>
          <w:r>
            <w:rPr>
              <w:b/>
              <w:bCs/>
              <w:color w:val="FFFFFF" w:themeColor="background1"/>
            </w:rPr>
            <w:t>C</w:t>
          </w:r>
          <w:r w:rsidR="00B9183D">
            <w:rPr>
              <w:b/>
              <w:bCs/>
              <w:color w:val="FFFFFF" w:themeColor="background1"/>
            </w:rPr>
            <w:t xml:space="preserve">ommonwealth </w:t>
          </w:r>
          <w:r>
            <w:rPr>
              <w:b/>
              <w:bCs/>
              <w:color w:val="FFFFFF" w:themeColor="background1"/>
            </w:rPr>
            <w:t>E</w:t>
          </w:r>
          <w:r w:rsidR="00B9183D">
            <w:rPr>
              <w:b/>
              <w:bCs/>
              <w:color w:val="FFFFFF" w:themeColor="background1"/>
            </w:rPr>
            <w:t xml:space="preserve">nvironmental </w:t>
          </w:r>
          <w:r>
            <w:rPr>
              <w:b/>
              <w:bCs/>
              <w:color w:val="FFFFFF" w:themeColor="background1"/>
            </w:rPr>
            <w:t>W</w:t>
          </w:r>
          <w:r w:rsidR="00B9183D">
            <w:rPr>
              <w:b/>
              <w:bCs/>
              <w:color w:val="FFFFFF" w:themeColor="background1"/>
            </w:rPr>
            <w:t xml:space="preserve">ater </w:t>
          </w:r>
          <w:r>
            <w:rPr>
              <w:b/>
              <w:bCs/>
              <w:color w:val="FFFFFF" w:themeColor="background1"/>
            </w:rPr>
            <w:t>O</w:t>
          </w:r>
          <w:r w:rsidR="00B9183D">
            <w:rPr>
              <w:b/>
              <w:bCs/>
              <w:color w:val="FFFFFF" w:themeColor="background1"/>
            </w:rPr>
            <w:t>ffice</w:t>
          </w:r>
        </w:p>
        <w:p w14:paraId="65F76310" w14:textId="4716F7EB" w:rsidR="004029B6" w:rsidRPr="00ED262D" w:rsidRDefault="004029B6" w:rsidP="00E61A93">
          <w:pPr>
            <w:pStyle w:val="Identifier"/>
            <w:rPr>
              <w:color w:val="FFFFFF" w:themeColor="background1"/>
            </w:rPr>
          </w:pPr>
          <w:r>
            <w:rPr>
              <w:color w:val="FFFFFF" w:themeColor="background1"/>
            </w:rPr>
            <w:t>Monitoring, Evaluation and Research Pro</w:t>
          </w:r>
          <w:r w:rsidR="00F25DF1">
            <w:rPr>
              <w:color w:val="FFFFFF" w:themeColor="background1"/>
            </w:rPr>
            <w:t>gram</w:t>
          </w:r>
        </w:p>
        <w:p w14:paraId="5EA04C61" w14:textId="77777777" w:rsidR="004029B6" w:rsidRPr="005F320B" w:rsidRDefault="004029B6" w:rsidP="00E61A93">
          <w:pPr>
            <w:rPr>
              <w:color w:val="FFFFFF" w:themeColor="background1"/>
            </w:rPr>
          </w:pPr>
        </w:p>
        <w:p w14:paraId="469F10D6" w14:textId="3F50F2F7" w:rsidR="004029B6" w:rsidRPr="005B00AD" w:rsidRDefault="00135F03" w:rsidP="00BF522C">
          <w:pPr>
            <w:pStyle w:val="Title-White"/>
            <w:framePr w:wrap="around"/>
            <w:jc w:val="left"/>
          </w:pPr>
          <w:r>
            <w:t xml:space="preserve">Goulburn </w:t>
          </w:r>
          <w:r w:rsidR="00E552D5">
            <w:t>River Selected Area S</w:t>
          </w:r>
          <w:r>
            <w:t xml:space="preserve">ummary Report </w:t>
          </w:r>
          <w:r w:rsidR="00E552D5">
            <w:t>2020-21</w:t>
          </w:r>
        </w:p>
        <w:p w14:paraId="52028FDB" w14:textId="22BC084B" w:rsidR="00E63B72" w:rsidRPr="00E63B72" w:rsidRDefault="009A550A" w:rsidP="00E63B72">
          <w:pPr>
            <w:pStyle w:val="Subtitle"/>
            <w:framePr w:wrap="around"/>
            <w:jc w:val="left"/>
            <w:rPr>
              <w:color w:val="FFFFFF" w:themeColor="background1"/>
              <w:szCs w:val="32"/>
            </w:rPr>
          </w:pPr>
          <w:r>
            <w:rPr>
              <w:color w:val="FFFFFF" w:themeColor="background1"/>
              <w:sz w:val="24"/>
              <w:szCs w:val="24"/>
            </w:rPr>
            <w:t xml:space="preserve">Simon Treadwell, Angus Webb, </w:t>
          </w:r>
          <w:proofErr w:type="spellStart"/>
          <w:r>
            <w:rPr>
              <w:color w:val="FFFFFF" w:themeColor="background1"/>
              <w:sz w:val="24"/>
              <w:szCs w:val="24"/>
            </w:rPr>
            <w:t>Xue</w:t>
          </w:r>
          <w:proofErr w:type="spellEnd"/>
          <w:r>
            <w:rPr>
              <w:color w:val="FFFFFF" w:themeColor="background1"/>
              <w:sz w:val="24"/>
              <w:szCs w:val="24"/>
            </w:rPr>
            <w:t xml:space="preserve"> Hou, </w:t>
          </w:r>
          <w:proofErr w:type="spellStart"/>
          <w:r>
            <w:rPr>
              <w:color w:val="FFFFFF" w:themeColor="background1"/>
              <w:sz w:val="24"/>
              <w:szCs w:val="24"/>
            </w:rPr>
            <w:t>Parya</w:t>
          </w:r>
          <w:proofErr w:type="spellEnd"/>
          <w:r>
            <w:rPr>
              <w:color w:val="FFFFFF" w:themeColor="background1"/>
              <w:sz w:val="24"/>
              <w:szCs w:val="24"/>
            </w:rPr>
            <w:t xml:space="preserve"> </w:t>
          </w:r>
          <w:proofErr w:type="spellStart"/>
          <w:r>
            <w:rPr>
              <w:color w:val="FFFFFF" w:themeColor="background1"/>
              <w:sz w:val="24"/>
              <w:szCs w:val="24"/>
            </w:rPr>
            <w:t>Baghbanorandi</w:t>
          </w:r>
          <w:proofErr w:type="spellEnd"/>
          <w:r>
            <w:rPr>
              <w:color w:val="FFFFFF" w:themeColor="background1"/>
              <w:sz w:val="24"/>
              <w:szCs w:val="24"/>
            </w:rPr>
            <w:t xml:space="preserve">, Ben Baker, Wim Bovill, Simon Casanelia, Nikita Christopher, Michael Grace, Joe Greet, Claudette Kellar, Wayne Koster, Daniel Lovell, </w:t>
          </w:r>
          <w:r w:rsidRPr="00606B1B">
            <w:rPr>
              <w:color w:val="FFFFFF" w:themeColor="background1"/>
              <w:sz w:val="24"/>
              <w:szCs w:val="24"/>
            </w:rPr>
            <w:t xml:space="preserve">Daniel McMahon, Kay Morris, Vin Pettigrove, </w:t>
          </w:r>
          <w:r>
            <w:rPr>
              <w:color w:val="FFFFFF" w:themeColor="background1"/>
              <w:sz w:val="24"/>
              <w:szCs w:val="24"/>
            </w:rPr>
            <w:t xml:space="preserve">Luke Russell, </w:t>
          </w:r>
          <w:r w:rsidRPr="00606B1B">
            <w:rPr>
              <w:color w:val="FFFFFF" w:themeColor="background1"/>
              <w:sz w:val="24"/>
              <w:szCs w:val="24"/>
            </w:rPr>
            <w:t>Neil Sutton, Geoff Vietz</w:t>
          </w:r>
        </w:p>
        <w:p w14:paraId="76189FA9" w14:textId="5F93A2DA" w:rsidR="004029B6" w:rsidRPr="00E63B72" w:rsidRDefault="00573D66" w:rsidP="00E63B72">
          <w:pPr>
            <w:pStyle w:val="Subtitle"/>
            <w:framePr w:wrap="around"/>
            <w:jc w:val="left"/>
            <w:rPr>
              <w:color w:val="FFFFFF" w:themeColor="background1"/>
              <w:szCs w:val="32"/>
            </w:rPr>
          </w:pPr>
          <w:r>
            <w:rPr>
              <w:color w:val="FFFFFF" w:themeColor="background1"/>
              <w:szCs w:val="32"/>
            </w:rPr>
            <w:t>December 2021</w:t>
          </w:r>
          <w:r w:rsidR="004029B6" w:rsidRPr="00E63B72">
            <w:rPr>
              <w:color w:val="FFFFFF" w:themeColor="background1"/>
              <w:szCs w:val="32"/>
            </w:rPr>
            <w:t xml:space="preserve"> </w:t>
          </w:r>
        </w:p>
        <w:p w14:paraId="29B2170C" w14:textId="77777777" w:rsidR="004029B6" w:rsidRPr="005F320B" w:rsidRDefault="004029B6" w:rsidP="00E61A93">
          <w:pPr>
            <w:pStyle w:val="Cornergraphic"/>
            <w:framePr w:wrap="around"/>
            <w:rPr>
              <w:color w:val="FFFFFF" w:themeColor="background1"/>
            </w:rPr>
          </w:pPr>
        </w:p>
        <w:p w14:paraId="302AFC8E" w14:textId="77777777" w:rsidR="004029B6" w:rsidRDefault="004029B6" w:rsidP="00E61A93">
          <w:pPr>
            <w:pStyle w:val="Cornergraphic"/>
            <w:framePr w:wrap="around"/>
          </w:pPr>
          <w:r w:rsidRPr="007F33A8">
            <w:rPr>
              <w:noProof/>
              <w:lang w:eastAsia="en-AU"/>
            </w:rPr>
            <mc:AlternateContent>
              <mc:Choice Requires="wps">
                <w:drawing>
                  <wp:inline distT="0" distB="0" distL="0" distR="0" wp14:anchorId="1DE8D2E9" wp14:editId="2944AD3C">
                    <wp:extent cx="5092065" cy="5092700"/>
                    <wp:effectExtent l="0" t="0" r="0" b="0"/>
                    <wp:docPr id="8" name="Freeform: Shape 8"/>
                    <wp:cNvGraphicFramePr/>
                    <a:graphic xmlns:a="http://schemas.openxmlformats.org/drawingml/2006/main">
                      <a:graphicData uri="http://schemas.microsoft.com/office/word/2010/wordprocessingShape">
                        <wps:wsp>
                          <wps:cNvSpPr/>
                          <wps:spPr>
                            <a:xfrm>
                              <a:off x="0" y="0"/>
                              <a:ext cx="5092065" cy="509270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ABB5C3" id="Freeform: Shape 8" o:spid="_x0000_s1026" style="width:400.95pt;height:401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" path="m5939790,r,5759450l1124064,5759450,,1570052,5939790,xe" stroked="f" strokeweight="1pt">
                    <v:fill r:id="rId16" o:title="" recolor="t" rotate="t" type="frame"/>
                    <v:stroke joinstyle="miter"/>
                    <v:path arrowok="t" o:connecttype="custom" o:connectlocs="5092065,0;5092065,5092700;963638,5092700;0,1388293" o:connectangles="0,0,0,0"/>
                    <w10:anchorlock/>
                  </v:shape>
                </w:pict>
              </mc:Fallback>
            </mc:AlternateContent>
          </w:r>
        </w:p>
        <w:p w14:paraId="7C279B37" w14:textId="77777777" w:rsidR="004029B6" w:rsidRDefault="004029B6"/>
        <w:p w14:paraId="167A7FB3" w14:textId="77777777" w:rsidR="004029B6" w:rsidRDefault="004029B6">
          <w:pPr>
            <w:spacing w:after="160" w:line="259" w:lineRule="auto"/>
            <w:rPr>
              <w:noProof/>
            </w:rPr>
          </w:pPr>
          <w:r>
            <w:rPr>
              <w:b/>
              <w:noProof/>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7481AD19" w14:textId="77777777" w:rsidR="001D0D30" w:rsidRPr="001D0D30" w:rsidRDefault="001D0D30" w:rsidP="009F2B1D">
          <w:pPr>
            <w:pStyle w:val="TOCHeading"/>
            <w:ind w:left="360"/>
          </w:pPr>
          <w:r w:rsidRPr="001D0D30">
            <w:t>Table of Contents</w:t>
          </w:r>
        </w:p>
        <w:p w14:paraId="268309E2" w14:textId="122A9E6A" w:rsidR="002F6253" w:rsidRDefault="002F6253">
          <w:pPr>
            <w:pStyle w:val="TOC1"/>
            <w:rPr>
              <w:b w:val="0"/>
              <w:noProof/>
              <w:color w:val="auto"/>
              <w:sz w:val="22"/>
              <w:lang w:val="en-US" w:eastAsia="en-US"/>
            </w:rPr>
          </w:pPr>
          <w:r w:rsidRPr="000D301F">
            <w:rPr>
              <w:noProof/>
            </w:rPr>
            <w:t>1.</w:t>
          </w:r>
          <w:r>
            <w:rPr>
              <w:b w:val="0"/>
              <w:noProof/>
              <w:color w:val="auto"/>
              <w:sz w:val="22"/>
              <w:lang w:val="en-US" w:eastAsia="en-US"/>
            </w:rPr>
            <w:tab/>
          </w:r>
          <w:r w:rsidRPr="000D301F">
            <w:rPr>
              <w:noProof/>
            </w:rPr>
            <w:t>Monitoring and evaluation of environmental water in the lower Goulburn River</w:t>
          </w:r>
          <w:r>
            <w:rPr>
              <w:noProof/>
              <w:webHidden/>
            </w:rPr>
            <w:tab/>
            <w:t>1</w:t>
          </w:r>
        </w:p>
        <w:p w14:paraId="0C1ED874" w14:textId="095ED66B" w:rsidR="002F6253" w:rsidRDefault="002F6253">
          <w:pPr>
            <w:pStyle w:val="TOC2"/>
            <w:rPr>
              <w:noProof/>
              <w:color w:val="auto"/>
              <w:sz w:val="22"/>
              <w:lang w:val="en-US" w:eastAsia="en-US"/>
            </w:rPr>
          </w:pPr>
          <w:r w:rsidRPr="000D301F">
            <w:rPr>
              <w:noProof/>
            </w:rPr>
            <w:t>1.1.</w:t>
          </w:r>
          <w:r>
            <w:rPr>
              <w:noProof/>
              <w:color w:val="auto"/>
              <w:sz w:val="22"/>
              <w:lang w:val="en-US" w:eastAsia="en-US"/>
            </w:rPr>
            <w:tab/>
          </w:r>
          <w:r w:rsidRPr="000D301F">
            <w:rPr>
              <w:noProof/>
            </w:rPr>
            <w:t>Description</w:t>
          </w:r>
          <w:r>
            <w:rPr>
              <w:noProof/>
              <w:webHidden/>
            </w:rPr>
            <w:tab/>
            <w:t>1</w:t>
          </w:r>
        </w:p>
        <w:p w14:paraId="16629A35" w14:textId="4D416265" w:rsidR="002F6253" w:rsidRDefault="002F6253">
          <w:pPr>
            <w:pStyle w:val="TOC2"/>
            <w:rPr>
              <w:noProof/>
              <w:color w:val="auto"/>
              <w:sz w:val="22"/>
              <w:lang w:val="en-US" w:eastAsia="en-US"/>
            </w:rPr>
          </w:pPr>
          <w:r w:rsidRPr="000D301F">
            <w:rPr>
              <w:noProof/>
            </w:rPr>
            <w:t>1.2.</w:t>
          </w:r>
          <w:r>
            <w:rPr>
              <w:noProof/>
              <w:color w:val="auto"/>
              <w:sz w:val="22"/>
              <w:lang w:val="en-US" w:eastAsia="en-US"/>
            </w:rPr>
            <w:tab/>
          </w:r>
          <w:r w:rsidRPr="000D301F">
            <w:rPr>
              <w:noProof/>
            </w:rPr>
            <w:t>Monitoring sites</w:t>
          </w:r>
          <w:r>
            <w:rPr>
              <w:noProof/>
              <w:webHidden/>
            </w:rPr>
            <w:tab/>
            <w:t>1</w:t>
          </w:r>
        </w:p>
        <w:p w14:paraId="5FC2A258" w14:textId="7C272EED" w:rsidR="002F6253" w:rsidRDefault="002F6253">
          <w:pPr>
            <w:pStyle w:val="TOC2"/>
            <w:rPr>
              <w:noProof/>
              <w:color w:val="auto"/>
              <w:sz w:val="22"/>
              <w:lang w:val="en-US" w:eastAsia="en-US"/>
            </w:rPr>
          </w:pPr>
          <w:r w:rsidRPr="000D301F">
            <w:rPr>
              <w:noProof/>
            </w:rPr>
            <w:t>1.3.</w:t>
          </w:r>
          <w:r>
            <w:rPr>
              <w:noProof/>
              <w:color w:val="auto"/>
              <w:sz w:val="22"/>
              <w:lang w:val="en-US" w:eastAsia="en-US"/>
            </w:rPr>
            <w:tab/>
          </w:r>
          <w:r w:rsidRPr="000D301F">
            <w:rPr>
              <w:noProof/>
            </w:rPr>
            <w:t>This report</w:t>
          </w:r>
          <w:r>
            <w:rPr>
              <w:noProof/>
              <w:webHidden/>
            </w:rPr>
            <w:tab/>
            <w:t>1</w:t>
          </w:r>
        </w:p>
        <w:p w14:paraId="48DAE18F" w14:textId="0CB9D1B7" w:rsidR="002F6253" w:rsidRDefault="002F6253">
          <w:pPr>
            <w:pStyle w:val="TOC1"/>
            <w:rPr>
              <w:b w:val="0"/>
              <w:noProof/>
              <w:color w:val="auto"/>
              <w:sz w:val="22"/>
              <w:lang w:val="en-US" w:eastAsia="en-US"/>
            </w:rPr>
          </w:pPr>
          <w:r w:rsidRPr="000D301F">
            <w:rPr>
              <w:noProof/>
            </w:rPr>
            <w:t>2.</w:t>
          </w:r>
          <w:r>
            <w:rPr>
              <w:b w:val="0"/>
              <w:noProof/>
              <w:color w:val="auto"/>
              <w:sz w:val="22"/>
              <w:lang w:val="en-US" w:eastAsia="en-US"/>
            </w:rPr>
            <w:tab/>
          </w:r>
          <w:r w:rsidRPr="000D301F">
            <w:rPr>
              <w:noProof/>
            </w:rPr>
            <w:t>Environmental water in the lower Goulburn in 2020-21</w:t>
          </w:r>
          <w:r>
            <w:rPr>
              <w:noProof/>
              <w:webHidden/>
            </w:rPr>
            <w:tab/>
            <w:t>2</w:t>
          </w:r>
        </w:p>
        <w:p w14:paraId="100C11C1" w14:textId="5CE30FA8" w:rsidR="002F6253" w:rsidRDefault="002F6253">
          <w:pPr>
            <w:pStyle w:val="TOC1"/>
            <w:rPr>
              <w:b w:val="0"/>
              <w:noProof/>
              <w:color w:val="auto"/>
              <w:sz w:val="22"/>
              <w:lang w:val="en-US" w:eastAsia="en-US"/>
            </w:rPr>
          </w:pPr>
          <w:r w:rsidRPr="000D301F">
            <w:rPr>
              <w:noProof/>
            </w:rPr>
            <w:t>3.</w:t>
          </w:r>
          <w:r>
            <w:rPr>
              <w:b w:val="0"/>
              <w:noProof/>
              <w:color w:val="auto"/>
              <w:sz w:val="22"/>
              <w:lang w:val="en-US" w:eastAsia="en-US"/>
            </w:rPr>
            <w:tab/>
          </w:r>
          <w:r w:rsidRPr="000D301F">
            <w:rPr>
              <w:noProof/>
            </w:rPr>
            <w:t>Key outcomes from environmental water use</w:t>
          </w:r>
          <w:r>
            <w:rPr>
              <w:noProof/>
              <w:webHidden/>
            </w:rPr>
            <w:tab/>
            <w:t>3</w:t>
          </w:r>
        </w:p>
        <w:p w14:paraId="3A11D4AF" w14:textId="02B16417" w:rsidR="002F6253" w:rsidRDefault="002F6253">
          <w:pPr>
            <w:pStyle w:val="TOC2"/>
            <w:rPr>
              <w:noProof/>
              <w:color w:val="auto"/>
              <w:sz w:val="22"/>
              <w:lang w:val="en-US" w:eastAsia="en-US"/>
            </w:rPr>
          </w:pPr>
          <w:r w:rsidRPr="000D301F">
            <w:rPr>
              <w:noProof/>
            </w:rPr>
            <w:t>3.1.</w:t>
          </w:r>
          <w:r>
            <w:rPr>
              <w:noProof/>
              <w:color w:val="auto"/>
              <w:sz w:val="22"/>
              <w:lang w:val="en-US" w:eastAsia="en-US"/>
            </w:rPr>
            <w:tab/>
          </w:r>
          <w:r w:rsidRPr="000D301F">
            <w:rPr>
              <w:noProof/>
            </w:rPr>
            <w:t>Monitoring</w:t>
          </w:r>
          <w:r>
            <w:rPr>
              <w:noProof/>
              <w:webHidden/>
            </w:rPr>
            <w:tab/>
            <w:t>3</w:t>
          </w:r>
        </w:p>
        <w:p w14:paraId="5919008F" w14:textId="60E48C68" w:rsidR="002F6253" w:rsidRDefault="002F6253">
          <w:pPr>
            <w:pStyle w:val="TOC2"/>
            <w:rPr>
              <w:noProof/>
              <w:color w:val="auto"/>
              <w:sz w:val="22"/>
              <w:lang w:val="en-US" w:eastAsia="en-US"/>
            </w:rPr>
          </w:pPr>
          <w:r w:rsidRPr="000D301F">
            <w:rPr>
              <w:noProof/>
            </w:rPr>
            <w:t>3.2.</w:t>
          </w:r>
          <w:r>
            <w:rPr>
              <w:noProof/>
              <w:color w:val="auto"/>
              <w:sz w:val="22"/>
              <w:lang w:val="en-US" w:eastAsia="en-US"/>
            </w:rPr>
            <w:tab/>
          </w:r>
          <w:r w:rsidRPr="000D301F">
            <w:rPr>
              <w:noProof/>
            </w:rPr>
            <w:t>Research</w:t>
          </w:r>
          <w:r>
            <w:rPr>
              <w:noProof/>
              <w:webHidden/>
            </w:rPr>
            <w:tab/>
            <w:t>22</w:t>
          </w:r>
        </w:p>
        <w:p w14:paraId="2F3756A0" w14:textId="458454F5" w:rsidR="002F6253" w:rsidRDefault="002F6253">
          <w:pPr>
            <w:pStyle w:val="TOC2"/>
            <w:rPr>
              <w:noProof/>
              <w:color w:val="auto"/>
              <w:sz w:val="22"/>
              <w:lang w:val="en-US" w:eastAsia="en-US"/>
            </w:rPr>
          </w:pPr>
          <w:r w:rsidRPr="000D301F">
            <w:rPr>
              <w:noProof/>
            </w:rPr>
            <w:t>3.3.</w:t>
          </w:r>
          <w:r>
            <w:rPr>
              <w:noProof/>
              <w:color w:val="auto"/>
              <w:sz w:val="22"/>
              <w:lang w:val="en-US" w:eastAsia="en-US"/>
            </w:rPr>
            <w:tab/>
          </w:r>
          <w:r w:rsidRPr="000D301F">
            <w:rPr>
              <w:noProof/>
            </w:rPr>
            <w:t>Engagement and communications</w:t>
          </w:r>
          <w:r>
            <w:rPr>
              <w:noProof/>
              <w:webHidden/>
            </w:rPr>
            <w:tab/>
            <w:t>24</w:t>
          </w:r>
        </w:p>
        <w:p w14:paraId="79030872" w14:textId="3DF1C1AA" w:rsidR="002F6253" w:rsidRDefault="002F6253">
          <w:pPr>
            <w:pStyle w:val="TOC1"/>
            <w:rPr>
              <w:b w:val="0"/>
              <w:noProof/>
              <w:color w:val="auto"/>
              <w:sz w:val="22"/>
              <w:lang w:val="en-US" w:eastAsia="en-US"/>
            </w:rPr>
          </w:pPr>
          <w:r w:rsidRPr="000D301F">
            <w:rPr>
              <w:noProof/>
            </w:rPr>
            <w:t>4.</w:t>
          </w:r>
          <w:r>
            <w:rPr>
              <w:b w:val="0"/>
              <w:noProof/>
              <w:color w:val="auto"/>
              <w:sz w:val="22"/>
              <w:lang w:val="en-US" w:eastAsia="en-US"/>
            </w:rPr>
            <w:tab/>
          </w:r>
          <w:r w:rsidRPr="000D301F">
            <w:rPr>
              <w:noProof/>
            </w:rPr>
            <w:t>Implications for future management of environmental water</w:t>
          </w:r>
          <w:r>
            <w:rPr>
              <w:noProof/>
              <w:webHidden/>
            </w:rPr>
            <w:tab/>
            <w:t>2</w:t>
          </w:r>
          <w:r w:rsidR="00F21AFC">
            <w:rPr>
              <w:noProof/>
              <w:webHidden/>
            </w:rPr>
            <w:t>5</w:t>
          </w:r>
        </w:p>
        <w:p w14:paraId="0467F2D5" w14:textId="473EFD47" w:rsidR="002F6253" w:rsidRDefault="002F6253">
          <w:pPr>
            <w:pStyle w:val="TOC1"/>
            <w:rPr>
              <w:b w:val="0"/>
              <w:noProof/>
              <w:color w:val="auto"/>
              <w:sz w:val="22"/>
              <w:lang w:val="en-US" w:eastAsia="en-US"/>
            </w:rPr>
          </w:pPr>
          <w:r w:rsidRPr="000D301F">
            <w:rPr>
              <w:noProof/>
            </w:rPr>
            <w:t>5.</w:t>
          </w:r>
          <w:r>
            <w:rPr>
              <w:b w:val="0"/>
              <w:noProof/>
              <w:color w:val="auto"/>
              <w:sz w:val="22"/>
              <w:lang w:val="en-US" w:eastAsia="en-US"/>
            </w:rPr>
            <w:tab/>
          </w:r>
          <w:r w:rsidRPr="000D301F">
            <w:rPr>
              <w:noProof/>
            </w:rPr>
            <w:t>References</w:t>
          </w:r>
          <w:r>
            <w:rPr>
              <w:noProof/>
              <w:webHidden/>
            </w:rPr>
            <w:tab/>
            <w:t>2</w:t>
          </w:r>
          <w:r w:rsidR="00F21AFC">
            <w:rPr>
              <w:noProof/>
              <w:webHidden/>
            </w:rPr>
            <w:t>7</w:t>
          </w:r>
        </w:p>
        <w:p w14:paraId="5EABDFED" w14:textId="62EBFBE0" w:rsidR="001D0D30" w:rsidRDefault="00FE405D"/>
      </w:sdtContent>
    </w:sdt>
    <w:p w14:paraId="5E30C6BA" w14:textId="09DC55CA" w:rsidR="00F25DF1" w:rsidRDefault="00F645FC" w:rsidP="00F645FC">
      <w:r w:rsidRPr="00F645FC">
        <w:rPr>
          <w:noProof/>
        </w:rPr>
        <mc:AlternateContent>
          <mc:Choice Requires="wpg">
            <w:drawing>
              <wp:anchor distT="0" distB="0" distL="114300" distR="114300" simplePos="0" relativeHeight="251658243" behindDoc="0" locked="0" layoutInCell="1" allowOverlap="1" wp14:anchorId="15D9EB81" wp14:editId="788AD011">
                <wp:simplePos x="0" y="0"/>
                <wp:positionH relativeFrom="margin">
                  <wp:align>left</wp:align>
                </wp:positionH>
                <wp:positionV relativeFrom="paragraph">
                  <wp:posOffset>246380</wp:posOffset>
                </wp:positionV>
                <wp:extent cx="5896610" cy="3438525"/>
                <wp:effectExtent l="0" t="0" r="27940" b="9525"/>
                <wp:wrapTopAndBottom/>
                <wp:docPr id="3" name="Group 16"/>
                <wp:cNvGraphicFramePr/>
                <a:graphic xmlns:a="http://schemas.openxmlformats.org/drawingml/2006/main">
                  <a:graphicData uri="http://schemas.microsoft.com/office/word/2010/wordprocessingGroup">
                    <wpg:wgp>
                      <wpg:cNvGrpSpPr/>
                      <wpg:grpSpPr>
                        <a:xfrm>
                          <a:off x="0" y="0"/>
                          <a:ext cx="5897033" cy="3438525"/>
                          <a:chOff x="0" y="0"/>
                          <a:chExt cx="6696000" cy="3904766"/>
                        </a:xfrm>
                      </wpg:grpSpPr>
                      <wps:wsp>
                        <wps:cNvPr id="11" name="Rectangle 11"/>
                        <wps:cNvSpPr/>
                        <wps:spPr>
                          <a:xfrm>
                            <a:off x="0" y="0"/>
                            <a:ext cx="6696000" cy="388800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99360" y="2021987"/>
                            <a:ext cx="1892300" cy="889000"/>
                          </a:xfrm>
                          <a:prstGeom prst="rect">
                            <a:avLst/>
                          </a:prstGeom>
                          <a:noFill/>
                          <a:ln w="9525">
                            <a:noFill/>
                            <a:miter lim="800000"/>
                            <a:headEnd/>
                            <a:tailEnd/>
                          </a:ln>
                        </pic:spPr>
                      </pic:pic>
                      <pic:pic xmlns:pic="http://schemas.openxmlformats.org/drawingml/2006/picture">
                        <pic:nvPicPr>
                          <pic:cNvPr id="15" name="Picture 15" descr="Commonwealth Environmental Water Office"/>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72724" y="1371747"/>
                            <a:ext cx="2699385" cy="605155"/>
                          </a:xfrm>
                          <a:prstGeom prst="rect">
                            <a:avLst/>
                          </a:prstGeom>
                          <a:noFill/>
                          <a:ln w="9525">
                            <a:noFill/>
                            <a:miter lim="800000"/>
                            <a:headEnd/>
                            <a:tailEnd/>
                          </a:ln>
                        </pic:spPr>
                      </pic:pic>
                      <pic:pic xmlns:pic="http://schemas.openxmlformats.org/drawingml/2006/picture">
                        <pic:nvPicPr>
                          <pic:cNvPr id="19" name="Picture 19" descr="http://scholaryselective.medicine.unimelb.edu.au/bundles/metuscholselect/images/uomlogo.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844354" y="1251987"/>
                            <a:ext cx="1259840" cy="1259840"/>
                          </a:xfrm>
                          <a:prstGeom prst="rect">
                            <a:avLst/>
                          </a:prstGeom>
                          <a:noFill/>
                          <a:ln w="9525">
                            <a:noFill/>
                            <a:miter lim="800000"/>
                            <a:headEnd/>
                            <a:tailEnd/>
                          </a:ln>
                        </pic:spPr>
                      </pic:pic>
                      <pic:pic xmlns:pic="http://schemas.openxmlformats.org/drawingml/2006/picture">
                        <pic:nvPicPr>
                          <pic:cNvPr id="21" name="Picture 2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153038" y="1587647"/>
                            <a:ext cx="2339975" cy="359410"/>
                          </a:xfrm>
                          <a:prstGeom prst="rect">
                            <a:avLst/>
                          </a:prstGeom>
                          <a:noFill/>
                          <a:ln w="9525">
                            <a:noFill/>
                            <a:miter lim="800000"/>
                            <a:headEnd/>
                            <a:tailEnd/>
                          </a:ln>
                        </pic:spPr>
                      </pic:pic>
                      <pic:pic xmlns:pic="http://schemas.openxmlformats.org/drawingml/2006/picture">
                        <pic:nvPicPr>
                          <pic:cNvPr id="23" name="Picture 23" descr="Arthur Rylah Logo"/>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4707308" y="2036549"/>
                            <a:ext cx="1589405" cy="934720"/>
                          </a:xfrm>
                          <a:prstGeom prst="rect">
                            <a:avLst/>
                          </a:prstGeom>
                          <a:noFill/>
                          <a:ln w="9525">
                            <a:noFill/>
                            <a:miter lim="800000"/>
                            <a:headEnd/>
                            <a:tailEnd/>
                          </a:ln>
                        </pic:spPr>
                      </pic:pic>
                      <pic:pic xmlns:pic="http://schemas.openxmlformats.org/drawingml/2006/picture">
                        <pic:nvPicPr>
                          <pic:cNvPr id="28" name="Picture 28" descr="GBCMA - Goulburn Broken CMA Logo"/>
                          <pic:cNvPicPr/>
                        </pic:nvPicPr>
                        <pic:blipFill>
                          <a:blip r:embed="rId22"/>
                          <a:srcRect/>
                          <a:stretch>
                            <a:fillRect/>
                          </a:stretch>
                        </pic:blipFill>
                        <pic:spPr bwMode="auto">
                          <a:xfrm>
                            <a:off x="2133811" y="2411222"/>
                            <a:ext cx="1637665" cy="1079500"/>
                          </a:xfrm>
                          <a:prstGeom prst="rect">
                            <a:avLst/>
                          </a:prstGeom>
                          <a:noFill/>
                          <a:ln w="9525">
                            <a:noFill/>
                            <a:miter lim="800000"/>
                            <a:headEnd/>
                            <a:tailEnd/>
                          </a:ln>
                        </pic:spPr>
                      </pic:pic>
                      <pic:pic xmlns:pic="http://schemas.openxmlformats.org/drawingml/2006/picture">
                        <pic:nvPicPr>
                          <pic:cNvPr id="29" name="Picture 29" descr="http://www.shaunmckenna.com/wp-content/uploads/2015/08/monash-university-logo1.png"/>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5323025" y="2825266"/>
                            <a:ext cx="1079500" cy="1079500"/>
                          </a:xfrm>
                          <a:prstGeom prst="rect">
                            <a:avLst/>
                          </a:prstGeom>
                          <a:noFill/>
                          <a:ln w="9525">
                            <a:noFill/>
                            <a:miter lim="800000"/>
                            <a:headEnd/>
                            <a:tailEnd/>
                          </a:ln>
                        </pic:spPr>
                      </pic:pic>
                      <pic:pic xmlns:pic="http://schemas.openxmlformats.org/drawingml/2006/picture">
                        <pic:nvPicPr>
                          <pic:cNvPr id="30" name="Picture 30"/>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242017" y="3024017"/>
                            <a:ext cx="1437218" cy="795354"/>
                          </a:xfrm>
                          <a:prstGeom prst="rect">
                            <a:avLst/>
                          </a:prstGeom>
                        </pic:spPr>
                      </pic:pic>
                      <pic:pic xmlns:pic="http://schemas.openxmlformats.org/drawingml/2006/picture">
                        <pic:nvPicPr>
                          <pic:cNvPr id="31" name="Picture 31" descr="A close up of a sign&#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2155808" y="174759"/>
                            <a:ext cx="2410460" cy="1060450"/>
                          </a:xfrm>
                          <a:prstGeom prst="rect">
                            <a:avLst/>
                          </a:prstGeom>
                        </pic:spPr>
                      </pic:pic>
                      <pic:pic xmlns:pic="http://schemas.openxmlformats.org/drawingml/2006/picture">
                        <pic:nvPicPr>
                          <pic:cNvPr id="448" name="Picture 448" descr="motov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4097115" y="2698436"/>
                            <a:ext cx="889000" cy="88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D90F8D9" id="Group 16" o:spid="_x0000_s1026" style="position:absolute;margin-left:0;margin-top:19.4pt;width:464.3pt;height:270.75pt;z-index:251658243;mso-position-horizontal:left;mso-position-horizontal-relative:margin;mso-width-relative:margin;mso-height-relative:margin" coordsize="66960,390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">
                <v:rect id="Rectangle 11" o:spid="_x0000_s1027" style="position:absolute;width:66960;height:3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" fillcolor="white [3212]" strokecolor="#063061 [24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993;top:20219;width:18923;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">
                  <v:imagedata r:id="rId27" o:title=""/>
                </v:shape>
                <v:shape id="Picture 15" o:spid="_x0000_s1029" type="#_x0000_t75" alt="Commonwealth Environmental Water Office" style="position:absolute;left:727;top:13717;width:26994;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">
                  <v:imagedata r:id="rId28" o:title="Commonwealth Environmental Water Office"/>
                </v:shape>
                <v:shape id="Picture 19" o:spid="_x0000_s1030" type="#_x0000_t75" alt="http://scholaryselective.medicine.unimelb.edu.au/bundles/metuscholselect/images/uomlogo.jpg" style="position:absolute;left:28443;top:12519;width:1259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">
                  <v:imagedata r:id="rId29" o:title="uomlogo"/>
                </v:shape>
                <v:shape id="Picture 21" o:spid="_x0000_s1031" type="#_x0000_t75" style="position:absolute;left:41530;top:15876;width:234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">
                  <v:imagedata r:id="rId30" o:title=""/>
                </v:shape>
                <v:shape id="Picture 23" o:spid="_x0000_s1032" type="#_x0000_t75" alt="Arthur Rylah Logo" style="position:absolute;left:47073;top:20365;width:15894;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">
                  <v:imagedata r:id="rId31" o:title="Arthur Rylah Logo"/>
                </v:shape>
                <v:shape id="Picture 28" o:spid="_x0000_s1033" type="#_x0000_t75" alt="GBCMA - Goulburn Broken CMA Logo" style="position:absolute;left:21338;top:24112;width:1637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">
                  <v:imagedata r:id="rId32" o:title="GBCMA - Goulburn Broken CMA Logo"/>
                </v:shape>
                <v:shape id="Picture 29" o:spid="_x0000_s1034" type="#_x0000_t75" alt="http://www.shaunmckenna.com/wp-content/uploads/2015/08/monash-university-logo1.png" style="position:absolute;left:53230;top:2825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">
                  <v:imagedata r:id="rId33" o:title="monash-university-logo1"/>
                </v:shape>
                <v:shape id="Picture 30" o:spid="_x0000_s1035" type="#_x0000_t75" style="position:absolute;left:2420;top:30240;width:14372;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">
                  <v:imagedata r:id="rId34" o:title=""/>
                </v:shape>
                <v:shape id="Picture 31" o:spid="_x0000_s1036" type="#_x0000_t75" alt="A close up of a sign&#10;&#10;Description automatically generated" style="position:absolute;left:21558;top:1747;width:24104;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">
                  <v:imagedata r:id="rId35" o:title="A close up of a sign&#10;&#10;Description automatically generated"/>
                </v:shape>
                <v:shape id="Picture 448" o:spid="_x0000_s1037" type="#_x0000_t75" alt="motov3" style="position:absolute;left:40971;top:26984;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">
                  <v:imagedata r:id="rId36" o:title="motov3"/>
                </v:shape>
                <w10:wrap type="topAndBottom" anchorx="margin"/>
              </v:group>
            </w:pict>
          </mc:Fallback>
        </mc:AlternateContent>
      </w:r>
    </w:p>
    <w:p w14:paraId="7DBB207E" w14:textId="6BBE980F" w:rsidR="00F25DF1" w:rsidRDefault="00F25DF1" w:rsidP="00F25DF1">
      <w:pPr>
        <w:jc w:val="center"/>
      </w:pPr>
    </w:p>
    <w:p w14:paraId="7D365015" w14:textId="6C467F55" w:rsidR="00F25DF1" w:rsidRPr="00F25DF1" w:rsidRDefault="00F25DF1" w:rsidP="00F25DF1">
      <w:pPr>
        <w:rPr>
          <w:rFonts w:ascii="Century Gothic" w:hAnsi="Century Gothic"/>
          <w:sz w:val="18"/>
          <w:szCs w:val="18"/>
        </w:rPr>
      </w:pPr>
      <w:r w:rsidRPr="00F25DF1">
        <w:rPr>
          <w:rFonts w:ascii="Century Gothic" w:hAnsi="Century Gothic"/>
          <w:b/>
          <w:sz w:val="18"/>
          <w:szCs w:val="18"/>
        </w:rPr>
        <w:t>Acknowledgment:</w:t>
      </w:r>
      <w:r w:rsidRPr="00F25DF1">
        <w:rPr>
          <w:rFonts w:ascii="Century Gothic" w:hAnsi="Century Gothic"/>
          <w:sz w:val="18"/>
          <w:szCs w:val="18"/>
        </w:rPr>
        <w:t xml:space="preserve"> The Commonwealth Environmental Water Office acknowledges the efforts of all consortium partners in delivering the Goulburn </w:t>
      </w:r>
      <w:r>
        <w:rPr>
          <w:rFonts w:ascii="Century Gothic" w:hAnsi="Century Gothic"/>
          <w:sz w:val="18"/>
          <w:szCs w:val="18"/>
        </w:rPr>
        <w:t>Monitoring, Evaluation and Research Program</w:t>
      </w:r>
      <w:r w:rsidRPr="00F25DF1">
        <w:rPr>
          <w:rFonts w:ascii="Century Gothic" w:hAnsi="Century Gothic"/>
          <w:sz w:val="18"/>
          <w:szCs w:val="18"/>
        </w:rPr>
        <w:t xml:space="preserve"> and preparing this report. </w:t>
      </w:r>
    </w:p>
    <w:p w14:paraId="0EDA8C78" w14:textId="5B3C5A03" w:rsidR="00F25DF1" w:rsidRPr="00F25DF1" w:rsidRDefault="00F25DF1" w:rsidP="00F25DF1">
      <w:pPr>
        <w:rPr>
          <w:rFonts w:ascii="Century Gothic" w:hAnsi="Century Gothic"/>
          <w:sz w:val="18"/>
          <w:szCs w:val="18"/>
        </w:rPr>
      </w:pPr>
      <w:r w:rsidRPr="00F25DF1">
        <w:rPr>
          <w:rFonts w:ascii="Century Gothic" w:hAnsi="Century Gothic"/>
          <w:sz w:val="18"/>
          <w:szCs w:val="18"/>
        </w:rPr>
        <w:t xml:space="preserve">The authors of this report </w:t>
      </w:r>
      <w:r w:rsidR="00B61D5D">
        <w:rPr>
          <w:rFonts w:ascii="Century Gothic" w:hAnsi="Century Gothic"/>
          <w:sz w:val="18"/>
          <w:szCs w:val="18"/>
        </w:rPr>
        <w:t>and</w:t>
      </w:r>
      <w:r w:rsidRPr="00F25DF1">
        <w:rPr>
          <w:rFonts w:ascii="Century Gothic" w:hAnsi="Century Gothic"/>
          <w:sz w:val="18"/>
          <w:szCs w:val="18"/>
        </w:rPr>
        <w:t xml:space="preserve"> the Commonwealth Environmental Water Office respectfully acknowledge the traditional owners, their Elders past and present, their Nations of the Murray–Darling Basin, and their cultural, social, environmental, </w:t>
      </w:r>
      <w:proofErr w:type="gramStart"/>
      <w:r w:rsidRPr="00F25DF1">
        <w:rPr>
          <w:rFonts w:ascii="Century Gothic" w:hAnsi="Century Gothic"/>
          <w:sz w:val="18"/>
          <w:szCs w:val="18"/>
        </w:rPr>
        <w:t>spiritual</w:t>
      </w:r>
      <w:proofErr w:type="gramEnd"/>
      <w:r w:rsidRPr="00F25DF1">
        <w:rPr>
          <w:rFonts w:ascii="Century Gothic" w:hAnsi="Century Gothic"/>
          <w:sz w:val="18"/>
          <w:szCs w:val="18"/>
        </w:rPr>
        <w:t xml:space="preserve"> and economic connection to their lands and waters; in particular the Yorta </w:t>
      </w:r>
      <w:proofErr w:type="spellStart"/>
      <w:r w:rsidRPr="00F25DF1">
        <w:rPr>
          <w:rFonts w:ascii="Century Gothic" w:hAnsi="Century Gothic"/>
          <w:sz w:val="18"/>
          <w:szCs w:val="18"/>
        </w:rPr>
        <w:t>Yorta</w:t>
      </w:r>
      <w:proofErr w:type="spellEnd"/>
      <w:r w:rsidR="00811453">
        <w:rPr>
          <w:rFonts w:ascii="Century Gothic" w:hAnsi="Century Gothic"/>
          <w:sz w:val="18"/>
          <w:szCs w:val="18"/>
        </w:rPr>
        <w:t xml:space="preserve">, </w:t>
      </w:r>
      <w:proofErr w:type="spellStart"/>
      <w:r w:rsidR="00811453" w:rsidRPr="00811453">
        <w:rPr>
          <w:rFonts w:ascii="Century Gothic" w:hAnsi="Century Gothic"/>
          <w:sz w:val="18"/>
          <w:szCs w:val="18"/>
        </w:rPr>
        <w:t>Bangerang</w:t>
      </w:r>
      <w:proofErr w:type="spellEnd"/>
      <w:r w:rsidR="00811453" w:rsidRPr="00811453">
        <w:rPr>
          <w:rFonts w:ascii="Century Gothic" w:hAnsi="Century Gothic"/>
          <w:sz w:val="18"/>
          <w:szCs w:val="18"/>
        </w:rPr>
        <w:t xml:space="preserve"> </w:t>
      </w:r>
      <w:r w:rsidRPr="00F25DF1">
        <w:rPr>
          <w:rFonts w:ascii="Century Gothic" w:hAnsi="Century Gothic"/>
          <w:sz w:val="18"/>
          <w:szCs w:val="18"/>
        </w:rPr>
        <w:t xml:space="preserve">and </w:t>
      </w:r>
      <w:proofErr w:type="spellStart"/>
      <w:r w:rsidRPr="00F25DF1">
        <w:rPr>
          <w:rFonts w:ascii="Century Gothic" w:hAnsi="Century Gothic"/>
          <w:sz w:val="18"/>
          <w:szCs w:val="18"/>
        </w:rPr>
        <w:t>Taungurung</w:t>
      </w:r>
      <w:proofErr w:type="spellEnd"/>
      <w:r w:rsidRPr="00F25DF1">
        <w:rPr>
          <w:rFonts w:ascii="Century Gothic" w:hAnsi="Century Gothic"/>
          <w:sz w:val="18"/>
          <w:szCs w:val="18"/>
        </w:rPr>
        <w:t xml:space="preserve"> </w:t>
      </w:r>
      <w:r w:rsidR="00811453">
        <w:rPr>
          <w:rFonts w:ascii="Century Gothic" w:hAnsi="Century Gothic"/>
          <w:sz w:val="18"/>
          <w:szCs w:val="18"/>
        </w:rPr>
        <w:t>nations</w:t>
      </w:r>
      <w:r w:rsidRPr="00F25DF1">
        <w:rPr>
          <w:rFonts w:ascii="Century Gothic" w:hAnsi="Century Gothic"/>
          <w:sz w:val="18"/>
          <w:szCs w:val="18"/>
        </w:rPr>
        <w:t>, traditional owners of the Goulburn River catchment.</w:t>
      </w:r>
    </w:p>
    <w:p w14:paraId="667D3F51" w14:textId="77777777" w:rsidR="00F25DF1" w:rsidRPr="008474DA" w:rsidRDefault="00F25DF1">
      <w:pPr>
        <w:rPr>
          <w:rFonts w:ascii="Century Gothic" w:eastAsiaTheme="minorHAnsi" w:hAnsi="Century Gothic" w:cs="Times New Roman"/>
          <w:b/>
          <w:bCs/>
          <w:sz w:val="18"/>
          <w:szCs w:val="18"/>
          <w:lang w:val="en-GB" w:eastAsia="en-AU"/>
        </w:rPr>
      </w:pPr>
      <w:r>
        <w:rPr>
          <w:b/>
          <w:bCs/>
          <w:sz w:val="18"/>
          <w:szCs w:val="18"/>
        </w:rPr>
        <w:br w:type="page"/>
      </w:r>
    </w:p>
    <w:p w14:paraId="16CB5551" w14:textId="0B80981C" w:rsidR="00F25DF1" w:rsidRPr="005B153B" w:rsidRDefault="00F25DF1" w:rsidP="00F25DF1">
      <w:pPr>
        <w:pStyle w:val="BodyText1"/>
        <w:spacing w:line="276" w:lineRule="auto"/>
        <w:jc w:val="left"/>
        <w:rPr>
          <w:sz w:val="18"/>
          <w:szCs w:val="18"/>
        </w:rPr>
      </w:pPr>
      <w:r w:rsidRPr="005B153B">
        <w:rPr>
          <w:b/>
          <w:bCs/>
          <w:sz w:val="18"/>
          <w:szCs w:val="18"/>
        </w:rPr>
        <w:lastRenderedPageBreak/>
        <w:t>Copyright</w:t>
      </w:r>
      <w:r>
        <w:rPr>
          <w:b/>
          <w:bCs/>
          <w:sz w:val="18"/>
          <w:szCs w:val="18"/>
        </w:rPr>
        <w:t xml:space="preserve">: </w:t>
      </w:r>
      <w:r w:rsidRPr="005B153B">
        <w:rPr>
          <w:sz w:val="18"/>
          <w:szCs w:val="18"/>
        </w:rPr>
        <w:t xml:space="preserve">© Copyright Commonwealth of Australia, </w:t>
      </w:r>
      <w:r>
        <w:rPr>
          <w:sz w:val="18"/>
          <w:szCs w:val="18"/>
        </w:rPr>
        <w:t>202</w:t>
      </w:r>
      <w:r w:rsidR="00E63B72">
        <w:rPr>
          <w:sz w:val="18"/>
          <w:szCs w:val="18"/>
        </w:rPr>
        <w:t>1</w:t>
      </w:r>
    </w:p>
    <w:p w14:paraId="1194B056" w14:textId="77777777" w:rsidR="00F25DF1" w:rsidRPr="005B153B" w:rsidRDefault="00F25DF1" w:rsidP="00F25DF1">
      <w:pPr>
        <w:pStyle w:val="BodyText1"/>
        <w:spacing w:line="276" w:lineRule="auto"/>
        <w:jc w:val="left"/>
        <w:rPr>
          <w:sz w:val="18"/>
          <w:szCs w:val="18"/>
        </w:rPr>
      </w:pPr>
      <w:r>
        <w:rPr>
          <w:noProof/>
          <w:sz w:val="18"/>
          <w:szCs w:val="18"/>
        </w:rPr>
        <w:drawing>
          <wp:inline distT="0" distB="0" distL="0" distR="0" wp14:anchorId="2F699D4F" wp14:editId="01C4A1B7">
            <wp:extent cx="1810385" cy="6280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0385" cy="628015"/>
                    </a:xfrm>
                    <a:prstGeom prst="rect">
                      <a:avLst/>
                    </a:prstGeom>
                    <a:noFill/>
                  </pic:spPr>
                </pic:pic>
              </a:graphicData>
            </a:graphic>
          </wp:inline>
        </w:drawing>
      </w:r>
    </w:p>
    <w:p w14:paraId="103D97A8" w14:textId="77777777" w:rsidR="00F25DF1" w:rsidRPr="005B153B" w:rsidRDefault="00F25DF1" w:rsidP="00F25DF1">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8E6700">
        <w:rPr>
          <w:sz w:val="18"/>
          <w:szCs w:val="18"/>
        </w:rPr>
        <w:t>http://creativecommons.org/licenses/by/3.0/au/</w:t>
      </w:r>
      <w:r w:rsidRPr="005B153B">
        <w:rPr>
          <w:sz w:val="18"/>
          <w:szCs w:val="18"/>
        </w:rPr>
        <w:t xml:space="preserve"> </w:t>
      </w:r>
    </w:p>
    <w:p w14:paraId="25EFB54A" w14:textId="77777777" w:rsidR="00F25DF1" w:rsidRDefault="00F25DF1" w:rsidP="00F25DF1">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780AA6A1" w14:textId="2DD2418D" w:rsidR="00F25DF1" w:rsidRDefault="00F25DF1" w:rsidP="00F25DF1">
      <w:pPr>
        <w:pStyle w:val="BodyText1"/>
        <w:spacing w:after="0" w:line="276" w:lineRule="auto"/>
        <w:ind w:left="851" w:hanging="851"/>
        <w:rPr>
          <w:sz w:val="18"/>
          <w:szCs w:val="18"/>
        </w:rPr>
      </w:pPr>
      <w:r>
        <w:rPr>
          <w:sz w:val="18"/>
          <w:szCs w:val="18"/>
        </w:rPr>
        <w:t>Title:</w:t>
      </w:r>
      <w:r>
        <w:rPr>
          <w:sz w:val="18"/>
          <w:szCs w:val="18"/>
        </w:rPr>
        <w:tab/>
      </w:r>
      <w:r w:rsidRPr="00C97F8D">
        <w:rPr>
          <w:sz w:val="18"/>
          <w:szCs w:val="18"/>
        </w:rPr>
        <w:t>Commonwealth Environmental Water Office</w:t>
      </w:r>
      <w:r>
        <w:rPr>
          <w:sz w:val="18"/>
          <w:szCs w:val="18"/>
        </w:rPr>
        <w:t xml:space="preserve"> </w:t>
      </w:r>
      <w:r w:rsidR="00811453">
        <w:rPr>
          <w:sz w:val="18"/>
          <w:szCs w:val="18"/>
        </w:rPr>
        <w:t>Monitoring</w:t>
      </w:r>
      <w:r w:rsidR="00B9183D">
        <w:rPr>
          <w:sz w:val="18"/>
          <w:szCs w:val="18"/>
        </w:rPr>
        <w:t>,</w:t>
      </w:r>
      <w:r w:rsidR="00811453">
        <w:rPr>
          <w:sz w:val="18"/>
          <w:szCs w:val="18"/>
        </w:rPr>
        <w:t xml:space="preserve"> Evaluation and Research Program</w:t>
      </w:r>
      <w:r w:rsidR="00B9183D">
        <w:rPr>
          <w:sz w:val="18"/>
          <w:szCs w:val="18"/>
        </w:rPr>
        <w:t>:</w:t>
      </w:r>
      <w:r>
        <w:rPr>
          <w:sz w:val="18"/>
          <w:szCs w:val="18"/>
        </w:rPr>
        <w:t xml:space="preserve"> </w:t>
      </w:r>
      <w:r w:rsidRPr="00C97F8D">
        <w:rPr>
          <w:sz w:val="18"/>
          <w:szCs w:val="18"/>
        </w:rPr>
        <w:t>Goulburn River Selected Area</w:t>
      </w:r>
      <w:r>
        <w:rPr>
          <w:sz w:val="18"/>
          <w:szCs w:val="18"/>
        </w:rPr>
        <w:t xml:space="preserve"> </w:t>
      </w:r>
      <w:r w:rsidRPr="00C97F8D">
        <w:rPr>
          <w:sz w:val="18"/>
          <w:szCs w:val="18"/>
        </w:rPr>
        <w:t>Summary Report 20</w:t>
      </w:r>
      <w:r w:rsidR="00E63B72">
        <w:rPr>
          <w:sz w:val="18"/>
          <w:szCs w:val="18"/>
        </w:rPr>
        <w:t>20</w:t>
      </w:r>
      <w:r w:rsidR="00B61D5D">
        <w:rPr>
          <w:sz w:val="18"/>
          <w:szCs w:val="18"/>
        </w:rPr>
        <w:t>–</w:t>
      </w:r>
      <w:r w:rsidR="00E63B72">
        <w:rPr>
          <w:sz w:val="18"/>
          <w:szCs w:val="18"/>
        </w:rPr>
        <w:t>21</w:t>
      </w:r>
      <w:r>
        <w:rPr>
          <w:sz w:val="18"/>
          <w:szCs w:val="18"/>
        </w:rPr>
        <w:t xml:space="preserve">. </w:t>
      </w:r>
    </w:p>
    <w:p w14:paraId="4BA76B05" w14:textId="032EF8B7" w:rsidR="00F25DF1" w:rsidRPr="00DE03D4" w:rsidRDefault="00F25DF1" w:rsidP="00F25DF1">
      <w:pPr>
        <w:pStyle w:val="BodyText1"/>
        <w:spacing w:before="0" w:after="0" w:line="276" w:lineRule="auto"/>
        <w:ind w:left="851" w:hanging="851"/>
        <w:rPr>
          <w:sz w:val="18"/>
          <w:szCs w:val="18"/>
        </w:rPr>
      </w:pPr>
      <w:r>
        <w:rPr>
          <w:sz w:val="18"/>
          <w:szCs w:val="18"/>
        </w:rPr>
        <w:t>Date:</w:t>
      </w:r>
      <w:r>
        <w:rPr>
          <w:sz w:val="18"/>
          <w:szCs w:val="18"/>
        </w:rPr>
        <w:tab/>
      </w:r>
      <w:r w:rsidR="00573D66">
        <w:rPr>
          <w:sz w:val="18"/>
          <w:szCs w:val="18"/>
        </w:rPr>
        <w:t>December</w:t>
      </w:r>
      <w:r w:rsidR="00C034ED">
        <w:rPr>
          <w:sz w:val="18"/>
          <w:szCs w:val="18"/>
        </w:rPr>
        <w:t xml:space="preserve"> </w:t>
      </w:r>
      <w:r>
        <w:rPr>
          <w:sz w:val="18"/>
          <w:szCs w:val="18"/>
        </w:rPr>
        <w:t>202</w:t>
      </w:r>
      <w:r w:rsidR="00E63B72">
        <w:rPr>
          <w:sz w:val="18"/>
          <w:szCs w:val="18"/>
        </w:rPr>
        <w:t>1</w:t>
      </w:r>
    </w:p>
    <w:p w14:paraId="70C17475" w14:textId="77777777" w:rsidR="00F25DF1" w:rsidRPr="00DE03D4" w:rsidRDefault="00F25DF1" w:rsidP="00F25DF1">
      <w:pPr>
        <w:pStyle w:val="BodyText1"/>
        <w:spacing w:before="0" w:after="0" w:line="276" w:lineRule="auto"/>
        <w:ind w:left="851" w:hanging="851"/>
        <w:rPr>
          <w:sz w:val="18"/>
          <w:szCs w:val="18"/>
        </w:rPr>
      </w:pPr>
      <w:r w:rsidRPr="00DE03D4">
        <w:rPr>
          <w:sz w:val="18"/>
          <w:szCs w:val="18"/>
        </w:rPr>
        <w:t>Source:</w:t>
      </w:r>
      <w:r w:rsidRPr="00DE03D4">
        <w:rPr>
          <w:sz w:val="18"/>
          <w:szCs w:val="18"/>
        </w:rPr>
        <w:tab/>
        <w:t>Licensed from the Commonwealth Environmental Water Office, under a Creative Commons Attribution 3.0 Australia License</w:t>
      </w:r>
    </w:p>
    <w:p w14:paraId="489D9DF2" w14:textId="764976F9" w:rsidR="00F25DF1" w:rsidRDefault="00F25DF1" w:rsidP="00F25DF1">
      <w:pPr>
        <w:pStyle w:val="BodyText1"/>
        <w:spacing w:before="0" w:after="0" w:line="276" w:lineRule="auto"/>
        <w:ind w:left="851" w:hanging="851"/>
        <w:rPr>
          <w:sz w:val="18"/>
          <w:szCs w:val="18"/>
        </w:rPr>
      </w:pPr>
      <w:r w:rsidRPr="00DE03D4">
        <w:rPr>
          <w:sz w:val="18"/>
          <w:szCs w:val="18"/>
        </w:rPr>
        <w:t>Authors:</w:t>
      </w:r>
      <w:r w:rsidRPr="00DE03D4">
        <w:rPr>
          <w:sz w:val="18"/>
          <w:szCs w:val="18"/>
        </w:rPr>
        <w:tab/>
      </w:r>
      <w:r w:rsidR="009A550A" w:rsidRPr="009A550A">
        <w:rPr>
          <w:sz w:val="18"/>
          <w:szCs w:val="18"/>
        </w:rPr>
        <w:t xml:space="preserve">Simon Treadwell, Angus Webb, </w:t>
      </w:r>
      <w:proofErr w:type="spellStart"/>
      <w:r w:rsidR="009A550A" w:rsidRPr="009A550A">
        <w:rPr>
          <w:sz w:val="18"/>
          <w:szCs w:val="18"/>
        </w:rPr>
        <w:t>Xue</w:t>
      </w:r>
      <w:proofErr w:type="spellEnd"/>
      <w:r w:rsidR="009A550A" w:rsidRPr="009A550A">
        <w:rPr>
          <w:sz w:val="18"/>
          <w:szCs w:val="18"/>
        </w:rPr>
        <w:t xml:space="preserve"> Hou, </w:t>
      </w:r>
      <w:proofErr w:type="spellStart"/>
      <w:r w:rsidR="009A550A" w:rsidRPr="009A550A">
        <w:rPr>
          <w:sz w:val="18"/>
          <w:szCs w:val="18"/>
        </w:rPr>
        <w:t>Parya</w:t>
      </w:r>
      <w:proofErr w:type="spellEnd"/>
      <w:r w:rsidR="009A550A" w:rsidRPr="009A550A">
        <w:rPr>
          <w:sz w:val="18"/>
          <w:szCs w:val="18"/>
        </w:rPr>
        <w:t xml:space="preserve"> </w:t>
      </w:r>
      <w:proofErr w:type="spellStart"/>
      <w:r w:rsidR="009A550A" w:rsidRPr="009A550A">
        <w:rPr>
          <w:sz w:val="18"/>
          <w:szCs w:val="18"/>
        </w:rPr>
        <w:t>Baghbanorandi</w:t>
      </w:r>
      <w:proofErr w:type="spellEnd"/>
      <w:r w:rsidR="009A550A" w:rsidRPr="009A550A">
        <w:rPr>
          <w:sz w:val="18"/>
          <w:szCs w:val="18"/>
        </w:rPr>
        <w:t>, Ben Baker, Wim Bovill, Simon Casanelia, Nikita Christopher, Michael Grace, Joe Greet, Claudette Kellar, Wayne Koster, Daniel Lovell, Daniel McMahon, Kay Morris, Vin Pettigrove, Luke Russell, Neil Sutton, Geoff Vietz</w:t>
      </w:r>
    </w:p>
    <w:p w14:paraId="61C1270D" w14:textId="77777777" w:rsidR="00F25DF1" w:rsidRPr="005B153B" w:rsidRDefault="00F25DF1" w:rsidP="00F25DF1">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4A040B44" w14:textId="77777777" w:rsidR="00F25DF1" w:rsidRPr="005B153B" w:rsidRDefault="00F25DF1" w:rsidP="00F25DF1">
      <w:pPr>
        <w:pStyle w:val="BodyText1"/>
        <w:spacing w:after="240" w:line="276" w:lineRule="auto"/>
        <w:jc w:val="left"/>
        <w:rPr>
          <w:sz w:val="18"/>
          <w:szCs w:val="18"/>
        </w:rPr>
      </w:pPr>
      <w:r w:rsidRPr="005B153B">
        <w:rPr>
          <w:sz w:val="18"/>
          <w:szCs w:val="18"/>
        </w:rPr>
        <w:t xml:space="preserve">The Commonwealth of Australia has made all reasonable efforts to identify content supplied by third parties using the following format ‘© Copyright, </w:t>
      </w:r>
      <w:r w:rsidRPr="00C474A4">
        <w:rPr>
          <w:sz w:val="18"/>
          <w:szCs w:val="18"/>
        </w:rPr>
        <w:t>[name of third party]</w:t>
      </w:r>
      <w:r w:rsidRPr="005B153B">
        <w:rPr>
          <w:sz w:val="18"/>
          <w:szCs w:val="18"/>
        </w:rPr>
        <w:t>’.</w:t>
      </w:r>
    </w:p>
    <w:p w14:paraId="18311EF9" w14:textId="77777777" w:rsidR="00F25DF1" w:rsidRPr="005B153B" w:rsidRDefault="00F25DF1" w:rsidP="00F25DF1">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2F7E062F" w14:textId="77777777" w:rsidR="00F25DF1" w:rsidRDefault="00F25DF1" w:rsidP="00F25DF1">
      <w:pPr>
        <w:pStyle w:val="BodyText1"/>
        <w:spacing w:after="240" w:line="276" w:lineRule="auto"/>
        <w:jc w:val="left"/>
        <w:rPr>
          <w:sz w:val="18"/>
          <w:szCs w:val="18"/>
        </w:rPr>
      </w:pPr>
      <w:r w:rsidRPr="005B153B">
        <w:rPr>
          <w:sz w:val="18"/>
          <w:szCs w:val="18"/>
        </w:rPr>
        <w:t xml:space="preserve">While reasonable efforts have been made to ensure that the contents of this publication are factually correct, the Commonwealth does not accept responsibility for the accuracy or completeness of the </w:t>
      </w:r>
      <w:proofErr w:type="gramStart"/>
      <w:r w:rsidRPr="005B153B">
        <w:rPr>
          <w:sz w:val="18"/>
          <w:szCs w:val="18"/>
        </w:rPr>
        <w:t>contents, and</w:t>
      </w:r>
      <w:proofErr w:type="gramEnd"/>
      <w:r w:rsidRPr="005B153B">
        <w:rPr>
          <w:sz w:val="18"/>
          <w:szCs w:val="18"/>
        </w:rPr>
        <w:t xml:space="preserve"> shall not be liable for any loss or damage that may be occasioned directly or indirectly through the use of, or reliance on, the contents of this publication.</w:t>
      </w:r>
    </w:p>
    <w:p w14:paraId="7BE054E2" w14:textId="30F96118" w:rsidR="00215EB8" w:rsidRDefault="00F25DF1" w:rsidP="00F25DF1">
      <w:pPr>
        <w:rPr>
          <w:rFonts w:ascii="Century Gothic" w:hAnsi="Century Gothic"/>
          <w:sz w:val="18"/>
          <w:szCs w:val="18"/>
        </w:rPr>
      </w:pPr>
      <w:bookmarkStart w:id="1" w:name="_Hlk57628069"/>
      <w:r w:rsidRPr="00F25DF1">
        <w:rPr>
          <w:rFonts w:ascii="Century Gothic" w:hAnsi="Century Gothic"/>
          <w:b/>
          <w:sz w:val="18"/>
          <w:szCs w:val="18"/>
        </w:rPr>
        <w:t xml:space="preserve">Funding: </w:t>
      </w:r>
      <w:r w:rsidRPr="00F25DF1">
        <w:rPr>
          <w:rFonts w:ascii="Century Gothic" w:hAnsi="Century Gothic"/>
          <w:sz w:val="18"/>
          <w:szCs w:val="18"/>
        </w:rPr>
        <w:t>This monitoring project was commissioned and funded by the Commonwealth Environmental Water Office.</w:t>
      </w:r>
    </w:p>
    <w:bookmarkEnd w:id="1"/>
    <w:p w14:paraId="05D4EC6F" w14:textId="77777777" w:rsidR="00A3606D" w:rsidRDefault="00A3606D" w:rsidP="00F25DF1">
      <w:pPr>
        <w:rPr>
          <w:rFonts w:ascii="Century Gothic" w:hAnsi="Century Gothic"/>
          <w:sz w:val="18"/>
          <w:szCs w:val="18"/>
        </w:rPr>
      </w:pPr>
    </w:p>
    <w:p w14:paraId="24EF2B04" w14:textId="547F1A31" w:rsidR="00A3606D" w:rsidRDefault="00A3606D">
      <w:pPr>
        <w:rPr>
          <w:rFonts w:ascii="Century Gothic" w:hAnsi="Century Gothic"/>
          <w:sz w:val="18"/>
          <w:szCs w:val="18"/>
        </w:rPr>
      </w:pPr>
      <w:r>
        <w:rPr>
          <w:rFonts w:ascii="Century Gothic" w:hAnsi="Century Gothic"/>
          <w:sz w:val="18"/>
          <w:szCs w:val="18"/>
        </w:rPr>
        <w:br w:type="page"/>
      </w:r>
    </w:p>
    <w:p w14:paraId="2B1CA8A9" w14:textId="77777777" w:rsidR="00A3606D" w:rsidRDefault="00A3606D" w:rsidP="00F25DF1">
      <w:pPr>
        <w:rPr>
          <w:rFonts w:ascii="Century Gothic" w:hAnsi="Century Gothic"/>
          <w:sz w:val="18"/>
          <w:szCs w:val="18"/>
        </w:rPr>
        <w:sectPr w:rsidR="00A3606D" w:rsidSect="00D81A0A">
          <w:footerReference w:type="default" r:id="rId38"/>
          <w:footerReference w:type="first" r:id="rId39"/>
          <w:pgSz w:w="11906" w:h="16838" w:code="9"/>
          <w:pgMar w:top="1134" w:right="1134" w:bottom="1134" w:left="1134" w:header="709" w:footer="709" w:gutter="0"/>
          <w:pgNumType w:fmt="lowerRoman" w:start="0"/>
          <w:cols w:space="708"/>
          <w:titlePg/>
          <w:docGrid w:linePitch="360"/>
        </w:sectPr>
      </w:pPr>
    </w:p>
    <w:p w14:paraId="08A9EC45" w14:textId="0032B701" w:rsidR="0067266C" w:rsidRPr="00D51CB0" w:rsidRDefault="002D1593" w:rsidP="006D78C5">
      <w:pPr>
        <w:pStyle w:val="NumberedHeading1"/>
        <w:numPr>
          <w:ilvl w:val="0"/>
          <w:numId w:val="9"/>
        </w:numPr>
        <w:ind w:left="340"/>
      </w:pPr>
      <w:bookmarkStart w:id="2" w:name="_Toc10226720"/>
      <w:bookmarkStart w:id="3" w:name="_Toc10226805"/>
      <w:bookmarkStart w:id="4" w:name="_Toc90928390"/>
      <w:bookmarkEnd w:id="2"/>
      <w:bookmarkEnd w:id="3"/>
      <w:r w:rsidRPr="00D51CB0">
        <w:lastRenderedPageBreak/>
        <w:t>Monitoring and evaluation of environmental water in the lower Goulburn</w:t>
      </w:r>
      <w:r w:rsidR="005162E2">
        <w:t xml:space="preserve"> River</w:t>
      </w:r>
      <w:bookmarkEnd w:id="4"/>
    </w:p>
    <w:p w14:paraId="7B0D3260" w14:textId="0EC897ED" w:rsidR="0059034C" w:rsidRPr="00E762A5" w:rsidRDefault="0059034C" w:rsidP="00E762A5">
      <w:pPr>
        <w:pStyle w:val="Heading2"/>
        <w:numPr>
          <w:ilvl w:val="1"/>
          <w:numId w:val="9"/>
        </w:numPr>
      </w:pPr>
      <w:bookmarkStart w:id="5" w:name="_Toc90928391"/>
      <w:r w:rsidRPr="00E762A5">
        <w:t>Description</w:t>
      </w:r>
      <w:bookmarkEnd w:id="5"/>
    </w:p>
    <w:p w14:paraId="56FE78B3" w14:textId="0A8343E1" w:rsidR="000C332A" w:rsidRDefault="0059034C" w:rsidP="000C332A">
      <w:r w:rsidRPr="00AF474A">
        <w:t>The Goulburn River extends from the northern slopes of the Great Dividing Range north to the Murray River near Echuca (</w:t>
      </w:r>
      <w:r w:rsidR="00AE7C41">
        <w:t xml:space="preserve">Figure </w:t>
      </w:r>
      <w:r w:rsidR="00AE7C41">
        <w:rPr>
          <w:noProof/>
        </w:rPr>
        <w:t>1</w:t>
      </w:r>
      <w:r w:rsidRPr="00AF474A">
        <w:t>)</w:t>
      </w:r>
      <w:r>
        <w:t xml:space="preserve">. The upper catchment lies within the lands of the Taungurung Nation and the lower reaches, across the northern plains, lie within the lands of the Yorta </w:t>
      </w:r>
      <w:proofErr w:type="spellStart"/>
      <w:r>
        <w:t>Yorta</w:t>
      </w:r>
      <w:proofErr w:type="spellEnd"/>
      <w:r>
        <w:t xml:space="preserve"> and </w:t>
      </w:r>
      <w:proofErr w:type="spellStart"/>
      <w:r>
        <w:t>Bangerang</w:t>
      </w:r>
      <w:proofErr w:type="spellEnd"/>
      <w:r>
        <w:t xml:space="preserve"> Nations. </w:t>
      </w:r>
      <w:r w:rsidR="00181159" w:rsidRPr="00BA2632">
        <w:t xml:space="preserve">The lower Goulburn River is known as the Kaiela to the Yorta </w:t>
      </w:r>
      <w:proofErr w:type="spellStart"/>
      <w:r w:rsidR="00181159" w:rsidRPr="00BA2632">
        <w:t>Yorta</w:t>
      </w:r>
      <w:proofErr w:type="spellEnd"/>
      <w:r w:rsidR="00181159" w:rsidRPr="00BA2632">
        <w:t xml:space="preserve"> Nation</w:t>
      </w:r>
      <w:r w:rsidR="00811453">
        <w:t>.</w:t>
      </w:r>
      <w:r w:rsidR="00181159" w:rsidRPr="00AF474A">
        <w:t xml:space="preserve"> </w:t>
      </w:r>
      <w:r w:rsidRPr="00AF474A">
        <w:t xml:space="preserve">Mean annual flow for the catchment is approximately 3,200 GL </w:t>
      </w:r>
      <w:r w:rsidR="001B34EA">
        <w:rPr>
          <w:noProof/>
        </w:rPr>
        <w:t>(CSIRO, 2008)</w:t>
      </w:r>
      <w:r w:rsidRPr="00AF474A">
        <w:t xml:space="preserve">, and approximately half of that is on average diverted to meet agricultural, </w:t>
      </w:r>
      <w:proofErr w:type="gramStart"/>
      <w:r w:rsidRPr="00AF474A">
        <w:t>stock</w:t>
      </w:r>
      <w:proofErr w:type="gramEnd"/>
      <w:r w:rsidRPr="00AF474A">
        <w:t xml:space="preserve"> and domestic demand. </w:t>
      </w:r>
    </w:p>
    <w:p w14:paraId="73DA9ADB" w14:textId="26D6D3B5" w:rsidR="000C332A" w:rsidRPr="00AF474A" w:rsidRDefault="000C332A" w:rsidP="000C332A">
      <w:r w:rsidRPr="00AF474A">
        <w:t>Two major flow regulating structure</w:t>
      </w:r>
      <w:r>
        <w:t>s</w:t>
      </w:r>
      <w:r w:rsidRPr="00AF474A">
        <w:t xml:space="preserve"> are located on the Goulburn River; Lake Eildon and Goulburn Weir. The reach from Lake Eildon to Goulburn Weir is referred to as the mid</w:t>
      </w:r>
      <w:r w:rsidR="00811453">
        <w:t>-</w:t>
      </w:r>
      <w:r w:rsidRPr="00AF474A">
        <w:t>Goulburn</w:t>
      </w:r>
      <w:r w:rsidR="00761554">
        <w:t xml:space="preserve"> </w:t>
      </w:r>
      <w:r w:rsidRPr="00AF474A">
        <w:t>and the reach from Goulburn Weir to the Murray River is the lower Goulburn. Flow</w:t>
      </w:r>
      <w:r>
        <w:t>s</w:t>
      </w:r>
      <w:r w:rsidRPr="00AF474A">
        <w:t xml:space="preserve"> in the mid-Goulburn River </w:t>
      </w:r>
      <w:r>
        <w:t>are</w:t>
      </w:r>
      <w:r w:rsidRPr="00AF474A">
        <w:t xml:space="preserve"> now lower than natural in winter and spring (flow is stored in Lake Eildon) and higher than natural in summer and early autumn (flow is released from Lake Eildon and then mostly diverted from the river at Goulburn Weir to supply irrigation and consumptive needs). </w:t>
      </w:r>
    </w:p>
    <w:p w14:paraId="2473C93C" w14:textId="71EE4DB9" w:rsidR="000C332A" w:rsidRPr="00AF474A" w:rsidRDefault="000C332A" w:rsidP="000C332A">
      <w:r w:rsidRPr="00AF474A">
        <w:t xml:space="preserve">Downstream of Goulburn Weir the overall flow volume is decreased compared to natural </w:t>
      </w:r>
      <w:r w:rsidR="00811453">
        <w:t xml:space="preserve">levels, </w:t>
      </w:r>
      <w:r w:rsidRPr="00AF474A">
        <w:t>but inflows from tributaries such as the Broken River and Seven Creeks have helped to retain the natural seasonal flow patterns (</w:t>
      </w:r>
      <w:proofErr w:type="gramStart"/>
      <w:r w:rsidRPr="00AF474A">
        <w:t>i.e.</w:t>
      </w:r>
      <w:proofErr w:type="gramEnd"/>
      <w:r w:rsidRPr="00AF474A">
        <w:t xml:space="preserve"> high</w:t>
      </w:r>
      <w:r w:rsidR="00811453">
        <w:t>er</w:t>
      </w:r>
      <w:r w:rsidRPr="00AF474A">
        <w:t xml:space="preserve"> winter flows and low summer flows). However, more recently, there has been an increase in summer and autumn flows through the lower Goulburn River as a result of Inter-Valley Transfer (IVT) flows from Lake Eildon to supply users further downstream in the Murray River. </w:t>
      </w:r>
      <w:r>
        <w:t>Historical river regulation and more recent IVT</w:t>
      </w:r>
      <w:r w:rsidR="00785083">
        <w:t xml:space="preserve"> flow</w:t>
      </w:r>
      <w:r>
        <w:t xml:space="preserve">s </w:t>
      </w:r>
      <w:r w:rsidR="00A77064">
        <w:t xml:space="preserve">have </w:t>
      </w:r>
      <w:r>
        <w:t>significantly impact</w:t>
      </w:r>
      <w:r w:rsidR="00A77064">
        <w:t>ed</w:t>
      </w:r>
      <w:r>
        <w:t xml:space="preserve"> the ecological condition of the river. Managing these impacts through environmental flows is a critical outcome for the environmental water management program.</w:t>
      </w:r>
    </w:p>
    <w:p w14:paraId="1092A1F9" w14:textId="16DC0131" w:rsidR="00F645FC" w:rsidRPr="00F645FC" w:rsidRDefault="0059034C" w:rsidP="00F645FC">
      <w:r w:rsidRPr="00F645FC">
        <w:t xml:space="preserve">The </w:t>
      </w:r>
      <w:r w:rsidR="00B82897" w:rsidRPr="00F645FC">
        <w:t>l</w:t>
      </w:r>
      <w:r w:rsidRPr="00F645FC">
        <w:t xml:space="preserve">ower Goulburn River </w:t>
      </w:r>
      <w:r w:rsidR="005162E2" w:rsidRPr="00F645FC">
        <w:t>Selected Area</w:t>
      </w:r>
      <w:r w:rsidRPr="00F645FC">
        <w:t xml:space="preserve"> includes the main river channel </w:t>
      </w:r>
      <w:r w:rsidR="008E236F" w:rsidRPr="00F645FC">
        <w:t xml:space="preserve">and associated </w:t>
      </w:r>
      <w:r w:rsidR="000C332A" w:rsidRPr="00F645FC">
        <w:t xml:space="preserve">habitats connected to the river by in-channel flows up to bankfull </w:t>
      </w:r>
      <w:r w:rsidRPr="00F645FC">
        <w:t xml:space="preserve">between Goulburn Weir and the Murray River. Environmental flows in the lower Goulburn River are not </w:t>
      </w:r>
      <w:r w:rsidR="004B3F60">
        <w:t xml:space="preserve">currently </w:t>
      </w:r>
      <w:r w:rsidRPr="00F645FC">
        <w:t>used to deliver overbank flows or to water the floodplain</w:t>
      </w:r>
      <w:r w:rsidR="004B3F60">
        <w:t xml:space="preserve"> because of operational constraints</w:t>
      </w:r>
      <w:r w:rsidRPr="00F645FC">
        <w:t xml:space="preserve">. </w:t>
      </w:r>
      <w:r w:rsidR="004B3F60">
        <w:t>However, this does not preclude the possibility of delivering environmental water to the lower Goulburn River floodplain in future.</w:t>
      </w:r>
    </w:p>
    <w:p w14:paraId="799D924A" w14:textId="1B185C1E" w:rsidR="00F645FC" w:rsidRDefault="00F645FC" w:rsidP="00F645FC">
      <w:pPr>
        <w:pStyle w:val="Heading2"/>
        <w:numPr>
          <w:ilvl w:val="1"/>
          <w:numId w:val="9"/>
        </w:numPr>
      </w:pPr>
      <w:bookmarkStart w:id="6" w:name="_Toc90928392"/>
      <w:r>
        <w:t>Monitoring sites</w:t>
      </w:r>
      <w:bookmarkEnd w:id="6"/>
      <w:r>
        <w:t xml:space="preserve"> </w:t>
      </w:r>
    </w:p>
    <w:p w14:paraId="2D020F67" w14:textId="0EA3F7B3" w:rsidR="00F645FC" w:rsidRDefault="00F645FC" w:rsidP="00F645FC">
      <w:r w:rsidRPr="00AF474A">
        <w:t xml:space="preserve">The Goulburn </w:t>
      </w:r>
      <w:r>
        <w:t>Monitoring, Evaluation and Research (MER) Program</w:t>
      </w:r>
      <w:r w:rsidR="00F438D8">
        <w:t xml:space="preserve"> builds on </w:t>
      </w:r>
      <w:r w:rsidR="001967C2">
        <w:t xml:space="preserve">findings of its predecessor the </w:t>
      </w:r>
      <w:r w:rsidR="001967C2" w:rsidRPr="0085097E">
        <w:t>Long</w:t>
      </w:r>
      <w:r w:rsidR="009A550A">
        <w:t>-</w:t>
      </w:r>
      <w:r w:rsidR="001967C2" w:rsidRPr="0085097E">
        <w:t>Term Intervention Monitoring (LTIM) Project</w:t>
      </w:r>
      <w:r w:rsidR="001967C2">
        <w:t xml:space="preserve">. Like the LTIM Project, the MER Program </w:t>
      </w:r>
      <w:r w:rsidRPr="00AF474A">
        <w:t xml:space="preserve">divides its monitoring locations </w:t>
      </w:r>
      <w:r>
        <w:t>into two zones: 1) Goulburn Weir to the Broken River, 2) Broken River to the Murray River</w:t>
      </w:r>
      <w:r w:rsidRPr="00AF474A">
        <w:t>.</w:t>
      </w:r>
      <w:r>
        <w:t xml:space="preserve"> </w:t>
      </w:r>
      <w:r w:rsidRPr="00AF474A">
        <w:t xml:space="preserve">Zone 1 and Zone 2 are physically similar, have similar hydrology and are not separated by significant barriers. Moreover, they are equally affected by </w:t>
      </w:r>
      <w:r>
        <w:t xml:space="preserve">the delivery of </w:t>
      </w:r>
      <w:r w:rsidRPr="00AF474A">
        <w:t xml:space="preserve">Commonwealth </w:t>
      </w:r>
      <w:r>
        <w:t>E</w:t>
      </w:r>
      <w:r w:rsidRPr="00AF474A">
        <w:t xml:space="preserve">nvironmental </w:t>
      </w:r>
      <w:r>
        <w:t>W</w:t>
      </w:r>
      <w:r w:rsidRPr="00AF474A">
        <w:t>ater</w:t>
      </w:r>
      <w:r>
        <w:t xml:space="preserve"> (CEW)</w:t>
      </w:r>
      <w:r w:rsidRPr="00AF474A">
        <w:t>, which is controlled by the regulator at Goulburn Weir</w:t>
      </w:r>
      <w:r>
        <w:t xml:space="preserve">. Monitoring efforts are focused on Zone 2 to provide deeper understanding across a range of monitoring matters that would not be possible if the program were spread evenly over the two zones </w:t>
      </w:r>
      <w:r>
        <w:rPr>
          <w:noProof/>
        </w:rPr>
        <w:t>(Webb</w:t>
      </w:r>
      <w:r w:rsidRPr="00A0634B">
        <w:rPr>
          <w:i/>
          <w:noProof/>
        </w:rPr>
        <w:t xml:space="preserve"> et al.</w:t>
      </w:r>
      <w:r>
        <w:rPr>
          <w:noProof/>
        </w:rPr>
        <w:t>, 2019b)</w:t>
      </w:r>
      <w:r>
        <w:t xml:space="preserve">. </w:t>
      </w:r>
    </w:p>
    <w:p w14:paraId="4315B943" w14:textId="449EFC11" w:rsidR="00F645FC" w:rsidRPr="00AF474A" w:rsidRDefault="00F645FC" w:rsidP="00F645FC">
      <w:r w:rsidRPr="00AF474A">
        <w:t xml:space="preserve">Ecological Matters being investigated </w:t>
      </w:r>
      <w:r>
        <w:t xml:space="preserve">at each site </w:t>
      </w:r>
      <w:r w:rsidRPr="00AF474A">
        <w:t>are: physical habitat - hydraulic (river flow and depth characteristics) and bank condition (erosion and sediment deposition); stream metabolism (photosynthesis and respiration as a potential source of food for macroinvertebrates and fish); macroinvertebrates (</w:t>
      </w:r>
      <w:r>
        <w:t>large water bugs with a focus on the biomass</w:t>
      </w:r>
      <w:r w:rsidRPr="00AF474A">
        <w:t xml:space="preserve"> of </w:t>
      </w:r>
      <w:r>
        <w:t xml:space="preserve">crustaceans </w:t>
      </w:r>
      <w:r w:rsidRPr="00AF474A">
        <w:t>such as shrimps</w:t>
      </w:r>
      <w:r>
        <w:t xml:space="preserve"> and prawns</w:t>
      </w:r>
      <w:r w:rsidRPr="00AF474A">
        <w:t>); bank vegetation (abundance and diversity of plant cover); and native fish spawning and populations (composition and abundance).</w:t>
      </w:r>
    </w:p>
    <w:p w14:paraId="337106D3" w14:textId="77777777" w:rsidR="00F645FC" w:rsidRDefault="00F645FC" w:rsidP="00F645FC">
      <w:pPr>
        <w:pStyle w:val="Heading2"/>
        <w:numPr>
          <w:ilvl w:val="1"/>
          <w:numId w:val="9"/>
        </w:numPr>
      </w:pPr>
      <w:bookmarkStart w:id="7" w:name="_Toc90928393"/>
      <w:r>
        <w:t>This report</w:t>
      </w:r>
      <w:bookmarkEnd w:id="7"/>
    </w:p>
    <w:p w14:paraId="121F8B12" w14:textId="5A926E1A" w:rsidR="00F645FC" w:rsidRDefault="00F645FC" w:rsidP="00F645FC">
      <w:pPr>
        <w:rPr>
          <w:lang w:eastAsia="en-US"/>
        </w:rPr>
      </w:pPr>
      <w:r>
        <w:rPr>
          <w:lang w:eastAsia="en-US"/>
        </w:rPr>
        <w:t>This report is a summary of the environmental watering outcomes in the Goulburn River Selected Area in 20</w:t>
      </w:r>
      <w:r w:rsidR="00E63B72">
        <w:rPr>
          <w:lang w:eastAsia="en-US"/>
        </w:rPr>
        <w:t>20-21</w:t>
      </w:r>
      <w:r>
        <w:rPr>
          <w:lang w:eastAsia="en-US"/>
        </w:rPr>
        <w:t xml:space="preserve"> and:</w:t>
      </w:r>
    </w:p>
    <w:p w14:paraId="5F26F0C7" w14:textId="77777777" w:rsidR="00F645FC" w:rsidRPr="00F01A43" w:rsidRDefault="00F645FC" w:rsidP="00F645FC">
      <w:pPr>
        <w:pStyle w:val="ListBullet"/>
      </w:pPr>
      <w:r w:rsidRPr="00F01A43">
        <w:t>Introduces the lower Goulburn River area and describes how it is treated for monitoring purposes</w:t>
      </w:r>
      <w:r>
        <w:t xml:space="preserve"> (Section 1)</w:t>
      </w:r>
    </w:p>
    <w:p w14:paraId="73EFE7D1" w14:textId="629830EF" w:rsidR="00F645FC" w:rsidRPr="00F01A43" w:rsidRDefault="00F645FC" w:rsidP="00F645FC">
      <w:pPr>
        <w:pStyle w:val="ListBullet"/>
      </w:pPr>
      <w:r w:rsidRPr="00F01A43">
        <w:t>Describes the Commonwealth environmental watering actions that occurred in the lower Goulburn River during 20</w:t>
      </w:r>
      <w:r w:rsidR="00E63B72">
        <w:t>20</w:t>
      </w:r>
      <w:r w:rsidR="00B61D5D">
        <w:t>–</w:t>
      </w:r>
      <w:r w:rsidR="00E63B72">
        <w:t>21</w:t>
      </w:r>
      <w:r>
        <w:t xml:space="preserve"> (Section 2)</w:t>
      </w:r>
    </w:p>
    <w:p w14:paraId="559D41D9" w14:textId="54B1CBA9" w:rsidR="00F645FC" w:rsidRPr="00F01A43" w:rsidRDefault="00F645FC" w:rsidP="00F645FC">
      <w:pPr>
        <w:pStyle w:val="ListBullet"/>
      </w:pPr>
      <w:r>
        <w:t>Summarises</w:t>
      </w:r>
      <w:r w:rsidRPr="00F01A43">
        <w:t xml:space="preserve"> the key outcomes f</w:t>
      </w:r>
      <w:r>
        <w:t>r</w:t>
      </w:r>
      <w:r w:rsidRPr="00F01A43">
        <w:t>o</w:t>
      </w:r>
      <w:r>
        <w:t>m</w:t>
      </w:r>
      <w:r w:rsidRPr="00F01A43">
        <w:t xml:space="preserve"> </w:t>
      </w:r>
      <w:r>
        <w:t xml:space="preserve">monitoring across the </w:t>
      </w:r>
      <w:r w:rsidRPr="00F01A43">
        <w:t xml:space="preserve">five </w:t>
      </w:r>
      <w:r>
        <w:t xml:space="preserve">Ecological Matters </w:t>
      </w:r>
      <w:r w:rsidR="004134E6">
        <w:t>and</w:t>
      </w:r>
      <w:r w:rsidR="00AB23C8">
        <w:t xml:space="preserve"> compare</w:t>
      </w:r>
      <w:r w:rsidR="004134E6">
        <w:t>s</w:t>
      </w:r>
      <w:r w:rsidR="00AB23C8">
        <w:t xml:space="preserve"> and contrast</w:t>
      </w:r>
      <w:r w:rsidR="004134E6">
        <w:t>s</w:t>
      </w:r>
      <w:r w:rsidR="00AB23C8">
        <w:t xml:space="preserve"> findings between years. A</w:t>
      </w:r>
      <w:r>
        <w:t xml:space="preserve">n overview of the research being </w:t>
      </w:r>
      <w:r w:rsidR="004134E6">
        <w:t>undertaken,</w:t>
      </w:r>
      <w:r>
        <w:t xml:space="preserve"> and communications and engagement activities </w:t>
      </w:r>
      <w:r w:rsidR="00AB23C8">
        <w:t xml:space="preserve">is also provided </w:t>
      </w:r>
      <w:r>
        <w:t>(Section 3)</w:t>
      </w:r>
    </w:p>
    <w:p w14:paraId="0CF404AA" w14:textId="6BD65FF7" w:rsidR="00F645FC" w:rsidRDefault="00F645FC" w:rsidP="00F645FC">
      <w:pPr>
        <w:pStyle w:val="ListBullet"/>
      </w:pPr>
      <w:r w:rsidRPr="00F01A43">
        <w:t xml:space="preserve">Considers the implications of the monitoring results for future management of </w:t>
      </w:r>
      <w:r>
        <w:t>CEW (Section 4).</w:t>
      </w:r>
    </w:p>
    <w:p w14:paraId="0863B7A4" w14:textId="6F1DDCBE" w:rsidR="00F645FC" w:rsidRDefault="00F645FC" w:rsidP="00F645FC">
      <w:pPr>
        <w:pStyle w:val="ListBullet"/>
        <w:numPr>
          <w:ilvl w:val="0"/>
          <w:numId w:val="0"/>
        </w:numPr>
      </w:pPr>
      <w:r>
        <w:lastRenderedPageBreak/>
        <w:t>More specific detail on the monitoring, including detailed descriptions of methods, results and outcomes are provided in the Goulburn River MER 20</w:t>
      </w:r>
      <w:r w:rsidR="00E63B72">
        <w:t>20</w:t>
      </w:r>
      <w:r w:rsidR="00B61D5D">
        <w:t>–</w:t>
      </w:r>
      <w:r w:rsidR="00E63B72">
        <w:t>21</w:t>
      </w:r>
      <w:r>
        <w:t xml:space="preserve"> Scientific report </w:t>
      </w:r>
      <w:r>
        <w:rPr>
          <w:noProof/>
        </w:rPr>
        <w:t>(</w:t>
      </w:r>
      <w:r w:rsidR="000A2691">
        <w:rPr>
          <w:noProof/>
        </w:rPr>
        <w:t>Webb</w:t>
      </w:r>
      <w:r w:rsidRPr="00E73266">
        <w:rPr>
          <w:i/>
          <w:noProof/>
        </w:rPr>
        <w:t xml:space="preserve"> et al.</w:t>
      </w:r>
      <w:r>
        <w:rPr>
          <w:noProof/>
        </w:rPr>
        <w:t>, 202</w:t>
      </w:r>
      <w:r w:rsidR="00E63B72">
        <w:rPr>
          <w:noProof/>
        </w:rPr>
        <w:t>1</w:t>
      </w:r>
      <w:r>
        <w:rPr>
          <w:noProof/>
        </w:rPr>
        <w:t>)</w:t>
      </w:r>
      <w:r>
        <w:t>, which can be considered a technical appendix to this summary report.</w:t>
      </w:r>
    </w:p>
    <w:p w14:paraId="5E7EB5BF" w14:textId="77777777" w:rsidR="005B2840" w:rsidRDefault="005B2840" w:rsidP="005B2840">
      <w:pPr>
        <w:keepNext/>
        <w:jc w:val="center"/>
      </w:pPr>
      <w:r w:rsidRPr="005B2840">
        <w:rPr>
          <w:noProof/>
        </w:rPr>
        <w:drawing>
          <wp:inline distT="0" distB="0" distL="0" distR="0" wp14:anchorId="7F9E5329" wp14:editId="0F432404">
            <wp:extent cx="4248150" cy="597509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64878" cy="5998619"/>
                    </a:xfrm>
                    <a:prstGeom prst="rect">
                      <a:avLst/>
                    </a:prstGeom>
                    <a:noFill/>
                    <a:ln>
                      <a:noFill/>
                    </a:ln>
                  </pic:spPr>
                </pic:pic>
              </a:graphicData>
            </a:graphic>
          </wp:inline>
        </w:drawing>
      </w:r>
    </w:p>
    <w:p w14:paraId="05C6FF8B" w14:textId="678A6722" w:rsidR="005B2840" w:rsidRDefault="005B2840" w:rsidP="001403BE">
      <w:pPr>
        <w:pStyle w:val="TableCaption"/>
      </w:pPr>
      <w:bookmarkStart w:id="8" w:name="_Ref56520854"/>
      <w:r>
        <w:t xml:space="preserve">Figure </w:t>
      </w:r>
      <w:r w:rsidR="00AE7C41">
        <w:rPr>
          <w:noProof/>
        </w:rPr>
        <w:t>1</w:t>
      </w:r>
      <w:bookmarkEnd w:id="8"/>
      <w:r>
        <w:t xml:space="preserve">. </w:t>
      </w:r>
      <w:r w:rsidRPr="00053B0A">
        <w:t>Map of the lower Goulburn River, with all monitoring sites marked, along with flow gauges used to generate flow data used in the MER Program. Some sites extend into the Broken River. Colours denote different monitoring activities, with some sites being</w:t>
      </w:r>
      <w:r w:rsidR="001403BE">
        <w:t xml:space="preserve"> </w:t>
      </w:r>
      <w:r w:rsidR="001403BE" w:rsidRPr="00315084">
        <w:t>used for multiple activities. Sites are indicated with site numbers, with the key providing the site name. Monitoring Zone 1 runs from Goulburn Weir</w:t>
      </w:r>
      <w:r w:rsidR="001403BE">
        <w:t xml:space="preserve"> </w:t>
      </w:r>
      <w:r w:rsidR="001403BE" w:rsidRPr="00315084">
        <w:t>to the confluence of the Broken River near Shepparton, with Zone 2 downstream from this point to the confluence with the Murray River.</w:t>
      </w:r>
    </w:p>
    <w:p w14:paraId="042B541F" w14:textId="4DFC3FA3" w:rsidR="00195209" w:rsidRPr="00D51CB0" w:rsidRDefault="002D1593" w:rsidP="006D78C5">
      <w:pPr>
        <w:pStyle w:val="NumberedHeading1"/>
        <w:numPr>
          <w:ilvl w:val="0"/>
          <w:numId w:val="9"/>
        </w:numPr>
        <w:ind w:left="340"/>
      </w:pPr>
      <w:bookmarkStart w:id="9" w:name="_Toc90928394"/>
      <w:r w:rsidRPr="00D51CB0">
        <w:t>Environmental water in the lower Goulburn in 20</w:t>
      </w:r>
      <w:r w:rsidR="000A2691">
        <w:t>20-21</w:t>
      </w:r>
      <w:bookmarkEnd w:id="9"/>
    </w:p>
    <w:p w14:paraId="6DB1473C" w14:textId="0466B59B" w:rsidR="00916063" w:rsidRDefault="00916063" w:rsidP="006A2E5B">
      <w:pPr>
        <w:rPr>
          <w:lang w:eastAsia="en-AU"/>
        </w:rPr>
      </w:pPr>
      <w:r w:rsidRPr="00181159">
        <w:rPr>
          <w:lang w:eastAsia="en-AU"/>
        </w:rPr>
        <w:t>As of 30</w:t>
      </w:r>
      <w:r w:rsidR="0094450F">
        <w:rPr>
          <w:lang w:eastAsia="en-AU"/>
        </w:rPr>
        <w:t xml:space="preserve"> September 20</w:t>
      </w:r>
      <w:r w:rsidR="000A2691">
        <w:rPr>
          <w:lang w:eastAsia="en-AU"/>
        </w:rPr>
        <w:t>20</w:t>
      </w:r>
      <w:r w:rsidRPr="00181159">
        <w:rPr>
          <w:lang w:eastAsia="en-AU"/>
        </w:rPr>
        <w:t>, the Commonwealth held 360 GL of environmental water entitlements in the Goulburn River</w:t>
      </w:r>
      <w:r w:rsidR="0023040D" w:rsidRPr="00181159">
        <w:rPr>
          <w:lang w:eastAsia="en-AU"/>
        </w:rPr>
        <w:t>.</w:t>
      </w:r>
      <w:r w:rsidRPr="00181159">
        <w:rPr>
          <w:lang w:eastAsia="en-AU"/>
        </w:rPr>
        <w:t xml:space="preserve"> The Goulburn River receives other environmental flows including from the</w:t>
      </w:r>
      <w:r w:rsidRPr="009F2C22">
        <w:rPr>
          <w:lang w:eastAsia="en-AU"/>
        </w:rPr>
        <w:t xml:space="preserve"> Victorian Environmental Water Holder</w:t>
      </w:r>
      <w:r w:rsidR="0085097E">
        <w:rPr>
          <w:lang w:eastAsia="en-AU"/>
        </w:rPr>
        <w:t xml:space="preserve"> (VEWH)</w:t>
      </w:r>
      <w:r>
        <w:rPr>
          <w:lang w:eastAsia="en-AU"/>
        </w:rPr>
        <w:t xml:space="preserve"> and </w:t>
      </w:r>
      <w:r w:rsidRPr="009F2C22">
        <w:rPr>
          <w:lang w:eastAsia="en-AU"/>
        </w:rPr>
        <w:t xml:space="preserve">The Living Murray </w:t>
      </w:r>
      <w:r w:rsidR="0085097E">
        <w:rPr>
          <w:lang w:eastAsia="en-AU"/>
        </w:rPr>
        <w:t xml:space="preserve">(TLM) </w:t>
      </w:r>
      <w:r>
        <w:rPr>
          <w:lang w:eastAsia="en-AU"/>
        </w:rPr>
        <w:t xml:space="preserve">program, but the </w:t>
      </w:r>
      <w:r w:rsidRPr="009F2C22">
        <w:rPr>
          <w:lang w:eastAsia="en-AU"/>
        </w:rPr>
        <w:t>Commonwealth environmental water entitlement provide</w:t>
      </w:r>
      <w:r>
        <w:rPr>
          <w:lang w:eastAsia="en-AU"/>
        </w:rPr>
        <w:t>s</w:t>
      </w:r>
      <w:r w:rsidRPr="009F2C22">
        <w:rPr>
          <w:lang w:eastAsia="en-AU"/>
        </w:rPr>
        <w:t xml:space="preserve"> most of the </w:t>
      </w:r>
      <w:r>
        <w:rPr>
          <w:lang w:eastAsia="en-AU"/>
        </w:rPr>
        <w:t xml:space="preserve">environmental </w:t>
      </w:r>
      <w:r w:rsidRPr="009F2C22">
        <w:rPr>
          <w:lang w:eastAsia="en-AU"/>
        </w:rPr>
        <w:t>water used to meet specific environmental flow objectives in the lower Goulburn River channel</w:t>
      </w:r>
      <w:r>
        <w:rPr>
          <w:lang w:eastAsia="en-AU"/>
        </w:rPr>
        <w:t xml:space="preserve">. </w:t>
      </w:r>
      <w:r w:rsidR="00DF0556">
        <w:rPr>
          <w:lang w:eastAsia="en-AU"/>
        </w:rPr>
        <w:t xml:space="preserve">IVT flows </w:t>
      </w:r>
      <w:r>
        <w:rPr>
          <w:lang w:eastAsia="en-AU"/>
        </w:rPr>
        <w:t>have also previously been used to meet environmental flow targets when possible</w:t>
      </w:r>
      <w:r w:rsidR="006A2E5B">
        <w:rPr>
          <w:lang w:eastAsia="en-AU"/>
        </w:rPr>
        <w:t xml:space="preserve">. </w:t>
      </w:r>
      <w:r w:rsidR="006A2E5B">
        <w:t>C</w:t>
      </w:r>
      <w:r w:rsidR="00DF0556">
        <w:t>EW</w:t>
      </w:r>
      <w:r w:rsidR="006A2E5B">
        <w:t xml:space="preserve"> for the lower Goulburn is stored in Lake Eildon and delivered via </w:t>
      </w:r>
      <w:r w:rsidR="006A2E5B" w:rsidRPr="00220F5D">
        <w:t>Goulburn Weir</w:t>
      </w:r>
      <w:r w:rsidR="006A2E5B">
        <w:t>.</w:t>
      </w:r>
      <w:r w:rsidR="006A2E5B" w:rsidRPr="00220F5D">
        <w:t xml:space="preserve"> </w:t>
      </w:r>
      <w:r w:rsidR="006A2E5B">
        <w:t>Throughout the year</w:t>
      </w:r>
      <w:r w:rsidR="00410C9B">
        <w:t>,</w:t>
      </w:r>
      <w:r w:rsidR="006A2E5B">
        <w:t xml:space="preserve"> </w:t>
      </w:r>
      <w:r w:rsidR="006A2E5B" w:rsidRPr="00220F5D">
        <w:t xml:space="preserve">river flows are assessed to see </w:t>
      </w:r>
      <w:r w:rsidR="006A2E5B" w:rsidRPr="00220F5D">
        <w:lastRenderedPageBreak/>
        <w:t xml:space="preserve">how well they </w:t>
      </w:r>
      <w:r w:rsidR="006A2E5B">
        <w:t>are meeting</w:t>
      </w:r>
      <w:r w:rsidR="006A2E5B" w:rsidRPr="00220F5D">
        <w:t xml:space="preserve"> </w:t>
      </w:r>
      <w:r w:rsidR="006A2E5B">
        <w:t xml:space="preserve">identified </w:t>
      </w:r>
      <w:r w:rsidR="006A2E5B" w:rsidRPr="00220F5D">
        <w:t xml:space="preserve">flow </w:t>
      </w:r>
      <w:r w:rsidR="006A2E5B">
        <w:t>targets in the lower Goulburn River</w:t>
      </w:r>
      <w:r w:rsidR="006A2E5B" w:rsidRPr="00220F5D">
        <w:t xml:space="preserve">. </w:t>
      </w:r>
      <w:r w:rsidR="006A2E5B">
        <w:t>If required, e</w:t>
      </w:r>
      <w:r w:rsidR="006A2E5B" w:rsidRPr="00220F5D">
        <w:t xml:space="preserve">nvironmental water </w:t>
      </w:r>
      <w:r w:rsidR="006A2E5B">
        <w:t>can be used</w:t>
      </w:r>
      <w:r w:rsidR="006A2E5B" w:rsidRPr="00220F5D">
        <w:t xml:space="preserve"> to increase</w:t>
      </w:r>
      <w:r w:rsidR="006A2E5B">
        <w:t xml:space="preserve"> </w:t>
      </w:r>
      <w:r w:rsidR="006A2E5B" w:rsidRPr="00220F5D">
        <w:t xml:space="preserve">flow </w:t>
      </w:r>
      <w:r w:rsidR="006A2E5B">
        <w:t>rate and duration to meet these targets</w:t>
      </w:r>
      <w:r w:rsidR="006A2E5B" w:rsidRPr="00220F5D">
        <w:t>.</w:t>
      </w:r>
      <w:r w:rsidR="006A2E5B">
        <w:t xml:space="preserve"> </w:t>
      </w:r>
    </w:p>
    <w:p w14:paraId="6C372B90" w14:textId="0315D897" w:rsidR="00916063" w:rsidRDefault="00916063" w:rsidP="00B76FF3">
      <w:pPr>
        <w:rPr>
          <w:noProof/>
        </w:rPr>
      </w:pPr>
      <w:r>
        <w:t>High priority w</w:t>
      </w:r>
      <w:r w:rsidRPr="005B153B">
        <w:t xml:space="preserve">atering </w:t>
      </w:r>
      <w:r>
        <w:t>actions</w:t>
      </w:r>
      <w:r w:rsidRPr="005B153B">
        <w:t xml:space="preserve"> </w:t>
      </w:r>
      <w:r>
        <w:t xml:space="preserve">planned for </w:t>
      </w:r>
      <w:r>
        <w:rPr>
          <w:lang w:eastAsia="en-AU"/>
        </w:rPr>
        <w:t>20</w:t>
      </w:r>
      <w:r w:rsidR="000A2691">
        <w:rPr>
          <w:lang w:eastAsia="en-AU"/>
        </w:rPr>
        <w:t>20</w:t>
      </w:r>
      <w:r w:rsidR="00B61D5D">
        <w:rPr>
          <w:lang w:eastAsia="en-AU"/>
        </w:rPr>
        <w:t>–</w:t>
      </w:r>
      <w:r w:rsidR="000A2691">
        <w:rPr>
          <w:lang w:eastAsia="en-AU"/>
        </w:rPr>
        <w:t>21</w:t>
      </w:r>
      <w:r>
        <w:t xml:space="preserve"> in </w:t>
      </w:r>
      <w:r w:rsidR="00804242">
        <w:t xml:space="preserve">the lower Goulburn </w:t>
      </w:r>
      <w:r w:rsidRPr="005B153B">
        <w:t>include</w:t>
      </w:r>
      <w:r>
        <w:t>d:</w:t>
      </w:r>
      <w:r w:rsidRPr="005B153B">
        <w:t xml:space="preserve"> </w:t>
      </w:r>
      <w:r>
        <w:t xml:space="preserve">continuous </w:t>
      </w:r>
      <w:r w:rsidRPr="005B153B">
        <w:t xml:space="preserve">baseflows </w:t>
      </w:r>
      <w:r>
        <w:t xml:space="preserve">throughout the year to support habitat; </w:t>
      </w:r>
      <w:r w:rsidR="000A2691">
        <w:t xml:space="preserve">variable </w:t>
      </w:r>
      <w:r>
        <w:t>winter baseflows</w:t>
      </w:r>
      <w:r w:rsidR="00B82897">
        <w:t>, continuing an approach first trialled in 2018</w:t>
      </w:r>
      <w:r w:rsidR="00531835">
        <w:t>–</w:t>
      </w:r>
      <w:r w:rsidR="006D4CCE">
        <w:t>19</w:t>
      </w:r>
      <w:r>
        <w:t xml:space="preserve">; and freshes in winter, </w:t>
      </w:r>
      <w:proofErr w:type="gramStart"/>
      <w:r>
        <w:t>spring</w:t>
      </w:r>
      <w:proofErr w:type="gramEnd"/>
      <w:r>
        <w:t xml:space="preserve"> and autumn primarily to support bank </w:t>
      </w:r>
      <w:r w:rsidRPr="00F55B4C">
        <w:t>vegetation</w:t>
      </w:r>
      <w:r w:rsidR="00EA6937">
        <w:t>, with fish spawning also targeted by a second spring fresh</w:t>
      </w:r>
      <w:r w:rsidR="004B3F60">
        <w:t xml:space="preserve"> </w:t>
      </w:r>
      <w:r w:rsidR="001B34EA" w:rsidRPr="00F55B4C">
        <w:rPr>
          <w:noProof/>
        </w:rPr>
        <w:t>(GBCMA, 20</w:t>
      </w:r>
      <w:r w:rsidR="00F55B4C" w:rsidRPr="00F55B4C">
        <w:rPr>
          <w:noProof/>
        </w:rPr>
        <w:t>20</w:t>
      </w:r>
      <w:r w:rsidR="001B34EA" w:rsidRPr="00F55B4C">
        <w:rPr>
          <w:noProof/>
        </w:rPr>
        <w:t>)</w:t>
      </w:r>
      <w:r>
        <w:rPr>
          <w:noProof/>
        </w:rPr>
        <w:t>.</w:t>
      </w:r>
    </w:p>
    <w:p w14:paraId="35398BFF" w14:textId="767A1889" w:rsidR="007D3BD8" w:rsidRDefault="00181159" w:rsidP="007C6629">
      <w:r w:rsidRPr="007C6629">
        <w:t>During 20</w:t>
      </w:r>
      <w:r w:rsidR="007C6629" w:rsidRPr="007C6629">
        <w:t>20</w:t>
      </w:r>
      <w:r w:rsidR="00B61D5D">
        <w:t>–</w:t>
      </w:r>
      <w:r w:rsidR="007C6629" w:rsidRPr="007C6629">
        <w:t>21</w:t>
      </w:r>
      <w:r w:rsidR="00B82897" w:rsidRPr="007C6629">
        <w:t>,</w:t>
      </w:r>
      <w:r w:rsidRPr="007C6629">
        <w:t xml:space="preserve"> around </w:t>
      </w:r>
      <w:r w:rsidR="007C6629" w:rsidRPr="007C6629">
        <w:t>2</w:t>
      </w:r>
      <w:r w:rsidR="007D1BFB">
        <w:t>39</w:t>
      </w:r>
      <w:r w:rsidRPr="007C6629">
        <w:t xml:space="preserve"> GL of environmental water was delivered in the </w:t>
      </w:r>
      <w:r w:rsidR="007D1BFB">
        <w:t xml:space="preserve">lower </w:t>
      </w:r>
      <w:r w:rsidRPr="007C6629">
        <w:t xml:space="preserve">Goulburn River; CEW contributed </w:t>
      </w:r>
      <w:r w:rsidR="007C6629" w:rsidRPr="007C6629">
        <w:t>15</w:t>
      </w:r>
      <w:r w:rsidR="007D1BFB">
        <w:t>1 </w:t>
      </w:r>
      <w:r w:rsidRPr="007C6629">
        <w:t xml:space="preserve">GL to this total </w:t>
      </w:r>
      <w:r w:rsidR="001B34EA" w:rsidRPr="007B4428">
        <w:t>(CEWO, 202</w:t>
      </w:r>
      <w:r w:rsidR="00FD736D" w:rsidRPr="007B4428">
        <w:t>1</w:t>
      </w:r>
      <w:r w:rsidR="001B34EA" w:rsidRPr="007B4428">
        <w:t>)</w:t>
      </w:r>
      <w:r w:rsidR="000D1D2F" w:rsidRPr="007C6629">
        <w:t xml:space="preserve"> (</w:t>
      </w:r>
      <w:r w:rsidR="00AE7C41">
        <w:t>Figure 2</w:t>
      </w:r>
      <w:r w:rsidR="000D1D2F" w:rsidRPr="007C6629">
        <w:t xml:space="preserve">). </w:t>
      </w:r>
      <w:r w:rsidR="007C6629" w:rsidRPr="007C6629">
        <w:t xml:space="preserve">High unregulated flows from tributaries downstream of </w:t>
      </w:r>
      <w:r w:rsidR="007C6629">
        <w:t>La</w:t>
      </w:r>
      <w:r w:rsidR="007C6629" w:rsidRPr="007C6629">
        <w:t>ke Eildon provided several winter freshes with a peak flow of 12,</w:t>
      </w:r>
      <w:r w:rsidR="007D1BFB">
        <w:t>618</w:t>
      </w:r>
      <w:r w:rsidR="007C6629" w:rsidRPr="007C6629">
        <w:t xml:space="preserve"> ML/day in late August</w:t>
      </w:r>
      <w:r w:rsidR="007C6629">
        <w:t xml:space="preserve"> 2020</w:t>
      </w:r>
      <w:r w:rsidR="007C6629" w:rsidRPr="007C6629">
        <w:t>. Environmental water was used to slow the recession of the August</w:t>
      </w:r>
      <w:r w:rsidR="007C6629">
        <w:t xml:space="preserve"> </w:t>
      </w:r>
      <w:r w:rsidR="007C6629" w:rsidRPr="007C6629">
        <w:t xml:space="preserve">event to meet the recommendations of bank inundation </w:t>
      </w:r>
      <w:r w:rsidR="007D3BD8">
        <w:t>duration</w:t>
      </w:r>
      <w:r w:rsidR="007C6629" w:rsidRPr="007C6629">
        <w:t xml:space="preserve"> for the winter fresh.</w:t>
      </w:r>
      <w:r w:rsidR="007C6629">
        <w:t xml:space="preserve"> </w:t>
      </w:r>
      <w:r w:rsidR="007C6629" w:rsidRPr="007C6629">
        <w:t>A spring fresh was delivered in September</w:t>
      </w:r>
      <w:r w:rsidR="001E266D">
        <w:t>/</w:t>
      </w:r>
      <w:r w:rsidR="007C6629" w:rsidRPr="007C6629">
        <w:t>October. Due to</w:t>
      </w:r>
      <w:r w:rsidR="007C6629" w:rsidRPr="007C6629" w:rsidDel="00E90707">
        <w:t xml:space="preserve"> </w:t>
      </w:r>
      <w:r w:rsidR="007C6629" w:rsidRPr="007C6629">
        <w:t xml:space="preserve">wet conditions a natural flow event occurred during delivery of this fresh with an unregulated spill at Goulburn Weir, </w:t>
      </w:r>
      <w:r w:rsidR="007B4428">
        <w:t xml:space="preserve">which, </w:t>
      </w:r>
      <w:r w:rsidR="007C6629" w:rsidRPr="007C6629">
        <w:t>combined with tributary flow in the lower Goulburn led to a higher natural peak of 10,</w:t>
      </w:r>
      <w:r w:rsidR="000915D7">
        <w:t>695</w:t>
      </w:r>
      <w:r w:rsidR="007C6629" w:rsidRPr="007C6629">
        <w:t xml:space="preserve"> ML/day at Shepparton, which attenuated to 9,</w:t>
      </w:r>
      <w:r w:rsidR="001E266D">
        <w:t>768</w:t>
      </w:r>
      <w:r w:rsidR="007C6629" w:rsidRPr="007C6629">
        <w:t xml:space="preserve"> ML/day at McCoy’s Bridge. At both locations (McCoy’s and Murchison) there were </w:t>
      </w:r>
      <w:r w:rsidR="00230363">
        <w:t>7</w:t>
      </w:r>
      <w:r w:rsidR="007C6629" w:rsidRPr="007C6629">
        <w:t xml:space="preserve"> days over the target of 6,600 ML/day.</w:t>
      </w:r>
      <w:r w:rsidR="0040038D">
        <w:t xml:space="preserve"> </w:t>
      </w:r>
      <w:r w:rsidR="007D3BD8">
        <w:t>CEW was then used to extend the recession of the October fresh and maintain elevated base flow (&gt;1000 ML/d</w:t>
      </w:r>
      <w:r w:rsidR="00015743">
        <w:t>ay</w:t>
      </w:r>
      <w:r w:rsidR="007D3BD8">
        <w:t>) in the lead up to delivery of a</w:t>
      </w:r>
      <w:r w:rsidR="007C6629">
        <w:t xml:space="preserve"> fish spawning fresh in November</w:t>
      </w:r>
      <w:r w:rsidR="007D3BD8">
        <w:t xml:space="preserve"> (peak </w:t>
      </w:r>
      <w:r w:rsidR="001E7340">
        <w:t>6,784</w:t>
      </w:r>
      <w:r w:rsidR="007D3BD8">
        <w:t xml:space="preserve"> ML/d</w:t>
      </w:r>
      <w:r w:rsidR="00015743">
        <w:t>ay</w:t>
      </w:r>
      <w:r w:rsidR="001E7340">
        <w:t xml:space="preserve"> at Murchison</w:t>
      </w:r>
      <w:r w:rsidR="007D3BD8">
        <w:t>). The extended recession/elevated baseflow was designed to intentionally maintain inundation of the lower bank and delay vegetation until after the fish spawning fresh.</w:t>
      </w:r>
    </w:p>
    <w:p w14:paraId="62A44D65" w14:textId="0C26A00E" w:rsidR="0007701D" w:rsidRPr="0007701D" w:rsidRDefault="00805987" w:rsidP="0007701D">
      <w:r w:rsidRPr="0085097E">
        <w:t>IVT flows</w:t>
      </w:r>
      <w:r w:rsidR="00181159" w:rsidRPr="0085097E">
        <w:t xml:space="preserve"> </w:t>
      </w:r>
      <w:r w:rsidR="000D1D2F" w:rsidRPr="0085097E">
        <w:t xml:space="preserve">commenced </w:t>
      </w:r>
      <w:r w:rsidR="007C6629">
        <w:t>in November 2021</w:t>
      </w:r>
      <w:r w:rsidR="007D3BD8">
        <w:t>, helping to contribute to the fish spawning fresh, and</w:t>
      </w:r>
      <w:r w:rsidR="000D1D2F" w:rsidRPr="0085097E">
        <w:t xml:space="preserve"> continued th</w:t>
      </w:r>
      <w:r w:rsidR="00313EE5">
        <w:t>r</w:t>
      </w:r>
      <w:r w:rsidR="000D1D2F" w:rsidRPr="0085097E">
        <w:t>ough</w:t>
      </w:r>
      <w:r w:rsidR="007D3BD8">
        <w:t xml:space="preserve"> to</w:t>
      </w:r>
      <w:r w:rsidR="000D1D2F" w:rsidRPr="0085097E">
        <w:t xml:space="preserve"> </w:t>
      </w:r>
      <w:r w:rsidR="00190A97">
        <w:t>end</w:t>
      </w:r>
      <w:r w:rsidR="00313EE5">
        <w:t>-</w:t>
      </w:r>
      <w:r w:rsidR="007D3BD8">
        <w:t>May</w:t>
      </w:r>
      <w:r w:rsidR="006D4CCE" w:rsidRPr="0085097E">
        <w:t xml:space="preserve"> 202</w:t>
      </w:r>
      <w:r w:rsidR="007D3BD8">
        <w:t>1</w:t>
      </w:r>
      <w:r w:rsidR="000D1D2F" w:rsidRPr="0085097E">
        <w:t xml:space="preserve">. </w:t>
      </w:r>
      <w:r w:rsidR="00181159" w:rsidRPr="0085097E">
        <w:t>Interim operating arrangements introduced by the Victoria</w:t>
      </w:r>
      <w:r w:rsidR="000D1D2F" w:rsidRPr="0085097E">
        <w:t>n</w:t>
      </w:r>
      <w:r w:rsidR="00181159" w:rsidRPr="0085097E">
        <w:t xml:space="preserve"> Water Minister</w:t>
      </w:r>
      <w:r w:rsidR="000D1D2F" w:rsidRPr="0085097E">
        <w:t xml:space="preserve"> in 2019</w:t>
      </w:r>
      <w:r w:rsidR="00181159" w:rsidRPr="0085097E">
        <w:t xml:space="preserve"> limited IVT delivery volumes to </w:t>
      </w:r>
      <w:r w:rsidR="008E44AA">
        <w:t xml:space="preserve">a maximum of </w:t>
      </w:r>
      <w:r w:rsidR="007D3BD8">
        <w:t>4</w:t>
      </w:r>
      <w:r w:rsidR="00181159" w:rsidRPr="0085097E">
        <w:t>0 GL/month over the 20</w:t>
      </w:r>
      <w:r w:rsidR="007D3BD8">
        <w:t>20</w:t>
      </w:r>
      <w:r w:rsidR="00B61D5D">
        <w:t>–</w:t>
      </w:r>
      <w:r w:rsidR="007D3BD8">
        <w:t>21</w:t>
      </w:r>
      <w:r w:rsidR="00181159" w:rsidRPr="0085097E">
        <w:t xml:space="preserve"> summer. </w:t>
      </w:r>
      <w:r w:rsidR="007D3BD8">
        <w:t xml:space="preserve">The GBCMA advised </w:t>
      </w:r>
      <w:r w:rsidR="00190A97" w:rsidRPr="008E44AA">
        <w:rPr>
          <w:szCs w:val="20"/>
        </w:rPr>
        <w:t>that</w:t>
      </w:r>
      <w:r w:rsidR="00190A97" w:rsidRPr="007B4428">
        <w:rPr>
          <w:szCs w:val="20"/>
        </w:rPr>
        <w:t xml:space="preserve"> to reduce damage to the riverbanks,</w:t>
      </w:r>
      <w:r w:rsidR="007D3BD8" w:rsidRPr="007B4428">
        <w:rPr>
          <w:szCs w:val="20"/>
        </w:rPr>
        <w:t xml:space="preserve"> IVT </w:t>
      </w:r>
      <w:r w:rsidR="00190A97" w:rsidRPr="008E44AA">
        <w:rPr>
          <w:szCs w:val="20"/>
        </w:rPr>
        <w:t>flows should not exceed 1,000 ML/day for more than 20 consecutive days, with a minimum of 7 days between pulses</w:t>
      </w:r>
      <w:r w:rsidR="00842EDD">
        <w:rPr>
          <w:szCs w:val="20"/>
        </w:rPr>
        <w:t xml:space="preserve"> of up to 2000 ML/day</w:t>
      </w:r>
      <w:r w:rsidR="00190A97" w:rsidRPr="008E44AA">
        <w:rPr>
          <w:szCs w:val="20"/>
        </w:rPr>
        <w:t>.</w:t>
      </w:r>
      <w:r w:rsidR="00C26D3A">
        <w:rPr>
          <w:szCs w:val="20"/>
        </w:rPr>
        <w:t xml:space="preserve"> This target was met</w:t>
      </w:r>
      <w:r w:rsidR="00842EDD">
        <w:rPr>
          <w:szCs w:val="20"/>
        </w:rPr>
        <w:t xml:space="preserve">, and the </w:t>
      </w:r>
      <w:r w:rsidR="00C26D3A">
        <w:t xml:space="preserve">delivery pattern </w:t>
      </w:r>
      <w:r w:rsidR="0007701D" w:rsidRPr="0007701D">
        <w:t>also allowed monitoring to occur.</w:t>
      </w:r>
    </w:p>
    <w:p w14:paraId="136EA279" w14:textId="7EE56320" w:rsidR="0007701D" w:rsidRDefault="0007701D" w:rsidP="0007701D">
      <w:bookmarkStart w:id="10" w:name="_Hlk89418071"/>
      <w:r w:rsidRPr="0007701D">
        <w:t xml:space="preserve">An </w:t>
      </w:r>
      <w:r w:rsidR="00C15334">
        <w:t>a</w:t>
      </w:r>
      <w:r w:rsidRPr="0007701D">
        <w:t xml:space="preserve">utumn fresh was delivered </w:t>
      </w:r>
      <w:r w:rsidR="00457942">
        <w:t>during</w:t>
      </w:r>
      <w:r w:rsidRPr="0007701D">
        <w:t xml:space="preserve"> April </w:t>
      </w:r>
      <w:r>
        <w:t xml:space="preserve">2021 </w:t>
      </w:r>
      <w:r w:rsidRPr="0007701D">
        <w:t xml:space="preserve">and </w:t>
      </w:r>
      <w:r>
        <w:t xml:space="preserve">was </w:t>
      </w:r>
      <w:r w:rsidRPr="0007701D">
        <w:t xml:space="preserve">designed to achieve flows </w:t>
      </w:r>
      <w:r w:rsidR="00457942" w:rsidRPr="00457942">
        <w:rPr>
          <w:szCs w:val="20"/>
        </w:rPr>
        <w:t>&gt;5</w:t>
      </w:r>
      <w:r w:rsidR="003E619B">
        <w:rPr>
          <w:szCs w:val="20"/>
        </w:rPr>
        <w:t>,</w:t>
      </w:r>
      <w:r w:rsidR="00457942" w:rsidRPr="00457942">
        <w:rPr>
          <w:szCs w:val="20"/>
        </w:rPr>
        <w:t>600 ML/day for 2 day</w:t>
      </w:r>
      <w:r w:rsidR="003E619B">
        <w:rPr>
          <w:szCs w:val="20"/>
        </w:rPr>
        <w:t>s</w:t>
      </w:r>
      <w:r w:rsidR="00457942" w:rsidRPr="0007701D">
        <w:t xml:space="preserve"> </w:t>
      </w:r>
      <w:r w:rsidRPr="0007701D">
        <w:t>at Murchison. The event was delivered using primarily IVT</w:t>
      </w:r>
      <w:r w:rsidR="00457942">
        <w:t xml:space="preserve"> with environmental water added to achieve the autumn fresh target outcomes</w:t>
      </w:r>
      <w:r w:rsidRPr="0007701D">
        <w:t>.</w:t>
      </w:r>
      <w:r>
        <w:t xml:space="preserve"> </w:t>
      </w:r>
      <w:r w:rsidRPr="0007701D">
        <w:t>Due to MDBA demand for water in the Murray River to meet Lake Victoria filling targets, the peak flows were extended by one day and the recession steepened to provide an extra 9 GL of water without extending the fresh duration.</w:t>
      </w:r>
      <w:r>
        <w:t xml:space="preserve"> CEW was then used to maintain </w:t>
      </w:r>
      <w:r w:rsidR="00341B25">
        <w:t>low</w:t>
      </w:r>
      <w:r>
        <w:t xml:space="preserve"> flows</w:t>
      </w:r>
      <w:r w:rsidR="00341B25">
        <w:t xml:space="preserve"> during June 2021.</w:t>
      </w:r>
      <w:r>
        <w:t xml:space="preserve">  </w:t>
      </w:r>
    </w:p>
    <w:p w14:paraId="0867D753" w14:textId="52100C45" w:rsidR="00484CEB" w:rsidRDefault="00484CEB" w:rsidP="00484CEB">
      <w:pPr>
        <w:pStyle w:val="NumberedHeading1"/>
        <w:numPr>
          <w:ilvl w:val="0"/>
          <w:numId w:val="9"/>
        </w:numPr>
        <w:ind w:left="340"/>
      </w:pPr>
      <w:bookmarkStart w:id="11" w:name="_Toc90928395"/>
      <w:bookmarkEnd w:id="10"/>
      <w:r>
        <w:t>Key outcomes from e</w:t>
      </w:r>
      <w:r w:rsidRPr="00D51CB0">
        <w:t>nvironmental</w:t>
      </w:r>
      <w:r>
        <w:t xml:space="preserve"> water use</w:t>
      </w:r>
      <w:bookmarkEnd w:id="11"/>
    </w:p>
    <w:p w14:paraId="12BC4872" w14:textId="77777777" w:rsidR="00484CEB" w:rsidRPr="002D1593" w:rsidRDefault="00484CEB" w:rsidP="00484CEB">
      <w:pPr>
        <w:pStyle w:val="Heading2"/>
        <w:numPr>
          <w:ilvl w:val="1"/>
          <w:numId w:val="9"/>
        </w:numPr>
      </w:pPr>
      <w:bookmarkStart w:id="12" w:name="_Toc90928396"/>
      <w:r w:rsidRPr="002D1593">
        <w:t>Monitoring</w:t>
      </w:r>
      <w:bookmarkEnd w:id="12"/>
    </w:p>
    <w:p w14:paraId="5C340738" w14:textId="44FB9BBD" w:rsidR="00484CEB" w:rsidRPr="00782A8C" w:rsidRDefault="00484CEB" w:rsidP="00484CEB">
      <w:pPr>
        <w:rPr>
          <w:lang w:eastAsia="en-US"/>
        </w:rPr>
      </w:pPr>
      <w:r w:rsidRPr="00782A8C">
        <w:rPr>
          <w:lang w:eastAsia="en-US"/>
        </w:rPr>
        <w:t xml:space="preserve">Over the five years of </w:t>
      </w:r>
      <w:r>
        <w:rPr>
          <w:lang w:eastAsia="en-US"/>
        </w:rPr>
        <w:t xml:space="preserve">the </w:t>
      </w:r>
      <w:r w:rsidR="005352BC">
        <w:rPr>
          <w:lang w:eastAsia="en-US"/>
        </w:rPr>
        <w:t xml:space="preserve">Goulburn Selected Area </w:t>
      </w:r>
      <w:r w:rsidRPr="00782A8C">
        <w:rPr>
          <w:lang w:eastAsia="en-US"/>
        </w:rPr>
        <w:t>LTIM</w:t>
      </w:r>
      <w:r>
        <w:rPr>
          <w:lang w:eastAsia="en-US"/>
        </w:rPr>
        <w:t xml:space="preserve"> Project</w:t>
      </w:r>
      <w:r w:rsidR="00B61D5D">
        <w:rPr>
          <w:lang w:eastAsia="en-US"/>
        </w:rPr>
        <w:t xml:space="preserve"> (2014–19)</w:t>
      </w:r>
      <w:r>
        <w:rPr>
          <w:lang w:eastAsia="en-US"/>
        </w:rPr>
        <w:t>,</w:t>
      </w:r>
      <w:r w:rsidRPr="00782A8C">
        <w:rPr>
          <w:lang w:eastAsia="en-US"/>
        </w:rPr>
        <w:t xml:space="preserve"> and now the first </w:t>
      </w:r>
      <w:r>
        <w:rPr>
          <w:lang w:eastAsia="en-US"/>
        </w:rPr>
        <w:t xml:space="preserve">two </w:t>
      </w:r>
      <w:r w:rsidRPr="00782A8C">
        <w:rPr>
          <w:lang w:eastAsia="en-US"/>
        </w:rPr>
        <w:t>year</w:t>
      </w:r>
      <w:r>
        <w:rPr>
          <w:lang w:eastAsia="en-US"/>
        </w:rPr>
        <w:t>s</w:t>
      </w:r>
      <w:r w:rsidRPr="00782A8C">
        <w:rPr>
          <w:lang w:eastAsia="en-US"/>
        </w:rPr>
        <w:t xml:space="preserve"> of </w:t>
      </w:r>
      <w:r>
        <w:rPr>
          <w:lang w:eastAsia="en-US"/>
        </w:rPr>
        <w:t xml:space="preserve">the </w:t>
      </w:r>
      <w:r w:rsidRPr="00782A8C">
        <w:rPr>
          <w:lang w:eastAsia="en-US"/>
        </w:rPr>
        <w:t>MER</w:t>
      </w:r>
      <w:r>
        <w:rPr>
          <w:lang w:eastAsia="en-US"/>
        </w:rPr>
        <w:t xml:space="preserve"> Program,</w:t>
      </w:r>
      <w:r w:rsidRPr="00782A8C">
        <w:rPr>
          <w:lang w:eastAsia="en-US"/>
        </w:rPr>
        <w:t xml:space="preserve"> environmental water has been delivered with the objective of enhancing native fish spawning, notably golden perch, reducing the extent of bank erosion and enhancing opportunities for the establishment and maintenance of water dependant vegetation on the riverbanks, contributing to overall ecosystem carbon production</w:t>
      </w:r>
      <w:r>
        <w:rPr>
          <w:lang w:eastAsia="en-US"/>
        </w:rPr>
        <w:t>,</w:t>
      </w:r>
      <w:r w:rsidRPr="00782A8C">
        <w:rPr>
          <w:lang w:eastAsia="en-US"/>
        </w:rPr>
        <w:t xml:space="preserve"> and optimising conditions for macroinvertebrate abundance.</w:t>
      </w:r>
      <w:r w:rsidR="00D02670">
        <w:rPr>
          <w:lang w:eastAsia="en-US"/>
        </w:rPr>
        <w:t xml:space="preserve"> </w:t>
      </w:r>
    </w:p>
    <w:p w14:paraId="31EBAF04" w14:textId="0D6C8309" w:rsidR="003E619B" w:rsidRDefault="00484CEB" w:rsidP="00484CEB">
      <w:pPr>
        <w:rPr>
          <w:lang w:eastAsia="en-US"/>
        </w:rPr>
      </w:pPr>
      <w:r>
        <w:rPr>
          <w:lang w:eastAsia="en-US"/>
        </w:rPr>
        <w:t>Previously, e</w:t>
      </w:r>
      <w:r w:rsidRPr="00782A8C">
        <w:rPr>
          <w:lang w:eastAsia="en-US"/>
        </w:rPr>
        <w:t>nvironmental water has predominantly been delivered as spring freshes to stimulate native fish spawning, vegetation germination/recruitment and growth</w:t>
      </w:r>
      <w:r w:rsidR="003E619B">
        <w:rPr>
          <w:lang w:eastAsia="en-US"/>
        </w:rPr>
        <w:t>,</w:t>
      </w:r>
      <w:r w:rsidRPr="00782A8C">
        <w:rPr>
          <w:lang w:eastAsia="en-US"/>
        </w:rPr>
        <w:t xml:space="preserve"> enhance macroinvertebrate production </w:t>
      </w:r>
      <w:r w:rsidR="00015743">
        <w:rPr>
          <w:lang w:eastAsia="en-US"/>
        </w:rPr>
        <w:t>(</w:t>
      </w:r>
      <w:r w:rsidRPr="00782A8C">
        <w:rPr>
          <w:lang w:eastAsia="en-US"/>
        </w:rPr>
        <w:t>as food for native fish)</w:t>
      </w:r>
      <w:r w:rsidR="00015743">
        <w:rPr>
          <w:lang w:eastAsia="en-US"/>
        </w:rPr>
        <w:t>,</w:t>
      </w:r>
      <w:r w:rsidRPr="00782A8C">
        <w:rPr>
          <w:lang w:eastAsia="en-US"/>
        </w:rPr>
        <w:t xml:space="preserve"> and to augment regulated baseflows throughout the year to maintain access to habitat for biota. </w:t>
      </w:r>
      <w:r>
        <w:rPr>
          <w:lang w:eastAsia="en-US"/>
        </w:rPr>
        <w:t>In more recent years, including 2020</w:t>
      </w:r>
      <w:r w:rsidR="005352BC">
        <w:rPr>
          <w:lang w:eastAsia="en-US"/>
        </w:rPr>
        <w:t>–</w:t>
      </w:r>
      <w:r>
        <w:rPr>
          <w:lang w:eastAsia="en-US"/>
        </w:rPr>
        <w:t>21, adaptive management of the flows program has also seen e</w:t>
      </w:r>
      <w:r w:rsidRPr="00782A8C">
        <w:rPr>
          <w:lang w:eastAsia="en-US"/>
        </w:rPr>
        <w:t>nvironmental water delivered</w:t>
      </w:r>
      <w:r w:rsidR="003E619B">
        <w:rPr>
          <w:lang w:eastAsia="en-US"/>
        </w:rPr>
        <w:t>:</w:t>
      </w:r>
    </w:p>
    <w:p w14:paraId="0299490D" w14:textId="5F906D01" w:rsidR="003E619B" w:rsidRDefault="0075348A" w:rsidP="00F702C0">
      <w:pPr>
        <w:pStyle w:val="ListParagraph"/>
        <w:numPr>
          <w:ilvl w:val="0"/>
          <w:numId w:val="43"/>
        </w:numPr>
        <w:rPr>
          <w:lang w:eastAsia="en-US"/>
        </w:rPr>
      </w:pPr>
      <w:r>
        <w:rPr>
          <w:lang w:eastAsia="en-US"/>
        </w:rPr>
        <w:t xml:space="preserve">As </w:t>
      </w:r>
      <w:r w:rsidR="00484CEB" w:rsidRPr="00782A8C">
        <w:rPr>
          <w:lang w:eastAsia="en-US"/>
        </w:rPr>
        <w:t xml:space="preserve">winter freshes to promote sediment and seed deposition on </w:t>
      </w:r>
      <w:r w:rsidR="00484CEB">
        <w:rPr>
          <w:lang w:eastAsia="en-US"/>
        </w:rPr>
        <w:t xml:space="preserve">bars and </w:t>
      </w:r>
      <w:r w:rsidR="00484CEB" w:rsidRPr="00782A8C">
        <w:rPr>
          <w:lang w:eastAsia="en-US"/>
        </w:rPr>
        <w:t xml:space="preserve">banks </w:t>
      </w:r>
      <w:r w:rsidR="00484CEB">
        <w:rPr>
          <w:lang w:eastAsia="en-US"/>
        </w:rPr>
        <w:t xml:space="preserve">to </w:t>
      </w:r>
      <w:r w:rsidR="00484CEB" w:rsidRPr="00782A8C">
        <w:rPr>
          <w:lang w:eastAsia="en-US"/>
        </w:rPr>
        <w:t>prime them for vegetation recruitment in the subsequent spring (</w:t>
      </w:r>
      <w:r w:rsidR="00484CEB">
        <w:rPr>
          <w:lang w:eastAsia="en-US"/>
        </w:rPr>
        <w:t xml:space="preserve">2018, </w:t>
      </w:r>
      <w:r w:rsidR="005352BC">
        <w:rPr>
          <w:lang w:eastAsia="en-US"/>
        </w:rPr>
        <w:t>20</w:t>
      </w:r>
      <w:r w:rsidR="00484CEB">
        <w:rPr>
          <w:lang w:eastAsia="en-US"/>
        </w:rPr>
        <w:t xml:space="preserve">19, </w:t>
      </w:r>
      <w:r w:rsidR="005352BC">
        <w:rPr>
          <w:lang w:eastAsia="en-US"/>
        </w:rPr>
        <w:t>20</w:t>
      </w:r>
      <w:r w:rsidR="00484CEB">
        <w:rPr>
          <w:lang w:eastAsia="en-US"/>
        </w:rPr>
        <w:t>20</w:t>
      </w:r>
      <w:r w:rsidR="00484CEB" w:rsidRPr="00782A8C">
        <w:rPr>
          <w:lang w:eastAsia="en-US"/>
        </w:rPr>
        <w:t>)</w:t>
      </w:r>
      <w:r>
        <w:rPr>
          <w:lang w:eastAsia="en-US"/>
        </w:rPr>
        <w:t>;</w:t>
      </w:r>
      <w:r w:rsidR="00484CEB">
        <w:rPr>
          <w:lang w:eastAsia="en-US"/>
        </w:rPr>
        <w:t xml:space="preserve"> </w:t>
      </w:r>
    </w:p>
    <w:p w14:paraId="151D399E" w14:textId="58513BAD" w:rsidR="003E619B" w:rsidRDefault="0075348A" w:rsidP="00F702C0">
      <w:pPr>
        <w:pStyle w:val="ListParagraph"/>
        <w:numPr>
          <w:ilvl w:val="0"/>
          <w:numId w:val="43"/>
        </w:numPr>
        <w:rPr>
          <w:lang w:eastAsia="en-US"/>
        </w:rPr>
      </w:pPr>
      <w:r>
        <w:rPr>
          <w:lang w:eastAsia="en-US"/>
        </w:rPr>
        <w:t>I</w:t>
      </w:r>
      <w:r w:rsidR="00484CEB" w:rsidRPr="00782A8C">
        <w:rPr>
          <w:lang w:eastAsia="en-US"/>
        </w:rPr>
        <w:t>n autumn to promote fish migration back into the Goulburn River from the Murray River (2018)</w:t>
      </w:r>
      <w:r w:rsidR="00484CEB">
        <w:rPr>
          <w:lang w:eastAsia="en-US"/>
        </w:rPr>
        <w:t xml:space="preserve">, encourage seed germination, </w:t>
      </w:r>
      <w:r>
        <w:rPr>
          <w:lang w:eastAsia="en-US"/>
        </w:rPr>
        <w:t xml:space="preserve">improve </w:t>
      </w:r>
      <w:r w:rsidR="00484CEB" w:rsidRPr="0075348A">
        <w:rPr>
          <w:szCs w:val="20"/>
          <w:lang w:eastAsia="en-US"/>
        </w:rPr>
        <w:t xml:space="preserve">water </w:t>
      </w:r>
      <w:r w:rsidR="00484CEB" w:rsidRPr="00F702C0">
        <w:rPr>
          <w:rFonts w:cstheme="minorHAnsi"/>
          <w:szCs w:val="20"/>
        </w:rPr>
        <w:t>quality, flush fine sediment to encourage biofilm growth, and improve food and habitat for waterbugs (2021)</w:t>
      </w:r>
      <w:r w:rsidR="003E619B">
        <w:rPr>
          <w:lang w:eastAsia="en-US"/>
        </w:rPr>
        <w:t>;</w:t>
      </w:r>
      <w:r w:rsidR="00484CEB" w:rsidRPr="00782A8C">
        <w:rPr>
          <w:lang w:eastAsia="en-US"/>
        </w:rPr>
        <w:t xml:space="preserve"> </w:t>
      </w:r>
    </w:p>
    <w:p w14:paraId="330CF409" w14:textId="7BCBD1E5" w:rsidR="0075348A" w:rsidRDefault="0075348A" w:rsidP="00CF0E58">
      <w:pPr>
        <w:pStyle w:val="ListParagraph"/>
        <w:numPr>
          <w:ilvl w:val="0"/>
          <w:numId w:val="43"/>
        </w:numPr>
        <w:rPr>
          <w:lang w:eastAsia="en-US"/>
        </w:rPr>
      </w:pPr>
      <w:r>
        <w:rPr>
          <w:lang w:eastAsia="en-US"/>
        </w:rPr>
        <w:t>T</w:t>
      </w:r>
      <w:r w:rsidR="00484CEB" w:rsidRPr="00782A8C">
        <w:rPr>
          <w:lang w:eastAsia="en-US"/>
        </w:rPr>
        <w:t xml:space="preserve">o control the rates of fall during </w:t>
      </w:r>
      <w:r w:rsidR="00484CEB">
        <w:rPr>
          <w:lang w:eastAsia="en-US"/>
        </w:rPr>
        <w:t xml:space="preserve">the </w:t>
      </w:r>
      <w:r w:rsidR="00484CEB" w:rsidRPr="00782A8C">
        <w:rPr>
          <w:lang w:eastAsia="en-US"/>
        </w:rPr>
        <w:t xml:space="preserve">drawdown </w:t>
      </w:r>
      <w:r w:rsidR="00484CEB">
        <w:rPr>
          <w:lang w:eastAsia="en-US"/>
        </w:rPr>
        <w:t xml:space="preserve">of IVT flows </w:t>
      </w:r>
      <w:r w:rsidR="00484CEB" w:rsidRPr="00782A8C">
        <w:rPr>
          <w:lang w:eastAsia="en-US"/>
        </w:rPr>
        <w:t xml:space="preserve">and following natural freshes in an attempt to minimise bank surcharge and mass-failure that can happen as a result of rapid </w:t>
      </w:r>
      <w:r w:rsidR="00484CEB">
        <w:rPr>
          <w:lang w:eastAsia="en-US"/>
        </w:rPr>
        <w:t xml:space="preserve">flow </w:t>
      </w:r>
      <w:r w:rsidR="00484CEB" w:rsidRPr="00782A8C">
        <w:rPr>
          <w:lang w:eastAsia="en-US"/>
        </w:rPr>
        <w:t>drawdown (2019</w:t>
      </w:r>
      <w:r w:rsidR="00484CEB">
        <w:rPr>
          <w:lang w:eastAsia="en-US"/>
        </w:rPr>
        <w:t xml:space="preserve">, </w:t>
      </w:r>
      <w:r w:rsidR="005352BC">
        <w:rPr>
          <w:lang w:eastAsia="en-US"/>
        </w:rPr>
        <w:t>20</w:t>
      </w:r>
      <w:r w:rsidR="00484CEB" w:rsidRPr="00782A8C">
        <w:rPr>
          <w:lang w:eastAsia="en-US"/>
        </w:rPr>
        <w:t>20</w:t>
      </w:r>
      <w:r w:rsidR="00484CEB">
        <w:rPr>
          <w:lang w:eastAsia="en-US"/>
        </w:rPr>
        <w:t xml:space="preserve">, </w:t>
      </w:r>
      <w:r w:rsidR="005352BC">
        <w:rPr>
          <w:lang w:eastAsia="en-US"/>
        </w:rPr>
        <w:t>20</w:t>
      </w:r>
      <w:r w:rsidR="00484CEB">
        <w:rPr>
          <w:lang w:eastAsia="en-US"/>
        </w:rPr>
        <w:t>21</w:t>
      </w:r>
      <w:r w:rsidR="00484CEB" w:rsidRPr="00782A8C">
        <w:rPr>
          <w:lang w:eastAsia="en-US"/>
        </w:rPr>
        <w:t>)</w:t>
      </w:r>
      <w:r>
        <w:rPr>
          <w:lang w:eastAsia="en-US"/>
        </w:rPr>
        <w:t>, and;</w:t>
      </w:r>
    </w:p>
    <w:p w14:paraId="5305C5F6" w14:textId="7667EEA3" w:rsidR="00484CEB" w:rsidRPr="00782A8C" w:rsidRDefault="0075348A" w:rsidP="00F702C0">
      <w:pPr>
        <w:pStyle w:val="ListParagraph"/>
        <w:numPr>
          <w:ilvl w:val="0"/>
          <w:numId w:val="43"/>
        </w:numPr>
        <w:rPr>
          <w:lang w:eastAsia="en-US"/>
        </w:rPr>
      </w:pPr>
      <w:r>
        <w:rPr>
          <w:lang w:eastAsia="en-US"/>
        </w:rPr>
        <w:lastRenderedPageBreak/>
        <w:t>T</w:t>
      </w:r>
      <w:r w:rsidR="00484CEB">
        <w:rPr>
          <w:lang w:eastAsia="en-US"/>
        </w:rPr>
        <w:t>o extend the recession of the spring fresh to delay vegetation germination until after the November fish spawning fresh</w:t>
      </w:r>
      <w:r>
        <w:rPr>
          <w:lang w:eastAsia="en-US"/>
        </w:rPr>
        <w:t xml:space="preserve"> (2020)</w:t>
      </w:r>
      <w:r w:rsidR="00484CEB">
        <w:rPr>
          <w:lang w:eastAsia="en-US"/>
        </w:rPr>
        <w:t xml:space="preserve">. </w:t>
      </w:r>
    </w:p>
    <w:p w14:paraId="0780011F" w14:textId="279B0D5E" w:rsidR="00FF0BF0" w:rsidRDefault="00484CEB" w:rsidP="005020E9">
      <w:pPr>
        <w:rPr>
          <w:lang w:eastAsia="en-US"/>
        </w:rPr>
      </w:pPr>
      <w:r>
        <w:rPr>
          <w:lang w:eastAsia="en-US"/>
        </w:rPr>
        <w:t>At the start of the LTIM Project we developed a conceptual model describing the linkages between flow and various ecosystem responses. Over the years we have refined the conceptual model and confirmed a number of the linkages (</w:t>
      </w:r>
      <w:r w:rsidR="00AE7C41">
        <w:t xml:space="preserve">Figure </w:t>
      </w:r>
      <w:r w:rsidR="00AE7C41">
        <w:rPr>
          <w:noProof/>
        </w:rPr>
        <w:t>3</w:t>
      </w:r>
      <w:r w:rsidRPr="00782A8C">
        <w:rPr>
          <w:lang w:eastAsia="en-US"/>
        </w:rPr>
        <w:t>)</w:t>
      </w:r>
      <w:r>
        <w:rPr>
          <w:lang w:eastAsia="en-US"/>
        </w:rPr>
        <w:t>.</w:t>
      </w:r>
    </w:p>
    <w:p w14:paraId="54B7C3F9" w14:textId="16B77344" w:rsidR="00FF0BF0" w:rsidRDefault="00FF0BF0" w:rsidP="00FF0BF0">
      <w:pPr>
        <w:rPr>
          <w:lang w:eastAsia="en-US"/>
        </w:rPr>
      </w:pPr>
      <w:r>
        <w:rPr>
          <w:lang w:eastAsia="en-US"/>
        </w:rPr>
        <w:t xml:space="preserve">Based on monitoring outcomes over the course of LTIM and now MER, the strongest and most consistent relationships have been demonstrated between flow, bank condition, hydraulic </w:t>
      </w:r>
      <w:proofErr w:type="gramStart"/>
      <w:r>
        <w:rPr>
          <w:lang w:eastAsia="en-US"/>
        </w:rPr>
        <w:t>habitat</w:t>
      </w:r>
      <w:proofErr w:type="gramEnd"/>
      <w:r>
        <w:rPr>
          <w:lang w:eastAsia="en-US"/>
        </w:rPr>
        <w:t xml:space="preserve"> and vegetation dynamics. The response of native fish to flows has also been strongly demonstrated, notably increased flows in spring that also coincide with increasing water temperature have been shown to consistently stimulate spawning of golden perch and silver perch </w:t>
      </w:r>
      <w:r>
        <w:rPr>
          <w:noProof/>
          <w:lang w:eastAsia="en-US"/>
        </w:rPr>
        <w:t>(Treadwell</w:t>
      </w:r>
      <w:r w:rsidRPr="00E73266">
        <w:rPr>
          <w:i/>
          <w:noProof/>
          <w:lang w:eastAsia="en-US"/>
        </w:rPr>
        <w:t xml:space="preserve"> et al.</w:t>
      </w:r>
      <w:r>
        <w:rPr>
          <w:noProof/>
          <w:lang w:eastAsia="en-US"/>
        </w:rPr>
        <w:t>, 2020</w:t>
      </w:r>
      <w:r w:rsidR="000D301F">
        <w:rPr>
          <w:noProof/>
          <w:lang w:eastAsia="en-US"/>
        </w:rPr>
        <w:t xml:space="preserve">; </w:t>
      </w:r>
      <w:r>
        <w:rPr>
          <w:lang w:eastAsia="en-US"/>
        </w:rPr>
        <w:t xml:space="preserve">Webb </w:t>
      </w:r>
      <w:r w:rsidRPr="003760B1">
        <w:rPr>
          <w:i/>
          <w:iCs/>
          <w:lang w:eastAsia="en-US"/>
        </w:rPr>
        <w:t>et al</w:t>
      </w:r>
      <w:r>
        <w:rPr>
          <w:lang w:eastAsia="en-US"/>
        </w:rPr>
        <w:t xml:space="preserve">., 2021). </w:t>
      </w:r>
      <w:r w:rsidRPr="00CF0E58">
        <w:rPr>
          <w:lang w:eastAsia="en-US"/>
        </w:rPr>
        <w:t xml:space="preserve">No linkages </w:t>
      </w:r>
      <w:r>
        <w:rPr>
          <w:lang w:eastAsia="en-US"/>
        </w:rPr>
        <w:t>between system components/matters/variables have been</w:t>
      </w:r>
      <w:r w:rsidRPr="00CF0E58">
        <w:rPr>
          <w:lang w:eastAsia="en-US"/>
        </w:rPr>
        <w:t xml:space="preserve"> disprove</w:t>
      </w:r>
      <w:r>
        <w:rPr>
          <w:lang w:eastAsia="en-US"/>
        </w:rPr>
        <w:t>n</w:t>
      </w:r>
      <w:r w:rsidRPr="00CF0E58">
        <w:rPr>
          <w:lang w:eastAsia="en-US"/>
        </w:rPr>
        <w:t xml:space="preserve"> throughout the LTIM Project and MER Program.</w:t>
      </w:r>
    </w:p>
    <w:p w14:paraId="28E60CC3" w14:textId="77777777" w:rsidR="00FF0BF0" w:rsidRDefault="00FF0BF0" w:rsidP="00FF0BF0">
      <w:pPr>
        <w:rPr>
          <w:lang w:eastAsia="en-US"/>
        </w:rPr>
      </w:pPr>
      <w:bookmarkStart w:id="13" w:name="_Hlk87785978"/>
      <w:r>
        <w:rPr>
          <w:lang w:eastAsia="en-US"/>
        </w:rPr>
        <w:t>As with previous years, t</w:t>
      </w:r>
      <w:r w:rsidRPr="00782A8C">
        <w:rPr>
          <w:lang w:eastAsia="en-US"/>
        </w:rPr>
        <w:t xml:space="preserve">he largest knowledge gap within the conceptual model remains the linkages </w:t>
      </w:r>
      <w:r>
        <w:rPr>
          <w:lang w:eastAsia="en-US"/>
        </w:rPr>
        <w:t>between</w:t>
      </w:r>
      <w:r w:rsidRPr="00782A8C">
        <w:rPr>
          <w:lang w:eastAsia="en-US"/>
        </w:rPr>
        <w:t xml:space="preserve"> other monitoring matters </w:t>
      </w:r>
      <w:r>
        <w:rPr>
          <w:lang w:eastAsia="en-US"/>
        </w:rPr>
        <w:t>and</w:t>
      </w:r>
      <w:r w:rsidRPr="00782A8C">
        <w:rPr>
          <w:lang w:eastAsia="en-US"/>
        </w:rPr>
        <w:t xml:space="preserve"> adult fish populations in the Goulburn River. </w:t>
      </w:r>
      <w:r>
        <w:rPr>
          <w:lang w:eastAsia="en-US"/>
        </w:rPr>
        <w:t>Issues with determining relationships include:</w:t>
      </w:r>
    </w:p>
    <w:p w14:paraId="1C845E7F" w14:textId="77777777" w:rsidR="00FF0BF0" w:rsidRDefault="00FF0BF0" w:rsidP="00FF0BF0">
      <w:pPr>
        <w:pStyle w:val="ListBullet"/>
      </w:pPr>
      <w:r w:rsidRPr="00782A8C">
        <w:t xml:space="preserve">Although </w:t>
      </w:r>
      <w:r>
        <w:t>e</w:t>
      </w:r>
      <w:r w:rsidRPr="00782A8C">
        <w:t xml:space="preserve">ggs and larvae of species like golden </w:t>
      </w:r>
      <w:r>
        <w:t xml:space="preserve">perch </w:t>
      </w:r>
      <w:r w:rsidRPr="00782A8C">
        <w:t xml:space="preserve">and silver perch are </w:t>
      </w:r>
      <w:r>
        <w:t xml:space="preserve">often </w:t>
      </w:r>
      <w:r w:rsidRPr="00782A8C">
        <w:t>recorded, the juvenile ‘young of year’ fish that should appear are rarely caught</w:t>
      </w:r>
      <w:r>
        <w:t xml:space="preserve"> </w:t>
      </w:r>
      <w:r w:rsidRPr="00782A8C">
        <w:t>during the electrofishing surveys approximately six months later</w:t>
      </w:r>
      <w:r>
        <w:t>. Golden perch were recorded spawning in spring 2020 and a single juvenile golden perch was collected in community fish surveys in 2021</w:t>
      </w:r>
      <w:r w:rsidRPr="00782A8C">
        <w:t xml:space="preserve">. </w:t>
      </w:r>
    </w:p>
    <w:p w14:paraId="1D29F6D2" w14:textId="77777777" w:rsidR="00FF0BF0" w:rsidRDefault="00FF0BF0" w:rsidP="00FF0BF0">
      <w:pPr>
        <w:pStyle w:val="ListBullet"/>
      </w:pPr>
      <w:r w:rsidRPr="00782A8C">
        <w:t xml:space="preserve">Moreover, </w:t>
      </w:r>
      <w:bookmarkStart w:id="14" w:name="_Hlk89356658"/>
      <w:r w:rsidRPr="00782A8C">
        <w:t xml:space="preserve">although there are </w:t>
      </w:r>
      <w:r>
        <w:t xml:space="preserve">strong </w:t>
      </w:r>
      <w:r w:rsidRPr="00782A8C">
        <w:t>links between flows, metabolism</w:t>
      </w:r>
      <w:r>
        <w:t xml:space="preserve"> and</w:t>
      </w:r>
      <w:r w:rsidRPr="00782A8C">
        <w:t xml:space="preserve"> carbon</w:t>
      </w:r>
      <w:r>
        <w:t xml:space="preserve"> production</w:t>
      </w:r>
      <w:r w:rsidRPr="00782A8C">
        <w:t xml:space="preserve"> and </w:t>
      </w:r>
      <w:r>
        <w:t xml:space="preserve">increased biomass of </w:t>
      </w:r>
      <w:r w:rsidRPr="00782A8C">
        <w:t>large-bodied macroinvertebrates</w:t>
      </w:r>
      <w:r>
        <w:t xml:space="preserve"> in summer</w:t>
      </w:r>
      <w:r w:rsidRPr="00782A8C">
        <w:t xml:space="preserve"> (</w:t>
      </w:r>
      <w:proofErr w:type="gramStart"/>
      <w:r w:rsidRPr="00782A8C">
        <w:t>i.e.</w:t>
      </w:r>
      <w:proofErr w:type="gramEnd"/>
      <w:r w:rsidRPr="00782A8C">
        <w:t xml:space="preserve"> fish food), the current </w:t>
      </w:r>
      <w:r>
        <w:t>category-1 fish sampling methods are not suited to being able to</w:t>
      </w:r>
      <w:r w:rsidRPr="00782A8C">
        <w:t xml:space="preserve"> detect any direct </w:t>
      </w:r>
      <w:r>
        <w:t xml:space="preserve">link between increased macroinvertebrates and </w:t>
      </w:r>
      <w:r w:rsidRPr="00782A8C">
        <w:t>changes in the numbers and species of fish being caught.</w:t>
      </w:r>
      <w:bookmarkEnd w:id="14"/>
      <w:r w:rsidRPr="00782A8C">
        <w:t xml:space="preserve"> </w:t>
      </w:r>
      <w:r>
        <w:t>The integrated research project currently underway may be able to shed some light on this linkage.</w:t>
      </w:r>
    </w:p>
    <w:p w14:paraId="6DEE911B" w14:textId="0B6AF64B" w:rsidR="00FF0BF0" w:rsidRDefault="00FF0BF0" w:rsidP="00FF0BF0">
      <w:pPr>
        <w:pStyle w:val="ListBullet"/>
      </w:pPr>
      <w:r w:rsidRPr="00782A8C">
        <w:t xml:space="preserve">Similarly, a link between improved near-bank habitat </w:t>
      </w:r>
      <w:r>
        <w:t xml:space="preserve">condition </w:t>
      </w:r>
      <w:r w:rsidRPr="00782A8C">
        <w:t xml:space="preserve">that results from improved bankside vegetation and </w:t>
      </w:r>
      <w:r>
        <w:t xml:space="preserve">improved </w:t>
      </w:r>
      <w:r w:rsidRPr="00782A8C">
        <w:t xml:space="preserve">fish populations (composition and abundance) </w:t>
      </w:r>
      <w:r>
        <w:t>has not yet</w:t>
      </w:r>
      <w:r w:rsidRPr="00782A8C">
        <w:t xml:space="preserve"> be</w:t>
      </w:r>
      <w:r>
        <w:t>en</w:t>
      </w:r>
      <w:r w:rsidRPr="00782A8C">
        <w:t xml:space="preserve"> demonstrated because the adult fish sampling does not target </w:t>
      </w:r>
      <w:r>
        <w:t xml:space="preserve">these </w:t>
      </w:r>
      <w:r w:rsidRPr="00782A8C">
        <w:t>habitats specifically.</w:t>
      </w:r>
    </w:p>
    <w:bookmarkEnd w:id="13"/>
    <w:p w14:paraId="4E8E643B" w14:textId="51AC66AC" w:rsidR="003760B1" w:rsidRDefault="00FF0BF0" w:rsidP="00FF0BF0">
      <w:pPr>
        <w:rPr>
          <w:lang w:eastAsia="en-US"/>
        </w:rPr>
      </w:pPr>
      <w:r>
        <w:rPr>
          <w:lang w:eastAsia="en-US"/>
        </w:rPr>
        <w:t xml:space="preserve">Watering actions for 2020–21 targeted a winter and early spring fresh for bank condition, vegetation and macroinvertebrate outcomes, a late spring fresh to encourage native fish spawning, an autumn fresh to stimulate germination and improve water quality, and autumn base flows and recession flows to slow draw down </w:t>
      </w:r>
      <w:r w:rsidR="006211F2">
        <w:rPr>
          <w:lang w:eastAsia="en-US"/>
        </w:rPr>
        <w:t xml:space="preserve">to minimise riverbank erosion </w:t>
      </w:r>
      <w:r>
        <w:rPr>
          <w:lang w:eastAsia="en-US"/>
        </w:rPr>
        <w:t xml:space="preserve">following IVT flows and natural freshes. </w:t>
      </w:r>
      <w:r>
        <w:t xml:space="preserve">Table </w:t>
      </w:r>
      <w:r>
        <w:rPr>
          <w:noProof/>
        </w:rPr>
        <w:t>1</w:t>
      </w:r>
      <w:r>
        <w:rPr>
          <w:lang w:eastAsia="en-US"/>
        </w:rPr>
        <w:t xml:space="preserve"> summarises the main outcomes associated with each watering action over 2020–21. More details are provided in Section 3.1, including how results from 2020–21 have built on our previous knowledge and strengthened the conceptual model. We also explore interactions between monitoring matters that have become apparent through the course of LTIM and MER to date. All results, figures and tables are reproduced from </w:t>
      </w:r>
      <w:r>
        <w:rPr>
          <w:noProof/>
          <w:lang w:eastAsia="en-US"/>
        </w:rPr>
        <w:t>Webb</w:t>
      </w:r>
      <w:r w:rsidRPr="00E73266">
        <w:rPr>
          <w:i/>
          <w:noProof/>
          <w:lang w:eastAsia="en-US"/>
        </w:rPr>
        <w:t xml:space="preserve"> et al.</w:t>
      </w:r>
      <w:r>
        <w:rPr>
          <w:noProof/>
          <w:lang w:eastAsia="en-US"/>
        </w:rPr>
        <w:t xml:space="preserve"> (2021)</w:t>
      </w:r>
      <w:r>
        <w:rPr>
          <w:lang w:eastAsia="en-US"/>
        </w:rPr>
        <w:t xml:space="preserve"> unless otherwise referenced.</w:t>
      </w:r>
      <w:r w:rsidR="00484CEB">
        <w:rPr>
          <w:lang w:eastAsia="en-US"/>
        </w:rPr>
        <w:t xml:space="preserve"> </w:t>
      </w:r>
    </w:p>
    <w:p w14:paraId="3E7D9A9B" w14:textId="77777777" w:rsidR="004A2B2A" w:rsidRDefault="004A2B2A" w:rsidP="000D1D2F">
      <w:pPr>
        <w:rPr>
          <w:lang w:eastAsia="en-US"/>
        </w:rPr>
        <w:sectPr w:rsidR="004A2B2A" w:rsidSect="005D2EFD">
          <w:footerReference w:type="default" r:id="rId41"/>
          <w:footerReference w:type="first" r:id="rId42"/>
          <w:pgSz w:w="11906" w:h="16838" w:code="9"/>
          <w:pgMar w:top="1134" w:right="1134" w:bottom="1134" w:left="1134" w:header="709" w:footer="709" w:gutter="0"/>
          <w:pgNumType w:start="1"/>
          <w:cols w:space="708"/>
          <w:docGrid w:linePitch="360"/>
        </w:sectPr>
      </w:pPr>
    </w:p>
    <w:p w14:paraId="68E84DB5" w14:textId="5A34BC3C" w:rsidR="004A2B2A" w:rsidRDefault="00EA6937" w:rsidP="000D1D2F">
      <w:pPr>
        <w:rPr>
          <w:lang w:eastAsia="en-US"/>
        </w:rPr>
      </w:pPr>
      <w:r>
        <w:rPr>
          <w:noProof/>
          <w:lang w:eastAsia="en-US"/>
        </w:rPr>
        <w:lastRenderedPageBreak/>
        <w:drawing>
          <wp:inline distT="0" distB="0" distL="0" distR="0" wp14:anchorId="01CE610E" wp14:editId="43EBCFDF">
            <wp:extent cx="9211961" cy="5572903"/>
            <wp:effectExtent l="0" t="0" r="8255" b="889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3">
                      <a:extLst>
                        <a:ext uri="{28A0092B-C50C-407E-A947-70E740481C1C}">
                          <a14:useLocalDpi xmlns:a14="http://schemas.microsoft.com/office/drawing/2010/main"/>
                        </a:ext>
                      </a:extLst>
                    </a:blip>
                    <a:stretch>
                      <a:fillRect/>
                    </a:stretch>
                  </pic:blipFill>
                  <pic:spPr>
                    <a:xfrm>
                      <a:off x="0" y="0"/>
                      <a:ext cx="9211961" cy="5572903"/>
                    </a:xfrm>
                    <a:prstGeom prst="rect">
                      <a:avLst/>
                    </a:prstGeom>
                  </pic:spPr>
                </pic:pic>
              </a:graphicData>
            </a:graphic>
          </wp:inline>
        </w:drawing>
      </w:r>
    </w:p>
    <w:p w14:paraId="47F4EF6F" w14:textId="6F52ADE8" w:rsidR="004A2B2A" w:rsidRDefault="004A2B2A" w:rsidP="00090992">
      <w:pPr>
        <w:pStyle w:val="TableCaption"/>
        <w:sectPr w:rsidR="004A2B2A" w:rsidSect="000938B3">
          <w:pgSz w:w="16838" w:h="11906" w:orient="landscape" w:code="9"/>
          <w:pgMar w:top="1134" w:right="1134" w:bottom="1134" w:left="1134" w:header="709" w:footer="709" w:gutter="0"/>
          <w:cols w:space="708"/>
          <w:docGrid w:linePitch="360"/>
        </w:sectPr>
      </w:pPr>
      <w:bookmarkStart w:id="15" w:name="_Ref46490288"/>
      <w:r>
        <w:t xml:space="preserve">Figure </w:t>
      </w:r>
      <w:r w:rsidR="00AE7C41">
        <w:rPr>
          <w:noProof/>
        </w:rPr>
        <w:t>2</w:t>
      </w:r>
      <w:bookmarkStart w:id="16" w:name="_Toc46933772"/>
      <w:bookmarkEnd w:id="15"/>
      <w:r>
        <w:t>. Relative sources of water contributing to total Goulburn River flows in 20</w:t>
      </w:r>
      <w:r w:rsidR="007C6629">
        <w:t>20</w:t>
      </w:r>
      <w:r w:rsidR="005352BC">
        <w:t>–</w:t>
      </w:r>
      <w:r w:rsidR="007C6629">
        <w:t>21</w:t>
      </w:r>
      <w:r>
        <w:t xml:space="preserve"> (</w:t>
      </w:r>
      <w:r w:rsidRPr="000D301F">
        <w:t>https://fchmccoys.hydronet.com/</w:t>
      </w:r>
      <w:r>
        <w:t>) at McCoy</w:t>
      </w:r>
      <w:r w:rsidR="00531835">
        <w:t>’</w:t>
      </w:r>
      <w:r>
        <w:t>s Bridge and specific flow magnitudes targeted by particular CEW deliveries. Inset shows the general flow components targeted with CEW in the lower Goulburn River</w:t>
      </w:r>
      <w:bookmarkEnd w:id="16"/>
      <w:r>
        <w:t>. Note, bankfull flow is ~28,000 ML/d.</w:t>
      </w:r>
    </w:p>
    <w:p w14:paraId="0911EAAC" w14:textId="5D330F9B" w:rsidR="00817C7F" w:rsidRDefault="00817C7F" w:rsidP="00582E59">
      <w:pPr>
        <w:jc w:val="center"/>
        <w:rPr>
          <w:noProof/>
          <w:lang w:eastAsia="en-US"/>
        </w:rPr>
      </w:pPr>
      <w:r>
        <w:rPr>
          <w:noProof/>
          <w:lang w:eastAsia="en-US"/>
        </w:rPr>
        <w:lastRenderedPageBreak/>
        <mc:AlternateContent>
          <mc:Choice Requires="wps">
            <w:drawing>
              <wp:anchor distT="0" distB="0" distL="114300" distR="114300" simplePos="0" relativeHeight="251658244" behindDoc="0" locked="0" layoutInCell="1" allowOverlap="1" wp14:anchorId="0AEA873A" wp14:editId="3BA28A24">
                <wp:simplePos x="0" y="0"/>
                <wp:positionH relativeFrom="column">
                  <wp:posOffset>750901</wp:posOffset>
                </wp:positionH>
                <wp:positionV relativeFrom="paragraph">
                  <wp:posOffset>202261</wp:posOffset>
                </wp:positionV>
                <wp:extent cx="516835" cy="103367"/>
                <wp:effectExtent l="0" t="0" r="17145" b="11430"/>
                <wp:wrapNone/>
                <wp:docPr id="14" name="Rectangle 14"/>
                <wp:cNvGraphicFramePr/>
                <a:graphic xmlns:a="http://schemas.openxmlformats.org/drawingml/2006/main">
                  <a:graphicData uri="http://schemas.microsoft.com/office/word/2010/wordprocessingShape">
                    <wps:wsp>
                      <wps:cNvSpPr/>
                      <wps:spPr>
                        <a:xfrm>
                          <a:off x="0" y="0"/>
                          <a:ext cx="516835"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E9FE9" id="Rectangle 14" o:spid="_x0000_s1026" style="position:absolute;margin-left:59.15pt;margin-top:15.95pt;width:40.7pt;height:8.15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xQkg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" fillcolor="white [3212]" strokecolor="white [3212]" strokeweight="1pt"/>
            </w:pict>
          </mc:Fallback>
        </mc:AlternateContent>
      </w:r>
    </w:p>
    <w:p w14:paraId="4F3B6396" w14:textId="647F7755" w:rsidR="00441746" w:rsidRDefault="00621A38" w:rsidP="00582E59">
      <w:pPr>
        <w:jc w:val="center"/>
        <w:rPr>
          <w:lang w:eastAsia="en-US"/>
        </w:rPr>
      </w:pPr>
      <w:r w:rsidRPr="00621A38">
        <w:rPr>
          <w:noProof/>
          <w:lang w:eastAsia="en-US"/>
        </w:rPr>
        <w:drawing>
          <wp:inline distT="0" distB="0" distL="0" distR="0" wp14:anchorId="3471F50D" wp14:editId="3F9456B0">
            <wp:extent cx="4523602" cy="2999666"/>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602185" cy="3051775"/>
                    </a:xfrm>
                    <a:prstGeom prst="rect">
                      <a:avLst/>
                    </a:prstGeom>
                    <a:noFill/>
                    <a:ln>
                      <a:noFill/>
                    </a:ln>
                    <a:extLst>
                      <a:ext uri="{53640926-AAD7-44D8-BBD7-CCE9431645EC}">
                        <a14:shadowObscured xmlns:a14="http://schemas.microsoft.com/office/drawing/2010/main"/>
                      </a:ext>
                    </a:extLst>
                  </pic:spPr>
                </pic:pic>
              </a:graphicData>
            </a:graphic>
          </wp:inline>
        </w:drawing>
      </w:r>
    </w:p>
    <w:p w14:paraId="1692DE02" w14:textId="4A6DE579" w:rsidR="00CF0E58" w:rsidRDefault="000D1D2F" w:rsidP="001D1877">
      <w:pPr>
        <w:pStyle w:val="TableCaption"/>
      </w:pPr>
      <w:bookmarkStart w:id="17" w:name="_Ref527487205"/>
      <w:bookmarkStart w:id="18" w:name="_Ref54794963"/>
      <w:bookmarkStart w:id="19" w:name="_Hlk87882189"/>
      <w:r>
        <w:t xml:space="preserve">Figure </w:t>
      </w:r>
      <w:r w:rsidR="00AE7C41">
        <w:rPr>
          <w:noProof/>
        </w:rPr>
        <w:t>3</w:t>
      </w:r>
      <w:bookmarkEnd w:id="17"/>
      <w:bookmarkEnd w:id="18"/>
      <w:r>
        <w:t xml:space="preserve">. </w:t>
      </w:r>
      <w:r w:rsidR="00CF0E58">
        <w:t>Conceptual model of the linkages among the different monitoring matters</w:t>
      </w:r>
      <w:r w:rsidR="00BF1886">
        <w:t>/components</w:t>
      </w:r>
      <w:r w:rsidR="00CF0E58">
        <w:t xml:space="preserve"> in the lower Goulburn River Monitoring, Evaluation and Research Program </w:t>
      </w:r>
      <w:r w:rsidR="00CF0E58">
        <w:rPr>
          <w:noProof/>
        </w:rPr>
        <w:t>(Webb</w:t>
      </w:r>
      <w:r w:rsidR="00CF0E58" w:rsidRPr="00A0634B">
        <w:rPr>
          <w:i/>
          <w:noProof/>
        </w:rPr>
        <w:t xml:space="preserve"> et al.</w:t>
      </w:r>
      <w:r w:rsidR="00CF0E58">
        <w:rPr>
          <w:noProof/>
        </w:rPr>
        <w:t>, 2019a)</w:t>
      </w:r>
      <w:r w:rsidR="00CF0E58">
        <w:t xml:space="preserve">. Dark blue – ultimate drivers of the system dynamics. Orange – physical </w:t>
      </w:r>
      <w:r w:rsidR="00BF1886">
        <w:t>matters/</w:t>
      </w:r>
      <w:r w:rsidR="00CF0E58">
        <w:t>components</w:t>
      </w:r>
      <w:r w:rsidR="00BF1886">
        <w:t>/variables</w:t>
      </w:r>
      <w:r w:rsidR="00CF0E58">
        <w:t xml:space="preserve">. Green – intermediate environmental </w:t>
      </w:r>
      <w:r w:rsidR="00BF1886">
        <w:t>matters/components/variables</w:t>
      </w:r>
      <w:r w:rsidR="00CF0E58">
        <w:t xml:space="preserve">. Aqua – ultimate environmental </w:t>
      </w:r>
      <w:r w:rsidR="00BF1886">
        <w:t>matters/components/variables</w:t>
      </w:r>
      <w:r w:rsidR="00CF0E58">
        <w:t>.</w:t>
      </w:r>
      <w:r w:rsidR="001D1877">
        <w:t xml:space="preserve"> </w:t>
      </w:r>
      <w:r w:rsidR="00CF0E58">
        <w:t>Arrows indicate hypothesised causal linkages. Ticks indicate linkages that have been demonstrated, or at least strongly suggested, by monitoring data. Question marks indicate linkages that are yet to be demonstrated.</w:t>
      </w:r>
    </w:p>
    <w:bookmarkEnd w:id="19"/>
    <w:p w14:paraId="52433768" w14:textId="67A8BDA5" w:rsidR="009269AE" w:rsidRDefault="009269AE" w:rsidP="001967C2"/>
    <w:p w14:paraId="00AB047B" w14:textId="77777777" w:rsidR="009269AE" w:rsidRDefault="009269AE" w:rsidP="007179C6">
      <w:pPr>
        <w:pStyle w:val="Para0"/>
        <w:sectPr w:rsidR="009269AE" w:rsidSect="000938B3">
          <w:pgSz w:w="11906" w:h="16838" w:code="9"/>
          <w:pgMar w:top="1134" w:right="1134" w:bottom="1134" w:left="1134" w:header="709" w:footer="709" w:gutter="0"/>
          <w:cols w:space="708"/>
          <w:docGrid w:linePitch="360"/>
        </w:sectPr>
      </w:pPr>
    </w:p>
    <w:p w14:paraId="23BD13BF" w14:textId="27943C8C" w:rsidR="0065232C" w:rsidRDefault="00AB66BC" w:rsidP="004B3F84">
      <w:pPr>
        <w:pStyle w:val="TableCaption"/>
      </w:pPr>
      <w:bookmarkStart w:id="20" w:name="_Ref53669967"/>
      <w:r>
        <w:lastRenderedPageBreak/>
        <w:t xml:space="preserve">Table </w:t>
      </w:r>
      <w:r w:rsidR="00AE7C41">
        <w:rPr>
          <w:noProof/>
        </w:rPr>
        <w:t>1</w:t>
      </w:r>
      <w:bookmarkEnd w:id="20"/>
      <w:r w:rsidR="00D0001D">
        <w:t>.</w:t>
      </w:r>
      <w:r w:rsidR="002A5874">
        <w:t xml:space="preserve"> Summary of </w:t>
      </w:r>
      <w:r w:rsidR="00411445">
        <w:t xml:space="preserve">objectives and </w:t>
      </w:r>
      <w:r w:rsidR="005465F5">
        <w:t xml:space="preserve">observed </w:t>
      </w:r>
      <w:r w:rsidR="002A5874">
        <w:t>outcomes in response to CEW delivered over 20</w:t>
      </w:r>
      <w:r w:rsidR="00740066">
        <w:t>20</w:t>
      </w:r>
      <w:r w:rsidR="00846F73">
        <w:t>–</w:t>
      </w:r>
      <w:r w:rsidR="00740066">
        <w:t>21</w:t>
      </w:r>
      <w:r w:rsidR="00D51DD3">
        <w:t>. S</w:t>
      </w:r>
      <w:r w:rsidR="00D449ED">
        <w:t xml:space="preserve">haded cells indicate </w:t>
      </w:r>
      <w:r w:rsidR="00D53D68">
        <w:t xml:space="preserve">the </w:t>
      </w:r>
      <w:r w:rsidR="006061BE">
        <w:t>E</w:t>
      </w:r>
      <w:r w:rsidR="00D53D68">
        <w:t xml:space="preserve">cological </w:t>
      </w:r>
      <w:r w:rsidR="006061BE">
        <w:t>M</w:t>
      </w:r>
      <w:r w:rsidR="00D449ED">
        <w:t xml:space="preserve">atter was not </w:t>
      </w:r>
      <w:r w:rsidR="00D53D68">
        <w:t>monitored</w:t>
      </w:r>
      <w:r w:rsidR="00D449ED">
        <w:t xml:space="preserve"> for that flow event</w:t>
      </w:r>
      <w:r w:rsidR="002A5874">
        <w:t xml:space="preserve"> (specific details for each monitoring matter can be found in the 2019</w:t>
      </w:r>
      <w:r w:rsidR="00531835">
        <w:t>–</w:t>
      </w:r>
      <w:r w:rsidR="002A5874">
        <w:t>20 Annual Scientific Report</w:t>
      </w:r>
      <w:r w:rsidR="001B34EA">
        <w:t xml:space="preserve"> </w:t>
      </w:r>
      <w:r w:rsidR="00E73266">
        <w:rPr>
          <w:noProof/>
        </w:rPr>
        <w:t>(</w:t>
      </w:r>
      <w:r w:rsidR="00740066">
        <w:rPr>
          <w:noProof/>
        </w:rPr>
        <w:t>Webb</w:t>
      </w:r>
      <w:r w:rsidR="00E73266" w:rsidRPr="00E73266">
        <w:rPr>
          <w:i/>
          <w:noProof/>
        </w:rPr>
        <w:t xml:space="preserve"> et al.</w:t>
      </w:r>
      <w:r w:rsidR="00E73266">
        <w:rPr>
          <w:noProof/>
        </w:rPr>
        <w:t>, 202</w:t>
      </w:r>
      <w:r w:rsidR="00740066">
        <w:rPr>
          <w:noProof/>
        </w:rPr>
        <w:t>1</w:t>
      </w:r>
      <w:r w:rsidR="00E73266">
        <w:rPr>
          <w:noProof/>
        </w:rPr>
        <w:t>)</w:t>
      </w:r>
      <w:r w:rsidR="002A5874">
        <w:t>)</w:t>
      </w:r>
    </w:p>
    <w:tbl>
      <w:tblPr>
        <w:tblStyle w:val="LightList-Accent11"/>
        <w:tblW w:w="4962" w:type="pct"/>
        <w:tblLook w:val="00A0" w:firstRow="1" w:lastRow="0" w:firstColumn="1" w:lastColumn="0" w:noHBand="0" w:noVBand="0"/>
      </w:tblPr>
      <w:tblGrid>
        <w:gridCol w:w="1480"/>
        <w:gridCol w:w="2338"/>
        <w:gridCol w:w="2268"/>
        <w:gridCol w:w="2410"/>
        <w:gridCol w:w="2693"/>
        <w:gridCol w:w="3260"/>
      </w:tblGrid>
      <w:tr w:rsidR="00255AF8" w:rsidRPr="00473870" w14:paraId="00BDF2E8" w14:textId="74A1ED23" w:rsidTr="00255AF8">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512" w:type="pct"/>
            <w:tcBorders>
              <w:top w:val="single" w:sz="8" w:space="0" w:color="00338D"/>
              <w:left w:val="single" w:sz="8" w:space="0" w:color="00338D"/>
              <w:bottom w:val="nil"/>
              <w:right w:val="nil"/>
            </w:tcBorders>
            <w:hideMark/>
          </w:tcPr>
          <w:p w14:paraId="2B16343F" w14:textId="77777777" w:rsidR="00255AF8" w:rsidRPr="00473870" w:rsidRDefault="00255AF8" w:rsidP="00437ACE">
            <w:pPr>
              <w:pStyle w:val="Tablesmalltext"/>
              <w:jc w:val="left"/>
              <w:rPr>
                <w:rFonts w:asciiTheme="minorHAnsi" w:hAnsiTheme="minorHAnsi" w:cstheme="minorHAnsi"/>
              </w:rPr>
            </w:pPr>
            <w:bookmarkStart w:id="21" w:name="_Hlk54434155"/>
            <w:r w:rsidRPr="00473870">
              <w:rPr>
                <w:rFonts w:asciiTheme="minorHAnsi" w:hAnsiTheme="minorHAnsi" w:cstheme="minorHAnsi"/>
              </w:rPr>
              <w:t>Monitoring Matter</w:t>
            </w:r>
          </w:p>
        </w:tc>
        <w:tc>
          <w:tcPr>
            <w:cnfStyle w:val="000010000000" w:firstRow="0" w:lastRow="0" w:firstColumn="0" w:lastColumn="0" w:oddVBand="1" w:evenVBand="0" w:oddHBand="0" w:evenHBand="0" w:firstRowFirstColumn="0" w:firstRowLastColumn="0" w:lastRowFirstColumn="0" w:lastRowLastColumn="0"/>
            <w:tcW w:w="809" w:type="pct"/>
            <w:tcBorders>
              <w:bottom w:val="nil"/>
            </w:tcBorders>
            <w:hideMark/>
          </w:tcPr>
          <w:p w14:paraId="4102E170" w14:textId="12A5BC2D" w:rsidR="00255AF8" w:rsidRPr="00473870" w:rsidRDefault="00255AF8" w:rsidP="00437ACE">
            <w:pPr>
              <w:pStyle w:val="Tablesmalltext"/>
              <w:jc w:val="left"/>
              <w:rPr>
                <w:rFonts w:asciiTheme="minorHAnsi" w:hAnsiTheme="minorHAnsi" w:cstheme="minorHAnsi"/>
              </w:rPr>
            </w:pPr>
            <w:r w:rsidRPr="00473870">
              <w:rPr>
                <w:rFonts w:asciiTheme="minorHAnsi" w:hAnsiTheme="minorHAnsi" w:cstheme="minorHAnsi"/>
              </w:rPr>
              <w:t xml:space="preserve">Winter fresh and variable base flows (July - August </w:t>
            </w:r>
            <w:r>
              <w:rPr>
                <w:rFonts w:asciiTheme="minorHAnsi" w:hAnsiTheme="minorHAnsi" w:cstheme="minorHAnsi"/>
              </w:rPr>
              <w:t>2020</w:t>
            </w:r>
            <w:r w:rsidRPr="00473870">
              <w:rPr>
                <w:rFonts w:asciiTheme="minorHAnsi" w:hAnsiTheme="minorHAnsi" w:cstheme="minorHAnsi"/>
              </w:rPr>
              <w:t>)</w:t>
            </w:r>
            <w:r w:rsidR="00D02670">
              <w:rPr>
                <w:rFonts w:asciiTheme="minorHAnsi" w:hAnsiTheme="minorHAnsi" w:cstheme="minorHAnsi"/>
              </w:rPr>
              <w:t xml:space="preserve"> </w:t>
            </w:r>
          </w:p>
        </w:tc>
        <w:tc>
          <w:tcPr>
            <w:tcW w:w="785" w:type="pct"/>
            <w:tcBorders>
              <w:bottom w:val="nil"/>
            </w:tcBorders>
            <w:hideMark/>
          </w:tcPr>
          <w:p w14:paraId="268F6C1E" w14:textId="39D00F85" w:rsidR="00255AF8" w:rsidRPr="00473870" w:rsidRDefault="00255AF8" w:rsidP="00437ACE">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73870">
              <w:rPr>
                <w:rFonts w:asciiTheme="minorHAnsi" w:hAnsiTheme="minorHAnsi" w:cstheme="minorHAnsi"/>
              </w:rPr>
              <w:t xml:space="preserve">Spring Fresh (Sept-Oct </w:t>
            </w:r>
            <w:r>
              <w:rPr>
                <w:rFonts w:asciiTheme="minorHAnsi" w:hAnsiTheme="minorHAnsi" w:cstheme="minorHAnsi"/>
              </w:rPr>
              <w:t>2020</w:t>
            </w:r>
            <w:r w:rsidRPr="0047387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834" w:type="pct"/>
            <w:tcBorders>
              <w:bottom w:val="nil"/>
            </w:tcBorders>
          </w:tcPr>
          <w:p w14:paraId="2C99CB62" w14:textId="78D48990" w:rsidR="00255AF8" w:rsidRPr="00473870" w:rsidRDefault="00255AF8" w:rsidP="00437ACE">
            <w:pPr>
              <w:pStyle w:val="Tablesmalltext"/>
              <w:jc w:val="left"/>
              <w:rPr>
                <w:rFonts w:asciiTheme="minorHAnsi" w:hAnsiTheme="minorHAnsi" w:cstheme="minorHAnsi"/>
              </w:rPr>
            </w:pPr>
            <w:r>
              <w:rPr>
                <w:rFonts w:asciiTheme="minorHAnsi" w:hAnsiTheme="minorHAnsi" w:cstheme="minorHAnsi"/>
              </w:rPr>
              <w:t>Late Spring Fresh (Nov 2020)</w:t>
            </w:r>
          </w:p>
        </w:tc>
        <w:tc>
          <w:tcPr>
            <w:tcW w:w="932" w:type="pct"/>
            <w:tcBorders>
              <w:bottom w:val="nil"/>
            </w:tcBorders>
          </w:tcPr>
          <w:p w14:paraId="6BFB52C5" w14:textId="76A82B80" w:rsidR="00255AF8" w:rsidRPr="00473870" w:rsidRDefault="00255AF8" w:rsidP="00437ACE">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73870">
              <w:rPr>
                <w:rFonts w:asciiTheme="minorHAnsi" w:hAnsiTheme="minorHAnsi" w:cstheme="minorHAnsi"/>
              </w:rPr>
              <w:t>Inter-Valley Transfer</w:t>
            </w:r>
            <w:r>
              <w:rPr>
                <w:rFonts w:asciiTheme="minorHAnsi" w:hAnsiTheme="minorHAnsi" w:cstheme="minorHAnsi"/>
              </w:rPr>
              <w:t xml:space="preserve"> flows</w:t>
            </w:r>
          </w:p>
          <w:p w14:paraId="40A9F55B" w14:textId="45986410" w:rsidR="00255AF8" w:rsidRPr="00473870" w:rsidRDefault="00255AF8" w:rsidP="00437ACE">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73870">
              <w:rPr>
                <w:rFonts w:asciiTheme="minorHAnsi" w:hAnsiTheme="minorHAnsi" w:cstheme="minorHAnsi"/>
              </w:rPr>
              <w:t>(</w:t>
            </w:r>
            <w:r w:rsidR="00C15334">
              <w:rPr>
                <w:rFonts w:asciiTheme="minorHAnsi" w:hAnsiTheme="minorHAnsi" w:cstheme="minorHAnsi"/>
              </w:rPr>
              <w:t>s</w:t>
            </w:r>
            <w:r w:rsidRPr="00473870">
              <w:rPr>
                <w:rFonts w:asciiTheme="minorHAnsi" w:hAnsiTheme="minorHAnsi" w:cstheme="minorHAnsi"/>
              </w:rPr>
              <w:t>ummer 20</w:t>
            </w:r>
            <w:r>
              <w:rPr>
                <w:rFonts w:asciiTheme="minorHAnsi" w:hAnsiTheme="minorHAnsi" w:cstheme="minorHAnsi"/>
              </w:rPr>
              <w:t>20</w:t>
            </w:r>
            <w:r w:rsidR="00846F73">
              <w:rPr>
                <w:rFonts w:asciiTheme="minorHAnsi" w:hAnsiTheme="minorHAnsi" w:cstheme="minorHAnsi"/>
              </w:rPr>
              <w:t>–</w:t>
            </w:r>
            <w:r>
              <w:rPr>
                <w:rFonts w:asciiTheme="minorHAnsi" w:hAnsiTheme="minorHAnsi" w:cstheme="minorHAnsi"/>
              </w:rPr>
              <w:t>21</w:t>
            </w:r>
            <w:r w:rsidRPr="0047387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128" w:type="pct"/>
            <w:tcBorders>
              <w:left w:val="nil"/>
              <w:bottom w:val="nil"/>
              <w:right w:val="nil"/>
            </w:tcBorders>
          </w:tcPr>
          <w:p w14:paraId="03134BEF" w14:textId="1C2B5031" w:rsidR="00255AF8" w:rsidRPr="00473870" w:rsidRDefault="00255AF8" w:rsidP="00437ACE">
            <w:pPr>
              <w:pStyle w:val="Tablesmalltext"/>
              <w:jc w:val="left"/>
              <w:rPr>
                <w:rFonts w:asciiTheme="minorHAnsi" w:hAnsiTheme="minorHAnsi" w:cstheme="minorHAnsi"/>
              </w:rPr>
            </w:pPr>
            <w:r>
              <w:rPr>
                <w:rFonts w:asciiTheme="minorHAnsi" w:hAnsiTheme="minorHAnsi" w:cstheme="minorHAnsi"/>
              </w:rPr>
              <w:t xml:space="preserve">Autumn Fresh </w:t>
            </w:r>
            <w:r w:rsidRPr="0033523C">
              <w:rPr>
                <w:rFonts w:asciiTheme="minorHAnsi" w:hAnsiTheme="minorHAnsi" w:cstheme="minorHAnsi"/>
              </w:rPr>
              <w:t>(Mar to April) of 6,000 ML/day at Murchison / McCoy’s for 2 days</w:t>
            </w:r>
          </w:p>
        </w:tc>
      </w:tr>
      <w:tr w:rsidR="00255AF8" w:rsidRPr="00FD524E" w14:paraId="3F525439" w14:textId="1654B8D0" w:rsidTr="00255AF8">
        <w:trPr>
          <w:cnfStyle w:val="000000100000" w:firstRow="0" w:lastRow="0" w:firstColumn="0" w:lastColumn="0" w:oddVBand="0" w:evenVBand="0" w:oddHBand="1" w:evenHBand="0" w:firstRowFirstColumn="0" w:firstRowLastColumn="0" w:lastRowFirstColumn="0" w:lastRowLastColumn="0"/>
          <w:cantSplit/>
          <w:trHeight w:val="1925"/>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shd w:val="clear" w:color="auto" w:fill="auto"/>
          </w:tcPr>
          <w:p w14:paraId="70B008D9" w14:textId="1919122A" w:rsidR="00255AF8" w:rsidRPr="00473870" w:rsidRDefault="00255AF8" w:rsidP="00FD524E">
            <w:pPr>
              <w:pStyle w:val="Tablesmalltext"/>
              <w:jc w:val="left"/>
              <w:rPr>
                <w:rFonts w:asciiTheme="minorHAnsi" w:hAnsiTheme="minorHAnsi" w:cstheme="minorHAnsi"/>
                <w:szCs w:val="16"/>
              </w:rPr>
            </w:pPr>
            <w:r w:rsidRPr="00473870">
              <w:rPr>
                <w:rFonts w:asciiTheme="minorHAnsi" w:hAnsiTheme="minorHAnsi" w:cstheme="minorHAnsi"/>
                <w:szCs w:val="16"/>
              </w:rPr>
              <w:t>Watering objectives</w:t>
            </w:r>
          </w:p>
        </w:tc>
        <w:tc>
          <w:tcPr>
            <w:cnfStyle w:val="000010000000" w:firstRow="0" w:lastRow="0" w:firstColumn="0" w:lastColumn="0" w:oddVBand="1" w:evenVBand="0" w:oddHBand="0" w:evenHBand="0" w:firstRowFirstColumn="0" w:firstRowLastColumn="0" w:lastRowFirstColumn="0" w:lastRowLastColumn="0"/>
            <w:tcW w:w="809" w:type="pct"/>
            <w:shd w:val="clear" w:color="auto" w:fill="auto"/>
          </w:tcPr>
          <w:p w14:paraId="2C505330" w14:textId="115482EB" w:rsidR="00255AF8" w:rsidRPr="00800B6C" w:rsidRDefault="00255AF8" w:rsidP="00FD524E">
            <w:pPr>
              <w:pStyle w:val="Tablesmalltext"/>
              <w:jc w:val="left"/>
              <w:rPr>
                <w:rFonts w:asciiTheme="minorHAnsi" w:hAnsiTheme="minorHAnsi" w:cstheme="minorHAnsi"/>
                <w:b/>
                <w:szCs w:val="16"/>
              </w:rPr>
            </w:pPr>
            <w:r w:rsidRPr="00800B6C">
              <w:rPr>
                <w:rFonts w:asciiTheme="minorHAnsi" w:hAnsiTheme="minorHAnsi"/>
                <w:b/>
                <w:szCs w:val="16"/>
              </w:rPr>
              <w:t xml:space="preserve">Remove terrestrial vegetation from banks &amp; re-establish flood tolerant native vegetation by inundating benches &amp; banks to promote sediment &amp; seed deposition &amp; encourage plant germination. </w:t>
            </w:r>
          </w:p>
        </w:tc>
        <w:tc>
          <w:tcPr>
            <w:tcW w:w="785" w:type="pct"/>
            <w:tcBorders>
              <w:left w:val="nil"/>
              <w:right w:val="nil"/>
            </w:tcBorders>
            <w:shd w:val="clear" w:color="auto" w:fill="auto"/>
          </w:tcPr>
          <w:p w14:paraId="209410B6" w14:textId="0FFF3A91" w:rsidR="00255AF8" w:rsidRPr="00800B6C" w:rsidRDefault="00255AF8" w:rsidP="00290A8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800B6C">
              <w:rPr>
                <w:rFonts w:asciiTheme="minorHAnsi" w:hAnsiTheme="minorHAnsi"/>
                <w:b/>
                <w:szCs w:val="16"/>
              </w:rPr>
              <w:t xml:space="preserve">Inundate vegetation on benches and the lower banks to facilitate recruitment, sustain growth, and encourage flowering, seed development and distribution. </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tcPr>
          <w:p w14:paraId="0A3A2098" w14:textId="752776D5" w:rsidR="00255AF8" w:rsidRPr="00800B6C" w:rsidRDefault="00255AF8" w:rsidP="00FD524E">
            <w:pPr>
              <w:pStyle w:val="Tablesmalltext"/>
              <w:jc w:val="left"/>
              <w:rPr>
                <w:rFonts w:asciiTheme="minorHAnsi" w:eastAsia="Times New Roman" w:hAnsiTheme="minorHAnsi" w:cs="Arial"/>
                <w:b/>
                <w:szCs w:val="16"/>
                <w:lang w:val="en-GB" w:eastAsia="en-AU"/>
              </w:rPr>
            </w:pPr>
            <w:r w:rsidRPr="00800B6C">
              <w:rPr>
                <w:rFonts w:asciiTheme="minorHAnsi" w:hAnsiTheme="minorHAnsi"/>
                <w:b/>
                <w:szCs w:val="16"/>
              </w:rPr>
              <w:t>Stimulate golden perch</w:t>
            </w:r>
            <w:r>
              <w:rPr>
                <w:rFonts w:asciiTheme="minorHAnsi" w:hAnsiTheme="minorHAnsi"/>
                <w:b/>
                <w:szCs w:val="16"/>
              </w:rPr>
              <w:t xml:space="preserve"> and Silver perch</w:t>
            </w:r>
            <w:r w:rsidRPr="00800B6C">
              <w:rPr>
                <w:rFonts w:asciiTheme="minorHAnsi" w:hAnsiTheme="minorHAnsi"/>
                <w:b/>
                <w:szCs w:val="16"/>
              </w:rPr>
              <w:t xml:space="preserve"> spawn</w:t>
            </w:r>
            <w:r>
              <w:rPr>
                <w:rFonts w:asciiTheme="minorHAnsi" w:hAnsiTheme="minorHAnsi"/>
                <w:b/>
                <w:szCs w:val="16"/>
              </w:rPr>
              <w:t xml:space="preserve">ing </w:t>
            </w:r>
            <w:r w:rsidRPr="0033523C">
              <w:rPr>
                <w:rFonts w:asciiTheme="minorHAnsi" w:hAnsiTheme="minorHAnsi" w:cstheme="minorHAnsi"/>
                <w:b/>
                <w:szCs w:val="16"/>
              </w:rPr>
              <w:t>flush fine sediment to encourage biofilm growth and improve food and habitat for waterbugs.</w:t>
            </w:r>
          </w:p>
        </w:tc>
        <w:tc>
          <w:tcPr>
            <w:tcW w:w="932" w:type="pct"/>
            <w:shd w:val="clear" w:color="auto" w:fill="auto"/>
          </w:tcPr>
          <w:p w14:paraId="6B51D967" w14:textId="4BB675FC" w:rsidR="00255AF8" w:rsidRPr="00800B6C" w:rsidRDefault="00255AF8" w:rsidP="0033523C">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16DE1">
              <w:rPr>
                <w:rFonts w:asciiTheme="minorHAnsi" w:hAnsiTheme="minorHAnsi" w:cstheme="minorHAnsi"/>
                <w:b/>
                <w:bCs/>
                <w:szCs w:val="16"/>
              </w:rPr>
              <w:t>Current operating arrangements limited IVT to 40 GL/m</w:t>
            </w:r>
            <w:r w:rsidR="009D3C1A">
              <w:rPr>
                <w:rFonts w:asciiTheme="minorHAnsi" w:hAnsiTheme="minorHAnsi" w:cstheme="minorHAnsi"/>
                <w:b/>
                <w:bCs/>
                <w:szCs w:val="16"/>
              </w:rPr>
              <w:t>onth</w:t>
            </w:r>
            <w:r w:rsidRPr="00716DE1">
              <w:rPr>
                <w:rFonts w:asciiTheme="minorHAnsi" w:hAnsiTheme="minorHAnsi" w:cstheme="minorHAnsi"/>
                <w:b/>
                <w:bCs/>
                <w:szCs w:val="16"/>
              </w:rPr>
              <w:t xml:space="preserve"> over the 2020-21 summer and </w:t>
            </w:r>
            <w:r w:rsidR="00C15334">
              <w:rPr>
                <w:rFonts w:asciiTheme="minorHAnsi" w:hAnsiTheme="minorHAnsi" w:cstheme="minorHAnsi"/>
                <w:b/>
                <w:bCs/>
                <w:szCs w:val="16"/>
              </w:rPr>
              <w:t>a</w:t>
            </w:r>
            <w:r w:rsidRPr="00716DE1">
              <w:rPr>
                <w:rFonts w:asciiTheme="minorHAnsi" w:hAnsiTheme="minorHAnsi" w:cstheme="minorHAnsi"/>
                <w:b/>
                <w:bCs/>
                <w:szCs w:val="16"/>
              </w:rPr>
              <w:t>utumn period.</w:t>
            </w:r>
          </w:p>
        </w:tc>
        <w:tc>
          <w:tcPr>
            <w:cnfStyle w:val="000010000000" w:firstRow="0" w:lastRow="0" w:firstColumn="0" w:lastColumn="0" w:oddVBand="1" w:evenVBand="0" w:oddHBand="0" w:evenHBand="0" w:firstRowFirstColumn="0" w:firstRowLastColumn="0" w:lastRowFirstColumn="0" w:lastRowLastColumn="0"/>
            <w:tcW w:w="1128" w:type="pct"/>
          </w:tcPr>
          <w:p w14:paraId="4B42C4C1" w14:textId="4648E26A" w:rsidR="00255AF8" w:rsidRPr="00800B6C" w:rsidRDefault="00255AF8" w:rsidP="00FD524E">
            <w:pPr>
              <w:pStyle w:val="Tablesmalltext"/>
              <w:jc w:val="left"/>
              <w:rPr>
                <w:rFonts w:asciiTheme="minorHAnsi" w:hAnsiTheme="minorHAnsi" w:cstheme="minorHAnsi"/>
                <w:b/>
                <w:szCs w:val="16"/>
              </w:rPr>
            </w:pPr>
            <w:r>
              <w:rPr>
                <w:rFonts w:asciiTheme="minorHAnsi" w:hAnsiTheme="minorHAnsi" w:cstheme="minorHAnsi"/>
                <w:b/>
                <w:szCs w:val="16"/>
              </w:rPr>
              <w:t>E</w:t>
            </w:r>
            <w:r w:rsidRPr="0033523C">
              <w:rPr>
                <w:rFonts w:asciiTheme="minorHAnsi" w:hAnsiTheme="minorHAnsi" w:cstheme="minorHAnsi"/>
                <w:b/>
                <w:szCs w:val="16"/>
              </w:rPr>
              <w:t xml:space="preserve">ncourage seed germination, reduce </w:t>
            </w:r>
            <w:proofErr w:type="gramStart"/>
            <w:r w:rsidRPr="0033523C">
              <w:rPr>
                <w:rFonts w:asciiTheme="minorHAnsi" w:hAnsiTheme="minorHAnsi" w:cstheme="minorHAnsi"/>
                <w:b/>
                <w:szCs w:val="16"/>
              </w:rPr>
              <w:t>turbidity</w:t>
            </w:r>
            <w:proofErr w:type="gramEnd"/>
            <w:r w:rsidRPr="0033523C">
              <w:rPr>
                <w:rFonts w:asciiTheme="minorHAnsi" w:hAnsiTheme="minorHAnsi" w:cstheme="minorHAnsi"/>
                <w:b/>
                <w:szCs w:val="16"/>
              </w:rPr>
              <w:t xml:space="preserve"> and mix water to improve water quality, flush fine sediment to encourage biofilm growth, and improve food and habitat for waterbugs.</w:t>
            </w:r>
          </w:p>
        </w:tc>
      </w:tr>
      <w:tr w:rsidR="00255AF8" w:rsidRPr="00FD524E" w14:paraId="094D2648" w14:textId="5B82EBA4" w:rsidTr="00255AF8">
        <w:trPr>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shd w:val="clear" w:color="auto" w:fill="auto"/>
          </w:tcPr>
          <w:p w14:paraId="3E3342F0" w14:textId="7C6F68C8" w:rsidR="00255AF8" w:rsidRPr="00473870" w:rsidRDefault="00255AF8" w:rsidP="00716DE1">
            <w:pPr>
              <w:pStyle w:val="Tablesmalltext"/>
              <w:jc w:val="left"/>
              <w:rPr>
                <w:rFonts w:asciiTheme="minorHAnsi" w:hAnsiTheme="minorHAnsi" w:cstheme="minorHAnsi"/>
                <w:szCs w:val="16"/>
              </w:rPr>
            </w:pPr>
            <w:r w:rsidRPr="00473870">
              <w:rPr>
                <w:rFonts w:asciiTheme="minorHAnsi" w:hAnsiTheme="minorHAnsi" w:cstheme="minorHAnsi"/>
                <w:szCs w:val="16"/>
              </w:rPr>
              <w:t xml:space="preserve">CEW delivered (see </w:t>
            </w:r>
            <w:r w:rsidR="00AE7C41" w:rsidRPr="009D3C1A">
              <w:rPr>
                <w:rFonts w:asciiTheme="minorHAnsi" w:hAnsiTheme="minorHAnsi" w:cstheme="minorHAnsi"/>
                <w:szCs w:val="16"/>
              </w:rPr>
              <w:t xml:space="preserve">Figure </w:t>
            </w:r>
            <w:r w:rsidR="00AE7C41" w:rsidRPr="009D3C1A">
              <w:rPr>
                <w:rFonts w:asciiTheme="minorHAnsi" w:hAnsiTheme="minorHAnsi" w:cstheme="minorHAnsi"/>
                <w:noProof/>
                <w:szCs w:val="16"/>
              </w:rPr>
              <w:t>2</w:t>
            </w:r>
            <w:r w:rsidRPr="00473870">
              <w:rPr>
                <w:rFonts w:asciiTheme="minorHAnsi" w:hAnsiTheme="minorHAnsi" w:cstheme="minorHAnsi"/>
                <w:szCs w:val="16"/>
              </w:rPr>
              <w:t xml:space="preserve"> for pattern of deliveries over 2020</w:t>
            </w:r>
            <w:r>
              <w:rPr>
                <w:rFonts w:asciiTheme="minorHAnsi" w:hAnsiTheme="minorHAnsi" w:cstheme="minorHAnsi"/>
                <w:szCs w:val="16"/>
              </w:rPr>
              <w:t>-21</w:t>
            </w:r>
            <w:r w:rsidRPr="00473870">
              <w:rPr>
                <w:rFonts w:asciiTheme="minorHAnsi" w:hAnsiTheme="minorHAnsi" w:cstheme="minorHAnsi"/>
                <w:szCs w:val="16"/>
              </w:rPr>
              <w:t>)</w:t>
            </w:r>
          </w:p>
        </w:tc>
        <w:tc>
          <w:tcPr>
            <w:cnfStyle w:val="000010000000" w:firstRow="0" w:lastRow="0" w:firstColumn="0" w:lastColumn="0" w:oddVBand="1" w:evenVBand="0" w:oddHBand="0" w:evenHBand="0" w:firstRowFirstColumn="0" w:firstRowLastColumn="0" w:lastRowFirstColumn="0" w:lastRowLastColumn="0"/>
            <w:tcW w:w="809" w:type="pct"/>
            <w:shd w:val="clear" w:color="auto" w:fill="auto"/>
          </w:tcPr>
          <w:p w14:paraId="4F9BD897" w14:textId="7079BF32" w:rsidR="00255AF8" w:rsidRPr="00716DE1" w:rsidRDefault="00255AF8" w:rsidP="00716DE1">
            <w:pPr>
              <w:pStyle w:val="Tablesmalltext"/>
              <w:jc w:val="left"/>
              <w:rPr>
                <w:rFonts w:asciiTheme="minorHAnsi" w:hAnsiTheme="minorHAnsi" w:cstheme="minorHAnsi"/>
                <w:b/>
                <w:bCs/>
                <w:szCs w:val="16"/>
              </w:rPr>
            </w:pPr>
            <w:r w:rsidRPr="00716DE1">
              <w:rPr>
                <w:rFonts w:asciiTheme="minorHAnsi" w:hAnsiTheme="minorHAnsi" w:cstheme="minorHAnsi"/>
                <w:b/>
                <w:bCs/>
                <w:szCs w:val="16"/>
              </w:rPr>
              <w:t>High unregulated flows from tributaries downstream of lake Eildon provided several winter freshes with a peak flow of 12,</w:t>
            </w:r>
            <w:r w:rsidR="009D3C1A">
              <w:rPr>
                <w:rFonts w:asciiTheme="minorHAnsi" w:hAnsiTheme="minorHAnsi" w:cstheme="minorHAnsi"/>
                <w:b/>
                <w:bCs/>
                <w:szCs w:val="16"/>
              </w:rPr>
              <w:t>618</w:t>
            </w:r>
            <w:r w:rsidRPr="00716DE1">
              <w:rPr>
                <w:rFonts w:asciiTheme="minorHAnsi" w:hAnsiTheme="minorHAnsi" w:cstheme="minorHAnsi"/>
                <w:b/>
                <w:bCs/>
                <w:szCs w:val="16"/>
              </w:rPr>
              <w:t xml:space="preserve">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w:t>
            </w:r>
            <w:r w:rsidR="009D3C1A">
              <w:rPr>
                <w:rFonts w:asciiTheme="minorHAnsi" w:hAnsiTheme="minorHAnsi" w:cstheme="minorHAnsi"/>
                <w:b/>
                <w:bCs/>
                <w:szCs w:val="16"/>
              </w:rPr>
              <w:t xml:space="preserve">at Murchison </w:t>
            </w:r>
            <w:r w:rsidRPr="00716DE1">
              <w:rPr>
                <w:rFonts w:asciiTheme="minorHAnsi" w:hAnsiTheme="minorHAnsi" w:cstheme="minorHAnsi"/>
                <w:b/>
                <w:bCs/>
                <w:szCs w:val="16"/>
              </w:rPr>
              <w:t xml:space="preserve">in late August. CEW was used to slow the recession </w:t>
            </w:r>
            <w:r w:rsidR="009D3C1A">
              <w:rPr>
                <w:rFonts w:asciiTheme="minorHAnsi" w:hAnsiTheme="minorHAnsi" w:cstheme="minorHAnsi"/>
                <w:b/>
                <w:bCs/>
                <w:szCs w:val="16"/>
              </w:rPr>
              <w:t xml:space="preserve">in early Sept </w:t>
            </w:r>
          </w:p>
        </w:tc>
        <w:tc>
          <w:tcPr>
            <w:tcW w:w="785" w:type="pct"/>
            <w:tcBorders>
              <w:left w:val="nil"/>
              <w:right w:val="nil"/>
            </w:tcBorders>
            <w:shd w:val="clear" w:color="auto" w:fill="auto"/>
          </w:tcPr>
          <w:p w14:paraId="7C03987E" w14:textId="1CEBC216" w:rsidR="00255AF8" w:rsidRPr="00716DE1" w:rsidRDefault="00255AF8" w:rsidP="00716DE1">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716DE1">
              <w:rPr>
                <w:rFonts w:asciiTheme="minorHAnsi" w:hAnsiTheme="minorHAnsi" w:cstheme="minorHAnsi"/>
                <w:b/>
                <w:bCs/>
                <w:szCs w:val="16"/>
              </w:rPr>
              <w:t xml:space="preserve">CEW was used to deliver a </w:t>
            </w:r>
            <w:r w:rsidR="00266392">
              <w:rPr>
                <w:rFonts w:asciiTheme="minorHAnsi" w:hAnsiTheme="minorHAnsi" w:cstheme="minorHAnsi"/>
                <w:b/>
                <w:bCs/>
                <w:szCs w:val="16"/>
              </w:rPr>
              <w:t xml:space="preserve">spring </w:t>
            </w:r>
            <w:r w:rsidRPr="00716DE1">
              <w:rPr>
                <w:rFonts w:asciiTheme="minorHAnsi" w:hAnsiTheme="minorHAnsi" w:cstheme="minorHAnsi"/>
                <w:b/>
                <w:bCs/>
                <w:szCs w:val="16"/>
              </w:rPr>
              <w:t xml:space="preserve">fresh </w:t>
            </w:r>
            <w:r w:rsidR="00266392">
              <w:rPr>
                <w:rFonts w:asciiTheme="minorHAnsi" w:hAnsiTheme="minorHAnsi" w:cstheme="minorHAnsi"/>
                <w:b/>
                <w:bCs/>
                <w:szCs w:val="16"/>
              </w:rPr>
              <w:t xml:space="preserve">during </w:t>
            </w:r>
            <w:r w:rsidRPr="00716DE1">
              <w:rPr>
                <w:rFonts w:asciiTheme="minorHAnsi" w:hAnsiTheme="minorHAnsi" w:cstheme="minorHAnsi"/>
                <w:b/>
                <w:bCs/>
                <w:szCs w:val="16"/>
              </w:rPr>
              <w:t>Oct</w:t>
            </w:r>
            <w:r>
              <w:rPr>
                <w:rFonts w:asciiTheme="minorHAnsi" w:hAnsiTheme="minorHAnsi" w:cstheme="minorHAnsi"/>
                <w:b/>
                <w:bCs/>
                <w:szCs w:val="16"/>
              </w:rPr>
              <w:t>.</w:t>
            </w:r>
            <w:r w:rsidRPr="00716DE1">
              <w:rPr>
                <w:rFonts w:asciiTheme="minorHAnsi" w:hAnsiTheme="minorHAnsi" w:cstheme="minorHAnsi"/>
                <w:b/>
                <w:bCs/>
                <w:szCs w:val="16"/>
              </w:rPr>
              <w:t xml:space="preserve"> Unreg</w:t>
            </w:r>
            <w:r>
              <w:rPr>
                <w:rFonts w:asciiTheme="minorHAnsi" w:hAnsiTheme="minorHAnsi" w:cstheme="minorHAnsi"/>
                <w:b/>
                <w:bCs/>
                <w:szCs w:val="16"/>
              </w:rPr>
              <w:t xml:space="preserve">ulated </w:t>
            </w:r>
            <w:r w:rsidRPr="00716DE1">
              <w:rPr>
                <w:rFonts w:asciiTheme="minorHAnsi" w:hAnsiTheme="minorHAnsi" w:cstheme="minorHAnsi"/>
                <w:b/>
                <w:bCs/>
                <w:szCs w:val="16"/>
              </w:rPr>
              <w:t xml:space="preserve">flow </w:t>
            </w:r>
            <w:r>
              <w:rPr>
                <w:rFonts w:asciiTheme="minorHAnsi" w:hAnsiTheme="minorHAnsi" w:cstheme="minorHAnsi"/>
                <w:b/>
                <w:bCs/>
                <w:szCs w:val="16"/>
              </w:rPr>
              <w:t>added</w:t>
            </w:r>
            <w:r w:rsidRPr="00716DE1">
              <w:rPr>
                <w:rFonts w:asciiTheme="minorHAnsi" w:hAnsiTheme="minorHAnsi" w:cstheme="minorHAnsi"/>
                <w:b/>
                <w:bCs/>
                <w:szCs w:val="16"/>
              </w:rPr>
              <w:t xml:space="preserve"> to this event leading to a peak of ~10,</w:t>
            </w:r>
            <w:r w:rsidR="005F3CF0">
              <w:rPr>
                <w:rFonts w:asciiTheme="minorHAnsi" w:hAnsiTheme="minorHAnsi" w:cstheme="minorHAnsi"/>
                <w:b/>
                <w:bCs/>
                <w:szCs w:val="16"/>
              </w:rPr>
              <w:t>7</w:t>
            </w:r>
            <w:r w:rsidRPr="00716DE1">
              <w:rPr>
                <w:rFonts w:asciiTheme="minorHAnsi" w:hAnsiTheme="minorHAnsi" w:cstheme="minorHAnsi"/>
                <w:b/>
                <w:bCs/>
                <w:szCs w:val="16"/>
              </w:rPr>
              <w:t>00</w:t>
            </w:r>
            <w:r>
              <w:rPr>
                <w:rFonts w:asciiTheme="minorHAnsi" w:hAnsiTheme="minorHAnsi" w:cstheme="minorHAnsi"/>
                <w:b/>
                <w:bCs/>
                <w:szCs w:val="16"/>
              </w:rPr>
              <w:t xml:space="preserve"> </w:t>
            </w:r>
            <w:r w:rsidRPr="00716DE1">
              <w:rPr>
                <w:rFonts w:asciiTheme="minorHAnsi" w:hAnsiTheme="minorHAnsi" w:cstheme="minorHAnsi"/>
                <w:b/>
                <w:bCs/>
                <w:szCs w:val="16"/>
              </w:rPr>
              <w:t>ML/</w:t>
            </w:r>
            <w:r>
              <w:rPr>
                <w:rFonts w:asciiTheme="minorHAnsi" w:hAnsiTheme="minorHAnsi" w:cstheme="minorHAnsi"/>
                <w:b/>
                <w:bCs/>
                <w:szCs w:val="16"/>
              </w:rPr>
              <w:t>d</w:t>
            </w:r>
            <w:r w:rsidR="00280AD5">
              <w:rPr>
                <w:rFonts w:asciiTheme="minorHAnsi" w:hAnsiTheme="minorHAnsi" w:cstheme="minorHAnsi"/>
                <w:b/>
                <w:bCs/>
                <w:szCs w:val="16"/>
              </w:rPr>
              <w:t>ay</w:t>
            </w:r>
            <w:r w:rsidRPr="00716DE1">
              <w:rPr>
                <w:rFonts w:asciiTheme="minorHAnsi" w:hAnsiTheme="minorHAnsi" w:cstheme="minorHAnsi"/>
                <w:b/>
                <w:bCs/>
                <w:szCs w:val="16"/>
              </w:rPr>
              <w:t xml:space="preserve"> at Shepparton</w:t>
            </w:r>
            <w:r>
              <w:rPr>
                <w:rFonts w:asciiTheme="minorHAnsi" w:hAnsiTheme="minorHAnsi" w:cstheme="minorHAnsi"/>
                <w:b/>
                <w:bCs/>
                <w:szCs w:val="16"/>
              </w:rPr>
              <w:t xml:space="preserve"> and</w:t>
            </w:r>
            <w:r w:rsidRPr="00716DE1">
              <w:rPr>
                <w:rFonts w:asciiTheme="minorHAnsi" w:hAnsiTheme="minorHAnsi" w:cstheme="minorHAnsi"/>
                <w:b/>
                <w:bCs/>
                <w:szCs w:val="16"/>
              </w:rPr>
              <w:t xml:space="preserve"> 9,</w:t>
            </w:r>
            <w:r w:rsidR="005F3CF0">
              <w:rPr>
                <w:rFonts w:asciiTheme="minorHAnsi" w:hAnsiTheme="minorHAnsi" w:cstheme="minorHAnsi"/>
                <w:b/>
                <w:bCs/>
                <w:szCs w:val="16"/>
              </w:rPr>
              <w:t>768</w:t>
            </w:r>
            <w:r w:rsidR="005F3CF0" w:rsidRPr="00716DE1">
              <w:rPr>
                <w:rFonts w:asciiTheme="minorHAnsi" w:hAnsiTheme="minorHAnsi" w:cstheme="minorHAnsi"/>
                <w:b/>
                <w:bCs/>
                <w:szCs w:val="16"/>
              </w:rPr>
              <w:t xml:space="preserve"> </w:t>
            </w:r>
            <w:r w:rsidRPr="00716DE1">
              <w:rPr>
                <w:rFonts w:asciiTheme="minorHAnsi" w:hAnsiTheme="minorHAnsi" w:cstheme="minorHAnsi"/>
                <w:b/>
                <w:bCs/>
                <w:szCs w:val="16"/>
              </w:rPr>
              <w:t>ML/d</w:t>
            </w:r>
            <w:r w:rsidR="00280AD5">
              <w:rPr>
                <w:rFonts w:asciiTheme="minorHAnsi" w:hAnsiTheme="minorHAnsi" w:cstheme="minorHAnsi"/>
                <w:b/>
                <w:bCs/>
                <w:szCs w:val="16"/>
              </w:rPr>
              <w:t>ay</w:t>
            </w:r>
            <w:r>
              <w:rPr>
                <w:rFonts w:asciiTheme="minorHAnsi" w:hAnsiTheme="minorHAnsi" w:cstheme="minorHAnsi"/>
                <w:b/>
                <w:bCs/>
                <w:szCs w:val="16"/>
              </w:rPr>
              <w:t xml:space="preserve"> </w:t>
            </w:r>
            <w:r w:rsidRPr="00716DE1">
              <w:rPr>
                <w:rFonts w:asciiTheme="minorHAnsi" w:hAnsiTheme="minorHAnsi" w:cstheme="minorHAnsi"/>
                <w:b/>
                <w:bCs/>
                <w:szCs w:val="16"/>
              </w:rPr>
              <w:t>at McCoy’s Bridge</w:t>
            </w:r>
            <w:r>
              <w:rPr>
                <w:rFonts w:asciiTheme="minorHAnsi" w:hAnsiTheme="minorHAnsi" w:cstheme="minorHAnsi"/>
                <w:b/>
                <w:bCs/>
                <w:szCs w:val="16"/>
              </w:rPr>
              <w:t>. The event las</w:t>
            </w:r>
            <w:r w:rsidRPr="00716DE1">
              <w:rPr>
                <w:rFonts w:asciiTheme="minorHAnsi" w:hAnsiTheme="minorHAnsi" w:cstheme="minorHAnsi"/>
                <w:b/>
                <w:bCs/>
                <w:szCs w:val="16"/>
              </w:rPr>
              <w:t xml:space="preserve">ted for </w:t>
            </w:r>
            <w:r>
              <w:rPr>
                <w:rFonts w:asciiTheme="minorHAnsi" w:hAnsiTheme="minorHAnsi" w:cstheme="minorHAnsi"/>
                <w:b/>
                <w:bCs/>
                <w:szCs w:val="16"/>
              </w:rPr>
              <w:t>1</w:t>
            </w:r>
            <w:r w:rsidRPr="00716DE1">
              <w:rPr>
                <w:rFonts w:asciiTheme="minorHAnsi" w:hAnsiTheme="minorHAnsi" w:cstheme="minorHAnsi"/>
                <w:b/>
                <w:bCs/>
                <w:szCs w:val="16"/>
              </w:rPr>
              <w:t xml:space="preserve"> month with </w:t>
            </w:r>
            <w:r w:rsidR="005F3CF0">
              <w:rPr>
                <w:rFonts w:asciiTheme="minorHAnsi" w:hAnsiTheme="minorHAnsi" w:cstheme="minorHAnsi"/>
                <w:b/>
                <w:bCs/>
                <w:szCs w:val="16"/>
              </w:rPr>
              <w:t>7</w:t>
            </w:r>
            <w:r w:rsidRPr="00716DE1">
              <w:rPr>
                <w:rFonts w:asciiTheme="minorHAnsi" w:hAnsiTheme="minorHAnsi" w:cstheme="minorHAnsi"/>
                <w:b/>
                <w:bCs/>
                <w:szCs w:val="16"/>
              </w:rPr>
              <w:t xml:space="preserve"> days &gt;6</w:t>
            </w:r>
            <w:r w:rsidR="00280AD5">
              <w:rPr>
                <w:rFonts w:asciiTheme="minorHAnsi" w:hAnsiTheme="minorHAnsi" w:cstheme="minorHAnsi"/>
                <w:b/>
                <w:bCs/>
                <w:szCs w:val="16"/>
              </w:rPr>
              <w:t>,</w:t>
            </w:r>
            <w:r w:rsidRPr="00716DE1">
              <w:rPr>
                <w:rFonts w:asciiTheme="minorHAnsi" w:hAnsiTheme="minorHAnsi" w:cstheme="minorHAnsi"/>
                <w:b/>
                <w:bCs/>
                <w:szCs w:val="16"/>
              </w:rPr>
              <w:t>000 ML/d</w:t>
            </w:r>
            <w:r w:rsidR="00280AD5">
              <w:rPr>
                <w:rFonts w:asciiTheme="minorHAnsi" w:hAnsiTheme="minorHAnsi" w:cstheme="minorHAnsi"/>
                <w:b/>
                <w:bCs/>
                <w:szCs w:val="16"/>
              </w:rPr>
              <w:t>ay</w:t>
            </w:r>
            <w:r w:rsidRPr="00716DE1">
              <w:rPr>
                <w:rFonts w:asciiTheme="minorHAnsi" w:hAnsiTheme="minorHAnsi" w:cstheme="minorHAnsi"/>
                <w:b/>
                <w:bCs/>
                <w:szCs w:val="16"/>
              </w:rPr>
              <w:t>.</w:t>
            </w:r>
            <w:r w:rsidR="00381C8A">
              <w:rPr>
                <w:rFonts w:asciiTheme="minorHAnsi" w:hAnsiTheme="minorHAnsi" w:cstheme="minorHAnsi"/>
                <w:b/>
                <w:bCs/>
                <w:szCs w:val="16"/>
              </w:rPr>
              <w:t xml:space="preserve"> CEW accounted for 47% of the total volume of this event at McCoy’s Bridge.</w:t>
            </w:r>
          </w:p>
          <w:p w14:paraId="28D0E5CF" w14:textId="674E01E0" w:rsidR="00255AF8" w:rsidRPr="00716DE1" w:rsidRDefault="00255AF8" w:rsidP="00716DE1">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716DE1">
              <w:rPr>
                <w:rFonts w:asciiTheme="minorHAnsi" w:hAnsiTheme="minorHAnsi" w:cstheme="minorHAnsi"/>
                <w:b/>
                <w:bCs/>
                <w:szCs w:val="16"/>
              </w:rPr>
              <w:t>Following the fresh, CEW was used to maintain an elevated base flow (&gt;1</w:t>
            </w:r>
            <w:r w:rsidR="00280AD5">
              <w:rPr>
                <w:rFonts w:asciiTheme="minorHAnsi" w:hAnsiTheme="minorHAnsi" w:cstheme="minorHAnsi"/>
                <w:b/>
                <w:bCs/>
                <w:szCs w:val="16"/>
              </w:rPr>
              <w:t>,</w:t>
            </w:r>
            <w:r w:rsidRPr="00716DE1">
              <w:rPr>
                <w:rFonts w:asciiTheme="minorHAnsi" w:hAnsiTheme="minorHAnsi" w:cstheme="minorHAnsi"/>
                <w:b/>
                <w:bCs/>
                <w:szCs w:val="16"/>
              </w:rPr>
              <w:t>000 ML/d</w:t>
            </w:r>
            <w:r w:rsidR="00280AD5">
              <w:rPr>
                <w:rFonts w:asciiTheme="minorHAnsi" w:hAnsiTheme="minorHAnsi" w:cstheme="minorHAnsi"/>
                <w:b/>
                <w:bCs/>
                <w:szCs w:val="16"/>
              </w:rPr>
              <w:t>ay</w:t>
            </w:r>
            <w:r w:rsidRPr="00716DE1">
              <w:rPr>
                <w:rFonts w:asciiTheme="minorHAnsi" w:hAnsiTheme="minorHAnsi" w:cstheme="minorHAnsi"/>
                <w:b/>
                <w:bCs/>
                <w:szCs w:val="16"/>
              </w:rPr>
              <w:t>) prior to the Nov fresh.</w:t>
            </w:r>
            <w:r w:rsidR="00D02670">
              <w:rPr>
                <w:rFonts w:asciiTheme="minorHAnsi" w:hAnsiTheme="minorHAnsi" w:cstheme="minorHAnsi"/>
                <w:b/>
                <w:bCs/>
                <w:szCs w:val="16"/>
              </w:rPr>
              <w:t xml:space="preserve"> </w:t>
            </w:r>
            <w:r w:rsidRPr="00716DE1">
              <w:rPr>
                <w:rFonts w:asciiTheme="minorHAnsi" w:hAnsiTheme="minorHAnsi" w:cstheme="minorHAnsi"/>
                <w:b/>
                <w:bCs/>
                <w:szCs w:val="16"/>
              </w:rPr>
              <w:t>This aimed to maintain lower bank inundation and prevent vegetation germination that would be subsequently drowned by the planned Nov fresh.</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tcPr>
          <w:p w14:paraId="0EAE9637" w14:textId="33BD933D" w:rsidR="00255AF8" w:rsidRPr="00716DE1" w:rsidRDefault="00255AF8" w:rsidP="00716DE1">
            <w:pPr>
              <w:pStyle w:val="Tablesmalltext"/>
              <w:jc w:val="left"/>
              <w:rPr>
                <w:rFonts w:asciiTheme="minorHAnsi" w:hAnsiTheme="minorHAnsi" w:cstheme="minorHAnsi"/>
                <w:b/>
                <w:bCs/>
                <w:szCs w:val="16"/>
              </w:rPr>
            </w:pPr>
            <w:r w:rsidRPr="00716DE1">
              <w:rPr>
                <w:rFonts w:asciiTheme="minorHAnsi" w:hAnsiTheme="minorHAnsi" w:cstheme="minorHAnsi"/>
                <w:b/>
                <w:bCs/>
                <w:szCs w:val="16"/>
              </w:rPr>
              <w:t>CEW was used to deliver a fresh in mid Nov that peaked at ~</w:t>
            </w:r>
            <w:r w:rsidR="005F3CF0">
              <w:rPr>
                <w:rFonts w:asciiTheme="minorHAnsi" w:hAnsiTheme="minorHAnsi" w:cstheme="minorHAnsi"/>
                <w:b/>
                <w:bCs/>
                <w:szCs w:val="16"/>
              </w:rPr>
              <w:t>6</w:t>
            </w:r>
            <w:r w:rsidR="00280AD5">
              <w:rPr>
                <w:rFonts w:asciiTheme="minorHAnsi" w:hAnsiTheme="minorHAnsi" w:cstheme="minorHAnsi"/>
                <w:b/>
                <w:bCs/>
                <w:szCs w:val="16"/>
              </w:rPr>
              <w:t>,</w:t>
            </w:r>
            <w:r w:rsidR="005F3CF0">
              <w:rPr>
                <w:rFonts w:asciiTheme="minorHAnsi" w:hAnsiTheme="minorHAnsi" w:cstheme="minorHAnsi"/>
                <w:b/>
                <w:bCs/>
                <w:szCs w:val="16"/>
              </w:rPr>
              <w:t>784</w:t>
            </w:r>
            <w:r w:rsidRPr="00716DE1">
              <w:rPr>
                <w:rFonts w:asciiTheme="minorHAnsi" w:hAnsiTheme="minorHAnsi" w:cstheme="minorHAnsi"/>
                <w:b/>
                <w:bCs/>
                <w:szCs w:val="16"/>
              </w:rPr>
              <w:t xml:space="preserve">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and lasted for one month with 1 day &gt;6</w:t>
            </w:r>
            <w:r w:rsidR="00280AD5">
              <w:rPr>
                <w:rFonts w:asciiTheme="minorHAnsi" w:hAnsiTheme="minorHAnsi" w:cstheme="minorHAnsi"/>
                <w:b/>
                <w:bCs/>
                <w:szCs w:val="16"/>
              </w:rPr>
              <w:t>,</w:t>
            </w:r>
            <w:r w:rsidR="005F3CF0">
              <w:rPr>
                <w:rFonts w:asciiTheme="minorHAnsi" w:hAnsiTheme="minorHAnsi" w:cstheme="minorHAnsi"/>
                <w:b/>
                <w:bCs/>
                <w:szCs w:val="16"/>
              </w:rPr>
              <w:t>6</w:t>
            </w:r>
            <w:r w:rsidRPr="00716DE1">
              <w:rPr>
                <w:rFonts w:asciiTheme="minorHAnsi" w:hAnsiTheme="minorHAnsi" w:cstheme="minorHAnsi"/>
                <w:b/>
                <w:bCs/>
                <w:szCs w:val="16"/>
              </w:rPr>
              <w:t>00 ML/d</w:t>
            </w:r>
            <w:r w:rsidR="00280AD5">
              <w:rPr>
                <w:rFonts w:asciiTheme="minorHAnsi" w:hAnsiTheme="minorHAnsi" w:cstheme="minorHAnsi"/>
                <w:b/>
                <w:bCs/>
                <w:szCs w:val="16"/>
              </w:rPr>
              <w:t>ay</w:t>
            </w:r>
            <w:r w:rsidR="005F3CF0">
              <w:rPr>
                <w:rFonts w:asciiTheme="minorHAnsi" w:hAnsiTheme="minorHAnsi" w:cstheme="minorHAnsi"/>
                <w:b/>
                <w:bCs/>
                <w:szCs w:val="16"/>
              </w:rPr>
              <w:t xml:space="preserve"> as planned</w:t>
            </w:r>
            <w:r w:rsidRPr="00716DE1">
              <w:rPr>
                <w:rFonts w:asciiTheme="minorHAnsi" w:hAnsiTheme="minorHAnsi" w:cstheme="minorHAnsi"/>
                <w:b/>
                <w:bCs/>
                <w:szCs w:val="16"/>
              </w:rPr>
              <w:t>.</w:t>
            </w:r>
            <w:r w:rsidR="00D02670">
              <w:rPr>
                <w:rFonts w:asciiTheme="minorHAnsi" w:hAnsiTheme="minorHAnsi" w:cstheme="minorHAnsi"/>
                <w:b/>
                <w:bCs/>
                <w:szCs w:val="16"/>
              </w:rPr>
              <w:t xml:space="preserve"> </w:t>
            </w:r>
            <w:r w:rsidRPr="00716DE1">
              <w:rPr>
                <w:rFonts w:asciiTheme="minorHAnsi" w:hAnsiTheme="minorHAnsi" w:cstheme="minorHAnsi"/>
                <w:b/>
                <w:bCs/>
                <w:szCs w:val="16"/>
              </w:rPr>
              <w:t xml:space="preserve">IVT contributed to part of this fresh. </w:t>
            </w:r>
          </w:p>
        </w:tc>
        <w:tc>
          <w:tcPr>
            <w:tcW w:w="932" w:type="pct"/>
            <w:shd w:val="clear" w:color="auto" w:fill="auto"/>
          </w:tcPr>
          <w:p w14:paraId="4CFA4D4A" w14:textId="3AC9E63B" w:rsidR="00255AF8" w:rsidRPr="00716DE1" w:rsidRDefault="00255AF8" w:rsidP="00716DE1">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716DE1">
              <w:rPr>
                <w:rFonts w:asciiTheme="minorHAnsi" w:hAnsiTheme="minorHAnsi" w:cstheme="minorHAnsi"/>
                <w:b/>
                <w:bCs/>
                <w:szCs w:val="16"/>
              </w:rPr>
              <w:t>To minimise the risk of ecological damage from prolonged high summer/autumn flows, the GBCMA advised the IVT delivery pattern to vary between 1,000-1,500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to avoid notching and provide an average flow of approximately 1,300 ML/d</w:t>
            </w:r>
            <w:r w:rsidR="00280AD5">
              <w:rPr>
                <w:rFonts w:asciiTheme="minorHAnsi" w:hAnsiTheme="minorHAnsi" w:cstheme="minorHAnsi"/>
                <w:b/>
                <w:bCs/>
                <w:szCs w:val="16"/>
              </w:rPr>
              <w:t>ay</w:t>
            </w:r>
            <w:r w:rsidRPr="00716DE1">
              <w:rPr>
                <w:rFonts w:asciiTheme="minorHAnsi" w:hAnsiTheme="minorHAnsi" w:cstheme="minorHAnsi"/>
                <w:b/>
                <w:bCs/>
                <w:szCs w:val="16"/>
              </w:rPr>
              <w:t>.</w:t>
            </w:r>
            <w:r w:rsidR="00D02670">
              <w:rPr>
                <w:rFonts w:asciiTheme="minorHAnsi" w:hAnsiTheme="minorHAnsi" w:cstheme="minorHAnsi"/>
                <w:b/>
                <w:bCs/>
                <w:szCs w:val="16"/>
              </w:rPr>
              <w:t xml:space="preserve"> </w:t>
            </w:r>
          </w:p>
          <w:p w14:paraId="710CFE94" w14:textId="0A6AFCA6" w:rsidR="00255AF8" w:rsidRPr="00716DE1" w:rsidRDefault="00255AF8" w:rsidP="00716DE1">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716DE1">
              <w:rPr>
                <w:rFonts w:asciiTheme="minorHAnsi" w:hAnsiTheme="minorHAnsi" w:cstheme="minorHAnsi"/>
                <w:b/>
                <w:bCs/>
                <w:szCs w:val="16"/>
              </w:rPr>
              <w:t>This pattern of IVT delivery was met between December and April and only varied to provide a couple of short pulses up to 2,000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to reduce the risk of blackwater during summer rainfall events. </w:t>
            </w:r>
          </w:p>
        </w:tc>
        <w:tc>
          <w:tcPr>
            <w:cnfStyle w:val="000010000000" w:firstRow="0" w:lastRow="0" w:firstColumn="0" w:lastColumn="0" w:oddVBand="1" w:evenVBand="0" w:oddHBand="0" w:evenHBand="0" w:firstRowFirstColumn="0" w:firstRowLastColumn="0" w:lastRowFirstColumn="0" w:lastRowLastColumn="0"/>
            <w:tcW w:w="1128" w:type="pct"/>
          </w:tcPr>
          <w:p w14:paraId="4A2EC386" w14:textId="44A7C72A" w:rsidR="00255AF8" w:rsidRDefault="00255AF8" w:rsidP="00716DE1">
            <w:pPr>
              <w:pStyle w:val="Tablesmalltext"/>
              <w:jc w:val="left"/>
              <w:rPr>
                <w:rFonts w:asciiTheme="minorHAnsi" w:hAnsiTheme="minorHAnsi" w:cstheme="minorHAnsi"/>
                <w:b/>
                <w:bCs/>
                <w:szCs w:val="16"/>
              </w:rPr>
            </w:pPr>
            <w:r w:rsidRPr="00716DE1">
              <w:rPr>
                <w:rFonts w:asciiTheme="minorHAnsi" w:hAnsiTheme="minorHAnsi" w:cstheme="minorHAnsi"/>
                <w:b/>
                <w:bCs/>
                <w:szCs w:val="16"/>
              </w:rPr>
              <w:t xml:space="preserve">CEW and IVT was used to deliver an autumn fresh in late April and designed to achieve flows over </w:t>
            </w:r>
            <w:r w:rsidR="00801524">
              <w:rPr>
                <w:rFonts w:asciiTheme="minorHAnsi" w:hAnsiTheme="minorHAnsi" w:cstheme="minorHAnsi"/>
                <w:b/>
                <w:bCs/>
                <w:szCs w:val="16"/>
              </w:rPr>
              <w:t>5</w:t>
            </w:r>
            <w:r w:rsidRPr="00716DE1">
              <w:rPr>
                <w:rFonts w:asciiTheme="minorHAnsi" w:hAnsiTheme="minorHAnsi" w:cstheme="minorHAnsi"/>
                <w:b/>
                <w:bCs/>
                <w:szCs w:val="16"/>
              </w:rPr>
              <w:t>,</w:t>
            </w:r>
            <w:r w:rsidR="00801524">
              <w:rPr>
                <w:rFonts w:asciiTheme="minorHAnsi" w:hAnsiTheme="minorHAnsi" w:cstheme="minorHAnsi"/>
                <w:b/>
                <w:bCs/>
                <w:szCs w:val="16"/>
              </w:rPr>
              <w:t>6</w:t>
            </w:r>
            <w:r w:rsidRPr="00716DE1">
              <w:rPr>
                <w:rFonts w:asciiTheme="minorHAnsi" w:hAnsiTheme="minorHAnsi" w:cstheme="minorHAnsi"/>
                <w:b/>
                <w:bCs/>
                <w:szCs w:val="16"/>
              </w:rPr>
              <w:t>00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for </w:t>
            </w:r>
            <w:r w:rsidR="00801524">
              <w:rPr>
                <w:rFonts w:asciiTheme="minorHAnsi" w:hAnsiTheme="minorHAnsi" w:cstheme="minorHAnsi"/>
                <w:b/>
                <w:bCs/>
                <w:szCs w:val="16"/>
              </w:rPr>
              <w:t>2</w:t>
            </w:r>
            <w:r w:rsidRPr="00716DE1">
              <w:rPr>
                <w:rFonts w:asciiTheme="minorHAnsi" w:hAnsiTheme="minorHAnsi" w:cstheme="minorHAnsi"/>
                <w:b/>
                <w:bCs/>
                <w:szCs w:val="16"/>
              </w:rPr>
              <w:t xml:space="preserve"> days at Murchison.</w:t>
            </w:r>
            <w:r w:rsidR="00D02670">
              <w:rPr>
                <w:rFonts w:asciiTheme="minorHAnsi" w:hAnsiTheme="minorHAnsi" w:cstheme="minorHAnsi"/>
                <w:b/>
                <w:bCs/>
                <w:szCs w:val="16"/>
              </w:rPr>
              <w:t xml:space="preserve"> </w:t>
            </w:r>
            <w:r w:rsidRPr="00716DE1">
              <w:rPr>
                <w:rFonts w:asciiTheme="minorHAnsi" w:hAnsiTheme="minorHAnsi" w:cstheme="minorHAnsi"/>
                <w:b/>
                <w:bCs/>
                <w:szCs w:val="16"/>
              </w:rPr>
              <w:t>Peak flow for the event was 6,295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at Murchison and 5,739 ML/d</w:t>
            </w:r>
            <w:r w:rsidR="00280AD5">
              <w:rPr>
                <w:rFonts w:asciiTheme="minorHAnsi" w:hAnsiTheme="minorHAnsi" w:cstheme="minorHAnsi"/>
                <w:b/>
                <w:bCs/>
                <w:szCs w:val="16"/>
              </w:rPr>
              <w:t>ay</w:t>
            </w:r>
            <w:r w:rsidRPr="00716DE1">
              <w:rPr>
                <w:rFonts w:asciiTheme="minorHAnsi" w:hAnsiTheme="minorHAnsi" w:cstheme="minorHAnsi"/>
                <w:b/>
                <w:bCs/>
                <w:szCs w:val="16"/>
              </w:rPr>
              <w:t xml:space="preserve"> at McCoy’s bridge.</w:t>
            </w:r>
          </w:p>
          <w:p w14:paraId="4896D003" w14:textId="2F8D4A66" w:rsidR="00255AF8" w:rsidRPr="00716DE1" w:rsidRDefault="00255AF8" w:rsidP="00716DE1">
            <w:pPr>
              <w:pStyle w:val="Tablesmalltext"/>
              <w:jc w:val="left"/>
              <w:rPr>
                <w:rFonts w:asciiTheme="minorHAnsi" w:hAnsiTheme="minorHAnsi" w:cstheme="minorHAnsi"/>
                <w:b/>
                <w:bCs/>
                <w:szCs w:val="16"/>
              </w:rPr>
            </w:pPr>
            <w:r>
              <w:rPr>
                <w:rFonts w:asciiTheme="minorHAnsi" w:hAnsiTheme="minorHAnsi" w:cstheme="minorHAnsi"/>
                <w:b/>
                <w:bCs/>
                <w:szCs w:val="16"/>
              </w:rPr>
              <w:t>CEW was also used after the autumn fresh to maintain baseflow.</w:t>
            </w:r>
          </w:p>
        </w:tc>
      </w:tr>
      <w:tr w:rsidR="00255AF8" w:rsidRPr="005C5266" w14:paraId="773D216D" w14:textId="5CB6F055" w:rsidTr="007400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7444ADFD" w14:textId="41333DF4" w:rsidR="00255AF8" w:rsidRPr="00473870" w:rsidRDefault="00255AF8" w:rsidP="008D696B">
            <w:pPr>
              <w:pStyle w:val="Tablesmalltext"/>
              <w:jc w:val="left"/>
              <w:rPr>
                <w:rFonts w:asciiTheme="minorHAnsi" w:hAnsiTheme="minorHAnsi" w:cstheme="minorHAnsi"/>
                <w:szCs w:val="16"/>
              </w:rPr>
            </w:pPr>
            <w:r w:rsidRPr="00473870">
              <w:rPr>
                <w:rFonts w:asciiTheme="minorHAnsi" w:hAnsiTheme="minorHAnsi" w:cstheme="minorHAnsi"/>
                <w:szCs w:val="16"/>
              </w:rPr>
              <w:lastRenderedPageBreak/>
              <w:t>Physical habitat – bank condition</w:t>
            </w:r>
          </w:p>
        </w:tc>
        <w:tc>
          <w:tcPr>
            <w:cnfStyle w:val="000010000000" w:firstRow="0" w:lastRow="0" w:firstColumn="0" w:lastColumn="0" w:oddVBand="1" w:evenVBand="0" w:oddHBand="0" w:evenHBand="0" w:firstRowFirstColumn="0" w:firstRowLastColumn="0" w:lastRowFirstColumn="0" w:lastRowLastColumn="0"/>
            <w:tcW w:w="809" w:type="pct"/>
            <w:shd w:val="clear" w:color="auto" w:fill="D9D9D9" w:themeFill="background1" w:themeFillShade="D9"/>
          </w:tcPr>
          <w:p w14:paraId="09D3A8E4" w14:textId="5ACFD8B3" w:rsidR="00255AF8" w:rsidRPr="00437ACE" w:rsidRDefault="00255AF8" w:rsidP="008D696B">
            <w:pPr>
              <w:pStyle w:val="Tablesmalltext"/>
              <w:jc w:val="left"/>
              <w:rPr>
                <w:rFonts w:asciiTheme="minorHAnsi" w:hAnsiTheme="minorHAnsi" w:cstheme="minorHAnsi"/>
                <w:szCs w:val="16"/>
              </w:rPr>
            </w:pPr>
            <w:r>
              <w:rPr>
                <w:rFonts w:asciiTheme="minorHAnsi" w:hAnsiTheme="minorHAnsi" w:cstheme="minorHAnsi"/>
                <w:szCs w:val="16"/>
              </w:rPr>
              <w:t>No monitoring was undertaken of the winter fresh due to</w:t>
            </w:r>
            <w:r w:rsidR="00B00432">
              <w:rPr>
                <w:rFonts w:asciiTheme="minorHAnsi" w:hAnsiTheme="minorHAnsi" w:cstheme="minorHAnsi"/>
                <w:szCs w:val="16"/>
              </w:rPr>
              <w:t xml:space="preserve"> COVID</w:t>
            </w:r>
            <w:r>
              <w:rPr>
                <w:rFonts w:asciiTheme="minorHAnsi" w:hAnsiTheme="minorHAnsi" w:cstheme="minorHAnsi"/>
                <w:szCs w:val="16"/>
              </w:rPr>
              <w:t xml:space="preserve"> restriction on field work</w:t>
            </w:r>
          </w:p>
        </w:tc>
        <w:tc>
          <w:tcPr>
            <w:tcW w:w="785" w:type="pct"/>
            <w:tcBorders>
              <w:left w:val="nil"/>
              <w:right w:val="nil"/>
            </w:tcBorders>
            <w:shd w:val="clear" w:color="auto" w:fill="D9D9D9" w:themeFill="background1" w:themeFillShade="D9"/>
          </w:tcPr>
          <w:p w14:paraId="1802EE8C" w14:textId="1046537C" w:rsidR="00255AF8" w:rsidRPr="00437ACE" w:rsidRDefault="00255AF8" w:rsidP="008D696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No monitoring was undertaken of the </w:t>
            </w:r>
            <w:r w:rsidR="00816551">
              <w:rPr>
                <w:rFonts w:asciiTheme="minorHAnsi" w:hAnsiTheme="minorHAnsi" w:cstheme="minorHAnsi"/>
                <w:szCs w:val="16"/>
              </w:rPr>
              <w:t>spring</w:t>
            </w:r>
            <w:r>
              <w:rPr>
                <w:rFonts w:asciiTheme="minorHAnsi" w:hAnsiTheme="minorHAnsi" w:cstheme="minorHAnsi"/>
                <w:szCs w:val="16"/>
              </w:rPr>
              <w:t xml:space="preserve"> fresh due to </w:t>
            </w:r>
            <w:r w:rsidR="00B00432">
              <w:rPr>
                <w:rFonts w:asciiTheme="minorHAnsi" w:hAnsiTheme="minorHAnsi" w:cstheme="minorHAnsi"/>
                <w:szCs w:val="16"/>
              </w:rPr>
              <w:t>COVID</w:t>
            </w:r>
            <w:r>
              <w:rPr>
                <w:rFonts w:asciiTheme="minorHAnsi" w:hAnsiTheme="minorHAnsi" w:cstheme="minorHAnsi"/>
                <w:szCs w:val="16"/>
              </w:rPr>
              <w:t xml:space="preserve"> restriction on field work</w:t>
            </w:r>
          </w:p>
        </w:tc>
        <w:tc>
          <w:tcPr>
            <w:cnfStyle w:val="000010000000" w:firstRow="0" w:lastRow="0" w:firstColumn="0" w:lastColumn="0" w:oddVBand="1" w:evenVBand="0" w:oddHBand="0" w:evenHBand="0" w:firstRowFirstColumn="0" w:firstRowLastColumn="0" w:lastRowFirstColumn="0" w:lastRowLastColumn="0"/>
            <w:tcW w:w="834" w:type="pct"/>
          </w:tcPr>
          <w:p w14:paraId="64FB1A09" w14:textId="61F8F0E8" w:rsidR="00255AF8" w:rsidRDefault="00255AF8" w:rsidP="008D696B">
            <w:pPr>
              <w:pStyle w:val="Tablesmalltext"/>
              <w:jc w:val="left"/>
              <w:rPr>
                <w:rFonts w:asciiTheme="minorHAnsi" w:hAnsiTheme="minorHAnsi" w:cstheme="minorHAnsi"/>
                <w:szCs w:val="16"/>
              </w:rPr>
            </w:pPr>
            <w:r>
              <w:rPr>
                <w:rFonts w:asciiTheme="minorHAnsi" w:hAnsiTheme="minorHAnsi" w:cstheme="minorHAnsi"/>
                <w:szCs w:val="16"/>
              </w:rPr>
              <w:t xml:space="preserve">Minor to </w:t>
            </w:r>
            <w:r w:rsidRPr="00437ACE">
              <w:rPr>
                <w:rFonts w:asciiTheme="minorHAnsi" w:hAnsiTheme="minorHAnsi" w:cstheme="minorHAnsi"/>
                <w:szCs w:val="16"/>
              </w:rPr>
              <w:t>medium</w:t>
            </w:r>
            <w:r>
              <w:rPr>
                <w:rFonts w:asciiTheme="minorHAnsi" w:hAnsiTheme="minorHAnsi" w:cstheme="minorHAnsi"/>
                <w:szCs w:val="16"/>
              </w:rPr>
              <w:t xml:space="preserve"> (&lt;30mm)</w:t>
            </w:r>
            <w:r w:rsidRPr="00437ACE">
              <w:rPr>
                <w:rFonts w:asciiTheme="minorHAnsi" w:hAnsiTheme="minorHAnsi" w:cstheme="minorHAnsi"/>
                <w:szCs w:val="16"/>
              </w:rPr>
              <w:t xml:space="preserve"> erosion</w:t>
            </w:r>
            <w:r>
              <w:rPr>
                <w:rFonts w:asciiTheme="minorHAnsi" w:hAnsiTheme="minorHAnsi" w:cstheme="minorHAnsi"/>
                <w:szCs w:val="16"/>
              </w:rPr>
              <w:t xml:space="preserve"> </w:t>
            </w:r>
            <w:r w:rsidRPr="00437ACE">
              <w:rPr>
                <w:rFonts w:asciiTheme="minorHAnsi" w:hAnsiTheme="minorHAnsi" w:cstheme="minorHAnsi"/>
                <w:szCs w:val="16"/>
              </w:rPr>
              <w:t xml:space="preserve">across </w:t>
            </w:r>
            <w:r>
              <w:rPr>
                <w:rFonts w:asciiTheme="minorHAnsi" w:hAnsiTheme="minorHAnsi" w:cstheme="minorHAnsi"/>
                <w:szCs w:val="16"/>
              </w:rPr>
              <w:t xml:space="preserve">the </w:t>
            </w:r>
            <w:r w:rsidRPr="00437ACE">
              <w:rPr>
                <w:rFonts w:asciiTheme="minorHAnsi" w:hAnsiTheme="minorHAnsi" w:cstheme="minorHAnsi"/>
                <w:szCs w:val="16"/>
              </w:rPr>
              <w:t xml:space="preserve">upper bank zones </w:t>
            </w:r>
            <w:r>
              <w:rPr>
                <w:rFonts w:asciiTheme="minorHAnsi" w:hAnsiTheme="minorHAnsi" w:cstheme="minorHAnsi"/>
                <w:szCs w:val="16"/>
              </w:rPr>
              <w:t xml:space="preserve">with high deposition on the lower bank. Deposition was higher for the </w:t>
            </w:r>
            <w:r w:rsidR="00C15334">
              <w:rPr>
                <w:rFonts w:asciiTheme="minorHAnsi" w:hAnsiTheme="minorHAnsi" w:cstheme="minorHAnsi"/>
                <w:szCs w:val="16"/>
              </w:rPr>
              <w:t>s</w:t>
            </w:r>
            <w:r>
              <w:rPr>
                <w:rFonts w:asciiTheme="minorHAnsi" w:hAnsiTheme="minorHAnsi" w:cstheme="minorHAnsi"/>
                <w:szCs w:val="16"/>
              </w:rPr>
              <w:t>pring fresh than other events, probably a result of a greater sediment load from tributary inflows.</w:t>
            </w:r>
            <w:bookmarkStart w:id="22" w:name="_Hlk87716284"/>
            <w:r w:rsidR="00D02670">
              <w:rPr>
                <w:rFonts w:asciiTheme="minorHAnsi" w:hAnsiTheme="minorHAnsi" w:cstheme="minorHAnsi"/>
                <w:szCs w:val="16"/>
              </w:rPr>
              <w:t xml:space="preserve"> </w:t>
            </w:r>
            <w:r>
              <w:rPr>
                <w:rFonts w:asciiTheme="minorHAnsi" w:hAnsiTheme="minorHAnsi" w:cstheme="minorHAnsi"/>
                <w:szCs w:val="16"/>
              </w:rPr>
              <w:t>Tributary derived sediment and high deposition on lower banks is helping to repair prior erosion and r</w:t>
            </w:r>
            <w:r w:rsidR="00280AD5">
              <w:rPr>
                <w:rFonts w:asciiTheme="minorHAnsi" w:hAnsiTheme="minorHAnsi" w:cstheme="minorHAnsi"/>
                <w:szCs w:val="16"/>
              </w:rPr>
              <w:t xml:space="preserve">educing the </w:t>
            </w:r>
            <w:r>
              <w:rPr>
                <w:rFonts w:asciiTheme="minorHAnsi" w:hAnsiTheme="minorHAnsi" w:cstheme="minorHAnsi"/>
                <w:szCs w:val="16"/>
              </w:rPr>
              <w:t>bank gradient</w:t>
            </w:r>
            <w:bookmarkEnd w:id="22"/>
          </w:p>
        </w:tc>
        <w:tc>
          <w:tcPr>
            <w:tcW w:w="932" w:type="pct"/>
          </w:tcPr>
          <w:p w14:paraId="438641C8" w14:textId="2F53BCFD" w:rsidR="00255AF8" w:rsidRPr="00437ACE" w:rsidRDefault="00255AF8" w:rsidP="00E23D9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Minor to severe (&gt;30mm) </w:t>
            </w:r>
            <w:r w:rsidRPr="00437ACE">
              <w:rPr>
                <w:rFonts w:asciiTheme="minorHAnsi" w:hAnsiTheme="minorHAnsi" w:cstheme="minorHAnsi"/>
                <w:szCs w:val="16"/>
              </w:rPr>
              <w:t>erosion</w:t>
            </w:r>
            <w:r>
              <w:rPr>
                <w:rFonts w:asciiTheme="minorHAnsi" w:hAnsiTheme="minorHAnsi" w:cstheme="minorHAnsi"/>
                <w:szCs w:val="16"/>
              </w:rPr>
              <w:t xml:space="preserve"> (more than all other flow events) across lower and mid b</w:t>
            </w:r>
            <w:r w:rsidRPr="00437ACE">
              <w:rPr>
                <w:rFonts w:asciiTheme="minorHAnsi" w:hAnsiTheme="minorHAnsi" w:cstheme="minorHAnsi"/>
                <w:szCs w:val="16"/>
              </w:rPr>
              <w:t xml:space="preserve">ank zones corresponding to IVT </w:t>
            </w:r>
            <w:r>
              <w:rPr>
                <w:rFonts w:asciiTheme="minorHAnsi" w:hAnsiTheme="minorHAnsi" w:cstheme="minorHAnsi"/>
                <w:szCs w:val="16"/>
              </w:rPr>
              <w:t>flows</w:t>
            </w:r>
            <w:r w:rsidRPr="00437ACE">
              <w:rPr>
                <w:rFonts w:asciiTheme="minorHAnsi" w:hAnsiTheme="minorHAnsi" w:cstheme="minorHAnsi"/>
                <w:szCs w:val="16"/>
              </w:rPr>
              <w:t xml:space="preserve">. Minor notching on some inside banks. </w:t>
            </w:r>
            <w:r>
              <w:rPr>
                <w:rFonts w:asciiTheme="minorHAnsi" w:hAnsiTheme="minorHAnsi" w:cstheme="minorHAnsi"/>
                <w:szCs w:val="16"/>
              </w:rPr>
              <w:t>As with 2019-20, there was n</w:t>
            </w:r>
            <w:r w:rsidRPr="00437ACE">
              <w:rPr>
                <w:rFonts w:asciiTheme="minorHAnsi" w:hAnsiTheme="minorHAnsi" w:cstheme="minorHAnsi"/>
                <w:szCs w:val="16"/>
              </w:rPr>
              <w:t xml:space="preserve">o evidence of </w:t>
            </w:r>
            <w:r>
              <w:rPr>
                <w:rFonts w:asciiTheme="minorHAnsi" w:hAnsiTheme="minorHAnsi" w:cstheme="minorHAnsi"/>
                <w:szCs w:val="16"/>
              </w:rPr>
              <w:t xml:space="preserve">wide-spread </w:t>
            </w:r>
            <w:r w:rsidRPr="00437ACE">
              <w:rPr>
                <w:rFonts w:asciiTheme="minorHAnsi" w:hAnsiTheme="minorHAnsi" w:cstheme="minorHAnsi"/>
                <w:szCs w:val="16"/>
              </w:rPr>
              <w:t>mass-failure</w:t>
            </w:r>
            <w:r>
              <w:rPr>
                <w:rFonts w:asciiTheme="minorHAnsi" w:hAnsiTheme="minorHAnsi" w:cstheme="minorHAnsi"/>
                <w:szCs w:val="16"/>
              </w:rPr>
              <w:t xml:space="preserve"> (in contrast to </w:t>
            </w:r>
            <w:r w:rsidRPr="00437ACE">
              <w:rPr>
                <w:rFonts w:asciiTheme="minorHAnsi" w:hAnsiTheme="minorHAnsi" w:cstheme="minorHAnsi"/>
                <w:szCs w:val="16"/>
              </w:rPr>
              <w:t>2018</w:t>
            </w:r>
            <w:r>
              <w:rPr>
                <w:rFonts w:asciiTheme="minorHAnsi" w:hAnsiTheme="minorHAnsi" w:cstheme="minorHAnsi"/>
                <w:szCs w:val="16"/>
              </w:rPr>
              <w:t>–</w:t>
            </w:r>
            <w:r w:rsidRPr="00437ACE">
              <w:rPr>
                <w:rFonts w:asciiTheme="minorHAnsi" w:hAnsiTheme="minorHAnsi" w:cstheme="minorHAnsi"/>
                <w:szCs w:val="16"/>
              </w:rPr>
              <w:t>19 IVT delivery</w:t>
            </w:r>
            <w:r>
              <w:rPr>
                <w:rFonts w:asciiTheme="minorHAnsi" w:hAnsiTheme="minorHAnsi" w:cstheme="minorHAnsi"/>
                <w:szCs w:val="16"/>
              </w:rPr>
              <w:t>), so</w:t>
            </w:r>
            <w:r w:rsidRPr="00437ACE">
              <w:rPr>
                <w:rFonts w:asciiTheme="minorHAnsi" w:hAnsiTheme="minorHAnsi" w:cstheme="minorHAnsi"/>
                <w:szCs w:val="16"/>
              </w:rPr>
              <w:t xml:space="preserve"> </w:t>
            </w:r>
            <w:bookmarkStart w:id="23" w:name="_Hlk87716339"/>
            <w:r>
              <w:rPr>
                <w:rFonts w:asciiTheme="minorHAnsi" w:hAnsiTheme="minorHAnsi" w:cstheme="minorHAnsi"/>
                <w:szCs w:val="16"/>
              </w:rPr>
              <w:t xml:space="preserve">current limits on IVT appear to be having a </w:t>
            </w:r>
            <w:r w:rsidRPr="00437ACE">
              <w:rPr>
                <w:rFonts w:asciiTheme="minorHAnsi" w:hAnsiTheme="minorHAnsi" w:cstheme="minorHAnsi"/>
                <w:szCs w:val="16"/>
              </w:rPr>
              <w:t xml:space="preserve">positive impact </w:t>
            </w:r>
            <w:r>
              <w:rPr>
                <w:rFonts w:asciiTheme="minorHAnsi" w:hAnsiTheme="minorHAnsi" w:cstheme="minorHAnsi"/>
                <w:szCs w:val="16"/>
              </w:rPr>
              <w:t>by minimising excessive erosion and mass-failure.</w:t>
            </w:r>
            <w:bookmarkEnd w:id="23"/>
          </w:p>
        </w:tc>
        <w:tc>
          <w:tcPr>
            <w:cnfStyle w:val="000010000000" w:firstRow="0" w:lastRow="0" w:firstColumn="0" w:lastColumn="0" w:oddVBand="1" w:evenVBand="0" w:oddHBand="0" w:evenHBand="0" w:firstRowFirstColumn="0" w:firstRowLastColumn="0" w:lastRowFirstColumn="0" w:lastRowLastColumn="0"/>
            <w:tcW w:w="1128" w:type="pct"/>
          </w:tcPr>
          <w:p w14:paraId="712EE6A2" w14:textId="7C970320" w:rsidR="00255AF8" w:rsidRPr="00437ACE" w:rsidRDefault="00255AF8" w:rsidP="008D696B">
            <w:pPr>
              <w:pStyle w:val="Tablesmalltext"/>
              <w:jc w:val="left"/>
              <w:rPr>
                <w:rFonts w:asciiTheme="minorHAnsi" w:hAnsiTheme="minorHAnsi" w:cstheme="minorHAnsi"/>
                <w:szCs w:val="16"/>
              </w:rPr>
            </w:pPr>
            <w:r>
              <w:rPr>
                <w:rFonts w:asciiTheme="minorHAnsi" w:hAnsiTheme="minorHAnsi" w:cstheme="minorHAnsi"/>
                <w:szCs w:val="16"/>
              </w:rPr>
              <w:t>Minor</w:t>
            </w:r>
            <w:r w:rsidRPr="00437ACE">
              <w:rPr>
                <w:rFonts w:asciiTheme="minorHAnsi" w:hAnsiTheme="minorHAnsi" w:cstheme="minorHAnsi"/>
                <w:szCs w:val="16"/>
              </w:rPr>
              <w:t xml:space="preserve"> erosion</w:t>
            </w:r>
            <w:r>
              <w:rPr>
                <w:rFonts w:asciiTheme="minorHAnsi" w:hAnsiTheme="minorHAnsi" w:cstheme="minorHAnsi"/>
                <w:szCs w:val="16"/>
              </w:rPr>
              <w:t xml:space="preserve"> (less than the spring fresh) occurred </w:t>
            </w:r>
            <w:r w:rsidRPr="00437ACE">
              <w:rPr>
                <w:rFonts w:asciiTheme="minorHAnsi" w:hAnsiTheme="minorHAnsi" w:cstheme="minorHAnsi"/>
                <w:szCs w:val="16"/>
              </w:rPr>
              <w:t xml:space="preserve">across </w:t>
            </w:r>
            <w:r>
              <w:rPr>
                <w:rFonts w:asciiTheme="minorHAnsi" w:hAnsiTheme="minorHAnsi" w:cstheme="minorHAnsi"/>
                <w:szCs w:val="16"/>
              </w:rPr>
              <w:t xml:space="preserve">the mid and </w:t>
            </w:r>
            <w:r w:rsidRPr="00437ACE">
              <w:rPr>
                <w:rFonts w:asciiTheme="minorHAnsi" w:hAnsiTheme="minorHAnsi" w:cstheme="minorHAnsi"/>
                <w:szCs w:val="16"/>
              </w:rPr>
              <w:t xml:space="preserve">upper bank zones </w:t>
            </w:r>
            <w:r>
              <w:rPr>
                <w:rFonts w:asciiTheme="minorHAnsi" w:hAnsiTheme="minorHAnsi" w:cstheme="minorHAnsi"/>
                <w:szCs w:val="16"/>
              </w:rPr>
              <w:t>with deposition occurring on the lower bank.</w:t>
            </w:r>
            <w:r w:rsidR="00D02670">
              <w:rPr>
                <w:rFonts w:asciiTheme="minorHAnsi" w:hAnsiTheme="minorHAnsi" w:cstheme="minorHAnsi"/>
                <w:szCs w:val="16"/>
              </w:rPr>
              <w:t xml:space="preserve"> </w:t>
            </w:r>
            <w:r w:rsidR="00280AD5">
              <w:rPr>
                <w:rFonts w:asciiTheme="minorHAnsi" w:hAnsiTheme="minorHAnsi" w:cstheme="minorHAnsi"/>
                <w:szCs w:val="16"/>
              </w:rPr>
              <w:t>S</w:t>
            </w:r>
            <w:r>
              <w:rPr>
                <w:rFonts w:asciiTheme="minorHAnsi" w:hAnsiTheme="minorHAnsi" w:cstheme="minorHAnsi"/>
                <w:szCs w:val="16"/>
              </w:rPr>
              <w:t xml:space="preserve">ome erosion did occur to areas of the lower bank that also experienced erosion during IVT flows. </w:t>
            </w:r>
            <w:bookmarkStart w:id="24" w:name="_Hlk87716362"/>
            <w:r>
              <w:rPr>
                <w:rFonts w:asciiTheme="minorHAnsi" w:hAnsiTheme="minorHAnsi" w:cstheme="minorHAnsi"/>
                <w:szCs w:val="16"/>
              </w:rPr>
              <w:t>The height of autumn freshes needs to consider the height and duration of IVT flows to ensure the same sections of bank are not being inundated for prolonged periods.</w:t>
            </w:r>
            <w:bookmarkEnd w:id="24"/>
          </w:p>
        </w:tc>
      </w:tr>
      <w:tr w:rsidR="00884BA7" w:rsidRPr="005C5266" w14:paraId="424902F0" w14:textId="2F52DB6D" w:rsidTr="00884BA7">
        <w:trPr>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73133317" w14:textId="265406CD" w:rsidR="00884BA7" w:rsidRPr="00473870" w:rsidRDefault="00884BA7" w:rsidP="008D696B">
            <w:pPr>
              <w:pStyle w:val="Tablesmalltext"/>
              <w:jc w:val="left"/>
              <w:rPr>
                <w:rFonts w:asciiTheme="minorHAnsi" w:hAnsiTheme="minorHAnsi" w:cstheme="minorHAnsi"/>
                <w:szCs w:val="16"/>
              </w:rPr>
            </w:pPr>
            <w:r w:rsidRPr="00473870">
              <w:rPr>
                <w:rFonts w:asciiTheme="minorHAnsi" w:hAnsiTheme="minorHAnsi" w:cstheme="minorHAnsi"/>
                <w:szCs w:val="16"/>
              </w:rPr>
              <w:t>Turf mats – sediment &amp; seed</w:t>
            </w:r>
          </w:p>
        </w:tc>
        <w:tc>
          <w:tcPr>
            <w:cnfStyle w:val="000010000000" w:firstRow="0" w:lastRow="0" w:firstColumn="0" w:lastColumn="0" w:oddVBand="1" w:evenVBand="0" w:oddHBand="0" w:evenHBand="0" w:firstRowFirstColumn="0" w:firstRowLastColumn="0" w:lastRowFirstColumn="0" w:lastRowLastColumn="0"/>
            <w:tcW w:w="4488" w:type="pct"/>
            <w:gridSpan w:val="5"/>
          </w:tcPr>
          <w:p w14:paraId="2FEAFFCE" w14:textId="69F448D4" w:rsidR="00884BA7" w:rsidRDefault="00B00432" w:rsidP="002E53D8">
            <w:pPr>
              <w:pStyle w:val="Tablesmalltext"/>
              <w:jc w:val="left"/>
              <w:rPr>
                <w:rFonts w:asciiTheme="minorHAnsi" w:hAnsiTheme="minorHAnsi" w:cstheme="minorHAnsi"/>
                <w:szCs w:val="16"/>
              </w:rPr>
            </w:pPr>
            <w:r>
              <w:rPr>
                <w:rFonts w:asciiTheme="minorHAnsi" w:hAnsiTheme="minorHAnsi" w:cstheme="minorHAnsi"/>
                <w:szCs w:val="16"/>
              </w:rPr>
              <w:t>COVID</w:t>
            </w:r>
            <w:r w:rsidR="00884BA7">
              <w:rPr>
                <w:rFonts w:asciiTheme="minorHAnsi" w:hAnsiTheme="minorHAnsi" w:cstheme="minorHAnsi"/>
                <w:szCs w:val="16"/>
              </w:rPr>
              <w:t xml:space="preserve"> restrictions prevented turf mat deployment and retrieval for the winter and early spring freshes.</w:t>
            </w:r>
            <w:r w:rsidR="00D02670">
              <w:rPr>
                <w:rFonts w:asciiTheme="minorHAnsi" w:hAnsiTheme="minorHAnsi" w:cstheme="minorHAnsi"/>
                <w:szCs w:val="16"/>
              </w:rPr>
              <w:t xml:space="preserve"> </w:t>
            </w:r>
            <w:r w:rsidR="00884BA7">
              <w:rPr>
                <w:rFonts w:asciiTheme="minorHAnsi" w:hAnsiTheme="minorHAnsi" w:cstheme="minorHAnsi"/>
                <w:szCs w:val="16"/>
              </w:rPr>
              <w:t>However, deployment and retrieval were completed pre and post the late spring fresh.</w:t>
            </w:r>
            <w:r w:rsidR="00D02670">
              <w:rPr>
                <w:rFonts w:asciiTheme="minorHAnsi" w:hAnsiTheme="minorHAnsi" w:cstheme="minorHAnsi"/>
                <w:szCs w:val="16"/>
              </w:rPr>
              <w:t xml:space="preserve"> </w:t>
            </w:r>
            <w:r w:rsidR="00884BA7">
              <w:rPr>
                <w:rFonts w:asciiTheme="minorHAnsi" w:hAnsiTheme="minorHAnsi" w:cstheme="minorHAnsi"/>
                <w:szCs w:val="16"/>
              </w:rPr>
              <w:t>Outcomes below are based on an analysis of several freshes over the past 2 years (winter and spring freshes in 2019 and the 2020 late spring fresh).</w:t>
            </w:r>
          </w:p>
          <w:p w14:paraId="65643E9A" w14:textId="59CB4B9A" w:rsidR="00884BA7" w:rsidRDefault="00884BA7" w:rsidP="002E53D8">
            <w:pPr>
              <w:pStyle w:val="Tablesmalltext"/>
              <w:jc w:val="left"/>
              <w:rPr>
                <w:rFonts w:asciiTheme="minorHAnsi" w:hAnsiTheme="minorHAnsi" w:cstheme="minorHAnsi"/>
                <w:szCs w:val="16"/>
              </w:rPr>
            </w:pPr>
            <w:r>
              <w:rPr>
                <w:rFonts w:asciiTheme="minorHAnsi" w:hAnsiTheme="minorHAnsi" w:cstheme="minorHAnsi"/>
                <w:szCs w:val="16"/>
              </w:rPr>
              <w:t>Across most sites seed abundance, diversity and sediment mass increased with inundation height and inundation duration.</w:t>
            </w:r>
            <w:r w:rsidR="00D02670">
              <w:rPr>
                <w:rFonts w:asciiTheme="minorHAnsi" w:hAnsiTheme="minorHAnsi" w:cstheme="minorHAnsi"/>
                <w:szCs w:val="16"/>
              </w:rPr>
              <w:t xml:space="preserve"> </w:t>
            </w:r>
            <w:r w:rsidR="007A587B">
              <w:rPr>
                <w:rFonts w:asciiTheme="minorHAnsi" w:hAnsiTheme="minorHAnsi" w:cstheme="minorHAnsi"/>
                <w:szCs w:val="16"/>
              </w:rPr>
              <w:t xml:space="preserve">Fifty-one </w:t>
            </w:r>
            <w:r>
              <w:rPr>
                <w:rFonts w:asciiTheme="minorHAnsi" w:hAnsiTheme="minorHAnsi" w:cstheme="minorHAnsi"/>
                <w:szCs w:val="16"/>
              </w:rPr>
              <w:t xml:space="preserve">different plant taxa germinated from sediment samples - 80% from 5 species. </w:t>
            </w:r>
          </w:p>
          <w:p w14:paraId="18B8A0C5" w14:textId="1AC27451" w:rsidR="00884BA7" w:rsidRPr="00437ACE" w:rsidRDefault="00884BA7" w:rsidP="008D696B">
            <w:pPr>
              <w:pStyle w:val="Tablesmalltext"/>
              <w:jc w:val="left"/>
              <w:rPr>
                <w:rFonts w:asciiTheme="minorHAnsi" w:hAnsiTheme="minorHAnsi" w:cstheme="minorHAnsi"/>
                <w:szCs w:val="16"/>
              </w:rPr>
            </w:pPr>
            <w:r>
              <w:rPr>
                <w:rFonts w:asciiTheme="minorHAnsi" w:hAnsiTheme="minorHAnsi" w:cstheme="minorHAnsi"/>
                <w:szCs w:val="16"/>
              </w:rPr>
              <w:t xml:space="preserve">Higher sediment deposition also resulted in higher seed abundance and diversity. </w:t>
            </w:r>
            <w:bookmarkStart w:id="25" w:name="_Hlk87716524"/>
            <w:r>
              <w:rPr>
                <w:rFonts w:asciiTheme="minorHAnsi" w:hAnsiTheme="minorHAnsi" w:cstheme="minorHAnsi"/>
                <w:szCs w:val="16"/>
              </w:rPr>
              <w:t>The greater the contribution of tributary flows to freshes the higher the sediment load and the higher the seed abundance and diversity.</w:t>
            </w:r>
            <w:bookmarkEnd w:id="25"/>
          </w:p>
        </w:tc>
      </w:tr>
      <w:tr w:rsidR="00255AF8" w:rsidRPr="005C5266" w14:paraId="05B2C34A" w14:textId="7DFC5392" w:rsidTr="00255AF8">
        <w:trPr>
          <w:cnfStyle w:val="000000100000" w:firstRow="0" w:lastRow="0" w:firstColumn="0" w:lastColumn="0" w:oddVBand="0" w:evenVBand="0" w:oddHBand="1" w:evenHBand="0" w:firstRowFirstColumn="0" w:firstRowLastColumn="0" w:lastRowFirstColumn="0" w:lastRowLastColumn="0"/>
          <w:cantSplit/>
          <w:trHeight w:val="725"/>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7CD380C9" w14:textId="03317EDA" w:rsidR="00255AF8" w:rsidRPr="00473870" w:rsidRDefault="00255AF8" w:rsidP="008D696B">
            <w:pPr>
              <w:pStyle w:val="Tablesmalltext"/>
              <w:jc w:val="left"/>
              <w:rPr>
                <w:rFonts w:asciiTheme="minorHAnsi" w:hAnsiTheme="minorHAnsi" w:cstheme="minorHAnsi"/>
                <w:szCs w:val="16"/>
              </w:rPr>
            </w:pPr>
            <w:r w:rsidRPr="00473870">
              <w:rPr>
                <w:rFonts w:asciiTheme="minorHAnsi" w:hAnsiTheme="minorHAnsi" w:cstheme="minorHAnsi"/>
                <w:szCs w:val="16"/>
              </w:rPr>
              <w:t xml:space="preserve">Macroinvertebrate composition and abundance </w:t>
            </w:r>
          </w:p>
        </w:tc>
        <w:tc>
          <w:tcPr>
            <w:cnfStyle w:val="000010000000" w:firstRow="0" w:lastRow="0" w:firstColumn="0" w:lastColumn="0" w:oddVBand="1" w:evenVBand="0" w:oddHBand="0" w:evenHBand="0" w:firstRowFirstColumn="0" w:firstRowLastColumn="0" w:lastRowFirstColumn="0" w:lastRowLastColumn="0"/>
            <w:tcW w:w="809" w:type="pct"/>
            <w:vMerge w:val="restart"/>
            <w:shd w:val="clear" w:color="auto" w:fill="D9D9D9" w:themeFill="background1" w:themeFillShade="D9"/>
          </w:tcPr>
          <w:p w14:paraId="5AEB5D46" w14:textId="35220B4F" w:rsidR="00255AF8" w:rsidRPr="00437ACE" w:rsidRDefault="00255AF8" w:rsidP="008D696B">
            <w:pPr>
              <w:pStyle w:val="Tablesmalltext"/>
              <w:jc w:val="left"/>
              <w:rPr>
                <w:rFonts w:asciiTheme="minorHAnsi" w:hAnsiTheme="minorHAnsi" w:cstheme="minorHAnsi"/>
                <w:szCs w:val="16"/>
              </w:rPr>
            </w:pPr>
          </w:p>
        </w:tc>
        <w:tc>
          <w:tcPr>
            <w:tcW w:w="785" w:type="pct"/>
          </w:tcPr>
          <w:p w14:paraId="35A2BE7A" w14:textId="7975B4FA" w:rsidR="00255AF8" w:rsidRDefault="00816551" w:rsidP="008D696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No monitoring was undertaken pre the early spring fresh due to </w:t>
            </w:r>
            <w:r w:rsidR="00B00432">
              <w:rPr>
                <w:rFonts w:asciiTheme="minorHAnsi" w:hAnsiTheme="minorHAnsi" w:cstheme="minorHAnsi"/>
                <w:szCs w:val="16"/>
              </w:rPr>
              <w:t>COVID</w:t>
            </w:r>
            <w:r>
              <w:rPr>
                <w:rFonts w:asciiTheme="minorHAnsi" w:hAnsiTheme="minorHAnsi" w:cstheme="minorHAnsi"/>
                <w:szCs w:val="16"/>
              </w:rPr>
              <w:t xml:space="preserve"> restriction on field work</w:t>
            </w:r>
          </w:p>
        </w:tc>
        <w:tc>
          <w:tcPr>
            <w:cnfStyle w:val="000010000000" w:firstRow="0" w:lastRow="0" w:firstColumn="0" w:lastColumn="0" w:oddVBand="1" w:evenVBand="0" w:oddHBand="0" w:evenHBand="0" w:firstRowFirstColumn="0" w:firstRowLastColumn="0" w:lastRowFirstColumn="0" w:lastRowLastColumn="0"/>
            <w:tcW w:w="1766" w:type="pct"/>
            <w:gridSpan w:val="2"/>
          </w:tcPr>
          <w:p w14:paraId="003E7E96" w14:textId="4325B0FB" w:rsidR="000A1D53" w:rsidRPr="00437ACE" w:rsidRDefault="00816551" w:rsidP="000A1D53">
            <w:pPr>
              <w:pStyle w:val="Tablesmalltext"/>
              <w:jc w:val="left"/>
              <w:rPr>
                <w:rFonts w:asciiTheme="minorHAnsi" w:hAnsiTheme="minorHAnsi" w:cstheme="minorHAnsi"/>
                <w:szCs w:val="16"/>
              </w:rPr>
            </w:pPr>
            <w:r>
              <w:rPr>
                <w:rFonts w:asciiTheme="minorHAnsi" w:hAnsiTheme="minorHAnsi" w:cstheme="minorHAnsi"/>
                <w:szCs w:val="16"/>
              </w:rPr>
              <w:t>T</w:t>
            </w:r>
            <w:r w:rsidR="00255AF8">
              <w:rPr>
                <w:rFonts w:asciiTheme="minorHAnsi" w:hAnsiTheme="minorHAnsi" w:cstheme="minorHAnsi"/>
                <w:szCs w:val="16"/>
              </w:rPr>
              <w:t>he total number of macroinvertebrates</w:t>
            </w:r>
            <w:r w:rsidR="000A1D53">
              <w:rPr>
                <w:rFonts w:asciiTheme="minorHAnsi" w:hAnsiTheme="minorHAnsi" w:cstheme="minorHAnsi"/>
                <w:szCs w:val="16"/>
              </w:rPr>
              <w:t xml:space="preserve"> </w:t>
            </w:r>
            <w:r w:rsidR="00255AF8">
              <w:rPr>
                <w:rFonts w:asciiTheme="minorHAnsi" w:hAnsiTheme="minorHAnsi" w:cstheme="minorHAnsi"/>
                <w:szCs w:val="16"/>
              </w:rPr>
              <w:t>(</w:t>
            </w:r>
            <w:proofErr w:type="gramStart"/>
            <w:r w:rsidR="00255AF8">
              <w:rPr>
                <w:rFonts w:asciiTheme="minorHAnsi" w:hAnsiTheme="minorHAnsi" w:cstheme="minorHAnsi"/>
                <w:szCs w:val="16"/>
              </w:rPr>
              <w:t>e.g.</w:t>
            </w:r>
            <w:proofErr w:type="gramEnd"/>
            <w:r w:rsidR="00255AF8">
              <w:rPr>
                <w:rFonts w:asciiTheme="minorHAnsi" w:hAnsiTheme="minorHAnsi" w:cstheme="minorHAnsi"/>
                <w:szCs w:val="16"/>
              </w:rPr>
              <w:t xml:space="preserve"> water bugs, mayflies and caddisflies) </w:t>
            </w:r>
            <w:r>
              <w:rPr>
                <w:rFonts w:asciiTheme="minorHAnsi" w:hAnsiTheme="minorHAnsi" w:cstheme="minorHAnsi"/>
                <w:szCs w:val="16"/>
              </w:rPr>
              <w:t xml:space="preserve">were similar pre and immediately post the late spring </w:t>
            </w:r>
            <w:r w:rsidR="00255AF8">
              <w:rPr>
                <w:rFonts w:asciiTheme="minorHAnsi" w:hAnsiTheme="minorHAnsi" w:cstheme="minorHAnsi"/>
                <w:szCs w:val="16"/>
              </w:rPr>
              <w:t>fresh</w:t>
            </w:r>
            <w:r>
              <w:rPr>
                <w:rFonts w:asciiTheme="minorHAnsi" w:hAnsiTheme="minorHAnsi" w:cstheme="minorHAnsi"/>
                <w:szCs w:val="16"/>
              </w:rPr>
              <w:t>.</w:t>
            </w:r>
            <w:r w:rsidR="00D02670">
              <w:rPr>
                <w:rFonts w:asciiTheme="minorHAnsi" w:hAnsiTheme="minorHAnsi" w:cstheme="minorHAnsi"/>
                <w:szCs w:val="16"/>
              </w:rPr>
              <w:t xml:space="preserve"> </w:t>
            </w:r>
            <w:r>
              <w:rPr>
                <w:rFonts w:asciiTheme="minorHAnsi" w:hAnsiTheme="minorHAnsi" w:cstheme="minorHAnsi"/>
                <w:szCs w:val="16"/>
              </w:rPr>
              <w:t xml:space="preserve">However, numbers increased in January and February 2021 before declining in April 2021. </w:t>
            </w:r>
            <w:r w:rsidR="000A1D53">
              <w:rPr>
                <w:rFonts w:asciiTheme="minorHAnsi" w:hAnsiTheme="minorHAnsi" w:cstheme="minorHAnsi"/>
                <w:szCs w:val="16"/>
              </w:rPr>
              <w:t>I</w:t>
            </w:r>
            <w:r w:rsidR="000A1D53" w:rsidRPr="00437ACE">
              <w:rPr>
                <w:rFonts w:asciiTheme="minorHAnsi" w:hAnsiTheme="minorHAnsi" w:cstheme="minorHAnsi"/>
                <w:szCs w:val="16"/>
              </w:rPr>
              <w:t xml:space="preserve">t is unknown what portion of the increase can be attributed to </w:t>
            </w:r>
            <w:r w:rsidR="000A1D53">
              <w:rPr>
                <w:rFonts w:asciiTheme="minorHAnsi" w:hAnsiTheme="minorHAnsi" w:cstheme="minorHAnsi"/>
                <w:szCs w:val="16"/>
              </w:rPr>
              <w:t xml:space="preserve">CEW versus </w:t>
            </w:r>
            <w:r w:rsidR="000A1D53" w:rsidRPr="00437ACE">
              <w:rPr>
                <w:rFonts w:asciiTheme="minorHAnsi" w:hAnsiTheme="minorHAnsi" w:cstheme="minorHAnsi"/>
                <w:szCs w:val="16"/>
              </w:rPr>
              <w:t xml:space="preserve">seasonal </w:t>
            </w:r>
            <w:r w:rsidR="000A1D53">
              <w:rPr>
                <w:rFonts w:asciiTheme="minorHAnsi" w:hAnsiTheme="minorHAnsi" w:cstheme="minorHAnsi"/>
                <w:szCs w:val="16"/>
              </w:rPr>
              <w:t xml:space="preserve">increases in temperature and hours of daylight. </w:t>
            </w:r>
            <w:r w:rsidR="000A1D53">
              <w:rPr>
                <w:rFonts w:asciiTheme="minorHAnsi" w:hAnsiTheme="minorHAnsi"/>
                <w:bCs/>
                <w:szCs w:val="16"/>
              </w:rPr>
              <w:t xml:space="preserve">Overall macroinvertebrate numbers were also higher following </w:t>
            </w:r>
            <w:r>
              <w:rPr>
                <w:rFonts w:asciiTheme="minorHAnsi" w:hAnsiTheme="minorHAnsi"/>
                <w:bCs/>
                <w:szCs w:val="16"/>
              </w:rPr>
              <w:t xml:space="preserve">through the </w:t>
            </w:r>
            <w:r w:rsidR="000A1D53">
              <w:rPr>
                <w:rFonts w:asciiTheme="minorHAnsi" w:hAnsiTheme="minorHAnsi"/>
                <w:bCs/>
                <w:szCs w:val="16"/>
              </w:rPr>
              <w:t>2020</w:t>
            </w:r>
            <w:r w:rsidR="00280AD5">
              <w:rPr>
                <w:rFonts w:asciiTheme="minorHAnsi" w:hAnsiTheme="minorHAnsi"/>
                <w:bCs/>
                <w:szCs w:val="16"/>
              </w:rPr>
              <w:t>-</w:t>
            </w:r>
            <w:r>
              <w:rPr>
                <w:rFonts w:asciiTheme="minorHAnsi" w:hAnsiTheme="minorHAnsi"/>
                <w:bCs/>
                <w:szCs w:val="16"/>
              </w:rPr>
              <w:t xml:space="preserve">21 summer compared to the </w:t>
            </w:r>
            <w:r w:rsidR="000A1D53">
              <w:rPr>
                <w:rFonts w:asciiTheme="minorHAnsi" w:hAnsiTheme="minorHAnsi"/>
                <w:bCs/>
                <w:szCs w:val="16"/>
              </w:rPr>
              <w:t>2019</w:t>
            </w:r>
            <w:r w:rsidR="00280AD5">
              <w:rPr>
                <w:rFonts w:asciiTheme="minorHAnsi" w:hAnsiTheme="minorHAnsi"/>
                <w:bCs/>
                <w:szCs w:val="16"/>
              </w:rPr>
              <w:t>-</w:t>
            </w:r>
            <w:r>
              <w:rPr>
                <w:rFonts w:asciiTheme="minorHAnsi" w:hAnsiTheme="minorHAnsi"/>
                <w:bCs/>
                <w:szCs w:val="16"/>
              </w:rPr>
              <w:t>20 summer</w:t>
            </w:r>
            <w:r w:rsidR="000A1D53">
              <w:rPr>
                <w:rFonts w:asciiTheme="minorHAnsi" w:hAnsiTheme="minorHAnsi"/>
                <w:bCs/>
                <w:szCs w:val="16"/>
              </w:rPr>
              <w:t>.</w:t>
            </w:r>
            <w:r w:rsidR="00D02670">
              <w:rPr>
                <w:rFonts w:asciiTheme="minorHAnsi" w:hAnsiTheme="minorHAnsi" w:cstheme="minorHAnsi"/>
                <w:szCs w:val="16"/>
              </w:rPr>
              <w:t xml:space="preserve"> </w:t>
            </w:r>
          </w:p>
        </w:tc>
        <w:tc>
          <w:tcPr>
            <w:tcW w:w="1128" w:type="pct"/>
            <w:shd w:val="clear" w:color="auto" w:fill="D9D9D9" w:themeFill="background1" w:themeFillShade="D9"/>
          </w:tcPr>
          <w:p w14:paraId="541EF61C" w14:textId="77777777" w:rsidR="00255AF8" w:rsidRPr="00437ACE" w:rsidRDefault="00255AF8" w:rsidP="008D696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p>
        </w:tc>
      </w:tr>
      <w:tr w:rsidR="00255AF8" w:rsidRPr="005C5266" w14:paraId="3CB686E1" w14:textId="42D46391" w:rsidTr="00255AF8">
        <w:trPr>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28277E5E" w14:textId="1CDC2293" w:rsidR="00255AF8" w:rsidRPr="00473870" w:rsidRDefault="00255AF8" w:rsidP="008D696B">
            <w:pPr>
              <w:pStyle w:val="Tablesmalltext"/>
              <w:jc w:val="left"/>
              <w:rPr>
                <w:rFonts w:asciiTheme="minorHAnsi" w:hAnsiTheme="minorHAnsi" w:cstheme="minorHAnsi"/>
                <w:szCs w:val="16"/>
              </w:rPr>
            </w:pPr>
            <w:r w:rsidRPr="00473870">
              <w:rPr>
                <w:rFonts w:asciiTheme="minorHAnsi" w:hAnsiTheme="minorHAnsi" w:cstheme="minorHAnsi"/>
                <w:szCs w:val="16"/>
              </w:rPr>
              <w:lastRenderedPageBreak/>
              <w:t>Crustacean biomass and abundance</w:t>
            </w:r>
          </w:p>
        </w:tc>
        <w:tc>
          <w:tcPr>
            <w:cnfStyle w:val="000010000000" w:firstRow="0" w:lastRow="0" w:firstColumn="0" w:lastColumn="0" w:oddVBand="1" w:evenVBand="0" w:oddHBand="0" w:evenHBand="0" w:firstRowFirstColumn="0" w:firstRowLastColumn="0" w:lastRowFirstColumn="0" w:lastRowLastColumn="0"/>
            <w:tcW w:w="809" w:type="pct"/>
            <w:vMerge/>
            <w:shd w:val="clear" w:color="auto" w:fill="D9D9D9" w:themeFill="background1" w:themeFillShade="D9"/>
          </w:tcPr>
          <w:p w14:paraId="6716CE18" w14:textId="77777777" w:rsidR="00255AF8" w:rsidRPr="00437ACE" w:rsidRDefault="00255AF8" w:rsidP="008D696B">
            <w:pPr>
              <w:pStyle w:val="Tablesmalltext"/>
              <w:jc w:val="left"/>
              <w:rPr>
                <w:rFonts w:asciiTheme="minorHAnsi" w:hAnsiTheme="minorHAnsi" w:cstheme="minorHAnsi"/>
                <w:szCs w:val="16"/>
              </w:rPr>
            </w:pPr>
          </w:p>
        </w:tc>
        <w:tc>
          <w:tcPr>
            <w:tcW w:w="785" w:type="pct"/>
          </w:tcPr>
          <w:p w14:paraId="161765A0" w14:textId="1B4B491E" w:rsidR="00255AF8" w:rsidRDefault="00816551" w:rsidP="008D696B">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No monitoring was undertaken pre the early spring fresh due to</w:t>
            </w:r>
            <w:r w:rsidR="00B00432">
              <w:rPr>
                <w:rFonts w:asciiTheme="minorHAnsi" w:hAnsiTheme="minorHAnsi" w:cstheme="minorHAnsi"/>
                <w:szCs w:val="16"/>
              </w:rPr>
              <w:t xml:space="preserve"> COVID</w:t>
            </w:r>
            <w:r>
              <w:rPr>
                <w:rFonts w:asciiTheme="minorHAnsi" w:hAnsiTheme="minorHAnsi" w:cstheme="minorHAnsi"/>
                <w:szCs w:val="16"/>
              </w:rPr>
              <w:t xml:space="preserve"> restriction on field work</w:t>
            </w:r>
          </w:p>
        </w:tc>
        <w:tc>
          <w:tcPr>
            <w:cnfStyle w:val="000010000000" w:firstRow="0" w:lastRow="0" w:firstColumn="0" w:lastColumn="0" w:oddVBand="1" w:evenVBand="0" w:oddHBand="0" w:evenHBand="0" w:firstRowFirstColumn="0" w:firstRowLastColumn="0" w:lastRowFirstColumn="0" w:lastRowLastColumn="0"/>
            <w:tcW w:w="1766" w:type="pct"/>
            <w:gridSpan w:val="2"/>
          </w:tcPr>
          <w:p w14:paraId="44E15DB4" w14:textId="223ECCED" w:rsidR="00255AF8" w:rsidRPr="00437ACE" w:rsidRDefault="00CE2D6A" w:rsidP="008D696B">
            <w:pPr>
              <w:pStyle w:val="Tablesmalltext"/>
              <w:jc w:val="left"/>
              <w:rPr>
                <w:rFonts w:asciiTheme="minorHAnsi" w:hAnsiTheme="minorHAnsi" w:cstheme="minorHAnsi"/>
                <w:szCs w:val="16"/>
              </w:rPr>
            </w:pPr>
            <w:r>
              <w:rPr>
                <w:rFonts w:asciiTheme="minorHAnsi" w:hAnsiTheme="minorHAnsi" w:cstheme="minorHAnsi"/>
                <w:szCs w:val="16"/>
              </w:rPr>
              <w:t>The total number and biomass of crustaceans (</w:t>
            </w:r>
            <w:proofErr w:type="gramStart"/>
            <w:r>
              <w:rPr>
                <w:rFonts w:asciiTheme="minorHAnsi" w:hAnsiTheme="minorHAnsi" w:cstheme="minorHAnsi"/>
                <w:szCs w:val="16"/>
              </w:rPr>
              <w:t>e.g.</w:t>
            </w:r>
            <w:proofErr w:type="gramEnd"/>
            <w:r>
              <w:rPr>
                <w:rFonts w:asciiTheme="minorHAnsi" w:hAnsiTheme="minorHAnsi" w:cstheme="minorHAnsi"/>
                <w:szCs w:val="16"/>
              </w:rPr>
              <w:t xml:space="preserve"> shrimps, prawns and yabbies) were similar pre and immediately post the late spring fresh but increased slightly in January and February 2021 before declining in April.</w:t>
            </w:r>
            <w:r w:rsidR="00D02670">
              <w:rPr>
                <w:rFonts w:asciiTheme="minorHAnsi" w:hAnsiTheme="minorHAnsi" w:cstheme="minorHAnsi"/>
                <w:szCs w:val="16"/>
              </w:rPr>
              <w:t xml:space="preserve"> </w:t>
            </w:r>
            <w:r w:rsidR="000A1D53">
              <w:rPr>
                <w:rFonts w:asciiTheme="minorHAnsi" w:hAnsiTheme="minorHAnsi" w:cstheme="minorHAnsi"/>
                <w:szCs w:val="16"/>
              </w:rPr>
              <w:t xml:space="preserve">There were also </w:t>
            </w:r>
            <w:r w:rsidR="000A1D53" w:rsidRPr="000A1D53">
              <w:rPr>
                <w:rFonts w:asciiTheme="minorHAnsi" w:hAnsiTheme="minorHAnsi"/>
                <w:bCs/>
                <w:szCs w:val="16"/>
              </w:rPr>
              <w:t>high numbers of immature crustaceans observed in D</w:t>
            </w:r>
            <w:r w:rsidR="000A1D53" w:rsidRPr="000A1D53">
              <w:rPr>
                <w:rFonts w:asciiTheme="minorHAnsi" w:hAnsiTheme="minorHAnsi" w:cstheme="minorHAnsi"/>
                <w:bCs/>
                <w:szCs w:val="16"/>
              </w:rPr>
              <w:t xml:space="preserve">ecember and </w:t>
            </w:r>
            <w:r w:rsidR="000A1D53" w:rsidRPr="000A1D53">
              <w:rPr>
                <w:rFonts w:asciiTheme="minorHAnsi" w:hAnsiTheme="minorHAnsi"/>
                <w:bCs/>
                <w:szCs w:val="16"/>
              </w:rPr>
              <w:t>January</w:t>
            </w:r>
            <w:r>
              <w:rPr>
                <w:rFonts w:asciiTheme="minorHAnsi" w:hAnsiTheme="minorHAnsi"/>
                <w:bCs/>
                <w:szCs w:val="16"/>
              </w:rPr>
              <w:t xml:space="preserve"> compared to pre the fresh and also higher numbers in the 2020</w:t>
            </w:r>
            <w:r w:rsidR="00280AD5">
              <w:rPr>
                <w:rFonts w:asciiTheme="minorHAnsi" w:hAnsiTheme="minorHAnsi"/>
                <w:bCs/>
                <w:szCs w:val="16"/>
              </w:rPr>
              <w:t>-</w:t>
            </w:r>
            <w:r>
              <w:rPr>
                <w:rFonts w:asciiTheme="minorHAnsi" w:hAnsiTheme="minorHAnsi"/>
                <w:bCs/>
                <w:szCs w:val="16"/>
              </w:rPr>
              <w:t xml:space="preserve">21 summer </w:t>
            </w:r>
            <w:r w:rsidR="00280AD5">
              <w:rPr>
                <w:rFonts w:asciiTheme="minorHAnsi" w:hAnsiTheme="minorHAnsi"/>
                <w:bCs/>
                <w:szCs w:val="16"/>
              </w:rPr>
              <w:t xml:space="preserve">following the high unregulated winter flows </w:t>
            </w:r>
            <w:r>
              <w:rPr>
                <w:rFonts w:asciiTheme="minorHAnsi" w:hAnsiTheme="minorHAnsi"/>
                <w:bCs/>
                <w:szCs w:val="16"/>
              </w:rPr>
              <w:t xml:space="preserve">than </w:t>
            </w:r>
            <w:r w:rsidR="005C705B">
              <w:rPr>
                <w:rFonts w:asciiTheme="minorHAnsi" w:hAnsiTheme="minorHAnsi"/>
                <w:bCs/>
                <w:szCs w:val="16"/>
              </w:rPr>
              <w:t xml:space="preserve">in </w:t>
            </w:r>
            <w:r>
              <w:rPr>
                <w:rFonts w:asciiTheme="minorHAnsi" w:hAnsiTheme="minorHAnsi"/>
                <w:bCs/>
                <w:szCs w:val="16"/>
              </w:rPr>
              <w:t>2019</w:t>
            </w:r>
            <w:r w:rsidR="00280AD5">
              <w:rPr>
                <w:rFonts w:asciiTheme="minorHAnsi" w:hAnsiTheme="minorHAnsi"/>
                <w:bCs/>
                <w:szCs w:val="16"/>
              </w:rPr>
              <w:t>-</w:t>
            </w:r>
            <w:r>
              <w:rPr>
                <w:rFonts w:asciiTheme="minorHAnsi" w:hAnsiTheme="minorHAnsi"/>
                <w:bCs/>
                <w:szCs w:val="16"/>
              </w:rPr>
              <w:t>20</w:t>
            </w:r>
            <w:r w:rsidR="000A1D53">
              <w:rPr>
                <w:rFonts w:asciiTheme="minorHAnsi" w:hAnsiTheme="minorHAnsi"/>
                <w:bCs/>
                <w:szCs w:val="16"/>
              </w:rPr>
              <w:t xml:space="preserve">. </w:t>
            </w:r>
            <w:r w:rsidR="00255AF8">
              <w:rPr>
                <w:rFonts w:asciiTheme="minorHAnsi" w:hAnsiTheme="minorHAnsi" w:cstheme="minorHAnsi"/>
                <w:szCs w:val="16"/>
              </w:rPr>
              <w:t>As with the general macroinvertebrate community, i</w:t>
            </w:r>
            <w:r w:rsidR="00255AF8" w:rsidRPr="00437ACE">
              <w:rPr>
                <w:rFonts w:asciiTheme="minorHAnsi" w:hAnsiTheme="minorHAnsi" w:cstheme="minorHAnsi"/>
                <w:szCs w:val="16"/>
              </w:rPr>
              <w:t xml:space="preserve">t is unknown what portion of the increase can be attributed to </w:t>
            </w:r>
            <w:r w:rsidR="00255AF8">
              <w:rPr>
                <w:rFonts w:asciiTheme="minorHAnsi" w:hAnsiTheme="minorHAnsi" w:cstheme="minorHAnsi"/>
                <w:szCs w:val="16"/>
              </w:rPr>
              <w:t xml:space="preserve">CEW versus </w:t>
            </w:r>
            <w:r w:rsidR="00255AF8" w:rsidRPr="00437ACE">
              <w:rPr>
                <w:rFonts w:asciiTheme="minorHAnsi" w:hAnsiTheme="minorHAnsi" w:cstheme="minorHAnsi"/>
                <w:szCs w:val="16"/>
              </w:rPr>
              <w:t xml:space="preserve">seasonal </w:t>
            </w:r>
            <w:r w:rsidR="00255AF8">
              <w:rPr>
                <w:rFonts w:asciiTheme="minorHAnsi" w:hAnsiTheme="minorHAnsi" w:cstheme="minorHAnsi"/>
                <w:szCs w:val="16"/>
              </w:rPr>
              <w:t>increases in temperature and hours of daylight</w:t>
            </w:r>
            <w:r>
              <w:rPr>
                <w:rFonts w:asciiTheme="minorHAnsi" w:hAnsiTheme="minorHAnsi" w:cstheme="minorHAnsi"/>
                <w:szCs w:val="16"/>
              </w:rPr>
              <w:t>, or higher unregulated flows in the 2020 winter/spring compared to the 2019 winter/spring.</w:t>
            </w:r>
          </w:p>
        </w:tc>
        <w:tc>
          <w:tcPr>
            <w:tcW w:w="1128" w:type="pct"/>
            <w:shd w:val="clear" w:color="auto" w:fill="D9D9D9" w:themeFill="background1" w:themeFillShade="D9"/>
          </w:tcPr>
          <w:p w14:paraId="68FC91E2" w14:textId="77777777" w:rsidR="00255AF8" w:rsidRPr="00437ACE" w:rsidRDefault="00255AF8" w:rsidP="008D696B">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r>
      <w:tr w:rsidR="00255AF8" w:rsidRPr="005C5266" w14:paraId="22F8C58F" w14:textId="3C756DA2" w:rsidTr="00255A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75179EFF" w14:textId="738FBB6E" w:rsidR="00255AF8" w:rsidRPr="00473870" w:rsidRDefault="00255AF8" w:rsidP="008D696B">
            <w:pPr>
              <w:pStyle w:val="Tablesmalltext"/>
              <w:jc w:val="left"/>
              <w:rPr>
                <w:rFonts w:asciiTheme="minorHAnsi" w:hAnsiTheme="minorHAnsi" w:cstheme="minorHAnsi"/>
                <w:szCs w:val="16"/>
              </w:rPr>
            </w:pPr>
            <w:r w:rsidRPr="00473870">
              <w:rPr>
                <w:rFonts w:asciiTheme="minorHAnsi" w:hAnsiTheme="minorHAnsi" w:cstheme="minorHAnsi"/>
                <w:szCs w:val="16"/>
              </w:rPr>
              <w:t>Bank vegetation abundance and diversity</w:t>
            </w:r>
          </w:p>
        </w:tc>
        <w:tc>
          <w:tcPr>
            <w:cnfStyle w:val="000010000000" w:firstRow="0" w:lastRow="0" w:firstColumn="0" w:lastColumn="0" w:oddVBand="1" w:evenVBand="0" w:oddHBand="0" w:evenHBand="0" w:firstRowFirstColumn="0" w:firstRowLastColumn="0" w:lastRowFirstColumn="0" w:lastRowLastColumn="0"/>
            <w:tcW w:w="809" w:type="pct"/>
            <w:shd w:val="clear" w:color="auto" w:fill="D9D9D9" w:themeFill="background1" w:themeFillShade="D9"/>
          </w:tcPr>
          <w:p w14:paraId="263B95F3" w14:textId="3D9D7614" w:rsidR="00255AF8" w:rsidRPr="007C76DE" w:rsidRDefault="00255AF8" w:rsidP="008D696B">
            <w:pPr>
              <w:pStyle w:val="Tablesmalltext"/>
              <w:jc w:val="left"/>
              <w:rPr>
                <w:rFonts w:asciiTheme="minorHAnsi" w:hAnsiTheme="minorHAnsi" w:cstheme="minorHAnsi"/>
                <w:szCs w:val="16"/>
              </w:rPr>
            </w:pPr>
          </w:p>
        </w:tc>
        <w:tc>
          <w:tcPr>
            <w:tcW w:w="785" w:type="pct"/>
            <w:tcBorders>
              <w:left w:val="nil"/>
              <w:right w:val="nil"/>
            </w:tcBorders>
          </w:tcPr>
          <w:p w14:paraId="56F441C0" w14:textId="2845078B" w:rsidR="00255AF8" w:rsidRPr="007C76DE" w:rsidRDefault="00B00432" w:rsidP="008D696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COVID</w:t>
            </w:r>
            <w:r w:rsidR="006B1CE3">
              <w:rPr>
                <w:rFonts w:asciiTheme="minorHAnsi" w:hAnsiTheme="minorHAnsi" w:cstheme="minorHAnsi"/>
                <w:szCs w:val="16"/>
              </w:rPr>
              <w:t xml:space="preserve"> restrictions prevented surveys prior to the spring fresh, however, after the spring fresh, w</w:t>
            </w:r>
            <w:r w:rsidR="00255AF8" w:rsidRPr="007C76DE">
              <w:rPr>
                <w:rFonts w:asciiTheme="minorHAnsi" w:hAnsiTheme="minorHAnsi" w:cstheme="minorHAnsi"/>
                <w:szCs w:val="16"/>
              </w:rPr>
              <w:t xml:space="preserve">ater dependant </w:t>
            </w:r>
            <w:r w:rsidR="00255AF8">
              <w:rPr>
                <w:rFonts w:asciiTheme="minorHAnsi" w:hAnsiTheme="minorHAnsi" w:cstheme="minorHAnsi"/>
                <w:szCs w:val="16"/>
              </w:rPr>
              <w:t>plants</w:t>
            </w:r>
            <w:r w:rsidR="006B1CE3">
              <w:rPr>
                <w:rFonts w:asciiTheme="minorHAnsi" w:hAnsiTheme="minorHAnsi" w:cstheme="minorHAnsi"/>
                <w:szCs w:val="16"/>
              </w:rPr>
              <w:t xml:space="preserve"> were observed </w:t>
            </w:r>
            <w:r w:rsidR="00255AF8">
              <w:rPr>
                <w:rFonts w:asciiTheme="minorHAnsi" w:hAnsiTheme="minorHAnsi" w:cstheme="minorHAnsi"/>
                <w:szCs w:val="16"/>
              </w:rPr>
              <w:t xml:space="preserve">across </w:t>
            </w:r>
            <w:r w:rsidR="00255AF8" w:rsidRPr="007C76DE">
              <w:rPr>
                <w:rFonts w:asciiTheme="minorHAnsi" w:hAnsiTheme="minorHAnsi" w:cstheme="minorHAnsi"/>
                <w:szCs w:val="16"/>
              </w:rPr>
              <w:t xml:space="preserve">the bank </w:t>
            </w:r>
            <w:r w:rsidR="00255AF8">
              <w:rPr>
                <w:rFonts w:asciiTheme="minorHAnsi" w:hAnsiTheme="minorHAnsi" w:cstheme="minorHAnsi"/>
                <w:szCs w:val="16"/>
              </w:rPr>
              <w:t xml:space="preserve">elevation </w:t>
            </w:r>
            <w:r w:rsidR="00255AF8" w:rsidRPr="007C76DE">
              <w:rPr>
                <w:rFonts w:asciiTheme="minorHAnsi" w:hAnsiTheme="minorHAnsi" w:cstheme="minorHAnsi"/>
                <w:szCs w:val="16"/>
              </w:rPr>
              <w:t xml:space="preserve">influenced by the fresh. </w:t>
            </w:r>
          </w:p>
        </w:tc>
        <w:tc>
          <w:tcPr>
            <w:cnfStyle w:val="000010000000" w:firstRow="0" w:lastRow="0" w:firstColumn="0" w:lastColumn="0" w:oddVBand="1" w:evenVBand="0" w:oddHBand="0" w:evenHBand="0" w:firstRowFirstColumn="0" w:firstRowLastColumn="0" w:lastRowFirstColumn="0" w:lastRowLastColumn="0"/>
            <w:tcW w:w="834" w:type="pct"/>
          </w:tcPr>
          <w:p w14:paraId="648C6F2A" w14:textId="6AC0D12F" w:rsidR="00255AF8" w:rsidRPr="00437ACE" w:rsidRDefault="006B1CE3" w:rsidP="008D696B">
            <w:pPr>
              <w:pStyle w:val="Tablesmalltext"/>
              <w:jc w:val="left"/>
              <w:rPr>
                <w:rFonts w:asciiTheme="minorHAnsi" w:hAnsiTheme="minorHAnsi" w:cstheme="minorHAnsi"/>
                <w:szCs w:val="16"/>
              </w:rPr>
            </w:pPr>
            <w:r w:rsidRPr="00C1138E">
              <w:rPr>
                <w:rFonts w:asciiTheme="minorHAnsi" w:eastAsia="Times New Roman" w:hAnsiTheme="minorHAnsi" w:cstheme="minorHAnsi"/>
                <w:szCs w:val="20"/>
              </w:rPr>
              <w:t>Survey</w:t>
            </w:r>
            <w:r>
              <w:rPr>
                <w:rFonts w:asciiTheme="minorHAnsi" w:eastAsia="Times New Roman" w:hAnsiTheme="minorHAnsi" w:cstheme="minorHAnsi"/>
                <w:szCs w:val="20"/>
              </w:rPr>
              <w:t>s</w:t>
            </w:r>
            <w:r w:rsidRPr="00C1138E">
              <w:rPr>
                <w:rFonts w:asciiTheme="minorHAnsi" w:eastAsia="Times New Roman" w:hAnsiTheme="minorHAnsi" w:cstheme="minorHAnsi"/>
                <w:szCs w:val="20"/>
              </w:rPr>
              <w:t xml:space="preserve"> in November 2020 (after </w:t>
            </w:r>
            <w:r w:rsidR="00C15334">
              <w:rPr>
                <w:rFonts w:asciiTheme="minorHAnsi" w:eastAsia="Times New Roman" w:hAnsiTheme="minorHAnsi" w:cstheme="minorHAnsi"/>
                <w:szCs w:val="20"/>
              </w:rPr>
              <w:t>s</w:t>
            </w:r>
            <w:r>
              <w:rPr>
                <w:rFonts w:asciiTheme="minorHAnsi" w:eastAsia="Times New Roman" w:hAnsiTheme="minorHAnsi" w:cstheme="minorHAnsi"/>
                <w:szCs w:val="20"/>
              </w:rPr>
              <w:t xml:space="preserve">pring </w:t>
            </w:r>
            <w:r w:rsidR="00C15334">
              <w:rPr>
                <w:rFonts w:asciiTheme="minorHAnsi" w:eastAsia="Times New Roman" w:hAnsiTheme="minorHAnsi" w:cstheme="minorHAnsi"/>
                <w:szCs w:val="20"/>
              </w:rPr>
              <w:t>f</w:t>
            </w:r>
            <w:r>
              <w:rPr>
                <w:rFonts w:asciiTheme="minorHAnsi" w:eastAsia="Times New Roman" w:hAnsiTheme="minorHAnsi" w:cstheme="minorHAnsi"/>
                <w:szCs w:val="20"/>
              </w:rPr>
              <w:t>resh</w:t>
            </w:r>
            <w:r w:rsidRPr="00C1138E">
              <w:rPr>
                <w:rFonts w:asciiTheme="minorHAnsi" w:eastAsia="Times New Roman" w:hAnsiTheme="minorHAnsi" w:cstheme="minorHAnsi"/>
                <w:szCs w:val="20"/>
              </w:rPr>
              <w:t xml:space="preserve">) and again in December </w:t>
            </w:r>
            <w:bookmarkStart w:id="26" w:name="_Hlk87717295"/>
            <w:r w:rsidRPr="00C1138E">
              <w:rPr>
                <w:rFonts w:asciiTheme="minorHAnsi" w:eastAsia="Times New Roman" w:hAnsiTheme="minorHAnsi" w:cstheme="minorHAnsi"/>
                <w:szCs w:val="20"/>
              </w:rPr>
              <w:t xml:space="preserve">2020 </w:t>
            </w:r>
            <w:bookmarkStart w:id="27" w:name="_Hlk87716722"/>
            <w:r w:rsidRPr="00C1138E">
              <w:rPr>
                <w:rFonts w:asciiTheme="minorHAnsi" w:eastAsia="Times New Roman" w:hAnsiTheme="minorHAnsi" w:cstheme="minorHAnsi"/>
                <w:szCs w:val="20"/>
              </w:rPr>
              <w:t xml:space="preserve">(after the fish spawning fresh) found that the cover of water dependant </w:t>
            </w:r>
            <w:r>
              <w:rPr>
                <w:rFonts w:asciiTheme="minorHAnsi" w:eastAsia="Times New Roman" w:hAnsiTheme="minorHAnsi" w:cstheme="minorHAnsi"/>
                <w:szCs w:val="20"/>
              </w:rPr>
              <w:t>plants</w:t>
            </w:r>
            <w:r w:rsidRPr="00C1138E">
              <w:rPr>
                <w:rFonts w:asciiTheme="minorHAnsi" w:eastAsia="Times New Roman" w:hAnsiTheme="minorHAnsi" w:cstheme="minorHAnsi"/>
                <w:szCs w:val="20"/>
              </w:rPr>
              <w:t xml:space="preserve"> along the </w:t>
            </w:r>
            <w:r>
              <w:rPr>
                <w:rFonts w:asciiTheme="minorHAnsi" w:eastAsia="Times New Roman" w:hAnsiTheme="minorHAnsi" w:cstheme="minorHAnsi"/>
                <w:szCs w:val="20"/>
              </w:rPr>
              <w:t>lower banks was low</w:t>
            </w:r>
            <w:r w:rsidRPr="00C1138E">
              <w:rPr>
                <w:rFonts w:asciiTheme="minorHAnsi" w:eastAsia="Times New Roman" w:hAnsiTheme="minorHAnsi" w:cstheme="minorHAnsi"/>
                <w:szCs w:val="20"/>
              </w:rPr>
              <w:t>, suggesting that recruitment was suppressed by th</w:t>
            </w:r>
            <w:r>
              <w:rPr>
                <w:rFonts w:asciiTheme="minorHAnsi" w:eastAsia="Times New Roman" w:hAnsiTheme="minorHAnsi" w:cstheme="minorHAnsi"/>
                <w:szCs w:val="20"/>
              </w:rPr>
              <w:t>e elevated baseflows delivered between the early and late spring freshes.</w:t>
            </w:r>
            <w:r w:rsidRPr="00C1138E">
              <w:rPr>
                <w:rFonts w:asciiTheme="minorHAnsi" w:eastAsia="Times New Roman" w:hAnsiTheme="minorHAnsi" w:cstheme="minorHAnsi"/>
                <w:szCs w:val="20"/>
              </w:rPr>
              <w:t xml:space="preserve"> Following the recession of the fish </w:t>
            </w:r>
            <w:r>
              <w:rPr>
                <w:rFonts w:asciiTheme="minorHAnsi" w:eastAsia="Times New Roman" w:hAnsiTheme="minorHAnsi" w:cstheme="minorHAnsi"/>
                <w:szCs w:val="20"/>
              </w:rPr>
              <w:t xml:space="preserve">spawning </w:t>
            </w:r>
            <w:r w:rsidRPr="00C1138E">
              <w:rPr>
                <w:rFonts w:asciiTheme="minorHAnsi" w:eastAsia="Times New Roman" w:hAnsiTheme="minorHAnsi" w:cstheme="minorHAnsi"/>
                <w:szCs w:val="20"/>
              </w:rPr>
              <w:t>fresh</w:t>
            </w:r>
            <w:r>
              <w:rPr>
                <w:rFonts w:asciiTheme="minorHAnsi" w:eastAsia="Times New Roman" w:hAnsiTheme="minorHAnsi" w:cstheme="minorHAnsi"/>
                <w:szCs w:val="20"/>
              </w:rPr>
              <w:t xml:space="preserve">, fringing vegetation recruited </w:t>
            </w:r>
            <w:bookmarkEnd w:id="26"/>
            <w:r>
              <w:rPr>
                <w:rFonts w:asciiTheme="minorHAnsi" w:eastAsia="Times New Roman" w:hAnsiTheme="minorHAnsi" w:cstheme="minorHAnsi"/>
                <w:szCs w:val="20"/>
              </w:rPr>
              <w:t xml:space="preserve">but </w:t>
            </w:r>
            <w:bookmarkStart w:id="28" w:name="_Hlk87717362"/>
            <w:r>
              <w:rPr>
                <w:rFonts w:asciiTheme="minorHAnsi" w:eastAsia="Times New Roman" w:hAnsiTheme="minorHAnsi" w:cstheme="minorHAnsi"/>
                <w:szCs w:val="20"/>
              </w:rPr>
              <w:t>it</w:t>
            </w:r>
            <w:r w:rsidRPr="00C1138E">
              <w:rPr>
                <w:rFonts w:asciiTheme="minorHAnsi" w:eastAsia="Times New Roman" w:hAnsiTheme="minorHAnsi" w:cstheme="minorHAnsi"/>
                <w:szCs w:val="20"/>
              </w:rPr>
              <w:t xml:space="preserve"> </w:t>
            </w:r>
            <w:r>
              <w:rPr>
                <w:rFonts w:asciiTheme="minorHAnsi" w:eastAsia="Times New Roman" w:hAnsiTheme="minorHAnsi" w:cstheme="minorHAnsi"/>
                <w:szCs w:val="20"/>
              </w:rPr>
              <w:t xml:space="preserve">was </w:t>
            </w:r>
            <w:bookmarkEnd w:id="27"/>
            <w:r w:rsidRPr="00C1138E">
              <w:rPr>
                <w:rFonts w:asciiTheme="minorHAnsi" w:eastAsia="Times New Roman" w:hAnsiTheme="minorHAnsi" w:cstheme="minorHAnsi"/>
                <w:szCs w:val="20"/>
              </w:rPr>
              <w:t xml:space="preserve">unclear to what extent the strategy of suppressing germination along the fringing zone between the </w:t>
            </w:r>
            <w:r w:rsidR="00C15334">
              <w:rPr>
                <w:rFonts w:asciiTheme="minorHAnsi" w:eastAsia="Times New Roman" w:hAnsiTheme="minorHAnsi" w:cstheme="minorHAnsi"/>
                <w:szCs w:val="20"/>
              </w:rPr>
              <w:t>s</w:t>
            </w:r>
            <w:r>
              <w:rPr>
                <w:rFonts w:asciiTheme="minorHAnsi" w:eastAsia="Times New Roman" w:hAnsiTheme="minorHAnsi" w:cstheme="minorHAnsi"/>
                <w:szCs w:val="20"/>
              </w:rPr>
              <w:t xml:space="preserve">pring </w:t>
            </w:r>
            <w:r w:rsidR="00C15334">
              <w:rPr>
                <w:rFonts w:asciiTheme="minorHAnsi" w:eastAsia="Times New Roman" w:hAnsiTheme="minorHAnsi" w:cstheme="minorHAnsi"/>
                <w:szCs w:val="20"/>
              </w:rPr>
              <w:t>f</w:t>
            </w:r>
            <w:r>
              <w:rPr>
                <w:rFonts w:asciiTheme="minorHAnsi" w:eastAsia="Times New Roman" w:hAnsiTheme="minorHAnsi" w:cstheme="minorHAnsi"/>
                <w:szCs w:val="20"/>
              </w:rPr>
              <w:t>resh</w:t>
            </w:r>
            <w:r w:rsidRPr="00C1138E">
              <w:rPr>
                <w:rFonts w:asciiTheme="minorHAnsi" w:eastAsia="Times New Roman" w:hAnsiTheme="minorHAnsi" w:cstheme="minorHAnsi"/>
                <w:szCs w:val="20"/>
              </w:rPr>
              <w:t xml:space="preserve"> and </w:t>
            </w:r>
            <w:r>
              <w:rPr>
                <w:rFonts w:asciiTheme="minorHAnsi" w:eastAsia="Times New Roman" w:hAnsiTheme="minorHAnsi" w:cstheme="minorHAnsi"/>
                <w:szCs w:val="20"/>
              </w:rPr>
              <w:t xml:space="preserve">the </w:t>
            </w:r>
            <w:r w:rsidRPr="00C1138E">
              <w:rPr>
                <w:rFonts w:asciiTheme="minorHAnsi" w:eastAsia="Times New Roman" w:hAnsiTheme="minorHAnsi" w:cstheme="minorHAnsi"/>
                <w:szCs w:val="20"/>
              </w:rPr>
              <w:t xml:space="preserve">fish fresh contributed to </w:t>
            </w:r>
            <w:r>
              <w:rPr>
                <w:rFonts w:asciiTheme="minorHAnsi" w:eastAsia="Times New Roman" w:hAnsiTheme="minorHAnsi" w:cstheme="minorHAnsi"/>
                <w:szCs w:val="20"/>
              </w:rPr>
              <w:t xml:space="preserve">this positive </w:t>
            </w:r>
            <w:r w:rsidRPr="00C1138E">
              <w:rPr>
                <w:rFonts w:asciiTheme="minorHAnsi" w:eastAsia="Times New Roman" w:hAnsiTheme="minorHAnsi" w:cstheme="minorHAnsi"/>
                <w:szCs w:val="20"/>
              </w:rPr>
              <w:t>outcome.</w:t>
            </w:r>
            <w:bookmarkEnd w:id="28"/>
          </w:p>
        </w:tc>
        <w:tc>
          <w:tcPr>
            <w:tcW w:w="932" w:type="pct"/>
          </w:tcPr>
          <w:p w14:paraId="738B3E9C" w14:textId="66E421D3" w:rsidR="00255AF8" w:rsidRPr="00437ACE" w:rsidRDefault="006B1CE3" w:rsidP="008D696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As in previous years, </w:t>
            </w:r>
            <w:r w:rsidR="00255AF8" w:rsidRPr="00437ACE">
              <w:rPr>
                <w:rFonts w:asciiTheme="minorHAnsi" w:hAnsiTheme="minorHAnsi" w:cstheme="minorHAnsi"/>
                <w:szCs w:val="16"/>
              </w:rPr>
              <w:t>IVT co</w:t>
            </w:r>
            <w:r w:rsidR="00255AF8">
              <w:rPr>
                <w:rFonts w:asciiTheme="minorHAnsi" w:hAnsiTheme="minorHAnsi" w:cstheme="minorHAnsi"/>
                <w:szCs w:val="16"/>
              </w:rPr>
              <w:t>ntributed to the absence/</w:t>
            </w:r>
            <w:r w:rsidR="00255AF8" w:rsidRPr="00437ACE">
              <w:rPr>
                <w:rFonts w:asciiTheme="minorHAnsi" w:hAnsiTheme="minorHAnsi" w:cstheme="minorHAnsi"/>
                <w:szCs w:val="16"/>
              </w:rPr>
              <w:t xml:space="preserve">loss of vegetation on the banks and a narrowing of the </w:t>
            </w:r>
            <w:r w:rsidR="00255AF8">
              <w:rPr>
                <w:rFonts w:asciiTheme="minorHAnsi" w:hAnsiTheme="minorHAnsi" w:cstheme="minorHAnsi"/>
                <w:szCs w:val="16"/>
              </w:rPr>
              <w:t>band of water dependant plants</w:t>
            </w:r>
            <w:r w:rsidR="00255AF8" w:rsidRPr="00437ACE">
              <w:rPr>
                <w:rFonts w:asciiTheme="minorHAnsi" w:hAnsiTheme="minorHAnsi" w:cstheme="minorHAnsi"/>
                <w:szCs w:val="16"/>
              </w:rPr>
              <w:t xml:space="preserve">. </w:t>
            </w:r>
            <w:r w:rsidR="00255AF8">
              <w:rPr>
                <w:rFonts w:asciiTheme="minorHAnsi" w:hAnsiTheme="minorHAnsi" w:cstheme="minorHAnsi"/>
                <w:szCs w:val="16"/>
              </w:rPr>
              <w:t xml:space="preserve">Modelling indicates that vegetation on the banks steadily declines if the total duration of </w:t>
            </w:r>
            <w:r>
              <w:rPr>
                <w:rFonts w:asciiTheme="minorHAnsi" w:hAnsiTheme="minorHAnsi" w:cstheme="minorHAnsi"/>
                <w:szCs w:val="16"/>
              </w:rPr>
              <w:t xml:space="preserve">inundation &gt;25 cm deep </w:t>
            </w:r>
            <w:r w:rsidR="00255AF8">
              <w:rPr>
                <w:rFonts w:asciiTheme="minorHAnsi" w:hAnsiTheme="minorHAnsi" w:cstheme="minorHAnsi"/>
                <w:szCs w:val="16"/>
              </w:rPr>
              <w:t xml:space="preserve">exceeds </w:t>
            </w:r>
            <w:r>
              <w:rPr>
                <w:rFonts w:asciiTheme="minorHAnsi" w:hAnsiTheme="minorHAnsi" w:cstheme="minorHAnsi"/>
                <w:szCs w:val="16"/>
              </w:rPr>
              <w:t>40</w:t>
            </w:r>
            <w:r w:rsidR="00255AF8">
              <w:rPr>
                <w:rFonts w:asciiTheme="minorHAnsi" w:hAnsiTheme="minorHAnsi" w:cstheme="minorHAnsi"/>
                <w:szCs w:val="16"/>
              </w:rPr>
              <w:t xml:space="preserve"> days.</w:t>
            </w:r>
            <w:r w:rsidR="00D02670">
              <w:rPr>
                <w:rFonts w:asciiTheme="minorHAnsi" w:hAnsiTheme="minorHAnsi" w:cstheme="minorHAnsi"/>
                <w:szCs w:val="16"/>
              </w:rPr>
              <w:t xml:space="preserve"> </w:t>
            </w:r>
            <w:r>
              <w:rPr>
                <w:rFonts w:asciiTheme="minorHAnsi" w:hAnsiTheme="minorHAnsi" w:cstheme="minorHAnsi"/>
                <w:szCs w:val="16"/>
              </w:rPr>
              <w:t>This continues to support the current recommendation that the duration of individual inundation events should be less than 2 weeks.</w:t>
            </w:r>
          </w:p>
        </w:tc>
        <w:tc>
          <w:tcPr>
            <w:cnfStyle w:val="000010000000" w:firstRow="0" w:lastRow="0" w:firstColumn="0" w:lastColumn="0" w:oddVBand="1" w:evenVBand="0" w:oddHBand="0" w:evenHBand="0" w:firstRowFirstColumn="0" w:firstRowLastColumn="0" w:lastRowFirstColumn="0" w:lastRowLastColumn="0"/>
            <w:tcW w:w="1128" w:type="pct"/>
            <w:shd w:val="clear" w:color="auto" w:fill="D9D9D9" w:themeFill="background1" w:themeFillShade="D9"/>
          </w:tcPr>
          <w:p w14:paraId="7FFBB438" w14:textId="77777777" w:rsidR="00255AF8" w:rsidRPr="00437ACE" w:rsidRDefault="00255AF8" w:rsidP="008D696B">
            <w:pPr>
              <w:pStyle w:val="Tablesmalltext"/>
              <w:jc w:val="left"/>
              <w:rPr>
                <w:rFonts w:asciiTheme="minorHAnsi" w:hAnsiTheme="minorHAnsi" w:cstheme="minorHAnsi"/>
                <w:szCs w:val="16"/>
              </w:rPr>
            </w:pPr>
          </w:p>
        </w:tc>
      </w:tr>
      <w:tr w:rsidR="00B31EA4" w:rsidRPr="005C5266" w14:paraId="3B17E96B" w14:textId="763DB669" w:rsidTr="00B31EA4">
        <w:trPr>
          <w:cantSplit/>
          <w:trHeight w:val="1581"/>
        </w:trPr>
        <w:tc>
          <w:tcPr>
            <w:cnfStyle w:val="001000000000" w:firstRow="0" w:lastRow="0" w:firstColumn="1" w:lastColumn="0" w:oddVBand="0" w:evenVBand="0" w:oddHBand="0" w:evenHBand="0" w:firstRowFirstColumn="0" w:firstRowLastColumn="0" w:lastRowFirstColumn="0" w:lastRowLastColumn="0"/>
            <w:tcW w:w="512" w:type="pct"/>
            <w:vMerge w:val="restart"/>
            <w:tcBorders>
              <w:right w:val="nil"/>
            </w:tcBorders>
            <w:hideMark/>
          </w:tcPr>
          <w:p w14:paraId="121C7145" w14:textId="758B2BF0" w:rsidR="00B31EA4" w:rsidRPr="00473870" w:rsidRDefault="00B31EA4" w:rsidP="008D696B">
            <w:pPr>
              <w:pStyle w:val="Tablesmalltext"/>
              <w:jc w:val="left"/>
              <w:rPr>
                <w:rFonts w:asciiTheme="minorHAnsi" w:hAnsiTheme="minorHAnsi" w:cstheme="minorHAnsi"/>
                <w:szCs w:val="16"/>
                <w:highlight w:val="yellow"/>
              </w:rPr>
            </w:pPr>
            <w:r w:rsidRPr="00473870">
              <w:rPr>
                <w:rFonts w:asciiTheme="minorHAnsi" w:hAnsiTheme="minorHAnsi" w:cstheme="minorHAnsi"/>
                <w:szCs w:val="16"/>
              </w:rPr>
              <w:lastRenderedPageBreak/>
              <w:t>Stream metabolism: carbon production and respiration</w:t>
            </w:r>
          </w:p>
        </w:tc>
        <w:tc>
          <w:tcPr>
            <w:cnfStyle w:val="000010000000" w:firstRow="0" w:lastRow="0" w:firstColumn="0" w:lastColumn="0" w:oddVBand="1" w:evenVBand="0" w:oddHBand="0" w:evenHBand="0" w:firstRowFirstColumn="0" w:firstRowLastColumn="0" w:lastRowFirstColumn="0" w:lastRowLastColumn="0"/>
            <w:tcW w:w="809" w:type="pct"/>
            <w:hideMark/>
          </w:tcPr>
          <w:p w14:paraId="68322661" w14:textId="4DBC05FC" w:rsidR="00B31EA4" w:rsidRPr="008710BA" w:rsidRDefault="00B31EA4" w:rsidP="008D696B">
            <w:pPr>
              <w:pStyle w:val="Tablesmalltext"/>
              <w:jc w:val="left"/>
              <w:rPr>
                <w:rFonts w:asciiTheme="minorHAnsi" w:hAnsiTheme="minorHAnsi" w:cstheme="minorHAnsi"/>
                <w:szCs w:val="16"/>
              </w:rPr>
            </w:pPr>
            <w:r>
              <w:rPr>
                <w:rFonts w:asciiTheme="minorHAnsi" w:hAnsiTheme="minorHAnsi" w:cstheme="minorHAnsi"/>
                <w:szCs w:val="16"/>
              </w:rPr>
              <w:t xml:space="preserve">Over 36 tonnes of organic carbon </w:t>
            </w:r>
            <w:r w:rsidR="006B1CE3">
              <w:rPr>
                <w:rFonts w:asciiTheme="minorHAnsi" w:hAnsiTheme="minorHAnsi" w:cstheme="minorHAnsi"/>
                <w:szCs w:val="16"/>
              </w:rPr>
              <w:t>were</w:t>
            </w:r>
            <w:r>
              <w:rPr>
                <w:rFonts w:asciiTheme="minorHAnsi" w:hAnsiTheme="minorHAnsi" w:cstheme="minorHAnsi"/>
                <w:szCs w:val="16"/>
              </w:rPr>
              <w:t xml:space="preserve"> produced during winter. CEW contributed only 4% to this load because winter flow requirements were met by unregulated flows.</w:t>
            </w:r>
          </w:p>
        </w:tc>
        <w:tc>
          <w:tcPr>
            <w:tcW w:w="1619" w:type="pct"/>
            <w:gridSpan w:val="2"/>
            <w:tcBorders>
              <w:left w:val="nil"/>
            </w:tcBorders>
            <w:hideMark/>
          </w:tcPr>
          <w:p w14:paraId="3BC45138" w14:textId="40AB6896" w:rsidR="00B31EA4" w:rsidRDefault="00B31EA4" w:rsidP="008D696B">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Over 113 tonnes of organic carbon </w:t>
            </w:r>
            <w:r w:rsidR="006B1CE3">
              <w:rPr>
                <w:rFonts w:asciiTheme="minorHAnsi" w:hAnsiTheme="minorHAnsi" w:cstheme="minorHAnsi"/>
                <w:szCs w:val="16"/>
              </w:rPr>
              <w:t>were</w:t>
            </w:r>
            <w:r>
              <w:rPr>
                <w:rFonts w:asciiTheme="minorHAnsi" w:hAnsiTheme="minorHAnsi" w:cstheme="minorHAnsi"/>
                <w:szCs w:val="16"/>
              </w:rPr>
              <w:t xml:space="preserve"> produced in spring, 38% (4</w:t>
            </w:r>
            <w:r w:rsidR="006B1CE3">
              <w:rPr>
                <w:rFonts w:asciiTheme="minorHAnsi" w:hAnsiTheme="minorHAnsi" w:cstheme="minorHAnsi"/>
                <w:szCs w:val="16"/>
              </w:rPr>
              <w:t>3</w:t>
            </w:r>
            <w:r>
              <w:rPr>
                <w:rFonts w:asciiTheme="minorHAnsi" w:hAnsiTheme="minorHAnsi" w:cstheme="minorHAnsi"/>
                <w:szCs w:val="16"/>
              </w:rPr>
              <w:t xml:space="preserve"> tonnes) was contributed by CEW</w:t>
            </w:r>
            <w:r w:rsidRPr="00437ACE">
              <w:rPr>
                <w:rFonts w:asciiTheme="minorHAnsi" w:hAnsiTheme="minorHAnsi" w:cstheme="minorHAnsi"/>
                <w:szCs w:val="16"/>
              </w:rPr>
              <w:t>.</w:t>
            </w:r>
          </w:p>
        </w:tc>
        <w:tc>
          <w:tcPr>
            <w:cnfStyle w:val="000010000000" w:firstRow="0" w:lastRow="0" w:firstColumn="0" w:lastColumn="0" w:oddVBand="1" w:evenVBand="0" w:oddHBand="0" w:evenHBand="0" w:firstRowFirstColumn="0" w:firstRowLastColumn="0" w:lastRowFirstColumn="0" w:lastRowLastColumn="0"/>
            <w:tcW w:w="932" w:type="pct"/>
            <w:hideMark/>
          </w:tcPr>
          <w:p w14:paraId="346ECA79" w14:textId="125089D0" w:rsidR="00B31EA4" w:rsidRPr="00437ACE" w:rsidRDefault="00B31EA4" w:rsidP="00B31EA4">
            <w:pPr>
              <w:pStyle w:val="Tablesmalltext"/>
              <w:jc w:val="left"/>
              <w:rPr>
                <w:rFonts w:asciiTheme="minorHAnsi" w:hAnsiTheme="minorHAnsi" w:cstheme="minorHAnsi"/>
                <w:szCs w:val="16"/>
                <w:highlight w:val="yellow"/>
              </w:rPr>
            </w:pPr>
            <w:r>
              <w:rPr>
                <w:rFonts w:asciiTheme="minorHAnsi" w:hAnsiTheme="minorHAnsi" w:cstheme="minorHAnsi"/>
                <w:szCs w:val="16"/>
              </w:rPr>
              <w:t>Over 70 tonnes of organic carbon were produced in summer</w:t>
            </w:r>
            <w:r w:rsidR="00381C8A">
              <w:rPr>
                <w:rFonts w:asciiTheme="minorHAnsi" w:hAnsiTheme="minorHAnsi" w:cstheme="minorHAnsi"/>
                <w:szCs w:val="16"/>
              </w:rPr>
              <w:t>, with all of this attributable to the IVT flows and passing baseflows (no CEW was delivered over summer)</w:t>
            </w:r>
            <w:r>
              <w:rPr>
                <w:rFonts w:asciiTheme="minorHAnsi" w:hAnsiTheme="minorHAnsi" w:cstheme="minorHAnsi"/>
                <w:szCs w:val="16"/>
              </w:rPr>
              <w:t>.</w:t>
            </w:r>
          </w:p>
        </w:tc>
        <w:tc>
          <w:tcPr>
            <w:tcW w:w="1128" w:type="pct"/>
          </w:tcPr>
          <w:p w14:paraId="388BD3E7" w14:textId="50505E0B" w:rsidR="00B31EA4" w:rsidRPr="00437ACE" w:rsidRDefault="00B31EA4" w:rsidP="008D696B">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Over 58 tonnes of organic carbon </w:t>
            </w:r>
            <w:r w:rsidR="006B1CE3">
              <w:rPr>
                <w:rFonts w:asciiTheme="minorHAnsi" w:hAnsiTheme="minorHAnsi" w:cstheme="minorHAnsi"/>
                <w:szCs w:val="16"/>
              </w:rPr>
              <w:t>were</w:t>
            </w:r>
            <w:r>
              <w:rPr>
                <w:rFonts w:asciiTheme="minorHAnsi" w:hAnsiTheme="minorHAnsi" w:cstheme="minorHAnsi"/>
                <w:szCs w:val="16"/>
              </w:rPr>
              <w:t xml:space="preserve"> produced in autumn, 18% (10 tonnes) was contributed by CEW</w:t>
            </w:r>
            <w:r w:rsidRPr="00437ACE">
              <w:rPr>
                <w:rFonts w:asciiTheme="minorHAnsi" w:hAnsiTheme="minorHAnsi" w:cstheme="minorHAnsi"/>
                <w:szCs w:val="16"/>
              </w:rPr>
              <w:t>.</w:t>
            </w:r>
          </w:p>
        </w:tc>
      </w:tr>
      <w:tr w:rsidR="00B31EA4" w:rsidRPr="005C5266" w14:paraId="4E57C6DD" w14:textId="77777777" w:rsidTr="00B31E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tcBorders>
              <w:right w:val="nil"/>
            </w:tcBorders>
          </w:tcPr>
          <w:p w14:paraId="738E3EA5" w14:textId="77777777" w:rsidR="00B31EA4" w:rsidRPr="00473870" w:rsidRDefault="00B31EA4" w:rsidP="008D696B">
            <w:pPr>
              <w:pStyle w:val="Tablesmalltext"/>
              <w:jc w:val="left"/>
              <w:rPr>
                <w:rFonts w:asciiTheme="minorHAnsi" w:hAnsiTheme="minorHAnsi" w:cstheme="minorHAnsi"/>
                <w:szCs w:val="16"/>
              </w:rPr>
            </w:pPr>
          </w:p>
        </w:tc>
        <w:tc>
          <w:tcPr>
            <w:cnfStyle w:val="000010000000" w:firstRow="0" w:lastRow="0" w:firstColumn="0" w:lastColumn="0" w:oddVBand="1" w:evenVBand="0" w:oddHBand="0" w:evenHBand="0" w:firstRowFirstColumn="0" w:firstRowLastColumn="0" w:lastRowFirstColumn="0" w:lastRowLastColumn="0"/>
            <w:tcW w:w="4488" w:type="pct"/>
            <w:gridSpan w:val="5"/>
          </w:tcPr>
          <w:p w14:paraId="0C204DDD" w14:textId="4352EF37" w:rsidR="00B31EA4" w:rsidRDefault="00B31EA4" w:rsidP="008D696B">
            <w:pPr>
              <w:pStyle w:val="Tablesmalltext"/>
              <w:jc w:val="left"/>
              <w:rPr>
                <w:rFonts w:asciiTheme="minorHAnsi" w:hAnsiTheme="minorHAnsi" w:cstheme="minorHAnsi"/>
                <w:szCs w:val="16"/>
              </w:rPr>
            </w:pPr>
            <w:r w:rsidRPr="000C1796">
              <w:rPr>
                <w:rFonts w:asciiTheme="minorHAnsi" w:hAnsiTheme="minorHAnsi" w:cstheme="minorHAnsi"/>
                <w:szCs w:val="16"/>
              </w:rPr>
              <w:t xml:space="preserve">The findings in this, and earlier reports, show that augmenting natural flows with CEW (or using CEW to create flow events) has a positive benefit in terms of the amount of organic carbon created. </w:t>
            </w:r>
            <w:bookmarkStart w:id="29" w:name="_Hlk87717458"/>
            <w:r w:rsidR="000C1796">
              <w:rPr>
                <w:rFonts w:asciiTheme="minorHAnsi" w:hAnsiTheme="minorHAnsi" w:cstheme="minorHAnsi"/>
                <w:szCs w:val="16"/>
              </w:rPr>
              <w:t>The bigg</w:t>
            </w:r>
            <w:r w:rsidRPr="000C1796">
              <w:rPr>
                <w:rFonts w:asciiTheme="minorHAnsi" w:hAnsiTheme="minorHAnsi" w:cstheme="minorHAnsi"/>
                <w:szCs w:val="16"/>
              </w:rPr>
              <w:t xml:space="preserve">est </w:t>
            </w:r>
            <w:r w:rsidR="000C1796">
              <w:rPr>
                <w:rFonts w:asciiTheme="minorHAnsi" w:hAnsiTheme="minorHAnsi" w:cstheme="minorHAnsi"/>
                <w:szCs w:val="16"/>
              </w:rPr>
              <w:t>benefit</w:t>
            </w:r>
            <w:r w:rsidRPr="000C1796">
              <w:rPr>
                <w:rFonts w:asciiTheme="minorHAnsi" w:hAnsiTheme="minorHAnsi" w:cstheme="minorHAnsi"/>
                <w:szCs w:val="16"/>
              </w:rPr>
              <w:t xml:space="preserve"> of CEW is </w:t>
            </w:r>
            <w:r w:rsidR="000C1796">
              <w:rPr>
                <w:rFonts w:asciiTheme="minorHAnsi" w:hAnsiTheme="minorHAnsi" w:cstheme="minorHAnsi"/>
                <w:szCs w:val="16"/>
              </w:rPr>
              <w:t>i</w:t>
            </w:r>
            <w:r w:rsidRPr="000C1796">
              <w:rPr>
                <w:rFonts w:asciiTheme="minorHAnsi" w:hAnsiTheme="minorHAnsi" w:cstheme="minorHAnsi"/>
                <w:szCs w:val="16"/>
              </w:rPr>
              <w:t xml:space="preserve">n the ‘Medium Fresh’ </w:t>
            </w:r>
            <w:r w:rsidR="00381C8A">
              <w:rPr>
                <w:rFonts w:asciiTheme="minorHAnsi" w:hAnsiTheme="minorHAnsi" w:cstheme="minorHAnsi"/>
                <w:szCs w:val="16"/>
              </w:rPr>
              <w:t xml:space="preserve">(~7,000 ML/day) </w:t>
            </w:r>
            <w:r w:rsidRPr="000C1796">
              <w:rPr>
                <w:rFonts w:asciiTheme="minorHAnsi" w:hAnsiTheme="minorHAnsi" w:cstheme="minorHAnsi"/>
                <w:szCs w:val="16"/>
              </w:rPr>
              <w:t>flow category in spring and autumn</w:t>
            </w:r>
            <w:bookmarkEnd w:id="29"/>
            <w:r w:rsidRPr="000C1796">
              <w:rPr>
                <w:rFonts w:asciiTheme="minorHAnsi" w:hAnsiTheme="minorHAnsi" w:cstheme="minorHAnsi"/>
                <w:szCs w:val="16"/>
              </w:rPr>
              <w:t xml:space="preserve">. Increasing flows from one flow band to a higher one enhances </w:t>
            </w:r>
            <w:r w:rsidRPr="00B31EA4">
              <w:rPr>
                <w:rFonts w:asciiTheme="minorHAnsi" w:hAnsiTheme="minorHAnsi" w:cstheme="minorHAnsi"/>
                <w:szCs w:val="16"/>
              </w:rPr>
              <w:t>organic carbon production in all season</w:t>
            </w:r>
            <w:r w:rsidR="005C705B">
              <w:rPr>
                <w:rFonts w:asciiTheme="minorHAnsi" w:hAnsiTheme="minorHAnsi" w:cstheme="minorHAnsi"/>
                <w:szCs w:val="16"/>
              </w:rPr>
              <w:t>s</w:t>
            </w:r>
            <w:r w:rsidRPr="00B31EA4">
              <w:rPr>
                <w:rFonts w:asciiTheme="minorHAnsi" w:hAnsiTheme="minorHAnsi" w:cstheme="minorHAnsi"/>
                <w:szCs w:val="16"/>
              </w:rPr>
              <w:t xml:space="preserve"> except winter</w:t>
            </w:r>
            <w:r w:rsidR="005C705B">
              <w:rPr>
                <w:rFonts w:asciiTheme="minorHAnsi" w:hAnsiTheme="minorHAnsi" w:cstheme="minorHAnsi"/>
                <w:szCs w:val="16"/>
              </w:rPr>
              <w:t xml:space="preserve"> because of light and temperature limitations on photosynthesis</w:t>
            </w:r>
            <w:r w:rsidR="000C1796">
              <w:rPr>
                <w:rFonts w:asciiTheme="minorHAnsi" w:hAnsiTheme="minorHAnsi" w:cstheme="minorHAnsi"/>
                <w:szCs w:val="16"/>
              </w:rPr>
              <w:t>.</w:t>
            </w:r>
            <w:r w:rsidR="00D02670">
              <w:rPr>
                <w:rFonts w:asciiTheme="minorHAnsi" w:hAnsiTheme="minorHAnsi" w:cstheme="minorHAnsi"/>
                <w:szCs w:val="16"/>
              </w:rPr>
              <w:t xml:space="preserve"> </w:t>
            </w:r>
            <w:r w:rsidRPr="00B31EA4">
              <w:rPr>
                <w:rFonts w:asciiTheme="minorHAnsi" w:hAnsiTheme="minorHAnsi" w:cstheme="minorHAnsi"/>
                <w:szCs w:val="16"/>
              </w:rPr>
              <w:t>Timing of water delivery to boost organic carbon loads should be managed to coincide with other objectives, including food resource peaks for sustaining native fish populations.</w:t>
            </w:r>
          </w:p>
        </w:tc>
      </w:tr>
      <w:tr w:rsidR="00255AF8" w:rsidRPr="005C5266" w14:paraId="56500E17" w14:textId="674D2533" w:rsidTr="004536C8">
        <w:trPr>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66008B12" w14:textId="3B4E2C58" w:rsidR="00255AF8" w:rsidRPr="00473870" w:rsidRDefault="00255AF8" w:rsidP="008D696B">
            <w:pPr>
              <w:pStyle w:val="Tablesmalltext"/>
              <w:jc w:val="left"/>
              <w:rPr>
                <w:rFonts w:asciiTheme="minorHAnsi" w:hAnsiTheme="minorHAnsi" w:cstheme="minorHAnsi"/>
                <w:szCs w:val="16"/>
              </w:rPr>
            </w:pPr>
            <w:r w:rsidRPr="00473870">
              <w:rPr>
                <w:rFonts w:asciiTheme="minorHAnsi" w:hAnsiTheme="minorHAnsi" w:cstheme="minorHAnsi"/>
                <w:szCs w:val="16"/>
              </w:rPr>
              <w:t>Native fish spawning</w:t>
            </w:r>
          </w:p>
        </w:tc>
        <w:tc>
          <w:tcPr>
            <w:cnfStyle w:val="000010000000" w:firstRow="0" w:lastRow="0" w:firstColumn="0" w:lastColumn="0" w:oddVBand="1" w:evenVBand="0" w:oddHBand="0" w:evenHBand="0" w:firstRowFirstColumn="0" w:firstRowLastColumn="0" w:lastRowFirstColumn="0" w:lastRowLastColumn="0"/>
            <w:tcW w:w="809" w:type="pct"/>
            <w:shd w:val="clear" w:color="auto" w:fill="D9D9D9" w:themeFill="background1" w:themeFillShade="D9"/>
          </w:tcPr>
          <w:p w14:paraId="3DE40D7A" w14:textId="77777777" w:rsidR="00255AF8" w:rsidRPr="00437ACE" w:rsidRDefault="00255AF8" w:rsidP="008D696B">
            <w:pPr>
              <w:pStyle w:val="Tablesmalltext"/>
              <w:jc w:val="left"/>
              <w:rPr>
                <w:rFonts w:asciiTheme="minorHAnsi" w:hAnsiTheme="minorHAnsi" w:cstheme="minorHAnsi"/>
                <w:szCs w:val="16"/>
              </w:rPr>
            </w:pPr>
          </w:p>
        </w:tc>
        <w:tc>
          <w:tcPr>
            <w:tcW w:w="785" w:type="pct"/>
            <w:tcBorders>
              <w:left w:val="nil"/>
              <w:right w:val="nil"/>
            </w:tcBorders>
            <w:shd w:val="clear" w:color="auto" w:fill="D9D9D9" w:themeFill="background1" w:themeFillShade="D9"/>
          </w:tcPr>
          <w:p w14:paraId="70E5D649" w14:textId="08E41412" w:rsidR="00255AF8" w:rsidRPr="00437ACE" w:rsidRDefault="00255AF8" w:rsidP="008D696B">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cnfStyle w:val="000010000000" w:firstRow="0" w:lastRow="0" w:firstColumn="0" w:lastColumn="0" w:oddVBand="1" w:evenVBand="0" w:oddHBand="0" w:evenHBand="0" w:firstRowFirstColumn="0" w:firstRowLastColumn="0" w:lastRowFirstColumn="0" w:lastRowLastColumn="0"/>
            <w:tcW w:w="834" w:type="pct"/>
          </w:tcPr>
          <w:p w14:paraId="61B420FD" w14:textId="0369F602" w:rsidR="00255AF8" w:rsidRPr="00437ACE" w:rsidRDefault="004536C8" w:rsidP="004536C8">
            <w:pPr>
              <w:pStyle w:val="Tablesmalltext"/>
              <w:jc w:val="left"/>
              <w:rPr>
                <w:rFonts w:asciiTheme="minorHAnsi" w:hAnsiTheme="minorHAnsi" w:cstheme="minorHAnsi"/>
                <w:szCs w:val="16"/>
              </w:rPr>
            </w:pPr>
            <w:r w:rsidRPr="004536C8">
              <w:rPr>
                <w:rFonts w:asciiTheme="minorHAnsi" w:hAnsiTheme="minorHAnsi" w:cstheme="minorHAnsi"/>
                <w:szCs w:val="16"/>
              </w:rPr>
              <w:t xml:space="preserve">Spawning of </w:t>
            </w:r>
            <w:r w:rsidR="00381C8A">
              <w:rPr>
                <w:rFonts w:asciiTheme="minorHAnsi" w:hAnsiTheme="minorHAnsi" w:cstheme="minorHAnsi"/>
                <w:szCs w:val="16"/>
              </w:rPr>
              <w:t xml:space="preserve">golden perch </w:t>
            </w:r>
            <w:r>
              <w:rPr>
                <w:rFonts w:asciiTheme="minorHAnsi" w:hAnsiTheme="minorHAnsi" w:cstheme="minorHAnsi"/>
                <w:szCs w:val="16"/>
              </w:rPr>
              <w:t>was</w:t>
            </w:r>
            <w:r w:rsidRPr="004536C8">
              <w:rPr>
                <w:rFonts w:asciiTheme="minorHAnsi" w:hAnsiTheme="minorHAnsi" w:cstheme="minorHAnsi"/>
                <w:szCs w:val="16"/>
              </w:rPr>
              <w:t xml:space="preserve"> detected in drift sampling in late October 2020 during a natural within-channel flow pulse</w:t>
            </w:r>
            <w:r>
              <w:rPr>
                <w:rFonts w:asciiTheme="minorHAnsi" w:hAnsiTheme="minorHAnsi" w:cstheme="minorHAnsi"/>
                <w:szCs w:val="16"/>
              </w:rPr>
              <w:t xml:space="preserve">. </w:t>
            </w:r>
            <w:bookmarkStart w:id="30" w:name="_Hlk87717692"/>
            <w:r>
              <w:rPr>
                <w:rFonts w:asciiTheme="minorHAnsi" w:hAnsiTheme="minorHAnsi" w:cstheme="minorHAnsi"/>
                <w:szCs w:val="16"/>
              </w:rPr>
              <w:t xml:space="preserve">Spawning of </w:t>
            </w:r>
            <w:r w:rsidRPr="004536C8">
              <w:rPr>
                <w:rFonts w:asciiTheme="minorHAnsi" w:hAnsiTheme="minorHAnsi" w:cstheme="minorHAnsi"/>
                <w:szCs w:val="16"/>
              </w:rPr>
              <w:t>golden perch</w:t>
            </w:r>
            <w:r>
              <w:rPr>
                <w:rFonts w:asciiTheme="minorHAnsi" w:hAnsiTheme="minorHAnsi" w:cstheme="minorHAnsi"/>
                <w:szCs w:val="16"/>
              </w:rPr>
              <w:t>, trout cod, silver perch was detected</w:t>
            </w:r>
            <w:r w:rsidRPr="004536C8">
              <w:rPr>
                <w:rFonts w:asciiTheme="minorHAnsi" w:hAnsiTheme="minorHAnsi" w:cstheme="minorHAnsi"/>
                <w:szCs w:val="16"/>
              </w:rPr>
              <w:t xml:space="preserve"> in mid-November 2020 coinciding with a targeted within-channel environmental flow pulse. </w:t>
            </w:r>
            <w:bookmarkStart w:id="31" w:name="_Hlk87717658"/>
            <w:bookmarkEnd w:id="30"/>
            <w:r>
              <w:rPr>
                <w:rFonts w:asciiTheme="minorHAnsi" w:hAnsiTheme="minorHAnsi" w:cstheme="minorHAnsi"/>
                <w:szCs w:val="16"/>
              </w:rPr>
              <w:t>Trout cod have now been detected spawning for two years in a row.</w:t>
            </w:r>
            <w:bookmarkEnd w:id="31"/>
          </w:p>
        </w:tc>
        <w:tc>
          <w:tcPr>
            <w:tcW w:w="932" w:type="pct"/>
            <w:shd w:val="clear" w:color="auto" w:fill="D9D9D9" w:themeFill="background1" w:themeFillShade="D9"/>
          </w:tcPr>
          <w:p w14:paraId="3C5AADF9" w14:textId="60F93FF5" w:rsidR="00255AF8" w:rsidRPr="00437ACE" w:rsidRDefault="00255AF8" w:rsidP="004536C8">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cnfStyle w:val="000010000000" w:firstRow="0" w:lastRow="0" w:firstColumn="0" w:lastColumn="0" w:oddVBand="1" w:evenVBand="0" w:oddHBand="0" w:evenHBand="0" w:firstRowFirstColumn="0" w:firstRowLastColumn="0" w:lastRowFirstColumn="0" w:lastRowLastColumn="0"/>
            <w:tcW w:w="1128" w:type="pct"/>
            <w:shd w:val="clear" w:color="auto" w:fill="D9D9D9" w:themeFill="background1" w:themeFillShade="D9"/>
          </w:tcPr>
          <w:p w14:paraId="1598FF07" w14:textId="77777777" w:rsidR="00255AF8" w:rsidRPr="00437ACE" w:rsidRDefault="00255AF8" w:rsidP="008D696B">
            <w:pPr>
              <w:pStyle w:val="Tablesmalltext"/>
              <w:jc w:val="left"/>
              <w:rPr>
                <w:rFonts w:asciiTheme="minorHAnsi" w:hAnsiTheme="minorHAnsi" w:cstheme="minorHAnsi"/>
                <w:szCs w:val="16"/>
              </w:rPr>
            </w:pPr>
          </w:p>
        </w:tc>
      </w:tr>
      <w:tr w:rsidR="004536C8" w:rsidRPr="005C5266" w14:paraId="269DA4E5" w14:textId="297C7FCB" w:rsidTr="004536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tcBorders>
              <w:right w:val="nil"/>
            </w:tcBorders>
          </w:tcPr>
          <w:p w14:paraId="633E71B7" w14:textId="734648FE" w:rsidR="004536C8" w:rsidRPr="00473870" w:rsidRDefault="004536C8" w:rsidP="008D696B">
            <w:pPr>
              <w:pStyle w:val="Tablesmalltext"/>
              <w:jc w:val="left"/>
              <w:rPr>
                <w:rFonts w:asciiTheme="minorHAnsi" w:hAnsiTheme="minorHAnsi" w:cstheme="minorHAnsi"/>
                <w:szCs w:val="16"/>
              </w:rPr>
            </w:pPr>
            <w:r w:rsidRPr="00473870">
              <w:rPr>
                <w:rFonts w:asciiTheme="minorHAnsi" w:hAnsiTheme="minorHAnsi" w:cstheme="minorHAnsi"/>
                <w:szCs w:val="16"/>
              </w:rPr>
              <w:t>Fish species occurrence and abundance</w:t>
            </w:r>
          </w:p>
        </w:tc>
        <w:tc>
          <w:tcPr>
            <w:cnfStyle w:val="000010000000" w:firstRow="0" w:lastRow="0" w:firstColumn="0" w:lastColumn="0" w:oddVBand="1" w:evenVBand="0" w:oddHBand="0" w:evenHBand="0" w:firstRowFirstColumn="0" w:firstRowLastColumn="0" w:lastRowFirstColumn="0" w:lastRowLastColumn="0"/>
            <w:tcW w:w="4488" w:type="pct"/>
            <w:gridSpan w:val="5"/>
          </w:tcPr>
          <w:p w14:paraId="283F56D4" w14:textId="65427996" w:rsidR="004536C8" w:rsidRPr="00437ACE" w:rsidRDefault="004536C8" w:rsidP="00871414">
            <w:pPr>
              <w:pStyle w:val="Tablesmalltext"/>
              <w:jc w:val="left"/>
              <w:rPr>
                <w:rFonts w:asciiTheme="minorHAnsi" w:hAnsiTheme="minorHAnsi" w:cstheme="minorHAnsi"/>
                <w:szCs w:val="16"/>
              </w:rPr>
            </w:pPr>
            <w:bookmarkStart w:id="32" w:name="_Hlk87717566"/>
            <w:r>
              <w:rPr>
                <w:rFonts w:asciiTheme="minorHAnsi" w:hAnsiTheme="minorHAnsi" w:cstheme="minorHAnsi"/>
                <w:szCs w:val="16"/>
              </w:rPr>
              <w:t>Trout cod, Murray cod, silver perch, Murray River rainbowfish, Australian smelt, a single unspecked hardyhead and a single young-of year-golden perch were detected in annu</w:t>
            </w:r>
            <w:r w:rsidR="00D175EA">
              <w:rPr>
                <w:rFonts w:asciiTheme="minorHAnsi" w:hAnsiTheme="minorHAnsi" w:cstheme="minorHAnsi"/>
                <w:szCs w:val="16"/>
              </w:rPr>
              <w:t>a</w:t>
            </w:r>
            <w:r>
              <w:rPr>
                <w:rFonts w:asciiTheme="minorHAnsi" w:hAnsiTheme="minorHAnsi" w:cstheme="minorHAnsi"/>
                <w:szCs w:val="16"/>
              </w:rPr>
              <w:t>l fish surveys</w:t>
            </w:r>
            <w:r w:rsidR="00871414">
              <w:rPr>
                <w:rFonts w:asciiTheme="minorHAnsi" w:hAnsiTheme="minorHAnsi" w:cstheme="minorHAnsi"/>
                <w:szCs w:val="16"/>
              </w:rPr>
              <w:t xml:space="preserve"> in </w:t>
            </w:r>
            <w:r w:rsidR="00C15334">
              <w:rPr>
                <w:rFonts w:asciiTheme="minorHAnsi" w:hAnsiTheme="minorHAnsi" w:cstheme="minorHAnsi"/>
                <w:szCs w:val="16"/>
              </w:rPr>
              <w:t>a</w:t>
            </w:r>
            <w:r w:rsidR="00871414">
              <w:rPr>
                <w:rFonts w:asciiTheme="minorHAnsi" w:hAnsiTheme="minorHAnsi" w:cstheme="minorHAnsi"/>
                <w:szCs w:val="16"/>
              </w:rPr>
              <w:t>utumn 2021</w:t>
            </w:r>
            <w:r>
              <w:rPr>
                <w:rFonts w:asciiTheme="minorHAnsi" w:hAnsiTheme="minorHAnsi" w:cstheme="minorHAnsi"/>
                <w:szCs w:val="16"/>
              </w:rPr>
              <w:t>. A large proportion of the Murray cod were young</w:t>
            </w:r>
            <w:r w:rsidR="00871414">
              <w:rPr>
                <w:rFonts w:asciiTheme="minorHAnsi" w:hAnsiTheme="minorHAnsi" w:cstheme="minorHAnsi"/>
                <w:szCs w:val="16"/>
              </w:rPr>
              <w:t>-</w:t>
            </w:r>
            <w:r>
              <w:rPr>
                <w:rFonts w:asciiTheme="minorHAnsi" w:hAnsiTheme="minorHAnsi" w:cstheme="minorHAnsi"/>
                <w:szCs w:val="16"/>
              </w:rPr>
              <w:t>of</w:t>
            </w:r>
            <w:r w:rsidR="00871414">
              <w:rPr>
                <w:rFonts w:asciiTheme="minorHAnsi" w:hAnsiTheme="minorHAnsi" w:cstheme="minorHAnsi"/>
                <w:szCs w:val="16"/>
              </w:rPr>
              <w:t>-</w:t>
            </w:r>
            <w:r>
              <w:rPr>
                <w:rFonts w:asciiTheme="minorHAnsi" w:hAnsiTheme="minorHAnsi" w:cstheme="minorHAnsi"/>
                <w:szCs w:val="16"/>
              </w:rPr>
              <w:t>year fish indicating strong recruitment in the 2020</w:t>
            </w:r>
            <w:r w:rsidR="005C705B">
              <w:rPr>
                <w:rFonts w:asciiTheme="minorHAnsi" w:hAnsiTheme="minorHAnsi" w:cstheme="minorHAnsi"/>
                <w:szCs w:val="16"/>
              </w:rPr>
              <w:t>-</w:t>
            </w:r>
            <w:r>
              <w:rPr>
                <w:rFonts w:asciiTheme="minorHAnsi" w:hAnsiTheme="minorHAnsi" w:cstheme="minorHAnsi"/>
                <w:szCs w:val="16"/>
              </w:rPr>
              <w:t xml:space="preserve">21 summer. </w:t>
            </w:r>
            <w:r w:rsidRPr="00871414">
              <w:rPr>
                <w:rFonts w:asciiTheme="minorHAnsi" w:hAnsiTheme="minorHAnsi" w:cstheme="minorHAnsi"/>
                <w:szCs w:val="16"/>
              </w:rPr>
              <w:t xml:space="preserve">It is the first time for 6 years that </w:t>
            </w:r>
            <w:r>
              <w:rPr>
                <w:rFonts w:asciiTheme="minorHAnsi" w:hAnsiTheme="minorHAnsi" w:cstheme="minorHAnsi"/>
                <w:szCs w:val="16"/>
              </w:rPr>
              <w:t xml:space="preserve">unspecked hardyhead have been detected in annual fish surveys. </w:t>
            </w:r>
            <w:r w:rsidRPr="00871414">
              <w:rPr>
                <w:rFonts w:asciiTheme="minorHAnsi" w:hAnsiTheme="minorHAnsi" w:cstheme="minorHAnsi"/>
                <w:szCs w:val="16"/>
              </w:rPr>
              <w:t>Young-of-year golden perch are rarely collected in the annual population surveys</w:t>
            </w:r>
            <w:r w:rsidR="005C705B">
              <w:rPr>
                <w:rFonts w:asciiTheme="minorHAnsi" w:hAnsiTheme="minorHAnsi" w:cstheme="minorHAnsi"/>
                <w:szCs w:val="16"/>
              </w:rPr>
              <w:t>;</w:t>
            </w:r>
            <w:r w:rsidRPr="00871414">
              <w:rPr>
                <w:rFonts w:asciiTheme="minorHAnsi" w:hAnsiTheme="minorHAnsi" w:cstheme="minorHAnsi"/>
                <w:szCs w:val="16"/>
              </w:rPr>
              <w:t xml:space="preserve"> this is likely because early life stages (eggs, larvae) drift downstream and into the Murray River</w:t>
            </w:r>
            <w:r w:rsidR="005C705B">
              <w:rPr>
                <w:rFonts w:asciiTheme="minorHAnsi" w:hAnsiTheme="minorHAnsi" w:cstheme="minorHAnsi"/>
                <w:szCs w:val="16"/>
              </w:rPr>
              <w:t>. Th</w:t>
            </w:r>
            <w:r w:rsidR="00871414">
              <w:rPr>
                <w:rFonts w:asciiTheme="minorHAnsi" w:hAnsiTheme="minorHAnsi" w:cstheme="minorHAnsi"/>
                <w:szCs w:val="16"/>
              </w:rPr>
              <w:t xml:space="preserve">e individual collected in 2021 is likely to be </w:t>
            </w:r>
            <w:r w:rsidR="005C705B">
              <w:rPr>
                <w:rFonts w:asciiTheme="minorHAnsi" w:hAnsiTheme="minorHAnsi" w:cstheme="minorHAnsi"/>
                <w:szCs w:val="16"/>
              </w:rPr>
              <w:t xml:space="preserve">a </w:t>
            </w:r>
            <w:r w:rsidR="00871414">
              <w:rPr>
                <w:rFonts w:asciiTheme="minorHAnsi" w:hAnsiTheme="minorHAnsi" w:cstheme="minorHAnsi"/>
                <w:szCs w:val="16"/>
              </w:rPr>
              <w:t>stocked</w:t>
            </w:r>
            <w:r w:rsidR="005C705B">
              <w:rPr>
                <w:rFonts w:asciiTheme="minorHAnsi" w:hAnsiTheme="minorHAnsi" w:cstheme="minorHAnsi"/>
                <w:szCs w:val="16"/>
              </w:rPr>
              <w:t xml:space="preserve"> fish</w:t>
            </w:r>
            <w:r w:rsidR="00871414">
              <w:rPr>
                <w:rFonts w:asciiTheme="minorHAnsi" w:hAnsiTheme="minorHAnsi" w:cstheme="minorHAnsi"/>
                <w:szCs w:val="16"/>
              </w:rPr>
              <w:t>. The abundances of Murray River rainbowfish and Australian smelt were the highest for several years</w:t>
            </w:r>
            <w:bookmarkEnd w:id="32"/>
            <w:r w:rsidR="00871414">
              <w:rPr>
                <w:rFonts w:asciiTheme="minorHAnsi" w:hAnsiTheme="minorHAnsi" w:cstheme="minorHAnsi"/>
                <w:szCs w:val="16"/>
              </w:rPr>
              <w:t>.</w:t>
            </w:r>
          </w:p>
        </w:tc>
      </w:tr>
      <w:bookmarkEnd w:id="21"/>
    </w:tbl>
    <w:p w14:paraId="5B5EC303" w14:textId="77777777" w:rsidR="00AB66BC" w:rsidRDefault="00AB66BC" w:rsidP="00AB66BC">
      <w:pPr>
        <w:rPr>
          <w:lang w:eastAsia="en-US"/>
        </w:rPr>
        <w:sectPr w:rsidR="00AB66BC" w:rsidSect="008D3170">
          <w:footerReference w:type="first" r:id="rId45"/>
          <w:pgSz w:w="16838" w:h="11906" w:orient="landscape" w:code="9"/>
          <w:pgMar w:top="1134" w:right="1134" w:bottom="1134" w:left="1134" w:header="709" w:footer="709" w:gutter="0"/>
          <w:cols w:space="708"/>
          <w:titlePg/>
          <w:docGrid w:linePitch="360"/>
        </w:sectPr>
      </w:pPr>
    </w:p>
    <w:p w14:paraId="5AB3D4B3" w14:textId="0CEE70DB" w:rsidR="009079E3" w:rsidRDefault="009079E3" w:rsidP="00E762A5">
      <w:pPr>
        <w:pStyle w:val="Heading3"/>
        <w:numPr>
          <w:ilvl w:val="2"/>
          <w:numId w:val="28"/>
        </w:numPr>
      </w:pPr>
      <w:r>
        <w:lastRenderedPageBreak/>
        <w:t xml:space="preserve">Flow, bank </w:t>
      </w:r>
      <w:r w:rsidRPr="00E762A5">
        <w:t>condition</w:t>
      </w:r>
      <w:r>
        <w:t xml:space="preserve"> and vegetation</w:t>
      </w:r>
    </w:p>
    <w:p w14:paraId="326C46A5" w14:textId="4966AE8A" w:rsidR="009079E3" w:rsidRDefault="007C2C9A" w:rsidP="009079E3">
      <w:r>
        <w:t>Bank condition is assessed based on rates of erosion and deposition. Erosion and deposition are critical natural processes, but excessive erosion can contribute to bank failure, impact on the ability for plants to establish and persist on the banks</w:t>
      </w:r>
      <w:r w:rsidR="00CD1581">
        <w:t>,</w:t>
      </w:r>
      <w:r>
        <w:t xml:space="preserve"> reduc</w:t>
      </w:r>
      <w:r w:rsidR="00F13113">
        <w:t>ing</w:t>
      </w:r>
      <w:r>
        <w:t xml:space="preserve"> overall habitat quality for a range of animals. </w:t>
      </w:r>
      <w:bookmarkStart w:id="33" w:name="_Hlk87717859"/>
      <w:r>
        <w:t>Flow, and more importantly flow variability, influences the velocity o</w:t>
      </w:r>
      <w:r w:rsidR="00CD1581">
        <w:t>f</w:t>
      </w:r>
      <w:r>
        <w:t xml:space="preserve"> water, depth of inundation, duration of wet and dry periods, and variations in rates of water level rise. All these forces contribute to how bank condition responds to flow, particularly the processes of erosion and deposition. The extent of vegetation on banks mediates these processes, for example, by helping to stabilise sediments and minimise erosion. However, these forces also influence the ability of vegetation to establish and persist, or </w:t>
      </w:r>
      <w:r w:rsidR="00CD1581">
        <w:t xml:space="preserve">to </w:t>
      </w:r>
      <w:r>
        <w:t>recover from disturbance events</w:t>
      </w:r>
      <w:bookmarkEnd w:id="33"/>
      <w:r>
        <w:t>.</w:t>
      </w:r>
    </w:p>
    <w:p w14:paraId="0884448F" w14:textId="7375A76B" w:rsidR="008474DA" w:rsidRDefault="008474DA" w:rsidP="008474DA">
      <w:bookmarkStart w:id="34" w:name="_Hlk55904364"/>
      <w:r>
        <w:t xml:space="preserve">Environmental objectives for the lower Goulburn River are to minimise excessive rates of erosion and encourage the </w:t>
      </w:r>
      <w:r w:rsidR="00277F5A">
        <w:t>re-</w:t>
      </w:r>
      <w:r>
        <w:t xml:space="preserve">establishment and persistence of water dependant vegetation on the riverbanks. These objectives are closely linked and are achieved by using environmental water to provide flows that deposit sediment and seed on the banks, provide bank moisture to support vegetation growth, restrict encroachment of terrestrial vegetation, and manage recession events to minimise risks of bank slumping. </w:t>
      </w:r>
      <w:bookmarkStart w:id="35" w:name="_Hlk55899312"/>
      <w:r>
        <w:t>Establishing and maintaining bank vegetation in turn helps to reinforce banks from excessive erosion and further promote sediment deposition</w:t>
      </w:r>
      <w:bookmarkEnd w:id="35"/>
      <w:r>
        <w:t>.</w:t>
      </w:r>
    </w:p>
    <w:bookmarkEnd w:id="34"/>
    <w:p w14:paraId="5546CD8E" w14:textId="5E26E9E1" w:rsidR="008474DA" w:rsidRDefault="00F15A1E" w:rsidP="001F54BA">
      <w:r>
        <w:t xml:space="preserve">On the Goulburn River, a </w:t>
      </w:r>
      <w:r w:rsidR="008474DA">
        <w:t xml:space="preserve">drone </w:t>
      </w:r>
      <w:r>
        <w:t>is</w:t>
      </w:r>
      <w:r w:rsidR="008474DA">
        <w:t xml:space="preserve"> used to take images of the banks and compare changes in bank elevation before and after flow events. Artificial turf</w:t>
      </w:r>
      <w:r w:rsidR="005020E9">
        <w:t xml:space="preserve"> </w:t>
      </w:r>
      <w:r w:rsidR="00DC0F13">
        <w:t>mats</w:t>
      </w:r>
      <w:r w:rsidR="00336033">
        <w:t xml:space="preserve"> </w:t>
      </w:r>
      <w:r>
        <w:t xml:space="preserve">are also </w:t>
      </w:r>
      <w:r w:rsidR="008474DA">
        <w:t>used to collect sediment and seeds at different elevation</w:t>
      </w:r>
      <w:r w:rsidR="00D175EA">
        <w:t>s</w:t>
      </w:r>
      <w:r w:rsidR="008474DA">
        <w:t xml:space="preserve"> on the banks under different flow events</w:t>
      </w:r>
      <w:r w:rsidR="00D175EA">
        <w:t>,</w:t>
      </w:r>
      <w:r w:rsidR="008474DA">
        <w:t xml:space="preserve"> and vegetation abundance and diversity is assessed along bank elevation gradients. These measurements are undertaken in the same areas where erosion and deposition are measured, before and after flow events, and including both environmental water delivery and operational flows such as IVT flows.</w:t>
      </w:r>
      <w:r w:rsidR="00D02670">
        <w:t xml:space="preserve"> </w:t>
      </w:r>
    </w:p>
    <w:p w14:paraId="3A3899FD" w14:textId="57CFBD94" w:rsidR="00BD168E" w:rsidRDefault="00B00432" w:rsidP="009B22C5">
      <w:r>
        <w:t>COVID</w:t>
      </w:r>
      <w:r w:rsidR="00D72EEF">
        <w:t xml:space="preserve"> restrictions in 2020 meant that bank condition was only measured before and after the late </w:t>
      </w:r>
      <w:r w:rsidR="00695CF3">
        <w:t xml:space="preserve">(November) </w:t>
      </w:r>
      <w:r w:rsidR="00D72EEF">
        <w:t>spring</w:t>
      </w:r>
      <w:r w:rsidR="00695CF3">
        <w:t xml:space="preserve"> fresh and following 2020</w:t>
      </w:r>
      <w:r w:rsidR="005C705B">
        <w:t>-</w:t>
      </w:r>
      <w:r w:rsidR="00695CF3">
        <w:t>21 IVT deliveries.</w:t>
      </w:r>
      <w:r w:rsidR="00D02670">
        <w:t xml:space="preserve"> </w:t>
      </w:r>
      <w:r w:rsidR="00AE7C41">
        <w:t xml:space="preserve">Figure </w:t>
      </w:r>
      <w:r w:rsidR="00AE7C41">
        <w:rPr>
          <w:noProof/>
        </w:rPr>
        <w:t>4</w:t>
      </w:r>
      <w:r w:rsidR="00BD168E">
        <w:t xml:space="preserve"> shows the magnitude and duration characteristics of each event.</w:t>
      </w:r>
      <w:r w:rsidR="00D02670">
        <w:t xml:space="preserve"> </w:t>
      </w:r>
      <w:r w:rsidR="00BD168E">
        <w:t xml:space="preserve">The </w:t>
      </w:r>
      <w:r w:rsidR="00C15334">
        <w:t>s</w:t>
      </w:r>
      <w:r w:rsidR="00BD168E">
        <w:t xml:space="preserve">pring and </w:t>
      </w:r>
      <w:r w:rsidR="00C15334">
        <w:t>a</w:t>
      </w:r>
      <w:r w:rsidR="00BD168E">
        <w:t xml:space="preserve">utumn freshes were of similar magnitude and duration </w:t>
      </w:r>
      <w:r w:rsidR="00620C17">
        <w:t>and</w:t>
      </w:r>
      <w:r w:rsidR="00BD168E">
        <w:t xml:space="preserve"> spread across a wide range of flow bands</w:t>
      </w:r>
      <w:r w:rsidR="00132D61">
        <w:t xml:space="preserve">, </w:t>
      </w:r>
      <w:r w:rsidR="00381C8A">
        <w:t xml:space="preserve">peaking </w:t>
      </w:r>
      <w:r w:rsidR="00132D61">
        <w:t>at over 6,000 ML/day</w:t>
      </w:r>
      <w:r w:rsidR="00BD168E">
        <w:t>. However, the IVT delivery occurred across a narrower band of flow and with a long duration within the 1</w:t>
      </w:r>
      <w:r w:rsidR="005C705B">
        <w:t>,</w:t>
      </w:r>
      <w:r w:rsidR="00BD168E">
        <w:t>000</w:t>
      </w:r>
      <w:r w:rsidR="00DD1B44">
        <w:t>–</w:t>
      </w:r>
      <w:r w:rsidR="00BD168E">
        <w:t>2</w:t>
      </w:r>
      <w:r w:rsidR="005C705B">
        <w:t>,</w:t>
      </w:r>
      <w:r w:rsidR="00BD168E">
        <w:t>000 ML/d</w:t>
      </w:r>
      <w:r w:rsidR="005C705B">
        <w:t>ay</w:t>
      </w:r>
      <w:r w:rsidR="00BD168E">
        <w:t xml:space="preserve"> flow band.</w:t>
      </w:r>
    </w:p>
    <w:p w14:paraId="5589FA19" w14:textId="55F50320" w:rsidR="00BD168E" w:rsidRDefault="00BD168E" w:rsidP="00BD168E">
      <w:pPr>
        <w:jc w:val="center"/>
      </w:pPr>
      <w:r w:rsidRPr="00CF2400">
        <w:rPr>
          <w:noProof/>
          <w:lang w:val="en-GB"/>
        </w:rPr>
        <w:drawing>
          <wp:inline distT="0" distB="0" distL="0" distR="0" wp14:anchorId="3385B50C" wp14:editId="642251CC">
            <wp:extent cx="6105940" cy="3086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20503" cy="3093461"/>
                    </a:xfrm>
                    <a:prstGeom prst="rect">
                      <a:avLst/>
                    </a:prstGeom>
                    <a:noFill/>
                    <a:ln>
                      <a:noFill/>
                    </a:ln>
                  </pic:spPr>
                </pic:pic>
              </a:graphicData>
            </a:graphic>
          </wp:inline>
        </w:drawing>
      </w:r>
    </w:p>
    <w:p w14:paraId="2BB10F3D" w14:textId="34AEE6F1" w:rsidR="00BD168E" w:rsidRDefault="00BD168E" w:rsidP="00BD168E">
      <w:pPr>
        <w:pStyle w:val="TableCaption"/>
      </w:pPr>
      <w:bookmarkStart w:id="36" w:name="_Ref86058484"/>
      <w:r>
        <w:t xml:space="preserve">Figure </w:t>
      </w:r>
      <w:r w:rsidR="00AE7C41">
        <w:rPr>
          <w:noProof/>
        </w:rPr>
        <w:t>4</w:t>
      </w:r>
      <w:bookmarkEnd w:id="36"/>
      <w:r>
        <w:t xml:space="preserve">. Histograms of flow durations for the three different flow </w:t>
      </w:r>
      <w:r w:rsidR="005C705B">
        <w:t>events</w:t>
      </w:r>
      <w:r>
        <w:t>.</w:t>
      </w:r>
      <w:r w:rsidR="00D02670">
        <w:t xml:space="preserve"> </w:t>
      </w:r>
      <w:r>
        <w:t>Note different vertical axis scales (Webb et al. 2021)</w:t>
      </w:r>
    </w:p>
    <w:p w14:paraId="3E5F9380" w14:textId="21078987" w:rsidR="00736BEE" w:rsidRDefault="00736BEE" w:rsidP="00736BEE">
      <w:bookmarkStart w:id="37" w:name="_Hlk90481968"/>
      <w:r>
        <w:t xml:space="preserve">The large natural flow events that occurred across winter and into early spring (see Figure </w:t>
      </w:r>
      <w:r>
        <w:rPr>
          <w:noProof/>
        </w:rPr>
        <w:t>2</w:t>
      </w:r>
      <w:r>
        <w:t>) appear to have deposited sediment across the mid and upper banks. Following this, t</w:t>
      </w:r>
      <w:r>
        <w:rPr>
          <w:rFonts w:ascii="Calibri" w:eastAsia="SimSun" w:hAnsi="Calibri" w:cs="Times New Roman"/>
        </w:rPr>
        <w:t xml:space="preserve">he late spring fresh (for perch spawning) resulted in minor to medium erosion (&lt;30 mm) across the mid and upper bank and high deposition on the lower banks. It seems that the </w:t>
      </w:r>
      <w:r>
        <w:t xml:space="preserve">freshly deposited sediment over winter/early spring did not have time to consolidate on the banks before delivery of the late spring fresh and was removed and </w:t>
      </w:r>
      <w:r w:rsidR="000D301F">
        <w:t>carried away from the site</w:t>
      </w:r>
      <w:r>
        <w:t xml:space="preserve"> during this action.</w:t>
      </w:r>
    </w:p>
    <w:p w14:paraId="2D59111C" w14:textId="77777777" w:rsidR="00736BEE" w:rsidRDefault="00736BEE" w:rsidP="00BD168E">
      <w:pPr>
        <w:rPr>
          <w:lang w:eastAsia="en-US"/>
        </w:rPr>
      </w:pPr>
    </w:p>
    <w:p w14:paraId="2ACEEA4C" w14:textId="28A006F3" w:rsidR="00BD168E" w:rsidRDefault="00BD168E" w:rsidP="00BD168E">
      <w:bookmarkStart w:id="38" w:name="_Hlk87718028"/>
      <w:bookmarkEnd w:id="37"/>
      <w:r>
        <w:t>Prior to 2019</w:t>
      </w:r>
      <w:r w:rsidR="005C705B">
        <w:t>,</w:t>
      </w:r>
      <w:r>
        <w:t xml:space="preserve"> IVT</w:t>
      </w:r>
      <w:r w:rsidR="00E555BE">
        <w:t xml:space="preserve"> flow</w:t>
      </w:r>
      <w:r w:rsidR="005C705B">
        <w:t>s were</w:t>
      </w:r>
      <w:r>
        <w:t xml:space="preserve"> delivered in a narrow flow range and this resulted in severe notching and mass failure.</w:t>
      </w:r>
      <w:r w:rsidR="00D02670">
        <w:t xml:space="preserve"> </w:t>
      </w:r>
      <w:r>
        <w:t>For the last two summers (2019</w:t>
      </w:r>
      <w:r w:rsidR="005C705B">
        <w:t>-</w:t>
      </w:r>
      <w:r>
        <w:t>20 and 2020</w:t>
      </w:r>
      <w:r w:rsidR="005C705B">
        <w:t>-</w:t>
      </w:r>
      <w:r>
        <w:t>21) IVT</w:t>
      </w:r>
      <w:r w:rsidR="005C705B">
        <w:t>s have</w:t>
      </w:r>
      <w:r>
        <w:t xml:space="preserve"> been delivered in a more variable pattern and this has helped to distribute erosion across a wider bank zone. However</w:t>
      </w:r>
      <w:r w:rsidR="005C705B">
        <w:t>,</w:t>
      </w:r>
      <w:r>
        <w:t xml:space="preserve"> the IVT flow delivery band is still relatively narrow compared to an environmental event </w:t>
      </w:r>
      <w:r w:rsidR="005C705B">
        <w:t>(</w:t>
      </w:r>
      <w:r w:rsidR="00AE7C41">
        <w:t xml:space="preserve">Figure </w:t>
      </w:r>
      <w:r w:rsidR="00AE7C41">
        <w:rPr>
          <w:noProof/>
        </w:rPr>
        <w:t>4</w:t>
      </w:r>
      <w:r>
        <w:t>) and erosion due to IVT is still severe (&gt;30 mm) at some locations</w:t>
      </w:r>
      <w:r w:rsidR="005C705B">
        <w:t>. However</w:t>
      </w:r>
      <w:r>
        <w:t>, the prevalence of widespread mass bank failure has substantially reduced and the strategy of more variable IVT flows appears to be helping to reduce the overall severity of erosion</w:t>
      </w:r>
      <w:bookmarkEnd w:id="38"/>
      <w:r>
        <w:t xml:space="preserve">. </w:t>
      </w:r>
    </w:p>
    <w:p w14:paraId="1D819C1B" w14:textId="6EC213E6" w:rsidR="007255C7" w:rsidRDefault="007255C7" w:rsidP="008474DA">
      <w:r>
        <w:t>Towards the end of the 2020</w:t>
      </w:r>
      <w:r w:rsidR="005C705B">
        <w:t>-</w:t>
      </w:r>
      <w:r>
        <w:t xml:space="preserve">21 IVT period an autumn fresh was delivered that comprised of increased IVT volume and CEW contributions. </w:t>
      </w:r>
      <w:bookmarkStart w:id="39" w:name="_Hlk87718081"/>
      <w:r>
        <w:t xml:space="preserve">Overall erosion associated with this event was small on the upper banks, but there was some erosion on the lower banks within the zone of the </w:t>
      </w:r>
      <w:r w:rsidR="005C705B">
        <w:t>previous</w:t>
      </w:r>
      <w:r>
        <w:t xml:space="preserve"> IVT deliveries.</w:t>
      </w:r>
      <w:bookmarkEnd w:id="39"/>
      <w:r w:rsidR="00D02670">
        <w:t xml:space="preserve"> </w:t>
      </w:r>
    </w:p>
    <w:p w14:paraId="19AC5986" w14:textId="497B10D2" w:rsidR="00940BF6" w:rsidRDefault="00AE7C41" w:rsidP="008939D5">
      <w:r>
        <w:t xml:space="preserve">Figure </w:t>
      </w:r>
      <w:r>
        <w:rPr>
          <w:noProof/>
        </w:rPr>
        <w:t>5</w:t>
      </w:r>
      <w:r w:rsidR="00940BF6">
        <w:t xml:space="preserve"> shows the distribution of deposition and erosion at Loc</w:t>
      </w:r>
      <w:r w:rsidR="005C705B">
        <w:t>h</w:t>
      </w:r>
      <w:r w:rsidR="00940BF6">
        <w:t xml:space="preserve"> Garry for each monitored event. </w:t>
      </w:r>
      <w:bookmarkStart w:id="40" w:name="_Hlk87718127"/>
      <w:r w:rsidR="00940BF6">
        <w:t xml:space="preserve">The </w:t>
      </w:r>
      <w:r w:rsidR="00C15334">
        <w:t>s</w:t>
      </w:r>
      <w:r w:rsidR="00940BF6">
        <w:t xml:space="preserve">pring 2020 and </w:t>
      </w:r>
      <w:r w:rsidR="00C15334">
        <w:t>a</w:t>
      </w:r>
      <w:r w:rsidR="00940BF6">
        <w:t xml:space="preserve">utumn 2021 freshes resulted in less erosion and more deposition than the IVT event, which also recorded higher erosion in the </w:t>
      </w:r>
      <w:r w:rsidR="004E2AA1">
        <w:t>most</w:t>
      </w:r>
      <w:r w:rsidR="00940BF6">
        <w:t xml:space="preserve"> severe erosion category (&gt;</w:t>
      </w:r>
      <w:r w:rsidR="004E2AA1">
        <w:t>30mm</w:t>
      </w:r>
      <w:r w:rsidR="00940BF6">
        <w:t xml:space="preserve">) </w:t>
      </w:r>
      <w:bookmarkEnd w:id="40"/>
    </w:p>
    <w:p w14:paraId="17EAAEEE" w14:textId="3085FBCA" w:rsidR="008939D5" w:rsidRDefault="008939D5" w:rsidP="00940BF6">
      <w:pPr>
        <w:jc w:val="center"/>
      </w:pPr>
      <w:r>
        <w:rPr>
          <w:noProof/>
        </w:rPr>
        <w:drawing>
          <wp:inline distT="0" distB="0" distL="0" distR="0" wp14:anchorId="1F193E6A" wp14:editId="625C9B4B">
            <wp:extent cx="6120130" cy="3465830"/>
            <wp:effectExtent l="0" t="0" r="0" b="127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3465830"/>
                    </a:xfrm>
                    <a:prstGeom prst="rect">
                      <a:avLst/>
                    </a:prstGeom>
                  </pic:spPr>
                </pic:pic>
              </a:graphicData>
            </a:graphic>
          </wp:inline>
        </w:drawing>
      </w:r>
    </w:p>
    <w:p w14:paraId="4F44A6DA" w14:textId="1C7234A4" w:rsidR="00940BF6" w:rsidRDefault="00940BF6" w:rsidP="00940BF6">
      <w:pPr>
        <w:pStyle w:val="TableCaption"/>
      </w:pPr>
      <w:bookmarkStart w:id="41" w:name="_Ref86054874"/>
      <w:r>
        <w:t xml:space="preserve">Figure </w:t>
      </w:r>
      <w:r w:rsidR="00AE7C41">
        <w:rPr>
          <w:noProof/>
        </w:rPr>
        <w:t>5</w:t>
      </w:r>
      <w:bookmarkEnd w:id="41"/>
      <w:r>
        <w:t>. Histogram showing prevalence and magnitude of change at Loc</w:t>
      </w:r>
      <w:r w:rsidR="004E2AA1">
        <w:t>h</w:t>
      </w:r>
      <w:r>
        <w:t xml:space="preserve"> Garry for the three 2020-21 monitored flow events (Webb et al. 2021)</w:t>
      </w:r>
    </w:p>
    <w:p w14:paraId="27F5EABD" w14:textId="08C06A7C" w:rsidR="00733947" w:rsidRDefault="00940BF6" w:rsidP="00733947">
      <w:pPr>
        <w:rPr>
          <w:rFonts w:cstheme="minorHAnsi"/>
          <w:szCs w:val="16"/>
        </w:rPr>
      </w:pPr>
      <w:r>
        <w:t>In 2020</w:t>
      </w:r>
      <w:r w:rsidR="00CC5003">
        <w:t>,</w:t>
      </w:r>
      <w:r>
        <w:t xml:space="preserve"> turf mat monitoring was restricted to just the November fresh.</w:t>
      </w:r>
      <w:r w:rsidR="00445EDC">
        <w:t xml:space="preserve"> </w:t>
      </w:r>
      <w:r w:rsidR="00733947">
        <w:t xml:space="preserve">An analysis of turf mat </w:t>
      </w:r>
      <w:r w:rsidR="004F18C4">
        <w:t xml:space="preserve">data </w:t>
      </w:r>
      <w:r w:rsidR="00445EDC">
        <w:t>from the last three retr</w:t>
      </w:r>
      <w:r w:rsidR="00BD168E">
        <w:t>ieva</w:t>
      </w:r>
      <w:r w:rsidR="00445EDC">
        <w:t xml:space="preserve">ls for which data </w:t>
      </w:r>
      <w:r w:rsidR="004E2AA1">
        <w:t>are</w:t>
      </w:r>
      <w:r w:rsidR="00445EDC">
        <w:t xml:space="preserve"> available (winter 2019, early spring 2019, late spring 2020)</w:t>
      </w:r>
      <w:r w:rsidR="004F18C4">
        <w:t xml:space="preserve"> shows that a</w:t>
      </w:r>
      <w:r w:rsidR="00733947">
        <w:rPr>
          <w:rFonts w:cstheme="minorHAnsi"/>
          <w:szCs w:val="16"/>
        </w:rPr>
        <w:t xml:space="preserve">cross most sites </w:t>
      </w:r>
      <w:bookmarkStart w:id="42" w:name="_Hlk87718178"/>
      <w:r w:rsidR="00733947">
        <w:rPr>
          <w:rFonts w:cstheme="minorHAnsi"/>
          <w:szCs w:val="16"/>
        </w:rPr>
        <w:t>seed abundance, diversity and sediment mass increased with inundation height and duration. Higher sediment deposition resulted in higher seed abundance and diversity (</w:t>
      </w:r>
      <w:r w:rsidR="00AE7C41">
        <w:t xml:space="preserve">Figure </w:t>
      </w:r>
      <w:r w:rsidR="00AE7C41">
        <w:rPr>
          <w:noProof/>
        </w:rPr>
        <w:t>6</w:t>
      </w:r>
      <w:r w:rsidR="00733947">
        <w:rPr>
          <w:rFonts w:cstheme="minorHAnsi"/>
          <w:szCs w:val="16"/>
        </w:rPr>
        <w:t>). Furthermore, the greater the contribution of tributary flows to freshes the higher the sediment load and the higher the seed abundance and diversity.</w:t>
      </w:r>
    </w:p>
    <w:bookmarkEnd w:id="42"/>
    <w:p w14:paraId="25AEB70C" w14:textId="7A9D8C93" w:rsidR="004F18C4" w:rsidRDefault="00733947" w:rsidP="00733947">
      <w:r>
        <w:t>The analysis of the entire 2020</w:t>
      </w:r>
      <w:r w:rsidR="00DD1B44">
        <w:t>–</w:t>
      </w:r>
      <w:r>
        <w:t>21 period</w:t>
      </w:r>
      <w:r w:rsidR="004F18C4">
        <w:t xml:space="preserve">, along with observations from previous years, </w:t>
      </w:r>
      <w:r>
        <w:t>highlights that the sequencing of</w:t>
      </w:r>
      <w:r w:rsidR="00C57D86" w:rsidRPr="00C57D86">
        <w:t xml:space="preserve"> </w:t>
      </w:r>
      <w:r w:rsidR="00C57D86">
        <w:t xml:space="preserve">both natural </w:t>
      </w:r>
      <w:r w:rsidR="00DD1B44">
        <w:t xml:space="preserve">events </w:t>
      </w:r>
      <w:r w:rsidR="00C57D86">
        <w:t>and planned environmental water</w:t>
      </w:r>
      <w:r>
        <w:t xml:space="preserve"> </w:t>
      </w:r>
      <w:r w:rsidR="00DD1B44">
        <w:t>actions</w:t>
      </w:r>
      <w:r>
        <w:t xml:space="preserve">, and particularly the antecedent conditions, </w:t>
      </w:r>
      <w:r w:rsidR="004E2AA1">
        <w:t>is</w:t>
      </w:r>
      <w:r>
        <w:t xml:space="preserve"> important with respect to the likely effects of future flows</w:t>
      </w:r>
      <w:r w:rsidR="004F18C4">
        <w:t xml:space="preserve"> on bank condition (erosion and deposition) and sediment/seed deposition dynamics</w:t>
      </w:r>
      <w:r>
        <w:t>.</w:t>
      </w:r>
      <w:r w:rsidR="004F18C4">
        <w:t xml:space="preserve"> The </w:t>
      </w:r>
      <w:r>
        <w:t>results suggest that</w:t>
      </w:r>
      <w:r w:rsidR="004F18C4">
        <w:t>:</w:t>
      </w:r>
    </w:p>
    <w:p w14:paraId="4064FADD" w14:textId="16914216" w:rsidR="000E2F90" w:rsidRDefault="004F18C4" w:rsidP="00C81A57">
      <w:pPr>
        <w:pStyle w:val="ListParagraph"/>
        <w:numPr>
          <w:ilvl w:val="0"/>
          <w:numId w:val="33"/>
        </w:numPr>
      </w:pPr>
      <w:r>
        <w:t xml:space="preserve">Natural, CEW delivered events and IVT deliveries all result in </w:t>
      </w:r>
      <w:r w:rsidR="00BD168E">
        <w:t xml:space="preserve">varying amounts of </w:t>
      </w:r>
      <w:r>
        <w:t xml:space="preserve">erosion. Erosion tends to occur </w:t>
      </w:r>
      <w:r w:rsidR="004E2AA1">
        <w:t xml:space="preserve">across the inundated surface of the </w:t>
      </w:r>
      <w:r>
        <w:t>bank and deposition occurs on the lower bank</w:t>
      </w:r>
      <w:r w:rsidR="004E2AA1">
        <w:t>. T</w:t>
      </w:r>
      <w:r>
        <w:t xml:space="preserve">he greater the height of bank inundated the more distributed the erosion and the </w:t>
      </w:r>
      <w:r w:rsidR="004E2AA1">
        <w:t xml:space="preserve">lower the </w:t>
      </w:r>
      <w:r>
        <w:t xml:space="preserve">overall magnitude of erosion. </w:t>
      </w:r>
      <w:bookmarkStart w:id="43" w:name="_Hlk87718358"/>
      <w:r>
        <w:t>This means that erosion associated with natural and CEW events is spread across a wider bank zone</w:t>
      </w:r>
      <w:r w:rsidR="00480823">
        <w:t xml:space="preserve">. </w:t>
      </w:r>
      <w:r w:rsidR="002F6253">
        <w:t>In contrast,</w:t>
      </w:r>
      <w:r w:rsidR="00480823">
        <w:t xml:space="preserve"> erosion associated with IVT flows</w:t>
      </w:r>
      <w:r>
        <w:t xml:space="preserve"> tends to result in more severe erosion within a narrow band </w:t>
      </w:r>
      <w:r w:rsidR="000E2F90">
        <w:t>lower on the bank</w:t>
      </w:r>
      <w:bookmarkEnd w:id="43"/>
      <w:r w:rsidR="000E2F90">
        <w:t xml:space="preserve">. </w:t>
      </w:r>
      <w:bookmarkStart w:id="44" w:name="_Hlk87718386"/>
      <w:r w:rsidR="000E2F90">
        <w:t xml:space="preserve">The introduction of a cap on IVT deliveries and a more variable IVT delivery regime </w:t>
      </w:r>
      <w:r w:rsidR="00BE0411">
        <w:t xml:space="preserve">in 2020-21 </w:t>
      </w:r>
      <w:r w:rsidR="000E2F90">
        <w:t xml:space="preserve">has been successful </w:t>
      </w:r>
      <w:r w:rsidR="000E2F90">
        <w:lastRenderedPageBreak/>
        <w:t xml:space="preserve">at reducing </w:t>
      </w:r>
      <w:r w:rsidR="006D0912">
        <w:t xml:space="preserve">the </w:t>
      </w:r>
      <w:r w:rsidR="000E2F90">
        <w:t xml:space="preserve">widespread severe erosion and mass failure </w:t>
      </w:r>
      <w:r w:rsidR="006D0912">
        <w:t xml:space="preserve">seen </w:t>
      </w:r>
      <w:r w:rsidR="000E2F90">
        <w:t>in recent years, but there are still localised areas of notching occurring</w:t>
      </w:r>
      <w:bookmarkEnd w:id="44"/>
      <w:r w:rsidR="000E2F90">
        <w:t>.</w:t>
      </w:r>
    </w:p>
    <w:p w14:paraId="5BBE4EAE" w14:textId="27A962BD" w:rsidR="00C81A57" w:rsidRDefault="004F18C4" w:rsidP="00C81A57">
      <w:pPr>
        <w:pStyle w:val="ListParagraph"/>
        <w:numPr>
          <w:ilvl w:val="0"/>
          <w:numId w:val="33"/>
        </w:numPr>
      </w:pPr>
      <w:bookmarkStart w:id="45" w:name="_Hlk87718440"/>
      <w:r>
        <w:t xml:space="preserve">The higher the tributary contribution to flow events, the greater the </w:t>
      </w:r>
      <w:r w:rsidR="00C81A57">
        <w:t xml:space="preserve">sediment </w:t>
      </w:r>
      <w:r>
        <w:t>deposition</w:t>
      </w:r>
      <w:r w:rsidR="00C81A57">
        <w:t xml:space="preserve"> and the greater the abundance and diversity of seed deposition.</w:t>
      </w:r>
      <w:r w:rsidR="00D02670">
        <w:t xml:space="preserve"> </w:t>
      </w:r>
    </w:p>
    <w:bookmarkEnd w:id="45"/>
    <w:p w14:paraId="4C43B417" w14:textId="5B79DFD0" w:rsidR="00C81A57" w:rsidRDefault="00C81A57" w:rsidP="00C81A57">
      <w:pPr>
        <w:pStyle w:val="ListParagraph"/>
        <w:numPr>
          <w:ilvl w:val="0"/>
          <w:numId w:val="33"/>
        </w:numPr>
      </w:pPr>
      <w:r>
        <w:t xml:space="preserve">The interval between events appears to be a factor in erosion and deposition characteristics. </w:t>
      </w:r>
      <w:bookmarkStart w:id="46" w:name="_Hlk87718488"/>
      <w:r>
        <w:t>If freshly deposited sediment from one event has not had time to consolidate on the banks before the next inundation event</w:t>
      </w:r>
      <w:r w:rsidR="004E2AA1">
        <w:t>,</w:t>
      </w:r>
      <w:r>
        <w:t xml:space="preserve"> the more likely it is to erode, especially if the level of the subsequent event falls with</w:t>
      </w:r>
      <w:r w:rsidR="0007161A" w:rsidRPr="0007161A">
        <w:rPr>
          <w:highlight w:val="yellow"/>
        </w:rPr>
        <w:t>in</w:t>
      </w:r>
      <w:r>
        <w:t xml:space="preserve"> the level of deposition of the previous event</w:t>
      </w:r>
      <w:r w:rsidR="004E2AA1">
        <w:t>. T</w:t>
      </w:r>
      <w:r>
        <w:t>his appear</w:t>
      </w:r>
      <w:r w:rsidR="004E2AA1">
        <w:t>s</w:t>
      </w:r>
      <w:r>
        <w:t xml:space="preserve"> to be the case for the November 2020 fresh which may have eroded freshly deposited material from the earlier spring event.</w:t>
      </w:r>
      <w:r w:rsidR="00D02670">
        <w:t xml:space="preserve"> </w:t>
      </w:r>
      <w:r>
        <w:t xml:space="preserve">Furthermore, erosion associated with an event may be exacerbated by a subsequent event – this appears to be the case for the </w:t>
      </w:r>
      <w:r w:rsidR="00C15334">
        <w:t>a</w:t>
      </w:r>
      <w:r>
        <w:t>utumn 2021 event where a large number of days of flow were at a similar level to the flow band experienced during IVT.</w:t>
      </w:r>
      <w:bookmarkEnd w:id="46"/>
      <w:r w:rsidR="00D02670">
        <w:t xml:space="preserve"> </w:t>
      </w:r>
    </w:p>
    <w:p w14:paraId="31527A6D" w14:textId="0771EC31" w:rsidR="00733947" w:rsidRDefault="00733947" w:rsidP="008474DA">
      <w:pPr>
        <w:rPr>
          <w:rFonts w:cstheme="minorHAnsi"/>
          <w:szCs w:val="16"/>
        </w:rPr>
      </w:pPr>
      <w:r>
        <w:rPr>
          <w:rFonts w:cstheme="minorHAnsi"/>
          <w:szCs w:val="16"/>
        </w:rPr>
        <w:t>.</w:t>
      </w:r>
    </w:p>
    <w:p w14:paraId="2AB6EA78" w14:textId="7C6A453B" w:rsidR="00733947" w:rsidRDefault="00733947" w:rsidP="00733947">
      <w:pPr>
        <w:pStyle w:val="Para0"/>
        <w:jc w:val="center"/>
        <w:rPr>
          <w:rFonts w:cstheme="minorHAnsi"/>
          <w:szCs w:val="16"/>
        </w:rPr>
      </w:pPr>
      <w:r w:rsidRPr="00063538">
        <w:rPr>
          <w:noProof/>
          <w:lang w:val="en-GB"/>
        </w:rPr>
        <w:drawing>
          <wp:inline distT="0" distB="0" distL="0" distR="0" wp14:anchorId="13EED741" wp14:editId="1C5B6C74">
            <wp:extent cx="4791075" cy="3457348"/>
            <wp:effectExtent l="0" t="0" r="0" b="0"/>
            <wp:docPr id="543" name="Picture 543" descr="C:\Users\greetj\Dropbox\Shared\GoulburnRiver\data\results\comp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tj\Dropbox\Shared\GoulburnRiver\data\results\compall.tiff"/>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99657" cy="3463541"/>
                    </a:xfrm>
                    <a:prstGeom prst="rect">
                      <a:avLst/>
                    </a:prstGeom>
                    <a:noFill/>
                    <a:ln>
                      <a:noFill/>
                    </a:ln>
                  </pic:spPr>
                </pic:pic>
              </a:graphicData>
            </a:graphic>
          </wp:inline>
        </w:drawing>
      </w:r>
    </w:p>
    <w:p w14:paraId="335FCE39" w14:textId="37D9C9F9" w:rsidR="00733947" w:rsidRPr="00733947" w:rsidRDefault="00733947" w:rsidP="00733947">
      <w:pPr>
        <w:pStyle w:val="TableCaption"/>
      </w:pPr>
      <w:bookmarkStart w:id="47" w:name="_Ref86056059"/>
      <w:r>
        <w:t xml:space="preserve">Figure </w:t>
      </w:r>
      <w:r w:rsidR="00AE7C41">
        <w:rPr>
          <w:noProof/>
        </w:rPr>
        <w:t>6</w:t>
      </w:r>
      <w:bookmarkEnd w:id="47"/>
      <w:r>
        <w:t xml:space="preserve">. Relationship between sediment deposition and, A) seed abundance, </w:t>
      </w:r>
      <w:r w:rsidR="004E2AA1">
        <w:t>and</w:t>
      </w:r>
      <w:r>
        <w:t xml:space="preserve"> B) taxa richness of material </w:t>
      </w:r>
      <w:r w:rsidRPr="00BA2632">
        <w:t>deposited on turf mats across different geomorphic features (Bar, Bench, Ledge, Bank) across all three sites</w:t>
      </w:r>
      <w:r>
        <w:t xml:space="preserve"> (pooled data for winter 2019, s</w:t>
      </w:r>
      <w:r w:rsidR="004E2AA1">
        <w:t>p</w:t>
      </w:r>
      <w:r>
        <w:t>ring 2019 and spring 2020 freshes) (Webb et al. 2021)</w:t>
      </w:r>
    </w:p>
    <w:p w14:paraId="387ED06B" w14:textId="77777777" w:rsidR="001D3A00" w:rsidRDefault="001D3A00" w:rsidP="001D3A00">
      <w:bookmarkStart w:id="48" w:name="_Hlk87718537"/>
      <w:r>
        <w:t>The outcomes from these results suggest that:</w:t>
      </w:r>
    </w:p>
    <w:p w14:paraId="740E70AF" w14:textId="77777777" w:rsidR="001D3A00" w:rsidRPr="001D3A00" w:rsidRDefault="001D3A00" w:rsidP="004E2AA1">
      <w:pPr>
        <w:pStyle w:val="ListParagraph"/>
        <w:numPr>
          <w:ilvl w:val="0"/>
          <w:numId w:val="34"/>
        </w:numPr>
        <w:spacing w:after="0"/>
        <w:ind w:left="714" w:hanging="357"/>
        <w:contextualSpacing/>
        <w:rPr>
          <w:rStyle w:val="Strong"/>
          <w:b w:val="0"/>
          <w:bCs w:val="0"/>
        </w:rPr>
      </w:pPr>
      <w:r>
        <w:t>It is important to c</w:t>
      </w:r>
      <w:r w:rsidRPr="001D3A00">
        <w:rPr>
          <w:rStyle w:val="Strong"/>
          <w:b w:val="0"/>
          <w:bCs w:val="0"/>
        </w:rPr>
        <w:t>onsider the flow volume and duration of previous events so as to not inundate the same areas of bank for long periods of time. This will reduce the likelihood of additional erosion within those flow bands.</w:t>
      </w:r>
    </w:p>
    <w:p w14:paraId="6905E547" w14:textId="4EE6B6A2" w:rsidR="001D3A00" w:rsidRPr="00672FFC" w:rsidRDefault="001D3A00" w:rsidP="001D3A00">
      <w:pPr>
        <w:pStyle w:val="ListNumber"/>
        <w:numPr>
          <w:ilvl w:val="0"/>
          <w:numId w:val="34"/>
        </w:numPr>
        <w:rPr>
          <w:rStyle w:val="Strong"/>
          <w:b w:val="0"/>
          <w:bCs w:val="0"/>
        </w:rPr>
      </w:pPr>
      <w:r w:rsidRPr="00672FFC">
        <w:rPr>
          <w:rStyle w:val="Strong"/>
          <w:b w:val="0"/>
          <w:bCs w:val="0"/>
        </w:rPr>
        <w:t xml:space="preserve">Deliver flows </w:t>
      </w:r>
      <w:r w:rsidR="004E2AA1">
        <w:rPr>
          <w:rStyle w:val="Strong"/>
          <w:b w:val="0"/>
          <w:bCs w:val="0"/>
        </w:rPr>
        <w:t>that</w:t>
      </w:r>
      <w:r w:rsidRPr="00672FFC">
        <w:rPr>
          <w:rStyle w:val="Strong"/>
          <w:b w:val="0"/>
          <w:bCs w:val="0"/>
        </w:rPr>
        <w:t xml:space="preserve"> gradually rise (to the upper bank zone related to flows &gt;5,000 ML/d</w:t>
      </w:r>
      <w:r w:rsidR="005227A7">
        <w:rPr>
          <w:rStyle w:val="Strong"/>
          <w:b w:val="0"/>
          <w:bCs w:val="0"/>
        </w:rPr>
        <w:t>ay</w:t>
      </w:r>
      <w:r w:rsidRPr="00672FFC">
        <w:rPr>
          <w:rStyle w:val="Strong"/>
          <w:b w:val="0"/>
          <w:bCs w:val="0"/>
        </w:rPr>
        <w:t xml:space="preserve"> as a minimum but ideally &gt;7,000</w:t>
      </w:r>
      <w:r w:rsidR="005227A7">
        <w:rPr>
          <w:rStyle w:val="Strong"/>
          <w:b w:val="0"/>
          <w:bCs w:val="0"/>
        </w:rPr>
        <w:t xml:space="preserve"> </w:t>
      </w:r>
      <w:r w:rsidRPr="00672FFC">
        <w:rPr>
          <w:rStyle w:val="Strong"/>
          <w:b w:val="0"/>
          <w:bCs w:val="0"/>
        </w:rPr>
        <w:t>ML/d</w:t>
      </w:r>
      <w:r w:rsidR="005227A7">
        <w:rPr>
          <w:rStyle w:val="Strong"/>
          <w:b w:val="0"/>
          <w:bCs w:val="0"/>
        </w:rPr>
        <w:t>ay</w:t>
      </w:r>
      <w:r w:rsidRPr="00672FFC">
        <w:rPr>
          <w:rStyle w:val="Strong"/>
          <w:b w:val="0"/>
          <w:bCs w:val="0"/>
        </w:rPr>
        <w:t>) and gradually fall (to the lower bank zone related to flows &lt;900 ML/d</w:t>
      </w:r>
      <w:r w:rsidR="005227A7">
        <w:rPr>
          <w:rStyle w:val="Strong"/>
          <w:b w:val="0"/>
          <w:bCs w:val="0"/>
        </w:rPr>
        <w:t>ay</w:t>
      </w:r>
      <w:r w:rsidRPr="00672FFC">
        <w:rPr>
          <w:rStyle w:val="Strong"/>
          <w:b w:val="0"/>
          <w:bCs w:val="0"/>
        </w:rPr>
        <w:t>) as this will (a) spread the influence of the event across a wider range of bank reducing defined erosion, and (b) allow for deposition in areas of past IVT</w:t>
      </w:r>
      <w:r w:rsidR="005227A7">
        <w:rPr>
          <w:rStyle w:val="Strong"/>
          <w:b w:val="0"/>
          <w:bCs w:val="0"/>
        </w:rPr>
        <w:t>-</w:t>
      </w:r>
      <w:r w:rsidRPr="00672FFC">
        <w:rPr>
          <w:rStyle w:val="Strong"/>
          <w:b w:val="0"/>
          <w:bCs w:val="0"/>
        </w:rPr>
        <w:t>related notching near the toe of the bank.</w:t>
      </w:r>
      <w:r w:rsidR="00D02670">
        <w:rPr>
          <w:rStyle w:val="Strong"/>
          <w:b w:val="0"/>
          <w:bCs w:val="0"/>
        </w:rPr>
        <w:t xml:space="preserve"> </w:t>
      </w:r>
    </w:p>
    <w:p w14:paraId="2239D0CD" w14:textId="4B06CB79" w:rsidR="001D3A00" w:rsidRPr="00672FFC" w:rsidRDefault="001D3A00" w:rsidP="001D3A00">
      <w:pPr>
        <w:pStyle w:val="ListNumber"/>
        <w:numPr>
          <w:ilvl w:val="0"/>
          <w:numId w:val="34"/>
        </w:numPr>
      </w:pPr>
      <w:r w:rsidRPr="00672FFC">
        <w:rPr>
          <w:rStyle w:val="Strong"/>
          <w:b w:val="0"/>
          <w:bCs w:val="0"/>
        </w:rPr>
        <w:t xml:space="preserve">Attempt to increase sediment and seed content within flows by </w:t>
      </w:r>
      <w:r w:rsidR="005227A7">
        <w:rPr>
          <w:rStyle w:val="Strong"/>
          <w:b w:val="0"/>
          <w:bCs w:val="0"/>
        </w:rPr>
        <w:t>passing</w:t>
      </w:r>
      <w:r w:rsidRPr="00672FFC">
        <w:rPr>
          <w:rStyle w:val="Strong"/>
          <w:b w:val="0"/>
          <w:bCs w:val="0"/>
        </w:rPr>
        <w:t xml:space="preserve"> natural flow events where possible</w:t>
      </w:r>
      <w:r>
        <w:rPr>
          <w:rStyle w:val="Strong"/>
          <w:b w:val="0"/>
          <w:bCs w:val="0"/>
        </w:rPr>
        <w:t xml:space="preserve"> and piggybacking CEW on tributary inflows</w:t>
      </w:r>
      <w:r w:rsidRPr="00672FFC">
        <w:rPr>
          <w:rStyle w:val="Strong"/>
          <w:b w:val="0"/>
          <w:bCs w:val="0"/>
        </w:rPr>
        <w:t>.</w:t>
      </w:r>
      <w:r w:rsidR="00D02670">
        <w:rPr>
          <w:rStyle w:val="Strong"/>
          <w:b w:val="0"/>
          <w:bCs w:val="0"/>
        </w:rPr>
        <w:t xml:space="preserve">  </w:t>
      </w:r>
    </w:p>
    <w:bookmarkEnd w:id="48"/>
    <w:p w14:paraId="303AB75E" w14:textId="73F5DE38" w:rsidR="007C2C9A" w:rsidRDefault="00E555BE" w:rsidP="009079E3">
      <w:r>
        <w:t>T</w:t>
      </w:r>
      <w:r w:rsidR="007C2C9A">
        <w:t xml:space="preserve">he </w:t>
      </w:r>
      <w:bookmarkStart w:id="49" w:name="_Hlk87718594"/>
      <w:r w:rsidR="007C2C9A">
        <w:t>presence of vegetation helps reinforce banks and limit erosion</w:t>
      </w:r>
      <w:r>
        <w:t>, provides habitat</w:t>
      </w:r>
      <w:r w:rsidR="007D0996">
        <w:t xml:space="preserve"> for </w:t>
      </w:r>
      <w:proofErr w:type="gramStart"/>
      <w:r w:rsidR="007D0996">
        <w:t>animals</w:t>
      </w:r>
      <w:proofErr w:type="gramEnd"/>
      <w:r>
        <w:t xml:space="preserve"> and improves water quality</w:t>
      </w:r>
      <w:r w:rsidR="007C2C9A">
        <w:t xml:space="preserve">. Vegetation monitoring over the course of </w:t>
      </w:r>
      <w:r w:rsidR="000620C0">
        <w:t xml:space="preserve">the </w:t>
      </w:r>
      <w:r w:rsidR="007C2C9A">
        <w:t>LTIM</w:t>
      </w:r>
      <w:r w:rsidR="000620C0">
        <w:t xml:space="preserve"> Project</w:t>
      </w:r>
      <w:r w:rsidR="00D67B3E">
        <w:t>,</w:t>
      </w:r>
      <w:r w:rsidR="007C2C9A">
        <w:t xml:space="preserve"> and again in </w:t>
      </w:r>
      <w:r w:rsidR="000620C0">
        <w:t xml:space="preserve">the </w:t>
      </w:r>
      <w:r w:rsidR="00801D51">
        <w:t>MER</w:t>
      </w:r>
      <w:r w:rsidR="000620C0">
        <w:t xml:space="preserve"> Program</w:t>
      </w:r>
      <w:r w:rsidR="00801D51">
        <w:t xml:space="preserve"> </w:t>
      </w:r>
      <w:r w:rsidR="000620C0">
        <w:t xml:space="preserve">during </w:t>
      </w:r>
      <w:r w:rsidR="007C2C9A">
        <w:t>2019</w:t>
      </w:r>
      <w:r w:rsidR="005227A7">
        <w:rPr>
          <w:lang w:eastAsia="en-US"/>
        </w:rPr>
        <w:t>-</w:t>
      </w:r>
      <w:r w:rsidR="007C2C9A">
        <w:t>20</w:t>
      </w:r>
      <w:r w:rsidR="001D3A00">
        <w:t xml:space="preserve"> and 2020-21</w:t>
      </w:r>
      <w:r w:rsidR="00D67B3E">
        <w:t>,</w:t>
      </w:r>
      <w:r w:rsidR="007C2C9A">
        <w:t xml:space="preserve"> has shown that the cover of water dependant vegetation tends to increase across the </w:t>
      </w:r>
      <w:r w:rsidR="00801D51">
        <w:t xml:space="preserve">bank </w:t>
      </w:r>
      <w:r w:rsidR="007C2C9A">
        <w:t>elevation zone equivalent to the magnitude of the spring fresh. This supports the contention that spring freshes deliver seed (confirmed through turf mat sampling</w:t>
      </w:r>
      <w:r w:rsidR="00A0634B">
        <w:t xml:space="preserve"> where seeds were deposited evenly across the bank gradient</w:t>
      </w:r>
      <w:r w:rsidR="007C2C9A">
        <w:t xml:space="preserve">) and provide a suitable </w:t>
      </w:r>
      <w:r w:rsidR="007C2C9A">
        <w:lastRenderedPageBreak/>
        <w:t xml:space="preserve">environment (moisture and inundation) for germination. </w:t>
      </w:r>
      <w:r w:rsidR="00D67B3E">
        <w:t>T</w:t>
      </w:r>
      <w:r w:rsidR="007C2C9A">
        <w:t xml:space="preserve">he increase in cover is </w:t>
      </w:r>
      <w:r w:rsidR="00D67B3E">
        <w:t xml:space="preserve">also </w:t>
      </w:r>
      <w:r w:rsidR="007C2C9A">
        <w:t>likely</w:t>
      </w:r>
      <w:r w:rsidR="00D67B3E">
        <w:t xml:space="preserve"> to be driven by s</w:t>
      </w:r>
      <w:r w:rsidR="007C2C9A">
        <w:t>easonal increases in temperature and photoperiod</w:t>
      </w:r>
      <w:r w:rsidR="00D67B3E">
        <w:t xml:space="preserve">, but </w:t>
      </w:r>
      <w:r w:rsidR="005227A7">
        <w:t xml:space="preserve">our results show that increase in cover is greater on those parts of the bank that are inundated by the </w:t>
      </w:r>
      <w:r w:rsidR="00D67B3E">
        <w:t>spring fresh.</w:t>
      </w:r>
    </w:p>
    <w:bookmarkEnd w:id="49"/>
    <w:p w14:paraId="49995D0C" w14:textId="7527FDDB" w:rsidR="00241890" w:rsidRDefault="001D3A00" w:rsidP="009079E3">
      <w:r>
        <w:t xml:space="preserve">In contrast to 2019, when just one early </w:t>
      </w:r>
      <w:r w:rsidR="00B5289A">
        <w:t>spring</w:t>
      </w:r>
      <w:r>
        <w:t xml:space="preserve"> fresh was delivered, two spring freshes were delivered in 2020</w:t>
      </w:r>
      <w:r w:rsidR="00860BD2">
        <w:t xml:space="preserve">, one in October to promote vegetation and one in November to support native fish spawning. In </w:t>
      </w:r>
      <w:r w:rsidR="00B5289A">
        <w:t>previous</w:t>
      </w:r>
      <w:r w:rsidR="00860BD2">
        <w:t xml:space="preserve"> years when two spring freshes had been delivered</w:t>
      </w:r>
      <w:r w:rsidR="005227A7">
        <w:t>,</w:t>
      </w:r>
      <w:r w:rsidR="00860BD2">
        <w:t xml:space="preserve"> the second fresh resulted in the loss of juvenile plants that had </w:t>
      </w:r>
      <w:r w:rsidR="00B5289A">
        <w:t>germinated</w:t>
      </w:r>
      <w:r w:rsidR="00860BD2">
        <w:t xml:space="preserve"> in response to the </w:t>
      </w:r>
      <w:r w:rsidR="005227A7">
        <w:t>first</w:t>
      </w:r>
      <w:r w:rsidR="00860BD2">
        <w:t xml:space="preserve"> event. In an attempt to avoid this occurring in 2020 an elevated baseflow was maintained between the two freshes to suppress vegetation </w:t>
      </w:r>
      <w:r w:rsidR="00B5289A">
        <w:t>recruitment</w:t>
      </w:r>
      <w:r w:rsidR="00860BD2">
        <w:t xml:space="preserve"> on the lower bank until after the November event. </w:t>
      </w:r>
      <w:r w:rsidR="00B5289A">
        <w:t>Monitoring after the November event showed the cover of water dependent plants on the lower bank was low</w:t>
      </w:r>
      <w:r w:rsidR="001712CA">
        <w:t>,</w:t>
      </w:r>
      <w:r w:rsidR="00B5289A">
        <w:t xml:space="preserve"> </w:t>
      </w:r>
      <w:r w:rsidR="001712CA">
        <w:t xml:space="preserve">but </w:t>
      </w:r>
      <w:r w:rsidR="00B5289A">
        <w:t xml:space="preserve">that germination did subsequently occur on the lower bank. </w:t>
      </w:r>
      <w:bookmarkStart w:id="50" w:name="_Hlk87718701"/>
      <w:bookmarkStart w:id="51" w:name="_Hlk89424526"/>
      <w:r w:rsidR="00B5289A">
        <w:t xml:space="preserve">However, it is not clear </w:t>
      </w:r>
      <w:r w:rsidR="005227A7">
        <w:t xml:space="preserve">the extent to which </w:t>
      </w:r>
      <w:r w:rsidR="00B5289A">
        <w:t xml:space="preserve">the elevated base flow contributed to the suppression of germination </w:t>
      </w:r>
      <w:r w:rsidR="00241890">
        <w:t>such that those seeds then germinated after the November fresh</w:t>
      </w:r>
      <w:r w:rsidR="005227A7">
        <w:t>,</w:t>
      </w:r>
      <w:r w:rsidR="00241890">
        <w:t xml:space="preserve"> or whether germination would have occurred anyway</w:t>
      </w:r>
      <w:bookmarkEnd w:id="50"/>
      <w:r w:rsidR="00241890">
        <w:t>.</w:t>
      </w:r>
      <w:bookmarkEnd w:id="51"/>
    </w:p>
    <w:p w14:paraId="4A3C6F47" w14:textId="72012E8D" w:rsidR="00241890" w:rsidRDefault="00241890" w:rsidP="009079E3">
      <w:r>
        <w:t>Following the recession of the November fresh</w:t>
      </w:r>
      <w:r w:rsidR="005227A7">
        <w:t>,</w:t>
      </w:r>
      <w:r>
        <w:t xml:space="preserve"> a narrow band of fringing vegetation </w:t>
      </w:r>
      <w:r w:rsidR="001712CA">
        <w:t xml:space="preserve">germinated and </w:t>
      </w:r>
      <w:r>
        <w:t>established around the level of IVT delivery</w:t>
      </w:r>
      <w:r w:rsidR="001712CA">
        <w:t xml:space="preserve"> on the lower bank</w:t>
      </w:r>
      <w:r w:rsidR="00AA22B7">
        <w:t>.</w:t>
      </w:r>
      <w:r>
        <w:t xml:space="preserve"> </w:t>
      </w:r>
      <w:r w:rsidR="00AA22B7">
        <w:t xml:space="preserve">This band of vegetation became reasonably well established and set seed in </w:t>
      </w:r>
      <w:r w:rsidR="00C15334">
        <w:t>a</w:t>
      </w:r>
      <w:r w:rsidR="00AA22B7">
        <w:t>utumn 2021 (</w:t>
      </w:r>
      <w:r w:rsidR="00AE7C41">
        <w:t xml:space="preserve">Figure </w:t>
      </w:r>
      <w:r w:rsidR="00AE7C41">
        <w:rPr>
          <w:noProof/>
        </w:rPr>
        <w:t>7</w:t>
      </w:r>
      <w:r w:rsidR="00AA22B7">
        <w:t>)</w:t>
      </w:r>
      <w:r w:rsidR="005D471C">
        <w:t xml:space="preserve"> prior to the autumn fresh</w:t>
      </w:r>
      <w:r w:rsidR="00AA22B7">
        <w:t xml:space="preserve">. However, </w:t>
      </w:r>
      <w:r>
        <w:t xml:space="preserve">vegetation was </w:t>
      </w:r>
      <w:r w:rsidR="00AA22B7">
        <w:t xml:space="preserve">still </w:t>
      </w:r>
      <w:r>
        <w:t>absent from the lower bank</w:t>
      </w:r>
      <w:r w:rsidR="00AA22B7">
        <w:t xml:space="preserve"> (below the level of IVT)</w:t>
      </w:r>
      <w:r>
        <w:t xml:space="preserve"> due to prolonged inundation</w:t>
      </w:r>
      <w:r w:rsidR="00AA22B7">
        <w:t>. The results do indicate however, that the current strategy of capped IVT flows and some variability in IVT flow delivery has result</w:t>
      </w:r>
      <w:r w:rsidR="005227A7">
        <w:t>ed</w:t>
      </w:r>
      <w:r w:rsidR="00AA22B7">
        <w:t xml:space="preserve"> in increased fringing vegetation compared to the period 2017-19 when IVT levels were much higher. </w:t>
      </w:r>
      <w:bookmarkStart w:id="52" w:name="_Hlk87718765"/>
      <w:r w:rsidR="00AA22B7">
        <w:t>It is probabl</w:t>
      </w:r>
      <w:r w:rsidR="0093568A">
        <w:t>e</w:t>
      </w:r>
      <w:r w:rsidR="00AA22B7">
        <w:t xml:space="preserve"> that multiple </w:t>
      </w:r>
      <w:r w:rsidR="00AA22B7" w:rsidRPr="00B65497">
        <w:rPr>
          <w:rFonts w:cstheme="minorHAnsi"/>
          <w:iCs/>
          <w:szCs w:val="20"/>
        </w:rPr>
        <w:t xml:space="preserve">successive years of favourable flow conditions over the growing season </w:t>
      </w:r>
      <w:r w:rsidR="00AA22B7">
        <w:rPr>
          <w:rFonts w:cstheme="minorHAnsi"/>
          <w:iCs/>
          <w:szCs w:val="20"/>
        </w:rPr>
        <w:t xml:space="preserve">are likely to </w:t>
      </w:r>
      <w:r w:rsidR="00AA22B7" w:rsidRPr="00B65497">
        <w:rPr>
          <w:rFonts w:cstheme="minorHAnsi"/>
          <w:iCs/>
          <w:szCs w:val="20"/>
        </w:rPr>
        <w:t>be needed to allow re-established plants to expand their distribution and enhance local propagule pools.</w:t>
      </w:r>
      <w:bookmarkEnd w:id="52"/>
      <w:r w:rsidR="00D02670">
        <w:rPr>
          <w:rFonts w:cstheme="minorHAnsi"/>
          <w:iCs/>
          <w:szCs w:val="20"/>
        </w:rPr>
        <w:t xml:space="preserve"> </w:t>
      </w:r>
    </w:p>
    <w:p w14:paraId="57A23E32" w14:textId="747245E2" w:rsidR="00546241" w:rsidRPr="00BA2632" w:rsidRDefault="00AA22B7" w:rsidP="00546241">
      <w:pPr>
        <w:tabs>
          <w:tab w:val="left" w:pos="2268"/>
        </w:tabs>
        <w:rPr>
          <w:b/>
          <w:bCs/>
          <w:iCs/>
          <w:szCs w:val="20"/>
        </w:rPr>
      </w:pPr>
      <w:r>
        <w:rPr>
          <w:noProof/>
        </w:rPr>
        <w:drawing>
          <wp:inline distT="0" distB="0" distL="0" distR="0" wp14:anchorId="5EEFF765" wp14:editId="145E1A74">
            <wp:extent cx="6120130" cy="3577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3577590"/>
                    </a:xfrm>
                    <a:prstGeom prst="rect">
                      <a:avLst/>
                    </a:prstGeom>
                  </pic:spPr>
                </pic:pic>
              </a:graphicData>
            </a:graphic>
          </wp:inline>
        </w:drawing>
      </w:r>
    </w:p>
    <w:p w14:paraId="0638D5D7" w14:textId="28B4D50A" w:rsidR="00546241" w:rsidRPr="00BA2632" w:rsidRDefault="00546241" w:rsidP="00391D83">
      <w:pPr>
        <w:pStyle w:val="TableCaption"/>
      </w:pPr>
      <w:bookmarkStart w:id="53" w:name="_Ref57733409"/>
      <w:bookmarkStart w:id="54" w:name="_Toc44692938"/>
      <w:bookmarkStart w:id="55" w:name="_Ref43121679"/>
      <w:bookmarkStart w:id="56" w:name="_Toc52800847"/>
      <w:r>
        <w:t xml:space="preserve">Figure </w:t>
      </w:r>
      <w:r w:rsidR="00AE7C41">
        <w:rPr>
          <w:noProof/>
        </w:rPr>
        <w:t>7</w:t>
      </w:r>
      <w:bookmarkEnd w:id="53"/>
      <w:r w:rsidR="00801D51">
        <w:t>.</w:t>
      </w:r>
      <w:r>
        <w:t xml:space="preserve"> </w:t>
      </w:r>
      <w:r w:rsidR="00AA22B7">
        <w:t>Patch of plants re-establishing along the river fringe at McCoys Bridge in March 2021</w:t>
      </w:r>
      <w:r w:rsidRPr="00BA2632">
        <w:t>.</w:t>
      </w:r>
      <w:bookmarkEnd w:id="54"/>
      <w:bookmarkEnd w:id="55"/>
      <w:bookmarkEnd w:id="56"/>
      <w:r>
        <w:t xml:space="preserve"> Photo</w:t>
      </w:r>
      <w:r w:rsidR="008D6902">
        <w:t>:</w:t>
      </w:r>
      <w:r>
        <w:t xml:space="preserve"> Kay Morris</w:t>
      </w:r>
    </w:p>
    <w:p w14:paraId="040A797C" w14:textId="0E6ACC82" w:rsidR="00AA22B7" w:rsidRPr="00AA22B7" w:rsidRDefault="0093568A" w:rsidP="00AA22B7">
      <w:pPr>
        <w:rPr>
          <w:lang w:eastAsia="en-AU"/>
        </w:rPr>
      </w:pPr>
      <w:r>
        <w:rPr>
          <w:lang w:eastAsia="en-AU"/>
        </w:rPr>
        <w:t xml:space="preserve">This </w:t>
      </w:r>
      <w:r w:rsidR="00FD736D">
        <w:rPr>
          <w:lang w:eastAsia="en-AU"/>
        </w:rPr>
        <w:t>year’s</w:t>
      </w:r>
      <w:r>
        <w:rPr>
          <w:lang w:eastAsia="en-AU"/>
        </w:rPr>
        <w:t xml:space="preserve"> monitoring outcomes in conjunction with observations from previous years reinforces the management necessary </w:t>
      </w:r>
      <w:bookmarkStart w:id="57" w:name="_Hlk87718829"/>
      <w:r>
        <w:rPr>
          <w:lang w:eastAsia="en-AU"/>
        </w:rPr>
        <w:t>to promote the recovery</w:t>
      </w:r>
      <w:r w:rsidR="00AA22B7" w:rsidRPr="00AA22B7">
        <w:rPr>
          <w:lang w:eastAsia="en-AU"/>
        </w:rPr>
        <w:t xml:space="preserve"> of vegetation along the river fringe:</w:t>
      </w:r>
    </w:p>
    <w:p w14:paraId="20E33967" w14:textId="77777777" w:rsidR="00AA22B7" w:rsidRPr="00BA2632" w:rsidRDefault="00AA22B7" w:rsidP="00AA22B7">
      <w:pPr>
        <w:pStyle w:val="ListParagraph"/>
        <w:numPr>
          <w:ilvl w:val="0"/>
          <w:numId w:val="37"/>
        </w:numPr>
      </w:pPr>
      <w:r w:rsidRPr="00BA2632">
        <w:t xml:space="preserve">Synchronise freshes with tributary flows where possible to enhance propagule supply. </w:t>
      </w:r>
    </w:p>
    <w:p w14:paraId="481DF677" w14:textId="290F875D" w:rsidR="00AA22B7" w:rsidRDefault="00AA22B7" w:rsidP="00AA22B7">
      <w:pPr>
        <w:pStyle w:val="ListParagraph"/>
        <w:numPr>
          <w:ilvl w:val="0"/>
          <w:numId w:val="37"/>
        </w:numPr>
      </w:pPr>
      <w:r>
        <w:t xml:space="preserve">Provide low flows for 6-8 weeks following the recession of the </w:t>
      </w:r>
      <w:r w:rsidR="0093568A">
        <w:t xml:space="preserve">early </w:t>
      </w:r>
      <w:r w:rsidR="00C15334">
        <w:t>s</w:t>
      </w:r>
      <w:r>
        <w:t xml:space="preserve">pring Fresh to promote recruitment of vegetation before delivering higher flow pulses for environmental </w:t>
      </w:r>
      <w:r w:rsidR="0093568A">
        <w:t>(</w:t>
      </w:r>
      <w:proofErr w:type="gramStart"/>
      <w:r w:rsidR="0093568A">
        <w:t>e.g.</w:t>
      </w:r>
      <w:proofErr w:type="gramEnd"/>
      <w:r w:rsidR="0093568A">
        <w:t xml:space="preserve"> late </w:t>
      </w:r>
      <w:r w:rsidR="00C15334">
        <w:t>s</w:t>
      </w:r>
      <w:r w:rsidR="0093568A">
        <w:t xml:space="preserve">pring Fresh for native fish) </w:t>
      </w:r>
      <w:r>
        <w:t xml:space="preserve">or consumptive </w:t>
      </w:r>
      <w:r w:rsidR="0093568A">
        <w:t xml:space="preserve">(i.e. IVT) </w:t>
      </w:r>
      <w:r>
        <w:t xml:space="preserve">purposes. Further windows of low flows should be provided over the growth season </w:t>
      </w:r>
      <w:r w:rsidR="001712CA">
        <w:t xml:space="preserve">(Dec-Mar) </w:t>
      </w:r>
      <w:r>
        <w:t>to promote plant growth, flowering, seed set and vegetative expansion.</w:t>
      </w:r>
    </w:p>
    <w:p w14:paraId="40850919" w14:textId="12A522E4" w:rsidR="00AA22B7" w:rsidRDefault="00AA22B7" w:rsidP="00AA22B7">
      <w:pPr>
        <w:pStyle w:val="ListParagraph"/>
        <w:numPr>
          <w:ilvl w:val="0"/>
          <w:numId w:val="37"/>
        </w:numPr>
      </w:pPr>
      <w:r>
        <w:lastRenderedPageBreak/>
        <w:t xml:space="preserve">The total number of days plants are inundated by &gt;25 cm </w:t>
      </w:r>
      <w:r w:rsidR="00F859A7">
        <w:t xml:space="preserve">over recommended baseflow levels </w:t>
      </w:r>
      <w:r>
        <w:t>over summer should not exceed 40 days and individual inundation events should be less than two weeks.</w:t>
      </w:r>
    </w:p>
    <w:p w14:paraId="4ABAE411" w14:textId="77777777" w:rsidR="00AA22B7" w:rsidRDefault="00AA22B7" w:rsidP="00AA22B7">
      <w:pPr>
        <w:pStyle w:val="ListParagraph"/>
        <w:numPr>
          <w:ilvl w:val="0"/>
          <w:numId w:val="37"/>
        </w:numPr>
      </w:pPr>
      <w:r>
        <w:t>Provide adequate periods of low flows between inundation events to allow plants to recover.</w:t>
      </w:r>
    </w:p>
    <w:p w14:paraId="7ECC2DCC" w14:textId="72BCC8AB" w:rsidR="00AA22B7" w:rsidRDefault="00AA22B7" w:rsidP="00AA22B7">
      <w:pPr>
        <w:pStyle w:val="ListParagraph"/>
        <w:numPr>
          <w:ilvl w:val="0"/>
          <w:numId w:val="37"/>
        </w:numPr>
      </w:pPr>
      <w:bookmarkStart w:id="58" w:name="_Hlk89425024"/>
      <w:r>
        <w:t>A</w:t>
      </w:r>
      <w:r w:rsidR="001040BB">
        <w:t>ll effort should be made to a</w:t>
      </w:r>
      <w:r>
        <w:t xml:space="preserve">void submergence of plants </w:t>
      </w:r>
      <w:r w:rsidR="005D471C">
        <w:t>(</w:t>
      </w:r>
      <w:r w:rsidR="00F859A7">
        <w:t>do not exceed recommended baseflows</w:t>
      </w:r>
      <w:r w:rsidR="005D471C">
        <w:t xml:space="preserve">) </w:t>
      </w:r>
      <w:r>
        <w:t>during flowering or seed set.</w:t>
      </w:r>
      <w:bookmarkEnd w:id="58"/>
      <w:r w:rsidR="001040BB">
        <w:t xml:space="preserve"> This period varies among species but is most commonly the summer months.</w:t>
      </w:r>
    </w:p>
    <w:p w14:paraId="7A05F234" w14:textId="0B0CEE1B" w:rsidR="00AA22B7" w:rsidRDefault="00AA22B7" w:rsidP="00AA22B7">
      <w:pPr>
        <w:pStyle w:val="ListParagraph"/>
        <w:numPr>
          <w:ilvl w:val="0"/>
          <w:numId w:val="37"/>
        </w:numPr>
      </w:pPr>
      <w:bookmarkStart w:id="59" w:name="_Hlk87718886"/>
      <w:bookmarkEnd w:id="57"/>
      <w:r>
        <w:t xml:space="preserve">In some years provide low flows for ~13 weeks </w:t>
      </w:r>
      <w:r w:rsidRPr="00BA2632">
        <w:t xml:space="preserve">following the recession of the </w:t>
      </w:r>
      <w:r w:rsidR="00C15334">
        <w:t>s</w:t>
      </w:r>
      <w:r>
        <w:t xml:space="preserve">pring </w:t>
      </w:r>
      <w:r w:rsidR="00F859A7">
        <w:t>f</w:t>
      </w:r>
      <w:r>
        <w:t>resh to allow plants to set seed and replenish the local soil seed bank</w:t>
      </w:r>
      <w:r w:rsidRPr="00BA2632">
        <w:t>.</w:t>
      </w:r>
      <w:r w:rsidR="00D02670">
        <w:t xml:space="preserve"> </w:t>
      </w:r>
    </w:p>
    <w:p w14:paraId="5129A1E9" w14:textId="63FDF4AD" w:rsidR="00AA22B7" w:rsidRDefault="00AA22B7" w:rsidP="00AA22B7">
      <w:pPr>
        <w:pStyle w:val="ListParagraph"/>
        <w:numPr>
          <w:ilvl w:val="0"/>
          <w:numId w:val="37"/>
        </w:numPr>
      </w:pPr>
      <w:r>
        <w:t xml:space="preserve">Provide successive years of low summer flows </w:t>
      </w:r>
      <w:r w:rsidR="00F859A7">
        <w:t>(do not exceed recommended baseflows</w:t>
      </w:r>
      <w:r w:rsidR="005D471C">
        <w:t xml:space="preserve">) </w:t>
      </w:r>
      <w:r>
        <w:t>to increase the spatial extent and propagule supply of water dependant species in the fringing zone.</w:t>
      </w:r>
    </w:p>
    <w:bookmarkEnd w:id="59"/>
    <w:p w14:paraId="00194EFB" w14:textId="77777777" w:rsidR="003F328E" w:rsidRDefault="009079E3" w:rsidP="00E762A5">
      <w:pPr>
        <w:pStyle w:val="Heading3"/>
        <w:numPr>
          <w:ilvl w:val="2"/>
          <w:numId w:val="28"/>
        </w:numPr>
      </w:pPr>
      <w:r>
        <w:t>Flow and fish</w:t>
      </w:r>
      <w:r w:rsidR="003F328E" w:rsidRPr="003F328E">
        <w:t xml:space="preserve"> </w:t>
      </w:r>
    </w:p>
    <w:p w14:paraId="0C5B1C7E" w14:textId="1A3E5993" w:rsidR="003F328E" w:rsidRDefault="003F328E" w:rsidP="003F328E">
      <w:r w:rsidRPr="00BA2632">
        <w:rPr>
          <w:lang w:eastAsia="en-AU"/>
        </w:rPr>
        <w:t xml:space="preserve">The </w:t>
      </w:r>
      <w:r>
        <w:rPr>
          <w:lang w:eastAsia="en-AU"/>
        </w:rPr>
        <w:t xml:space="preserve">Goulburn </w:t>
      </w:r>
      <w:r w:rsidRPr="00BA2632">
        <w:rPr>
          <w:lang w:eastAsia="en-AU"/>
        </w:rPr>
        <w:t xml:space="preserve">MER </w:t>
      </w:r>
      <w:r w:rsidR="00801D51">
        <w:rPr>
          <w:lang w:eastAsia="en-AU"/>
        </w:rPr>
        <w:t>f</w:t>
      </w:r>
      <w:r w:rsidRPr="00BA2632">
        <w:rPr>
          <w:lang w:eastAsia="en-AU"/>
        </w:rPr>
        <w:t xml:space="preserve">ish </w:t>
      </w:r>
      <w:r w:rsidR="00801D51">
        <w:rPr>
          <w:lang w:eastAsia="en-AU"/>
        </w:rPr>
        <w:t>monitoring program</w:t>
      </w:r>
      <w:r w:rsidR="000960F2">
        <w:rPr>
          <w:lang w:eastAsia="en-AU"/>
        </w:rPr>
        <w:t xml:space="preserve"> </w:t>
      </w:r>
      <w:r w:rsidRPr="00BA2632">
        <w:rPr>
          <w:lang w:eastAsia="en-AU"/>
        </w:rPr>
        <w:t>continues the work undertaken through the LTIM Project to evaluate the benefits of C</w:t>
      </w:r>
      <w:r w:rsidR="00406CB7">
        <w:rPr>
          <w:lang w:eastAsia="en-AU"/>
        </w:rPr>
        <w:t>EW</w:t>
      </w:r>
      <w:r w:rsidR="00416152">
        <w:rPr>
          <w:lang w:eastAsia="en-AU"/>
        </w:rPr>
        <w:t xml:space="preserve"> </w:t>
      </w:r>
      <w:r w:rsidRPr="00BA2632">
        <w:rPr>
          <w:lang w:eastAsia="en-AU"/>
        </w:rPr>
        <w:t>to native fish populations</w:t>
      </w:r>
      <w:r w:rsidR="00F04F00">
        <w:rPr>
          <w:lang w:eastAsia="en-AU"/>
        </w:rPr>
        <w:t>,</w:t>
      </w:r>
      <w:r w:rsidR="000960F2">
        <w:rPr>
          <w:lang w:eastAsia="en-AU"/>
        </w:rPr>
        <w:t xml:space="preserve"> and </w:t>
      </w:r>
      <w:r w:rsidR="00F04F00">
        <w:rPr>
          <w:lang w:eastAsia="en-AU"/>
        </w:rPr>
        <w:t xml:space="preserve">to </w:t>
      </w:r>
      <w:r w:rsidRPr="00BA2632">
        <w:rPr>
          <w:lang w:eastAsia="en-AU"/>
        </w:rPr>
        <w:t>improve</w:t>
      </w:r>
      <w:r w:rsidR="000960F2">
        <w:rPr>
          <w:lang w:eastAsia="en-AU"/>
        </w:rPr>
        <w:t xml:space="preserve"> our</w:t>
      </w:r>
      <w:r w:rsidRPr="00BA2632">
        <w:rPr>
          <w:lang w:eastAsia="en-AU"/>
        </w:rPr>
        <w:t xml:space="preserve"> understanding of flow-ecology and population dynamics of native fish to inform environmental water management for fish</w:t>
      </w:r>
      <w:r>
        <w:rPr>
          <w:lang w:eastAsia="en-AU"/>
        </w:rPr>
        <w:t xml:space="preserve">. </w:t>
      </w:r>
      <w:r w:rsidRPr="00BA2632">
        <w:rPr>
          <w:lang w:eastAsia="en-AU"/>
        </w:rPr>
        <w:t>Two fish monitoring methods are employed in the Lower Goulburn River</w:t>
      </w:r>
      <w:r>
        <w:rPr>
          <w:lang w:eastAsia="en-AU"/>
        </w:rPr>
        <w:t>,</w:t>
      </w:r>
      <w:r w:rsidRPr="00BA2632">
        <w:rPr>
          <w:lang w:eastAsia="en-AU"/>
        </w:rPr>
        <w:t xml:space="preserve"> 1) Annual population surveys using electrofishing and netting</w:t>
      </w:r>
      <w:r w:rsidR="008135EB">
        <w:rPr>
          <w:lang w:eastAsia="en-AU"/>
        </w:rPr>
        <w:t xml:space="preserve"> (</w:t>
      </w:r>
      <w:r w:rsidR="00AE7C41">
        <w:t xml:space="preserve">Figure </w:t>
      </w:r>
      <w:r w:rsidR="00AE7C41">
        <w:rPr>
          <w:noProof/>
        </w:rPr>
        <w:t>8</w:t>
      </w:r>
      <w:r w:rsidR="008135EB">
        <w:rPr>
          <w:lang w:eastAsia="en-AU"/>
        </w:rPr>
        <w:t>)</w:t>
      </w:r>
      <w:r w:rsidR="00F04F00">
        <w:rPr>
          <w:lang w:eastAsia="en-AU"/>
        </w:rPr>
        <w:t>;</w:t>
      </w:r>
      <w:r w:rsidRPr="00BA2632">
        <w:rPr>
          <w:lang w:eastAsia="en-AU"/>
        </w:rPr>
        <w:t xml:space="preserve"> and</w:t>
      </w:r>
      <w:r w:rsidRPr="00BA2632">
        <w:t xml:space="preserve"> 2) </w:t>
      </w:r>
      <w:r w:rsidRPr="00BA2632">
        <w:rPr>
          <w:lang w:eastAsia="en-AU"/>
        </w:rPr>
        <w:t>Surveys of eggs and larvae using drift nets</w:t>
      </w:r>
      <w:r>
        <w:rPr>
          <w:lang w:eastAsia="en-AU"/>
        </w:rPr>
        <w:t xml:space="preserve">, with the specific aim to examine the </w:t>
      </w:r>
      <w:r w:rsidRPr="00BA2632">
        <w:rPr>
          <w:lang w:eastAsia="en-AU"/>
        </w:rPr>
        <w:t>influence of flow on spawning of golden perch and silver perch</w:t>
      </w:r>
      <w:r>
        <w:rPr>
          <w:lang w:eastAsia="en-AU"/>
        </w:rPr>
        <w:t>.</w:t>
      </w:r>
      <w:r w:rsidR="004F54E9">
        <w:rPr>
          <w:lang w:eastAsia="en-AU"/>
        </w:rPr>
        <w:t xml:space="preserve"> In 2020-21 additional larval surveys were also undertaken in the Murray River upstream and downstream of the Goulburn River to test whether fish spawned in the Goulburn River were making a measurable contribution to the larval drift in the Murray River. </w:t>
      </w:r>
    </w:p>
    <w:p w14:paraId="56646BB9" w14:textId="77777777" w:rsidR="008135EB" w:rsidRDefault="008135EB" w:rsidP="002653A2">
      <w:pPr>
        <w:jc w:val="center"/>
      </w:pPr>
      <w:r>
        <w:rPr>
          <w:noProof/>
        </w:rPr>
        <w:drawing>
          <wp:inline distT="0" distB="0" distL="0" distR="0" wp14:anchorId="563358C9" wp14:editId="26FA585B">
            <wp:extent cx="5448300" cy="2548344"/>
            <wp:effectExtent l="0" t="0" r="0"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460359" cy="2553984"/>
                    </a:xfrm>
                    <a:prstGeom prst="rect">
                      <a:avLst/>
                    </a:prstGeom>
                  </pic:spPr>
                </pic:pic>
              </a:graphicData>
            </a:graphic>
          </wp:inline>
        </w:drawing>
      </w:r>
    </w:p>
    <w:p w14:paraId="0FE5CC5E" w14:textId="393AFE0C" w:rsidR="008135EB" w:rsidRDefault="008135EB" w:rsidP="008135EB">
      <w:pPr>
        <w:pStyle w:val="TableCaption"/>
      </w:pPr>
      <w:bookmarkStart w:id="60" w:name="_Ref54347940"/>
      <w:r>
        <w:t xml:space="preserve">Figure </w:t>
      </w:r>
      <w:r w:rsidR="00AE7C41">
        <w:rPr>
          <w:noProof/>
        </w:rPr>
        <w:t>8</w:t>
      </w:r>
      <w:bookmarkEnd w:id="60"/>
      <w:r>
        <w:t>. Electrofishing and netting surveys in the Goulburn River. Photo: Wayne Koster</w:t>
      </w:r>
    </w:p>
    <w:p w14:paraId="1A3B1C18" w14:textId="7454350E" w:rsidR="008612F7" w:rsidRDefault="000960F2" w:rsidP="008612F7">
      <w:pPr>
        <w:rPr>
          <w:lang w:eastAsia="en-AU"/>
        </w:rPr>
      </w:pPr>
      <w:bookmarkStart w:id="61" w:name="_Hlk87718948"/>
      <w:r>
        <w:t>In the 20</w:t>
      </w:r>
      <w:r w:rsidR="004F54E9">
        <w:t>20-21</w:t>
      </w:r>
      <w:r>
        <w:t xml:space="preserve"> annual fish population surveys</w:t>
      </w:r>
      <w:r w:rsidR="00F04F00">
        <w:t>,</w:t>
      </w:r>
      <w:r>
        <w:t xml:space="preserve"> </w:t>
      </w:r>
      <w:r w:rsidR="004F54E9">
        <w:t>nine</w:t>
      </w:r>
      <w:r w:rsidR="003F328E" w:rsidRPr="00437ACE">
        <w:t xml:space="preserve"> native and three exotic species were collected from the ten survey sites. </w:t>
      </w:r>
      <w:bookmarkStart w:id="62" w:name="_Hlk55906258"/>
      <w:r w:rsidR="004F54E9">
        <w:t xml:space="preserve">The </w:t>
      </w:r>
      <w:r>
        <w:t>nationally threatened</w:t>
      </w:r>
      <w:r w:rsidRPr="00437ACE">
        <w:t xml:space="preserve"> trout cod</w:t>
      </w:r>
      <w:r w:rsidR="008612F7">
        <w:t xml:space="preserve"> (</w:t>
      </w:r>
      <w:r w:rsidR="00AE7C41">
        <w:t xml:space="preserve">Figure </w:t>
      </w:r>
      <w:r w:rsidR="00AE7C41">
        <w:rPr>
          <w:noProof/>
        </w:rPr>
        <w:t>8</w:t>
      </w:r>
      <w:r w:rsidR="008612F7">
        <w:t>)</w:t>
      </w:r>
      <w:r w:rsidRPr="00437ACE">
        <w:t xml:space="preserve"> </w:t>
      </w:r>
      <w:r w:rsidR="004F54E9">
        <w:t>has now been collected in annual fish surveys in two consecutive years and four out of the past seven years.</w:t>
      </w:r>
      <w:r w:rsidR="00D02670">
        <w:t xml:space="preserve"> </w:t>
      </w:r>
      <w:r w:rsidR="004F54E9">
        <w:t>Spawning of trout cod was also detected for the fourth year in a row (2017-2020).</w:t>
      </w:r>
      <w:bookmarkEnd w:id="62"/>
      <w:r w:rsidR="00D02670">
        <w:t xml:space="preserve"> </w:t>
      </w:r>
      <w:r>
        <w:rPr>
          <w:lang w:eastAsia="en-US"/>
        </w:rPr>
        <w:t>Other species of</w:t>
      </w:r>
      <w:r w:rsidR="003F328E" w:rsidRPr="00437ACE">
        <w:t xml:space="preserve"> conservation significance collected were Murray cod</w:t>
      </w:r>
      <w:r>
        <w:t>,</w:t>
      </w:r>
      <w:r w:rsidR="003F328E" w:rsidRPr="00437ACE">
        <w:t xml:space="preserve"> silver perch and Murray River rainbowfish. </w:t>
      </w:r>
      <w:r w:rsidR="004F54E9">
        <w:rPr>
          <w:lang w:eastAsia="en-AU"/>
        </w:rPr>
        <w:t>A single unspecked hardyhead was collected in 2021. This species had not been collected in the previous six years but is occasionally encountered in the Goulburn River</w:t>
      </w:r>
      <w:r w:rsidR="004F54E9">
        <w:t>. A single you</w:t>
      </w:r>
      <w:r w:rsidR="008135EB">
        <w:t>ng</w:t>
      </w:r>
      <w:r w:rsidR="004F54E9">
        <w:t>-of-year golden perch was also recorded.</w:t>
      </w:r>
      <w:r w:rsidR="00D02670">
        <w:t xml:space="preserve"> </w:t>
      </w:r>
      <w:r w:rsidR="004F54E9">
        <w:t>Similar to previous years, t</w:t>
      </w:r>
      <w:r w:rsidR="003F328E" w:rsidRPr="00437ACE">
        <w:t>he small-bodied Australian smelt was the most abundant species collected, and the exotic carp was the most abundant large-bodied species collected</w:t>
      </w:r>
      <w:r w:rsidR="00F04F00">
        <w:t>.</w:t>
      </w:r>
      <w:r w:rsidR="008135EB">
        <w:t xml:space="preserve"> The abundance of Murray River rainbow fish was substantially higher than previous years.</w:t>
      </w:r>
      <w:r w:rsidR="008612F7" w:rsidRPr="008612F7">
        <w:rPr>
          <w:lang w:eastAsia="en-AU"/>
        </w:rPr>
        <w:t xml:space="preserve"> </w:t>
      </w:r>
    </w:p>
    <w:p w14:paraId="2488EC17" w14:textId="156BFD6B" w:rsidR="008135EB" w:rsidRDefault="008135EB" w:rsidP="00C25313">
      <w:bookmarkStart w:id="63" w:name="_Hlk55906468"/>
      <w:bookmarkEnd w:id="61"/>
      <w:r>
        <w:t>Drift sampling for eggs and larvae were completed weekly from October to December</w:t>
      </w:r>
      <w:r w:rsidR="00620C17">
        <w:t xml:space="preserve"> 2020</w:t>
      </w:r>
      <w:r>
        <w:t xml:space="preserve">. </w:t>
      </w:r>
      <w:r w:rsidR="000960F2" w:rsidRPr="0007022C">
        <w:t xml:space="preserve">Over </w:t>
      </w:r>
      <w:r>
        <w:t>28</w:t>
      </w:r>
      <w:r w:rsidR="000960F2" w:rsidRPr="0007022C">
        <w:t>00 individuals (eggs and larvae) representing 7 native species were collected from the four drift sampling sites</w:t>
      </w:r>
      <w:r>
        <w:t>.</w:t>
      </w:r>
      <w:r w:rsidR="000960F2" w:rsidRPr="0007022C">
        <w:t xml:space="preserve"> </w:t>
      </w:r>
      <w:r w:rsidR="00F04F00" w:rsidRPr="0007022C">
        <w:t xml:space="preserve">Similar to the results of previous surveys, </w:t>
      </w:r>
      <w:r w:rsidR="000960F2" w:rsidRPr="0007022C">
        <w:t xml:space="preserve">Murray cod was the most abundant species collected, comprising </w:t>
      </w:r>
      <w:r>
        <w:t>58</w:t>
      </w:r>
      <w:r w:rsidR="000960F2" w:rsidRPr="0007022C">
        <w:t xml:space="preserve">% of the total abundance for all species. </w:t>
      </w:r>
    </w:p>
    <w:p w14:paraId="79BA27C1" w14:textId="68EE8D54" w:rsidR="008135EB" w:rsidRDefault="008135EB" w:rsidP="008135EB">
      <w:pPr>
        <w:rPr>
          <w:lang w:eastAsia="en-AU"/>
        </w:rPr>
      </w:pPr>
      <w:r>
        <w:rPr>
          <w:lang w:eastAsia="en-AU"/>
        </w:rPr>
        <w:t xml:space="preserve">Spawning of golden perch was detected in mid-October (8 eggs) coinciding with </w:t>
      </w:r>
      <w:r w:rsidR="0005352D">
        <w:rPr>
          <w:lang w:eastAsia="en-AU"/>
        </w:rPr>
        <w:t>the early spring fresh</w:t>
      </w:r>
      <w:r>
        <w:rPr>
          <w:lang w:eastAsia="en-AU"/>
        </w:rPr>
        <w:t xml:space="preserve"> (</w:t>
      </w:r>
      <w:r w:rsidR="00AE7C41">
        <w:t xml:space="preserve">Figure </w:t>
      </w:r>
      <w:r w:rsidR="00AE7C41">
        <w:rPr>
          <w:noProof/>
        </w:rPr>
        <w:t>9</w:t>
      </w:r>
      <w:r w:rsidR="0005352D" w:rsidRPr="00BA2632">
        <w:rPr>
          <w:lang w:eastAsia="en-AU"/>
        </w:rPr>
        <w:t>).</w:t>
      </w:r>
      <w:r>
        <w:rPr>
          <w:lang w:eastAsia="en-AU"/>
        </w:rPr>
        <w:t xml:space="preserve"> Water temperature around this time was about 17</w:t>
      </w:r>
      <w:r w:rsidRPr="00DA2354">
        <w:rPr>
          <w:lang w:eastAsia="en-AU"/>
        </w:rPr>
        <w:t>°C</w:t>
      </w:r>
      <w:r>
        <w:rPr>
          <w:lang w:eastAsia="en-AU"/>
        </w:rPr>
        <w:t xml:space="preserve">, which is the coolest temperature at which spawning has been detected </w:t>
      </w:r>
      <w:r>
        <w:rPr>
          <w:lang w:eastAsia="en-AU"/>
        </w:rPr>
        <w:lastRenderedPageBreak/>
        <w:t>since the start of the LTIM Project in 2014.</w:t>
      </w:r>
      <w:r w:rsidRPr="00DA2354">
        <w:t xml:space="preserve"> </w:t>
      </w:r>
      <w:r>
        <w:t xml:space="preserve">Spawning of golden perch </w:t>
      </w:r>
      <w:r>
        <w:rPr>
          <w:lang w:eastAsia="en-AU"/>
        </w:rPr>
        <w:t xml:space="preserve">(818 eggs and 14 larvae) </w:t>
      </w:r>
      <w:r>
        <w:t xml:space="preserve">and silver perch (18 eggs) was also detected in late </w:t>
      </w:r>
      <w:r>
        <w:rPr>
          <w:lang w:eastAsia="en-AU"/>
        </w:rPr>
        <w:t>November coinciding</w:t>
      </w:r>
      <w:r w:rsidRPr="00DA2354">
        <w:rPr>
          <w:lang w:eastAsia="en-AU"/>
        </w:rPr>
        <w:t xml:space="preserve"> with </w:t>
      </w:r>
      <w:r>
        <w:rPr>
          <w:lang w:eastAsia="en-AU"/>
        </w:rPr>
        <w:t xml:space="preserve">a </w:t>
      </w:r>
      <w:r w:rsidRPr="00DA2354">
        <w:rPr>
          <w:lang w:eastAsia="en-AU"/>
        </w:rPr>
        <w:t xml:space="preserve">within-channel </w:t>
      </w:r>
      <w:r>
        <w:rPr>
          <w:lang w:eastAsia="en-AU"/>
        </w:rPr>
        <w:t xml:space="preserve">environmental flow </w:t>
      </w:r>
      <w:r w:rsidRPr="00DA2354">
        <w:rPr>
          <w:lang w:eastAsia="en-AU"/>
        </w:rPr>
        <w:t xml:space="preserve">pulse. Water temperature around </w:t>
      </w:r>
      <w:r>
        <w:rPr>
          <w:lang w:eastAsia="en-AU"/>
        </w:rPr>
        <w:t>this time was about 22-23</w:t>
      </w:r>
      <w:r w:rsidRPr="00DA2354">
        <w:rPr>
          <w:lang w:eastAsia="en-AU"/>
        </w:rPr>
        <w:t>°C.</w:t>
      </w:r>
      <w:r w:rsidRPr="00CA16A0">
        <w:rPr>
          <w:lang w:eastAsia="en-AU"/>
        </w:rPr>
        <w:t xml:space="preserve"> </w:t>
      </w:r>
      <w:r w:rsidR="00F859A7">
        <w:rPr>
          <w:lang w:eastAsia="en-AU"/>
        </w:rPr>
        <w:t>This is a good spawning temperature for golden perch but is probably towards the lower end of the range of suitable spawning temperatures for silver perch.</w:t>
      </w:r>
    </w:p>
    <w:p w14:paraId="1303F064" w14:textId="7CA4C425" w:rsidR="000960F2" w:rsidRPr="00BA2632" w:rsidRDefault="008135EB" w:rsidP="0007022C">
      <w:pPr>
        <w:jc w:val="center"/>
        <w:rPr>
          <w:rFonts w:ascii="Arial Narrow" w:eastAsia="Times New Roman" w:hAnsi="Arial Narrow" w:cs="Times New Roman"/>
          <w:color w:val="000000"/>
          <w:kern w:val="28"/>
          <w:szCs w:val="20"/>
        </w:rPr>
      </w:pPr>
      <w:bookmarkStart w:id="64" w:name="_Ref45109303"/>
      <w:bookmarkStart w:id="65" w:name="_Ref24384076"/>
      <w:bookmarkEnd w:id="63"/>
      <w:r>
        <w:rPr>
          <w:rFonts w:ascii="Arial Narrow" w:eastAsia="Times New Roman" w:hAnsi="Arial Narrow" w:cs="Times New Roman"/>
          <w:b/>
          <w:noProof/>
          <w:color w:val="000000"/>
          <w:kern w:val="28"/>
          <w:szCs w:val="20"/>
          <w:lang w:val="en-GB"/>
        </w:rPr>
        <w:drawing>
          <wp:inline distT="0" distB="0" distL="0" distR="0" wp14:anchorId="5805B3E1" wp14:editId="3B8F9552">
            <wp:extent cx="6120130" cy="1978372"/>
            <wp:effectExtent l="0" t="0" r="0" b="3175"/>
            <wp:docPr id="481" name="Picture 481"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Graphical user interface, chart, histogram&#10;&#10;Description automatically generated"/>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120130" cy="1978372"/>
                    </a:xfrm>
                    <a:prstGeom prst="rect">
                      <a:avLst/>
                    </a:prstGeom>
                    <a:noFill/>
                    <a:ln>
                      <a:noFill/>
                    </a:ln>
                    <a:extLst>
                      <a:ext uri="{53640926-AAD7-44D8-BBD7-CCE9431645EC}">
                        <a14:shadowObscured xmlns:a14="http://schemas.microsoft.com/office/drawing/2010/main"/>
                      </a:ext>
                    </a:extLst>
                  </pic:spPr>
                </pic:pic>
              </a:graphicData>
            </a:graphic>
          </wp:inline>
        </w:drawing>
      </w:r>
    </w:p>
    <w:p w14:paraId="1929DC36" w14:textId="6F1848BA" w:rsidR="000960F2" w:rsidRPr="00BA2632" w:rsidRDefault="000960F2" w:rsidP="00391D83">
      <w:pPr>
        <w:pStyle w:val="TableCaption"/>
      </w:pPr>
      <w:bookmarkStart w:id="66" w:name="_Ref54278175"/>
      <w:bookmarkStart w:id="67" w:name="_Toc52800858"/>
      <w:bookmarkEnd w:id="64"/>
      <w:bookmarkEnd w:id="65"/>
      <w:r>
        <w:t xml:space="preserve">Figure </w:t>
      </w:r>
      <w:r w:rsidR="00AE7C41">
        <w:rPr>
          <w:noProof/>
        </w:rPr>
        <w:t>9</w:t>
      </w:r>
      <w:bookmarkEnd w:id="66"/>
      <w:r w:rsidR="00391D83">
        <w:rPr>
          <w:noProof/>
        </w:rPr>
        <w:t>.</w:t>
      </w:r>
      <w:r>
        <w:t xml:space="preserve"> </w:t>
      </w:r>
      <w:r w:rsidRPr="00BA2632">
        <w:t xml:space="preserve">Mean (±se) number of </w:t>
      </w:r>
      <w:r w:rsidR="008135EB">
        <w:t xml:space="preserve">golden </w:t>
      </w:r>
      <w:r w:rsidRPr="00BA2632">
        <w:t xml:space="preserve">perch </w:t>
      </w:r>
      <w:r w:rsidR="008135EB">
        <w:t>(left panel) and Silver perch (right panel) per drift net</w:t>
      </w:r>
      <w:r w:rsidRPr="00BA2632">
        <w:t xml:space="preserve"> collected in the Goulburn River in 20</w:t>
      </w:r>
      <w:r w:rsidR="008135EB">
        <w:t>20</w:t>
      </w:r>
      <w:r w:rsidRPr="00BA2632">
        <w:t>. Mean daily discharge (blue line) and water temperature (broken red line) of the Goulburn River at McCoy</w:t>
      </w:r>
      <w:r w:rsidR="00531835">
        <w:t>’s</w:t>
      </w:r>
      <w:r w:rsidRPr="00BA2632">
        <w:t xml:space="preserve"> Bridge. Triangles denote sampling trips.</w:t>
      </w:r>
      <w:bookmarkEnd w:id="67"/>
    </w:p>
    <w:p w14:paraId="43D86073" w14:textId="16FBBEC9" w:rsidR="008612F7" w:rsidRDefault="0005352D" w:rsidP="00416152">
      <w:bookmarkStart w:id="68" w:name="_Hlk55907055"/>
      <w:r>
        <w:rPr>
          <w:lang w:eastAsia="en-AU"/>
        </w:rPr>
        <w:t>The results from 2020 further strengthen our previous conclusions that</w:t>
      </w:r>
      <w:r w:rsidR="008612F7">
        <w:rPr>
          <w:lang w:eastAsia="en-AU"/>
        </w:rPr>
        <w:t xml:space="preserve"> </w:t>
      </w:r>
      <w:r>
        <w:rPr>
          <w:lang w:eastAsia="en-AU"/>
        </w:rPr>
        <w:t xml:space="preserve">the probability of spawning of golden perch </w:t>
      </w:r>
      <w:r w:rsidR="009A36CD">
        <w:rPr>
          <w:lang w:eastAsia="en-AU"/>
        </w:rPr>
        <w:t>is</w:t>
      </w:r>
      <w:r>
        <w:rPr>
          <w:lang w:eastAsia="en-AU"/>
        </w:rPr>
        <w:t xml:space="preserve"> related to discharge, with greatly increased spawning probability at flows between about 3500–4000 ML/day when water temperature</w:t>
      </w:r>
      <w:r w:rsidR="009A36CD">
        <w:rPr>
          <w:lang w:eastAsia="en-AU"/>
        </w:rPr>
        <w:t>s</w:t>
      </w:r>
      <w:r>
        <w:rPr>
          <w:lang w:eastAsia="en-AU"/>
        </w:rPr>
        <w:t xml:space="preserve"> exceed ~18.6°C.</w:t>
      </w:r>
      <w:r w:rsidR="00D02670">
        <w:rPr>
          <w:lang w:eastAsia="en-AU"/>
        </w:rPr>
        <w:t xml:space="preserve"> </w:t>
      </w:r>
      <w:r>
        <w:rPr>
          <w:lang w:eastAsia="en-AU"/>
        </w:rPr>
        <w:t xml:space="preserve">Furthermore, </w:t>
      </w:r>
      <w:r w:rsidR="008612F7">
        <w:rPr>
          <w:lang w:eastAsia="en-AU"/>
        </w:rPr>
        <w:t xml:space="preserve">flow conditions prior to spawning freshes </w:t>
      </w:r>
      <w:r w:rsidR="006831CD">
        <w:rPr>
          <w:lang w:eastAsia="en-AU"/>
        </w:rPr>
        <w:t xml:space="preserve">are </w:t>
      </w:r>
      <w:r w:rsidR="008612F7">
        <w:rPr>
          <w:lang w:eastAsia="en-AU"/>
        </w:rPr>
        <w:t>also important</w:t>
      </w:r>
      <w:r w:rsidR="006831CD">
        <w:rPr>
          <w:lang w:eastAsia="en-AU"/>
        </w:rPr>
        <w:t>,</w:t>
      </w:r>
      <w:r w:rsidR="008612F7">
        <w:rPr>
          <w:lang w:eastAsia="en-AU"/>
        </w:rPr>
        <w:t xml:space="preserve"> with</w:t>
      </w:r>
      <w:r w:rsidR="00416152">
        <w:rPr>
          <w:lang w:eastAsia="en-AU"/>
        </w:rPr>
        <w:t xml:space="preserve"> </w:t>
      </w:r>
      <w:r w:rsidR="00EC267E">
        <w:rPr>
          <w:lang w:eastAsia="en-AU"/>
        </w:rPr>
        <w:t xml:space="preserve">positive relationship between the </w:t>
      </w:r>
      <w:r w:rsidR="009A36CD">
        <w:rPr>
          <w:lang w:eastAsia="en-AU"/>
        </w:rPr>
        <w:t>probability</w:t>
      </w:r>
      <w:r w:rsidR="00416152">
        <w:rPr>
          <w:lang w:eastAsia="en-AU"/>
        </w:rPr>
        <w:t xml:space="preserve"> of spawning </w:t>
      </w:r>
      <w:r w:rsidR="00EC267E">
        <w:rPr>
          <w:lang w:eastAsia="en-AU"/>
        </w:rPr>
        <w:t xml:space="preserve">and the average flows over </w:t>
      </w:r>
      <w:r w:rsidR="008612F7">
        <w:rPr>
          <w:lang w:eastAsia="en-AU"/>
        </w:rPr>
        <w:t>the 5 weeks prior to spawning</w:t>
      </w:r>
      <w:bookmarkEnd w:id="68"/>
      <w:r w:rsidR="00EC267E">
        <w:rPr>
          <w:lang w:eastAsia="en-AU"/>
        </w:rPr>
        <w:t>; put simply, the higher the prior flows, the higher the probability of spawning</w:t>
      </w:r>
      <w:r w:rsidR="00416152">
        <w:rPr>
          <w:lang w:eastAsia="en-AU"/>
        </w:rPr>
        <w:t>.</w:t>
      </w:r>
    </w:p>
    <w:p w14:paraId="4FDED054" w14:textId="6D9D04F0" w:rsidR="00EE3C2A" w:rsidRDefault="0005352D" w:rsidP="00737BA4">
      <w:bookmarkStart w:id="69" w:name="_Hlk55908965"/>
      <w:r>
        <w:t xml:space="preserve">As noted above, in 2020 additional larval drift sampling was undertaken in the Murray </w:t>
      </w:r>
      <w:bookmarkEnd w:id="69"/>
      <w:r w:rsidR="00EE3C2A" w:rsidRPr="00EE3C2A">
        <w:t>River upstream and downstream of the Goulburn River confluence to determine the relative proportion of larval drift in the Murray River that is coming from the Goulburn River.</w:t>
      </w:r>
      <w:r w:rsidR="00D02670">
        <w:t xml:space="preserve"> </w:t>
      </w:r>
      <w:r w:rsidR="00EE3C2A">
        <w:t xml:space="preserve">While we know the flows required to stimulate golden perch spawning in the Goulburn River, we rarely detect young of year fish. It is assumed that larvae are swept to the Murray River and perhaps ‘lost’ from the Goulburn River. </w:t>
      </w:r>
      <w:r w:rsidR="00EE3C2A" w:rsidRPr="00EE3C2A">
        <w:t xml:space="preserve">By examining the presence and abundance of eggs and larvae in the Murray River, we </w:t>
      </w:r>
      <w:r>
        <w:t xml:space="preserve">hoped to </w:t>
      </w:r>
      <w:r w:rsidR="00EE3C2A" w:rsidRPr="00EE3C2A">
        <w:t>determine the proportion of golden perch larvae that have come from the Goulburn River, providing arguments in favour of continued investment in late spring flows pulses in the Goulburn as a means of supporting golden perch populations at larger scales.</w:t>
      </w:r>
      <w:r w:rsidR="00D02670">
        <w:t xml:space="preserve"> </w:t>
      </w:r>
    </w:p>
    <w:p w14:paraId="5A24A869" w14:textId="15741A80" w:rsidR="0005352D" w:rsidRDefault="0005352D" w:rsidP="0005352D">
      <w:pPr>
        <w:rPr>
          <w:lang w:eastAsia="en-AU"/>
        </w:rPr>
      </w:pPr>
      <w:bookmarkStart w:id="70" w:name="_Hlk87719012"/>
      <w:r w:rsidRPr="00447713">
        <w:rPr>
          <w:lang w:eastAsia="en-AU"/>
        </w:rPr>
        <w:t xml:space="preserve">Over </w:t>
      </w:r>
      <w:r>
        <w:rPr>
          <w:lang w:eastAsia="en-AU"/>
        </w:rPr>
        <w:t>3200</w:t>
      </w:r>
      <w:r w:rsidRPr="00447713">
        <w:rPr>
          <w:lang w:eastAsia="en-AU"/>
        </w:rPr>
        <w:t xml:space="preserve"> individuals (eggs and larvae) representing </w:t>
      </w:r>
      <w:r>
        <w:rPr>
          <w:lang w:eastAsia="en-AU"/>
        </w:rPr>
        <w:t>five native (golden perch, silver perch, Murray cod, Australian smelt, flathead gudgeon) and one exotic</w:t>
      </w:r>
      <w:r w:rsidRPr="00447713">
        <w:rPr>
          <w:lang w:eastAsia="en-AU"/>
        </w:rPr>
        <w:t xml:space="preserve"> species</w:t>
      </w:r>
      <w:r>
        <w:rPr>
          <w:lang w:eastAsia="en-AU"/>
        </w:rPr>
        <w:t xml:space="preserve"> (common carp)</w:t>
      </w:r>
      <w:r w:rsidRPr="00447713">
        <w:rPr>
          <w:lang w:eastAsia="en-AU"/>
        </w:rPr>
        <w:t xml:space="preserve"> were collected from the drift sampling </w:t>
      </w:r>
      <w:r>
        <w:rPr>
          <w:lang w:eastAsia="en-AU"/>
        </w:rPr>
        <w:t>around the junction of the Goulburn and Murray rivers</w:t>
      </w:r>
      <w:r w:rsidRPr="00773797">
        <w:rPr>
          <w:lang w:eastAsia="en-AU"/>
        </w:rPr>
        <w:t>.</w:t>
      </w:r>
      <w:r w:rsidRPr="00447713">
        <w:rPr>
          <w:lang w:eastAsia="en-AU"/>
        </w:rPr>
        <w:t xml:space="preserve"> </w:t>
      </w:r>
      <w:r>
        <w:rPr>
          <w:lang w:eastAsia="en-AU"/>
        </w:rPr>
        <w:t>Golden perch</w:t>
      </w:r>
      <w:r w:rsidRPr="00447713">
        <w:rPr>
          <w:lang w:eastAsia="en-AU"/>
        </w:rPr>
        <w:t xml:space="preserve"> was the most abundant species collected, comprising </w:t>
      </w:r>
      <w:r>
        <w:rPr>
          <w:lang w:eastAsia="en-AU"/>
        </w:rPr>
        <w:t>67</w:t>
      </w:r>
      <w:r w:rsidRPr="00447713">
        <w:rPr>
          <w:lang w:eastAsia="en-AU"/>
        </w:rPr>
        <w:t xml:space="preserve">% of the total abundance for all species, </w:t>
      </w:r>
      <w:r>
        <w:rPr>
          <w:lang w:eastAsia="en-AU"/>
        </w:rPr>
        <w:t>followed by silver perch (24%).</w:t>
      </w:r>
    </w:p>
    <w:p w14:paraId="60D123AE" w14:textId="54BA0FE0" w:rsidR="002653A2" w:rsidRDefault="0005352D" w:rsidP="002653A2">
      <w:pPr>
        <w:rPr>
          <w:lang w:eastAsia="en-AU"/>
        </w:rPr>
      </w:pPr>
      <w:r>
        <w:rPr>
          <w:lang w:eastAsia="en-AU"/>
        </w:rPr>
        <w:t xml:space="preserve">Spawning of golden perch </w:t>
      </w:r>
      <w:r w:rsidR="002653A2">
        <w:rPr>
          <w:lang w:eastAsia="en-AU"/>
        </w:rPr>
        <w:t xml:space="preserve">and silver </w:t>
      </w:r>
      <w:r>
        <w:rPr>
          <w:lang w:eastAsia="en-AU"/>
        </w:rPr>
        <w:t>was detected in the Murray River both</w:t>
      </w:r>
      <w:r w:rsidRPr="003866F2">
        <w:rPr>
          <w:lang w:eastAsia="en-AU"/>
        </w:rPr>
        <w:t xml:space="preserve"> </w:t>
      </w:r>
      <w:r>
        <w:rPr>
          <w:lang w:eastAsia="en-AU"/>
        </w:rPr>
        <w:t xml:space="preserve">upstream and downstream of the junction over a longer time frame encompassing late October to late November than in the Goulburn River. </w:t>
      </w:r>
      <w:r w:rsidR="002653A2">
        <w:rPr>
          <w:lang w:eastAsia="en-AU"/>
        </w:rPr>
        <w:t>T</w:t>
      </w:r>
      <w:r>
        <w:rPr>
          <w:lang w:eastAsia="en-AU"/>
        </w:rPr>
        <w:t>here was no noticeable increase in the c</w:t>
      </w:r>
      <w:r w:rsidRPr="00B07DD3">
        <w:rPr>
          <w:lang w:eastAsia="en-AU"/>
        </w:rPr>
        <w:t xml:space="preserve">atches of </w:t>
      </w:r>
      <w:r>
        <w:rPr>
          <w:lang w:eastAsia="en-AU"/>
        </w:rPr>
        <w:t>golden</w:t>
      </w:r>
      <w:r w:rsidRPr="00B07DD3">
        <w:rPr>
          <w:lang w:eastAsia="en-AU"/>
        </w:rPr>
        <w:t xml:space="preserve"> perch eggs in the Murray River </w:t>
      </w:r>
      <w:r>
        <w:rPr>
          <w:lang w:eastAsia="en-AU"/>
        </w:rPr>
        <w:t>following spawning in the Goulburn River</w:t>
      </w:r>
      <w:r w:rsidR="008911EE">
        <w:rPr>
          <w:lang w:eastAsia="en-AU"/>
        </w:rPr>
        <w:t>, indicating possibly a minimal effect of Goulburn River larvae on the pool of larvae in the Murray River at this time</w:t>
      </w:r>
      <w:r>
        <w:rPr>
          <w:lang w:eastAsia="en-AU"/>
        </w:rPr>
        <w:t>.</w:t>
      </w:r>
      <w:r w:rsidR="00D02670">
        <w:rPr>
          <w:lang w:eastAsia="en-AU"/>
        </w:rPr>
        <w:t xml:space="preserve"> </w:t>
      </w:r>
      <w:r w:rsidR="002653A2">
        <w:rPr>
          <w:lang w:eastAsia="en-AU"/>
        </w:rPr>
        <w:t>However, catches of silver perch eggs in the Murray River downstream of the junction increased slightly in late November, coinciding with s</w:t>
      </w:r>
      <w:r w:rsidR="002653A2" w:rsidRPr="00B07DD3">
        <w:rPr>
          <w:lang w:eastAsia="en-AU"/>
        </w:rPr>
        <w:t xml:space="preserve">pawning in the </w:t>
      </w:r>
      <w:r w:rsidR="002653A2">
        <w:rPr>
          <w:lang w:eastAsia="en-AU"/>
        </w:rPr>
        <w:t>lower Goulburn</w:t>
      </w:r>
      <w:r w:rsidR="002653A2" w:rsidRPr="00B07DD3">
        <w:rPr>
          <w:lang w:eastAsia="en-AU"/>
        </w:rPr>
        <w:t xml:space="preserve"> </w:t>
      </w:r>
      <w:r w:rsidR="002653A2" w:rsidRPr="000961AB">
        <w:rPr>
          <w:lang w:eastAsia="en-AU"/>
        </w:rPr>
        <w:t>River.</w:t>
      </w:r>
      <w:r w:rsidR="002653A2" w:rsidRPr="000961AB">
        <w:t xml:space="preserve"> </w:t>
      </w:r>
    </w:p>
    <w:p w14:paraId="4B5DA540" w14:textId="2265B6D7" w:rsidR="0005352D" w:rsidRDefault="008911EE" w:rsidP="0005352D">
      <w:pPr>
        <w:rPr>
          <w:lang w:eastAsia="en-AU"/>
        </w:rPr>
      </w:pPr>
      <w:bookmarkStart w:id="71" w:name="_Hlk87719081"/>
      <w:bookmarkEnd w:id="70"/>
      <w:r>
        <w:rPr>
          <w:lang w:eastAsia="en-AU"/>
        </w:rPr>
        <w:t xml:space="preserve">However, measurement uncertainty in larval monitoring is high because of high spatial and temporal variation in larval abundances. Repeating the new monitoring for several years would increase our chances of estimating </w:t>
      </w:r>
      <w:r w:rsidR="002653A2">
        <w:rPr>
          <w:lang w:eastAsia="en-AU"/>
        </w:rPr>
        <w:t>the extent to which</w:t>
      </w:r>
      <w:r w:rsidR="002653A2" w:rsidRPr="000961AB">
        <w:t xml:space="preserve"> </w:t>
      </w:r>
      <w:r w:rsidR="002653A2" w:rsidRPr="000961AB">
        <w:rPr>
          <w:lang w:eastAsia="en-AU"/>
        </w:rPr>
        <w:t xml:space="preserve">golden perch </w:t>
      </w:r>
      <w:r w:rsidR="002653A2">
        <w:rPr>
          <w:lang w:eastAsia="en-AU"/>
        </w:rPr>
        <w:t xml:space="preserve">and silver perch </w:t>
      </w:r>
      <w:r w:rsidR="002653A2" w:rsidRPr="000961AB">
        <w:rPr>
          <w:lang w:eastAsia="en-AU"/>
        </w:rPr>
        <w:t xml:space="preserve">spawned in the Goulburn River </w:t>
      </w:r>
      <w:r w:rsidR="009A36CD">
        <w:rPr>
          <w:lang w:eastAsia="en-AU"/>
        </w:rPr>
        <w:t>contribute to the numbers of larval</w:t>
      </w:r>
      <w:r w:rsidR="002653A2" w:rsidRPr="000961AB">
        <w:rPr>
          <w:lang w:eastAsia="en-AU"/>
        </w:rPr>
        <w:t xml:space="preserve"> fish </w:t>
      </w:r>
      <w:r w:rsidR="009A36CD">
        <w:rPr>
          <w:lang w:eastAsia="en-AU"/>
        </w:rPr>
        <w:t>in</w:t>
      </w:r>
      <w:r w:rsidR="002653A2" w:rsidRPr="000961AB">
        <w:rPr>
          <w:lang w:eastAsia="en-AU"/>
        </w:rPr>
        <w:t xml:space="preserve"> the Murray River</w:t>
      </w:r>
      <w:r w:rsidR="002653A2">
        <w:rPr>
          <w:lang w:eastAsia="en-AU"/>
        </w:rPr>
        <w:t>.</w:t>
      </w:r>
    </w:p>
    <w:p w14:paraId="4C5D14EF" w14:textId="7EB80279" w:rsidR="00C32B42" w:rsidRDefault="00C32B42" w:rsidP="00E762A5">
      <w:pPr>
        <w:pStyle w:val="NumberedHeading3"/>
        <w:numPr>
          <w:ilvl w:val="2"/>
          <w:numId w:val="28"/>
        </w:numPr>
      </w:pPr>
      <w:bookmarkStart w:id="72" w:name="_Ref54430663"/>
      <w:bookmarkEnd w:id="71"/>
      <w:r>
        <w:t>Metabolism</w:t>
      </w:r>
      <w:bookmarkEnd w:id="72"/>
    </w:p>
    <w:p w14:paraId="75184537" w14:textId="09B6707A" w:rsidR="00C76182" w:rsidRDefault="004175E8" w:rsidP="004175E8">
      <w:pPr>
        <w:rPr>
          <w:lang w:val="en-US"/>
        </w:rPr>
      </w:pPr>
      <w:bookmarkStart w:id="73" w:name="_Hlk59011238"/>
      <w:r w:rsidRPr="004175E8">
        <w:rPr>
          <w:lang w:val="en-US"/>
        </w:rPr>
        <w:t xml:space="preserve">Whole stream metabolism tells us how much food (also referred to as energy </w:t>
      </w:r>
      <w:r w:rsidR="00506D7A">
        <w:rPr>
          <w:lang w:val="en-US"/>
        </w:rPr>
        <w:t>or</w:t>
      </w:r>
      <w:r w:rsidRPr="004175E8">
        <w:rPr>
          <w:lang w:val="en-US"/>
        </w:rPr>
        <w:t xml:space="preserve"> organic carbon) is available in the river throughout the year for organisms (</w:t>
      </w:r>
      <w:proofErr w:type="gramStart"/>
      <w:r w:rsidRPr="004175E8">
        <w:rPr>
          <w:lang w:val="en-US"/>
        </w:rPr>
        <w:t>e.g.</w:t>
      </w:r>
      <w:proofErr w:type="gramEnd"/>
      <w:r w:rsidRPr="004175E8">
        <w:rPr>
          <w:lang w:val="en-US"/>
        </w:rPr>
        <w:t xml:space="preserve"> bacteria, fungi, algae) and animals (e.g. fish, shrimp, insects) to consume. Two processes are important to monitor as a means of determining </w:t>
      </w:r>
      <w:r w:rsidR="002653A2" w:rsidRPr="004175E8">
        <w:rPr>
          <w:lang w:val="en-US"/>
        </w:rPr>
        <w:t>this:</w:t>
      </w:r>
      <w:r w:rsidRPr="004175E8">
        <w:rPr>
          <w:lang w:val="en-US"/>
        </w:rPr>
        <w:t xml:space="preserve"> photosynthesis</w:t>
      </w:r>
      <w:r w:rsidR="004B3EED">
        <w:rPr>
          <w:lang w:val="en-US"/>
        </w:rPr>
        <w:t xml:space="preserve"> </w:t>
      </w:r>
      <w:r w:rsidRPr="004175E8">
        <w:rPr>
          <w:lang w:val="en-US"/>
        </w:rPr>
        <w:t xml:space="preserve">and respiration. Photosynthesis </w:t>
      </w:r>
      <w:r w:rsidRPr="004175E8">
        <w:rPr>
          <w:lang w:val="en-US"/>
        </w:rPr>
        <w:lastRenderedPageBreak/>
        <w:t xml:space="preserve">(also called </w:t>
      </w:r>
      <w:r w:rsidR="004B3EED">
        <w:rPr>
          <w:lang w:val="en-US"/>
        </w:rPr>
        <w:t xml:space="preserve">gross </w:t>
      </w:r>
      <w:r w:rsidRPr="004175E8">
        <w:rPr>
          <w:lang w:val="en-US"/>
        </w:rPr>
        <w:t>primary production</w:t>
      </w:r>
      <w:r w:rsidR="004B3EED">
        <w:rPr>
          <w:lang w:val="en-US"/>
        </w:rPr>
        <w:t xml:space="preserve"> - GPP</w:t>
      </w:r>
      <w:r w:rsidRPr="004175E8">
        <w:rPr>
          <w:lang w:val="en-US"/>
        </w:rPr>
        <w:t>) is the conversion by plants of sunlight (energy) into organic material</w:t>
      </w:r>
      <w:r w:rsidR="008911EE">
        <w:rPr>
          <w:lang w:val="en-US"/>
        </w:rPr>
        <w:t xml:space="preserve"> (algae and plants)</w:t>
      </w:r>
      <w:r w:rsidR="00506D7A">
        <w:rPr>
          <w:lang w:val="en-US"/>
        </w:rPr>
        <w:t>. R</w:t>
      </w:r>
      <w:r w:rsidRPr="004175E8">
        <w:rPr>
          <w:lang w:val="en-US"/>
        </w:rPr>
        <w:t xml:space="preserve">espiration is the breakdown of </w:t>
      </w:r>
      <w:r w:rsidR="00506D7A">
        <w:rPr>
          <w:lang w:val="en-US"/>
        </w:rPr>
        <w:t>organic material</w:t>
      </w:r>
      <w:r w:rsidRPr="004175E8">
        <w:rPr>
          <w:lang w:val="en-US"/>
        </w:rPr>
        <w:t xml:space="preserve"> by bacteria and fungi to produce nutrients and carbon dioxide (CO</w:t>
      </w:r>
      <w:r w:rsidRPr="004175E8">
        <w:rPr>
          <w:vertAlign w:val="subscript"/>
          <w:lang w:val="en-US"/>
        </w:rPr>
        <w:t>2</w:t>
      </w:r>
      <w:r w:rsidRPr="004175E8">
        <w:rPr>
          <w:lang w:val="en-US"/>
        </w:rPr>
        <w:t xml:space="preserve">). The presence of oxygen </w:t>
      </w:r>
      <w:r w:rsidR="00506D7A">
        <w:rPr>
          <w:lang w:val="en-US"/>
        </w:rPr>
        <w:t>(</w:t>
      </w:r>
      <w:r w:rsidRPr="004175E8">
        <w:rPr>
          <w:lang w:val="en-US"/>
        </w:rPr>
        <w:t>called dissolved oxygen</w:t>
      </w:r>
      <w:r w:rsidR="004B3EED">
        <w:rPr>
          <w:lang w:val="en-US"/>
        </w:rPr>
        <w:t xml:space="preserve"> (DO)</w:t>
      </w:r>
      <w:r w:rsidRPr="004175E8">
        <w:rPr>
          <w:lang w:val="en-US"/>
        </w:rPr>
        <w:t xml:space="preserve"> when present in water</w:t>
      </w:r>
      <w:r w:rsidR="00506D7A">
        <w:rPr>
          <w:lang w:val="en-US"/>
        </w:rPr>
        <w:t>)</w:t>
      </w:r>
      <w:r w:rsidRPr="004175E8">
        <w:rPr>
          <w:lang w:val="en-US"/>
        </w:rPr>
        <w:t xml:space="preserve"> is essential to river life. Photosynthesis produces oxygen during the daylight and respiration consumes oxygen at night (</w:t>
      </w:r>
      <w:r w:rsidR="00AE7C41">
        <w:t xml:space="preserve">Figure </w:t>
      </w:r>
      <w:r w:rsidR="00AE7C41">
        <w:rPr>
          <w:noProof/>
        </w:rPr>
        <w:t>10</w:t>
      </w:r>
      <w:r w:rsidRPr="004175E8">
        <w:rPr>
          <w:lang w:val="en-US"/>
        </w:rPr>
        <w:t xml:space="preserve">). </w:t>
      </w:r>
      <w:r w:rsidR="00E72DE2" w:rsidRPr="00E72DE2">
        <w:rPr>
          <w:lang w:val="en-US"/>
        </w:rPr>
        <w:t xml:space="preserve">If rates </w:t>
      </w:r>
      <w:r w:rsidR="007A587B">
        <w:rPr>
          <w:lang w:val="en-US"/>
        </w:rPr>
        <w:t xml:space="preserve">of photosynthesis </w:t>
      </w:r>
      <w:r w:rsidR="00E72DE2" w:rsidRPr="00E72DE2">
        <w:rPr>
          <w:lang w:val="en-US"/>
        </w:rPr>
        <w:t>are too low, this limit</w:t>
      </w:r>
      <w:r w:rsidR="00E72DE2">
        <w:rPr>
          <w:lang w:val="en-US"/>
        </w:rPr>
        <w:t>s</w:t>
      </w:r>
      <w:r w:rsidR="00E72DE2" w:rsidRPr="00E72DE2">
        <w:rPr>
          <w:lang w:val="en-US"/>
        </w:rPr>
        <w:t xml:space="preserve"> the amount of food resources </w:t>
      </w:r>
      <w:r w:rsidR="00E72DE2">
        <w:rPr>
          <w:lang w:val="en-US"/>
        </w:rPr>
        <w:t xml:space="preserve">for </w:t>
      </w:r>
      <w:r w:rsidR="00E72DE2" w:rsidRPr="00E72DE2">
        <w:rPr>
          <w:lang w:val="en-US"/>
        </w:rPr>
        <w:t>populations of larger organisms including fish and amphibians</w:t>
      </w:r>
      <w:r w:rsidR="00E72DE2">
        <w:rPr>
          <w:lang w:val="en-US"/>
        </w:rPr>
        <w:t xml:space="preserve">. If rates are too high this can result in algal blooms that block sunlight, produce </w:t>
      </w:r>
      <w:proofErr w:type="gramStart"/>
      <w:r w:rsidR="00E72DE2">
        <w:rPr>
          <w:lang w:val="en-US"/>
        </w:rPr>
        <w:t>toxin</w:t>
      </w:r>
      <w:r w:rsidR="007A587B">
        <w:rPr>
          <w:lang w:val="en-US"/>
        </w:rPr>
        <w:t>s</w:t>
      </w:r>
      <w:proofErr w:type="gramEnd"/>
      <w:r w:rsidR="00E72DE2">
        <w:rPr>
          <w:lang w:val="en-US"/>
        </w:rPr>
        <w:t xml:space="preserve"> and </w:t>
      </w:r>
      <w:r w:rsidR="007A587B">
        <w:rPr>
          <w:lang w:val="en-US"/>
        </w:rPr>
        <w:t xml:space="preserve">can </w:t>
      </w:r>
      <w:r w:rsidR="00E72DE2">
        <w:rPr>
          <w:lang w:val="en-US"/>
        </w:rPr>
        <w:t>result in very low DO levels</w:t>
      </w:r>
      <w:r w:rsidR="007A587B">
        <w:rPr>
          <w:lang w:val="en-US"/>
        </w:rPr>
        <w:t xml:space="preserve"> at night</w:t>
      </w:r>
      <w:r w:rsidR="00E72DE2">
        <w:rPr>
          <w:lang w:val="en-US"/>
        </w:rPr>
        <w:t>. These conditions can lead to the death of plants and animals in the affected parts of the river.</w:t>
      </w:r>
    </w:p>
    <w:bookmarkEnd w:id="73"/>
    <w:p w14:paraId="0F9FCB53" w14:textId="0AA09B2C" w:rsidR="004D7501" w:rsidRDefault="00951200" w:rsidP="004D7501">
      <w:pPr>
        <w:jc w:val="center"/>
        <w:rPr>
          <w:lang w:val="en-US"/>
        </w:rPr>
      </w:pPr>
      <w:r>
        <w:rPr>
          <w:noProof/>
        </w:rPr>
        <w:drawing>
          <wp:inline distT="0" distB="0" distL="0" distR="0" wp14:anchorId="4E6DA014" wp14:editId="0B72110B">
            <wp:extent cx="3676650" cy="206891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723311" cy="2095173"/>
                    </a:xfrm>
                    <a:prstGeom prst="rect">
                      <a:avLst/>
                    </a:prstGeom>
                  </pic:spPr>
                </pic:pic>
              </a:graphicData>
            </a:graphic>
          </wp:inline>
        </w:drawing>
      </w:r>
    </w:p>
    <w:p w14:paraId="14E3E66C" w14:textId="3282DAA9" w:rsidR="004D7501" w:rsidRDefault="004D7501" w:rsidP="004D7501">
      <w:pPr>
        <w:pStyle w:val="Caption"/>
        <w:rPr>
          <w:lang w:val="en-US"/>
        </w:rPr>
      </w:pPr>
      <w:bookmarkStart w:id="74" w:name="_Ref57737396"/>
      <w:r>
        <w:t xml:space="preserve">Figure </w:t>
      </w:r>
      <w:r w:rsidR="00AE7C41">
        <w:rPr>
          <w:noProof/>
        </w:rPr>
        <w:t>10</w:t>
      </w:r>
      <w:bookmarkEnd w:id="74"/>
      <w:r w:rsidR="00506D7A">
        <w:rPr>
          <w:noProof/>
        </w:rPr>
        <w:t>.</w:t>
      </w:r>
      <w:r>
        <w:t xml:space="preserve"> Relationships between photosynthesis (primary production), respiration and the production of organic carbon as a food resource for higher organisms such as macroinvertebrates and fish</w:t>
      </w:r>
      <w:r w:rsidR="00FF34BF">
        <w:t>.</w:t>
      </w:r>
    </w:p>
    <w:p w14:paraId="61D37AD5" w14:textId="583259AC" w:rsidR="00C76182" w:rsidRDefault="00C76182" w:rsidP="00C76182">
      <w:pPr>
        <w:rPr>
          <w:lang w:eastAsia="en-US"/>
        </w:rPr>
      </w:pPr>
      <w:r>
        <w:rPr>
          <w:lang w:eastAsia="en-US"/>
        </w:rPr>
        <w:t xml:space="preserve">Within any body of water, </w:t>
      </w:r>
      <w:r w:rsidR="006F7F0E">
        <w:rPr>
          <w:lang w:eastAsia="en-US"/>
        </w:rPr>
        <w:t xml:space="preserve">these </w:t>
      </w:r>
      <w:r>
        <w:rPr>
          <w:lang w:eastAsia="en-US"/>
        </w:rPr>
        <w:t xml:space="preserve">metabolic processes can take place in two main locations. </w:t>
      </w:r>
      <w:r>
        <w:rPr>
          <w:i/>
          <w:iCs/>
          <w:lang w:eastAsia="en-US"/>
        </w:rPr>
        <w:t xml:space="preserve">Pelagic </w:t>
      </w:r>
      <w:r>
        <w:rPr>
          <w:lang w:eastAsia="en-US"/>
        </w:rPr>
        <w:t xml:space="preserve">metabolism occurs within the water column. Photosynthesis occurs through water-borne phytoplankton; respiration </w:t>
      </w:r>
      <w:r w:rsidR="006F7F0E">
        <w:rPr>
          <w:lang w:eastAsia="en-US"/>
        </w:rPr>
        <w:t xml:space="preserve">also </w:t>
      </w:r>
      <w:r>
        <w:rPr>
          <w:lang w:eastAsia="en-US"/>
        </w:rPr>
        <w:t xml:space="preserve">occurs through these phytoplankton and through other pelagic consumers such as micro-invertebrates (zooplankton) and bacteria. </w:t>
      </w:r>
      <w:r>
        <w:rPr>
          <w:i/>
          <w:iCs/>
          <w:lang w:eastAsia="en-US"/>
        </w:rPr>
        <w:t xml:space="preserve">Benthic </w:t>
      </w:r>
      <w:r w:rsidRPr="009179C6">
        <w:rPr>
          <w:lang w:eastAsia="en-US"/>
        </w:rPr>
        <w:t>metabolism occurs on the bed and hard surfaces within</w:t>
      </w:r>
      <w:r>
        <w:rPr>
          <w:i/>
          <w:iCs/>
          <w:lang w:eastAsia="en-US"/>
        </w:rPr>
        <w:t xml:space="preserve"> </w:t>
      </w:r>
      <w:r>
        <w:rPr>
          <w:lang w:eastAsia="en-US"/>
        </w:rPr>
        <w:t>the water body. Photosynthesis will occur in diatoms</w:t>
      </w:r>
      <w:r w:rsidR="008911EE">
        <w:rPr>
          <w:lang w:eastAsia="en-US"/>
        </w:rPr>
        <w:t xml:space="preserve"> (microscopic plants that coat hard surfaces with slimy </w:t>
      </w:r>
      <w:r w:rsidRPr="008911EE">
        <w:rPr>
          <w:i/>
          <w:iCs/>
          <w:lang w:eastAsia="en-US"/>
        </w:rPr>
        <w:t>biofilms</w:t>
      </w:r>
      <w:r w:rsidR="00095A19">
        <w:rPr>
          <w:lang w:eastAsia="en-US"/>
        </w:rPr>
        <w:t>)</w:t>
      </w:r>
      <w:r>
        <w:rPr>
          <w:lang w:eastAsia="en-US"/>
        </w:rPr>
        <w:t>, in macroalgae</w:t>
      </w:r>
      <w:r w:rsidR="008911EE">
        <w:rPr>
          <w:lang w:eastAsia="en-US"/>
        </w:rPr>
        <w:t xml:space="preserve"> (the larger visible water weeds)</w:t>
      </w:r>
      <w:r>
        <w:rPr>
          <w:lang w:eastAsia="en-US"/>
        </w:rPr>
        <w:t xml:space="preserve"> and in plants (macrophytes) on the stream bed. Hard surfaces like large woody debris and rocky substrates are ideal for the formation of biofilms</w:t>
      </w:r>
      <w:r w:rsidR="00A400A0">
        <w:rPr>
          <w:lang w:eastAsia="en-US"/>
        </w:rPr>
        <w:t xml:space="preserve"> (river slime)</w:t>
      </w:r>
      <w:r>
        <w:rPr>
          <w:lang w:eastAsia="en-US"/>
        </w:rPr>
        <w:t>. Respiration will occur within these same organisms and also in benthic bacteria and animals.</w:t>
      </w:r>
    </w:p>
    <w:p w14:paraId="1CA576E1" w14:textId="1CC96885" w:rsidR="00AB7717" w:rsidRDefault="00C76182" w:rsidP="00AB7717">
      <w:pPr>
        <w:rPr>
          <w:lang w:eastAsia="en-US"/>
        </w:rPr>
      </w:pPr>
      <w:r>
        <w:rPr>
          <w:lang w:eastAsia="en-US"/>
        </w:rPr>
        <w:t>The core monitoring program measur</w:t>
      </w:r>
      <w:r w:rsidR="005352BF">
        <w:rPr>
          <w:lang w:eastAsia="en-US"/>
        </w:rPr>
        <w:t xml:space="preserve">es </w:t>
      </w:r>
      <w:r>
        <w:rPr>
          <w:lang w:eastAsia="en-US"/>
        </w:rPr>
        <w:t>whole-stream metabolism across these two compartments in the Goulburn River</w:t>
      </w:r>
      <w:r w:rsidR="005352BF">
        <w:rPr>
          <w:lang w:eastAsia="en-US"/>
        </w:rPr>
        <w:t>, b</w:t>
      </w:r>
      <w:r w:rsidR="005352BF" w:rsidRPr="004175E8">
        <w:rPr>
          <w:lang w:val="en-US"/>
        </w:rPr>
        <w:t xml:space="preserve">y measuring the </w:t>
      </w:r>
      <w:r w:rsidR="005352BF" w:rsidRPr="004175E8">
        <w:rPr>
          <w:szCs w:val="20"/>
          <w:lang w:val="en-US"/>
        </w:rPr>
        <w:t>changes in the concentration of dissolved oxygen in the water column over</w:t>
      </w:r>
      <w:r w:rsidR="008911EE">
        <w:rPr>
          <w:szCs w:val="20"/>
          <w:lang w:val="en-US"/>
        </w:rPr>
        <w:t xml:space="preserve"> the day-night cycle</w:t>
      </w:r>
      <w:r w:rsidR="005352BF">
        <w:rPr>
          <w:lang w:eastAsia="en-US"/>
        </w:rPr>
        <w:t xml:space="preserve">. In 2020-21 we added some additional metabolism monitoring to </w:t>
      </w:r>
      <w:r>
        <w:rPr>
          <w:lang w:eastAsia="en-US"/>
        </w:rPr>
        <w:t xml:space="preserve">understand the relative contributions of benthic and pelagic environments, particularly with regards to organic carbon produced through photosynthesis. </w:t>
      </w:r>
      <w:r w:rsidR="005352BF">
        <w:rPr>
          <w:lang w:eastAsia="en-US"/>
        </w:rPr>
        <w:t xml:space="preserve">Specifically, </w:t>
      </w:r>
      <w:r w:rsidR="00AB7717">
        <w:rPr>
          <w:lang w:eastAsia="en-US"/>
        </w:rPr>
        <w:t xml:space="preserve">we used the ‘light and dark bottle method’ </w:t>
      </w:r>
      <w:r w:rsidR="00AB7717">
        <w:rPr>
          <w:noProof/>
          <w:lang w:eastAsia="en-US"/>
        </w:rPr>
        <w:t>(Grace et al. 2006)</w:t>
      </w:r>
      <w:r w:rsidR="00AB7717">
        <w:rPr>
          <w:lang w:eastAsia="en-US"/>
        </w:rPr>
        <w:t xml:space="preserve"> to determine pelagic </w:t>
      </w:r>
      <w:r w:rsidR="004B3EED">
        <w:rPr>
          <w:lang w:eastAsia="en-US"/>
        </w:rPr>
        <w:t xml:space="preserve">gross </w:t>
      </w:r>
      <w:r w:rsidR="00AB7717">
        <w:rPr>
          <w:lang w:eastAsia="en-US"/>
        </w:rPr>
        <w:t>primary production and respiration</w:t>
      </w:r>
      <w:r w:rsidR="00AB7717" w:rsidRPr="00475D77">
        <w:rPr>
          <w:lang w:eastAsia="en-US"/>
        </w:rPr>
        <w:t xml:space="preserve"> (</w:t>
      </w:r>
      <w:r w:rsidR="00AE7C41">
        <w:t xml:space="preserve">Figure </w:t>
      </w:r>
      <w:r w:rsidR="00AE7C41">
        <w:rPr>
          <w:noProof/>
        </w:rPr>
        <w:t>11</w:t>
      </w:r>
      <w:r w:rsidR="00AB7717" w:rsidRPr="00475D77">
        <w:rPr>
          <w:lang w:eastAsia="en-US"/>
        </w:rPr>
        <w:t>)</w:t>
      </w:r>
      <w:r w:rsidR="00F07254">
        <w:rPr>
          <w:lang w:eastAsia="en-US"/>
        </w:rPr>
        <w:t xml:space="preserve">. By measuring change in oxygen concentration in sealed bottles at multiple depths, including some bottles from which light is excluded, it is possible to </w:t>
      </w:r>
      <w:r w:rsidR="00AB7717">
        <w:rPr>
          <w:lang w:eastAsia="en-US"/>
        </w:rPr>
        <w:t xml:space="preserve">calculate water column </w:t>
      </w:r>
      <w:r w:rsidR="00F07254">
        <w:rPr>
          <w:lang w:eastAsia="en-US"/>
        </w:rPr>
        <w:t xml:space="preserve">(pelagic) </w:t>
      </w:r>
      <w:r w:rsidR="00AB7717">
        <w:rPr>
          <w:lang w:eastAsia="en-US"/>
        </w:rPr>
        <w:t xml:space="preserve">primary production and respiration, which can then be compared with whole stream metabolism to determine the relative contributions of water column and benthic metabolism. </w:t>
      </w:r>
    </w:p>
    <w:p w14:paraId="12CE5521" w14:textId="77777777" w:rsidR="00AB7717" w:rsidRDefault="00AB7717" w:rsidP="00E552D5">
      <w:pPr>
        <w:jc w:val="center"/>
        <w:rPr>
          <w:lang w:eastAsia="en-US"/>
        </w:rPr>
      </w:pPr>
      <w:r>
        <w:rPr>
          <w:noProof/>
          <w:lang w:val="en-GB"/>
        </w:rPr>
        <w:drawing>
          <wp:inline distT="0" distB="0" distL="0" distR="0" wp14:anchorId="562271EA" wp14:editId="212A00F4">
            <wp:extent cx="5446406" cy="1836000"/>
            <wp:effectExtent l="0" t="0" r="1905" b="0"/>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5446406" cy="1836000"/>
                    </a:xfrm>
                    <a:prstGeom prst="rect">
                      <a:avLst/>
                    </a:prstGeom>
                  </pic:spPr>
                </pic:pic>
              </a:graphicData>
            </a:graphic>
          </wp:inline>
        </w:drawing>
      </w:r>
    </w:p>
    <w:p w14:paraId="10A4A018" w14:textId="3CA09AE5" w:rsidR="00AB7717" w:rsidRDefault="00AB7717" w:rsidP="00AB7717">
      <w:pPr>
        <w:pStyle w:val="Caption"/>
      </w:pPr>
      <w:bookmarkStart w:id="75" w:name="_Ref86068172"/>
      <w:bookmarkStart w:id="76" w:name="_Toc83907796"/>
      <w:bookmarkStart w:id="77" w:name="_Toc84325877"/>
      <w:r>
        <w:t xml:space="preserve">Figure </w:t>
      </w:r>
      <w:r w:rsidR="00AE7C41">
        <w:rPr>
          <w:noProof/>
        </w:rPr>
        <w:t>11</w:t>
      </w:r>
      <w:bookmarkEnd w:id="75"/>
      <w:r>
        <w:rPr>
          <w:noProof/>
        </w:rPr>
        <w:t>. S</w:t>
      </w:r>
      <w:r>
        <w:t>chematic diagram of the light-dark bottle setup in the river.</w:t>
      </w:r>
      <w:bookmarkEnd w:id="76"/>
      <w:bookmarkEnd w:id="77"/>
    </w:p>
    <w:p w14:paraId="3ABADEC1" w14:textId="45ADAABA" w:rsidR="00C76182" w:rsidRDefault="00C76182" w:rsidP="00C76182">
      <w:pPr>
        <w:rPr>
          <w:szCs w:val="20"/>
          <w:lang w:val="en-US"/>
        </w:rPr>
      </w:pPr>
      <w:bookmarkStart w:id="78" w:name="_Hlk87719179"/>
      <w:r>
        <w:rPr>
          <w:lang w:eastAsia="en-US"/>
        </w:rPr>
        <w:lastRenderedPageBreak/>
        <w:t xml:space="preserve">For pelagic production occurring in the water column, the organic carbon produced by photosynthesis is incorporated into the cells of new phytoplankton. These phytoplankton will remain in the water column and a great proportion will be exported from the Goulburn into the Murray River. That carbon is not ‘lost’, but it will primarily be a food source for organisms in the lower Murray River and potentially down into the Lower Lakes and Coorong. Conversely, organic carbon produced on the benthic surfaces of the Goulburn River will be incorporated into new diatoms in biofilms, and new macroalgal and plant biomass. This provides a food resource for </w:t>
      </w:r>
      <w:r w:rsidR="007262FF">
        <w:rPr>
          <w:lang w:eastAsia="en-US"/>
        </w:rPr>
        <w:t>benthic</w:t>
      </w:r>
      <w:r>
        <w:rPr>
          <w:lang w:eastAsia="en-US"/>
        </w:rPr>
        <w:t xml:space="preserve"> invertebrates, which in turn provide a food source for larger invertebrates and small fish, and so on to the apex species such as Murray cod and golden perch. Put simply, the organic carbon produced by benthic photosynthesis will become a food source for higher-order consumers </w:t>
      </w:r>
      <w:r w:rsidRPr="003C3A00">
        <w:rPr>
          <w:i/>
          <w:iCs/>
          <w:lang w:eastAsia="en-US"/>
        </w:rPr>
        <w:t>within</w:t>
      </w:r>
      <w:r>
        <w:rPr>
          <w:lang w:eastAsia="en-US"/>
        </w:rPr>
        <w:t xml:space="preserve"> the lower Goulburn system</w:t>
      </w:r>
      <w:r w:rsidR="005352BF">
        <w:rPr>
          <w:lang w:eastAsia="en-US"/>
        </w:rPr>
        <w:t>, rather th</w:t>
      </w:r>
      <w:r w:rsidR="004B3EED">
        <w:rPr>
          <w:lang w:eastAsia="en-US"/>
        </w:rPr>
        <w:t>a</w:t>
      </w:r>
      <w:r w:rsidR="005352BF">
        <w:rPr>
          <w:lang w:eastAsia="en-US"/>
        </w:rPr>
        <w:t>n being exported to downstream reaches</w:t>
      </w:r>
      <w:r>
        <w:rPr>
          <w:lang w:eastAsia="en-US"/>
        </w:rPr>
        <w:t>.</w:t>
      </w:r>
      <w:r w:rsidR="00F07254">
        <w:rPr>
          <w:lang w:eastAsia="en-US"/>
        </w:rPr>
        <w:t xml:space="preserve"> </w:t>
      </w:r>
      <w:r w:rsidR="00AB7717">
        <w:rPr>
          <w:szCs w:val="20"/>
          <w:lang w:val="en-US"/>
        </w:rPr>
        <w:t xml:space="preserve">Understanding the relative contribution of water column and benthic metabolism to organic carbon production and how flow </w:t>
      </w:r>
      <w:r w:rsidR="00475484">
        <w:rPr>
          <w:szCs w:val="20"/>
          <w:lang w:val="en-US"/>
        </w:rPr>
        <w:t>a</w:t>
      </w:r>
      <w:r w:rsidR="00AB7717">
        <w:rPr>
          <w:szCs w:val="20"/>
          <w:lang w:val="en-US"/>
        </w:rPr>
        <w:t xml:space="preserve">ffects the different sources could be important for optimising carbon production for different </w:t>
      </w:r>
      <w:r w:rsidR="004B3EED">
        <w:rPr>
          <w:szCs w:val="20"/>
          <w:lang w:val="en-US"/>
        </w:rPr>
        <w:t>ecosystems (</w:t>
      </w:r>
      <w:proofErr w:type="gramStart"/>
      <w:r w:rsidR="004B3EED">
        <w:rPr>
          <w:szCs w:val="20"/>
          <w:lang w:val="en-US"/>
        </w:rPr>
        <w:t>e.g.</w:t>
      </w:r>
      <w:proofErr w:type="gramEnd"/>
      <w:r w:rsidR="004B3EED">
        <w:rPr>
          <w:szCs w:val="20"/>
          <w:lang w:val="en-US"/>
        </w:rPr>
        <w:t xml:space="preserve"> within the Goulburn River by maximising benthic production vers</w:t>
      </w:r>
      <w:r w:rsidR="00F07254">
        <w:rPr>
          <w:szCs w:val="20"/>
          <w:lang w:val="en-US"/>
        </w:rPr>
        <w:t>u</w:t>
      </w:r>
      <w:r w:rsidR="004B3EED">
        <w:rPr>
          <w:szCs w:val="20"/>
          <w:lang w:val="en-US"/>
        </w:rPr>
        <w:t>s downstream reaches by maximising pelagic (water column) production).</w:t>
      </w:r>
      <w:r w:rsidR="00AB7717">
        <w:rPr>
          <w:szCs w:val="20"/>
          <w:lang w:val="en-US"/>
        </w:rPr>
        <w:t xml:space="preserve"> </w:t>
      </w:r>
      <w:r w:rsidR="00475484">
        <w:rPr>
          <w:szCs w:val="20"/>
          <w:lang w:val="en-US"/>
        </w:rPr>
        <w:t>Our study showed that i</w:t>
      </w:r>
      <w:r w:rsidR="00EB3000">
        <w:rPr>
          <w:szCs w:val="20"/>
          <w:lang w:val="en-US"/>
        </w:rPr>
        <w:t>n the Goulburn benthic m</w:t>
      </w:r>
      <w:r w:rsidR="00EB3000">
        <w:t>etabolism is considerably greater that metabolism in the water column.</w:t>
      </w:r>
      <w:r w:rsidR="00AB7717">
        <w:rPr>
          <w:szCs w:val="20"/>
          <w:lang w:val="en-US"/>
        </w:rPr>
        <w:t xml:space="preserve"> </w:t>
      </w:r>
    </w:p>
    <w:bookmarkEnd w:id="78"/>
    <w:p w14:paraId="20636A77" w14:textId="3C0A4807" w:rsidR="0015482E" w:rsidRDefault="0015482E" w:rsidP="0015482E">
      <w:r>
        <w:t xml:space="preserve">Overall rates of </w:t>
      </w:r>
      <w:r w:rsidR="00921BBB">
        <w:t xml:space="preserve">primary </w:t>
      </w:r>
      <w:r>
        <w:t>production and respiration in the Goulburn River in 20</w:t>
      </w:r>
      <w:r w:rsidR="002653A2">
        <w:t>20-21</w:t>
      </w:r>
      <w:r>
        <w:t xml:space="preserve"> were similar to previous years and </w:t>
      </w:r>
      <w:r w:rsidRPr="00BA2632">
        <w:t>typical of those in the southern Murray-Darling Basin</w:t>
      </w:r>
      <w:r>
        <w:t>, but at t</w:t>
      </w:r>
      <w:r w:rsidRPr="00BA2632">
        <w:t>he lower end of the ‘normal’ range found in global comparisons</w:t>
      </w:r>
      <w:r>
        <w:t>. Low nutrients and r</w:t>
      </w:r>
      <w:r w:rsidRPr="00BA2632">
        <w:t xml:space="preserve">educed light availability due to turbidity </w:t>
      </w:r>
      <w:r>
        <w:t xml:space="preserve">are likely to be the main </w:t>
      </w:r>
      <w:r w:rsidRPr="00BA2632">
        <w:t>factor</w:t>
      </w:r>
      <w:r>
        <w:t xml:space="preserve">s </w:t>
      </w:r>
      <w:r w:rsidRPr="00BA2632">
        <w:t>constrainin</w:t>
      </w:r>
      <w:r w:rsidR="00434B9D">
        <w:t>g primary production</w:t>
      </w:r>
      <w:r w:rsidR="00434B9D" w:rsidRPr="00BA2632">
        <w:t xml:space="preserve"> </w:t>
      </w:r>
      <w:r w:rsidRPr="00BA2632">
        <w:t xml:space="preserve">in the Goulburn </w:t>
      </w:r>
      <w:r>
        <w:t xml:space="preserve">River </w:t>
      </w:r>
      <w:r w:rsidRPr="00BA2632">
        <w:t xml:space="preserve">and </w:t>
      </w:r>
      <w:r>
        <w:t xml:space="preserve">rivers in the </w:t>
      </w:r>
      <w:r w:rsidRPr="00BA2632">
        <w:t>M</w:t>
      </w:r>
      <w:r>
        <w:t xml:space="preserve">urray </w:t>
      </w:r>
      <w:r w:rsidRPr="00BA2632">
        <w:t>D</w:t>
      </w:r>
      <w:r>
        <w:t>arling Basin</w:t>
      </w:r>
      <w:r w:rsidRPr="00BA2632">
        <w:t xml:space="preserve"> in general</w:t>
      </w:r>
      <w:r>
        <w:t xml:space="preserve">. </w:t>
      </w:r>
      <w:bookmarkStart w:id="79" w:name="_Hlk87719429"/>
      <w:bookmarkStart w:id="80" w:name="_Hlk55909837"/>
      <w:r w:rsidRPr="00BA2632">
        <w:t xml:space="preserve">Across the entire </w:t>
      </w:r>
      <w:r w:rsidR="00F07254">
        <w:t>seven</w:t>
      </w:r>
      <w:r w:rsidRPr="00BA2632">
        <w:t>-year data set</w:t>
      </w:r>
      <w:r>
        <w:t xml:space="preserve"> of LTIM and MER</w:t>
      </w:r>
      <w:r w:rsidRPr="00BA2632">
        <w:t xml:space="preserve">, the highest </w:t>
      </w:r>
      <w:r>
        <w:t>primary production</w:t>
      </w:r>
      <w:r w:rsidRPr="00BA2632">
        <w:t xml:space="preserve"> rates </w:t>
      </w:r>
      <w:r w:rsidR="007F2C96">
        <w:t xml:space="preserve">have been </w:t>
      </w:r>
      <w:r>
        <w:t>recorded</w:t>
      </w:r>
      <w:r w:rsidRPr="00BA2632">
        <w:t xml:space="preserve"> during the summer</w:t>
      </w:r>
      <w:r w:rsidR="008D6902">
        <w:t>,</w:t>
      </w:r>
      <w:r>
        <w:t xml:space="preserve"> </w:t>
      </w:r>
      <w:r w:rsidR="008D6902">
        <w:t xml:space="preserve">corresponding to the warmest temperatures and greatest light availabilities, </w:t>
      </w:r>
      <w:r>
        <w:t xml:space="preserve">and the lowest rates </w:t>
      </w:r>
      <w:r w:rsidR="008D6902">
        <w:t xml:space="preserve">occur </w:t>
      </w:r>
      <w:r>
        <w:t>in winter.</w:t>
      </w:r>
      <w:bookmarkEnd w:id="79"/>
      <w:r>
        <w:t xml:space="preserve"> </w:t>
      </w:r>
    </w:p>
    <w:bookmarkEnd w:id="80"/>
    <w:p w14:paraId="442DB35F" w14:textId="7F15B7C4" w:rsidR="0015482E" w:rsidRDefault="0015482E" w:rsidP="00737BA4">
      <w:r>
        <w:t xml:space="preserve">As with previous years, rates of </w:t>
      </w:r>
      <w:r w:rsidR="004D7501">
        <w:t xml:space="preserve">primary </w:t>
      </w:r>
      <w:r>
        <w:t>production per litre of water decrease with increased flows</w:t>
      </w:r>
      <w:r w:rsidR="007262FF">
        <w:t xml:space="preserve">. We believe this to be mainly </w:t>
      </w:r>
      <w:r>
        <w:t>a result of dilution</w:t>
      </w:r>
      <w:r w:rsidR="007262FF">
        <w:t xml:space="preserve"> because most flow increases do not cause increased turbidity. But it is worth noting that increased water depth will reduce the amount of light reaching the stream bed, even if turbidity is unchanged, and this would be expected to reduce the overall rate of primary production</w:t>
      </w:r>
      <w:r>
        <w:t>. However, despite a reduction in the rate of primary production</w:t>
      </w:r>
      <w:r w:rsidR="007C4171">
        <w:t xml:space="preserve"> per litre</w:t>
      </w:r>
      <w:r>
        <w:t>, the total amount of organic carbon produced</w:t>
      </w:r>
      <w:r w:rsidR="00122958">
        <w:t xml:space="preserve"> (load)</w:t>
      </w:r>
      <w:r>
        <w:t xml:space="preserve"> increases with</w:t>
      </w:r>
      <w:r w:rsidR="00122958">
        <w:t xml:space="preserve"> increases in </w:t>
      </w:r>
      <w:r>
        <w:t xml:space="preserve">flow volume. Previously held views were that significant increases in organic carbon load to the river channel required overbank flows to inundate floodplains and draw </w:t>
      </w:r>
      <w:r w:rsidR="007F2C96">
        <w:t>organic carbon</w:t>
      </w:r>
      <w:r w:rsidR="004D7501">
        <w:t xml:space="preserve"> (</w:t>
      </w:r>
      <w:proofErr w:type="gramStart"/>
      <w:r w:rsidR="004D7501">
        <w:t>i.e.</w:t>
      </w:r>
      <w:proofErr w:type="gramEnd"/>
      <w:r w:rsidR="004D7501">
        <w:t xml:space="preserve"> in the form of dead leaves, sticks and bark)</w:t>
      </w:r>
      <w:r w:rsidR="007F2C96">
        <w:t xml:space="preserve"> and nutrients </w:t>
      </w:r>
      <w:r>
        <w:t xml:space="preserve">back to the river. </w:t>
      </w:r>
      <w:bookmarkStart w:id="81" w:name="_Hlk55909912"/>
      <w:r>
        <w:t xml:space="preserve">The outcomes of the current monitoring are important because it </w:t>
      </w:r>
      <w:r w:rsidR="002653A2">
        <w:t xml:space="preserve">continues to </w:t>
      </w:r>
      <w:r>
        <w:t xml:space="preserve">demonstrate </w:t>
      </w:r>
      <w:r w:rsidR="002653A2">
        <w:t xml:space="preserve">observations from previous years </w:t>
      </w:r>
      <w:r>
        <w:t xml:space="preserve">that </w:t>
      </w:r>
      <w:bookmarkStart w:id="82" w:name="_Hlk87719509"/>
      <w:r>
        <w:t xml:space="preserve">increased in-channel flows </w:t>
      </w:r>
      <w:r w:rsidRPr="00E73266">
        <w:rPr>
          <w:bCs/>
        </w:rPr>
        <w:t>are</w:t>
      </w:r>
      <w:r>
        <w:t xml:space="preserve"> important for increasing the amount of organic carbon that is produced within the river channel, even in the absence of overbank flows.</w:t>
      </w:r>
      <w:bookmarkEnd w:id="81"/>
      <w:r>
        <w:t xml:space="preserve"> </w:t>
      </w:r>
      <w:bookmarkStart w:id="83" w:name="_Hlk55910017"/>
      <w:bookmarkEnd w:id="82"/>
      <w:r>
        <w:t>This in-channel derived carbon is likely to be an important food resource for macroinvertebrates and fish, especially in rivers like the Goulburn River w</w:t>
      </w:r>
      <w:r w:rsidR="00122958">
        <w:t>h</w:t>
      </w:r>
      <w:r>
        <w:t xml:space="preserve">ere </w:t>
      </w:r>
      <w:r w:rsidR="00122958">
        <w:t xml:space="preserve">regular </w:t>
      </w:r>
      <w:r>
        <w:t xml:space="preserve">overbank flows are not often experienced due to river regulation. </w:t>
      </w:r>
      <w:bookmarkEnd w:id="83"/>
    </w:p>
    <w:p w14:paraId="1CF8A164" w14:textId="4725E06D" w:rsidR="00122958" w:rsidRDefault="0015482E" w:rsidP="0015482E">
      <w:r>
        <w:t xml:space="preserve">With </w:t>
      </w:r>
      <w:r w:rsidR="002653A2">
        <w:t>seven</w:t>
      </w:r>
      <w:r>
        <w:t xml:space="preserve"> years of </w:t>
      </w:r>
      <w:r w:rsidR="007F2C96">
        <w:t xml:space="preserve">data now </w:t>
      </w:r>
      <w:r>
        <w:t>available</w:t>
      </w:r>
      <w:r w:rsidR="007F2C96">
        <w:t>,</w:t>
      </w:r>
      <w:r>
        <w:t xml:space="preserve"> we have analysed the amount of organic carbon that CEW contributes to the Goulburn River for a range of flow events at McCoy’s Bridge (the </w:t>
      </w:r>
      <w:r w:rsidR="00122958">
        <w:t xml:space="preserve">site with the </w:t>
      </w:r>
      <w:r>
        <w:t xml:space="preserve">most comprehensive </w:t>
      </w:r>
      <w:r w:rsidR="00122958">
        <w:t xml:space="preserve">metabolism </w:t>
      </w:r>
      <w:r>
        <w:t>dataset)</w:t>
      </w:r>
      <w:r w:rsidR="00122958">
        <w:t xml:space="preserve"> </w:t>
      </w:r>
      <w:bookmarkStart w:id="84" w:name="_Hlk55910181"/>
      <w:r>
        <w:t xml:space="preserve">Over the </w:t>
      </w:r>
      <w:r w:rsidR="00677479">
        <w:t>seven</w:t>
      </w:r>
      <w:r>
        <w:t>-year period it is estimated that CEW produced</w:t>
      </w:r>
      <w:r w:rsidRPr="00BA2632">
        <w:t xml:space="preserve"> nearly a quarter (2</w:t>
      </w:r>
      <w:r w:rsidR="00677479">
        <w:t>1</w:t>
      </w:r>
      <w:r w:rsidRPr="00BA2632">
        <w:t>%) of the organic carbon produced</w:t>
      </w:r>
      <w:r>
        <w:t xml:space="preserve"> in the river</w:t>
      </w:r>
      <w:r w:rsidRPr="00BA2632">
        <w:t xml:space="preserve"> (</w:t>
      </w:r>
      <w:r w:rsidR="00677479">
        <w:t>454</w:t>
      </w:r>
      <w:r w:rsidRPr="00BA2632">
        <w:t xml:space="preserve"> of </w:t>
      </w:r>
      <w:r w:rsidR="00677479">
        <w:t>2156</w:t>
      </w:r>
      <w:r w:rsidRPr="00BA2632">
        <w:t xml:space="preserve"> Tonnes).</w:t>
      </w:r>
      <w:r w:rsidR="00677479">
        <w:t xml:space="preserve"> </w:t>
      </w:r>
      <w:r w:rsidRPr="00BA2632">
        <w:t xml:space="preserve">From an ecological perspective, CEW-enhanced </w:t>
      </w:r>
      <w:r w:rsidR="00122958">
        <w:t>production</w:t>
      </w:r>
      <w:r w:rsidRPr="00BA2632">
        <w:t xml:space="preserve"> was most important in spring when </w:t>
      </w:r>
      <w:r w:rsidR="00677479">
        <w:t>17</w:t>
      </w:r>
      <w:r w:rsidRPr="00BA2632">
        <w:t xml:space="preserve"> – </w:t>
      </w:r>
      <w:r w:rsidR="00677479">
        <w:t>58</w:t>
      </w:r>
      <w:r w:rsidRPr="00BA2632">
        <w:t>% (</w:t>
      </w:r>
      <w:r w:rsidR="00677479">
        <w:t>38</w:t>
      </w:r>
      <w:r w:rsidRPr="00BA2632">
        <w:t>% in 20</w:t>
      </w:r>
      <w:r w:rsidR="00677479">
        <w:t>20-21, ~2/3 of the amount produced in the previous spring)</w:t>
      </w:r>
      <w:r w:rsidRPr="00BA2632">
        <w:t xml:space="preserve"> of all </w:t>
      </w:r>
      <w:r w:rsidR="00122958">
        <w:t xml:space="preserve">carbon production </w:t>
      </w:r>
      <w:r w:rsidRPr="00BA2632">
        <w:t>was associated with CEW (</w:t>
      </w:r>
      <w:r w:rsidR="00122958">
        <w:t>except for</w:t>
      </w:r>
      <w:r w:rsidRPr="00BA2632">
        <w:t xml:space="preserve"> 2016 when there was large flooding and CEW</w:t>
      </w:r>
      <w:r w:rsidR="00677479">
        <w:t xml:space="preserve"> </w:t>
      </w:r>
      <w:r w:rsidRPr="00BA2632">
        <w:t>was only 2% of all flow</w:t>
      </w:r>
      <w:r w:rsidR="00677479">
        <w:t xml:space="preserve"> and CEW-derived carbon was only 4% of the total load</w:t>
      </w:r>
      <w:r w:rsidRPr="00BA2632">
        <w:t xml:space="preserve">). CEW also contributed around </w:t>
      </w:r>
      <w:r w:rsidR="00677479">
        <w:t>23-52%</w:t>
      </w:r>
      <w:r w:rsidRPr="00BA2632">
        <w:t xml:space="preserve"> of winter organic carbon </w:t>
      </w:r>
      <w:r w:rsidR="00122958">
        <w:t>production</w:t>
      </w:r>
      <w:r w:rsidR="00677479">
        <w:t>, except in years with high natural winter flows (</w:t>
      </w:r>
      <w:proofErr w:type="gramStart"/>
      <w:r w:rsidR="00677479">
        <w:t>e.g.</w:t>
      </w:r>
      <w:proofErr w:type="gramEnd"/>
      <w:r w:rsidR="00677479">
        <w:t xml:space="preserve"> 2016 and 2020)</w:t>
      </w:r>
      <w:r w:rsidRPr="00BA2632">
        <w:t xml:space="preserve">. </w:t>
      </w:r>
      <w:r w:rsidR="00122958">
        <w:t>CEW contributes very little carbon in summer because flows are either low (with no CEW contribution) or dominated by IVT</w:t>
      </w:r>
      <w:r w:rsidR="008F152E">
        <w:t xml:space="preserve"> delivery</w:t>
      </w:r>
      <w:r w:rsidR="00122958">
        <w:t>. From a flow perspective, most CEW-assisted carbon production occurs where CEW contributes to medium to large volume freshes (3</w:t>
      </w:r>
      <w:r w:rsidR="00F07254">
        <w:t>,</w:t>
      </w:r>
      <w:r w:rsidR="00122958">
        <w:t>000-7</w:t>
      </w:r>
      <w:r w:rsidR="00F07254">
        <w:t>,</w:t>
      </w:r>
      <w:r w:rsidR="00122958">
        <w:t>000 ML/d</w:t>
      </w:r>
      <w:r w:rsidR="00F07254">
        <w:t>ay</w:t>
      </w:r>
      <w:r w:rsidR="00122958">
        <w:t>) in spring and autumn (</w:t>
      </w:r>
      <w:r w:rsidR="00AE7C41">
        <w:t xml:space="preserve">Figure </w:t>
      </w:r>
      <w:r w:rsidR="00AE7C41">
        <w:rPr>
          <w:noProof/>
        </w:rPr>
        <w:t>12</w:t>
      </w:r>
      <w:r w:rsidR="00122958">
        <w:t>).</w:t>
      </w:r>
    </w:p>
    <w:p w14:paraId="52881254" w14:textId="77777777" w:rsidR="004B3EED" w:rsidRPr="00C76182" w:rsidRDefault="004B3EED" w:rsidP="004B3EED">
      <w:bookmarkStart w:id="85" w:name="_Hlk87719547"/>
      <w:bookmarkEnd w:id="84"/>
      <w:r w:rsidRPr="00C76182">
        <w:t>The outcomes of this analysis indicate:</w:t>
      </w:r>
    </w:p>
    <w:p w14:paraId="49340F7C" w14:textId="77777777" w:rsidR="004B3EED" w:rsidRPr="00CF470A" w:rsidRDefault="004B3EED" w:rsidP="004B3EED">
      <w:pPr>
        <w:pStyle w:val="ListParagraph"/>
        <w:numPr>
          <w:ilvl w:val="0"/>
          <w:numId w:val="39"/>
        </w:numPr>
        <w:rPr>
          <w:rFonts w:cstheme="minorHAnsi"/>
        </w:rPr>
      </w:pPr>
      <w:r w:rsidRPr="00CF470A">
        <w:t>The importance of CEW contributions to organic carbon creation, especially in winter and spring,</w:t>
      </w:r>
    </w:p>
    <w:p w14:paraId="6D42E242" w14:textId="6C397DF5" w:rsidR="004B3EED" w:rsidRPr="00CF470A" w:rsidRDefault="004B3EED" w:rsidP="004B3EED">
      <w:pPr>
        <w:pStyle w:val="ListParagraph"/>
        <w:numPr>
          <w:ilvl w:val="0"/>
          <w:numId w:val="39"/>
        </w:numPr>
        <w:rPr>
          <w:rFonts w:cstheme="minorHAnsi"/>
        </w:rPr>
      </w:pPr>
      <w:r w:rsidRPr="00CF470A">
        <w:t>In winter, the sam</w:t>
      </w:r>
      <w:r w:rsidRPr="00CF470A">
        <w:rPr>
          <w:rFonts w:cstheme="minorHAnsi"/>
        </w:rPr>
        <w:t>e average daily organic carbon load is created at very low flows as it is for higher flows</w:t>
      </w:r>
      <w:r w:rsidR="00F07254">
        <w:rPr>
          <w:rFonts w:cstheme="minorHAnsi"/>
        </w:rPr>
        <w:t>. H</w:t>
      </w:r>
      <w:r w:rsidRPr="00CF470A">
        <w:rPr>
          <w:rFonts w:cstheme="minorHAnsi"/>
        </w:rPr>
        <w:t xml:space="preserve">ence from this organic carbon perspective, there is no additional benefit </w:t>
      </w:r>
      <w:r w:rsidR="00F07254">
        <w:rPr>
          <w:rFonts w:cstheme="minorHAnsi"/>
        </w:rPr>
        <w:t>from</w:t>
      </w:r>
      <w:r w:rsidRPr="00CF470A">
        <w:rPr>
          <w:rFonts w:cstheme="minorHAnsi"/>
        </w:rPr>
        <w:t xml:space="preserve"> increasing flows above the very low category</w:t>
      </w:r>
      <w:r>
        <w:rPr>
          <w:rFonts w:cstheme="minorHAnsi"/>
        </w:rPr>
        <w:t xml:space="preserve">. However, there is still benefit of small increases in flow within the low flow bands. </w:t>
      </w:r>
    </w:p>
    <w:p w14:paraId="39EEF27E" w14:textId="6F257906" w:rsidR="004B3EED" w:rsidRPr="00CF470A" w:rsidRDefault="004B3EED" w:rsidP="004B3EED">
      <w:pPr>
        <w:pStyle w:val="ListParagraph"/>
        <w:numPr>
          <w:ilvl w:val="0"/>
          <w:numId w:val="39"/>
        </w:numPr>
        <w:rPr>
          <w:rFonts w:cstheme="minorHAnsi"/>
        </w:rPr>
      </w:pPr>
      <w:r w:rsidRPr="00CF470A">
        <w:t>Summertime</w:t>
      </w:r>
      <w:r w:rsidRPr="00CF470A">
        <w:rPr>
          <w:rFonts w:cstheme="minorHAnsi"/>
        </w:rPr>
        <w:t xml:space="preserve"> CEW additions only provide a small increase in daily organic carbon loads, hence if water availability is low or there is the prospect of needing CEW to ameliorate the low DO events sometimes witnessed after large summer storm events</w:t>
      </w:r>
      <w:r w:rsidR="00F53EFF">
        <w:rPr>
          <w:rFonts w:cstheme="minorHAnsi"/>
        </w:rPr>
        <w:t>,</w:t>
      </w:r>
      <w:r w:rsidRPr="00CF470A">
        <w:rPr>
          <w:rFonts w:cstheme="minorHAnsi"/>
        </w:rPr>
        <w:t xml:space="preserve"> then retaining that water in storage is a good management option</w:t>
      </w:r>
      <w:r w:rsidR="00F53EFF">
        <w:rPr>
          <w:rFonts w:cstheme="minorHAnsi"/>
        </w:rPr>
        <w:t>.</w:t>
      </w:r>
    </w:p>
    <w:p w14:paraId="1ED990A3" w14:textId="6013E5A9" w:rsidR="004B3EED" w:rsidRPr="00CF470A" w:rsidRDefault="004B3EED" w:rsidP="004B3EED">
      <w:pPr>
        <w:pStyle w:val="ListParagraph"/>
        <w:numPr>
          <w:ilvl w:val="0"/>
          <w:numId w:val="39"/>
        </w:numPr>
        <w:rPr>
          <w:rFonts w:cstheme="minorHAnsi"/>
        </w:rPr>
      </w:pPr>
      <w:r w:rsidRPr="00CF470A">
        <w:lastRenderedPageBreak/>
        <w:t>The</w:t>
      </w:r>
      <w:r w:rsidRPr="00CF470A">
        <w:rPr>
          <w:rFonts w:cstheme="minorHAnsi"/>
        </w:rPr>
        <w:t xml:space="preserve"> best outcomes for CEW-assisted creation of organic carbon are found in the ‘Medium Fresh’ </w:t>
      </w:r>
      <w:r w:rsidR="00362A69">
        <w:rPr>
          <w:rFonts w:cstheme="minorHAnsi"/>
        </w:rPr>
        <w:t xml:space="preserve">(peaking around 3,500 ML/day) </w:t>
      </w:r>
      <w:r w:rsidRPr="00CF470A">
        <w:rPr>
          <w:rFonts w:cstheme="minorHAnsi"/>
        </w:rPr>
        <w:t>flow category in spring and autumn where an average additional 800-1</w:t>
      </w:r>
      <w:r w:rsidR="00F53EFF">
        <w:rPr>
          <w:rFonts w:cstheme="minorHAnsi"/>
        </w:rPr>
        <w:t>,</w:t>
      </w:r>
      <w:r w:rsidRPr="00CF470A">
        <w:rPr>
          <w:rFonts w:cstheme="minorHAnsi"/>
        </w:rPr>
        <w:t>100 kg organic carbon is created. The benefit of flow in this flow category is highest in autumn, where CEW contributions in the lower flow categories are much more modest (an additional 100-200 kg of organic carbon). In spring, substantial increases occur in all flow categories above low flow.</w:t>
      </w:r>
    </w:p>
    <w:p w14:paraId="2CDF2CD6" w14:textId="0BB574DD" w:rsidR="00F17482" w:rsidRDefault="00677479" w:rsidP="0007022C">
      <w:pPr>
        <w:jc w:val="center"/>
      </w:pPr>
      <w:bookmarkStart w:id="86" w:name="_Ref54359230"/>
      <w:bookmarkEnd w:id="85"/>
      <w:r w:rsidRPr="00BA2632">
        <w:rPr>
          <w:noProof/>
        </w:rPr>
        <w:drawing>
          <wp:inline distT="0" distB="0" distL="0" distR="0" wp14:anchorId="0826A81D" wp14:editId="53A8A38A">
            <wp:extent cx="5172423" cy="4076163"/>
            <wp:effectExtent l="0" t="0" r="9525" b="635"/>
            <wp:docPr id="80" name="Picture 8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bar chart&#10;&#10;Description automatically generated"/>
                    <pic:cNvPicPr>
                      <a:picLocks noChangeAspect="1" noChangeArrowheads="1"/>
                    </pic:cNvPicPr>
                  </pic:nvPicPr>
                  <pic:blipFill>
                    <a:blip r:embed="rId54" cstate="email">
                      <a:extLst>
                        <a:ext uri="{28A0092B-C50C-407E-A947-70E740481C1C}">
                          <a14:useLocalDpi xmlns:a14="http://schemas.microsoft.com/office/drawing/2010/main"/>
                        </a:ext>
                      </a:extLst>
                    </a:blip>
                    <a:srcRect t="2504" b="4327"/>
                    <a:stretch>
                      <a:fillRect/>
                    </a:stretch>
                  </pic:blipFill>
                  <pic:spPr bwMode="auto">
                    <a:xfrm>
                      <a:off x="0" y="0"/>
                      <a:ext cx="5192743" cy="4092177"/>
                    </a:xfrm>
                    <a:prstGeom prst="rect">
                      <a:avLst/>
                    </a:prstGeom>
                    <a:noFill/>
                    <a:ln>
                      <a:noFill/>
                    </a:ln>
                  </pic:spPr>
                </pic:pic>
              </a:graphicData>
            </a:graphic>
          </wp:inline>
        </w:drawing>
      </w:r>
    </w:p>
    <w:p w14:paraId="76A33163" w14:textId="5DD648D7" w:rsidR="0015482E" w:rsidRDefault="0015482E" w:rsidP="00E73266">
      <w:pPr>
        <w:pStyle w:val="TableCaption"/>
      </w:pPr>
      <w:bookmarkStart w:id="87" w:name="_Ref54428489"/>
      <w:r>
        <w:t xml:space="preserve">Figure </w:t>
      </w:r>
      <w:r w:rsidR="00AE7C41">
        <w:rPr>
          <w:noProof/>
        </w:rPr>
        <w:t>12</w:t>
      </w:r>
      <w:bookmarkEnd w:id="86"/>
      <w:bookmarkEnd w:id="87"/>
      <w:r w:rsidR="00E24CEB">
        <w:t>.</w:t>
      </w:r>
      <w:r>
        <w:t xml:space="preserve"> </w:t>
      </w:r>
      <w:r w:rsidR="00C76182">
        <w:t>E</w:t>
      </w:r>
      <w:r w:rsidR="00F17482" w:rsidRPr="00BA2632">
        <w:t xml:space="preserve">stimated mean daily loads of organic carbon created by </w:t>
      </w:r>
      <w:r w:rsidR="00F17482">
        <w:t>primary production</w:t>
      </w:r>
      <w:r w:rsidR="00F17482" w:rsidRPr="00BA2632">
        <w:t>, stratified by season and flow category</w:t>
      </w:r>
      <w:r w:rsidR="00F17482">
        <w:t xml:space="preserve"> (see </w:t>
      </w:r>
      <w:r w:rsidR="00AE7C41">
        <w:t xml:space="preserve">Figure </w:t>
      </w:r>
      <w:r w:rsidR="00AE7C41">
        <w:rPr>
          <w:noProof/>
        </w:rPr>
        <w:t>2</w:t>
      </w:r>
      <w:r w:rsidR="00F17482">
        <w:t xml:space="preserve"> for category definitions)</w:t>
      </w:r>
      <w:r w:rsidR="00F17482" w:rsidRPr="00BA2632">
        <w:t xml:space="preserve">. Data </w:t>
      </w:r>
      <w:r w:rsidR="003C56CF">
        <w:t xml:space="preserve">are </w:t>
      </w:r>
      <w:r w:rsidR="00F17482" w:rsidRPr="00BA2632">
        <w:t>from 2014</w:t>
      </w:r>
      <w:r w:rsidR="00264E13">
        <w:t xml:space="preserve"> to </w:t>
      </w:r>
      <w:r w:rsidR="00F17482" w:rsidRPr="00BA2632">
        <w:t>2</w:t>
      </w:r>
      <w:r w:rsidR="00C76182">
        <w:t>1</w:t>
      </w:r>
      <w:r w:rsidR="00F17482" w:rsidRPr="00BA2632">
        <w:t xml:space="preserve"> </w:t>
      </w:r>
      <w:r w:rsidR="003C56CF">
        <w:t xml:space="preserve">and </w:t>
      </w:r>
      <w:r w:rsidR="00F17482" w:rsidRPr="00BA2632">
        <w:t xml:space="preserve">pooled across </w:t>
      </w:r>
      <w:r w:rsidR="00F17482">
        <w:t>all</w:t>
      </w:r>
      <w:r w:rsidR="00F17482" w:rsidRPr="00BA2632">
        <w:t xml:space="preserve"> sites</w:t>
      </w:r>
    </w:p>
    <w:p w14:paraId="1CCAFA5D" w14:textId="7D4AA1D4" w:rsidR="00FD11B7" w:rsidRDefault="004B3EED" w:rsidP="00693D7F">
      <w:bookmarkStart w:id="88" w:name="_Hlk55910691"/>
      <w:bookmarkStart w:id="89" w:name="_Ref54360542"/>
      <w:r>
        <w:t>With regards to the relative proportions of benthic versus pelagic metabolism</w:t>
      </w:r>
      <w:r w:rsidR="00FB4F48">
        <w:t>,</w:t>
      </w:r>
      <w:r>
        <w:t xml:space="preserve"> pelagic primary production ranged from 1-25% of the daily primary productivity at the sites</w:t>
      </w:r>
      <w:r w:rsidR="00FD11B7">
        <w:t>,</w:t>
      </w:r>
      <w:r>
        <w:t xml:space="preserve"> demonstrating that the great majority of whole stream primary production was occurring in the benthic compartment. However, whole-stream primary production figures were much more variable than those for pelagic primary production meaning that as the whole-stream estimate increased, the percentage of this estimate explained by pelagic metabolism decreased</w:t>
      </w:r>
      <w:r w:rsidR="00FD11B7">
        <w:t xml:space="preserve"> (</w:t>
      </w:r>
      <w:r w:rsidR="00AE7C41">
        <w:t xml:space="preserve">Figure </w:t>
      </w:r>
      <w:r w:rsidR="00AE7C41">
        <w:rPr>
          <w:noProof/>
        </w:rPr>
        <w:t>13</w:t>
      </w:r>
      <w:r w:rsidR="00FD11B7">
        <w:t>)</w:t>
      </w:r>
      <w:r>
        <w:t>.</w:t>
      </w:r>
      <w:r w:rsidR="00FD11B7">
        <w:t xml:space="preserve"> </w:t>
      </w:r>
    </w:p>
    <w:p w14:paraId="0AAB7CD8" w14:textId="1D0C28AB" w:rsidR="00FD11B7" w:rsidRDefault="00FD11B7" w:rsidP="00FD11B7">
      <w:pPr>
        <w:jc w:val="center"/>
      </w:pPr>
      <w:r>
        <w:rPr>
          <w:noProof/>
        </w:rPr>
        <w:drawing>
          <wp:inline distT="0" distB="0" distL="0" distR="0" wp14:anchorId="52F65C09" wp14:editId="70D4481C">
            <wp:extent cx="4164974" cy="2492062"/>
            <wp:effectExtent l="0" t="0" r="6985"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184136" cy="2503527"/>
                    </a:xfrm>
                    <a:prstGeom prst="rect">
                      <a:avLst/>
                    </a:prstGeom>
                    <a:noFill/>
                  </pic:spPr>
                </pic:pic>
              </a:graphicData>
            </a:graphic>
          </wp:inline>
        </w:drawing>
      </w:r>
    </w:p>
    <w:p w14:paraId="2CE1EE8F" w14:textId="2E121BDD" w:rsidR="00FD11B7" w:rsidRDefault="00FD11B7" w:rsidP="00FD11B7">
      <w:pPr>
        <w:pStyle w:val="Caption"/>
      </w:pPr>
      <w:bookmarkStart w:id="90" w:name="_Ref86069272"/>
      <w:bookmarkStart w:id="91" w:name="_Ref57737818"/>
      <w:bookmarkEnd w:id="88"/>
      <w:r>
        <w:t xml:space="preserve">Figure </w:t>
      </w:r>
      <w:r w:rsidR="00AE7C41">
        <w:rPr>
          <w:noProof/>
        </w:rPr>
        <w:t>13</w:t>
      </w:r>
      <w:bookmarkEnd w:id="90"/>
      <w:r>
        <w:t>. Whole-stream primary production versus % pelagic primary production</w:t>
      </w:r>
    </w:p>
    <w:p w14:paraId="1473667B" w14:textId="662E8C33" w:rsidR="00FD11B7" w:rsidRDefault="00FD11B7" w:rsidP="00FD11B7">
      <w:pPr>
        <w:rPr>
          <w:lang w:eastAsia="en-US"/>
        </w:rPr>
      </w:pPr>
      <w:bookmarkStart w:id="92" w:name="_Hlk87719690"/>
      <w:r>
        <w:lastRenderedPageBreak/>
        <w:t xml:space="preserve">There was no evidence of any relationship between primary production and </w:t>
      </w:r>
      <w:r w:rsidR="00362A69">
        <w:t>water column nutrient or chlorophyll levels. M</w:t>
      </w:r>
      <w:r>
        <w:t>ost variation in whole stream and pelagic metabolism appear</w:t>
      </w:r>
      <w:r w:rsidR="003A7A10">
        <w:t>s</w:t>
      </w:r>
      <w:r>
        <w:t xml:space="preserve"> related to light availability (Webb et al. 2021). </w:t>
      </w:r>
      <w:r w:rsidR="00CE1B99">
        <w:rPr>
          <w:lang w:eastAsia="en-US"/>
        </w:rPr>
        <w:t>On this basis,</w:t>
      </w:r>
      <w:r>
        <w:rPr>
          <w:lang w:eastAsia="en-US"/>
        </w:rPr>
        <w:t xml:space="preserve"> </w:t>
      </w:r>
      <w:r w:rsidRPr="00573140">
        <w:rPr>
          <w:lang w:eastAsia="en-US"/>
        </w:rPr>
        <w:t>ensuring</w:t>
      </w:r>
      <w:r>
        <w:rPr>
          <w:lang w:eastAsia="en-US"/>
        </w:rPr>
        <w:t xml:space="preserve"> </w:t>
      </w:r>
      <w:r w:rsidRPr="00573140">
        <w:rPr>
          <w:lang w:eastAsia="en-US"/>
        </w:rPr>
        <w:t>a</w:t>
      </w:r>
      <w:r>
        <w:rPr>
          <w:lang w:eastAsia="en-US"/>
        </w:rPr>
        <w:t xml:space="preserve"> </w:t>
      </w:r>
      <w:r w:rsidRPr="00573140">
        <w:rPr>
          <w:lang w:eastAsia="en-US"/>
        </w:rPr>
        <w:t>lower</w:t>
      </w:r>
      <w:r>
        <w:rPr>
          <w:lang w:eastAsia="en-US"/>
        </w:rPr>
        <w:t xml:space="preserve"> </w:t>
      </w:r>
      <w:r w:rsidRPr="00573140">
        <w:rPr>
          <w:lang w:eastAsia="en-US"/>
        </w:rPr>
        <w:t>flow</w:t>
      </w:r>
      <w:r>
        <w:rPr>
          <w:lang w:eastAsia="en-US"/>
        </w:rPr>
        <w:t xml:space="preserve"> </w:t>
      </w:r>
      <w:r w:rsidRPr="00573140">
        <w:rPr>
          <w:lang w:eastAsia="en-US"/>
        </w:rPr>
        <w:t>in</w:t>
      </w:r>
      <w:r>
        <w:rPr>
          <w:lang w:eastAsia="en-US"/>
        </w:rPr>
        <w:t xml:space="preserve"> </w:t>
      </w:r>
      <w:r w:rsidRPr="00573140">
        <w:rPr>
          <w:lang w:eastAsia="en-US"/>
        </w:rPr>
        <w:t>summer</w:t>
      </w:r>
      <w:r>
        <w:rPr>
          <w:lang w:eastAsia="en-US"/>
        </w:rPr>
        <w:t xml:space="preserve"> would increase </w:t>
      </w:r>
      <w:r w:rsidRPr="00573140">
        <w:rPr>
          <w:lang w:eastAsia="en-US"/>
        </w:rPr>
        <w:t>light</w:t>
      </w:r>
      <w:r>
        <w:rPr>
          <w:lang w:eastAsia="en-US"/>
        </w:rPr>
        <w:t xml:space="preserve"> </w:t>
      </w:r>
      <w:r w:rsidRPr="00573140">
        <w:rPr>
          <w:lang w:eastAsia="en-US"/>
        </w:rPr>
        <w:t>penetration</w:t>
      </w:r>
      <w:r>
        <w:rPr>
          <w:lang w:eastAsia="en-US"/>
        </w:rPr>
        <w:t xml:space="preserve"> </w:t>
      </w:r>
      <w:r w:rsidRPr="00573140">
        <w:rPr>
          <w:lang w:eastAsia="en-US"/>
        </w:rPr>
        <w:t>to</w:t>
      </w:r>
      <w:r>
        <w:rPr>
          <w:lang w:eastAsia="en-US"/>
        </w:rPr>
        <w:t xml:space="preserve"> </w:t>
      </w:r>
      <w:r w:rsidRPr="00573140">
        <w:rPr>
          <w:lang w:eastAsia="en-US"/>
        </w:rPr>
        <w:t>the</w:t>
      </w:r>
      <w:r>
        <w:rPr>
          <w:lang w:eastAsia="en-US"/>
        </w:rPr>
        <w:t xml:space="preserve"> stream </w:t>
      </w:r>
      <w:r w:rsidRPr="00573140">
        <w:rPr>
          <w:lang w:eastAsia="en-US"/>
        </w:rPr>
        <w:t>bed</w:t>
      </w:r>
      <w:r>
        <w:rPr>
          <w:lang w:eastAsia="en-US"/>
        </w:rPr>
        <w:t xml:space="preserve"> and promote benthic primary production</w:t>
      </w:r>
      <w:r w:rsidRPr="00573140">
        <w:rPr>
          <w:lang w:eastAsia="en-US"/>
        </w:rPr>
        <w:t>.</w:t>
      </w:r>
      <w:r>
        <w:rPr>
          <w:lang w:eastAsia="en-US"/>
        </w:rPr>
        <w:t xml:space="preserve"> This conclusion provides further evidence of the impacts of aseasonal IVT flows in the lower Goulburn River; those high flows will be limiting the amount of benthic primary production over the summer months</w:t>
      </w:r>
      <w:r w:rsidR="006B4C35">
        <w:rPr>
          <w:lang w:eastAsia="en-US"/>
        </w:rPr>
        <w:t xml:space="preserve"> by </w:t>
      </w:r>
      <w:r w:rsidR="00F53EFF">
        <w:rPr>
          <w:lang w:eastAsia="en-US"/>
        </w:rPr>
        <w:t>reducing the amount of</w:t>
      </w:r>
      <w:r w:rsidR="006B4C35">
        <w:rPr>
          <w:lang w:eastAsia="en-US"/>
        </w:rPr>
        <w:t xml:space="preserve"> light </w:t>
      </w:r>
      <w:r w:rsidR="00F53EFF">
        <w:rPr>
          <w:lang w:eastAsia="en-US"/>
        </w:rPr>
        <w:t>that</w:t>
      </w:r>
      <w:r w:rsidR="006B4C35">
        <w:rPr>
          <w:lang w:eastAsia="en-US"/>
        </w:rPr>
        <w:t xml:space="preserve"> reach</w:t>
      </w:r>
      <w:r w:rsidR="00F53EFF">
        <w:rPr>
          <w:lang w:eastAsia="en-US"/>
        </w:rPr>
        <w:t>es</w:t>
      </w:r>
      <w:r w:rsidR="006B4C35">
        <w:rPr>
          <w:lang w:eastAsia="en-US"/>
        </w:rPr>
        <w:t xml:space="preserve"> the riverbed</w:t>
      </w:r>
      <w:r w:rsidR="00CE1B99">
        <w:rPr>
          <w:lang w:eastAsia="en-US"/>
        </w:rPr>
        <w:t>.</w:t>
      </w:r>
    </w:p>
    <w:p w14:paraId="2A2F3182" w14:textId="2D541944" w:rsidR="00FD11B7" w:rsidRDefault="00FD11B7" w:rsidP="00FD11B7">
      <w:pPr>
        <w:rPr>
          <w:lang w:eastAsia="en-US"/>
        </w:rPr>
      </w:pPr>
      <w:bookmarkStart w:id="93" w:name="_Hlk87719812"/>
      <w:bookmarkEnd w:id="92"/>
      <w:r>
        <w:rPr>
          <w:lang w:eastAsia="en-US"/>
        </w:rPr>
        <w:t>Finally, benthic primary production will be higher on hard substrates on the riverbed. These allow the formation of biofilms and are much more stable than loose sediments. Another</w:t>
      </w:r>
      <w:r w:rsidRPr="00573140">
        <w:rPr>
          <w:lang w:eastAsia="en-US"/>
        </w:rPr>
        <w:t xml:space="preserve"> management action</w:t>
      </w:r>
      <w:r>
        <w:rPr>
          <w:lang w:eastAsia="en-US"/>
        </w:rPr>
        <w:t xml:space="preserve"> that could improve benthic primary production would be to </w:t>
      </w:r>
      <w:r w:rsidRPr="00573140">
        <w:rPr>
          <w:lang w:eastAsia="en-US"/>
        </w:rPr>
        <w:t>increas</w:t>
      </w:r>
      <w:r>
        <w:rPr>
          <w:lang w:eastAsia="en-US"/>
        </w:rPr>
        <w:t xml:space="preserve">e the amount of </w:t>
      </w:r>
      <w:r w:rsidRPr="00573140">
        <w:rPr>
          <w:lang w:eastAsia="en-US"/>
        </w:rPr>
        <w:t>benthic hard surfaces</w:t>
      </w:r>
      <w:r>
        <w:rPr>
          <w:lang w:eastAsia="en-US"/>
        </w:rPr>
        <w:t xml:space="preserve"> in </w:t>
      </w:r>
      <w:r w:rsidRPr="00573140">
        <w:rPr>
          <w:lang w:eastAsia="en-US"/>
        </w:rPr>
        <w:t>the rive</w:t>
      </w:r>
      <w:r>
        <w:rPr>
          <w:lang w:eastAsia="en-US"/>
        </w:rPr>
        <w:t>r. The integrated research project (</w:t>
      </w:r>
      <w:r w:rsidR="00CE1B99">
        <w:rPr>
          <w:lang w:eastAsia="en-US"/>
        </w:rPr>
        <w:t xml:space="preserve">Section </w:t>
      </w:r>
      <w:r w:rsidR="00AE7C41">
        <w:rPr>
          <w:lang w:eastAsia="en-US"/>
        </w:rPr>
        <w:t>3.2</w:t>
      </w:r>
      <w:r>
        <w:rPr>
          <w:lang w:eastAsia="en-US"/>
        </w:rPr>
        <w:t>) is investigating the benefit of habitat augmentation with wooden stakes for the trapping of organic matter and provision of habitat. With these stakes being placed in shallow, slow-flowing ‘slackwaters’, our results here suggest that such areas would also be hotspots for benthic primary production and provide an alternative line of evidence for the benefit of undertaking such habitat restoration works.</w:t>
      </w:r>
      <w:r w:rsidR="00D02670">
        <w:rPr>
          <w:lang w:eastAsia="en-US"/>
        </w:rPr>
        <w:t xml:space="preserve"> </w:t>
      </w:r>
    </w:p>
    <w:bookmarkEnd w:id="93"/>
    <w:p w14:paraId="5F45B2B2" w14:textId="5E4C9D16" w:rsidR="00C32B42" w:rsidRDefault="00C32B42" w:rsidP="00E762A5">
      <w:pPr>
        <w:pStyle w:val="NumberedHeading3"/>
        <w:numPr>
          <w:ilvl w:val="2"/>
          <w:numId w:val="28"/>
        </w:numPr>
      </w:pPr>
      <w:r>
        <w:t>Macroinvertebrates</w:t>
      </w:r>
      <w:bookmarkEnd w:id="89"/>
      <w:bookmarkEnd w:id="91"/>
    </w:p>
    <w:p w14:paraId="62B85A0B" w14:textId="29EC79E2" w:rsidR="00F17482" w:rsidRDefault="009113A0" w:rsidP="00F17482">
      <w:bookmarkStart w:id="94" w:name="_Hlk55910799"/>
      <w:r w:rsidRPr="00BA2632">
        <w:t>Macroinvertebrates</w:t>
      </w:r>
      <w:r>
        <w:t xml:space="preserve"> (</w:t>
      </w:r>
      <w:proofErr w:type="gramStart"/>
      <w:r>
        <w:t>e.g.</w:t>
      </w:r>
      <w:proofErr w:type="gramEnd"/>
      <w:r>
        <w:t xml:space="preserve"> insects, snails, shrimps, prawns and yabbies)</w:t>
      </w:r>
      <w:r w:rsidRPr="00BA2632">
        <w:t xml:space="preserve"> are an essential part of healthy, functioning aquatic ecosystems, providing essential ecosystem services that range from nutrient cycling to provision of food for larger aquatic organisms such as fish.</w:t>
      </w:r>
      <w:r>
        <w:t xml:space="preserve"> </w:t>
      </w:r>
      <w:bookmarkStart w:id="95" w:name="_Hlk55910867"/>
      <w:bookmarkEnd w:id="94"/>
      <w:r>
        <w:t xml:space="preserve">Macroinvertebrate monitoring over the 5 years of </w:t>
      </w:r>
      <w:r w:rsidR="00264E13">
        <w:t xml:space="preserve">the </w:t>
      </w:r>
      <w:r w:rsidRPr="00BA2632">
        <w:t xml:space="preserve">LTIM </w:t>
      </w:r>
      <w:r w:rsidR="00264E13">
        <w:t xml:space="preserve">Project </w:t>
      </w:r>
      <w:r w:rsidRPr="00BA2632">
        <w:t>show</w:t>
      </w:r>
      <w:r>
        <w:t>ed</w:t>
      </w:r>
      <w:r w:rsidRPr="00BA2632">
        <w:t xml:space="preserve"> that </w:t>
      </w:r>
      <w:r>
        <w:t xml:space="preserve">macroinvertebrates, and particularly </w:t>
      </w:r>
      <w:r w:rsidRPr="00BA2632">
        <w:t>crustaceans</w:t>
      </w:r>
      <w:r>
        <w:t xml:space="preserve"> (</w:t>
      </w:r>
      <w:r w:rsidR="00F17482" w:rsidRPr="00BA2632">
        <w:t>shrimp and prawns</w:t>
      </w:r>
      <w:r>
        <w:t>), tend to increase in numbers (abundance) and biomass following spring freshes</w:t>
      </w:r>
      <w:r w:rsidR="00A0634B">
        <w:t xml:space="preserve"> </w:t>
      </w:r>
      <w:r w:rsidR="00A0634B">
        <w:rPr>
          <w:noProof/>
        </w:rPr>
        <w:t>(Webb</w:t>
      </w:r>
      <w:r w:rsidR="00A0634B" w:rsidRPr="00A0634B">
        <w:rPr>
          <w:i/>
          <w:noProof/>
        </w:rPr>
        <w:t xml:space="preserve"> </w:t>
      </w:r>
      <w:r w:rsidR="00A0634B" w:rsidRPr="00F53EFF">
        <w:rPr>
          <w:iCs/>
          <w:noProof/>
        </w:rPr>
        <w:t>et al.</w:t>
      </w:r>
      <w:r w:rsidR="00A0634B">
        <w:rPr>
          <w:noProof/>
        </w:rPr>
        <w:t>, 2019a)</w:t>
      </w:r>
      <w:r w:rsidR="003C56CF">
        <w:t>.</w:t>
      </w:r>
      <w:r>
        <w:t xml:space="preserve"> However, the largest increases in biomass </w:t>
      </w:r>
      <w:r w:rsidR="00F53EFF">
        <w:t>have been</w:t>
      </w:r>
      <w:r>
        <w:t xml:space="preserve"> observed following natural overbank flows (</w:t>
      </w:r>
      <w:proofErr w:type="gramStart"/>
      <w:r>
        <w:t>e.g.</w:t>
      </w:r>
      <w:proofErr w:type="gramEnd"/>
      <w:r>
        <w:t xml:space="preserve"> in 2016</w:t>
      </w:r>
      <w:r w:rsidR="00F53EFF">
        <w:t>-</w:t>
      </w:r>
      <w:r>
        <w:t>17) when presumabl</w:t>
      </w:r>
      <w:r w:rsidR="003C56CF">
        <w:t>y</w:t>
      </w:r>
      <w:r>
        <w:t xml:space="preserve"> large amounts of </w:t>
      </w:r>
      <w:r w:rsidR="003C56CF">
        <w:t xml:space="preserve">organic carbon </w:t>
      </w:r>
      <w:r>
        <w:t>were washed into the river</w:t>
      </w:r>
      <w:r w:rsidR="003C56CF">
        <w:t xml:space="preserve"> and subsequently consumed by macroinvertebrates</w:t>
      </w:r>
      <w:r>
        <w:t xml:space="preserve">. </w:t>
      </w:r>
      <w:bookmarkStart w:id="96" w:name="_Hlk87719998"/>
      <w:bookmarkEnd w:id="95"/>
      <w:r>
        <w:t xml:space="preserve">Relationships between increased flow, access to habitat and macroinvertebrate response </w:t>
      </w:r>
      <w:r w:rsidR="00F53EFF">
        <w:t>have been</w:t>
      </w:r>
      <w:r>
        <w:t xml:space="preserve"> hypothesised but not </w:t>
      </w:r>
      <w:r w:rsidR="00F53EFF">
        <w:t>yet</w:t>
      </w:r>
      <w:r>
        <w:t xml:space="preserve"> confirmed.</w:t>
      </w:r>
    </w:p>
    <w:p w14:paraId="6FB246CC" w14:textId="47D6CC1C" w:rsidR="00F17482" w:rsidRDefault="00F17482" w:rsidP="00F17482">
      <w:bookmarkStart w:id="97" w:name="_Hlk55911021"/>
      <w:bookmarkEnd w:id="96"/>
      <w:r w:rsidRPr="00BA2632">
        <w:t xml:space="preserve">In </w:t>
      </w:r>
      <w:r w:rsidR="00292552">
        <w:t>2020-21</w:t>
      </w:r>
      <w:r w:rsidR="006521F9">
        <w:t xml:space="preserve"> sampling occurred before and after the November fresh – </w:t>
      </w:r>
      <w:r w:rsidR="00B00432">
        <w:t>COVID</w:t>
      </w:r>
      <w:r w:rsidR="006521F9">
        <w:t xml:space="preserve"> 19 restrictions on field work prevented sampling prior to the September </w:t>
      </w:r>
      <w:r w:rsidR="00C15334">
        <w:t>s</w:t>
      </w:r>
      <w:r w:rsidR="006521F9">
        <w:t xml:space="preserve">pring </w:t>
      </w:r>
      <w:r w:rsidR="00C15334">
        <w:t>f</w:t>
      </w:r>
      <w:r w:rsidR="006521F9">
        <w:t>resh.</w:t>
      </w:r>
      <w:r w:rsidR="00D02670">
        <w:t xml:space="preserve"> </w:t>
      </w:r>
      <w:r w:rsidR="00F53EFF">
        <w:t xml:space="preserve">More than </w:t>
      </w:r>
      <w:r w:rsidR="00292552">
        <w:t>7</w:t>
      </w:r>
      <w:r w:rsidR="00F53EFF">
        <w:t>5,000</w:t>
      </w:r>
      <w:r w:rsidR="00292552">
        <w:t xml:space="preserve"> </w:t>
      </w:r>
      <w:r w:rsidRPr="00BA2632">
        <w:t>macroinvertebrates from 5</w:t>
      </w:r>
      <w:r w:rsidR="00292552">
        <w:t>4</w:t>
      </w:r>
      <w:r w:rsidRPr="00BA2632">
        <w:t xml:space="preserve"> taxa</w:t>
      </w:r>
      <w:r w:rsidR="00536CA1">
        <w:t xml:space="preserve"> (different species, </w:t>
      </w:r>
      <w:proofErr w:type="gramStart"/>
      <w:r w:rsidR="00536CA1">
        <w:t>genera</w:t>
      </w:r>
      <w:proofErr w:type="gramEnd"/>
      <w:r w:rsidR="00536CA1">
        <w:t xml:space="preserve"> or families of macroinvertebrate)</w:t>
      </w:r>
      <w:r w:rsidRPr="00BA2632">
        <w:t xml:space="preserve"> were collected across all sampling periods. </w:t>
      </w:r>
      <w:r w:rsidR="00292552">
        <w:t xml:space="preserve">This was up from </w:t>
      </w:r>
      <w:r w:rsidR="00F53EFF">
        <w:t>the</w:t>
      </w:r>
      <w:r w:rsidR="00292552">
        <w:t xml:space="preserve"> total of 49,</w:t>
      </w:r>
      <w:r w:rsidR="00F53EFF">
        <w:t>000</w:t>
      </w:r>
      <w:r w:rsidR="00292552">
        <w:t xml:space="preserve"> collected in 2019-20.</w:t>
      </w:r>
      <w:r w:rsidR="00D02670">
        <w:t xml:space="preserve"> </w:t>
      </w:r>
      <w:r w:rsidRPr="00BA2632">
        <w:t>The most common taxa</w:t>
      </w:r>
      <w:r>
        <w:t xml:space="preserve"> (</w:t>
      </w:r>
      <w:r w:rsidRPr="00BA2632">
        <w:t>where &gt;100 individuals were collected</w:t>
      </w:r>
      <w:r>
        <w:t>) were</w:t>
      </w:r>
      <w:r w:rsidRPr="00BA2632">
        <w:t xml:space="preserve"> mites</w:t>
      </w:r>
      <w:r>
        <w:t xml:space="preserve">, </w:t>
      </w:r>
      <w:r w:rsidRPr="00BA2632">
        <w:t>water bugs</w:t>
      </w:r>
      <w:r>
        <w:t>,</w:t>
      </w:r>
      <w:r w:rsidRPr="00BA2632">
        <w:t xml:space="preserve"> the mayfly </w:t>
      </w:r>
      <w:r>
        <w:t>(</w:t>
      </w:r>
      <w:proofErr w:type="spellStart"/>
      <w:r w:rsidRPr="00BA2632">
        <w:t>Baetidae</w:t>
      </w:r>
      <w:proofErr w:type="spellEnd"/>
      <w:r>
        <w:t>),</w:t>
      </w:r>
      <w:r w:rsidRPr="00BA2632">
        <w:t xml:space="preserve"> the caddisfly </w:t>
      </w:r>
      <w:r>
        <w:t>(</w:t>
      </w:r>
      <w:proofErr w:type="spellStart"/>
      <w:r w:rsidRPr="00BA2632">
        <w:t>Leptoceridae</w:t>
      </w:r>
      <w:proofErr w:type="spellEnd"/>
      <w:r>
        <w:t>)</w:t>
      </w:r>
      <w:r w:rsidRPr="00BA2632">
        <w:t xml:space="preserve"> and shrimp</w:t>
      </w:r>
      <w:r>
        <w:t>s (</w:t>
      </w:r>
      <w:proofErr w:type="spellStart"/>
      <w:r w:rsidRPr="00BA2632">
        <w:t>Atyidae</w:t>
      </w:r>
      <w:proofErr w:type="spellEnd"/>
      <w:r>
        <w:t>)</w:t>
      </w:r>
      <w:r w:rsidRPr="00BA2632">
        <w:t xml:space="preserve">. </w:t>
      </w:r>
      <w:r>
        <w:t xml:space="preserve">The </w:t>
      </w:r>
      <w:r w:rsidR="003A11C7">
        <w:t xml:space="preserve">average </w:t>
      </w:r>
      <w:r>
        <w:t>abundance of a</w:t>
      </w:r>
      <w:r w:rsidRPr="00BA2632">
        <w:t>ll these taxa increased after the</w:t>
      </w:r>
      <w:r>
        <w:t xml:space="preserve"> </w:t>
      </w:r>
      <w:r w:rsidR="00292552">
        <w:t>November 2020</w:t>
      </w:r>
      <w:r w:rsidRPr="00BA2632">
        <w:t xml:space="preserve"> fresh with the highest abundances occurring </w:t>
      </w:r>
      <w:r w:rsidR="00292552">
        <w:t>in January and February</w:t>
      </w:r>
      <w:r w:rsidR="006521F9">
        <w:t xml:space="preserve"> 2021</w:t>
      </w:r>
      <w:r>
        <w:t xml:space="preserve"> (</w:t>
      </w:r>
      <w:r w:rsidR="00AE7C41">
        <w:t xml:space="preserve">Figure </w:t>
      </w:r>
      <w:r w:rsidR="00AE7C41">
        <w:rPr>
          <w:noProof/>
        </w:rPr>
        <w:t>14</w:t>
      </w:r>
      <w:r>
        <w:t>)</w:t>
      </w:r>
      <w:r w:rsidR="00292552">
        <w:t xml:space="preserve">. This was a similar pattern to that observed in </w:t>
      </w:r>
      <w:r w:rsidR="006521F9">
        <w:t>2019-20</w:t>
      </w:r>
      <w:r w:rsidR="009C5DA9">
        <w:t xml:space="preserve"> and is most likely related to natural seasonal variation in macroinvertebrate abundance and biomass</w:t>
      </w:r>
      <w:r w:rsidR="006521F9">
        <w:t xml:space="preserve">. </w:t>
      </w:r>
    </w:p>
    <w:p w14:paraId="03E9B5A0" w14:textId="72E578EB" w:rsidR="00292552" w:rsidRDefault="00292552" w:rsidP="00292552">
      <w:pPr>
        <w:jc w:val="center"/>
      </w:pPr>
      <w:r>
        <w:rPr>
          <w:noProof/>
        </w:rPr>
        <w:drawing>
          <wp:inline distT="0" distB="0" distL="0" distR="0" wp14:anchorId="11C2F6CC" wp14:editId="770EBDAF">
            <wp:extent cx="4612944" cy="207051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639397" cy="2082385"/>
                    </a:xfrm>
                    <a:prstGeom prst="rect">
                      <a:avLst/>
                    </a:prstGeom>
                  </pic:spPr>
                </pic:pic>
              </a:graphicData>
            </a:graphic>
          </wp:inline>
        </w:drawing>
      </w:r>
    </w:p>
    <w:p w14:paraId="6FD0AE9B" w14:textId="32808761" w:rsidR="00F17482" w:rsidRDefault="00F17482" w:rsidP="00E73266">
      <w:pPr>
        <w:pStyle w:val="TableCaption"/>
      </w:pPr>
      <w:bookmarkStart w:id="98" w:name="_Ref54429051"/>
      <w:bookmarkEnd w:id="97"/>
      <w:r>
        <w:t xml:space="preserve">Figure </w:t>
      </w:r>
      <w:r w:rsidR="00AE7C41">
        <w:rPr>
          <w:noProof/>
        </w:rPr>
        <w:t>14</w:t>
      </w:r>
      <w:bookmarkEnd w:id="98"/>
      <w:r w:rsidR="003C56CF">
        <w:t>.</w:t>
      </w:r>
      <w:r>
        <w:t xml:space="preserve"> </w:t>
      </w:r>
      <w:r w:rsidR="006521F9">
        <w:t>A</w:t>
      </w:r>
      <w:r>
        <w:t xml:space="preserve">verage abundance of all </w:t>
      </w:r>
      <w:r w:rsidR="006521F9">
        <w:t xml:space="preserve">macroinvertebrate </w:t>
      </w:r>
      <w:r>
        <w:t>taxa (</w:t>
      </w:r>
      <w:r w:rsidRPr="00BA2632">
        <w:rPr>
          <w:rFonts w:cstheme="minorHAnsi"/>
        </w:rPr>
        <w:t>±</w:t>
      </w:r>
      <w:r w:rsidRPr="00BA2632">
        <w:t xml:space="preserve"> standard deviation</w:t>
      </w:r>
      <w:r w:rsidR="00353004">
        <w:t>, which is a measure of sample variation</w:t>
      </w:r>
      <w:r>
        <w:t xml:space="preserve">) pooled across all sites </w:t>
      </w:r>
      <w:r w:rsidR="006521F9">
        <w:t>2019-21</w:t>
      </w:r>
      <w:r w:rsidR="001B34EA">
        <w:t xml:space="preserve">. The </w:t>
      </w:r>
      <w:r w:rsidR="00475484">
        <w:t xml:space="preserve">light and dark </w:t>
      </w:r>
      <w:r w:rsidR="001B34EA">
        <w:t>orange bar</w:t>
      </w:r>
      <w:r w:rsidR="00475484">
        <w:t>s</w:t>
      </w:r>
      <w:r w:rsidR="001B34EA">
        <w:t xml:space="preserve"> indicate pre-spring fresh sample </w:t>
      </w:r>
      <w:r w:rsidR="00475484">
        <w:t xml:space="preserve">across the two years </w:t>
      </w:r>
      <w:r w:rsidR="001B34EA">
        <w:t>and blue bars post-spring fresh samples</w:t>
      </w:r>
    </w:p>
    <w:p w14:paraId="1CE21972" w14:textId="050ADF17" w:rsidR="007D1DFB" w:rsidRPr="00BA2632" w:rsidRDefault="00F17482" w:rsidP="007D1DFB">
      <w:bookmarkStart w:id="99" w:name="_Hlk55911389"/>
      <w:r>
        <w:t>Of all the macroinvertebrates collected</w:t>
      </w:r>
      <w:r w:rsidR="003C56CF">
        <w:t>,</w:t>
      </w:r>
      <w:r>
        <w:t xml:space="preserve"> </w:t>
      </w:r>
      <w:r w:rsidR="006521F9">
        <w:t>2512</w:t>
      </w:r>
      <w:r>
        <w:t xml:space="preserve"> were </w:t>
      </w:r>
      <w:r w:rsidR="003A11C7">
        <w:t>crustaceans (shrimp</w:t>
      </w:r>
      <w:r w:rsidR="006521F9">
        <w:t xml:space="preserve">s, </w:t>
      </w:r>
      <w:proofErr w:type="gramStart"/>
      <w:r w:rsidR="003A11C7">
        <w:t>prawns</w:t>
      </w:r>
      <w:proofErr w:type="gramEnd"/>
      <w:r w:rsidR="006521F9">
        <w:t xml:space="preserve"> and yabbies</w:t>
      </w:r>
      <w:r w:rsidR="003A11C7">
        <w:t>)</w:t>
      </w:r>
      <w:r>
        <w:t xml:space="preserve">. </w:t>
      </w:r>
      <w:r w:rsidR="00FD2A7A">
        <w:t xml:space="preserve">Patterns in shrimp </w:t>
      </w:r>
      <w:r w:rsidR="00A26056">
        <w:t>(</w:t>
      </w:r>
      <w:r w:rsidR="00A26056" w:rsidRPr="00A26056">
        <w:rPr>
          <w:i/>
          <w:iCs/>
        </w:rPr>
        <w:t>Paratya</w:t>
      </w:r>
      <w:r w:rsidR="00A26056">
        <w:t xml:space="preserve"> sp.) </w:t>
      </w:r>
      <w:r w:rsidR="00FD2A7A">
        <w:t>biomass were similar between 2019-20 and 2020-21, with a decrease in biomass immediately following the spring fresh but an increase in January and February (</w:t>
      </w:r>
      <w:r w:rsidR="00AE7C41">
        <w:t xml:space="preserve">Figure </w:t>
      </w:r>
      <w:r w:rsidR="00AE7C41">
        <w:rPr>
          <w:noProof/>
        </w:rPr>
        <w:t>14</w:t>
      </w:r>
      <w:r w:rsidR="00FD2A7A">
        <w:t>).</w:t>
      </w:r>
      <w:r w:rsidR="00D02670">
        <w:t xml:space="preserve"> </w:t>
      </w:r>
      <w:r w:rsidR="00FD2A7A">
        <w:t>However, for prawns</w:t>
      </w:r>
      <w:r w:rsidR="00A26056">
        <w:t xml:space="preserve"> (</w:t>
      </w:r>
      <w:r w:rsidR="00A26056" w:rsidRPr="00A26056">
        <w:rPr>
          <w:i/>
          <w:iCs/>
        </w:rPr>
        <w:t>Macrobrachium</w:t>
      </w:r>
      <w:r w:rsidR="00A26056">
        <w:t xml:space="preserve"> sp.)</w:t>
      </w:r>
      <w:r w:rsidR="00FD2A7A">
        <w:t xml:space="preserve"> </w:t>
      </w:r>
      <w:r w:rsidR="00A26056">
        <w:t>t</w:t>
      </w:r>
      <w:r w:rsidR="00FD2A7A">
        <w:t>here was a decline in biomass after the November 2020 fresh and little recovery during the following months.</w:t>
      </w:r>
      <w:r w:rsidR="00D02670">
        <w:t xml:space="preserve"> </w:t>
      </w:r>
      <w:r w:rsidR="00A26056">
        <w:t>There was also an increase in abundance of immature of crustaceans in both 2019-20 and 2020-21 (</w:t>
      </w:r>
      <w:r w:rsidR="00AE7C41">
        <w:t xml:space="preserve">Figure </w:t>
      </w:r>
      <w:r w:rsidR="00AE7C41">
        <w:rPr>
          <w:noProof/>
        </w:rPr>
        <w:t>16</w:t>
      </w:r>
      <w:r w:rsidR="00A26056">
        <w:t xml:space="preserve">). </w:t>
      </w:r>
      <w:bookmarkStart w:id="100" w:name="_Hlk87719945"/>
      <w:r w:rsidR="00A26056">
        <w:t>This increase was greater in 2020-21 than 2019-20</w:t>
      </w:r>
      <w:r w:rsidR="00F53EFF">
        <w:t xml:space="preserve">, and we hypothesize that this may have been caused by the greater organic carbon loads </w:t>
      </w:r>
      <w:r w:rsidR="00F53EFF">
        <w:lastRenderedPageBreak/>
        <w:t>brought into the river by the high unregulated flows of winter 2021</w:t>
      </w:r>
      <w:r w:rsidR="00A26056">
        <w:t>.</w:t>
      </w:r>
      <w:r w:rsidR="00F53EFF">
        <w:t xml:space="preserve"> However, i</w:t>
      </w:r>
      <w:r w:rsidR="007D1DFB" w:rsidRPr="00BA2632">
        <w:t>t is unclear how much of the observed increases in macroinvertebrate</w:t>
      </w:r>
      <w:r w:rsidR="00A26056">
        <w:t xml:space="preserve"> abundance and crustacean biomass following spring freshes</w:t>
      </w:r>
      <w:r w:rsidR="007D1DFB" w:rsidRPr="00BA2632">
        <w:t xml:space="preserve"> is a result of changes in flow </w:t>
      </w:r>
      <w:r w:rsidR="00F53EFF">
        <w:t>versus</w:t>
      </w:r>
      <w:r w:rsidR="007D1DFB" w:rsidRPr="00BA2632">
        <w:t xml:space="preserve"> changes in season</w:t>
      </w:r>
      <w:bookmarkEnd w:id="100"/>
      <w:r w:rsidR="007D1DFB" w:rsidRPr="00BA2632">
        <w:t>.</w:t>
      </w:r>
      <w:r w:rsidR="00D02670">
        <w:t xml:space="preserve"> </w:t>
      </w:r>
    </w:p>
    <w:bookmarkEnd w:id="99"/>
    <w:p w14:paraId="1549A2DE" w14:textId="05F3B80D" w:rsidR="00FD2A7A" w:rsidRDefault="00A26056" w:rsidP="00FD2A7A">
      <w:pPr>
        <w:jc w:val="center"/>
      </w:pPr>
      <w:r>
        <w:rPr>
          <w:noProof/>
        </w:rPr>
        <w:drawing>
          <wp:inline distT="0" distB="0" distL="0" distR="0" wp14:anchorId="71E86CE3" wp14:editId="7CA63A12">
            <wp:extent cx="5372100" cy="36766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72100" cy="3676650"/>
                    </a:xfrm>
                    <a:prstGeom prst="rect">
                      <a:avLst/>
                    </a:prstGeom>
                  </pic:spPr>
                </pic:pic>
              </a:graphicData>
            </a:graphic>
          </wp:inline>
        </w:drawing>
      </w:r>
    </w:p>
    <w:p w14:paraId="3A90844A" w14:textId="669E8AEE" w:rsidR="00F17482" w:rsidRDefault="00F17482" w:rsidP="00E73266">
      <w:pPr>
        <w:pStyle w:val="TableCaption"/>
      </w:pPr>
      <w:bookmarkStart w:id="101" w:name="_Ref54427806"/>
      <w:r>
        <w:t xml:space="preserve">Figure </w:t>
      </w:r>
      <w:r w:rsidR="00AE7C41">
        <w:rPr>
          <w:noProof/>
        </w:rPr>
        <w:t>15</w:t>
      </w:r>
      <w:bookmarkEnd w:id="101"/>
      <w:r w:rsidR="003C56CF">
        <w:t>.</w:t>
      </w:r>
      <w:r>
        <w:t xml:space="preserve"> Results of crustacean sampling a) mean biomass</w:t>
      </w:r>
      <w:r w:rsidR="00FD2A7A">
        <w:t xml:space="preserve"> for shrimps</w:t>
      </w:r>
      <w:r>
        <w:t xml:space="preserve"> (</w:t>
      </w:r>
      <w:r w:rsidRPr="00BA2632">
        <w:rPr>
          <w:rFonts w:cstheme="minorHAnsi"/>
        </w:rPr>
        <w:t>±</w:t>
      </w:r>
      <w:r w:rsidRPr="00BA2632">
        <w:t xml:space="preserve"> standard deviation</w:t>
      </w:r>
      <w:r>
        <w:t xml:space="preserve">) pooled across all sites and b) mean </w:t>
      </w:r>
      <w:r w:rsidR="00FD2A7A">
        <w:t>biomass for prawns</w:t>
      </w:r>
      <w:r>
        <w:t xml:space="preserve"> (</w:t>
      </w:r>
      <w:r w:rsidRPr="00BA2632">
        <w:rPr>
          <w:rFonts w:cstheme="minorHAnsi"/>
        </w:rPr>
        <w:t>±</w:t>
      </w:r>
      <w:r w:rsidRPr="00BA2632">
        <w:t xml:space="preserve"> standard deviation</w:t>
      </w:r>
      <w:r>
        <w:t>) pooled across all sites</w:t>
      </w:r>
      <w:r w:rsidR="00FD2A7A">
        <w:t xml:space="preserve"> for 2019-21</w:t>
      </w:r>
      <w:r w:rsidR="001B34EA">
        <w:t xml:space="preserve">. </w:t>
      </w:r>
      <w:r w:rsidR="00475484">
        <w:t xml:space="preserve">The light and dark orange bars indicate pre-spring fresh sample across the two years </w:t>
      </w:r>
      <w:r w:rsidR="001B34EA">
        <w:t>and blue</w:t>
      </w:r>
      <w:r w:rsidR="00FD2A7A">
        <w:t>/yellow</w:t>
      </w:r>
      <w:r w:rsidR="001B34EA">
        <w:t xml:space="preserve"> bars post-spring fresh samples.</w:t>
      </w:r>
    </w:p>
    <w:p w14:paraId="62F3430B" w14:textId="295FE513" w:rsidR="00FD2A7A" w:rsidRDefault="00FD2A7A" w:rsidP="00FD2A7A">
      <w:pPr>
        <w:rPr>
          <w:lang w:eastAsia="en-US"/>
        </w:rPr>
      </w:pPr>
    </w:p>
    <w:p w14:paraId="5EE3C8D7" w14:textId="0959C7BF" w:rsidR="00FD2A7A" w:rsidRDefault="00FD2A7A" w:rsidP="00FD2A7A">
      <w:pPr>
        <w:jc w:val="center"/>
        <w:rPr>
          <w:lang w:eastAsia="en-US"/>
        </w:rPr>
      </w:pPr>
      <w:r>
        <w:rPr>
          <w:noProof/>
        </w:rPr>
        <w:drawing>
          <wp:inline distT="0" distB="0" distL="0" distR="0" wp14:anchorId="32E7C8AE" wp14:editId="05B0586D">
            <wp:extent cx="4376935" cy="22002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402158" cy="2212955"/>
                    </a:xfrm>
                    <a:prstGeom prst="rect">
                      <a:avLst/>
                    </a:prstGeom>
                  </pic:spPr>
                </pic:pic>
              </a:graphicData>
            </a:graphic>
          </wp:inline>
        </w:drawing>
      </w:r>
    </w:p>
    <w:p w14:paraId="545092EC" w14:textId="26A7577B" w:rsidR="00FD2A7A" w:rsidRPr="00FD2A7A" w:rsidRDefault="00FD2A7A" w:rsidP="00FD2A7A">
      <w:pPr>
        <w:pStyle w:val="Caption"/>
        <w:rPr>
          <w:lang w:eastAsia="en-US"/>
        </w:rPr>
      </w:pPr>
      <w:bookmarkStart w:id="102" w:name="_Ref86157992"/>
      <w:r>
        <w:t xml:space="preserve">Figure </w:t>
      </w:r>
      <w:r w:rsidR="00AE7C41">
        <w:rPr>
          <w:noProof/>
        </w:rPr>
        <w:t>16</w:t>
      </w:r>
      <w:bookmarkEnd w:id="102"/>
      <w:r>
        <w:t>. Mean abundance (</w:t>
      </w:r>
      <w:r w:rsidRPr="00BA2632">
        <w:rPr>
          <w:rFonts w:cstheme="minorHAnsi"/>
        </w:rPr>
        <w:t>±</w:t>
      </w:r>
      <w:r w:rsidRPr="00BA2632">
        <w:t xml:space="preserve"> standard deviation</w:t>
      </w:r>
      <w:r>
        <w:t>) for immature crustaceans 2019-2020 pooled across sites</w:t>
      </w:r>
      <w:r w:rsidR="00A26056">
        <w:t>.</w:t>
      </w:r>
    </w:p>
    <w:p w14:paraId="083AC9BE" w14:textId="128DC4E0" w:rsidR="001B34EA" w:rsidRDefault="001B34EA" w:rsidP="001B34EA">
      <w:pPr>
        <w:rPr>
          <w:rFonts w:cstheme="minorHAnsi"/>
        </w:rPr>
      </w:pPr>
      <w:bookmarkStart w:id="103" w:name="_Hlk55911551"/>
      <w:r>
        <w:rPr>
          <w:rFonts w:cstheme="minorHAnsi"/>
        </w:rPr>
        <w:t xml:space="preserve">Habitat monitoring </w:t>
      </w:r>
      <w:r w:rsidRPr="00BA2632">
        <w:rPr>
          <w:rFonts w:cstheme="minorHAnsi"/>
        </w:rPr>
        <w:t>showed that shrimps are more likely to be detected in habitats where there is some</w:t>
      </w:r>
      <w:r w:rsidR="003A11C7">
        <w:rPr>
          <w:rFonts w:cstheme="minorHAnsi"/>
        </w:rPr>
        <w:t xml:space="preserve"> physical</w:t>
      </w:r>
      <w:r w:rsidRPr="00BA2632">
        <w:rPr>
          <w:rFonts w:cstheme="minorHAnsi"/>
        </w:rPr>
        <w:t xml:space="preserve"> habitat</w:t>
      </w:r>
      <w:r>
        <w:rPr>
          <w:rFonts w:cstheme="minorHAnsi"/>
        </w:rPr>
        <w:t>,</w:t>
      </w:r>
      <w:r w:rsidR="00A26056">
        <w:rPr>
          <w:rFonts w:cstheme="minorHAnsi"/>
        </w:rPr>
        <w:t xml:space="preserve"> usually </w:t>
      </w:r>
      <w:r w:rsidR="003A11C7">
        <w:rPr>
          <w:rFonts w:cstheme="minorHAnsi"/>
        </w:rPr>
        <w:t>plants</w:t>
      </w:r>
      <w:r w:rsidRPr="00BA2632">
        <w:rPr>
          <w:rFonts w:cstheme="minorHAnsi"/>
        </w:rPr>
        <w:t xml:space="preserve"> </w:t>
      </w:r>
      <w:r w:rsidR="00A26056">
        <w:rPr>
          <w:rFonts w:cstheme="minorHAnsi"/>
        </w:rPr>
        <w:t xml:space="preserve">rather </w:t>
      </w:r>
      <w:r w:rsidR="00B00432">
        <w:rPr>
          <w:rFonts w:cstheme="minorHAnsi"/>
        </w:rPr>
        <w:t xml:space="preserve">than </w:t>
      </w:r>
      <w:r w:rsidRPr="00BA2632">
        <w:rPr>
          <w:rFonts w:cstheme="minorHAnsi"/>
        </w:rPr>
        <w:t xml:space="preserve">snags. </w:t>
      </w:r>
      <w:r w:rsidRPr="00BA2632">
        <w:rPr>
          <w:rFonts w:cstheme="minorHAnsi"/>
          <w:iCs/>
        </w:rPr>
        <w:t>Prawns</w:t>
      </w:r>
      <w:r w:rsidRPr="00BA2632">
        <w:rPr>
          <w:rFonts w:cstheme="minorHAnsi"/>
        </w:rPr>
        <w:t xml:space="preserve"> </w:t>
      </w:r>
      <w:r w:rsidR="00A26056">
        <w:rPr>
          <w:rFonts w:cstheme="minorHAnsi"/>
        </w:rPr>
        <w:t xml:space="preserve">do not show a consistent preference for any </w:t>
      </w:r>
      <w:r w:rsidR="00A71401">
        <w:rPr>
          <w:rFonts w:cstheme="minorHAnsi"/>
        </w:rPr>
        <w:t>particular</w:t>
      </w:r>
      <w:r w:rsidR="00A26056">
        <w:rPr>
          <w:rFonts w:cstheme="minorHAnsi"/>
        </w:rPr>
        <w:t xml:space="preserve"> habitat ty</w:t>
      </w:r>
      <w:r w:rsidR="00A71401">
        <w:rPr>
          <w:rFonts w:cstheme="minorHAnsi"/>
        </w:rPr>
        <w:t>pe.</w:t>
      </w:r>
      <w:r w:rsidR="00D02670">
        <w:rPr>
          <w:rFonts w:cstheme="minorHAnsi"/>
        </w:rPr>
        <w:t xml:space="preserve"> </w:t>
      </w:r>
    </w:p>
    <w:p w14:paraId="48CE1ACB" w14:textId="5A98485A" w:rsidR="002D1593" w:rsidRDefault="00E73266" w:rsidP="001B34EA">
      <w:bookmarkStart w:id="104" w:name="_Hlk87720167"/>
      <w:bookmarkStart w:id="105" w:name="_Hlk55911652"/>
      <w:bookmarkEnd w:id="103"/>
      <w:r>
        <w:t>Over coming years, as we gather more concurrent data on carbon production and macroinvertebrate biomass, f</w:t>
      </w:r>
      <w:r w:rsidR="001B34EA">
        <w:t xml:space="preserve">urther analysis </w:t>
      </w:r>
      <w:r>
        <w:t>will</w:t>
      </w:r>
      <w:r w:rsidR="001B34EA">
        <w:t xml:space="preserve"> be undertaken to explore relationships between the availability of organic carbon and macroinvertebrate abundance or biomass. </w:t>
      </w:r>
      <w:bookmarkStart w:id="106" w:name="_Hlk87720220"/>
      <w:bookmarkEnd w:id="104"/>
      <w:r w:rsidR="00FB7079">
        <w:t xml:space="preserve">This relationship is also being studied as part of the integrated research project (Section 3.2). </w:t>
      </w:r>
      <w:r w:rsidR="001B34EA">
        <w:t xml:space="preserve">Outcomes of the metabolism monitoring show that the largest amounts of organic carbon are produced in summer (see </w:t>
      </w:r>
      <w:r w:rsidR="00AE7C41">
        <w:t xml:space="preserve">Figure </w:t>
      </w:r>
      <w:r w:rsidR="00AE7C41">
        <w:rPr>
          <w:noProof/>
        </w:rPr>
        <w:t>12</w:t>
      </w:r>
      <w:r w:rsidR="001B34EA">
        <w:t xml:space="preserve"> in section </w:t>
      </w:r>
      <w:r w:rsidR="00AE7C41">
        <w:t>3.1.3</w:t>
      </w:r>
      <w:r w:rsidR="001B34EA">
        <w:t xml:space="preserve">). As presented above, </w:t>
      </w:r>
      <w:r w:rsidR="003C56CF">
        <w:t xml:space="preserve">this </w:t>
      </w:r>
      <w:r w:rsidR="001B34EA">
        <w:t xml:space="preserve">also coincides with the highest abundances and biomass of macroinvertebrates. It is possible that macroinvertebrates are responding to the increased carbon availability, rather </w:t>
      </w:r>
      <w:r w:rsidR="001B34EA">
        <w:lastRenderedPageBreak/>
        <w:t>than flows specifically. Confirmation of these relationships would help determine if</w:t>
      </w:r>
      <w:r w:rsidR="009113A0">
        <w:t xml:space="preserve"> CEW </w:t>
      </w:r>
      <w:r w:rsidR="001B34EA">
        <w:t>could be</w:t>
      </w:r>
      <w:r w:rsidR="009113A0">
        <w:t xml:space="preserve"> effective at generating additional food resources (as organic carbon) that could </w:t>
      </w:r>
      <w:r w:rsidR="001B34EA">
        <w:t xml:space="preserve">further enhance macroinvertebrate outcomes. This is particularly important for the lower Goulburn River if CEW could be used to help generate additional organic carbon for macroinvertebrate consumption and compensate for the </w:t>
      </w:r>
      <w:r w:rsidR="003C56CF">
        <w:t xml:space="preserve">impacts of the </w:t>
      </w:r>
      <w:r w:rsidR="001B34EA">
        <w:t>reduction in natural overbank flow events</w:t>
      </w:r>
      <w:bookmarkEnd w:id="106"/>
      <w:r w:rsidR="009113A0">
        <w:t>.</w:t>
      </w:r>
    </w:p>
    <w:p w14:paraId="784957BF" w14:textId="77777777" w:rsidR="00DE5FA0" w:rsidRPr="00C76182" w:rsidRDefault="00DE5FA0" w:rsidP="00DE5FA0">
      <w:r w:rsidRPr="00C76182">
        <w:t>The outcomes of this analysis indicate:</w:t>
      </w:r>
    </w:p>
    <w:p w14:paraId="30B820E4" w14:textId="37EA13D2" w:rsidR="00DE5FA0" w:rsidRPr="00DE5FA0" w:rsidRDefault="00DE5FA0" w:rsidP="00DE5FA0">
      <w:pPr>
        <w:pStyle w:val="ListParagraph"/>
        <w:numPr>
          <w:ilvl w:val="0"/>
          <w:numId w:val="44"/>
        </w:numPr>
        <w:rPr>
          <w:rFonts w:cstheme="minorHAnsi"/>
        </w:rPr>
      </w:pPr>
      <w:r>
        <w:t>Invertebrate abundance and biomass follow a seasonal pattern, with variations among years potentially related to flow.</w:t>
      </w:r>
    </w:p>
    <w:p w14:paraId="3FB2C316" w14:textId="4CAD8592" w:rsidR="00DE5FA0" w:rsidRPr="00CF470A" w:rsidRDefault="00DE5FA0" w:rsidP="00DE5FA0">
      <w:pPr>
        <w:pStyle w:val="ListParagraph"/>
        <w:numPr>
          <w:ilvl w:val="0"/>
          <w:numId w:val="44"/>
        </w:numPr>
        <w:rPr>
          <w:rFonts w:cstheme="minorHAnsi"/>
        </w:rPr>
      </w:pPr>
      <w:r>
        <w:t>We hypothesize that flow-related effects on macroinvertebrates will be driven by changes in organic carbon (food) resources available to macroinvertebrates.</w:t>
      </w:r>
    </w:p>
    <w:p w14:paraId="430ECE1A" w14:textId="77777777" w:rsidR="00102D88" w:rsidRPr="002D1593" w:rsidRDefault="00102D88" w:rsidP="001B34EA">
      <w:pPr>
        <w:rPr>
          <w:rFonts w:eastAsia="Calibri"/>
          <w:b/>
          <w:bCs/>
          <w:i/>
          <w:lang w:eastAsia="en-US"/>
        </w:rPr>
      </w:pPr>
    </w:p>
    <w:p w14:paraId="25E6B471" w14:textId="34044520" w:rsidR="002D1593" w:rsidRPr="002D1593" w:rsidRDefault="002D1593" w:rsidP="00E762A5">
      <w:pPr>
        <w:pStyle w:val="Heading2"/>
        <w:numPr>
          <w:ilvl w:val="1"/>
          <w:numId w:val="28"/>
        </w:numPr>
      </w:pPr>
      <w:bookmarkStart w:id="107" w:name="_Ref86069859"/>
      <w:bookmarkStart w:id="108" w:name="_Toc90928397"/>
      <w:bookmarkEnd w:id="105"/>
      <w:r w:rsidRPr="002D1593">
        <w:t>Research</w:t>
      </w:r>
      <w:bookmarkEnd w:id="107"/>
      <w:bookmarkEnd w:id="108"/>
    </w:p>
    <w:p w14:paraId="2711E221" w14:textId="0BFEA85A" w:rsidR="003A745D" w:rsidRPr="00BA2632" w:rsidRDefault="003A745D" w:rsidP="003A745D">
      <w:bookmarkStart w:id="109" w:name="_Hlk55917863"/>
      <w:r w:rsidRPr="00BA2632">
        <w:t xml:space="preserve">Through the development of the Goulburn MER </w:t>
      </w:r>
      <w:r w:rsidR="008C11C6">
        <w:t>P</w:t>
      </w:r>
      <w:r w:rsidRPr="00BA2632">
        <w:t>lan</w:t>
      </w:r>
      <w:r w:rsidR="00E73266">
        <w:t xml:space="preserve"> </w:t>
      </w:r>
      <w:r w:rsidR="00E73266">
        <w:rPr>
          <w:noProof/>
        </w:rPr>
        <w:t>(Webb</w:t>
      </w:r>
      <w:r w:rsidR="00E73266" w:rsidRPr="00E73266">
        <w:rPr>
          <w:i/>
          <w:noProof/>
        </w:rPr>
        <w:t xml:space="preserve"> et al.</w:t>
      </w:r>
      <w:r w:rsidR="00E73266">
        <w:rPr>
          <w:noProof/>
        </w:rPr>
        <w:t>, 2019b)</w:t>
      </w:r>
      <w:r w:rsidR="008C11C6">
        <w:t>,</w:t>
      </w:r>
      <w:r w:rsidRPr="00BA2632">
        <w:t xml:space="preserve"> a range of research questions were identified to help better understand the relationships between in-channel flow, hydraulic habitat conditions and ecological response:</w:t>
      </w:r>
    </w:p>
    <w:p w14:paraId="741CCD53" w14:textId="7E549A4E" w:rsidR="003A745D" w:rsidRPr="00DE5FA0" w:rsidRDefault="003A745D" w:rsidP="00DE5FA0">
      <w:pPr>
        <w:pStyle w:val="ListParagraph"/>
        <w:numPr>
          <w:ilvl w:val="0"/>
          <w:numId w:val="45"/>
        </w:numPr>
      </w:pPr>
      <w:r w:rsidRPr="00DE5FA0">
        <w:t>What are the in-channel/hydraulic habitat types (</w:t>
      </w:r>
      <w:proofErr w:type="gramStart"/>
      <w:r w:rsidRPr="00DE5FA0">
        <w:t>e.g.</w:t>
      </w:r>
      <w:proofErr w:type="gramEnd"/>
      <w:r w:rsidRPr="00DE5FA0">
        <w:t xml:space="preserve"> slackwaters, backwaters, benches, etc. with different hydraulic characteristics) that are particularly important for ecological processes, specific organisms, or life history stages in the Goulburn River?</w:t>
      </w:r>
    </w:p>
    <w:p w14:paraId="0FFDD1FB" w14:textId="77777777" w:rsidR="003A745D" w:rsidRPr="00DE5FA0" w:rsidRDefault="003A745D" w:rsidP="00DE5FA0">
      <w:pPr>
        <w:pStyle w:val="ListParagraph"/>
        <w:numPr>
          <w:ilvl w:val="0"/>
          <w:numId w:val="45"/>
        </w:numPr>
      </w:pPr>
      <w:r w:rsidRPr="00DE5FA0">
        <w:t>Does the distribution and quality of these habitat types change with different flow rates?</w:t>
      </w:r>
    </w:p>
    <w:p w14:paraId="176D4228" w14:textId="77777777" w:rsidR="003A745D" w:rsidRPr="00DE5FA0" w:rsidRDefault="003A745D" w:rsidP="00DE5FA0">
      <w:pPr>
        <w:pStyle w:val="ListParagraph"/>
        <w:numPr>
          <w:ilvl w:val="0"/>
          <w:numId w:val="45"/>
        </w:numPr>
      </w:pPr>
      <w:r w:rsidRPr="00DE5FA0">
        <w:t>Can flow rates be manipulated to optimise the availability of habitat types that are shown to be important, or to minimise impacts on these habitats during river operations (</w:t>
      </w:r>
      <w:proofErr w:type="gramStart"/>
      <w:r w:rsidRPr="00DE5FA0">
        <w:t>e.g.</w:t>
      </w:r>
      <w:proofErr w:type="gramEnd"/>
      <w:r w:rsidRPr="00DE5FA0">
        <w:t xml:space="preserve"> IVT flows)?</w:t>
      </w:r>
    </w:p>
    <w:p w14:paraId="558FC64E" w14:textId="6A08A8DD" w:rsidR="003A745D" w:rsidRPr="00BA2632" w:rsidRDefault="003A745D" w:rsidP="003A745D">
      <w:r w:rsidRPr="00BA2632">
        <w:t>These questions are important in the Goulburn River because the literature suggests that certain habitat types are important for various ecological processes, life history stages, etc. (</w:t>
      </w:r>
      <w:proofErr w:type="gramStart"/>
      <w:r w:rsidRPr="00BA2632">
        <w:t>e.g.</w:t>
      </w:r>
      <w:proofErr w:type="gramEnd"/>
      <w:r w:rsidRPr="00BA2632">
        <w:t xml:space="preserve"> as areas for organic carbon retention and processing, low-flow refuges for larval and juvenile fish, sites of sediment and seed deposition, etc.).</w:t>
      </w:r>
      <w:bookmarkEnd w:id="109"/>
      <w:r w:rsidR="0075071D">
        <w:t xml:space="preserve"> Moreover, decades of regulation in the Goulburn river has reduced the complexity of the channel, reducing the amount of geomorphically complex habitat.</w:t>
      </w:r>
    </w:p>
    <w:p w14:paraId="23A51ED0" w14:textId="1C18D1EF" w:rsidR="003A745D" w:rsidRPr="00BA2632" w:rsidRDefault="003A745D" w:rsidP="003A745D">
      <w:r w:rsidRPr="00BA2632">
        <w:t xml:space="preserve">We are </w:t>
      </w:r>
      <w:r w:rsidR="00A71401">
        <w:t>undertaking</w:t>
      </w:r>
      <w:r w:rsidRPr="00BA2632">
        <w:t xml:space="preserve"> a</w:t>
      </w:r>
      <w:r w:rsidR="008C11C6">
        <w:t>n integrative</w:t>
      </w:r>
      <w:r w:rsidRPr="00BA2632">
        <w:t xml:space="preserve"> </w:t>
      </w:r>
      <w:r w:rsidR="0075071D">
        <w:t xml:space="preserve">research </w:t>
      </w:r>
      <w:r w:rsidRPr="00BA2632">
        <w:t>project</w:t>
      </w:r>
      <w:r w:rsidR="003424E6">
        <w:t xml:space="preserve"> (</w:t>
      </w:r>
      <w:r w:rsidR="003424E6" w:rsidRPr="003424E6">
        <w:t>IRP</w:t>
      </w:r>
      <w:r w:rsidR="003424E6">
        <w:t>)</w:t>
      </w:r>
      <w:r w:rsidR="008C11C6">
        <w:t>,</w:t>
      </w:r>
      <w:r w:rsidRPr="00BA2632">
        <w:t xml:space="preserve"> with a focus on first understanding </w:t>
      </w:r>
      <w:r w:rsidR="00553640">
        <w:t xml:space="preserve">the extent of slackwater/retentive habitats in the lower Goulburn River, then assessing the </w:t>
      </w:r>
      <w:r w:rsidRPr="00BA2632">
        <w:t xml:space="preserve">biota and ecological processes occurring </w:t>
      </w:r>
      <w:r w:rsidR="00553640">
        <w:t xml:space="preserve">within those habitats. </w:t>
      </w:r>
      <w:r w:rsidR="00A71401">
        <w:t>We are also</w:t>
      </w:r>
      <w:r w:rsidR="00553640">
        <w:t xml:space="preserve"> investigat</w:t>
      </w:r>
      <w:r w:rsidR="00A71401">
        <w:t>ing</w:t>
      </w:r>
      <w:r w:rsidR="00553640">
        <w:t xml:space="preserve"> the extent </w:t>
      </w:r>
      <w:r w:rsidR="00E30555">
        <w:t>to which</w:t>
      </w:r>
      <w:r w:rsidR="00553640">
        <w:t xml:space="preserve"> surrounding physical habitat, including manipulations of that physical habitat, can make these habitats more resistant to disturbances that occur through either natural or managed flow events. </w:t>
      </w:r>
    </w:p>
    <w:p w14:paraId="109BD4DA" w14:textId="77777777" w:rsidR="003A745D" w:rsidRPr="00BA2632" w:rsidRDefault="003A745D" w:rsidP="003A745D">
      <w:r w:rsidRPr="00BA2632">
        <w:t>The following outlines our process for the project:</w:t>
      </w:r>
    </w:p>
    <w:p w14:paraId="45416704" w14:textId="588ED637" w:rsidR="003A745D" w:rsidRPr="00C1694F" w:rsidRDefault="003A745D" w:rsidP="00C1694F">
      <w:pPr>
        <w:pStyle w:val="ListParagraph"/>
        <w:numPr>
          <w:ilvl w:val="0"/>
          <w:numId w:val="46"/>
        </w:numPr>
      </w:pPr>
      <w:r w:rsidRPr="00C1694F">
        <w:t>Question refinement/</w:t>
      </w:r>
      <w:r w:rsidR="008C11C6" w:rsidRPr="00C1694F">
        <w:t xml:space="preserve">development of </w:t>
      </w:r>
      <w:r w:rsidRPr="00C1694F">
        <w:t>hypotheses</w:t>
      </w:r>
    </w:p>
    <w:p w14:paraId="7919EAA7" w14:textId="3BC2B4E8" w:rsidR="003A745D" w:rsidRPr="00C1694F" w:rsidRDefault="003A745D" w:rsidP="00C1694F">
      <w:pPr>
        <w:pStyle w:val="ListParagraph"/>
        <w:numPr>
          <w:ilvl w:val="0"/>
          <w:numId w:val="46"/>
        </w:numPr>
      </w:pPr>
      <w:r w:rsidRPr="00C1694F">
        <w:t>Map</w:t>
      </w:r>
      <w:r w:rsidR="008C11C6" w:rsidRPr="00C1694F">
        <w:t>ping</w:t>
      </w:r>
      <w:r w:rsidRPr="00C1694F">
        <w:t xml:space="preserve"> </w:t>
      </w:r>
      <w:r w:rsidR="00D562EB" w:rsidRPr="00C1694F">
        <w:t xml:space="preserve">hydraulic/slackwater </w:t>
      </w:r>
      <w:r w:rsidRPr="00C1694F">
        <w:t>habitat</w:t>
      </w:r>
    </w:p>
    <w:p w14:paraId="02BD9AA3" w14:textId="77777777" w:rsidR="00E30555" w:rsidRPr="00C1694F" w:rsidRDefault="00E30555" w:rsidP="00C1694F">
      <w:pPr>
        <w:pStyle w:val="ListParagraph"/>
        <w:numPr>
          <w:ilvl w:val="0"/>
          <w:numId w:val="46"/>
        </w:numPr>
      </w:pPr>
      <w:r w:rsidRPr="00C1694F">
        <w:t>Experimental manipulation to assess whether slackwater habitats can be made more resilient through habitat manipulation</w:t>
      </w:r>
    </w:p>
    <w:p w14:paraId="724BFF94" w14:textId="0D667C0B" w:rsidR="003A745D" w:rsidRPr="00C1694F" w:rsidRDefault="003A745D" w:rsidP="00C1694F">
      <w:pPr>
        <w:pStyle w:val="ListParagraph"/>
        <w:numPr>
          <w:ilvl w:val="0"/>
          <w:numId w:val="46"/>
        </w:numPr>
      </w:pPr>
      <w:r w:rsidRPr="00C1694F">
        <w:t>Field investigations</w:t>
      </w:r>
      <w:r w:rsidR="00D562EB" w:rsidRPr="00C1694F">
        <w:t xml:space="preserve"> to assess ecological processes supported by slackwater</w:t>
      </w:r>
      <w:r w:rsidR="009B585D" w:rsidRPr="00C1694F">
        <w:t>s</w:t>
      </w:r>
    </w:p>
    <w:p w14:paraId="2734AFD9" w14:textId="28ECBE16" w:rsidR="00926599" w:rsidRPr="00C1694F" w:rsidRDefault="003A745D" w:rsidP="00C1694F">
      <w:pPr>
        <w:pStyle w:val="ListParagraph"/>
        <w:numPr>
          <w:ilvl w:val="0"/>
          <w:numId w:val="46"/>
        </w:numPr>
      </w:pPr>
      <w:r w:rsidRPr="00C1694F">
        <w:t>Analysis</w:t>
      </w:r>
      <w:r w:rsidR="009B585D" w:rsidRPr="00C1694F">
        <w:t xml:space="preserve">, </w:t>
      </w:r>
      <w:r w:rsidRPr="00C1694F">
        <w:t>reporting</w:t>
      </w:r>
      <w:r w:rsidR="009B585D" w:rsidRPr="00C1694F">
        <w:t xml:space="preserve"> and recommendations for using environmental flows </w:t>
      </w:r>
      <w:r w:rsidR="00553640" w:rsidRPr="00C1694F">
        <w:t xml:space="preserve">and/or complementary habitat restoration </w:t>
      </w:r>
      <w:r w:rsidR="009B585D" w:rsidRPr="00C1694F">
        <w:t>to optimise critical habitat types</w:t>
      </w:r>
    </w:p>
    <w:p w14:paraId="67E2BA6A" w14:textId="18EF1808" w:rsidR="00D0328A" w:rsidRDefault="00D0328A" w:rsidP="00C25313">
      <w:r>
        <w:t>In 2019-20</w:t>
      </w:r>
      <w:r w:rsidR="003A745D" w:rsidRPr="00BA2632">
        <w:t xml:space="preserve"> we </w:t>
      </w:r>
      <w:r>
        <w:t>completed</w:t>
      </w:r>
      <w:r w:rsidR="003A745D" w:rsidRPr="00BA2632">
        <w:t xml:space="preserve"> a literature review of the </w:t>
      </w:r>
      <w:r w:rsidR="009B585D">
        <w:t xml:space="preserve">ecological </w:t>
      </w:r>
      <w:r w:rsidR="003A745D" w:rsidRPr="00BA2632">
        <w:t xml:space="preserve">importance of slackwater habitats, </w:t>
      </w:r>
      <w:r w:rsidR="00926599">
        <w:t>convened an</w:t>
      </w:r>
      <w:r w:rsidR="003A745D" w:rsidRPr="00BA2632">
        <w:t xml:space="preserve"> expert workshop and developed a conceptual model for the Goulburn River.</w:t>
      </w:r>
      <w:r>
        <w:t xml:space="preserve"> In 2020-21 we have:</w:t>
      </w:r>
    </w:p>
    <w:p w14:paraId="6508361E" w14:textId="77777777" w:rsidR="003E2B36" w:rsidRDefault="00D0328A" w:rsidP="003E2B36">
      <w:pPr>
        <w:pStyle w:val="ListParagraph"/>
        <w:numPr>
          <w:ilvl w:val="0"/>
          <w:numId w:val="40"/>
        </w:numPr>
      </w:pPr>
      <w:r>
        <w:t xml:space="preserve">Developed </w:t>
      </w:r>
      <w:r w:rsidR="00C25313" w:rsidRPr="00BA2632">
        <w:t>a number of hypothes</w:t>
      </w:r>
      <w:r w:rsidR="00C25313">
        <w:t>e</w:t>
      </w:r>
      <w:r w:rsidR="00C25313" w:rsidRPr="00BA2632">
        <w:t>s</w:t>
      </w:r>
      <w:r>
        <w:t xml:space="preserve"> related to the importance of different types of slackwater habitats, their structural complexity and retentiveness</w:t>
      </w:r>
      <w:r w:rsidR="003E2B36">
        <w:t>:</w:t>
      </w:r>
    </w:p>
    <w:p w14:paraId="37831567" w14:textId="61F4894F" w:rsidR="003E2B36" w:rsidRDefault="003E2B36" w:rsidP="003E2B36">
      <w:pPr>
        <w:ind w:left="360" w:firstLine="720"/>
        <w:rPr>
          <w:rFonts w:ascii="Calibri" w:eastAsia="Times New Roman" w:hAnsi="Calibri" w:cs="Calibri"/>
        </w:rPr>
      </w:pPr>
      <w:r w:rsidRPr="00542212">
        <w:rPr>
          <w:b/>
          <w:i/>
          <w:lang w:eastAsia="en-US"/>
        </w:rPr>
        <w:t>H</w:t>
      </w:r>
      <w:r w:rsidRPr="00542212">
        <w:rPr>
          <w:b/>
          <w:i/>
          <w:vertAlign w:val="subscript"/>
          <w:lang w:eastAsia="en-US"/>
        </w:rPr>
        <w:t>1</w:t>
      </w:r>
      <w:r w:rsidRPr="00542212">
        <w:rPr>
          <w:b/>
          <w:i/>
          <w:lang w:eastAsia="en-US"/>
        </w:rPr>
        <w:t>:</w:t>
      </w:r>
      <w:r w:rsidRPr="00542212">
        <w:rPr>
          <w:i/>
          <w:lang w:eastAsia="en-US"/>
        </w:rPr>
        <w:t xml:space="preserve"> </w:t>
      </w:r>
      <w:r>
        <w:rPr>
          <w:i/>
          <w:lang w:eastAsia="en-US"/>
        </w:rPr>
        <w:t xml:space="preserve">Wide slackwaters </w:t>
      </w:r>
      <w:r w:rsidRPr="00542212">
        <w:rPr>
          <w:i/>
          <w:lang w:eastAsia="en-US"/>
        </w:rPr>
        <w:t xml:space="preserve">support more </w:t>
      </w:r>
      <w:r>
        <w:rPr>
          <w:i/>
          <w:lang w:eastAsia="en-US"/>
        </w:rPr>
        <w:t>species</w:t>
      </w:r>
      <w:r w:rsidRPr="00542212">
        <w:rPr>
          <w:i/>
          <w:lang w:eastAsia="en-US"/>
        </w:rPr>
        <w:t xml:space="preserve"> and </w:t>
      </w:r>
      <w:r>
        <w:rPr>
          <w:i/>
          <w:lang w:eastAsia="en-US"/>
        </w:rPr>
        <w:t>greater densities of</w:t>
      </w:r>
      <w:r w:rsidRPr="00542212">
        <w:rPr>
          <w:i/>
          <w:lang w:eastAsia="en-US"/>
        </w:rPr>
        <w:t xml:space="preserve"> individuals than Narrow slackwaters.</w:t>
      </w:r>
      <w:r w:rsidRPr="003E2B36">
        <w:rPr>
          <w:i/>
          <w:lang w:eastAsia="en-US"/>
        </w:rPr>
        <w:t xml:space="preserve"> </w:t>
      </w:r>
    </w:p>
    <w:p w14:paraId="3AD8EA8F" w14:textId="77777777" w:rsidR="003E2B36" w:rsidRPr="000B68E3" w:rsidRDefault="003E2B36" w:rsidP="003E2B36">
      <w:pPr>
        <w:ind w:left="1080"/>
        <w:rPr>
          <w:rFonts w:ascii="Calibri" w:eastAsia="Times New Roman" w:hAnsi="Calibri" w:cs="Calibri"/>
          <w:i/>
        </w:rPr>
      </w:pPr>
      <w:r w:rsidRPr="000B68E3">
        <w:rPr>
          <w:rFonts w:ascii="Calibri" w:eastAsia="Times New Roman" w:hAnsi="Calibri" w:cs="Calibri"/>
          <w:b/>
          <w:i/>
        </w:rPr>
        <w:lastRenderedPageBreak/>
        <w:t>H</w:t>
      </w:r>
      <w:r w:rsidRPr="000B68E3">
        <w:rPr>
          <w:rFonts w:ascii="Calibri" w:eastAsia="Times New Roman" w:hAnsi="Calibri" w:cs="Calibri"/>
          <w:b/>
          <w:i/>
          <w:vertAlign w:val="subscript"/>
        </w:rPr>
        <w:t>2</w:t>
      </w:r>
      <w:r w:rsidRPr="000B68E3">
        <w:rPr>
          <w:rFonts w:ascii="Calibri" w:eastAsia="Times New Roman" w:hAnsi="Calibri" w:cs="Calibri"/>
          <w:b/>
          <w:i/>
        </w:rPr>
        <w:t>:</w:t>
      </w:r>
      <w:r w:rsidRPr="000B68E3">
        <w:rPr>
          <w:rFonts w:ascii="Calibri" w:eastAsia="Times New Roman" w:hAnsi="Calibri" w:cs="Calibri"/>
          <w:i/>
        </w:rPr>
        <w:t xml:space="preserve"> Slackwaters with </w:t>
      </w:r>
      <w:r>
        <w:rPr>
          <w:rFonts w:ascii="Calibri" w:eastAsia="Times New Roman" w:hAnsi="Calibri" w:cs="Calibri"/>
          <w:i/>
        </w:rPr>
        <w:t>more structural retentiveness (</w:t>
      </w:r>
      <w:proofErr w:type="gramStart"/>
      <w:r>
        <w:rPr>
          <w:rFonts w:ascii="Calibri" w:eastAsia="Times New Roman" w:hAnsi="Calibri" w:cs="Calibri"/>
          <w:i/>
        </w:rPr>
        <w:t>i.e.</w:t>
      </w:r>
      <w:proofErr w:type="gramEnd"/>
      <w:r>
        <w:rPr>
          <w:rFonts w:ascii="Calibri" w:eastAsia="Times New Roman" w:hAnsi="Calibri" w:cs="Calibri"/>
          <w:i/>
        </w:rPr>
        <w:t xml:space="preserve"> </w:t>
      </w:r>
      <w:r w:rsidRPr="000B68E3">
        <w:rPr>
          <w:rFonts w:ascii="Calibri" w:eastAsia="Times New Roman" w:hAnsi="Calibri" w:cs="Calibri"/>
          <w:i/>
        </w:rPr>
        <w:t>more wood and vegetation</w:t>
      </w:r>
      <w:r>
        <w:rPr>
          <w:rFonts w:ascii="Calibri" w:eastAsia="Times New Roman" w:hAnsi="Calibri" w:cs="Calibri"/>
          <w:i/>
        </w:rPr>
        <w:t>)</w:t>
      </w:r>
      <w:r w:rsidRPr="000B68E3">
        <w:rPr>
          <w:rFonts w:ascii="Calibri" w:eastAsia="Times New Roman" w:hAnsi="Calibri" w:cs="Calibri"/>
          <w:i/>
        </w:rPr>
        <w:t xml:space="preserve"> will retain more resources of plant detritus.</w:t>
      </w:r>
    </w:p>
    <w:p w14:paraId="2EAB3722" w14:textId="77777777" w:rsidR="003E2B36" w:rsidRPr="000B68E3" w:rsidRDefault="003E2B36" w:rsidP="003E2B36">
      <w:pPr>
        <w:ind w:left="1080"/>
        <w:rPr>
          <w:rFonts w:ascii="Calibri" w:eastAsia="Times New Roman" w:hAnsi="Calibri" w:cs="Calibri"/>
          <w:i/>
        </w:rPr>
      </w:pPr>
      <w:r w:rsidRPr="000B68E3">
        <w:rPr>
          <w:rFonts w:ascii="Calibri" w:eastAsia="Times New Roman" w:hAnsi="Calibri" w:cs="Calibri"/>
          <w:b/>
          <w:i/>
        </w:rPr>
        <w:t>H</w:t>
      </w:r>
      <w:r w:rsidRPr="000B68E3">
        <w:rPr>
          <w:rFonts w:ascii="Calibri" w:eastAsia="Times New Roman" w:hAnsi="Calibri" w:cs="Calibri"/>
          <w:b/>
          <w:i/>
          <w:vertAlign w:val="subscript"/>
        </w:rPr>
        <w:t>3</w:t>
      </w:r>
      <w:r w:rsidRPr="000B68E3">
        <w:rPr>
          <w:rFonts w:ascii="Calibri" w:eastAsia="Times New Roman" w:hAnsi="Calibri" w:cs="Calibri"/>
          <w:b/>
          <w:i/>
        </w:rPr>
        <w:t xml:space="preserve">: </w:t>
      </w:r>
      <w:r w:rsidRPr="000B68E3">
        <w:rPr>
          <w:rFonts w:ascii="Calibri" w:eastAsia="Times New Roman" w:hAnsi="Calibri" w:cs="Calibri"/>
          <w:i/>
        </w:rPr>
        <w:t>Slackwaters with more plant detritus will harbour higher abundance and diversity of invertebrates that require detritus resources.</w:t>
      </w:r>
    </w:p>
    <w:p w14:paraId="071109EC" w14:textId="3617C4B3" w:rsidR="003E2B36" w:rsidRPr="00542212" w:rsidRDefault="003E2B36" w:rsidP="003E2B36">
      <w:pPr>
        <w:ind w:left="1080"/>
        <w:rPr>
          <w:i/>
          <w:lang w:eastAsia="en-US"/>
        </w:rPr>
      </w:pPr>
      <w:r w:rsidRPr="000B68E3">
        <w:rPr>
          <w:rFonts w:ascii="Calibri" w:eastAsia="Times New Roman" w:hAnsi="Calibri" w:cs="Calibri"/>
          <w:b/>
          <w:i/>
        </w:rPr>
        <w:t>H</w:t>
      </w:r>
      <w:r w:rsidRPr="000B68E3">
        <w:rPr>
          <w:rFonts w:ascii="Calibri" w:eastAsia="Times New Roman" w:hAnsi="Calibri" w:cs="Calibri"/>
          <w:b/>
          <w:i/>
          <w:vertAlign w:val="subscript"/>
        </w:rPr>
        <w:t>4</w:t>
      </w:r>
      <w:r w:rsidRPr="000B68E3">
        <w:rPr>
          <w:rFonts w:ascii="Calibri" w:eastAsia="Times New Roman" w:hAnsi="Calibri" w:cs="Calibri"/>
          <w:b/>
          <w:i/>
        </w:rPr>
        <w:t>:</w:t>
      </w:r>
      <w:r w:rsidRPr="000B68E3">
        <w:rPr>
          <w:rFonts w:ascii="Calibri" w:eastAsia="Times New Roman" w:hAnsi="Calibri" w:cs="Calibri"/>
          <w:i/>
        </w:rPr>
        <w:t xml:space="preserve"> Slackwaters with more wood and vegetation will harbour higher abundance and diversity of invertebrates</w:t>
      </w:r>
      <w:r w:rsidR="00E30555">
        <w:rPr>
          <w:rFonts w:ascii="Calibri" w:eastAsia="Times New Roman" w:hAnsi="Calibri" w:cs="Calibri"/>
          <w:i/>
        </w:rPr>
        <w:t xml:space="preserve"> and small-bodied fish</w:t>
      </w:r>
      <w:r w:rsidRPr="000B68E3">
        <w:rPr>
          <w:rFonts w:ascii="Calibri" w:eastAsia="Times New Roman" w:hAnsi="Calibri" w:cs="Calibri"/>
          <w:i/>
        </w:rPr>
        <w:t xml:space="preserve"> that require complex habitats</w:t>
      </w:r>
      <w:r w:rsidR="00BC3ADC">
        <w:rPr>
          <w:rFonts w:ascii="Calibri" w:eastAsia="Times New Roman" w:hAnsi="Calibri" w:cs="Calibri"/>
          <w:i/>
        </w:rPr>
        <w:t>.</w:t>
      </w:r>
    </w:p>
    <w:p w14:paraId="08517C31" w14:textId="1BF5850C" w:rsidR="003E2B36" w:rsidRDefault="00D0328A" w:rsidP="001106E2">
      <w:pPr>
        <w:pStyle w:val="ListParagraph"/>
        <w:numPr>
          <w:ilvl w:val="0"/>
          <w:numId w:val="40"/>
        </w:numPr>
      </w:pPr>
      <w:r>
        <w:t>Mapped slackwater habitats and modelled slackwater distribution under a range of flow magnitudes (</w:t>
      </w:r>
      <w:r w:rsidR="00AE7C41">
        <w:t xml:space="preserve">Figure </w:t>
      </w:r>
      <w:r w:rsidR="00AE7C41">
        <w:rPr>
          <w:noProof/>
        </w:rPr>
        <w:t>17</w:t>
      </w:r>
      <w:r>
        <w:t>)</w:t>
      </w:r>
      <w:r w:rsidR="00BC3ADC">
        <w:t>.</w:t>
      </w:r>
    </w:p>
    <w:p w14:paraId="322BA29B" w14:textId="75FB8CC2" w:rsidR="003E2B36" w:rsidRDefault="003E2B36" w:rsidP="001106E2">
      <w:pPr>
        <w:pStyle w:val="ListParagraph"/>
        <w:numPr>
          <w:ilvl w:val="0"/>
          <w:numId w:val="40"/>
        </w:numPr>
      </w:pPr>
      <w:r>
        <w:t>Surveyed different types of slackwater to characterise their physical complexity and sampled slackwater for macroinvertebrates (results will be analysed and reported in future reports)</w:t>
      </w:r>
      <w:r w:rsidR="00BC3ADC">
        <w:t>.</w:t>
      </w:r>
    </w:p>
    <w:p w14:paraId="08C48E1D" w14:textId="298099B7" w:rsidR="003E2B36" w:rsidRDefault="003E2B36" w:rsidP="001106E2">
      <w:pPr>
        <w:pStyle w:val="ListParagraph"/>
        <w:numPr>
          <w:ilvl w:val="0"/>
          <w:numId w:val="40"/>
        </w:numPr>
      </w:pPr>
      <w:r>
        <w:t xml:space="preserve">Established a field experiment where we have increased complexity in narrow and wide slackwater using </w:t>
      </w:r>
      <w:r w:rsidR="00E30555">
        <w:t xml:space="preserve">garden </w:t>
      </w:r>
      <w:r>
        <w:t>stakes (</w:t>
      </w:r>
      <w:r w:rsidR="00AE7C41">
        <w:t xml:space="preserve">Figure </w:t>
      </w:r>
      <w:r w:rsidR="00AE7C41">
        <w:rPr>
          <w:noProof/>
        </w:rPr>
        <w:t>18</w:t>
      </w:r>
      <w:r>
        <w:t>)</w:t>
      </w:r>
      <w:r w:rsidR="00BC3ADC">
        <w:t>.</w:t>
      </w:r>
      <w:r w:rsidR="00D02670">
        <w:t xml:space="preserve"> </w:t>
      </w:r>
      <w:r w:rsidR="00BC3ADC">
        <w:t>We will make repeat visits to these locations to assess any changes in complexity/retentiveness and the macroinvertebrate community.</w:t>
      </w:r>
    </w:p>
    <w:p w14:paraId="1EA79A8E" w14:textId="1E7E3BB7" w:rsidR="003E2B36" w:rsidRDefault="00BC3ADC" w:rsidP="001106E2">
      <w:pPr>
        <w:pStyle w:val="ListParagraph"/>
        <w:numPr>
          <w:ilvl w:val="0"/>
          <w:numId w:val="40"/>
        </w:numPr>
      </w:pPr>
      <w:r>
        <w:t>Results will be reported in future annual reports.</w:t>
      </w:r>
    </w:p>
    <w:p w14:paraId="3480F3AD" w14:textId="134E50B5" w:rsidR="00D0328A" w:rsidRDefault="00D0328A" w:rsidP="003E2B36">
      <w:pPr>
        <w:jc w:val="center"/>
      </w:pPr>
      <w:r>
        <w:rPr>
          <w:noProof/>
          <w:lang w:val="en-GB"/>
        </w:rPr>
        <w:drawing>
          <wp:inline distT="0" distB="0" distL="0" distR="0" wp14:anchorId="3E7AF344" wp14:editId="42D4BA4A">
            <wp:extent cx="2590800" cy="3415008"/>
            <wp:effectExtent l="0" t="0" r="0" b="0"/>
            <wp:docPr id="486" name="Picture 48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diagram&#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2607454" cy="3436960"/>
                    </a:xfrm>
                    <a:prstGeom prst="rect">
                      <a:avLst/>
                    </a:prstGeom>
                  </pic:spPr>
                </pic:pic>
              </a:graphicData>
            </a:graphic>
          </wp:inline>
        </w:drawing>
      </w:r>
    </w:p>
    <w:p w14:paraId="74DB8F78" w14:textId="6CC7B81E" w:rsidR="00D0328A" w:rsidRDefault="00D0328A" w:rsidP="00D0328A">
      <w:pPr>
        <w:pStyle w:val="Caption"/>
      </w:pPr>
      <w:bookmarkStart w:id="110" w:name="_Ref86159822"/>
      <w:r>
        <w:t xml:space="preserve">Figure </w:t>
      </w:r>
      <w:r w:rsidR="00AE7C41">
        <w:rPr>
          <w:noProof/>
        </w:rPr>
        <w:t>17</w:t>
      </w:r>
      <w:bookmarkEnd w:id="110"/>
      <w:r>
        <w:t xml:space="preserve">. Example of 2D modelling output showing predicted wide and narrow slackwater areas (water depth ≤ 0.5 m; water velocity ≤ 0.05 m/s) at relevant summer discharges of </w:t>
      </w:r>
      <w:r w:rsidRPr="00FC740B">
        <w:rPr>
          <w:rFonts w:hint="eastAsia"/>
        </w:rPr>
        <w:t>1</w:t>
      </w:r>
      <w:r>
        <w:t>,</w:t>
      </w:r>
      <w:r w:rsidRPr="00FC740B">
        <w:rPr>
          <w:rFonts w:hint="eastAsia"/>
        </w:rPr>
        <w:t>000</w:t>
      </w:r>
      <w:r>
        <w:t xml:space="preserve"> (baseflow), </w:t>
      </w:r>
      <w:r w:rsidRPr="00FC740B">
        <w:rPr>
          <w:rFonts w:hint="eastAsia"/>
        </w:rPr>
        <w:t>2</w:t>
      </w:r>
      <w:r>
        <w:t>,</w:t>
      </w:r>
      <w:r w:rsidRPr="00FC740B">
        <w:rPr>
          <w:rFonts w:hint="eastAsia"/>
        </w:rPr>
        <w:t>000</w:t>
      </w:r>
      <w:r>
        <w:t xml:space="preserve"> and </w:t>
      </w:r>
      <w:r w:rsidRPr="00FC740B">
        <w:rPr>
          <w:rFonts w:hint="eastAsia"/>
        </w:rPr>
        <w:t>3</w:t>
      </w:r>
      <w:r>
        <w:t>,</w:t>
      </w:r>
      <w:r w:rsidRPr="00FC740B">
        <w:rPr>
          <w:rFonts w:hint="eastAsia"/>
        </w:rPr>
        <w:t>000</w:t>
      </w:r>
      <w:r>
        <w:t xml:space="preserve"> ML/day. Site: McCoy’s Bridge</w:t>
      </w:r>
    </w:p>
    <w:p w14:paraId="27320DC0" w14:textId="1469BAF0" w:rsidR="003E2B36" w:rsidRDefault="003E2B36" w:rsidP="003E2B36">
      <w:pPr>
        <w:jc w:val="center"/>
      </w:pPr>
      <w:r>
        <w:rPr>
          <w:noProof/>
          <w:lang w:val="en-GB"/>
        </w:rPr>
        <w:lastRenderedPageBreak/>
        <w:drawing>
          <wp:inline distT="0" distB="0" distL="0" distR="0" wp14:anchorId="37354B33" wp14:editId="69A6DB7B">
            <wp:extent cx="5419725" cy="3063071"/>
            <wp:effectExtent l="0" t="0" r="0" b="4445"/>
            <wp:docPr id="492" name="Picture 492" descr="A picture containing water, outdoor, rive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picture containing water, outdoor, river, lake&#10;&#10;Description automatically generated"/>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424728" cy="3065898"/>
                    </a:xfrm>
                    <a:prstGeom prst="rect">
                      <a:avLst/>
                    </a:prstGeom>
                    <a:ln>
                      <a:noFill/>
                    </a:ln>
                    <a:extLst>
                      <a:ext uri="{53640926-AAD7-44D8-BBD7-CCE9431645EC}">
                        <a14:shadowObscured xmlns:a14="http://schemas.microsoft.com/office/drawing/2010/main"/>
                      </a:ext>
                    </a:extLst>
                  </pic:spPr>
                </pic:pic>
              </a:graphicData>
            </a:graphic>
          </wp:inline>
        </w:drawing>
      </w:r>
    </w:p>
    <w:p w14:paraId="39C38D53" w14:textId="33796362" w:rsidR="00C25313" w:rsidRDefault="003E2B36" w:rsidP="003E2B36">
      <w:pPr>
        <w:pStyle w:val="Caption"/>
      </w:pPr>
      <w:bookmarkStart w:id="111" w:name="_Ref86160228"/>
      <w:r>
        <w:t xml:space="preserve">Figure </w:t>
      </w:r>
      <w:r w:rsidR="00AE7C41">
        <w:rPr>
          <w:noProof/>
        </w:rPr>
        <w:t>18</w:t>
      </w:r>
      <w:bookmarkEnd w:id="111"/>
      <w:r>
        <w:t>.</w:t>
      </w:r>
      <w:r w:rsidR="00D02670">
        <w:t xml:space="preserve"> </w:t>
      </w:r>
      <w:r>
        <w:t xml:space="preserve">Field experiments to assess the effect of increasing retentiveness (using </w:t>
      </w:r>
      <w:r w:rsidR="00E30555">
        <w:t xml:space="preserve">garden </w:t>
      </w:r>
      <w:r>
        <w:t>stakes) in narrow and wide slackwaters</w:t>
      </w:r>
    </w:p>
    <w:p w14:paraId="2BDE4575" w14:textId="1E11738F" w:rsidR="007D1DFB" w:rsidRDefault="007D1DFB" w:rsidP="007D1DFB"/>
    <w:p w14:paraId="1CEA34AA" w14:textId="68EB3825" w:rsidR="002D1593" w:rsidRPr="002D1593" w:rsidRDefault="002F6A86" w:rsidP="00E762A5">
      <w:pPr>
        <w:pStyle w:val="Heading2"/>
        <w:numPr>
          <w:ilvl w:val="1"/>
          <w:numId w:val="28"/>
        </w:numPr>
      </w:pPr>
      <w:bookmarkStart w:id="112" w:name="_Toc90928398"/>
      <w:r>
        <w:t xml:space="preserve">Engagement and </w:t>
      </w:r>
      <w:r w:rsidR="00E01A56">
        <w:t>c</w:t>
      </w:r>
      <w:r w:rsidR="002D1593" w:rsidRPr="002D1593">
        <w:t>ommunications</w:t>
      </w:r>
      <w:bookmarkEnd w:id="112"/>
      <w:r w:rsidR="002D1593" w:rsidRPr="002D1593">
        <w:t xml:space="preserve"> </w:t>
      </w:r>
    </w:p>
    <w:p w14:paraId="7CF22C54" w14:textId="247B4383" w:rsidR="00124292" w:rsidRDefault="001B34EA" w:rsidP="00124292">
      <w:r>
        <w:t xml:space="preserve">The </w:t>
      </w:r>
      <w:r w:rsidR="00124292">
        <w:t>Goulburn Broken C</w:t>
      </w:r>
      <w:r>
        <w:t xml:space="preserve">atchment Management </w:t>
      </w:r>
      <w:r w:rsidR="00124292">
        <w:t>A</w:t>
      </w:r>
      <w:r>
        <w:t>uthority (GBCMA)</w:t>
      </w:r>
      <w:r w:rsidR="00124292">
        <w:t xml:space="preserve"> coordinates </w:t>
      </w:r>
      <w:r w:rsidR="00E30555">
        <w:t xml:space="preserve">the </w:t>
      </w:r>
      <w:r w:rsidR="00124292">
        <w:t xml:space="preserve">Goulburn River MER </w:t>
      </w:r>
      <w:r w:rsidR="00E30555">
        <w:t xml:space="preserve">Program </w:t>
      </w:r>
      <w:r w:rsidR="00124292">
        <w:t>communication and engagement activities. These activities are complemented by activities undertaken by partner agencies and the basin-wide communication</w:t>
      </w:r>
      <w:r w:rsidR="008C11C6">
        <w:t>s effort</w:t>
      </w:r>
      <w:r w:rsidR="00124292">
        <w:t xml:space="preserve"> led by </w:t>
      </w:r>
      <w:r w:rsidR="00E30555">
        <w:t>the basin-scale team</w:t>
      </w:r>
      <w:r w:rsidR="00124292">
        <w:t>. Activities aim to:</w:t>
      </w:r>
    </w:p>
    <w:p w14:paraId="719B853A" w14:textId="3EC36675" w:rsidR="00124292" w:rsidRPr="00C1694F" w:rsidRDefault="00124292" w:rsidP="00C1694F">
      <w:pPr>
        <w:pStyle w:val="ListParagraph"/>
        <w:numPr>
          <w:ilvl w:val="0"/>
          <w:numId w:val="50"/>
        </w:numPr>
      </w:pPr>
      <w:r w:rsidRPr="00C1694F">
        <w:t>Raise public awareness of the Goulburn MER</w:t>
      </w:r>
      <w:r w:rsidR="008C11C6" w:rsidRPr="00C1694F">
        <w:t xml:space="preserve"> Program</w:t>
      </w:r>
      <w:r w:rsidRPr="00C1694F">
        <w:t>.</w:t>
      </w:r>
    </w:p>
    <w:p w14:paraId="765305DE" w14:textId="6F5C0B39" w:rsidR="00124292" w:rsidRPr="00C1694F" w:rsidRDefault="00124292" w:rsidP="00C1694F">
      <w:pPr>
        <w:pStyle w:val="ListParagraph"/>
        <w:numPr>
          <w:ilvl w:val="0"/>
          <w:numId w:val="50"/>
        </w:numPr>
      </w:pPr>
      <w:r w:rsidRPr="00C1694F">
        <w:rPr>
          <w:b/>
        </w:rPr>
        <w:t>Promot</w:t>
      </w:r>
      <w:r w:rsidRPr="00C1694F">
        <w:rPr>
          <w:b/>
          <w:bCs/>
        </w:rPr>
        <w:t>e</w:t>
      </w:r>
      <w:r w:rsidRPr="00C1694F">
        <w:t xml:space="preserve"> the environmental, </w:t>
      </w:r>
      <w:proofErr w:type="gramStart"/>
      <w:r w:rsidRPr="00C1694F">
        <w:t>social</w:t>
      </w:r>
      <w:proofErr w:type="gramEnd"/>
      <w:r w:rsidRPr="00C1694F">
        <w:t xml:space="preserve"> and cultural benefits of water for the environment.</w:t>
      </w:r>
    </w:p>
    <w:p w14:paraId="6A1502F7" w14:textId="378FE199" w:rsidR="00124292" w:rsidRPr="00C1694F" w:rsidRDefault="00124292" w:rsidP="00C1694F">
      <w:pPr>
        <w:pStyle w:val="ListParagraph"/>
        <w:numPr>
          <w:ilvl w:val="0"/>
          <w:numId w:val="50"/>
        </w:numPr>
      </w:pPr>
      <w:r w:rsidRPr="00C1694F">
        <w:t xml:space="preserve">Encourage the community to </w:t>
      </w:r>
      <w:r w:rsidRPr="00C1694F">
        <w:rPr>
          <w:b/>
        </w:rPr>
        <w:t xml:space="preserve">advocate </w:t>
      </w:r>
      <w:r w:rsidRPr="00C1694F">
        <w:t>for environment</w:t>
      </w:r>
      <w:r w:rsidR="008C11C6" w:rsidRPr="00C1694F">
        <w:t>al water</w:t>
      </w:r>
      <w:r w:rsidRPr="00C1694F">
        <w:t xml:space="preserve"> deliveries.</w:t>
      </w:r>
    </w:p>
    <w:p w14:paraId="431FBE88" w14:textId="2D94BDD4" w:rsidR="00124292" w:rsidRPr="00C1694F" w:rsidRDefault="00124292" w:rsidP="00C1694F">
      <w:pPr>
        <w:pStyle w:val="ListParagraph"/>
        <w:numPr>
          <w:ilvl w:val="0"/>
          <w:numId w:val="50"/>
        </w:numPr>
      </w:pPr>
      <w:r w:rsidRPr="00C1694F">
        <w:rPr>
          <w:b/>
        </w:rPr>
        <w:t xml:space="preserve">Provide feedback to key stakeholders </w:t>
      </w:r>
      <w:r w:rsidRPr="00C1694F">
        <w:t xml:space="preserve">involved in planning, </w:t>
      </w:r>
      <w:proofErr w:type="gramStart"/>
      <w:r w:rsidRPr="00C1694F">
        <w:t>managing</w:t>
      </w:r>
      <w:proofErr w:type="gramEnd"/>
      <w:r w:rsidRPr="00C1694F">
        <w:t xml:space="preserve"> and delivering water for the environment.</w:t>
      </w:r>
    </w:p>
    <w:p w14:paraId="538D8691" w14:textId="66CD0146" w:rsidR="00124292" w:rsidRDefault="001B34EA" w:rsidP="00756946">
      <w:pPr>
        <w:spacing w:line="254" w:lineRule="auto"/>
      </w:pPr>
      <w:r>
        <w:t>The t</w:t>
      </w:r>
      <w:r w:rsidR="00124292">
        <w:t>arget audience</w:t>
      </w:r>
      <w:r w:rsidR="00E62EDD">
        <w:t>s</w:t>
      </w:r>
      <w:r w:rsidR="00124292">
        <w:t xml:space="preserve"> for communication and engagement activities include</w:t>
      </w:r>
      <w:r w:rsidR="00756946">
        <w:t xml:space="preserve"> traditional owners, farmers, rural and town residents, businesses, recreational and industry groups, and local, </w:t>
      </w:r>
      <w:proofErr w:type="gramStart"/>
      <w:r w:rsidR="00756946">
        <w:t>state</w:t>
      </w:r>
      <w:proofErr w:type="gramEnd"/>
      <w:r w:rsidR="00756946">
        <w:t xml:space="preserve"> and federal government agencies, authorities and elected representatives.</w:t>
      </w:r>
      <w:r w:rsidR="00124292">
        <w:t xml:space="preserve"> </w:t>
      </w:r>
      <w:r w:rsidR="00756946">
        <w:t>Communication and engagement activities occur through various means including</w:t>
      </w:r>
      <w:r w:rsidR="00124292">
        <w:t xml:space="preserve"> community </w:t>
      </w:r>
      <w:r w:rsidR="003424E6" w:rsidRPr="003424E6">
        <w:t>Natural Resource Management</w:t>
      </w:r>
      <w:r w:rsidR="00124292">
        <w:t xml:space="preserve"> groups, </w:t>
      </w:r>
      <w:r w:rsidR="00756946">
        <w:t>management committees and advisory groups</w:t>
      </w:r>
      <w:r w:rsidR="00CC4D5D">
        <w:t>,</w:t>
      </w:r>
      <w:r w:rsidR="00756946">
        <w:t xml:space="preserve"> and</w:t>
      </w:r>
      <w:r w:rsidR="00124292">
        <w:t xml:space="preserve"> media</w:t>
      </w:r>
      <w:r w:rsidR="00756946">
        <w:t xml:space="preserve"> (</w:t>
      </w:r>
      <w:proofErr w:type="gramStart"/>
      <w:r w:rsidR="00756946">
        <w:t>e.g.</w:t>
      </w:r>
      <w:proofErr w:type="gramEnd"/>
      <w:r w:rsidR="00756946">
        <w:t xml:space="preserve"> print, social</w:t>
      </w:r>
      <w:r w:rsidR="00CC4D5D">
        <w:t>, TV</w:t>
      </w:r>
      <w:r w:rsidR="00E30555">
        <w:t>,</w:t>
      </w:r>
      <w:r w:rsidR="00CC4D5D">
        <w:t xml:space="preserve"> </w:t>
      </w:r>
      <w:r w:rsidR="00756946">
        <w:t>etc</w:t>
      </w:r>
      <w:r w:rsidR="00E30555">
        <w:t>.</w:t>
      </w:r>
      <w:r w:rsidR="00756946">
        <w:t>).</w:t>
      </w:r>
    </w:p>
    <w:p w14:paraId="1B8C806D" w14:textId="77777777" w:rsidR="00CC4D5D" w:rsidRDefault="00124292" w:rsidP="00CC4D5D">
      <w:r>
        <w:t>Key messages</w:t>
      </w:r>
      <w:r w:rsidR="00CC4D5D">
        <w:t xml:space="preserve"> for communication and engagement aim to:</w:t>
      </w:r>
    </w:p>
    <w:p w14:paraId="61CF1A6A" w14:textId="5C4B2FAD" w:rsidR="00CC4D5D" w:rsidRPr="00C1694F" w:rsidRDefault="00CC4D5D" w:rsidP="00C1694F">
      <w:pPr>
        <w:pStyle w:val="ListParagraph"/>
        <w:numPr>
          <w:ilvl w:val="0"/>
          <w:numId w:val="49"/>
        </w:numPr>
      </w:pPr>
      <w:r w:rsidRPr="00C1694F">
        <w:t xml:space="preserve">Recognise the cultural, social, </w:t>
      </w:r>
      <w:proofErr w:type="gramStart"/>
      <w:r w:rsidRPr="00C1694F">
        <w:t>recreational</w:t>
      </w:r>
      <w:proofErr w:type="gramEnd"/>
      <w:r w:rsidRPr="00C1694F">
        <w:t xml:space="preserve"> and economic values and uses of the river. </w:t>
      </w:r>
    </w:p>
    <w:p w14:paraId="0719EDB9" w14:textId="3715AC81" w:rsidR="00CC4D5D" w:rsidRPr="00C1694F" w:rsidRDefault="00CC4D5D" w:rsidP="00C1694F">
      <w:pPr>
        <w:pStyle w:val="ListParagraph"/>
        <w:numPr>
          <w:ilvl w:val="0"/>
          <w:numId w:val="49"/>
        </w:numPr>
      </w:pPr>
      <w:r w:rsidRPr="00C1694F">
        <w:t xml:space="preserve">Highlight that the river has been impacted by water resource development and river regulation, and that climate change and ongoing water management </w:t>
      </w:r>
      <w:r w:rsidR="00124292" w:rsidRPr="00C1694F">
        <w:t>are also affecting the river’s flows</w:t>
      </w:r>
      <w:r w:rsidRPr="00C1694F">
        <w:t>.</w:t>
      </w:r>
      <w:r w:rsidR="00D02670" w:rsidRPr="00C1694F">
        <w:t xml:space="preserve"> </w:t>
      </w:r>
    </w:p>
    <w:p w14:paraId="2BE90760" w14:textId="1527AF21" w:rsidR="00CC4D5D" w:rsidRPr="00C1694F" w:rsidRDefault="00CC4D5D" w:rsidP="00C1694F">
      <w:pPr>
        <w:pStyle w:val="ListParagraph"/>
        <w:numPr>
          <w:ilvl w:val="0"/>
          <w:numId w:val="49"/>
        </w:numPr>
      </w:pPr>
      <w:r w:rsidRPr="00C1694F">
        <w:t xml:space="preserve">Acknowledge that river regulation and management </w:t>
      </w:r>
      <w:r w:rsidR="00124292" w:rsidRPr="00C1694F">
        <w:t xml:space="preserve">has affected native fish and other animals that rely on </w:t>
      </w:r>
      <w:r w:rsidR="0096681B" w:rsidRPr="00C1694F">
        <w:t xml:space="preserve">the river </w:t>
      </w:r>
      <w:r w:rsidR="00124292" w:rsidRPr="00C1694F">
        <w:t>for food and shelter as well as the condition of the banks and the bed.</w:t>
      </w:r>
    </w:p>
    <w:p w14:paraId="028C3E2B" w14:textId="77777777" w:rsidR="00CC4D5D" w:rsidRPr="00C1694F" w:rsidRDefault="00CC4D5D" w:rsidP="00C1694F">
      <w:pPr>
        <w:pStyle w:val="ListParagraph"/>
        <w:numPr>
          <w:ilvl w:val="0"/>
          <w:numId w:val="49"/>
        </w:numPr>
      </w:pPr>
      <w:r w:rsidRPr="00C1694F">
        <w:t>Demonstrate the way that</w:t>
      </w:r>
      <w:r w:rsidR="00124292" w:rsidRPr="00C1694F">
        <w:t xml:space="preserve"> environment</w:t>
      </w:r>
      <w:r w:rsidRPr="00C1694F">
        <w:t>al water</w:t>
      </w:r>
      <w:r w:rsidR="00124292" w:rsidRPr="00C1694F">
        <w:t xml:space="preserve"> is being used to protect and improve </w:t>
      </w:r>
      <w:r w:rsidRPr="00C1694F">
        <w:t xml:space="preserve">the river’s </w:t>
      </w:r>
      <w:r w:rsidR="00124292" w:rsidRPr="00C1694F">
        <w:t>health</w:t>
      </w:r>
      <w:r w:rsidRPr="00C1694F">
        <w:t>.</w:t>
      </w:r>
    </w:p>
    <w:p w14:paraId="239CFD10" w14:textId="0C774FD5" w:rsidR="00CC4D5D" w:rsidRPr="00C1694F" w:rsidRDefault="00CC4D5D" w:rsidP="00C1694F">
      <w:pPr>
        <w:pStyle w:val="ListParagraph"/>
        <w:numPr>
          <w:ilvl w:val="0"/>
          <w:numId w:val="49"/>
        </w:numPr>
      </w:pPr>
      <w:r w:rsidRPr="00C1694F">
        <w:t xml:space="preserve">Advocate for the adaptive management of </w:t>
      </w:r>
      <w:r w:rsidR="00C003C0" w:rsidRPr="00C1694F">
        <w:t xml:space="preserve">river flows and </w:t>
      </w:r>
      <w:r w:rsidRPr="00C1694F">
        <w:t xml:space="preserve">environmental water delivery based on the outcomes of the </w:t>
      </w:r>
      <w:r w:rsidR="00C003C0" w:rsidRPr="00C1694F">
        <w:t xml:space="preserve">Goulburn River </w:t>
      </w:r>
      <w:r w:rsidRPr="00C1694F">
        <w:t xml:space="preserve">MER </w:t>
      </w:r>
      <w:r w:rsidR="0096681B" w:rsidRPr="00C1694F">
        <w:t>Program</w:t>
      </w:r>
      <w:r w:rsidRPr="00C1694F">
        <w:t>.</w:t>
      </w:r>
    </w:p>
    <w:p w14:paraId="1B23932D" w14:textId="0BD51E10" w:rsidR="00F60F72" w:rsidRDefault="00A85CC0" w:rsidP="003E43D6">
      <w:r>
        <w:t xml:space="preserve">During </w:t>
      </w:r>
      <w:r w:rsidR="001106E2">
        <w:t>2020-21</w:t>
      </w:r>
      <w:r w:rsidR="00B00432">
        <w:t xml:space="preserve"> COVID</w:t>
      </w:r>
      <w:r w:rsidR="001106E2">
        <w:t>-19 restrictions created challenges, but the GBCMA was still</w:t>
      </w:r>
      <w:r w:rsidR="001106E2" w:rsidRPr="00BA2632">
        <w:t xml:space="preserve"> able to continue to communicate about the monitoring program, albeit slightly less frequently, by drawing on community networks and with support </w:t>
      </w:r>
      <w:r w:rsidR="001106E2" w:rsidRPr="00BA2632">
        <w:lastRenderedPageBreak/>
        <w:t xml:space="preserve">from the CEWO and </w:t>
      </w:r>
      <w:r w:rsidR="00E30555">
        <w:t xml:space="preserve">the </w:t>
      </w:r>
      <w:r w:rsidR="001106E2" w:rsidRPr="00BA2632">
        <w:t>V</w:t>
      </w:r>
      <w:r w:rsidR="00E30555">
        <w:t xml:space="preserve">ictorian </w:t>
      </w:r>
      <w:r w:rsidR="001106E2" w:rsidRPr="00BA2632">
        <w:t>E</w:t>
      </w:r>
      <w:r w:rsidR="00E30555">
        <w:t xml:space="preserve">nvironmental </w:t>
      </w:r>
      <w:r w:rsidR="001106E2" w:rsidRPr="00BA2632">
        <w:t>W</w:t>
      </w:r>
      <w:r w:rsidR="00E30555">
        <w:t xml:space="preserve">ater </w:t>
      </w:r>
      <w:r w:rsidR="001106E2" w:rsidRPr="00BA2632">
        <w:t>H</w:t>
      </w:r>
      <w:r w:rsidR="00E30555">
        <w:t>older (VEWH)</w:t>
      </w:r>
      <w:r w:rsidR="001106E2">
        <w:t xml:space="preserve">. Activities included </w:t>
      </w:r>
      <w:r>
        <w:t xml:space="preserve">press releases, </w:t>
      </w:r>
      <w:r w:rsidR="001106E2">
        <w:t xml:space="preserve">interviews, </w:t>
      </w:r>
      <w:r>
        <w:t>Tweets and Facebook posts</w:t>
      </w:r>
      <w:r w:rsidR="001106E2">
        <w:t xml:space="preserve">. </w:t>
      </w:r>
      <w:r w:rsidR="00F60F72">
        <w:t xml:space="preserve">Of note, RMIT University staff ran two successful workshops in May (in between </w:t>
      </w:r>
      <w:r w:rsidR="00F60F72" w:rsidRPr="00B00432">
        <w:t>COVID-19</w:t>
      </w:r>
      <w:r w:rsidR="00F60F72">
        <w:t xml:space="preserve"> travel restrictions) on the macroinvertebrate monitoring undertaken as part of the </w:t>
      </w:r>
      <w:r w:rsidR="00F60F72" w:rsidRPr="00BA2632">
        <w:t>Goulburn F</w:t>
      </w:r>
      <w:r w:rsidR="00E30555">
        <w:t>low</w:t>
      </w:r>
      <w:r w:rsidR="00F60F72" w:rsidRPr="00BA2632">
        <w:t xml:space="preserve">-MER </w:t>
      </w:r>
      <w:r w:rsidR="00E30555">
        <w:t>P</w:t>
      </w:r>
      <w:r w:rsidR="006A251D">
        <w:t>r</w:t>
      </w:r>
      <w:r w:rsidR="00E30555">
        <w:t>ogram</w:t>
      </w:r>
      <w:r w:rsidR="00F60F72">
        <w:t>. The workshops were attended by the GBCMA’s environmental water delivery partners (G</w:t>
      </w:r>
      <w:r w:rsidR="00E30555">
        <w:t xml:space="preserve">oulburn-Murray </w:t>
      </w:r>
      <w:r w:rsidR="00F60F72">
        <w:t>W</w:t>
      </w:r>
      <w:r w:rsidR="00E30555">
        <w:t>ater</w:t>
      </w:r>
      <w:r w:rsidR="00F60F72">
        <w:t>, P</w:t>
      </w:r>
      <w:r w:rsidR="00E30555">
        <w:t xml:space="preserve">arks </w:t>
      </w:r>
      <w:r w:rsidR="00F60F72">
        <w:t>V</w:t>
      </w:r>
      <w:r w:rsidR="00E30555">
        <w:t>ictoria</w:t>
      </w:r>
      <w:r w:rsidR="00F60F72">
        <w:t>, Greater Shepparton City Council, D</w:t>
      </w:r>
      <w:r w:rsidR="00E30555">
        <w:t xml:space="preserve">epartment of </w:t>
      </w:r>
      <w:r w:rsidR="00F60F72">
        <w:t>E</w:t>
      </w:r>
      <w:r w:rsidR="00E30555">
        <w:t xml:space="preserve">nvironment </w:t>
      </w:r>
      <w:r w:rsidR="00F60F72">
        <w:t>L</w:t>
      </w:r>
      <w:r w:rsidR="00E30555">
        <w:t xml:space="preserve">and </w:t>
      </w:r>
      <w:r w:rsidR="00F60F72">
        <w:t>W</w:t>
      </w:r>
      <w:r w:rsidR="00E30555">
        <w:t xml:space="preserve">ater and </w:t>
      </w:r>
      <w:r w:rsidR="00F60F72">
        <w:t>P</w:t>
      </w:r>
      <w:r w:rsidR="00E30555">
        <w:t>lanning</w:t>
      </w:r>
      <w:r w:rsidR="00F60F72">
        <w:t xml:space="preserve"> and CEWO) and youth members of the Burnanga Indigenous Fishing Group (</w:t>
      </w:r>
      <w:r w:rsidR="00F60F72" w:rsidRPr="000D301F">
        <w:t>https://burnanga.com.au/</w:t>
      </w:r>
      <w:r w:rsidR="00F60F72">
        <w:t>). The workshops included hands on experience in the water quality monitoring techniques and macroinvertebrate identification (</w:t>
      </w:r>
      <w:r w:rsidR="00AE7C41">
        <w:t xml:space="preserve">Figure </w:t>
      </w:r>
      <w:r w:rsidR="00AE7C41">
        <w:rPr>
          <w:noProof/>
        </w:rPr>
        <w:t>19</w:t>
      </w:r>
      <w:r w:rsidR="00F60F72">
        <w:t>).</w:t>
      </w:r>
    </w:p>
    <w:p w14:paraId="7662EA9F" w14:textId="20F35B3B" w:rsidR="00F60F72" w:rsidRDefault="00F60F72" w:rsidP="003E43D6">
      <w:r w:rsidRPr="00BA2632">
        <w:t xml:space="preserve">Through various advisory groups we have continued to involve and consult with Yorta </w:t>
      </w:r>
      <w:proofErr w:type="spellStart"/>
      <w:r w:rsidRPr="00BA2632">
        <w:t>Yorta</w:t>
      </w:r>
      <w:proofErr w:type="spellEnd"/>
      <w:r w:rsidRPr="00BA2632">
        <w:t xml:space="preserve"> Nation </w:t>
      </w:r>
      <w:r>
        <w:t xml:space="preserve">and </w:t>
      </w:r>
      <w:proofErr w:type="spellStart"/>
      <w:r>
        <w:t>Taungurung</w:t>
      </w:r>
      <w:proofErr w:type="spellEnd"/>
      <w:r>
        <w:t xml:space="preserve"> Land and Waters Council </w:t>
      </w:r>
      <w:r w:rsidRPr="00BA2632">
        <w:t xml:space="preserve">about environmental flows. </w:t>
      </w:r>
      <w:r>
        <w:t xml:space="preserve">Both Traditional Owner groups also </w:t>
      </w:r>
      <w:r w:rsidRPr="00BA2632">
        <w:t xml:space="preserve">contributed to the development of a new Lower Goulburn River </w:t>
      </w:r>
      <w:r>
        <w:t xml:space="preserve">Environmental </w:t>
      </w:r>
      <w:r w:rsidRPr="00BA2632">
        <w:t>Flows study, which will guide environmental water planning and management for the next 5-10 years</w:t>
      </w:r>
      <w:r w:rsidR="00C157A5">
        <w:t>.</w:t>
      </w:r>
    </w:p>
    <w:p w14:paraId="07C308F1" w14:textId="7A60600B" w:rsidR="001106E2" w:rsidRDefault="001106E2" w:rsidP="00F60F72">
      <w:r>
        <w:t>In 2021 we also initiated a new communication</w:t>
      </w:r>
      <w:r w:rsidR="00F60F72">
        <w:rPr>
          <w:lang w:eastAsia="en-US"/>
        </w:rPr>
        <w:t xml:space="preserve"> tool to share research findings. This tool is a story map, an interactive map platform that combines a mixture of content from videos, pictures, and infographics to explain how environmental flows impact fish, vegetation, physical habitat, stream metabolism and macro-invertebrates. The story map is in the early stages of development and will be reported in more detail in next </w:t>
      </w:r>
      <w:r w:rsidR="00C157A5">
        <w:rPr>
          <w:lang w:eastAsia="en-US"/>
        </w:rPr>
        <w:t>year’s</w:t>
      </w:r>
      <w:r w:rsidR="00F60F72">
        <w:rPr>
          <w:lang w:eastAsia="en-US"/>
        </w:rPr>
        <w:t xml:space="preserve"> annual report.</w:t>
      </w:r>
    </w:p>
    <w:p w14:paraId="7A64B0B6" w14:textId="455BCC9B" w:rsidR="00A85CC0" w:rsidRDefault="00F60F72" w:rsidP="003E43D6">
      <w:r>
        <w:t xml:space="preserve">In addition to community engagement and communication, team members promoted the Goulburn MER through a number of technical </w:t>
      </w:r>
      <w:r w:rsidR="00A85CC0">
        <w:t>presentations and papers</w:t>
      </w:r>
      <w:r w:rsidR="00C157A5">
        <w:t>.</w:t>
      </w:r>
    </w:p>
    <w:p w14:paraId="0478C910" w14:textId="238FAAC9" w:rsidR="00F60F72" w:rsidRDefault="00F60F72" w:rsidP="00F60F72">
      <w:pPr>
        <w:jc w:val="center"/>
      </w:pPr>
      <w:r w:rsidRPr="005C2F72">
        <w:rPr>
          <w:noProof/>
          <w:lang w:val="en-GB"/>
        </w:rPr>
        <w:drawing>
          <wp:inline distT="0" distB="0" distL="0" distR="0" wp14:anchorId="5997B718" wp14:editId="7D80CDC5">
            <wp:extent cx="3152775" cy="4091899"/>
            <wp:effectExtent l="0" t="0" r="0" b="4445"/>
            <wp:docPr id="33" name="Picture 33" descr="A picture containing text,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 hand&#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3165650" cy="4108609"/>
                    </a:xfrm>
                    <a:prstGeom prst="rect">
                      <a:avLst/>
                    </a:prstGeom>
                  </pic:spPr>
                </pic:pic>
              </a:graphicData>
            </a:graphic>
          </wp:inline>
        </w:drawing>
      </w:r>
    </w:p>
    <w:p w14:paraId="7997BB1E" w14:textId="2D2F8F2A" w:rsidR="008D6902" w:rsidRDefault="008D6902" w:rsidP="00C25313">
      <w:pPr>
        <w:pStyle w:val="Caption"/>
        <w:jc w:val="left"/>
      </w:pPr>
      <w:bookmarkStart w:id="113" w:name="_Ref58309367"/>
      <w:r>
        <w:t xml:space="preserve">Figure </w:t>
      </w:r>
      <w:r w:rsidR="00AE7C41">
        <w:rPr>
          <w:noProof/>
        </w:rPr>
        <w:t>19</w:t>
      </w:r>
      <w:bookmarkEnd w:id="113"/>
      <w:r>
        <w:t xml:space="preserve">. </w:t>
      </w:r>
      <w:r w:rsidR="00CD4A18" w:rsidRPr="001B34EA">
        <w:t>GBCMA</w:t>
      </w:r>
      <w:r w:rsidR="00F60F72">
        <w:t xml:space="preserve"> and RMIT ran a workshop for the Burnanga Indigenous Fish Club to learn about macroinvertebrates as indicators of water quality and how they respond to flows in the Goulburn River</w:t>
      </w:r>
    </w:p>
    <w:p w14:paraId="0097996A" w14:textId="582F5DBB" w:rsidR="002D1593" w:rsidRDefault="002D1593" w:rsidP="006D78C5">
      <w:pPr>
        <w:pStyle w:val="NumberedHeading1"/>
        <w:numPr>
          <w:ilvl w:val="0"/>
          <w:numId w:val="9"/>
        </w:numPr>
        <w:ind w:left="340"/>
      </w:pPr>
      <w:bookmarkStart w:id="114" w:name="_Toc90928399"/>
      <w:r>
        <w:t>Implications for future management of environmental water</w:t>
      </w:r>
      <w:bookmarkEnd w:id="114"/>
    </w:p>
    <w:p w14:paraId="2FD81920" w14:textId="73AE5E01" w:rsidR="001D2138" w:rsidRDefault="00603A1E" w:rsidP="00603A1E">
      <w:bookmarkStart w:id="115" w:name="_Toc32303496"/>
      <w:bookmarkStart w:id="116" w:name="_Hlk59089027"/>
      <w:r>
        <w:t>Results from monitoring in 20</w:t>
      </w:r>
      <w:r w:rsidR="00C157A5">
        <w:t>20-21</w:t>
      </w:r>
      <w:r>
        <w:t xml:space="preserve"> build further on those from previous years</w:t>
      </w:r>
      <w:r w:rsidR="001D2138">
        <w:t xml:space="preserve"> and the following observations are notable</w:t>
      </w:r>
      <w:r w:rsidR="00693D7F">
        <w:t xml:space="preserve"> for informing future management of environmental water in the Goulburn River</w:t>
      </w:r>
      <w:r w:rsidR="001D2138">
        <w:t>:</w:t>
      </w:r>
    </w:p>
    <w:p w14:paraId="66430D9F" w14:textId="77777777" w:rsidR="000A407B" w:rsidRDefault="001D2138" w:rsidP="00C1694F">
      <w:pPr>
        <w:pStyle w:val="ListParagraph"/>
        <w:keepNext/>
        <w:numPr>
          <w:ilvl w:val="0"/>
          <w:numId w:val="24"/>
        </w:numPr>
        <w:ind w:left="714" w:hanging="357"/>
      </w:pPr>
      <w:r>
        <w:lastRenderedPageBreak/>
        <w:t xml:space="preserve">Results </w:t>
      </w:r>
      <w:r w:rsidR="00603A1E">
        <w:t>underscore</w:t>
      </w:r>
      <w:r w:rsidR="000A407B">
        <w:t>:</w:t>
      </w:r>
    </w:p>
    <w:p w14:paraId="23D5195B" w14:textId="779D978D" w:rsidR="000A407B" w:rsidRDefault="00603A1E" w:rsidP="000A407B">
      <w:pPr>
        <w:pStyle w:val="ListParagraph"/>
        <w:numPr>
          <w:ilvl w:val="1"/>
          <w:numId w:val="24"/>
        </w:numPr>
      </w:pPr>
      <w:r>
        <w:t>the importance of winter and spring freshes</w:t>
      </w:r>
      <w:bookmarkEnd w:id="115"/>
      <w:r w:rsidR="00C1694F">
        <w:t>, when catchments are wetter and unregulated flows may also be entering the system,</w:t>
      </w:r>
      <w:r>
        <w:t xml:space="preserve"> for depositing sediment and seed</w:t>
      </w:r>
      <w:r w:rsidR="0096681B">
        <w:t>s</w:t>
      </w:r>
      <w:r>
        <w:t xml:space="preserve"> on riverbanks with minimal erosion</w:t>
      </w:r>
      <w:r w:rsidR="000A407B">
        <w:t>, particularly if associated with a high proportion of tributary inflows</w:t>
      </w:r>
      <w:r w:rsidR="006542BF">
        <w:t>,</w:t>
      </w:r>
    </w:p>
    <w:p w14:paraId="7F7A64D9" w14:textId="2BA782EF" w:rsidR="000A407B" w:rsidRDefault="00603A1E" w:rsidP="000A407B">
      <w:pPr>
        <w:pStyle w:val="ListParagraph"/>
        <w:numPr>
          <w:ilvl w:val="1"/>
          <w:numId w:val="24"/>
        </w:numPr>
      </w:pPr>
      <w:r>
        <w:t xml:space="preserve">the importance of timing </w:t>
      </w:r>
      <w:r w:rsidR="00693D7F">
        <w:t xml:space="preserve">and magnitude </w:t>
      </w:r>
      <w:r>
        <w:t>of spring freshes for promoting water</w:t>
      </w:r>
      <w:r w:rsidR="006542BF">
        <w:t>-</w:t>
      </w:r>
      <w:r>
        <w:t xml:space="preserve">dependant vegetation (early spring) </w:t>
      </w:r>
      <w:r w:rsidR="00693D7F">
        <w:t xml:space="preserve">and </w:t>
      </w:r>
      <w:r>
        <w:t>golden perch and silver perch spawning (late spring/early summer)</w:t>
      </w:r>
      <w:r w:rsidR="006542BF">
        <w:t>,</w:t>
      </w:r>
    </w:p>
    <w:p w14:paraId="6DC043F5" w14:textId="5089E438" w:rsidR="001D2138" w:rsidRDefault="00603A1E" w:rsidP="000A407B">
      <w:pPr>
        <w:pStyle w:val="ListParagraph"/>
        <w:numPr>
          <w:ilvl w:val="1"/>
          <w:numId w:val="24"/>
        </w:numPr>
      </w:pPr>
      <w:r>
        <w:t xml:space="preserve">the </w:t>
      </w:r>
      <w:r w:rsidR="00BE3D38">
        <w:t>contribution</w:t>
      </w:r>
      <w:r>
        <w:t xml:space="preserve"> that CEW </w:t>
      </w:r>
      <w:r w:rsidR="00BE3D38">
        <w:t>flows</w:t>
      </w:r>
      <w:r>
        <w:t xml:space="preserve"> make to enhancing the amount of organic carbon generated by primary production as </w:t>
      </w:r>
      <w:r w:rsidR="00624958">
        <w:t xml:space="preserve">a </w:t>
      </w:r>
      <w:r>
        <w:t>potential food resource for macroinvertebrates and fish</w:t>
      </w:r>
      <w:r w:rsidR="00BE3D38">
        <w:t xml:space="preserve"> when delivered </w:t>
      </w:r>
      <w:r>
        <w:t xml:space="preserve">any time </w:t>
      </w:r>
      <w:r w:rsidR="007A0375">
        <w:t xml:space="preserve">throughout </w:t>
      </w:r>
      <w:r>
        <w:t>year.</w:t>
      </w:r>
      <w:r w:rsidR="00D02670">
        <w:t xml:space="preserve"> </w:t>
      </w:r>
    </w:p>
    <w:p w14:paraId="629CFBA0" w14:textId="70441756" w:rsidR="000A407B" w:rsidRDefault="000A407B" w:rsidP="003A7F2A">
      <w:pPr>
        <w:pStyle w:val="ListParagraph"/>
        <w:numPr>
          <w:ilvl w:val="0"/>
          <w:numId w:val="24"/>
        </w:numPr>
      </w:pPr>
      <w:r>
        <w:t xml:space="preserve">In 2020-21 CEW was used to help maintain a high base flow between the early spring fresh for vegetation and the late spring fresh for fish spawning. This high base flow aimed to prevent germination of vegetation immediately following the early spring fresh so that </w:t>
      </w:r>
      <w:r w:rsidR="006542BF">
        <w:t xml:space="preserve">young plants would not be affected </w:t>
      </w:r>
      <w:r>
        <w:t>by the later spring fresh.</w:t>
      </w:r>
      <w:r w:rsidR="00D02670">
        <w:t xml:space="preserve"> </w:t>
      </w:r>
      <w:r>
        <w:t>Seedlings were observed following the late spring fresh, so this strategy may have helped delay germination.</w:t>
      </w:r>
    </w:p>
    <w:p w14:paraId="76BA0495" w14:textId="5D6D9658" w:rsidR="001D2138" w:rsidRDefault="00603A1E" w:rsidP="003A7F2A">
      <w:pPr>
        <w:pStyle w:val="ListParagraph"/>
        <w:numPr>
          <w:ilvl w:val="0"/>
          <w:numId w:val="24"/>
        </w:numPr>
      </w:pPr>
      <w:r>
        <w:t xml:space="preserve">Despite changes to the way IVT flows </w:t>
      </w:r>
      <w:r w:rsidR="00624958">
        <w:t>were</w:t>
      </w:r>
      <w:r>
        <w:t xml:space="preserve"> delivered</w:t>
      </w:r>
      <w:r w:rsidR="000A407B">
        <w:t xml:space="preserve"> over the last two summers</w:t>
      </w:r>
      <w:r>
        <w:t xml:space="preserve"> (capped monthly volumes and pulsed flows), results indicate that negative impacts are still occurring</w:t>
      </w:r>
      <w:r w:rsidR="000A407B">
        <w:t>, albeit much le</w:t>
      </w:r>
      <w:r w:rsidR="006542BF">
        <w:t>s</w:t>
      </w:r>
      <w:r w:rsidR="000A407B">
        <w:t>s sever</w:t>
      </w:r>
      <w:r w:rsidR="006542BF">
        <w:t>e</w:t>
      </w:r>
      <w:r w:rsidR="000A407B">
        <w:t xml:space="preserve"> than pre</w:t>
      </w:r>
      <w:r w:rsidR="006542BF">
        <w:t>-</w:t>
      </w:r>
      <w:r w:rsidR="000A407B">
        <w:t>2019</w:t>
      </w:r>
      <w:r w:rsidR="0096681B">
        <w:t xml:space="preserve">. These </w:t>
      </w:r>
      <w:r>
        <w:t>includ</w:t>
      </w:r>
      <w:r w:rsidR="00B45265">
        <w:t>e</w:t>
      </w:r>
      <w:r>
        <w:t xml:space="preserve"> notching and erosion of the upper banks</w:t>
      </w:r>
      <w:r w:rsidR="0096681B">
        <w:t>,</w:t>
      </w:r>
      <w:r>
        <w:t xml:space="preserve"> and the loss of water dependent vegetation established </w:t>
      </w:r>
      <w:r w:rsidR="000A407B">
        <w:t xml:space="preserve">on the lower bank </w:t>
      </w:r>
      <w:r>
        <w:t xml:space="preserve">in the previous spring as a result of prolonged inundation. The loss of </w:t>
      </w:r>
      <w:r w:rsidR="00624958">
        <w:t xml:space="preserve">bank </w:t>
      </w:r>
      <w:r>
        <w:t xml:space="preserve">vegetation is concerning because bank condition monitoring has shown that where vegetation does exist it helps reinforce the banks against erosion and promotes sediment deposition. Hence </w:t>
      </w:r>
      <w:r w:rsidR="00624958">
        <w:t xml:space="preserve">the high volumes of </w:t>
      </w:r>
      <w:r>
        <w:t>IVT</w:t>
      </w:r>
      <w:r w:rsidR="00624958">
        <w:t xml:space="preserve"> delivered</w:t>
      </w:r>
      <w:r>
        <w:t xml:space="preserve"> represent a compounding problem b</w:t>
      </w:r>
      <w:r w:rsidR="00693D7F">
        <w:t>y</w:t>
      </w:r>
      <w:r>
        <w:t xml:space="preserve"> causing a loss of vegetation as a result of the extended inundation</w:t>
      </w:r>
      <w:r w:rsidR="006542BF">
        <w:t>,</w:t>
      </w:r>
      <w:r>
        <w:t xml:space="preserve"> which</w:t>
      </w:r>
      <w:r w:rsidR="006542BF">
        <w:t xml:space="preserve"> then</w:t>
      </w:r>
      <w:r>
        <w:t xml:space="preserve"> exposes banks to further erosion associated with the IVT flow itself. </w:t>
      </w:r>
      <w:r w:rsidR="00BB17D7">
        <w:t xml:space="preserve">Furthermore, additional metabolism investigations </w:t>
      </w:r>
      <w:bookmarkStart w:id="117" w:name="_Hlk87858224"/>
      <w:r w:rsidR="00BB17D7">
        <w:t>in 2020-21 revealed the importance of benthic metabolism for supporting ecosystem food webs</w:t>
      </w:r>
      <w:r w:rsidR="006542BF">
        <w:t>,</w:t>
      </w:r>
      <w:r w:rsidR="00BB17D7">
        <w:t xml:space="preserve"> but that IVT flows may limit the amount of benthic metabolism that can occur over summer</w:t>
      </w:r>
      <w:bookmarkEnd w:id="117"/>
      <w:r w:rsidR="00BB17D7">
        <w:t xml:space="preserve">. </w:t>
      </w:r>
      <w:r w:rsidR="000A407B">
        <w:t>The results demonstrate there have been some benefits associated with the revised operating rules</w:t>
      </w:r>
      <w:r w:rsidR="00B00432">
        <w:t>,</w:t>
      </w:r>
      <w:r w:rsidR="000A407B">
        <w:t xml:space="preserve"> but more work is needed to further minimise negative effects.</w:t>
      </w:r>
    </w:p>
    <w:p w14:paraId="61374C3E" w14:textId="7CE7596B" w:rsidR="001D2138" w:rsidRDefault="000A407B" w:rsidP="003A7F2A">
      <w:pPr>
        <w:pStyle w:val="ListParagraph"/>
        <w:numPr>
          <w:ilvl w:val="0"/>
          <w:numId w:val="24"/>
        </w:numPr>
        <w:rPr>
          <w:rStyle w:val="Strong"/>
          <w:b w:val="0"/>
          <w:bCs w:val="0"/>
        </w:rPr>
      </w:pPr>
      <w:r>
        <w:t xml:space="preserve">Analysis of multi-year results has highlighted the importance of </w:t>
      </w:r>
      <w:r w:rsidR="00BB17D7">
        <w:t>event sequencing and the need to consider the magnitude of prior events and time since last event when planning future environmental water deliveries.</w:t>
      </w:r>
      <w:r w:rsidR="00D02670">
        <w:t xml:space="preserve"> </w:t>
      </w:r>
      <w:r w:rsidR="00BB17D7">
        <w:t xml:space="preserve">In particular, it is important </w:t>
      </w:r>
      <w:r w:rsidR="00BB17D7" w:rsidRPr="001D3A00">
        <w:rPr>
          <w:rStyle w:val="Strong"/>
          <w:b w:val="0"/>
          <w:bCs w:val="0"/>
        </w:rPr>
        <w:t xml:space="preserve">to </w:t>
      </w:r>
      <w:r w:rsidR="00BB17D7">
        <w:rPr>
          <w:rStyle w:val="Strong"/>
          <w:b w:val="0"/>
          <w:bCs w:val="0"/>
        </w:rPr>
        <w:t>not i</w:t>
      </w:r>
      <w:r w:rsidR="00BB17D7" w:rsidRPr="001D3A00">
        <w:rPr>
          <w:rStyle w:val="Strong"/>
          <w:b w:val="0"/>
          <w:bCs w:val="0"/>
        </w:rPr>
        <w:t xml:space="preserve">nundate the same areas of bank </w:t>
      </w:r>
      <w:r w:rsidR="00BB17D7">
        <w:rPr>
          <w:rStyle w:val="Strong"/>
          <w:b w:val="0"/>
          <w:bCs w:val="0"/>
        </w:rPr>
        <w:t xml:space="preserve">that were inundated in previous events </w:t>
      </w:r>
      <w:r w:rsidR="00BB17D7" w:rsidRPr="001D3A00">
        <w:rPr>
          <w:rStyle w:val="Strong"/>
          <w:b w:val="0"/>
          <w:bCs w:val="0"/>
        </w:rPr>
        <w:t>for long periods of time. This will reduce the likelihood of additional erosion within those flow bands</w:t>
      </w:r>
      <w:r w:rsidR="00BB17D7">
        <w:rPr>
          <w:rStyle w:val="Strong"/>
          <w:b w:val="0"/>
          <w:bCs w:val="0"/>
        </w:rPr>
        <w:t>.</w:t>
      </w:r>
    </w:p>
    <w:p w14:paraId="525E48DE" w14:textId="727A92C9" w:rsidR="00B947BE" w:rsidRDefault="00B947BE" w:rsidP="003A7F2A">
      <w:pPr>
        <w:pStyle w:val="ListParagraph"/>
        <w:numPr>
          <w:ilvl w:val="0"/>
          <w:numId w:val="24"/>
        </w:numPr>
      </w:pPr>
      <w:r>
        <w:rPr>
          <w:rStyle w:val="Strong"/>
          <w:b w:val="0"/>
          <w:bCs w:val="0"/>
        </w:rPr>
        <w:t>Despite the continuing accumulation of knowledge for individual monitoring disciplines, and correlations between outcomes for different disciplines as suggested by our conceptual model (</w:t>
      </w:r>
      <w:r>
        <w:t xml:space="preserve">Figure </w:t>
      </w:r>
      <w:r>
        <w:rPr>
          <w:noProof/>
        </w:rPr>
        <w:t>3</w:t>
      </w:r>
      <w:r>
        <w:rPr>
          <w:rStyle w:val="Strong"/>
          <w:b w:val="0"/>
          <w:bCs w:val="0"/>
        </w:rPr>
        <w:t>), the monitoring data do not allow us to draw definitive links between the different monitoring results.</w:t>
      </w:r>
      <w:r w:rsidR="00C16109">
        <w:rPr>
          <w:rStyle w:val="Strong"/>
          <w:b w:val="0"/>
          <w:bCs w:val="0"/>
        </w:rPr>
        <w:t xml:space="preserve"> This is because the activities were originally conceived and designed separately. The integrated research project is designed to detect causal associations between macroinvertebrate production, vegetation habitat and abundance of small-bodied larval fish within slackwater habitats.</w:t>
      </w:r>
    </w:p>
    <w:p w14:paraId="59F63C37" w14:textId="3FE48383" w:rsidR="001D2138" w:rsidRDefault="001D2138" w:rsidP="001D2138">
      <w:bookmarkStart w:id="118" w:name="_Hlk87858248"/>
      <w:r>
        <w:t xml:space="preserve">Based on the </w:t>
      </w:r>
      <w:r w:rsidR="00BB487D">
        <w:t xml:space="preserve">cumulative </w:t>
      </w:r>
      <w:r>
        <w:t xml:space="preserve">outcomes of </w:t>
      </w:r>
      <w:r w:rsidR="00BB487D">
        <w:t>LTIM monitoring from 2014</w:t>
      </w:r>
      <w:r w:rsidR="00624958">
        <w:t xml:space="preserve"> to 20</w:t>
      </w:r>
      <w:r w:rsidR="00BB487D">
        <w:t xml:space="preserve">19, and </w:t>
      </w:r>
      <w:r>
        <w:t xml:space="preserve">the </w:t>
      </w:r>
      <w:r w:rsidR="00BB487D">
        <w:t xml:space="preserve">MER Program over </w:t>
      </w:r>
      <w:r w:rsidR="00BF35DC">
        <w:t>2019-2</w:t>
      </w:r>
      <w:r w:rsidR="006542BF">
        <w:t>1</w:t>
      </w:r>
      <w:r w:rsidR="00BB17D7">
        <w:t>,</w:t>
      </w:r>
      <w:r>
        <w:t xml:space="preserve"> the following recommendations are made:</w:t>
      </w:r>
    </w:p>
    <w:p w14:paraId="09071F72" w14:textId="42BE973B" w:rsidR="00603A1E" w:rsidRDefault="00693D7F" w:rsidP="009565FB">
      <w:pPr>
        <w:pStyle w:val="ListParagraph"/>
        <w:numPr>
          <w:ilvl w:val="0"/>
          <w:numId w:val="26"/>
        </w:numPr>
      </w:pPr>
      <w:r w:rsidRPr="00693D7F">
        <w:rPr>
          <w:b/>
        </w:rPr>
        <w:t xml:space="preserve">At least one spring fresh is </w:t>
      </w:r>
      <w:r w:rsidR="00ED62DE" w:rsidRPr="00693D7F">
        <w:rPr>
          <w:b/>
        </w:rPr>
        <w:t>prioritised</w:t>
      </w:r>
      <w:r w:rsidRPr="00693D7F">
        <w:rPr>
          <w:b/>
        </w:rPr>
        <w:t xml:space="preserve"> every year</w:t>
      </w:r>
      <w:r>
        <w:t xml:space="preserve">. </w:t>
      </w:r>
      <w:r w:rsidR="00603A1E">
        <w:t>The specific timing and duration of the fresh depends upon the target ecological endpoints</w:t>
      </w:r>
      <w:r>
        <w:t>: early spring for vegetation or late spring/early summer when temperature exceeds 18.</w:t>
      </w:r>
      <w:r w:rsidRPr="006542BF">
        <w:t>5</w:t>
      </w:r>
      <w:r w:rsidR="006542BF">
        <w:t>°</w:t>
      </w:r>
      <w:r w:rsidRPr="006542BF">
        <w:t>C</w:t>
      </w:r>
      <w:r>
        <w:t xml:space="preserve"> for golden perch and silver perch spawning</w:t>
      </w:r>
      <w:r w:rsidR="00603A1E">
        <w:t>.</w:t>
      </w:r>
      <w:r>
        <w:t xml:space="preserve"> </w:t>
      </w:r>
      <w:r w:rsidR="009565FB">
        <w:t>If two spring freshes are considered in a single year</w:t>
      </w:r>
      <w:r w:rsidR="00C1694F">
        <w:t>,</w:t>
      </w:r>
      <w:r w:rsidR="009565FB">
        <w:t xml:space="preserve"> there is a risk that native vegetation that germinated following the first fresh could be drowned by the second fresh before it has a chance to establish.</w:t>
      </w:r>
      <w:r w:rsidR="00D02670">
        <w:t xml:space="preserve"> </w:t>
      </w:r>
      <w:r w:rsidR="006542BF">
        <w:t>In this case, c</w:t>
      </w:r>
      <w:r w:rsidR="009565FB">
        <w:t xml:space="preserve">onsideration should be given to providing at least 8 weeks between events to allow vegetation to establish, or </w:t>
      </w:r>
      <w:r w:rsidR="006542BF">
        <w:t xml:space="preserve">to </w:t>
      </w:r>
      <w:r w:rsidR="009565FB">
        <w:t>maintain an elevated baseflow to delay germination until after the second fresh.</w:t>
      </w:r>
      <w:r w:rsidR="00BB487D">
        <w:t xml:space="preserve"> </w:t>
      </w:r>
      <w:r>
        <w:t xml:space="preserve">Environmental water managers will need to </w:t>
      </w:r>
      <w:r w:rsidR="00603A1E">
        <w:t>consider limitations on the amount of environmental water available</w:t>
      </w:r>
      <w:r>
        <w:t xml:space="preserve"> and antecedent conditions. I</w:t>
      </w:r>
      <w:r w:rsidR="00603A1E">
        <w:t xml:space="preserve">n dry years, trade-offs </w:t>
      </w:r>
      <w:r>
        <w:t>may be</w:t>
      </w:r>
      <w:r w:rsidR="00603A1E">
        <w:t xml:space="preserve"> </w:t>
      </w:r>
      <w:r>
        <w:t>necessary, and it is recommended that a strategy for identifying critical endpoints and hence timing of spring fresh deliveries be developed. Th</w:t>
      </w:r>
      <w:r w:rsidR="00E95EAC">
        <w:t>e</w:t>
      </w:r>
      <w:r>
        <w:t xml:space="preserve"> recent Goulburn River environmental flow </w:t>
      </w:r>
      <w:r w:rsidR="00E95EAC">
        <w:t xml:space="preserve">assessment </w:t>
      </w:r>
      <w:r w:rsidR="00A10D3B">
        <w:rPr>
          <w:noProof/>
        </w:rPr>
        <w:t>(Horne</w:t>
      </w:r>
      <w:r w:rsidR="00A10D3B" w:rsidRPr="00A10D3B">
        <w:rPr>
          <w:i/>
          <w:noProof/>
        </w:rPr>
        <w:t xml:space="preserve"> et al.</w:t>
      </w:r>
      <w:r w:rsidR="00A10D3B">
        <w:rPr>
          <w:noProof/>
        </w:rPr>
        <w:t>, 2020)</w:t>
      </w:r>
      <w:r>
        <w:t xml:space="preserve"> </w:t>
      </w:r>
      <w:r w:rsidR="00E95EAC">
        <w:t xml:space="preserve">introduced a model-based method for flows </w:t>
      </w:r>
      <w:r w:rsidR="00E95EAC">
        <w:lastRenderedPageBreak/>
        <w:t xml:space="preserve">planning that </w:t>
      </w:r>
      <w:proofErr w:type="gramStart"/>
      <w:r w:rsidR="00E95EAC">
        <w:t>takes into account</w:t>
      </w:r>
      <w:proofErr w:type="gramEnd"/>
      <w:r w:rsidR="00E95EAC">
        <w:t xml:space="preserve"> flow sequences among years and antecedent ecological condition of the priority environmental responses. This approach will facilitate trade-off decisions</w:t>
      </w:r>
      <w:r>
        <w:t>.</w:t>
      </w:r>
      <w:r w:rsidR="00D02670">
        <w:t xml:space="preserve"> </w:t>
      </w:r>
    </w:p>
    <w:p w14:paraId="2869ECCB" w14:textId="74581229" w:rsidR="00693D7F" w:rsidRDefault="00693D7F" w:rsidP="003A7F2A">
      <w:pPr>
        <w:pStyle w:val="ListParagraph"/>
        <w:numPr>
          <w:ilvl w:val="0"/>
          <w:numId w:val="26"/>
        </w:numPr>
      </w:pPr>
      <w:r w:rsidRPr="00693D7F">
        <w:rPr>
          <w:b/>
        </w:rPr>
        <w:t xml:space="preserve">Where environmental water allocations allow, deliver a winter fresh. </w:t>
      </w:r>
      <w:r w:rsidRPr="00693D7F">
        <w:t>This will help deliver sediment and seed to the banks and further enhance the likel</w:t>
      </w:r>
      <w:r>
        <w:t>ihood</w:t>
      </w:r>
      <w:r w:rsidRPr="00693D7F">
        <w:t xml:space="preserve"> of good vegetation establishment in association with subsequent spring freshes. Where possible</w:t>
      </w:r>
      <w:r>
        <w:t>, CEW for</w:t>
      </w:r>
      <w:r w:rsidRPr="00693D7F">
        <w:t xml:space="preserve"> winter freshes should be</w:t>
      </w:r>
      <w:r>
        <w:t xml:space="preserve"> delivered in unison with natural high flow events in tributary streams downstream of Goulburn Weir as these natural events carry a large sediment and seed load.</w:t>
      </w:r>
      <w:r w:rsidR="001909B1" w:rsidRPr="001909B1">
        <w:t xml:space="preserve"> </w:t>
      </w:r>
    </w:p>
    <w:p w14:paraId="18BA5650" w14:textId="3C00E808" w:rsidR="00693D7F" w:rsidRDefault="00693D7F" w:rsidP="003A7F2A">
      <w:pPr>
        <w:pStyle w:val="ListParagraph"/>
        <w:numPr>
          <w:ilvl w:val="0"/>
          <w:numId w:val="26"/>
        </w:numPr>
      </w:pPr>
      <w:r w:rsidRPr="00693D7F">
        <w:rPr>
          <w:b/>
        </w:rPr>
        <w:t>Continue to refine operational solutions to better manage high IVT volumes.</w:t>
      </w:r>
      <w:r>
        <w:t xml:space="preserve"> New rules for IVT deliveries in </w:t>
      </w:r>
      <w:r w:rsidR="00BF35DC">
        <w:t xml:space="preserve">the last two years </w:t>
      </w:r>
      <w:r>
        <w:t>2019</w:t>
      </w:r>
      <w:r w:rsidR="006542BF">
        <w:t>-</w:t>
      </w:r>
      <w:r>
        <w:t>20</w:t>
      </w:r>
      <w:r w:rsidR="00BF35DC">
        <w:t xml:space="preserve"> and again in 2020-21</w:t>
      </w:r>
      <w:r>
        <w:t xml:space="preserve"> appeared to help reduce risks of mass bank collapse, however erosion was still </w:t>
      </w:r>
      <w:proofErr w:type="gramStart"/>
      <w:r>
        <w:t>high</w:t>
      </w:r>
      <w:proofErr w:type="gramEnd"/>
      <w:r>
        <w:t xml:space="preserve"> and vegetation was still impacted by the extended duration of inundation. Specific recommendations are to:</w:t>
      </w:r>
    </w:p>
    <w:p w14:paraId="63C46242" w14:textId="569ECA51" w:rsidR="00693D7F" w:rsidRDefault="00BF35DC" w:rsidP="003A7F2A">
      <w:pPr>
        <w:pStyle w:val="ListParagraph"/>
        <w:numPr>
          <w:ilvl w:val="0"/>
          <w:numId w:val="25"/>
        </w:numPr>
        <w:spacing w:line="240" w:lineRule="auto"/>
      </w:pPr>
      <w:r>
        <w:t>C</w:t>
      </w:r>
      <w:r w:rsidR="00693D7F">
        <w:t>ontinue with the variable, pulsed delivery of IVT</w:t>
      </w:r>
      <w:r w:rsidR="00ED62DE">
        <w:t xml:space="preserve"> flow</w:t>
      </w:r>
      <w:r w:rsidR="00693D7F">
        <w:t>s to avoid stable water levels that lead to excessive notching</w:t>
      </w:r>
      <w:r>
        <w:t>.</w:t>
      </w:r>
    </w:p>
    <w:p w14:paraId="05C2A93F" w14:textId="17EF7F26" w:rsidR="00BF35DC" w:rsidRDefault="00BF35DC" w:rsidP="009A550A">
      <w:pPr>
        <w:pStyle w:val="ListParagraph"/>
        <w:numPr>
          <w:ilvl w:val="0"/>
          <w:numId w:val="25"/>
        </w:numPr>
        <w:spacing w:line="240" w:lineRule="auto"/>
      </w:pPr>
      <w:r>
        <w:t>M</w:t>
      </w:r>
      <w:r w:rsidR="00693D7F">
        <w:t>ake further effort to reduce the number of days that flows exceeded 1000 ML/d over the IVT period to less than 55 days</w:t>
      </w:r>
      <w:r>
        <w:t>. Moreover, the total number of days plants are inundated by &gt;25 cm over summer should not exceed 40 days and individual inundation events should be less than two weeks. This may require some higher short pulses to be delivered during summer in order to maintain some longer duration low flow periods.</w:t>
      </w:r>
    </w:p>
    <w:p w14:paraId="79E06630" w14:textId="18288BC4" w:rsidR="00693D7F" w:rsidRDefault="00BF35DC" w:rsidP="003A7F2A">
      <w:pPr>
        <w:pStyle w:val="ListParagraph"/>
        <w:numPr>
          <w:ilvl w:val="0"/>
          <w:numId w:val="25"/>
        </w:numPr>
        <w:spacing w:line="240" w:lineRule="auto"/>
        <w:rPr>
          <w:lang w:eastAsia="en-US"/>
        </w:rPr>
      </w:pPr>
      <w:r>
        <w:t>M</w:t>
      </w:r>
      <w:r w:rsidR="00693D7F" w:rsidRPr="00BA2632">
        <w:rPr>
          <w:lang w:eastAsia="en-US"/>
        </w:rPr>
        <w:t xml:space="preserve">anage maximum rates of flow recession </w:t>
      </w:r>
      <w:r w:rsidR="00693D7F">
        <w:rPr>
          <w:lang w:eastAsia="en-US"/>
        </w:rPr>
        <w:t xml:space="preserve">following the IVT period </w:t>
      </w:r>
      <w:r w:rsidR="00693D7F" w:rsidRPr="00BA2632">
        <w:rPr>
          <w:lang w:eastAsia="en-US"/>
        </w:rPr>
        <w:t>within current levels</w:t>
      </w:r>
      <w:r w:rsidR="00693D7F">
        <w:rPr>
          <w:lang w:eastAsia="en-US"/>
        </w:rPr>
        <w:t xml:space="preserve"> or even slower</w:t>
      </w:r>
      <w:r w:rsidR="00693D7F" w:rsidRPr="00BA2632">
        <w:rPr>
          <w:lang w:eastAsia="en-US"/>
        </w:rPr>
        <w:t xml:space="preserve"> to avoid bank surcharging and </w:t>
      </w:r>
      <w:r w:rsidR="006542BF">
        <w:rPr>
          <w:lang w:eastAsia="en-US"/>
        </w:rPr>
        <w:t>mass failure</w:t>
      </w:r>
      <w:r>
        <w:rPr>
          <w:lang w:eastAsia="en-US"/>
        </w:rPr>
        <w:t>.</w:t>
      </w:r>
    </w:p>
    <w:p w14:paraId="35E24A17" w14:textId="6FC6F62B" w:rsidR="00BF35DC" w:rsidRDefault="00BF35DC" w:rsidP="003A7F2A">
      <w:pPr>
        <w:pStyle w:val="ListParagraph"/>
        <w:numPr>
          <w:ilvl w:val="0"/>
          <w:numId w:val="25"/>
        </w:numPr>
        <w:spacing w:line="240" w:lineRule="auto"/>
        <w:rPr>
          <w:lang w:eastAsia="en-US"/>
        </w:rPr>
      </w:pPr>
      <w:r>
        <w:rPr>
          <w:lang w:eastAsia="en-US"/>
        </w:rPr>
        <w:t>Avoid delivering long duration events in autumn that inundate bank bands that were inundated during IVT.</w:t>
      </w:r>
      <w:r w:rsidR="00D02670">
        <w:rPr>
          <w:lang w:eastAsia="en-US"/>
        </w:rPr>
        <w:t xml:space="preserve"> </w:t>
      </w:r>
      <w:r>
        <w:rPr>
          <w:lang w:eastAsia="en-US"/>
        </w:rPr>
        <w:t>The extended duration of inundation appears to be contributing to additional erosion.</w:t>
      </w:r>
    </w:p>
    <w:p w14:paraId="1A7F7EF6" w14:textId="3294D7DC" w:rsidR="00975D04" w:rsidRDefault="00ED62DE" w:rsidP="00975D04">
      <w:pPr>
        <w:pStyle w:val="ListParagraph"/>
        <w:numPr>
          <w:ilvl w:val="0"/>
          <w:numId w:val="25"/>
        </w:numPr>
        <w:spacing w:line="240" w:lineRule="auto"/>
      </w:pPr>
      <w:r>
        <w:t>c</w:t>
      </w:r>
      <w:r w:rsidR="00693D7F" w:rsidRPr="00693D7F">
        <w:t xml:space="preserve">ontinue to include the </w:t>
      </w:r>
      <w:r w:rsidR="001909B1">
        <w:t>MER Program</w:t>
      </w:r>
      <w:r w:rsidR="001909B1" w:rsidRPr="00693D7F">
        <w:t xml:space="preserve"> </w:t>
      </w:r>
      <w:r w:rsidR="00693D7F" w:rsidRPr="00693D7F">
        <w:t>team in the decision-making process to improve ecological outcomes when delivering environmental water and IVT</w:t>
      </w:r>
      <w:r w:rsidR="006542BF">
        <w:t>s</w:t>
      </w:r>
      <w:r w:rsidR="00693D7F">
        <w:t>.</w:t>
      </w:r>
    </w:p>
    <w:p w14:paraId="1329F35C" w14:textId="170141A1" w:rsidR="00975D04" w:rsidRPr="00BA2632" w:rsidRDefault="00B00432" w:rsidP="00B00432">
      <w:pPr>
        <w:pStyle w:val="ListParagraph"/>
        <w:spacing w:line="240" w:lineRule="auto"/>
        <w:ind w:left="426"/>
      </w:pPr>
      <w:r>
        <w:t xml:space="preserve">Further changes to </w:t>
      </w:r>
      <w:r w:rsidR="00975D04">
        <w:t>operation</w:t>
      </w:r>
      <w:r w:rsidR="00190228">
        <w:t>al</w:t>
      </w:r>
      <w:r w:rsidR="00975D04">
        <w:t xml:space="preserve"> rules </w:t>
      </w:r>
      <w:r>
        <w:t xml:space="preserve">are being introduced in </w:t>
      </w:r>
      <w:r w:rsidR="00975D04">
        <w:t>2021–22</w:t>
      </w:r>
      <w:r w:rsidR="00190228">
        <w:t xml:space="preserve"> and results from the associated monitoring will contribute to our knowledge about how to deliver IVT flows </w:t>
      </w:r>
      <w:r>
        <w:t xml:space="preserve">while </w:t>
      </w:r>
      <w:r w:rsidR="00570DB8">
        <w:t xml:space="preserve">minimizing </w:t>
      </w:r>
      <w:r w:rsidR="00190228">
        <w:t xml:space="preserve">negative ecological impacts. </w:t>
      </w:r>
    </w:p>
    <w:p w14:paraId="3A984076" w14:textId="77777777" w:rsidR="00C16109" w:rsidRDefault="00603A1E" w:rsidP="003A7F2A">
      <w:pPr>
        <w:pStyle w:val="ListParagraph"/>
        <w:numPr>
          <w:ilvl w:val="0"/>
          <w:numId w:val="26"/>
        </w:numPr>
      </w:pPr>
      <w:r w:rsidRPr="00693D7F">
        <w:rPr>
          <w:b/>
        </w:rPr>
        <w:t>Continue to investigate the potential to deliver overbank flows</w:t>
      </w:r>
      <w:r w:rsidR="00693D7F" w:rsidRPr="00693D7F">
        <w:rPr>
          <w:b/>
        </w:rPr>
        <w:t xml:space="preserve">. </w:t>
      </w:r>
      <w:r>
        <w:t>Overbank flows are not delivered as part of the Goulburn environmental flows program because of third party risks. However, the results from the LTIM</w:t>
      </w:r>
      <w:r w:rsidR="00693D7F">
        <w:t xml:space="preserve"> and MER</w:t>
      </w:r>
      <w:r>
        <w:t xml:space="preserve"> </w:t>
      </w:r>
      <w:r w:rsidR="00ED62DE">
        <w:t>monitoring</w:t>
      </w:r>
      <w:r w:rsidR="00B41886">
        <w:t xml:space="preserve"> </w:t>
      </w:r>
      <w:r>
        <w:t>underscore the importance of organic carbon input to the system as a</w:t>
      </w:r>
      <w:r w:rsidR="00693D7F">
        <w:t xml:space="preserve"> potential food resource for macroinvertebrates and </w:t>
      </w:r>
      <w:proofErr w:type="gramStart"/>
      <w:r w:rsidR="00693D7F">
        <w:t>fish</w:t>
      </w:r>
      <w:r w:rsidR="001909B1">
        <w:t>,</w:t>
      </w:r>
      <w:r w:rsidR="00693D7F">
        <w:t xml:space="preserve"> and</w:t>
      </w:r>
      <w:proofErr w:type="gramEnd"/>
      <w:r w:rsidR="00693D7F">
        <w:t xml:space="preserve"> confirm that although in-channel flows can still create additional organic carbon, overbank flows remain the main source of significant carbon input to the channel.</w:t>
      </w:r>
    </w:p>
    <w:p w14:paraId="7673D7C2" w14:textId="425F0965" w:rsidR="00603A1E" w:rsidRDefault="00C16109" w:rsidP="003A7F2A">
      <w:pPr>
        <w:pStyle w:val="ListParagraph"/>
        <w:numPr>
          <w:ilvl w:val="0"/>
          <w:numId w:val="26"/>
        </w:numPr>
      </w:pPr>
      <w:r>
        <w:rPr>
          <w:b/>
        </w:rPr>
        <w:t>Undertake targeted research.</w:t>
      </w:r>
      <w:r>
        <w:t xml:space="preserve"> </w:t>
      </w:r>
      <w:r w:rsidR="003D3E50">
        <w:t>Results from the individual monitoring programs raise interesting questions relating to sequencing of results (</w:t>
      </w:r>
      <w:proofErr w:type="gramStart"/>
      <w:r w:rsidR="003D3E50">
        <w:t>e.g.</w:t>
      </w:r>
      <w:proofErr w:type="gramEnd"/>
      <w:r w:rsidR="003D3E50">
        <w:t xml:space="preserve"> this year’s vegetation data) and the links between results of different monitoring disciplines (e.g. primary production and macroinvertebrate biomass). The integrated research project is investigating some of these links, but future programs should include </w:t>
      </w:r>
      <w:r w:rsidR="00111144">
        <w:t>research projects aimed at investigating these and other links between the components of the larger monitoring program.</w:t>
      </w:r>
      <w:r w:rsidR="003D3E50">
        <w:t xml:space="preserve"> </w:t>
      </w:r>
      <w:r w:rsidR="00D02670">
        <w:t xml:space="preserve"> </w:t>
      </w:r>
    </w:p>
    <w:p w14:paraId="518F4A15" w14:textId="393B08E8" w:rsidR="009D6A99" w:rsidRDefault="001B34EA" w:rsidP="006D78C5">
      <w:pPr>
        <w:pStyle w:val="NumberedHeading1"/>
        <w:numPr>
          <w:ilvl w:val="0"/>
          <w:numId w:val="9"/>
        </w:numPr>
        <w:ind w:left="340"/>
      </w:pPr>
      <w:bookmarkStart w:id="119" w:name="_Toc10226765"/>
      <w:bookmarkStart w:id="120" w:name="_Toc10226850"/>
      <w:bookmarkStart w:id="121" w:name="_Toc10226767"/>
      <w:bookmarkStart w:id="122" w:name="_Toc10226852"/>
      <w:bookmarkStart w:id="123" w:name="_Toc90928400"/>
      <w:bookmarkEnd w:id="116"/>
      <w:bookmarkEnd w:id="118"/>
      <w:bookmarkEnd w:id="119"/>
      <w:bookmarkEnd w:id="120"/>
      <w:bookmarkEnd w:id="121"/>
      <w:bookmarkEnd w:id="122"/>
      <w:r>
        <w:t>References</w:t>
      </w:r>
      <w:bookmarkEnd w:id="123"/>
    </w:p>
    <w:p w14:paraId="5EA1E571" w14:textId="33CB526E" w:rsidR="009B6E29" w:rsidRPr="009B6E29" w:rsidRDefault="009B6E29" w:rsidP="00111144">
      <w:pPr>
        <w:ind w:left="720" w:hanging="720"/>
        <w:rPr>
          <w:noProof/>
        </w:rPr>
      </w:pPr>
      <w:r w:rsidRPr="009B6E29">
        <w:rPr>
          <w:noProof/>
        </w:rPr>
        <w:t>CEWO (202</w:t>
      </w:r>
      <w:r w:rsidR="00FD736D">
        <w:rPr>
          <w:noProof/>
        </w:rPr>
        <w:t>1</w:t>
      </w:r>
      <w:r w:rsidRPr="009B6E29">
        <w:rPr>
          <w:noProof/>
        </w:rPr>
        <w:t xml:space="preserve">) </w:t>
      </w:r>
      <w:r w:rsidR="00111144" w:rsidRPr="00111144">
        <w:rPr>
          <w:i/>
          <w:noProof/>
        </w:rPr>
        <w:t>Watering Action Acquittal Report Goulburn River 2020–21</w:t>
      </w:r>
      <w:r w:rsidRPr="009B6E29">
        <w:rPr>
          <w:i/>
          <w:noProof/>
        </w:rPr>
        <w:t xml:space="preserve">, </w:t>
      </w:r>
      <w:r w:rsidRPr="009B6E29">
        <w:rPr>
          <w:noProof/>
        </w:rPr>
        <w:t>Commonwealth Environmental Water Office.</w:t>
      </w:r>
    </w:p>
    <w:p w14:paraId="0E4EB7F8" w14:textId="77777777" w:rsidR="009B6E29" w:rsidRPr="009B6E29" w:rsidRDefault="009B6E29" w:rsidP="009B6E29">
      <w:pPr>
        <w:ind w:left="720" w:hanging="720"/>
        <w:rPr>
          <w:noProof/>
        </w:rPr>
      </w:pPr>
      <w:r w:rsidRPr="009B6E29">
        <w:rPr>
          <w:noProof/>
        </w:rPr>
        <w:t xml:space="preserve">CSIRO (2008) </w:t>
      </w:r>
      <w:r w:rsidRPr="009B6E29">
        <w:rPr>
          <w:i/>
          <w:noProof/>
        </w:rPr>
        <w:t xml:space="preserve">Water availability in the Goulburn-Broken, </w:t>
      </w:r>
      <w:r w:rsidRPr="009B6E29">
        <w:rPr>
          <w:noProof/>
        </w:rPr>
        <w:t>Commonwealth Industrial and Scientific Research Organisation.</w:t>
      </w:r>
    </w:p>
    <w:p w14:paraId="089BFD8B" w14:textId="68319E93" w:rsidR="009B6E29" w:rsidRPr="009B6E29" w:rsidRDefault="009B6E29" w:rsidP="009B6E29">
      <w:pPr>
        <w:ind w:left="720" w:hanging="720"/>
        <w:rPr>
          <w:noProof/>
        </w:rPr>
      </w:pPr>
      <w:r w:rsidRPr="00F55B4C">
        <w:rPr>
          <w:noProof/>
        </w:rPr>
        <w:t>GBCMA (20</w:t>
      </w:r>
      <w:r w:rsidR="00F55B4C" w:rsidRPr="00F55B4C">
        <w:rPr>
          <w:noProof/>
        </w:rPr>
        <w:t>20</w:t>
      </w:r>
      <w:r w:rsidRPr="00F55B4C">
        <w:rPr>
          <w:noProof/>
        </w:rPr>
        <w:t xml:space="preserve">) </w:t>
      </w:r>
      <w:r w:rsidRPr="00F55B4C">
        <w:rPr>
          <w:i/>
          <w:noProof/>
        </w:rPr>
        <w:t>Goulburn River seasonal watering proposal 20</w:t>
      </w:r>
      <w:r w:rsidR="00F55B4C" w:rsidRPr="00F55B4C">
        <w:rPr>
          <w:i/>
          <w:noProof/>
        </w:rPr>
        <w:t>20-21</w:t>
      </w:r>
      <w:r w:rsidRPr="00F55B4C">
        <w:rPr>
          <w:i/>
          <w:noProof/>
        </w:rPr>
        <w:t xml:space="preserve">, </w:t>
      </w:r>
      <w:r w:rsidRPr="00F55B4C">
        <w:rPr>
          <w:noProof/>
        </w:rPr>
        <w:t>Goulburn Broken Catchment Management Authority, Shepparton.</w:t>
      </w:r>
    </w:p>
    <w:p w14:paraId="51F1E35C" w14:textId="77777777" w:rsidR="009B6E29" w:rsidRPr="009B6E29" w:rsidRDefault="009B6E29" w:rsidP="009B6E29">
      <w:pPr>
        <w:ind w:left="720" w:hanging="720"/>
        <w:rPr>
          <w:noProof/>
        </w:rPr>
      </w:pPr>
      <w:r w:rsidRPr="009B6E29">
        <w:rPr>
          <w:noProof/>
        </w:rPr>
        <w:t>Horne, A., Webb, A., Rumpff, L., Mussehl, M., Fowler, K. &amp; John, A. (2020)</w:t>
      </w:r>
      <w:r w:rsidRPr="009B6E29">
        <w:rPr>
          <w:i/>
          <w:noProof/>
        </w:rPr>
        <w:t xml:space="preserve"> Kaiela (Lower Goulburn River) Environmental Flows Study., </w:t>
      </w:r>
      <w:r w:rsidRPr="009B6E29">
        <w:rPr>
          <w:noProof/>
        </w:rPr>
        <w:t>University of Melbourne, Melbourne.</w:t>
      </w:r>
    </w:p>
    <w:p w14:paraId="2022535B" w14:textId="2029A956" w:rsidR="009B6E29" w:rsidRPr="009B6E29" w:rsidRDefault="009B6E29" w:rsidP="009B6E29">
      <w:pPr>
        <w:ind w:left="720" w:hanging="720"/>
        <w:rPr>
          <w:noProof/>
        </w:rPr>
      </w:pPr>
      <w:r w:rsidRPr="009B6E29">
        <w:rPr>
          <w:noProof/>
        </w:rPr>
        <w:t xml:space="preserve">Treadwell, S., Webb, A., Hou, X., Baker, B., Casanelia, S., Grace, M., Greet, J., Keller, C., Koster, W., Lovell, D., Morris, K., Pettigrove, V., Sutton, N. &amp; Vietz, G. (2020) </w:t>
      </w:r>
      <w:r w:rsidRPr="009B6E29">
        <w:rPr>
          <w:i/>
          <w:noProof/>
        </w:rPr>
        <w:t>Goulburn MER 2019</w:t>
      </w:r>
      <w:r w:rsidR="00F43C09">
        <w:rPr>
          <w:lang w:eastAsia="en-US"/>
        </w:rPr>
        <w:t>–</w:t>
      </w:r>
      <w:r w:rsidRPr="009B6E29">
        <w:rPr>
          <w:i/>
          <w:noProof/>
        </w:rPr>
        <w:t xml:space="preserve">20 Annual Scientific Report. Report prepared for the Commonweath Enviornmental Water Office - Monitoring, Evalaution and Research Project. </w:t>
      </w:r>
      <w:r w:rsidRPr="009B6E29">
        <w:rPr>
          <w:noProof/>
        </w:rPr>
        <w:t>.</w:t>
      </w:r>
    </w:p>
    <w:p w14:paraId="5B2B9A84" w14:textId="77777777" w:rsidR="009B6E29" w:rsidRPr="009B6E29" w:rsidRDefault="009B6E29" w:rsidP="009B6E29">
      <w:pPr>
        <w:ind w:left="720" w:hanging="720"/>
        <w:rPr>
          <w:noProof/>
        </w:rPr>
      </w:pPr>
      <w:r w:rsidRPr="009B6E29">
        <w:rPr>
          <w:noProof/>
        </w:rPr>
        <w:lastRenderedPageBreak/>
        <w:t xml:space="preserve">Webb, A., Treadwell, S., Guo, D., Baker, B., Casanelia, S., Grace, M., Greet, J., Kellar, C., Koster, W., Lovell, D., McMahon, D., Morris, K., Myers, J., Pettigrove, V. &amp; Vietz, G. (2019a) </w:t>
      </w:r>
      <w:r w:rsidRPr="009B6E29">
        <w:rPr>
          <w:i/>
          <w:noProof/>
        </w:rPr>
        <w:t>Long Term Intervention Monitoring Project Goulburn River Selected Area Scientific Report 2018–19</w:t>
      </w:r>
      <w:r w:rsidRPr="009B6E29">
        <w:rPr>
          <w:noProof/>
        </w:rPr>
        <w:t>.</w:t>
      </w:r>
    </w:p>
    <w:p w14:paraId="6D52DD92" w14:textId="33BD1977" w:rsidR="009B6E29" w:rsidRDefault="009B6E29" w:rsidP="009B6E29">
      <w:pPr>
        <w:ind w:left="720" w:hanging="720"/>
        <w:rPr>
          <w:i/>
          <w:noProof/>
        </w:rPr>
      </w:pPr>
      <w:r w:rsidRPr="009B6E29">
        <w:rPr>
          <w:noProof/>
        </w:rPr>
        <w:t xml:space="preserve">Webb, A., Treadwell, S., Lakhanpal, G., Baker, B., Casanelia, S., Grace, M., Koster, W., Lovell, D., Morris, K., Pettigrove, V., Tonkin, Z. &amp; Vietz, G. (2019b) </w:t>
      </w:r>
      <w:r w:rsidRPr="009B6E29">
        <w:rPr>
          <w:i/>
          <w:noProof/>
        </w:rPr>
        <w:t>Lower Goulburn River Selected Area Monitoring, Evaluation and Research Plan (2019</w:t>
      </w:r>
      <w:r w:rsidR="00F43C09">
        <w:rPr>
          <w:lang w:eastAsia="en-US"/>
        </w:rPr>
        <w:t>–</w:t>
      </w:r>
      <w:r w:rsidRPr="009B6E29">
        <w:rPr>
          <w:i/>
          <w:noProof/>
        </w:rPr>
        <w:t>2022). Prepared for the Commonwealth Environmental Water Office.</w:t>
      </w:r>
    </w:p>
    <w:p w14:paraId="7886A891" w14:textId="5C403A4B" w:rsidR="00F55B4C" w:rsidRDefault="00F55B4C" w:rsidP="009B6E29">
      <w:pPr>
        <w:ind w:left="720" w:hanging="720"/>
        <w:rPr>
          <w:i/>
          <w:noProof/>
        </w:rPr>
      </w:pPr>
      <w:r w:rsidRPr="009B6E29">
        <w:rPr>
          <w:noProof/>
        </w:rPr>
        <w:t>Webb, A., Hou, X., Treadw</w:t>
      </w:r>
      <w:r w:rsidRPr="00F55B4C">
        <w:rPr>
          <w:noProof/>
        </w:rPr>
        <w:t>ell, S., Baghbanorandi,</w:t>
      </w:r>
      <w:r>
        <w:rPr>
          <w:noProof/>
        </w:rPr>
        <w:t xml:space="preserve"> P.,</w:t>
      </w:r>
      <w:r w:rsidRPr="00F55B4C">
        <w:rPr>
          <w:noProof/>
        </w:rPr>
        <w:t xml:space="preserve"> Baker, </w:t>
      </w:r>
      <w:r>
        <w:rPr>
          <w:noProof/>
        </w:rPr>
        <w:t xml:space="preserve">B., </w:t>
      </w:r>
      <w:r w:rsidRPr="00F55B4C">
        <w:rPr>
          <w:noProof/>
        </w:rPr>
        <w:t>Bovill,</w:t>
      </w:r>
      <w:r>
        <w:rPr>
          <w:noProof/>
        </w:rPr>
        <w:t xml:space="preserve"> W.,</w:t>
      </w:r>
      <w:r w:rsidRPr="00F55B4C">
        <w:rPr>
          <w:noProof/>
        </w:rPr>
        <w:t xml:space="preserve"> Casanelia,</w:t>
      </w:r>
      <w:r w:rsidR="00FD736D">
        <w:rPr>
          <w:noProof/>
        </w:rPr>
        <w:t xml:space="preserve"> S.,</w:t>
      </w:r>
      <w:r w:rsidRPr="00F55B4C">
        <w:rPr>
          <w:noProof/>
        </w:rPr>
        <w:t xml:space="preserve"> Christopher,</w:t>
      </w:r>
      <w:r w:rsidR="00FD736D">
        <w:rPr>
          <w:noProof/>
        </w:rPr>
        <w:t xml:space="preserve"> N.</w:t>
      </w:r>
      <w:r w:rsidRPr="00F55B4C">
        <w:rPr>
          <w:noProof/>
        </w:rPr>
        <w:t>, Grace, M., Greet, J., Keller, C., Koster, W., Lovell, D., Morris, K., Pettigrove, V., Sutton, N.</w:t>
      </w:r>
      <w:r w:rsidRPr="00F55B4C">
        <w:rPr>
          <w:i/>
          <w:noProof/>
        </w:rPr>
        <w:t xml:space="preserve"> &amp; Vietz, G. (2021) Goulburn MER 2020-21 Annual Scientific Report. Report prepared f</w:t>
      </w:r>
      <w:r w:rsidRPr="009B6E29">
        <w:rPr>
          <w:i/>
          <w:noProof/>
        </w:rPr>
        <w:t>or the Commonweath Enviornmental Water Office - Monitoring, Evalaution and Research Project.</w:t>
      </w:r>
    </w:p>
    <w:p w14:paraId="3DD77C71" w14:textId="77777777" w:rsidR="007D1DFB" w:rsidRPr="009B6E29" w:rsidRDefault="007D1DFB" w:rsidP="009B6E29">
      <w:pPr>
        <w:ind w:left="720" w:hanging="720"/>
        <w:rPr>
          <w:i/>
          <w:noProof/>
        </w:rPr>
      </w:pPr>
    </w:p>
    <w:p w14:paraId="7C2C3BEC" w14:textId="502EF073" w:rsidR="001B34EA" w:rsidRPr="001B34EA" w:rsidRDefault="0069426A" w:rsidP="0069426A">
      <w:pPr>
        <w:ind w:left="720" w:hanging="720"/>
        <w:jc w:val="center"/>
        <w:rPr>
          <w:lang w:eastAsia="en-US"/>
        </w:rPr>
      </w:pPr>
      <w:r>
        <w:rPr>
          <w:noProof/>
          <w:lang w:eastAsia="en-US"/>
        </w:rPr>
        <w:drawing>
          <wp:inline distT="0" distB="0" distL="0" distR="0" wp14:anchorId="360E9989" wp14:editId="0ABE4E23">
            <wp:extent cx="3095625" cy="412760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813_100042.jpg"/>
                    <pic:cNvPicPr/>
                  </pic:nvPicPr>
                  <pic:blipFill>
                    <a:blip r:embed="rId62" cstate="email">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3101480" cy="4135413"/>
                    </a:xfrm>
                    <a:prstGeom prst="rect">
                      <a:avLst/>
                    </a:prstGeom>
                  </pic:spPr>
                </pic:pic>
              </a:graphicData>
            </a:graphic>
          </wp:inline>
        </w:drawing>
      </w:r>
    </w:p>
    <w:p w14:paraId="2917F37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C855CF" wp14:editId="7A90B8EB">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64" cstate="email">
                            <a:extLst>
                              <a:ext uri="{28A0092B-C50C-407E-A947-70E740481C1C}">
                                <a14:useLocalDpi xmlns:a14="http://schemas.microsoft.com/office/drawing/2010/main"/>
                              </a:ext>
                            </a:extLst>
                          </a:blip>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15C7B4"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72" o:title="" recolor="t" rotate="t" type="tile"/>
                <v:stroke joinstyle="miter"/>
                <v:path arrowok="t" o:connecttype="custom" o:connectlocs="0,0;4141526,0;5504180,5059595;0,6551930;0,0" o:connectangles="0,0,0,0,0"/>
                <w10:anchorlock/>
              </v:shape>
            </w:pict>
          </mc:Fallback>
        </mc:AlternateContent>
      </w:r>
    </w:p>
    <w:p w14:paraId="16E2FECF" w14:textId="77777777" w:rsidR="00514A49" w:rsidRDefault="00514A49" w:rsidP="00282430">
      <w:r>
        <w:rPr>
          <w:noProof/>
          <w:lang w:eastAsia="en-AU"/>
        </w:rPr>
        <mc:AlternateContent>
          <mc:Choice Requires="wps">
            <w:drawing>
              <wp:anchor distT="0" distB="0" distL="114300" distR="114300" simplePos="0" relativeHeight="251658240" behindDoc="1" locked="0" layoutInCell="1" allowOverlap="1" wp14:anchorId="1D12FD98" wp14:editId="7C976B2F">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FEB77" id="Back page BG" o:spid="_x0000_s1026" style="position:absolute;margin-left:-11.65pt;margin-top:-13.3pt;width:614.2pt;height:86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1D560CFD" w14:textId="77777777" w:rsidR="00514A49" w:rsidRDefault="00514A49" w:rsidP="007D029B">
      <w:pPr>
        <w:pStyle w:val="Logo"/>
      </w:pPr>
      <w:r w:rsidRPr="001A1790">
        <w:rPr>
          <w:noProof/>
          <w:lang w:eastAsia="en-AU"/>
        </w:rPr>
        <w:drawing>
          <wp:inline distT="0" distB="0" distL="0" distR="0" wp14:anchorId="57F7E867" wp14:editId="5C9B9AD9">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57300" cy="1257300"/>
                    </a:xfrm>
                    <a:prstGeom prst="rect">
                      <a:avLst/>
                    </a:prstGeom>
                    <a:noFill/>
                    <a:ln>
                      <a:noFill/>
                    </a:ln>
                  </pic:spPr>
                </pic:pic>
              </a:graphicData>
            </a:graphic>
          </wp:inline>
        </w:drawing>
      </w:r>
    </w:p>
    <w:p w14:paraId="093D0BD2" w14:textId="77777777" w:rsidR="00514A49" w:rsidRDefault="00514A49" w:rsidP="007D029B">
      <w:pPr>
        <w:pStyle w:val="Logo"/>
      </w:pPr>
    </w:p>
    <w:sdt>
      <w:sdtPr>
        <w:id w:val="-1299221664"/>
        <w:placeholder>
          <w:docPart w:val="FCABB285BFB24A53963FF9E4D76384D0"/>
        </w:placeholder>
        <w:text/>
      </w:sdtPr>
      <w:sdtEndPr/>
      <w:sdtContent>
        <w:p w14:paraId="05FB3CD4" w14:textId="77777777" w:rsidR="00514A49" w:rsidRPr="00282430" w:rsidRDefault="00195209" w:rsidP="00A16A83">
          <w:pPr>
            <w:pStyle w:val="Para0"/>
          </w:pPr>
          <w:r>
            <w:t>angus.webb@unimelb.edu.au</w:t>
          </w:r>
        </w:p>
      </w:sdtContent>
    </w:sdt>
    <w:p w14:paraId="0A7BC280" w14:textId="77777777" w:rsidR="001B34EA" w:rsidRDefault="001B34EA" w:rsidP="00A16A83">
      <w:pPr>
        <w:pStyle w:val="Para0"/>
        <w:rPr>
          <w:rFonts w:ascii="Calibri" w:eastAsia="Calibri" w:hAnsi="Calibri" w:cs="Times New Roman"/>
          <w:lang w:eastAsia="en-US"/>
        </w:rPr>
      </w:pPr>
    </w:p>
    <w:p w14:paraId="06B80CD6" w14:textId="072CE151" w:rsidR="001B34EA" w:rsidRDefault="001B34EA" w:rsidP="00A16A83">
      <w:pPr>
        <w:pStyle w:val="Para0"/>
        <w:rPr>
          <w:rFonts w:ascii="Calibri" w:eastAsia="Calibri" w:hAnsi="Calibri" w:cs="Times New Roman"/>
          <w:lang w:eastAsia="en-US"/>
        </w:rPr>
      </w:pPr>
    </w:p>
    <w:sectPr w:rsidR="001B34EA" w:rsidSect="008D3170">
      <w:footerReference w:type="first" r:id="rId7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EF8B" w14:textId="77777777" w:rsidR="00466DF4" w:rsidRDefault="00466DF4" w:rsidP="00BC71CA">
      <w:pPr>
        <w:spacing w:after="0" w:line="240" w:lineRule="auto"/>
      </w:pPr>
      <w:r>
        <w:separator/>
      </w:r>
    </w:p>
  </w:endnote>
  <w:endnote w:type="continuationSeparator" w:id="0">
    <w:p w14:paraId="262E5F38" w14:textId="77777777" w:rsidR="00466DF4" w:rsidRDefault="00466DF4" w:rsidP="00BC71CA">
      <w:pPr>
        <w:spacing w:after="0" w:line="240" w:lineRule="auto"/>
      </w:pPr>
      <w:r>
        <w:continuationSeparator/>
      </w:r>
    </w:p>
  </w:endnote>
  <w:endnote w:type="continuationNotice" w:id="1">
    <w:p w14:paraId="2FD8C1C4" w14:textId="77777777" w:rsidR="00466DF4" w:rsidRDefault="00466D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228644"/>
      <w:docPartObj>
        <w:docPartGallery w:val="Page Numbers (Bottom of Page)"/>
        <w:docPartUnique/>
      </w:docPartObj>
    </w:sdtPr>
    <w:sdtEndPr>
      <w:rPr>
        <w:noProof/>
      </w:rPr>
    </w:sdtEndPr>
    <w:sdtContent>
      <w:p w14:paraId="15E8F8F0" w14:textId="6F15D0CF" w:rsidR="004B3F60" w:rsidRDefault="004B3F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57E687" w14:textId="77777777" w:rsidR="004B3F60" w:rsidRDefault="004B3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D0CE" w14:textId="79AF3F4B" w:rsidR="004B3F60" w:rsidRDefault="00FE405D" w:rsidP="00CD39A1">
    <w:pPr>
      <w:pStyle w:val="Footer"/>
    </w:pPr>
    <w:sdt>
      <w:sdtPr>
        <w:rPr>
          <w:b/>
          <w:bCs/>
        </w:rPr>
        <w:alias w:val="Identifier-first line"/>
        <w:tag w:val=""/>
        <w:id w:val="1933698381"/>
        <w:placeholder>
          <w:docPart w:val="D247C7A218194B7BBC7DB6ABF9E03F96"/>
        </w:placeholder>
        <w:dataBinding w:prefixMappings="xmlns:ns0='http://purl.org/dc/elements/1.1/' xmlns:ns1='http://schemas.openxmlformats.org/package/2006/metadata/core-properties' " w:xpath="/ns1:coreProperties[1]/ns1:category[1]" w:storeItemID="{6C3C8BC8-F283-45AE-878A-BAB7291924A1}"/>
        <w:text/>
      </w:sdtPr>
      <w:sdtEndPr/>
      <w:sdtContent>
        <w:r w:rsidR="004B3F60">
          <w:rPr>
            <w:b/>
            <w:bCs/>
          </w:rPr>
          <w:t>CEWO</w:t>
        </w:r>
      </w:sdtContent>
    </w:sdt>
    <w:r w:rsidR="004B3F60">
      <w:t xml:space="preserve">  | </w:t>
    </w:r>
  </w:p>
  <w:p w14:paraId="5F185C01" w14:textId="47632655" w:rsidR="004B3F60" w:rsidRPr="009E7861" w:rsidRDefault="004B3F60" w:rsidP="00CD39A1">
    <w:pPr>
      <w:pStyle w:val="Footerright"/>
      <w:framePr w:w="1666" w:h="286" w:hRule="exact" w:wrap="around" w:hAnchor="page" w:x="9106" w:y="15721"/>
    </w:pPr>
    <w:r w:rsidRPr="009E7861">
      <w:t xml:space="preserve">Page </w:t>
    </w:r>
    <w:r w:rsidRPr="009E7861">
      <w:fldChar w:fldCharType="begin"/>
    </w:r>
    <w:r w:rsidRPr="009E7861">
      <w:instrText xml:space="preserve"> PAGE  \* Arabic  \* MERGEFORMAT </w:instrText>
    </w:r>
    <w:r w:rsidRPr="009E7861">
      <w:fldChar w:fldCharType="separate"/>
    </w:r>
    <w:r>
      <w:t>1</w:t>
    </w:r>
    <w:r w:rsidRPr="009E7861">
      <w:fldChar w:fldCharType="end"/>
    </w:r>
    <w:r w:rsidRPr="009E7861">
      <w:t xml:space="preserve"> of </w:t>
    </w:r>
    <w:r>
      <w:rPr>
        <w:noProof/>
      </w:rPr>
      <w:t>23</w:t>
    </w:r>
  </w:p>
  <w:p w14:paraId="530C9A43" w14:textId="50516D9A" w:rsidR="004B3F60" w:rsidRPr="00CD39A1" w:rsidRDefault="004B3F60" w:rsidP="00CD3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33511"/>
      <w:docPartObj>
        <w:docPartGallery w:val="Page Numbers (Bottom of Page)"/>
        <w:docPartUnique/>
      </w:docPartObj>
    </w:sdtPr>
    <w:sdtEndPr/>
    <w:sdtContent>
      <w:sdt>
        <w:sdtPr>
          <w:id w:val="-718200200"/>
          <w:docPartObj>
            <w:docPartGallery w:val="Page Numbers (Top of Page)"/>
            <w:docPartUnique/>
          </w:docPartObj>
        </w:sdtPr>
        <w:sdtEndPr/>
        <w:sdtContent>
          <w:p w14:paraId="56A05334" w14:textId="4D65BFBD" w:rsidR="004B3F60" w:rsidRDefault="004B3F6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w:t>
            </w:r>
            <w:r w:rsidR="00F21AFC">
              <w:rPr>
                <w:b/>
                <w:bCs/>
                <w:noProof/>
              </w:rPr>
              <w:t>8</w:t>
            </w:r>
          </w:p>
        </w:sdtContent>
      </w:sdt>
    </w:sdtContent>
  </w:sdt>
  <w:p w14:paraId="6162F053" w14:textId="77777777" w:rsidR="004B3F60" w:rsidRPr="00CD39A1" w:rsidRDefault="004B3F60" w:rsidP="00CD39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643547"/>
      <w:docPartObj>
        <w:docPartGallery w:val="Page Numbers (Bottom of Page)"/>
        <w:docPartUnique/>
      </w:docPartObj>
    </w:sdtPr>
    <w:sdtEndPr/>
    <w:sdtContent>
      <w:sdt>
        <w:sdtPr>
          <w:id w:val="-793748035"/>
          <w:docPartObj>
            <w:docPartGallery w:val="Page Numbers (Top of Page)"/>
            <w:docPartUnique/>
          </w:docPartObj>
        </w:sdtPr>
        <w:sdtEndPr/>
        <w:sdtContent>
          <w:p w14:paraId="3410EBAB" w14:textId="6211653A" w:rsidR="004B3F60" w:rsidRDefault="004B3F6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702C03" w14:textId="77777777" w:rsidR="004B3F60" w:rsidRPr="00CD39A1" w:rsidRDefault="004B3F60" w:rsidP="00CD39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941618"/>
      <w:docPartObj>
        <w:docPartGallery w:val="Page Numbers (Bottom of Page)"/>
        <w:docPartUnique/>
      </w:docPartObj>
    </w:sdtPr>
    <w:sdtEndPr/>
    <w:sdtContent>
      <w:sdt>
        <w:sdtPr>
          <w:id w:val="968863257"/>
          <w:docPartObj>
            <w:docPartGallery w:val="Page Numbers (Top of Page)"/>
            <w:docPartUnique/>
          </w:docPartObj>
        </w:sdtPr>
        <w:sdtEndPr/>
        <w:sdtContent>
          <w:p w14:paraId="31507FDE" w14:textId="34689DDE" w:rsidR="004B3F60" w:rsidRDefault="004B3F6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w:t>
            </w:r>
            <w:r w:rsidR="00F21AFC">
              <w:rPr>
                <w:b/>
                <w:bCs/>
                <w:noProof/>
              </w:rPr>
              <w:t>8</w:t>
            </w:r>
          </w:p>
        </w:sdtContent>
      </w:sdt>
    </w:sdtContent>
  </w:sdt>
  <w:p w14:paraId="11706096" w14:textId="77777777" w:rsidR="004B3F60" w:rsidRPr="00CD39A1" w:rsidRDefault="004B3F60" w:rsidP="00CD39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91706"/>
      <w:docPartObj>
        <w:docPartGallery w:val="Page Numbers (Bottom of Page)"/>
        <w:docPartUnique/>
      </w:docPartObj>
    </w:sdtPr>
    <w:sdtEndPr/>
    <w:sdtContent>
      <w:sdt>
        <w:sdtPr>
          <w:id w:val="-430050118"/>
          <w:docPartObj>
            <w:docPartGallery w:val="Page Numbers (Top of Page)"/>
            <w:docPartUnique/>
          </w:docPartObj>
        </w:sdtPr>
        <w:sdtEndPr/>
        <w:sdtContent>
          <w:p w14:paraId="19E494EC" w14:textId="52D1DDDE" w:rsidR="004B3F60" w:rsidRDefault="004B3F6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w:t>
            </w:r>
            <w:r w:rsidR="00F21AFC">
              <w:rPr>
                <w:b/>
                <w:bCs/>
                <w:noProof/>
              </w:rPr>
              <w:t>8</w:t>
            </w:r>
          </w:p>
        </w:sdtContent>
      </w:sdt>
    </w:sdtContent>
  </w:sdt>
  <w:p w14:paraId="12252D17" w14:textId="77777777" w:rsidR="004B3F60" w:rsidRPr="00CD39A1" w:rsidRDefault="004B3F60" w:rsidP="00CD3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AA35E" w14:textId="77777777" w:rsidR="00466DF4" w:rsidRDefault="00466DF4" w:rsidP="00BC71CA">
      <w:pPr>
        <w:spacing w:after="0" w:line="240" w:lineRule="auto"/>
      </w:pPr>
      <w:r>
        <w:separator/>
      </w:r>
    </w:p>
  </w:footnote>
  <w:footnote w:type="continuationSeparator" w:id="0">
    <w:p w14:paraId="34E15B07" w14:textId="77777777" w:rsidR="00466DF4" w:rsidRDefault="00466DF4" w:rsidP="00BC71CA">
      <w:pPr>
        <w:spacing w:after="0" w:line="240" w:lineRule="auto"/>
      </w:pPr>
      <w:r>
        <w:continuationSeparator/>
      </w:r>
    </w:p>
  </w:footnote>
  <w:footnote w:type="continuationNotice" w:id="1">
    <w:p w14:paraId="457D6F8A" w14:textId="77777777" w:rsidR="00466DF4" w:rsidRDefault="00466D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A5005A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65AA5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4683F"/>
    <w:multiLevelType w:val="hybridMultilevel"/>
    <w:tmpl w:val="1E72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14BE1"/>
    <w:multiLevelType w:val="hybridMultilevel"/>
    <w:tmpl w:val="7612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A8326B"/>
    <w:multiLevelType w:val="hybridMultilevel"/>
    <w:tmpl w:val="ED4ABBE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 w15:restartNumberingAfterBreak="0">
    <w:nsid w:val="13D220C7"/>
    <w:multiLevelType w:val="multilevel"/>
    <w:tmpl w:val="3CACEBD0"/>
    <w:lvl w:ilvl="0">
      <w:start w:val="1"/>
      <w:numFmt w:val="bullet"/>
      <w:pStyle w:val="Tablebullet"/>
      <w:lvlText w:val="§"/>
      <w:lvlJc w:val="left"/>
      <w:pPr>
        <w:ind w:left="283" w:hanging="283"/>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9" w15:restartNumberingAfterBreak="0">
    <w:nsid w:val="17C10C25"/>
    <w:multiLevelType w:val="multilevel"/>
    <w:tmpl w:val="080ABF0C"/>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15:restartNumberingAfterBreak="0">
    <w:nsid w:val="193F486F"/>
    <w:multiLevelType w:val="hybridMultilevel"/>
    <w:tmpl w:val="38B0F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9446C7"/>
    <w:multiLevelType w:val="hybridMultilevel"/>
    <w:tmpl w:val="29003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13" w15:restartNumberingAfterBreak="0">
    <w:nsid w:val="20A93BB0"/>
    <w:multiLevelType w:val="multilevel"/>
    <w:tmpl w:val="403A3D04"/>
    <w:styleLink w:val="SKMNumberedList1"/>
    <w:lvl w:ilvl="0">
      <w:start w:val="1"/>
      <w:numFmt w:val="decimal"/>
      <w:pStyle w:val="Para0number"/>
      <w:lvlText w:val="%1)"/>
      <w:lvlJc w:val="left"/>
      <w:pPr>
        <w:ind w:left="425" w:hanging="425"/>
      </w:pPr>
    </w:lvl>
    <w:lvl w:ilvl="1">
      <w:start w:val="1"/>
      <w:numFmt w:val="lowerLetter"/>
      <w:pStyle w:val="Para1letter"/>
      <w:lvlText w:val="%2)"/>
      <w:lvlJc w:val="left"/>
      <w:pPr>
        <w:ind w:left="851" w:hanging="426"/>
      </w:pPr>
    </w:lvl>
    <w:lvl w:ilvl="2">
      <w:start w:val="1"/>
      <w:numFmt w:val="lowerRoman"/>
      <w:pStyle w:val="Para2roman"/>
      <w:lvlText w:val="%3."/>
      <w:lvlJc w:val="left"/>
      <w:pPr>
        <w:ind w:left="1276" w:hanging="425"/>
      </w:pPr>
    </w:lvl>
    <w:lvl w:ilvl="3">
      <w:start w:val="1"/>
      <w:numFmt w:val="none"/>
      <w:lvlRestart w:val="0"/>
      <w:lvlText w:val=""/>
      <w:lvlJc w:val="left"/>
      <w:pPr>
        <w:ind w:left="1276" w:hanging="425"/>
      </w:pPr>
    </w:lvl>
    <w:lvl w:ilvl="4">
      <w:start w:val="1"/>
      <w:numFmt w:val="none"/>
      <w:lvlRestart w:val="0"/>
      <w:lvlText w:val=""/>
      <w:lvlJc w:val="left"/>
      <w:pPr>
        <w:ind w:left="1276" w:hanging="425"/>
      </w:pPr>
    </w:lvl>
    <w:lvl w:ilvl="5">
      <w:start w:val="1"/>
      <w:numFmt w:val="none"/>
      <w:lvlRestart w:val="0"/>
      <w:lvlText w:val=""/>
      <w:lvlJc w:val="left"/>
      <w:pPr>
        <w:ind w:left="1276" w:hanging="425"/>
      </w:pPr>
    </w:lvl>
    <w:lvl w:ilvl="6">
      <w:start w:val="1"/>
      <w:numFmt w:val="none"/>
      <w:lvlRestart w:val="0"/>
      <w:lvlText w:val=""/>
      <w:lvlJc w:val="left"/>
      <w:pPr>
        <w:ind w:left="1276" w:hanging="425"/>
      </w:pPr>
    </w:lvl>
    <w:lvl w:ilvl="7">
      <w:start w:val="1"/>
      <w:numFmt w:val="none"/>
      <w:lvlRestart w:val="0"/>
      <w:lvlText w:val=""/>
      <w:lvlJc w:val="left"/>
      <w:pPr>
        <w:ind w:left="1276" w:hanging="425"/>
      </w:pPr>
    </w:lvl>
    <w:lvl w:ilvl="8">
      <w:start w:val="1"/>
      <w:numFmt w:val="none"/>
      <w:lvlRestart w:val="0"/>
      <w:lvlText w:val=""/>
      <w:lvlJc w:val="left"/>
      <w:pPr>
        <w:ind w:left="1276" w:hanging="425"/>
      </w:pPr>
    </w:lvl>
  </w:abstractNum>
  <w:abstractNum w:abstractNumId="14" w15:restartNumberingAfterBreak="0">
    <w:nsid w:val="22F540A4"/>
    <w:multiLevelType w:val="hybridMultilevel"/>
    <w:tmpl w:val="0C4AB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B6979"/>
    <w:multiLevelType w:val="hybridMultilevel"/>
    <w:tmpl w:val="41AE0BE2"/>
    <w:lvl w:ilvl="0" w:tplc="159433C8">
      <w:start w:val="3"/>
      <w:numFmt w:val="bullet"/>
      <w:lvlText w:val="-"/>
      <w:lvlJc w:val="left"/>
      <w:pPr>
        <w:ind w:left="720" w:hanging="360"/>
      </w:pPr>
      <w:rPr>
        <w:rFonts w:ascii="Jacobs Chronos" w:eastAsiaTheme="minorEastAsia" w:hAnsi="Jacobs Chronos" w:cs="Jacobs Chron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03047"/>
    <w:multiLevelType w:val="hybridMultilevel"/>
    <w:tmpl w:val="84764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112BA"/>
    <w:multiLevelType w:val="hybridMultilevel"/>
    <w:tmpl w:val="26249CB6"/>
    <w:lvl w:ilvl="0" w:tplc="0C090001">
      <w:start w:val="1"/>
      <w:numFmt w:val="bullet"/>
      <w:pStyle w:val="Para2let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846B17"/>
    <w:multiLevelType w:val="multilevel"/>
    <w:tmpl w:val="27B8075E"/>
    <w:lvl w:ilvl="0">
      <w:start w:val="1"/>
      <w:numFmt w:val="decimal"/>
      <w:pStyle w:val="UoMCHeadingAttachmentLvl1UoM"/>
      <w:lvlText w:val="Attachment %1"/>
      <w:lvlJc w:val="left"/>
      <w:pPr>
        <w:tabs>
          <w:tab w:val="num" w:pos="720"/>
        </w:tabs>
        <w:ind w:left="0" w:firstLine="0"/>
      </w:pPr>
    </w:lvl>
    <w:lvl w:ilvl="1">
      <w:start w:val="1"/>
      <w:numFmt w:val="decimal"/>
      <w:pStyle w:val="UoMCHeadingAttachmentsLvl2UoM"/>
      <w:lvlText w:val="Attachment %1.%2"/>
      <w:lvlJc w:val="left"/>
      <w:pPr>
        <w:tabs>
          <w:tab w:val="num" w:pos="72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9" w15:restartNumberingAfterBreak="0">
    <w:nsid w:val="2F7D02AA"/>
    <w:multiLevelType w:val="hybridMultilevel"/>
    <w:tmpl w:val="A088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8C3D0C"/>
    <w:multiLevelType w:val="hybridMultilevel"/>
    <w:tmpl w:val="5E9C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268E0"/>
    <w:multiLevelType w:val="multilevel"/>
    <w:tmpl w:val="C62C2DAC"/>
    <w:numStyleLink w:val="NumberedHeadings"/>
  </w:abstractNum>
  <w:abstractNum w:abstractNumId="22" w15:restartNumberingAfterBreak="0">
    <w:nsid w:val="34991E09"/>
    <w:multiLevelType w:val="multilevel"/>
    <w:tmpl w:val="C62C2DAC"/>
    <w:styleLink w:val="NumberedHeadings"/>
    <w:lvl w:ilvl="0">
      <w:start w:val="1"/>
      <w:numFmt w:val="decimal"/>
      <w:lvlText w:val="%1."/>
      <w:lvlJc w:val="left"/>
      <w:pPr>
        <w:ind w:left="1757"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294969"/>
    <w:multiLevelType w:val="hybridMultilevel"/>
    <w:tmpl w:val="FADC8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7B07DA"/>
    <w:multiLevelType w:val="hybridMultilevel"/>
    <w:tmpl w:val="5446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E447F7"/>
    <w:multiLevelType w:val="hybridMultilevel"/>
    <w:tmpl w:val="8C8A1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1B77EC"/>
    <w:multiLevelType w:val="multilevel"/>
    <w:tmpl w:val="B0A2C476"/>
    <w:numStyleLink w:val="NumberedLists"/>
  </w:abstractNum>
  <w:abstractNum w:abstractNumId="27" w15:restartNumberingAfterBreak="0">
    <w:nsid w:val="3A0056B5"/>
    <w:multiLevelType w:val="multilevel"/>
    <w:tmpl w:val="F29613D6"/>
    <w:numStyleLink w:val="Appendix"/>
  </w:abstractNum>
  <w:abstractNum w:abstractNumId="28" w15:restartNumberingAfterBreak="0">
    <w:nsid w:val="45A10775"/>
    <w:multiLevelType w:val="hybridMultilevel"/>
    <w:tmpl w:val="68E45D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3B4EBB"/>
    <w:multiLevelType w:val="hybridMultilevel"/>
    <w:tmpl w:val="4DCA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A81CD3"/>
    <w:multiLevelType w:val="hybridMultilevel"/>
    <w:tmpl w:val="049C1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B930821"/>
    <w:multiLevelType w:val="hybridMultilevel"/>
    <w:tmpl w:val="108E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950FAB"/>
    <w:multiLevelType w:val="hybridMultilevel"/>
    <w:tmpl w:val="9FE21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2D33959"/>
    <w:multiLevelType w:val="hybridMultilevel"/>
    <w:tmpl w:val="B7B8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237D0D"/>
    <w:multiLevelType w:val="hybridMultilevel"/>
    <w:tmpl w:val="47A045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4E3DE6"/>
    <w:multiLevelType w:val="hybridMultilevel"/>
    <w:tmpl w:val="B94C0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143293"/>
    <w:multiLevelType w:val="multilevel"/>
    <w:tmpl w:val="7C3460B6"/>
    <w:numStyleLink w:val="Bullets"/>
  </w:abstractNum>
  <w:abstractNum w:abstractNumId="40" w15:restartNumberingAfterBreak="0">
    <w:nsid w:val="5C7C4E77"/>
    <w:multiLevelType w:val="multilevel"/>
    <w:tmpl w:val="E10649A0"/>
    <w:lvl w:ilvl="0">
      <w:start w:val="3"/>
      <w:numFmt w:val="decimal"/>
      <w:lvlText w:val="%1."/>
      <w:lvlJc w:val="left"/>
      <w:pPr>
        <w:ind w:left="360" w:hanging="360"/>
      </w:pPr>
      <w:rPr>
        <w:rFonts w:ascii="Arial" w:hAnsi="Arial" w:hint="default"/>
        <w:b/>
        <w:bCs/>
        <w:i w:val="0"/>
        <w:iCs w:val="0"/>
        <w:color w:val="00338D"/>
        <w:sz w:val="32"/>
        <w:szCs w:val="32"/>
      </w:rPr>
    </w:lvl>
    <w:lvl w:ilvl="1">
      <w:start w:val="2"/>
      <w:numFmt w:val="none"/>
      <w:lvlText w:val="5.1"/>
      <w:lvlJc w:val="left"/>
      <w:pPr>
        <w:ind w:left="851" w:hanging="851"/>
      </w:pPr>
      <w:rPr>
        <w:rFonts w:hint="default"/>
      </w:rPr>
    </w:lvl>
    <w:lvl w:ilvl="2">
      <w:start w:val="1"/>
      <w:numFmt w:val="decimal"/>
      <w:lvlText w:val="5.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1" w15:restartNumberingAfterBreak="0">
    <w:nsid w:val="5CC963FD"/>
    <w:multiLevelType w:val="hybridMultilevel"/>
    <w:tmpl w:val="535A0D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3" w15:restartNumberingAfterBreak="0">
    <w:nsid w:val="64747B4B"/>
    <w:multiLevelType w:val="hybridMultilevel"/>
    <w:tmpl w:val="68E45D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AE6F2B"/>
    <w:multiLevelType w:val="hybridMultilevel"/>
    <w:tmpl w:val="31D0576C"/>
    <w:lvl w:ilvl="0" w:tplc="04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B2D6B8E"/>
    <w:multiLevelType w:val="hybridMultilevel"/>
    <w:tmpl w:val="0C4AB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C229ED"/>
    <w:multiLevelType w:val="hybridMultilevel"/>
    <w:tmpl w:val="5BAC4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86111B"/>
    <w:multiLevelType w:val="hybridMultilevel"/>
    <w:tmpl w:val="EB02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22"/>
  </w:num>
  <w:num w:numId="4">
    <w:abstractNumId w:val="6"/>
  </w:num>
  <w:num w:numId="5">
    <w:abstractNumId w:val="35"/>
  </w:num>
  <w:num w:numId="6">
    <w:abstractNumId w:val="2"/>
  </w:num>
  <w:num w:numId="7">
    <w:abstractNumId w:val="27"/>
  </w:num>
  <w:num w:numId="8">
    <w:abstractNumId w:val="42"/>
  </w:num>
  <w:num w:numId="9">
    <w:abstractNumId w:val="21"/>
    <w:lvlOverride w:ilvl="0">
      <w:lvl w:ilvl="0">
        <w:start w:val="1"/>
        <w:numFmt w:val="decimal"/>
        <w:lvlText w:val="%1."/>
        <w:lvlJc w:val="left"/>
        <w:pPr>
          <w:ind w:left="1757"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39"/>
  </w:num>
  <w:num w:numId="11">
    <w:abstractNumId w:val="26"/>
  </w:num>
  <w:num w:numId="1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40"/>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8"/>
  </w:num>
  <w:num w:numId="19">
    <w:abstractNumId w:val="7"/>
  </w:num>
  <w:num w:numId="20">
    <w:abstractNumId w:val="10"/>
  </w:num>
  <w:num w:numId="21">
    <w:abstractNumId w:val="23"/>
  </w:num>
  <w:num w:numId="22">
    <w:abstractNumId w:val="11"/>
  </w:num>
  <w:num w:numId="23">
    <w:abstractNumId w:val="17"/>
  </w:num>
  <w:num w:numId="24">
    <w:abstractNumId w:val="38"/>
  </w:num>
  <w:num w:numId="25">
    <w:abstractNumId w:val="15"/>
  </w:num>
  <w:num w:numId="26">
    <w:abstractNumId w:val="44"/>
  </w:num>
  <w:num w:numId="27">
    <w:abstractNumId w:val="4"/>
  </w:num>
  <w:num w:numId="28">
    <w:abstractNumId w:val="21"/>
    <w:lvlOverride w:ilvl="0">
      <w:lvl w:ilvl="0">
        <w:start w:val="1"/>
        <w:numFmt w:val="decimal"/>
        <w:lvlText w:val="%1."/>
        <w:lvlJc w:val="left"/>
        <w:pPr>
          <w:ind w:left="1757"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39"/>
  </w:num>
  <w:num w:numId="30">
    <w:abstractNumId w:val="24"/>
  </w:num>
  <w:num w:numId="31">
    <w:abstractNumId w:val="20"/>
  </w:num>
  <w:num w:numId="32">
    <w:abstractNumId w:val="19"/>
  </w:num>
  <w:num w:numId="33">
    <w:abstractNumId w:val="47"/>
  </w:num>
  <w:num w:numId="34">
    <w:abstractNumId w:val="43"/>
  </w:num>
  <w:num w:numId="35">
    <w:abstractNumId w:val="29"/>
  </w:num>
  <w:num w:numId="36">
    <w:abstractNumId w:val="28"/>
  </w:num>
  <w:num w:numId="37">
    <w:abstractNumId w:val="33"/>
  </w:num>
  <w:num w:numId="38">
    <w:abstractNumId w:val="32"/>
  </w:num>
  <w:num w:numId="39">
    <w:abstractNumId w:val="14"/>
  </w:num>
  <w:num w:numId="40">
    <w:abstractNumId w:val="25"/>
  </w:num>
  <w:num w:numId="41">
    <w:abstractNumId w:val="0"/>
  </w:num>
  <w:num w:numId="42">
    <w:abstractNumId w:val="1"/>
  </w:num>
  <w:num w:numId="43">
    <w:abstractNumId w:val="30"/>
  </w:num>
  <w:num w:numId="44">
    <w:abstractNumId w:val="45"/>
  </w:num>
  <w:num w:numId="45">
    <w:abstractNumId w:val="3"/>
  </w:num>
  <w:num w:numId="46">
    <w:abstractNumId w:val="46"/>
  </w:num>
  <w:num w:numId="47">
    <w:abstractNumId w:val="16"/>
  </w:num>
  <w:num w:numId="48">
    <w:abstractNumId w:val="36"/>
  </w:num>
  <w:num w:numId="49">
    <w:abstractNumId w:val="41"/>
  </w:num>
  <w:num w:numId="5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imons styl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9rarve6wdzd7ez9sq5fxpcf50tdvrpfepv&quot;&gt;MER Library&lt;record-ids&gt;&lt;item&gt;1&lt;/item&gt;&lt;item&gt;11&lt;/item&gt;&lt;item&gt;25&lt;/item&gt;&lt;item&gt;29&lt;/item&gt;&lt;item&gt;54&lt;/item&gt;&lt;item&gt;55&lt;/item&gt;&lt;item&gt;56&lt;/item&gt;&lt;/record-ids&gt;&lt;/item&gt;&lt;/Libraries&gt;"/>
  </w:docVars>
  <w:rsids>
    <w:rsidRoot w:val="000732C6"/>
    <w:rsid w:val="000070C7"/>
    <w:rsid w:val="00007426"/>
    <w:rsid w:val="00010221"/>
    <w:rsid w:val="00010F4A"/>
    <w:rsid w:val="00015743"/>
    <w:rsid w:val="00022B6A"/>
    <w:rsid w:val="0002360D"/>
    <w:rsid w:val="00024DFC"/>
    <w:rsid w:val="00030B0C"/>
    <w:rsid w:val="00031730"/>
    <w:rsid w:val="00032D8A"/>
    <w:rsid w:val="00033B3A"/>
    <w:rsid w:val="0003528D"/>
    <w:rsid w:val="00037860"/>
    <w:rsid w:val="000378E0"/>
    <w:rsid w:val="00044867"/>
    <w:rsid w:val="00046065"/>
    <w:rsid w:val="00047367"/>
    <w:rsid w:val="00050FE7"/>
    <w:rsid w:val="0005144E"/>
    <w:rsid w:val="0005352D"/>
    <w:rsid w:val="00056F3A"/>
    <w:rsid w:val="00057767"/>
    <w:rsid w:val="00060555"/>
    <w:rsid w:val="00060911"/>
    <w:rsid w:val="0006134D"/>
    <w:rsid w:val="000615C9"/>
    <w:rsid w:val="000620C0"/>
    <w:rsid w:val="000632AF"/>
    <w:rsid w:val="00064940"/>
    <w:rsid w:val="00065520"/>
    <w:rsid w:val="00066A65"/>
    <w:rsid w:val="000676D9"/>
    <w:rsid w:val="0007022C"/>
    <w:rsid w:val="0007090C"/>
    <w:rsid w:val="0007137C"/>
    <w:rsid w:val="0007161A"/>
    <w:rsid w:val="000732C6"/>
    <w:rsid w:val="00074020"/>
    <w:rsid w:val="00074A6B"/>
    <w:rsid w:val="00075BA4"/>
    <w:rsid w:val="00075DED"/>
    <w:rsid w:val="00076B3D"/>
    <w:rsid w:val="0007701D"/>
    <w:rsid w:val="000814B4"/>
    <w:rsid w:val="00082EA7"/>
    <w:rsid w:val="00085090"/>
    <w:rsid w:val="00086308"/>
    <w:rsid w:val="0008785F"/>
    <w:rsid w:val="00090992"/>
    <w:rsid w:val="00090B91"/>
    <w:rsid w:val="000915D7"/>
    <w:rsid w:val="00091EDF"/>
    <w:rsid w:val="000938B3"/>
    <w:rsid w:val="000942CC"/>
    <w:rsid w:val="00095A19"/>
    <w:rsid w:val="000960F2"/>
    <w:rsid w:val="000979AB"/>
    <w:rsid w:val="00097EF3"/>
    <w:rsid w:val="000A1D53"/>
    <w:rsid w:val="000A2691"/>
    <w:rsid w:val="000A3C76"/>
    <w:rsid w:val="000A407B"/>
    <w:rsid w:val="000A5663"/>
    <w:rsid w:val="000A7BBA"/>
    <w:rsid w:val="000B0F42"/>
    <w:rsid w:val="000B15BA"/>
    <w:rsid w:val="000B27DB"/>
    <w:rsid w:val="000B3D19"/>
    <w:rsid w:val="000B5078"/>
    <w:rsid w:val="000C1796"/>
    <w:rsid w:val="000C2F0D"/>
    <w:rsid w:val="000C332A"/>
    <w:rsid w:val="000C4414"/>
    <w:rsid w:val="000C4BFC"/>
    <w:rsid w:val="000C5502"/>
    <w:rsid w:val="000C5CB7"/>
    <w:rsid w:val="000C7568"/>
    <w:rsid w:val="000D1D2F"/>
    <w:rsid w:val="000D301F"/>
    <w:rsid w:val="000D3D6D"/>
    <w:rsid w:val="000E055C"/>
    <w:rsid w:val="000E150E"/>
    <w:rsid w:val="000E2139"/>
    <w:rsid w:val="000E247A"/>
    <w:rsid w:val="000E2F90"/>
    <w:rsid w:val="000E35EA"/>
    <w:rsid w:val="000E4B3B"/>
    <w:rsid w:val="000E5133"/>
    <w:rsid w:val="000E5E00"/>
    <w:rsid w:val="000E78EF"/>
    <w:rsid w:val="000E7B5D"/>
    <w:rsid w:val="000F0770"/>
    <w:rsid w:val="000F1574"/>
    <w:rsid w:val="001010BF"/>
    <w:rsid w:val="00102D88"/>
    <w:rsid w:val="00103E87"/>
    <w:rsid w:val="001040BB"/>
    <w:rsid w:val="001100B4"/>
    <w:rsid w:val="0011038B"/>
    <w:rsid w:val="001106E2"/>
    <w:rsid w:val="001108AF"/>
    <w:rsid w:val="00111144"/>
    <w:rsid w:val="001116AD"/>
    <w:rsid w:val="00112E91"/>
    <w:rsid w:val="00114425"/>
    <w:rsid w:val="0011695F"/>
    <w:rsid w:val="00117194"/>
    <w:rsid w:val="0011758B"/>
    <w:rsid w:val="00120F11"/>
    <w:rsid w:val="001218EA"/>
    <w:rsid w:val="00122958"/>
    <w:rsid w:val="00124292"/>
    <w:rsid w:val="00124A72"/>
    <w:rsid w:val="00126AF4"/>
    <w:rsid w:val="00126CED"/>
    <w:rsid w:val="00131559"/>
    <w:rsid w:val="00131C42"/>
    <w:rsid w:val="00131DC1"/>
    <w:rsid w:val="00132690"/>
    <w:rsid w:val="00132D61"/>
    <w:rsid w:val="00133892"/>
    <w:rsid w:val="00133971"/>
    <w:rsid w:val="00134153"/>
    <w:rsid w:val="00135F03"/>
    <w:rsid w:val="00136FFC"/>
    <w:rsid w:val="00137AB2"/>
    <w:rsid w:val="001403BE"/>
    <w:rsid w:val="001425F0"/>
    <w:rsid w:val="0014544B"/>
    <w:rsid w:val="00145F42"/>
    <w:rsid w:val="0014622F"/>
    <w:rsid w:val="00147745"/>
    <w:rsid w:val="001530E1"/>
    <w:rsid w:val="001545D8"/>
    <w:rsid w:val="0015482E"/>
    <w:rsid w:val="00160167"/>
    <w:rsid w:val="00161EC5"/>
    <w:rsid w:val="00163936"/>
    <w:rsid w:val="00164D76"/>
    <w:rsid w:val="001661BD"/>
    <w:rsid w:val="00166493"/>
    <w:rsid w:val="00166915"/>
    <w:rsid w:val="00166B86"/>
    <w:rsid w:val="00167BB8"/>
    <w:rsid w:val="00167EE2"/>
    <w:rsid w:val="001712CA"/>
    <w:rsid w:val="00172EDD"/>
    <w:rsid w:val="00174247"/>
    <w:rsid w:val="00181159"/>
    <w:rsid w:val="00183C7D"/>
    <w:rsid w:val="00184191"/>
    <w:rsid w:val="0018540E"/>
    <w:rsid w:val="00187433"/>
    <w:rsid w:val="00187983"/>
    <w:rsid w:val="00187BA7"/>
    <w:rsid w:val="00190228"/>
    <w:rsid w:val="001909B1"/>
    <w:rsid w:val="00190A97"/>
    <w:rsid w:val="00193DF5"/>
    <w:rsid w:val="00195209"/>
    <w:rsid w:val="001967C2"/>
    <w:rsid w:val="00196B63"/>
    <w:rsid w:val="001975FF"/>
    <w:rsid w:val="001A0D77"/>
    <w:rsid w:val="001A0D87"/>
    <w:rsid w:val="001A1790"/>
    <w:rsid w:val="001A603C"/>
    <w:rsid w:val="001B08AF"/>
    <w:rsid w:val="001B34EA"/>
    <w:rsid w:val="001C13D9"/>
    <w:rsid w:val="001C2309"/>
    <w:rsid w:val="001C55EE"/>
    <w:rsid w:val="001D0D30"/>
    <w:rsid w:val="001D1877"/>
    <w:rsid w:val="001D2138"/>
    <w:rsid w:val="001D2622"/>
    <w:rsid w:val="001D32A2"/>
    <w:rsid w:val="001D3A00"/>
    <w:rsid w:val="001D7C82"/>
    <w:rsid w:val="001E109D"/>
    <w:rsid w:val="001E266D"/>
    <w:rsid w:val="001E52BC"/>
    <w:rsid w:val="001E69F0"/>
    <w:rsid w:val="001E7340"/>
    <w:rsid w:val="001F0659"/>
    <w:rsid w:val="001F0D96"/>
    <w:rsid w:val="001F0F43"/>
    <w:rsid w:val="001F15B3"/>
    <w:rsid w:val="001F1C90"/>
    <w:rsid w:val="001F2359"/>
    <w:rsid w:val="001F374F"/>
    <w:rsid w:val="001F446D"/>
    <w:rsid w:val="001F54BA"/>
    <w:rsid w:val="001F6568"/>
    <w:rsid w:val="001F65AB"/>
    <w:rsid w:val="00200169"/>
    <w:rsid w:val="002012B2"/>
    <w:rsid w:val="00201A9B"/>
    <w:rsid w:val="00204BC7"/>
    <w:rsid w:val="00205987"/>
    <w:rsid w:val="00206830"/>
    <w:rsid w:val="002132D1"/>
    <w:rsid w:val="0021456C"/>
    <w:rsid w:val="00215EB8"/>
    <w:rsid w:val="00216C19"/>
    <w:rsid w:val="002231EB"/>
    <w:rsid w:val="002232B0"/>
    <w:rsid w:val="00225249"/>
    <w:rsid w:val="0022574F"/>
    <w:rsid w:val="0022607F"/>
    <w:rsid w:val="00226999"/>
    <w:rsid w:val="002277F5"/>
    <w:rsid w:val="00230363"/>
    <w:rsid w:val="0023040D"/>
    <w:rsid w:val="00230A60"/>
    <w:rsid w:val="002316E6"/>
    <w:rsid w:val="0023456E"/>
    <w:rsid w:val="00234AEE"/>
    <w:rsid w:val="00236A54"/>
    <w:rsid w:val="0023798D"/>
    <w:rsid w:val="0024017F"/>
    <w:rsid w:val="00241890"/>
    <w:rsid w:val="00242672"/>
    <w:rsid w:val="00243191"/>
    <w:rsid w:val="002431E0"/>
    <w:rsid w:val="00245E45"/>
    <w:rsid w:val="00246067"/>
    <w:rsid w:val="00255AF8"/>
    <w:rsid w:val="00257F8F"/>
    <w:rsid w:val="00263A45"/>
    <w:rsid w:val="00264E13"/>
    <w:rsid w:val="002652EB"/>
    <w:rsid w:val="002653A2"/>
    <w:rsid w:val="002660B1"/>
    <w:rsid w:val="0026614C"/>
    <w:rsid w:val="00266392"/>
    <w:rsid w:val="00272C90"/>
    <w:rsid w:val="0027439F"/>
    <w:rsid w:val="00275F80"/>
    <w:rsid w:val="00277F5A"/>
    <w:rsid w:val="002806C8"/>
    <w:rsid w:val="00280AD5"/>
    <w:rsid w:val="00281993"/>
    <w:rsid w:val="00282430"/>
    <w:rsid w:val="00284FF8"/>
    <w:rsid w:val="0028576A"/>
    <w:rsid w:val="00290A82"/>
    <w:rsid w:val="00291A36"/>
    <w:rsid w:val="00292552"/>
    <w:rsid w:val="00292EC0"/>
    <w:rsid w:val="0029355E"/>
    <w:rsid w:val="002935C1"/>
    <w:rsid w:val="002942CB"/>
    <w:rsid w:val="00295DBF"/>
    <w:rsid w:val="00295FF9"/>
    <w:rsid w:val="0029677F"/>
    <w:rsid w:val="002A03CB"/>
    <w:rsid w:val="002A068A"/>
    <w:rsid w:val="002A1FEB"/>
    <w:rsid w:val="002A48C7"/>
    <w:rsid w:val="002A5874"/>
    <w:rsid w:val="002B1A95"/>
    <w:rsid w:val="002B1C58"/>
    <w:rsid w:val="002B397D"/>
    <w:rsid w:val="002B43FB"/>
    <w:rsid w:val="002B5C12"/>
    <w:rsid w:val="002B61F5"/>
    <w:rsid w:val="002C0400"/>
    <w:rsid w:val="002C3213"/>
    <w:rsid w:val="002C65CD"/>
    <w:rsid w:val="002D1593"/>
    <w:rsid w:val="002D5F73"/>
    <w:rsid w:val="002D6F1D"/>
    <w:rsid w:val="002D739D"/>
    <w:rsid w:val="002D7C2D"/>
    <w:rsid w:val="002E53D8"/>
    <w:rsid w:val="002E7A57"/>
    <w:rsid w:val="002F09B7"/>
    <w:rsid w:val="002F36B8"/>
    <w:rsid w:val="002F5501"/>
    <w:rsid w:val="002F6253"/>
    <w:rsid w:val="002F6A86"/>
    <w:rsid w:val="0030315F"/>
    <w:rsid w:val="00304881"/>
    <w:rsid w:val="0030576D"/>
    <w:rsid w:val="003136B3"/>
    <w:rsid w:val="00313EE5"/>
    <w:rsid w:val="00315084"/>
    <w:rsid w:val="00322549"/>
    <w:rsid w:val="00325331"/>
    <w:rsid w:val="00325783"/>
    <w:rsid w:val="00325A0D"/>
    <w:rsid w:val="00325B03"/>
    <w:rsid w:val="003261AA"/>
    <w:rsid w:val="00331323"/>
    <w:rsid w:val="0033523C"/>
    <w:rsid w:val="00335B3E"/>
    <w:rsid w:val="00336033"/>
    <w:rsid w:val="00340AA0"/>
    <w:rsid w:val="00340BA8"/>
    <w:rsid w:val="00341B25"/>
    <w:rsid w:val="00342318"/>
    <w:rsid w:val="003424E6"/>
    <w:rsid w:val="00342E78"/>
    <w:rsid w:val="00343976"/>
    <w:rsid w:val="0034680A"/>
    <w:rsid w:val="00350B77"/>
    <w:rsid w:val="00353004"/>
    <w:rsid w:val="00354A7B"/>
    <w:rsid w:val="003552ED"/>
    <w:rsid w:val="0035594E"/>
    <w:rsid w:val="00355FE3"/>
    <w:rsid w:val="00360EA3"/>
    <w:rsid w:val="003614B0"/>
    <w:rsid w:val="00362A69"/>
    <w:rsid w:val="00363A71"/>
    <w:rsid w:val="003647B2"/>
    <w:rsid w:val="00364ACD"/>
    <w:rsid w:val="00371C50"/>
    <w:rsid w:val="003730FC"/>
    <w:rsid w:val="003760B1"/>
    <w:rsid w:val="0037721D"/>
    <w:rsid w:val="00377AE8"/>
    <w:rsid w:val="00381C8A"/>
    <w:rsid w:val="003849C0"/>
    <w:rsid w:val="00385B52"/>
    <w:rsid w:val="0038799D"/>
    <w:rsid w:val="0039016D"/>
    <w:rsid w:val="00391D83"/>
    <w:rsid w:val="0039589C"/>
    <w:rsid w:val="00397286"/>
    <w:rsid w:val="003A11C7"/>
    <w:rsid w:val="003A1B42"/>
    <w:rsid w:val="003A2439"/>
    <w:rsid w:val="003A6922"/>
    <w:rsid w:val="003A745D"/>
    <w:rsid w:val="003A7A10"/>
    <w:rsid w:val="003A7C75"/>
    <w:rsid w:val="003A7F2A"/>
    <w:rsid w:val="003B09BE"/>
    <w:rsid w:val="003B120E"/>
    <w:rsid w:val="003B2C8F"/>
    <w:rsid w:val="003B6CE4"/>
    <w:rsid w:val="003B75A8"/>
    <w:rsid w:val="003B7C68"/>
    <w:rsid w:val="003C01CF"/>
    <w:rsid w:val="003C05D5"/>
    <w:rsid w:val="003C38E8"/>
    <w:rsid w:val="003C42A5"/>
    <w:rsid w:val="003C56CF"/>
    <w:rsid w:val="003C5DC2"/>
    <w:rsid w:val="003D19E1"/>
    <w:rsid w:val="003D23A3"/>
    <w:rsid w:val="003D2EDE"/>
    <w:rsid w:val="003D3505"/>
    <w:rsid w:val="003D3E50"/>
    <w:rsid w:val="003D4112"/>
    <w:rsid w:val="003D4FF4"/>
    <w:rsid w:val="003D5856"/>
    <w:rsid w:val="003E1E71"/>
    <w:rsid w:val="003E2B36"/>
    <w:rsid w:val="003E43D6"/>
    <w:rsid w:val="003E619B"/>
    <w:rsid w:val="003F113F"/>
    <w:rsid w:val="003F328E"/>
    <w:rsid w:val="003F5C3C"/>
    <w:rsid w:val="0040038D"/>
    <w:rsid w:val="0040080B"/>
    <w:rsid w:val="004029B6"/>
    <w:rsid w:val="004052EA"/>
    <w:rsid w:val="00406CB7"/>
    <w:rsid w:val="00407A28"/>
    <w:rsid w:val="00407E88"/>
    <w:rsid w:val="00410C9B"/>
    <w:rsid w:val="00411445"/>
    <w:rsid w:val="00412681"/>
    <w:rsid w:val="00412A93"/>
    <w:rsid w:val="004134E6"/>
    <w:rsid w:val="00416046"/>
    <w:rsid w:val="00416152"/>
    <w:rsid w:val="004175E8"/>
    <w:rsid w:val="004178B1"/>
    <w:rsid w:val="00421265"/>
    <w:rsid w:val="004272D4"/>
    <w:rsid w:val="00433C19"/>
    <w:rsid w:val="00434B9D"/>
    <w:rsid w:val="004363AA"/>
    <w:rsid w:val="00437ACE"/>
    <w:rsid w:val="00437F1B"/>
    <w:rsid w:val="004405C7"/>
    <w:rsid w:val="00441746"/>
    <w:rsid w:val="004431C9"/>
    <w:rsid w:val="00445AB9"/>
    <w:rsid w:val="00445EDC"/>
    <w:rsid w:val="004503C3"/>
    <w:rsid w:val="004515B6"/>
    <w:rsid w:val="004536C8"/>
    <w:rsid w:val="0045405C"/>
    <w:rsid w:val="0045630B"/>
    <w:rsid w:val="00456F8A"/>
    <w:rsid w:val="00457942"/>
    <w:rsid w:val="0046088D"/>
    <w:rsid w:val="00460FC9"/>
    <w:rsid w:val="00466DF4"/>
    <w:rsid w:val="0046723A"/>
    <w:rsid w:val="00473870"/>
    <w:rsid w:val="00473F1B"/>
    <w:rsid w:val="00474AAF"/>
    <w:rsid w:val="00475484"/>
    <w:rsid w:val="00475970"/>
    <w:rsid w:val="0047760B"/>
    <w:rsid w:val="0048004B"/>
    <w:rsid w:val="00480823"/>
    <w:rsid w:val="00480A28"/>
    <w:rsid w:val="00480B48"/>
    <w:rsid w:val="00480C19"/>
    <w:rsid w:val="0048318E"/>
    <w:rsid w:val="00484CEB"/>
    <w:rsid w:val="00487A86"/>
    <w:rsid w:val="004901AD"/>
    <w:rsid w:val="004912D0"/>
    <w:rsid w:val="004A1504"/>
    <w:rsid w:val="004A2B2A"/>
    <w:rsid w:val="004A4643"/>
    <w:rsid w:val="004A4CB7"/>
    <w:rsid w:val="004A58C5"/>
    <w:rsid w:val="004B0A52"/>
    <w:rsid w:val="004B0D99"/>
    <w:rsid w:val="004B3DA2"/>
    <w:rsid w:val="004B3EED"/>
    <w:rsid w:val="004B3F60"/>
    <w:rsid w:val="004B3F84"/>
    <w:rsid w:val="004B4B12"/>
    <w:rsid w:val="004B73F7"/>
    <w:rsid w:val="004B7968"/>
    <w:rsid w:val="004B7C84"/>
    <w:rsid w:val="004C49F8"/>
    <w:rsid w:val="004C5D33"/>
    <w:rsid w:val="004C5E8B"/>
    <w:rsid w:val="004C63FE"/>
    <w:rsid w:val="004D09EB"/>
    <w:rsid w:val="004D13ED"/>
    <w:rsid w:val="004D4CE7"/>
    <w:rsid w:val="004D5D53"/>
    <w:rsid w:val="004D6766"/>
    <w:rsid w:val="004D7501"/>
    <w:rsid w:val="004D7B7C"/>
    <w:rsid w:val="004D7BB5"/>
    <w:rsid w:val="004E17FC"/>
    <w:rsid w:val="004E28C6"/>
    <w:rsid w:val="004E2AA1"/>
    <w:rsid w:val="004E68D6"/>
    <w:rsid w:val="004E7281"/>
    <w:rsid w:val="004F138F"/>
    <w:rsid w:val="004F181D"/>
    <w:rsid w:val="004F18C4"/>
    <w:rsid w:val="004F1F11"/>
    <w:rsid w:val="004F29DE"/>
    <w:rsid w:val="004F4000"/>
    <w:rsid w:val="004F54E9"/>
    <w:rsid w:val="004F7F9B"/>
    <w:rsid w:val="005020E9"/>
    <w:rsid w:val="00502849"/>
    <w:rsid w:val="0050464E"/>
    <w:rsid w:val="00504C94"/>
    <w:rsid w:val="00505F39"/>
    <w:rsid w:val="005063BC"/>
    <w:rsid w:val="00506D7A"/>
    <w:rsid w:val="005103C2"/>
    <w:rsid w:val="00514A49"/>
    <w:rsid w:val="005162E2"/>
    <w:rsid w:val="005200D5"/>
    <w:rsid w:val="005220F4"/>
    <w:rsid w:val="005227A7"/>
    <w:rsid w:val="0052505A"/>
    <w:rsid w:val="00531835"/>
    <w:rsid w:val="00532A2E"/>
    <w:rsid w:val="00532E04"/>
    <w:rsid w:val="005352BC"/>
    <w:rsid w:val="005352BF"/>
    <w:rsid w:val="00535848"/>
    <w:rsid w:val="005366D3"/>
    <w:rsid w:val="00536CA1"/>
    <w:rsid w:val="005411C1"/>
    <w:rsid w:val="00542DE6"/>
    <w:rsid w:val="005430BF"/>
    <w:rsid w:val="0054317F"/>
    <w:rsid w:val="005439F9"/>
    <w:rsid w:val="0054436D"/>
    <w:rsid w:val="005458DD"/>
    <w:rsid w:val="00546241"/>
    <w:rsid w:val="00546493"/>
    <w:rsid w:val="005465F5"/>
    <w:rsid w:val="00546B3B"/>
    <w:rsid w:val="00547D31"/>
    <w:rsid w:val="00547FE5"/>
    <w:rsid w:val="00551AD4"/>
    <w:rsid w:val="00551E2C"/>
    <w:rsid w:val="00552456"/>
    <w:rsid w:val="00553069"/>
    <w:rsid w:val="00553640"/>
    <w:rsid w:val="00556D6B"/>
    <w:rsid w:val="00557FA5"/>
    <w:rsid w:val="00557FC3"/>
    <w:rsid w:val="00562AE6"/>
    <w:rsid w:val="005638F0"/>
    <w:rsid w:val="00563A75"/>
    <w:rsid w:val="00563C35"/>
    <w:rsid w:val="00564384"/>
    <w:rsid w:val="005656B9"/>
    <w:rsid w:val="00567E22"/>
    <w:rsid w:val="00570967"/>
    <w:rsid w:val="00570C0E"/>
    <w:rsid w:val="00570DB8"/>
    <w:rsid w:val="00573D66"/>
    <w:rsid w:val="00576473"/>
    <w:rsid w:val="0058128E"/>
    <w:rsid w:val="00582E59"/>
    <w:rsid w:val="0058369E"/>
    <w:rsid w:val="00585574"/>
    <w:rsid w:val="00586EB0"/>
    <w:rsid w:val="005902CD"/>
    <w:rsid w:val="0059034C"/>
    <w:rsid w:val="00594272"/>
    <w:rsid w:val="005A4095"/>
    <w:rsid w:val="005A4A6F"/>
    <w:rsid w:val="005A6EDF"/>
    <w:rsid w:val="005B00AD"/>
    <w:rsid w:val="005B0244"/>
    <w:rsid w:val="005B068F"/>
    <w:rsid w:val="005B18B0"/>
    <w:rsid w:val="005B2098"/>
    <w:rsid w:val="005B2840"/>
    <w:rsid w:val="005B2E59"/>
    <w:rsid w:val="005B4893"/>
    <w:rsid w:val="005C2645"/>
    <w:rsid w:val="005C426E"/>
    <w:rsid w:val="005C4831"/>
    <w:rsid w:val="005C4F03"/>
    <w:rsid w:val="005C5266"/>
    <w:rsid w:val="005C5391"/>
    <w:rsid w:val="005C6671"/>
    <w:rsid w:val="005C705B"/>
    <w:rsid w:val="005C726D"/>
    <w:rsid w:val="005D075D"/>
    <w:rsid w:val="005D2EFD"/>
    <w:rsid w:val="005D471C"/>
    <w:rsid w:val="005D6E2A"/>
    <w:rsid w:val="005E06F9"/>
    <w:rsid w:val="005E45EC"/>
    <w:rsid w:val="005E5249"/>
    <w:rsid w:val="005F0DFA"/>
    <w:rsid w:val="005F161F"/>
    <w:rsid w:val="005F320B"/>
    <w:rsid w:val="005F3CF0"/>
    <w:rsid w:val="005F64AF"/>
    <w:rsid w:val="005F6500"/>
    <w:rsid w:val="005F7639"/>
    <w:rsid w:val="00601E2F"/>
    <w:rsid w:val="00603991"/>
    <w:rsid w:val="00603A1E"/>
    <w:rsid w:val="00603F81"/>
    <w:rsid w:val="006061BE"/>
    <w:rsid w:val="0060688C"/>
    <w:rsid w:val="0060753A"/>
    <w:rsid w:val="00607642"/>
    <w:rsid w:val="0061167E"/>
    <w:rsid w:val="00611754"/>
    <w:rsid w:val="00613DDA"/>
    <w:rsid w:val="00613FE4"/>
    <w:rsid w:val="006146FD"/>
    <w:rsid w:val="006177EB"/>
    <w:rsid w:val="00620C17"/>
    <w:rsid w:val="006211F2"/>
    <w:rsid w:val="00621A38"/>
    <w:rsid w:val="00622905"/>
    <w:rsid w:val="00624958"/>
    <w:rsid w:val="00624D58"/>
    <w:rsid w:val="006256B5"/>
    <w:rsid w:val="00625CFC"/>
    <w:rsid w:val="00626159"/>
    <w:rsid w:val="00626891"/>
    <w:rsid w:val="0062718F"/>
    <w:rsid w:val="006276BF"/>
    <w:rsid w:val="00630715"/>
    <w:rsid w:val="006330FA"/>
    <w:rsid w:val="006342D8"/>
    <w:rsid w:val="00635317"/>
    <w:rsid w:val="00635D69"/>
    <w:rsid w:val="006369C0"/>
    <w:rsid w:val="00641BFF"/>
    <w:rsid w:val="006423FA"/>
    <w:rsid w:val="00643F7A"/>
    <w:rsid w:val="00644B49"/>
    <w:rsid w:val="00645105"/>
    <w:rsid w:val="00651C0D"/>
    <w:rsid w:val="006521F9"/>
    <w:rsid w:val="0065232C"/>
    <w:rsid w:val="006542BF"/>
    <w:rsid w:val="006640B9"/>
    <w:rsid w:val="00671243"/>
    <w:rsid w:val="0067266C"/>
    <w:rsid w:val="00673E34"/>
    <w:rsid w:val="00674C59"/>
    <w:rsid w:val="00675C05"/>
    <w:rsid w:val="00677479"/>
    <w:rsid w:val="006831CD"/>
    <w:rsid w:val="006838A7"/>
    <w:rsid w:val="00683DE2"/>
    <w:rsid w:val="006856B8"/>
    <w:rsid w:val="00690978"/>
    <w:rsid w:val="00690ED5"/>
    <w:rsid w:val="00690FBF"/>
    <w:rsid w:val="00693D7F"/>
    <w:rsid w:val="0069426A"/>
    <w:rsid w:val="006947A1"/>
    <w:rsid w:val="00695166"/>
    <w:rsid w:val="00695CF3"/>
    <w:rsid w:val="00697D26"/>
    <w:rsid w:val="006A0BD8"/>
    <w:rsid w:val="006A0F87"/>
    <w:rsid w:val="006A14C0"/>
    <w:rsid w:val="006A1A6F"/>
    <w:rsid w:val="006A251D"/>
    <w:rsid w:val="006A2E5B"/>
    <w:rsid w:val="006A3E97"/>
    <w:rsid w:val="006A66C9"/>
    <w:rsid w:val="006A6E9B"/>
    <w:rsid w:val="006B00A4"/>
    <w:rsid w:val="006B0AB7"/>
    <w:rsid w:val="006B1CE3"/>
    <w:rsid w:val="006B4C35"/>
    <w:rsid w:val="006B696E"/>
    <w:rsid w:val="006C2463"/>
    <w:rsid w:val="006C3540"/>
    <w:rsid w:val="006C3633"/>
    <w:rsid w:val="006C39A7"/>
    <w:rsid w:val="006C59B4"/>
    <w:rsid w:val="006C78EF"/>
    <w:rsid w:val="006C7F23"/>
    <w:rsid w:val="006D0912"/>
    <w:rsid w:val="006D3F2F"/>
    <w:rsid w:val="006D4CCE"/>
    <w:rsid w:val="006D7007"/>
    <w:rsid w:val="006D78C5"/>
    <w:rsid w:val="006E0154"/>
    <w:rsid w:val="006E0448"/>
    <w:rsid w:val="006E0941"/>
    <w:rsid w:val="006E3536"/>
    <w:rsid w:val="006E3B14"/>
    <w:rsid w:val="006E4F40"/>
    <w:rsid w:val="006F1A86"/>
    <w:rsid w:val="006F28C8"/>
    <w:rsid w:val="006F323D"/>
    <w:rsid w:val="006F3DEF"/>
    <w:rsid w:val="006F4437"/>
    <w:rsid w:val="006F7ABD"/>
    <w:rsid w:val="006F7F0E"/>
    <w:rsid w:val="00700E50"/>
    <w:rsid w:val="00701274"/>
    <w:rsid w:val="0070708D"/>
    <w:rsid w:val="00713CAC"/>
    <w:rsid w:val="00714488"/>
    <w:rsid w:val="00716DE1"/>
    <w:rsid w:val="00717310"/>
    <w:rsid w:val="007174BF"/>
    <w:rsid w:val="007179C6"/>
    <w:rsid w:val="0072334F"/>
    <w:rsid w:val="00724358"/>
    <w:rsid w:val="0072517D"/>
    <w:rsid w:val="007255C7"/>
    <w:rsid w:val="0072629B"/>
    <w:rsid w:val="007262FF"/>
    <w:rsid w:val="00730ECB"/>
    <w:rsid w:val="00732758"/>
    <w:rsid w:val="00732DF1"/>
    <w:rsid w:val="0073393B"/>
    <w:rsid w:val="00733947"/>
    <w:rsid w:val="00733B68"/>
    <w:rsid w:val="00736BEE"/>
    <w:rsid w:val="00737BA4"/>
    <w:rsid w:val="00740066"/>
    <w:rsid w:val="007402A3"/>
    <w:rsid w:val="00741FD2"/>
    <w:rsid w:val="007478D1"/>
    <w:rsid w:val="0075071D"/>
    <w:rsid w:val="00751505"/>
    <w:rsid w:val="00752209"/>
    <w:rsid w:val="0075348A"/>
    <w:rsid w:val="00754259"/>
    <w:rsid w:val="00754840"/>
    <w:rsid w:val="007548E0"/>
    <w:rsid w:val="007567C8"/>
    <w:rsid w:val="00756946"/>
    <w:rsid w:val="00756AF3"/>
    <w:rsid w:val="0075751C"/>
    <w:rsid w:val="0076056F"/>
    <w:rsid w:val="00761554"/>
    <w:rsid w:val="00763217"/>
    <w:rsid w:val="00763F11"/>
    <w:rsid w:val="00764675"/>
    <w:rsid w:val="007650E8"/>
    <w:rsid w:val="0076620C"/>
    <w:rsid w:val="007725AC"/>
    <w:rsid w:val="00774DA2"/>
    <w:rsid w:val="00782A8C"/>
    <w:rsid w:val="00782B8C"/>
    <w:rsid w:val="00784E0F"/>
    <w:rsid w:val="00785083"/>
    <w:rsid w:val="00786CDF"/>
    <w:rsid w:val="00790E99"/>
    <w:rsid w:val="0079113B"/>
    <w:rsid w:val="00792DB2"/>
    <w:rsid w:val="007970EE"/>
    <w:rsid w:val="007971CF"/>
    <w:rsid w:val="007976A1"/>
    <w:rsid w:val="007A0375"/>
    <w:rsid w:val="007A1AB8"/>
    <w:rsid w:val="007A3F4C"/>
    <w:rsid w:val="007A48B2"/>
    <w:rsid w:val="007A587B"/>
    <w:rsid w:val="007A587C"/>
    <w:rsid w:val="007B1D17"/>
    <w:rsid w:val="007B23C9"/>
    <w:rsid w:val="007B28DB"/>
    <w:rsid w:val="007B4428"/>
    <w:rsid w:val="007B6B64"/>
    <w:rsid w:val="007B6DD2"/>
    <w:rsid w:val="007B7A23"/>
    <w:rsid w:val="007B7DB0"/>
    <w:rsid w:val="007C084E"/>
    <w:rsid w:val="007C145C"/>
    <w:rsid w:val="007C2C9A"/>
    <w:rsid w:val="007C3778"/>
    <w:rsid w:val="007C3CAC"/>
    <w:rsid w:val="007C4171"/>
    <w:rsid w:val="007C41EA"/>
    <w:rsid w:val="007C6629"/>
    <w:rsid w:val="007C6C2C"/>
    <w:rsid w:val="007C721C"/>
    <w:rsid w:val="007C76DE"/>
    <w:rsid w:val="007C7CF3"/>
    <w:rsid w:val="007C7E24"/>
    <w:rsid w:val="007D029B"/>
    <w:rsid w:val="007D0996"/>
    <w:rsid w:val="007D1BFB"/>
    <w:rsid w:val="007D1DFB"/>
    <w:rsid w:val="007D33AB"/>
    <w:rsid w:val="007D3BD8"/>
    <w:rsid w:val="007D41B8"/>
    <w:rsid w:val="007D65D4"/>
    <w:rsid w:val="007D6AA1"/>
    <w:rsid w:val="007E0E7D"/>
    <w:rsid w:val="007E433E"/>
    <w:rsid w:val="007F10AA"/>
    <w:rsid w:val="007F1B2F"/>
    <w:rsid w:val="007F2C96"/>
    <w:rsid w:val="007F2D44"/>
    <w:rsid w:val="007F33A8"/>
    <w:rsid w:val="007F42A7"/>
    <w:rsid w:val="007F4C4A"/>
    <w:rsid w:val="007F77C7"/>
    <w:rsid w:val="007F789E"/>
    <w:rsid w:val="00800B6C"/>
    <w:rsid w:val="00801524"/>
    <w:rsid w:val="00801D51"/>
    <w:rsid w:val="00803167"/>
    <w:rsid w:val="00803287"/>
    <w:rsid w:val="00804242"/>
    <w:rsid w:val="008048C1"/>
    <w:rsid w:val="0080525B"/>
    <w:rsid w:val="00805987"/>
    <w:rsid w:val="00806155"/>
    <w:rsid w:val="008063AE"/>
    <w:rsid w:val="00807728"/>
    <w:rsid w:val="00811453"/>
    <w:rsid w:val="00811DEA"/>
    <w:rsid w:val="008135EB"/>
    <w:rsid w:val="00816551"/>
    <w:rsid w:val="008166F8"/>
    <w:rsid w:val="00816F03"/>
    <w:rsid w:val="00817C7F"/>
    <w:rsid w:val="00825062"/>
    <w:rsid w:val="0082537F"/>
    <w:rsid w:val="00825DBF"/>
    <w:rsid w:val="00827093"/>
    <w:rsid w:val="00831C37"/>
    <w:rsid w:val="00831F0F"/>
    <w:rsid w:val="008349A8"/>
    <w:rsid w:val="00837F62"/>
    <w:rsid w:val="00842EDD"/>
    <w:rsid w:val="00843177"/>
    <w:rsid w:val="00843622"/>
    <w:rsid w:val="00844A57"/>
    <w:rsid w:val="00845973"/>
    <w:rsid w:val="008468F7"/>
    <w:rsid w:val="00846BE9"/>
    <w:rsid w:val="00846F73"/>
    <w:rsid w:val="008474DA"/>
    <w:rsid w:val="0085097E"/>
    <w:rsid w:val="00853E71"/>
    <w:rsid w:val="008558BB"/>
    <w:rsid w:val="008575E2"/>
    <w:rsid w:val="0086041C"/>
    <w:rsid w:val="00860BD2"/>
    <w:rsid w:val="008612F7"/>
    <w:rsid w:val="008618E3"/>
    <w:rsid w:val="0086234A"/>
    <w:rsid w:val="0086524A"/>
    <w:rsid w:val="008655F9"/>
    <w:rsid w:val="008675AD"/>
    <w:rsid w:val="008710BA"/>
    <w:rsid w:val="00871414"/>
    <w:rsid w:val="00872543"/>
    <w:rsid w:val="008725AB"/>
    <w:rsid w:val="00874D9D"/>
    <w:rsid w:val="00875D2B"/>
    <w:rsid w:val="00877F79"/>
    <w:rsid w:val="00880C00"/>
    <w:rsid w:val="00881563"/>
    <w:rsid w:val="00882E34"/>
    <w:rsid w:val="008840BF"/>
    <w:rsid w:val="00884BA7"/>
    <w:rsid w:val="008857F6"/>
    <w:rsid w:val="00890DA7"/>
    <w:rsid w:val="0089106F"/>
    <w:rsid w:val="008911EE"/>
    <w:rsid w:val="008939D5"/>
    <w:rsid w:val="00894B81"/>
    <w:rsid w:val="008A0E2C"/>
    <w:rsid w:val="008A26B7"/>
    <w:rsid w:val="008A289F"/>
    <w:rsid w:val="008A6575"/>
    <w:rsid w:val="008A707B"/>
    <w:rsid w:val="008B0A81"/>
    <w:rsid w:val="008B2B4C"/>
    <w:rsid w:val="008C11C6"/>
    <w:rsid w:val="008C1F22"/>
    <w:rsid w:val="008C2D5A"/>
    <w:rsid w:val="008C3BE6"/>
    <w:rsid w:val="008C680B"/>
    <w:rsid w:val="008C7A2E"/>
    <w:rsid w:val="008D01B6"/>
    <w:rsid w:val="008D0EE9"/>
    <w:rsid w:val="008D2930"/>
    <w:rsid w:val="008D3170"/>
    <w:rsid w:val="008D3A23"/>
    <w:rsid w:val="008D4AAA"/>
    <w:rsid w:val="008D5309"/>
    <w:rsid w:val="008D53C8"/>
    <w:rsid w:val="008D6902"/>
    <w:rsid w:val="008D696B"/>
    <w:rsid w:val="008D6C9A"/>
    <w:rsid w:val="008D734F"/>
    <w:rsid w:val="008D79F4"/>
    <w:rsid w:val="008E236F"/>
    <w:rsid w:val="008E44AA"/>
    <w:rsid w:val="008F152E"/>
    <w:rsid w:val="008F2AFE"/>
    <w:rsid w:val="008F6178"/>
    <w:rsid w:val="008F7707"/>
    <w:rsid w:val="0090278F"/>
    <w:rsid w:val="009032B9"/>
    <w:rsid w:val="00907510"/>
    <w:rsid w:val="009079E3"/>
    <w:rsid w:val="009108C3"/>
    <w:rsid w:val="009113A0"/>
    <w:rsid w:val="00913866"/>
    <w:rsid w:val="00915F4C"/>
    <w:rsid w:val="00916063"/>
    <w:rsid w:val="009201E6"/>
    <w:rsid w:val="00921934"/>
    <w:rsid w:val="00921BBB"/>
    <w:rsid w:val="00922553"/>
    <w:rsid w:val="009226E2"/>
    <w:rsid w:val="00926599"/>
    <w:rsid w:val="009269AE"/>
    <w:rsid w:val="0093568A"/>
    <w:rsid w:val="00936068"/>
    <w:rsid w:val="00937AEE"/>
    <w:rsid w:val="00940BF6"/>
    <w:rsid w:val="00940E14"/>
    <w:rsid w:val="00942478"/>
    <w:rsid w:val="009425EA"/>
    <w:rsid w:val="0094450F"/>
    <w:rsid w:val="0094530D"/>
    <w:rsid w:val="009467E4"/>
    <w:rsid w:val="0095053C"/>
    <w:rsid w:val="00951200"/>
    <w:rsid w:val="0095349A"/>
    <w:rsid w:val="00953F91"/>
    <w:rsid w:val="009565FB"/>
    <w:rsid w:val="00957F50"/>
    <w:rsid w:val="009615D4"/>
    <w:rsid w:val="009640D5"/>
    <w:rsid w:val="009644C9"/>
    <w:rsid w:val="00964525"/>
    <w:rsid w:val="0096681B"/>
    <w:rsid w:val="00970D7B"/>
    <w:rsid w:val="00971FFD"/>
    <w:rsid w:val="00972206"/>
    <w:rsid w:val="00975B3D"/>
    <w:rsid w:val="00975D04"/>
    <w:rsid w:val="00976D26"/>
    <w:rsid w:val="00976EAE"/>
    <w:rsid w:val="00982205"/>
    <w:rsid w:val="009822C7"/>
    <w:rsid w:val="0098505B"/>
    <w:rsid w:val="0098596D"/>
    <w:rsid w:val="0099057C"/>
    <w:rsid w:val="0099170C"/>
    <w:rsid w:val="009920BC"/>
    <w:rsid w:val="00995BCD"/>
    <w:rsid w:val="0099651C"/>
    <w:rsid w:val="00997AC4"/>
    <w:rsid w:val="009A2F17"/>
    <w:rsid w:val="009A317F"/>
    <w:rsid w:val="009A36CD"/>
    <w:rsid w:val="009A5274"/>
    <w:rsid w:val="009A550A"/>
    <w:rsid w:val="009A7DBD"/>
    <w:rsid w:val="009B22C5"/>
    <w:rsid w:val="009B3CFB"/>
    <w:rsid w:val="009B4D5D"/>
    <w:rsid w:val="009B585D"/>
    <w:rsid w:val="009B66D8"/>
    <w:rsid w:val="009B6E0C"/>
    <w:rsid w:val="009B6E29"/>
    <w:rsid w:val="009C05A3"/>
    <w:rsid w:val="009C52BA"/>
    <w:rsid w:val="009C54C1"/>
    <w:rsid w:val="009C5DA9"/>
    <w:rsid w:val="009C70B8"/>
    <w:rsid w:val="009D0C60"/>
    <w:rsid w:val="009D14EC"/>
    <w:rsid w:val="009D1B5C"/>
    <w:rsid w:val="009D200D"/>
    <w:rsid w:val="009D23E4"/>
    <w:rsid w:val="009D2B78"/>
    <w:rsid w:val="009D3C1A"/>
    <w:rsid w:val="009D6A99"/>
    <w:rsid w:val="009E0769"/>
    <w:rsid w:val="009E0A37"/>
    <w:rsid w:val="009E12FD"/>
    <w:rsid w:val="009E1F26"/>
    <w:rsid w:val="009E29FC"/>
    <w:rsid w:val="009E4546"/>
    <w:rsid w:val="009E5309"/>
    <w:rsid w:val="009E5421"/>
    <w:rsid w:val="009E7861"/>
    <w:rsid w:val="009F052D"/>
    <w:rsid w:val="009F0E97"/>
    <w:rsid w:val="009F2B1D"/>
    <w:rsid w:val="009F5011"/>
    <w:rsid w:val="00A02E4C"/>
    <w:rsid w:val="00A03BF2"/>
    <w:rsid w:val="00A047A1"/>
    <w:rsid w:val="00A0634B"/>
    <w:rsid w:val="00A0669A"/>
    <w:rsid w:val="00A07001"/>
    <w:rsid w:val="00A07312"/>
    <w:rsid w:val="00A07326"/>
    <w:rsid w:val="00A10D3B"/>
    <w:rsid w:val="00A15E95"/>
    <w:rsid w:val="00A16A83"/>
    <w:rsid w:val="00A17E06"/>
    <w:rsid w:val="00A213F3"/>
    <w:rsid w:val="00A21590"/>
    <w:rsid w:val="00A2214C"/>
    <w:rsid w:val="00A22ED8"/>
    <w:rsid w:val="00A23F96"/>
    <w:rsid w:val="00A26056"/>
    <w:rsid w:val="00A274E3"/>
    <w:rsid w:val="00A34C4A"/>
    <w:rsid w:val="00A35712"/>
    <w:rsid w:val="00A3606D"/>
    <w:rsid w:val="00A400A0"/>
    <w:rsid w:val="00A41494"/>
    <w:rsid w:val="00A41FCF"/>
    <w:rsid w:val="00A43D4F"/>
    <w:rsid w:val="00A46B20"/>
    <w:rsid w:val="00A47339"/>
    <w:rsid w:val="00A545FE"/>
    <w:rsid w:val="00A56794"/>
    <w:rsid w:val="00A570FD"/>
    <w:rsid w:val="00A57D0F"/>
    <w:rsid w:val="00A63B47"/>
    <w:rsid w:val="00A71401"/>
    <w:rsid w:val="00A7297E"/>
    <w:rsid w:val="00A73AC7"/>
    <w:rsid w:val="00A75738"/>
    <w:rsid w:val="00A7634E"/>
    <w:rsid w:val="00A77064"/>
    <w:rsid w:val="00A8175B"/>
    <w:rsid w:val="00A849F9"/>
    <w:rsid w:val="00A85CC0"/>
    <w:rsid w:val="00A86CCD"/>
    <w:rsid w:val="00A91A49"/>
    <w:rsid w:val="00A91B93"/>
    <w:rsid w:val="00A924BF"/>
    <w:rsid w:val="00A93C74"/>
    <w:rsid w:val="00A94A22"/>
    <w:rsid w:val="00A96015"/>
    <w:rsid w:val="00A96055"/>
    <w:rsid w:val="00A97CFE"/>
    <w:rsid w:val="00AA0980"/>
    <w:rsid w:val="00AA22B7"/>
    <w:rsid w:val="00AA2F50"/>
    <w:rsid w:val="00AB23C8"/>
    <w:rsid w:val="00AB29F1"/>
    <w:rsid w:val="00AB2EC6"/>
    <w:rsid w:val="00AB3985"/>
    <w:rsid w:val="00AB48C0"/>
    <w:rsid w:val="00AB66BC"/>
    <w:rsid w:val="00AB6E04"/>
    <w:rsid w:val="00AB7717"/>
    <w:rsid w:val="00AC2955"/>
    <w:rsid w:val="00AC34AD"/>
    <w:rsid w:val="00AC4135"/>
    <w:rsid w:val="00AC5BA1"/>
    <w:rsid w:val="00AC79C3"/>
    <w:rsid w:val="00AD1564"/>
    <w:rsid w:val="00AD242A"/>
    <w:rsid w:val="00AD4D42"/>
    <w:rsid w:val="00AD783C"/>
    <w:rsid w:val="00AE3BCC"/>
    <w:rsid w:val="00AE4E5D"/>
    <w:rsid w:val="00AE6033"/>
    <w:rsid w:val="00AE713A"/>
    <w:rsid w:val="00AE7C41"/>
    <w:rsid w:val="00AF21A6"/>
    <w:rsid w:val="00AF474A"/>
    <w:rsid w:val="00AF6571"/>
    <w:rsid w:val="00AF7119"/>
    <w:rsid w:val="00AF7976"/>
    <w:rsid w:val="00B00432"/>
    <w:rsid w:val="00B0266C"/>
    <w:rsid w:val="00B02999"/>
    <w:rsid w:val="00B06061"/>
    <w:rsid w:val="00B119BF"/>
    <w:rsid w:val="00B12D3D"/>
    <w:rsid w:val="00B14465"/>
    <w:rsid w:val="00B15C26"/>
    <w:rsid w:val="00B20C70"/>
    <w:rsid w:val="00B22582"/>
    <w:rsid w:val="00B22CDE"/>
    <w:rsid w:val="00B236D3"/>
    <w:rsid w:val="00B23819"/>
    <w:rsid w:val="00B242E4"/>
    <w:rsid w:val="00B25D02"/>
    <w:rsid w:val="00B30B5C"/>
    <w:rsid w:val="00B31EA4"/>
    <w:rsid w:val="00B36626"/>
    <w:rsid w:val="00B36E96"/>
    <w:rsid w:val="00B40A07"/>
    <w:rsid w:val="00B41886"/>
    <w:rsid w:val="00B45265"/>
    <w:rsid w:val="00B45736"/>
    <w:rsid w:val="00B46721"/>
    <w:rsid w:val="00B516DB"/>
    <w:rsid w:val="00B51F28"/>
    <w:rsid w:val="00B5289A"/>
    <w:rsid w:val="00B55083"/>
    <w:rsid w:val="00B551B8"/>
    <w:rsid w:val="00B5700B"/>
    <w:rsid w:val="00B61D5D"/>
    <w:rsid w:val="00B64AE6"/>
    <w:rsid w:val="00B64DE5"/>
    <w:rsid w:val="00B6513F"/>
    <w:rsid w:val="00B6515C"/>
    <w:rsid w:val="00B66B2F"/>
    <w:rsid w:val="00B7242F"/>
    <w:rsid w:val="00B73169"/>
    <w:rsid w:val="00B753DF"/>
    <w:rsid w:val="00B757AC"/>
    <w:rsid w:val="00B75ED6"/>
    <w:rsid w:val="00B76FF3"/>
    <w:rsid w:val="00B77DC1"/>
    <w:rsid w:val="00B808CE"/>
    <w:rsid w:val="00B8138D"/>
    <w:rsid w:val="00B82897"/>
    <w:rsid w:val="00B87859"/>
    <w:rsid w:val="00B87BDB"/>
    <w:rsid w:val="00B90DF7"/>
    <w:rsid w:val="00B9183D"/>
    <w:rsid w:val="00B925F4"/>
    <w:rsid w:val="00B9382E"/>
    <w:rsid w:val="00B94175"/>
    <w:rsid w:val="00B947BE"/>
    <w:rsid w:val="00B94A40"/>
    <w:rsid w:val="00B95A1B"/>
    <w:rsid w:val="00B97B57"/>
    <w:rsid w:val="00BA01F7"/>
    <w:rsid w:val="00BA5EBC"/>
    <w:rsid w:val="00BA7623"/>
    <w:rsid w:val="00BB0B4F"/>
    <w:rsid w:val="00BB17D7"/>
    <w:rsid w:val="00BB243A"/>
    <w:rsid w:val="00BB28B9"/>
    <w:rsid w:val="00BB487D"/>
    <w:rsid w:val="00BB6005"/>
    <w:rsid w:val="00BB63E6"/>
    <w:rsid w:val="00BB6562"/>
    <w:rsid w:val="00BB6B69"/>
    <w:rsid w:val="00BB6D2E"/>
    <w:rsid w:val="00BC0983"/>
    <w:rsid w:val="00BC3ADC"/>
    <w:rsid w:val="00BC71CA"/>
    <w:rsid w:val="00BC7D74"/>
    <w:rsid w:val="00BD136F"/>
    <w:rsid w:val="00BD168E"/>
    <w:rsid w:val="00BD19BF"/>
    <w:rsid w:val="00BD1F95"/>
    <w:rsid w:val="00BD376D"/>
    <w:rsid w:val="00BD4E43"/>
    <w:rsid w:val="00BD5C4D"/>
    <w:rsid w:val="00BD7710"/>
    <w:rsid w:val="00BD7B3C"/>
    <w:rsid w:val="00BE0411"/>
    <w:rsid w:val="00BE20EA"/>
    <w:rsid w:val="00BE3D38"/>
    <w:rsid w:val="00BF0A4C"/>
    <w:rsid w:val="00BF1886"/>
    <w:rsid w:val="00BF30EB"/>
    <w:rsid w:val="00BF3408"/>
    <w:rsid w:val="00BF35DC"/>
    <w:rsid w:val="00BF4061"/>
    <w:rsid w:val="00BF522C"/>
    <w:rsid w:val="00BF58FB"/>
    <w:rsid w:val="00BF5FA6"/>
    <w:rsid w:val="00C003C0"/>
    <w:rsid w:val="00C00D17"/>
    <w:rsid w:val="00C01E68"/>
    <w:rsid w:val="00C034ED"/>
    <w:rsid w:val="00C07923"/>
    <w:rsid w:val="00C07FD9"/>
    <w:rsid w:val="00C10086"/>
    <w:rsid w:val="00C11019"/>
    <w:rsid w:val="00C15334"/>
    <w:rsid w:val="00C157A5"/>
    <w:rsid w:val="00C16109"/>
    <w:rsid w:val="00C1694F"/>
    <w:rsid w:val="00C17575"/>
    <w:rsid w:val="00C20207"/>
    <w:rsid w:val="00C227C7"/>
    <w:rsid w:val="00C25313"/>
    <w:rsid w:val="00C26D3A"/>
    <w:rsid w:val="00C27635"/>
    <w:rsid w:val="00C32B42"/>
    <w:rsid w:val="00C32FBD"/>
    <w:rsid w:val="00C33605"/>
    <w:rsid w:val="00C3523C"/>
    <w:rsid w:val="00C368D1"/>
    <w:rsid w:val="00C378B2"/>
    <w:rsid w:val="00C443ED"/>
    <w:rsid w:val="00C52D34"/>
    <w:rsid w:val="00C530D1"/>
    <w:rsid w:val="00C5561A"/>
    <w:rsid w:val="00C55EEB"/>
    <w:rsid w:val="00C57D86"/>
    <w:rsid w:val="00C62574"/>
    <w:rsid w:val="00C632B4"/>
    <w:rsid w:val="00C63886"/>
    <w:rsid w:val="00C6527B"/>
    <w:rsid w:val="00C65423"/>
    <w:rsid w:val="00C65455"/>
    <w:rsid w:val="00C66BAF"/>
    <w:rsid w:val="00C66D39"/>
    <w:rsid w:val="00C70A2A"/>
    <w:rsid w:val="00C74F49"/>
    <w:rsid w:val="00C76182"/>
    <w:rsid w:val="00C81A57"/>
    <w:rsid w:val="00C825F7"/>
    <w:rsid w:val="00C830D9"/>
    <w:rsid w:val="00C8342E"/>
    <w:rsid w:val="00C8436E"/>
    <w:rsid w:val="00C8497A"/>
    <w:rsid w:val="00C85070"/>
    <w:rsid w:val="00C8566B"/>
    <w:rsid w:val="00C865D0"/>
    <w:rsid w:val="00C8682C"/>
    <w:rsid w:val="00C86918"/>
    <w:rsid w:val="00C92357"/>
    <w:rsid w:val="00C92680"/>
    <w:rsid w:val="00C96F32"/>
    <w:rsid w:val="00CA1CDB"/>
    <w:rsid w:val="00CA2B3B"/>
    <w:rsid w:val="00CA4868"/>
    <w:rsid w:val="00CB0514"/>
    <w:rsid w:val="00CB62A2"/>
    <w:rsid w:val="00CB6753"/>
    <w:rsid w:val="00CB6A31"/>
    <w:rsid w:val="00CB6C16"/>
    <w:rsid w:val="00CC1ECB"/>
    <w:rsid w:val="00CC2A1E"/>
    <w:rsid w:val="00CC45AA"/>
    <w:rsid w:val="00CC4D5D"/>
    <w:rsid w:val="00CC5003"/>
    <w:rsid w:val="00CC654F"/>
    <w:rsid w:val="00CD02DD"/>
    <w:rsid w:val="00CD1581"/>
    <w:rsid w:val="00CD15AE"/>
    <w:rsid w:val="00CD2AEE"/>
    <w:rsid w:val="00CD39A1"/>
    <w:rsid w:val="00CD4A18"/>
    <w:rsid w:val="00CD50C1"/>
    <w:rsid w:val="00CD61EB"/>
    <w:rsid w:val="00CD7247"/>
    <w:rsid w:val="00CE08C5"/>
    <w:rsid w:val="00CE1B99"/>
    <w:rsid w:val="00CE2D6A"/>
    <w:rsid w:val="00CE3795"/>
    <w:rsid w:val="00CE44C4"/>
    <w:rsid w:val="00CF0E58"/>
    <w:rsid w:val="00CF5AC4"/>
    <w:rsid w:val="00CF5B9B"/>
    <w:rsid w:val="00CF663B"/>
    <w:rsid w:val="00CF67E5"/>
    <w:rsid w:val="00D0001D"/>
    <w:rsid w:val="00D00222"/>
    <w:rsid w:val="00D00974"/>
    <w:rsid w:val="00D00F8B"/>
    <w:rsid w:val="00D02670"/>
    <w:rsid w:val="00D0328A"/>
    <w:rsid w:val="00D06AA0"/>
    <w:rsid w:val="00D11C60"/>
    <w:rsid w:val="00D12557"/>
    <w:rsid w:val="00D12945"/>
    <w:rsid w:val="00D13E20"/>
    <w:rsid w:val="00D16A3E"/>
    <w:rsid w:val="00D16D9B"/>
    <w:rsid w:val="00D175EA"/>
    <w:rsid w:val="00D202FB"/>
    <w:rsid w:val="00D235DF"/>
    <w:rsid w:val="00D26A6C"/>
    <w:rsid w:val="00D26F61"/>
    <w:rsid w:val="00D2773C"/>
    <w:rsid w:val="00D30984"/>
    <w:rsid w:val="00D328C5"/>
    <w:rsid w:val="00D35264"/>
    <w:rsid w:val="00D36AD0"/>
    <w:rsid w:val="00D4327C"/>
    <w:rsid w:val="00D43CCB"/>
    <w:rsid w:val="00D449ED"/>
    <w:rsid w:val="00D450C4"/>
    <w:rsid w:val="00D46860"/>
    <w:rsid w:val="00D469EA"/>
    <w:rsid w:val="00D479CF"/>
    <w:rsid w:val="00D50F02"/>
    <w:rsid w:val="00D51CB0"/>
    <w:rsid w:val="00D51DD3"/>
    <w:rsid w:val="00D53CDF"/>
    <w:rsid w:val="00D53D68"/>
    <w:rsid w:val="00D54421"/>
    <w:rsid w:val="00D5585A"/>
    <w:rsid w:val="00D559DB"/>
    <w:rsid w:val="00D55E7B"/>
    <w:rsid w:val="00D562EB"/>
    <w:rsid w:val="00D60A78"/>
    <w:rsid w:val="00D63494"/>
    <w:rsid w:val="00D64547"/>
    <w:rsid w:val="00D652A8"/>
    <w:rsid w:val="00D6620F"/>
    <w:rsid w:val="00D6696E"/>
    <w:rsid w:val="00D67418"/>
    <w:rsid w:val="00D67B3E"/>
    <w:rsid w:val="00D7166E"/>
    <w:rsid w:val="00D72EEF"/>
    <w:rsid w:val="00D72F84"/>
    <w:rsid w:val="00D72F88"/>
    <w:rsid w:val="00D73F8C"/>
    <w:rsid w:val="00D742D3"/>
    <w:rsid w:val="00D80AA9"/>
    <w:rsid w:val="00D80DEF"/>
    <w:rsid w:val="00D81A0A"/>
    <w:rsid w:val="00D81F23"/>
    <w:rsid w:val="00D820C7"/>
    <w:rsid w:val="00D83B40"/>
    <w:rsid w:val="00D86414"/>
    <w:rsid w:val="00D908E4"/>
    <w:rsid w:val="00D91615"/>
    <w:rsid w:val="00D971E2"/>
    <w:rsid w:val="00D97729"/>
    <w:rsid w:val="00D97A40"/>
    <w:rsid w:val="00DA2227"/>
    <w:rsid w:val="00DA2EF9"/>
    <w:rsid w:val="00DB025B"/>
    <w:rsid w:val="00DB25B1"/>
    <w:rsid w:val="00DB3721"/>
    <w:rsid w:val="00DB396A"/>
    <w:rsid w:val="00DB403B"/>
    <w:rsid w:val="00DC0F13"/>
    <w:rsid w:val="00DC1E0C"/>
    <w:rsid w:val="00DC2FAF"/>
    <w:rsid w:val="00DC72E6"/>
    <w:rsid w:val="00DC7EAB"/>
    <w:rsid w:val="00DD0508"/>
    <w:rsid w:val="00DD1B44"/>
    <w:rsid w:val="00DD24A2"/>
    <w:rsid w:val="00DD2875"/>
    <w:rsid w:val="00DD3AF7"/>
    <w:rsid w:val="00DD51E3"/>
    <w:rsid w:val="00DE13D4"/>
    <w:rsid w:val="00DE58B3"/>
    <w:rsid w:val="00DE5FA0"/>
    <w:rsid w:val="00DE603C"/>
    <w:rsid w:val="00DE64CC"/>
    <w:rsid w:val="00DE6C01"/>
    <w:rsid w:val="00DF0556"/>
    <w:rsid w:val="00DF1403"/>
    <w:rsid w:val="00DF22D0"/>
    <w:rsid w:val="00DF290B"/>
    <w:rsid w:val="00DF4AD7"/>
    <w:rsid w:val="00DF7B9C"/>
    <w:rsid w:val="00E01A56"/>
    <w:rsid w:val="00E036AA"/>
    <w:rsid w:val="00E04DBC"/>
    <w:rsid w:val="00E0744A"/>
    <w:rsid w:val="00E07B59"/>
    <w:rsid w:val="00E101B9"/>
    <w:rsid w:val="00E10F5F"/>
    <w:rsid w:val="00E13729"/>
    <w:rsid w:val="00E15FA7"/>
    <w:rsid w:val="00E163F0"/>
    <w:rsid w:val="00E21512"/>
    <w:rsid w:val="00E23D9F"/>
    <w:rsid w:val="00E24121"/>
    <w:rsid w:val="00E24CEB"/>
    <w:rsid w:val="00E30555"/>
    <w:rsid w:val="00E32F93"/>
    <w:rsid w:val="00E35A5B"/>
    <w:rsid w:val="00E41FAB"/>
    <w:rsid w:val="00E4327C"/>
    <w:rsid w:val="00E50122"/>
    <w:rsid w:val="00E50A59"/>
    <w:rsid w:val="00E5458A"/>
    <w:rsid w:val="00E552D5"/>
    <w:rsid w:val="00E555BE"/>
    <w:rsid w:val="00E60B03"/>
    <w:rsid w:val="00E61A93"/>
    <w:rsid w:val="00E61CDF"/>
    <w:rsid w:val="00E62EDD"/>
    <w:rsid w:val="00E63B72"/>
    <w:rsid w:val="00E63C27"/>
    <w:rsid w:val="00E66A50"/>
    <w:rsid w:val="00E67146"/>
    <w:rsid w:val="00E72DE2"/>
    <w:rsid w:val="00E73176"/>
    <w:rsid w:val="00E73266"/>
    <w:rsid w:val="00E762A5"/>
    <w:rsid w:val="00E76B0F"/>
    <w:rsid w:val="00E76DB0"/>
    <w:rsid w:val="00E840ED"/>
    <w:rsid w:val="00E85859"/>
    <w:rsid w:val="00E86180"/>
    <w:rsid w:val="00E947CF"/>
    <w:rsid w:val="00E9551E"/>
    <w:rsid w:val="00E95EAC"/>
    <w:rsid w:val="00E961B2"/>
    <w:rsid w:val="00EA25AF"/>
    <w:rsid w:val="00EA2B0B"/>
    <w:rsid w:val="00EA6937"/>
    <w:rsid w:val="00EA6E42"/>
    <w:rsid w:val="00EA76E2"/>
    <w:rsid w:val="00EA7CA8"/>
    <w:rsid w:val="00EB1069"/>
    <w:rsid w:val="00EB1DBD"/>
    <w:rsid w:val="00EB3000"/>
    <w:rsid w:val="00EB381E"/>
    <w:rsid w:val="00EB40AE"/>
    <w:rsid w:val="00EB44A0"/>
    <w:rsid w:val="00EB4E33"/>
    <w:rsid w:val="00EB71D7"/>
    <w:rsid w:val="00EC267E"/>
    <w:rsid w:val="00EC5540"/>
    <w:rsid w:val="00EC5EA1"/>
    <w:rsid w:val="00EC6137"/>
    <w:rsid w:val="00ED1038"/>
    <w:rsid w:val="00ED1F6D"/>
    <w:rsid w:val="00ED262D"/>
    <w:rsid w:val="00ED56E9"/>
    <w:rsid w:val="00ED62DE"/>
    <w:rsid w:val="00EE072E"/>
    <w:rsid w:val="00EE0D0D"/>
    <w:rsid w:val="00EE1C32"/>
    <w:rsid w:val="00EE2DEA"/>
    <w:rsid w:val="00EE3351"/>
    <w:rsid w:val="00EE3C2A"/>
    <w:rsid w:val="00EF1571"/>
    <w:rsid w:val="00EF1E68"/>
    <w:rsid w:val="00EF242C"/>
    <w:rsid w:val="00EF2EC4"/>
    <w:rsid w:val="00EF5E25"/>
    <w:rsid w:val="00F01A43"/>
    <w:rsid w:val="00F03912"/>
    <w:rsid w:val="00F04787"/>
    <w:rsid w:val="00F04CD4"/>
    <w:rsid w:val="00F04F00"/>
    <w:rsid w:val="00F06FF3"/>
    <w:rsid w:val="00F07254"/>
    <w:rsid w:val="00F07829"/>
    <w:rsid w:val="00F07A87"/>
    <w:rsid w:val="00F10D3E"/>
    <w:rsid w:val="00F127C1"/>
    <w:rsid w:val="00F13113"/>
    <w:rsid w:val="00F15A1E"/>
    <w:rsid w:val="00F162D4"/>
    <w:rsid w:val="00F17185"/>
    <w:rsid w:val="00F172A3"/>
    <w:rsid w:val="00F17482"/>
    <w:rsid w:val="00F21AFC"/>
    <w:rsid w:val="00F22031"/>
    <w:rsid w:val="00F243FE"/>
    <w:rsid w:val="00F2568E"/>
    <w:rsid w:val="00F25DF1"/>
    <w:rsid w:val="00F26EB1"/>
    <w:rsid w:val="00F270BD"/>
    <w:rsid w:val="00F274DE"/>
    <w:rsid w:val="00F30729"/>
    <w:rsid w:val="00F30B4B"/>
    <w:rsid w:val="00F36B7B"/>
    <w:rsid w:val="00F372BF"/>
    <w:rsid w:val="00F41A38"/>
    <w:rsid w:val="00F42754"/>
    <w:rsid w:val="00F438D8"/>
    <w:rsid w:val="00F43C09"/>
    <w:rsid w:val="00F4547F"/>
    <w:rsid w:val="00F4702C"/>
    <w:rsid w:val="00F4746E"/>
    <w:rsid w:val="00F5013E"/>
    <w:rsid w:val="00F501E3"/>
    <w:rsid w:val="00F527BC"/>
    <w:rsid w:val="00F53405"/>
    <w:rsid w:val="00F53EFF"/>
    <w:rsid w:val="00F55B4C"/>
    <w:rsid w:val="00F56F51"/>
    <w:rsid w:val="00F60F72"/>
    <w:rsid w:val="00F61412"/>
    <w:rsid w:val="00F641DA"/>
    <w:rsid w:val="00F645FC"/>
    <w:rsid w:val="00F65AD5"/>
    <w:rsid w:val="00F671DF"/>
    <w:rsid w:val="00F702C0"/>
    <w:rsid w:val="00F716C7"/>
    <w:rsid w:val="00F76464"/>
    <w:rsid w:val="00F84618"/>
    <w:rsid w:val="00F859A7"/>
    <w:rsid w:val="00F87B07"/>
    <w:rsid w:val="00F904B1"/>
    <w:rsid w:val="00F90DAF"/>
    <w:rsid w:val="00F93F43"/>
    <w:rsid w:val="00F960E9"/>
    <w:rsid w:val="00F962A9"/>
    <w:rsid w:val="00F9687D"/>
    <w:rsid w:val="00FA2BB6"/>
    <w:rsid w:val="00FA2FB7"/>
    <w:rsid w:val="00FA34E1"/>
    <w:rsid w:val="00FA4AE5"/>
    <w:rsid w:val="00FA5E90"/>
    <w:rsid w:val="00FB1152"/>
    <w:rsid w:val="00FB3789"/>
    <w:rsid w:val="00FB380E"/>
    <w:rsid w:val="00FB404B"/>
    <w:rsid w:val="00FB4F48"/>
    <w:rsid w:val="00FB5568"/>
    <w:rsid w:val="00FB57F9"/>
    <w:rsid w:val="00FB7079"/>
    <w:rsid w:val="00FB7666"/>
    <w:rsid w:val="00FC0DBC"/>
    <w:rsid w:val="00FC2D8B"/>
    <w:rsid w:val="00FC3DCB"/>
    <w:rsid w:val="00FC4E10"/>
    <w:rsid w:val="00FC4EE7"/>
    <w:rsid w:val="00FC72AE"/>
    <w:rsid w:val="00FC7C60"/>
    <w:rsid w:val="00FD0D2A"/>
    <w:rsid w:val="00FD11B7"/>
    <w:rsid w:val="00FD2388"/>
    <w:rsid w:val="00FD2A7A"/>
    <w:rsid w:val="00FD2F56"/>
    <w:rsid w:val="00FD524E"/>
    <w:rsid w:val="00FD5524"/>
    <w:rsid w:val="00FD6288"/>
    <w:rsid w:val="00FD6BF1"/>
    <w:rsid w:val="00FD736D"/>
    <w:rsid w:val="00FD7E0E"/>
    <w:rsid w:val="00FE08B4"/>
    <w:rsid w:val="00FE2932"/>
    <w:rsid w:val="00FE2A3F"/>
    <w:rsid w:val="00FE3534"/>
    <w:rsid w:val="00FE371E"/>
    <w:rsid w:val="00FE3D10"/>
    <w:rsid w:val="00FE405D"/>
    <w:rsid w:val="00FE7293"/>
    <w:rsid w:val="00FE7828"/>
    <w:rsid w:val="00FF0BF0"/>
    <w:rsid w:val="00FF20D2"/>
    <w:rsid w:val="00FF27CC"/>
    <w:rsid w:val="00FF34B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71B84"/>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rPr>
      <w:sz w:val="20"/>
    </w:rPr>
  </w:style>
  <w:style w:type="paragraph" w:styleId="Heading1">
    <w:name w:val="heading 1"/>
    <w:basedOn w:val="Normal"/>
    <w:next w:val="Normal"/>
    <w:link w:val="Heading1Char"/>
    <w:uiPriority w:val="9"/>
    <w:qFormat/>
    <w:rsid w:val="009F2B1D"/>
    <w:pPr>
      <w:keepNext/>
      <w:keepLines/>
      <w:spacing w:before="48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9F2B1D"/>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9F2B1D"/>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nhideWhenUsed/>
    <w:qFormat/>
    <w:rsid w:val="00695166"/>
    <w:pPr>
      <w:keepNext/>
      <w:keepLines/>
      <w:numPr>
        <w:ilvl w:val="3"/>
        <w:numId w:val="15"/>
      </w:numPr>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nhideWhenUsed/>
    <w:qFormat/>
    <w:rsid w:val="00340AA0"/>
    <w:pPr>
      <w:keepNext/>
      <w:keepLines/>
      <w:numPr>
        <w:ilvl w:val="4"/>
        <w:numId w:val="15"/>
      </w:numPr>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nhideWhenUsed/>
    <w:qFormat/>
    <w:rsid w:val="00340AA0"/>
    <w:pPr>
      <w:keepNext/>
      <w:keepLines/>
      <w:numPr>
        <w:ilvl w:val="5"/>
        <w:numId w:val="15"/>
      </w:numPr>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nhideWhenUsed/>
    <w:qFormat/>
    <w:rsid w:val="006342D8"/>
    <w:pPr>
      <w:keepNext/>
      <w:keepLines/>
      <w:numPr>
        <w:ilvl w:val="6"/>
        <w:numId w:val="15"/>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342D8"/>
    <w:pPr>
      <w:keepNext/>
      <w:keepLines/>
      <w:numPr>
        <w:ilvl w:val="7"/>
        <w:numId w:val="15"/>
      </w:numPr>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22"/>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22"/>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9F2B1D"/>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A274E3"/>
  </w:style>
  <w:style w:type="character" w:customStyle="1" w:styleId="Heading2Char">
    <w:name w:val="Heading 2 Char"/>
    <w:basedOn w:val="DefaultParagraphFont"/>
    <w:link w:val="Heading2"/>
    <w:uiPriority w:val="9"/>
    <w:rsid w:val="009F2B1D"/>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9F2B1D"/>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style>
  <w:style w:type="paragraph" w:customStyle="1" w:styleId="NumberedHeading3">
    <w:name w:val="Numbered Heading 3"/>
    <w:basedOn w:val="Heading3"/>
    <w:qFormat/>
    <w:rsid w:val="000E5133"/>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976EAE"/>
    <w:pPr>
      <w:tabs>
        <w:tab w:val="left" w:pos="567"/>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5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aliases w:val="CDM B/Caption,Table Caption,TABLE,Char,Item"/>
    <w:basedOn w:val="Normal"/>
    <w:next w:val="Normal"/>
    <w:link w:val="CaptionChar"/>
    <w:uiPriority w:val="35"/>
    <w:unhideWhenUsed/>
    <w:qFormat/>
    <w:rsid w:val="009F2B1D"/>
    <w:pPr>
      <w:spacing w:after="200" w:line="240" w:lineRule="auto"/>
    </w:pPr>
    <w:rPr>
      <w:b/>
      <w:iCs/>
      <w:szCs w:val="20"/>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table text"/>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customStyle="1" w:styleId="Para0Char">
    <w:name w:val="Para 0 Char"/>
    <w:aliases w:val="Auto Char,After:  3 pt Char Char"/>
    <w:basedOn w:val="DefaultParagraphFont"/>
    <w:link w:val="Para0"/>
    <w:locked/>
    <w:rsid w:val="00BF58FB"/>
    <w:rPr>
      <w:rFonts w:ascii="Arial" w:hAnsi="Arial" w:cs="Arial"/>
      <w:sz w:val="20"/>
    </w:rPr>
  </w:style>
  <w:style w:type="paragraph" w:customStyle="1" w:styleId="Para0">
    <w:name w:val="Para 0"/>
    <w:aliases w:val="Auto,After:  3 pt"/>
    <w:basedOn w:val="Normal"/>
    <w:link w:val="Para0Char"/>
    <w:qFormat/>
    <w:rsid w:val="00BF58FB"/>
    <w:pPr>
      <w:spacing w:before="240" w:line="240" w:lineRule="atLeast"/>
    </w:pPr>
    <w:rPr>
      <w:rFonts w:ascii="Arial" w:hAnsi="Arial" w:cs="Arial"/>
    </w:rPr>
  </w:style>
  <w:style w:type="character" w:styleId="CommentReference">
    <w:name w:val="annotation reference"/>
    <w:basedOn w:val="DefaultParagraphFont"/>
    <w:uiPriority w:val="99"/>
    <w:semiHidden/>
    <w:unhideWhenUsed/>
    <w:rsid w:val="00C32FBD"/>
    <w:rPr>
      <w:sz w:val="16"/>
      <w:szCs w:val="16"/>
    </w:rPr>
  </w:style>
  <w:style w:type="paragraph" w:styleId="CommentText">
    <w:name w:val="annotation text"/>
    <w:basedOn w:val="Normal"/>
    <w:link w:val="CommentTextChar"/>
    <w:uiPriority w:val="99"/>
    <w:unhideWhenUsed/>
    <w:rsid w:val="00C32FBD"/>
    <w:pPr>
      <w:spacing w:line="240" w:lineRule="auto"/>
    </w:pPr>
    <w:rPr>
      <w:szCs w:val="20"/>
    </w:rPr>
  </w:style>
  <w:style w:type="character" w:customStyle="1" w:styleId="CommentTextChar">
    <w:name w:val="Comment Text Char"/>
    <w:basedOn w:val="DefaultParagraphFont"/>
    <w:link w:val="CommentText"/>
    <w:uiPriority w:val="99"/>
    <w:rsid w:val="00C32FBD"/>
    <w:rPr>
      <w:sz w:val="20"/>
      <w:szCs w:val="20"/>
    </w:rPr>
  </w:style>
  <w:style w:type="paragraph" w:styleId="CommentSubject">
    <w:name w:val="annotation subject"/>
    <w:basedOn w:val="CommentText"/>
    <w:next w:val="CommentText"/>
    <w:link w:val="CommentSubjectChar"/>
    <w:uiPriority w:val="99"/>
    <w:semiHidden/>
    <w:unhideWhenUsed/>
    <w:rsid w:val="00C32FBD"/>
    <w:rPr>
      <w:b/>
      <w:bCs/>
    </w:rPr>
  </w:style>
  <w:style w:type="character" w:customStyle="1" w:styleId="CommentSubjectChar">
    <w:name w:val="Comment Subject Char"/>
    <w:basedOn w:val="CommentTextChar"/>
    <w:link w:val="CommentSubject"/>
    <w:uiPriority w:val="99"/>
    <w:semiHidden/>
    <w:rsid w:val="00C32FBD"/>
    <w:rPr>
      <w:b/>
      <w:bCs/>
      <w:sz w:val="20"/>
      <w:szCs w:val="20"/>
    </w:rPr>
  </w:style>
  <w:style w:type="paragraph" w:styleId="BalloonText">
    <w:name w:val="Balloon Text"/>
    <w:basedOn w:val="Normal"/>
    <w:link w:val="BalloonTextChar"/>
    <w:uiPriority w:val="99"/>
    <w:semiHidden/>
    <w:unhideWhenUsed/>
    <w:rsid w:val="00C3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FBD"/>
    <w:rPr>
      <w:rFonts w:ascii="Segoe UI" w:hAnsi="Segoe UI" w:cs="Segoe UI"/>
      <w:sz w:val="18"/>
      <w:szCs w:val="18"/>
    </w:rPr>
  </w:style>
  <w:style w:type="paragraph" w:customStyle="1" w:styleId="Tablesmalltext">
    <w:name w:val="Table small text"/>
    <w:basedOn w:val="Normal"/>
    <w:uiPriority w:val="15"/>
    <w:qFormat/>
    <w:rsid w:val="00A63B47"/>
    <w:pPr>
      <w:spacing w:before="40" w:after="40" w:line="240" w:lineRule="atLeast"/>
    </w:pPr>
    <w:rPr>
      <w:rFonts w:ascii="Arial" w:hAnsi="Arial"/>
      <w:sz w:val="16"/>
      <w:szCs w:val="24"/>
      <w:lang w:eastAsia="en-US"/>
    </w:rPr>
  </w:style>
  <w:style w:type="paragraph" w:customStyle="1" w:styleId="Tablesmallheading">
    <w:name w:val="Table small heading"/>
    <w:basedOn w:val="Normal"/>
    <w:uiPriority w:val="15"/>
    <w:qFormat/>
    <w:rsid w:val="00A63B47"/>
    <w:pPr>
      <w:spacing w:before="60" w:after="60" w:line="240" w:lineRule="atLeast"/>
    </w:pPr>
    <w:rPr>
      <w:rFonts w:ascii="Arial" w:hAnsi="Arial"/>
      <w:b/>
      <w:sz w:val="16"/>
      <w:szCs w:val="24"/>
      <w:lang w:eastAsia="en-US"/>
    </w:rPr>
  </w:style>
  <w:style w:type="paragraph" w:customStyle="1" w:styleId="Para0number">
    <w:name w:val="Para 0 number"/>
    <w:basedOn w:val="Para0"/>
    <w:uiPriority w:val="99"/>
    <w:qFormat/>
    <w:rsid w:val="00A63B47"/>
    <w:pPr>
      <w:numPr>
        <w:numId w:val="13"/>
      </w:numPr>
      <w:tabs>
        <w:tab w:val="num" w:pos="360"/>
        <w:tab w:val="left" w:pos="851"/>
      </w:tabs>
      <w:spacing w:before="0"/>
      <w:ind w:left="0" w:firstLine="0"/>
    </w:pPr>
    <w:rPr>
      <w:rFonts w:cstheme="minorBidi"/>
      <w:szCs w:val="24"/>
      <w:lang w:eastAsia="en-US"/>
    </w:rPr>
  </w:style>
  <w:style w:type="character" w:customStyle="1" w:styleId="Para0bulletChar">
    <w:name w:val="Para 0 bullet Char"/>
    <w:basedOn w:val="DefaultParagraphFont"/>
    <w:link w:val="Para0bullet"/>
    <w:locked/>
    <w:rsid w:val="00A63B47"/>
    <w:rPr>
      <w:rFonts w:ascii="Arial" w:hAnsi="Arial" w:cs="Arial"/>
      <w:sz w:val="20"/>
    </w:rPr>
  </w:style>
  <w:style w:type="paragraph" w:customStyle="1" w:styleId="Para0bullet">
    <w:name w:val="Para 0 bullet"/>
    <w:basedOn w:val="Para0"/>
    <w:link w:val="Para0bulletChar"/>
    <w:qFormat/>
    <w:rsid w:val="00A63B47"/>
    <w:pPr>
      <w:tabs>
        <w:tab w:val="left" w:pos="851"/>
      </w:tabs>
      <w:spacing w:before="0"/>
    </w:pPr>
  </w:style>
  <w:style w:type="paragraph" w:customStyle="1" w:styleId="Para1dash">
    <w:name w:val="Para 1 dash"/>
    <w:basedOn w:val="Normal"/>
    <w:rsid w:val="00A63B47"/>
    <w:pPr>
      <w:numPr>
        <w:ilvl w:val="1"/>
        <w:numId w:val="12"/>
      </w:numPr>
      <w:spacing w:line="240" w:lineRule="atLeast"/>
    </w:pPr>
    <w:rPr>
      <w:rFonts w:ascii="Arial" w:hAnsi="Arial"/>
      <w:szCs w:val="24"/>
      <w:lang w:eastAsia="en-US"/>
    </w:rPr>
  </w:style>
  <w:style w:type="paragraph" w:customStyle="1" w:styleId="Para1letter">
    <w:name w:val="Para 1 letter"/>
    <w:basedOn w:val="Normal"/>
    <w:uiPriority w:val="99"/>
    <w:rsid w:val="00A63B47"/>
    <w:pPr>
      <w:numPr>
        <w:ilvl w:val="1"/>
        <w:numId w:val="13"/>
      </w:numPr>
      <w:spacing w:line="240" w:lineRule="atLeast"/>
    </w:pPr>
    <w:rPr>
      <w:rFonts w:ascii="Arial" w:hAnsi="Arial"/>
      <w:szCs w:val="24"/>
      <w:lang w:eastAsia="en-US"/>
    </w:rPr>
  </w:style>
  <w:style w:type="paragraph" w:customStyle="1" w:styleId="Para2roman">
    <w:name w:val="Para 2 roman"/>
    <w:basedOn w:val="Normal"/>
    <w:uiPriority w:val="99"/>
    <w:rsid w:val="00A63B47"/>
    <w:pPr>
      <w:numPr>
        <w:ilvl w:val="2"/>
        <w:numId w:val="13"/>
      </w:numPr>
      <w:spacing w:line="240" w:lineRule="atLeast"/>
    </w:pPr>
    <w:rPr>
      <w:rFonts w:ascii="Arial" w:hAnsi="Arial"/>
      <w:szCs w:val="24"/>
      <w:lang w:eastAsia="en-US"/>
    </w:rPr>
  </w:style>
  <w:style w:type="numbering" w:customStyle="1" w:styleId="SKMNumberedList1">
    <w:name w:val="SKM Numbered List 1"/>
    <w:uiPriority w:val="99"/>
    <w:rsid w:val="00A63B47"/>
    <w:pPr>
      <w:numPr>
        <w:numId w:val="13"/>
      </w:numPr>
    </w:pPr>
  </w:style>
  <w:style w:type="table" w:customStyle="1" w:styleId="Table1">
    <w:name w:val="Table1"/>
    <w:basedOn w:val="TableNormal"/>
    <w:uiPriority w:val="99"/>
    <w:rsid w:val="00B51F28"/>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entury Gothic" w:hAnsi="Century Gothic"/>
        <w:b/>
        <w:color w:val="000000"/>
        <w:sz w:val="50"/>
      </w:rPr>
      <w:tblPr/>
      <w:tcPr>
        <w:shd w:val="clear" w:color="auto" w:fill="CFCAC7"/>
      </w:tcPr>
    </w:tblStylePr>
    <w:tblStylePr w:type="firstCol">
      <w:tblPr/>
      <w:tcPr>
        <w:shd w:val="clear" w:color="auto" w:fill="E6E5E3"/>
      </w:tcPr>
    </w:tblStylePr>
  </w:style>
  <w:style w:type="paragraph" w:customStyle="1" w:styleId="Para1narrowarrow">
    <w:name w:val="Para 1 narrow arrow"/>
    <w:basedOn w:val="Normal"/>
    <w:uiPriority w:val="5"/>
    <w:unhideWhenUsed/>
    <w:rsid w:val="00AC79C3"/>
    <w:pPr>
      <w:tabs>
        <w:tab w:val="left" w:pos="851"/>
      </w:tabs>
      <w:spacing w:line="240" w:lineRule="atLeast"/>
      <w:ind w:left="851" w:hanging="426"/>
    </w:pPr>
    <w:rPr>
      <w:rFonts w:ascii="Arial" w:hAnsi="Arial" w:cs="Times New Roman"/>
      <w:szCs w:val="24"/>
      <w:lang w:val="en-GB" w:eastAsia="en-AU"/>
    </w:rPr>
  </w:style>
  <w:style w:type="numbering" w:customStyle="1" w:styleId="SKMBulletList1">
    <w:name w:val="SKM Bullet List 1"/>
    <w:uiPriority w:val="99"/>
    <w:rsid w:val="00AC79C3"/>
    <w:pPr>
      <w:numPr>
        <w:numId w:val="14"/>
      </w:numPr>
    </w:pPr>
  </w:style>
  <w:style w:type="paragraph" w:customStyle="1" w:styleId="Default">
    <w:name w:val="Default"/>
    <w:rsid w:val="00AC79C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aptionChar">
    <w:name w:val="Caption Char"/>
    <w:aliases w:val="CDM B/Caption Char,Table Caption Char,TABLE Char,Char Char,Item Char"/>
    <w:basedOn w:val="DefaultParagraphFont"/>
    <w:link w:val="Caption"/>
    <w:rsid w:val="009F2B1D"/>
    <w:rPr>
      <w:b/>
      <w:iCs/>
      <w:sz w:val="20"/>
      <w:szCs w:val="20"/>
    </w:rPr>
  </w:style>
  <w:style w:type="table" w:customStyle="1" w:styleId="LightList-Accent11">
    <w:name w:val="Light List - Accent 11"/>
    <w:basedOn w:val="TableNormal"/>
    <w:uiPriority w:val="61"/>
    <w:rsid w:val="00AC79C3"/>
    <w:pPr>
      <w:spacing w:after="0" w:line="240" w:lineRule="auto"/>
    </w:pPr>
    <w:rPr>
      <w:rFonts w:ascii="Calibri" w:eastAsia="MS Mincho" w:hAnsi="Calibri" w:cs="Times New Roman"/>
      <w:sz w:val="20"/>
      <w:szCs w:val="20"/>
      <w:lang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customStyle="1" w:styleId="UoMCHeadingAttachmentLvl1UoM">
    <w:name w:val="UoMC Heading Attachment Lvl 1 UoM"/>
    <w:basedOn w:val="Heading7"/>
    <w:qFormat/>
    <w:rsid w:val="00350B77"/>
    <w:pPr>
      <w:keepNext w:val="0"/>
      <w:keepLines w:val="0"/>
      <w:numPr>
        <w:ilvl w:val="0"/>
        <w:numId w:val="16"/>
      </w:numPr>
      <w:tabs>
        <w:tab w:val="clear" w:pos="720"/>
        <w:tab w:val="num" w:pos="360"/>
      </w:tabs>
      <w:spacing w:before="240" w:after="60" w:line="240" w:lineRule="auto"/>
      <w:ind w:left="720" w:hanging="360"/>
    </w:pPr>
    <w:rPr>
      <w:rFonts w:ascii="Arial" w:eastAsia="PMingLiU" w:hAnsi="Arial" w:cs="Times New Roman"/>
      <w:b/>
      <w:i w:val="0"/>
      <w:iCs w:val="0"/>
      <w:color w:val="003F87"/>
      <w:sz w:val="28"/>
      <w:szCs w:val="24"/>
      <w:lang w:eastAsia="en-AU"/>
    </w:rPr>
  </w:style>
  <w:style w:type="paragraph" w:customStyle="1" w:styleId="UoMCHeadingAttachmentsLvl2UoM">
    <w:name w:val="UoMC Heading Attachments Lvl 2 UoM"/>
    <w:basedOn w:val="Heading8"/>
    <w:qFormat/>
    <w:rsid w:val="00350B77"/>
    <w:pPr>
      <w:keepNext w:val="0"/>
      <w:keepLines w:val="0"/>
      <w:numPr>
        <w:ilvl w:val="1"/>
        <w:numId w:val="16"/>
      </w:numPr>
      <w:tabs>
        <w:tab w:val="clear" w:pos="720"/>
        <w:tab w:val="num" w:pos="360"/>
      </w:tabs>
      <w:spacing w:before="240" w:after="60" w:line="240" w:lineRule="auto"/>
      <w:ind w:left="1440" w:hanging="360"/>
    </w:pPr>
    <w:rPr>
      <w:rFonts w:ascii="Calibri" w:eastAsia="PMingLiU" w:hAnsi="Calibri" w:cs="Times New Roman"/>
      <w:b/>
      <w:iCs/>
      <w:color w:val="005FC8"/>
      <w:sz w:val="26"/>
      <w:szCs w:val="24"/>
      <w:lang w:eastAsia="en-AU"/>
    </w:rPr>
  </w:style>
  <w:style w:type="paragraph" w:customStyle="1" w:styleId="SectionSubheading2">
    <w:name w:val="Section Sub heading 2"/>
    <w:basedOn w:val="Heading3"/>
    <w:next w:val="Para0"/>
    <w:qFormat/>
    <w:rsid w:val="00957F50"/>
    <w:pPr>
      <w:spacing w:before="240" w:after="120" w:line="240" w:lineRule="atLeast"/>
    </w:pPr>
    <w:rPr>
      <w:rFonts w:asciiTheme="minorHAnsi" w:eastAsiaTheme="majorEastAsia" w:hAnsiTheme="minorHAnsi" w:cstheme="majorBidi"/>
      <w:b/>
      <w:bCs/>
      <w:color w:val="D1694C" w:themeColor="accent6"/>
      <w:sz w:val="22"/>
    </w:rPr>
  </w:style>
  <w:style w:type="paragraph" w:customStyle="1" w:styleId="UoMCHeading2">
    <w:name w:val="UoMC Heading 2"/>
    <w:basedOn w:val="Normal"/>
    <w:link w:val="UoMCHeading2Char"/>
    <w:qFormat/>
    <w:rsid w:val="00957F50"/>
    <w:pPr>
      <w:keepNext/>
      <w:spacing w:before="240" w:after="60" w:line="240" w:lineRule="auto"/>
      <w:outlineLvl w:val="1"/>
    </w:pPr>
    <w:rPr>
      <w:rFonts w:ascii="Calibri" w:eastAsia="Times New Roman" w:hAnsi="Calibri" w:cs="Arial"/>
      <w:b/>
      <w:bCs/>
      <w:iCs/>
      <w:color w:val="0093D0"/>
      <w:sz w:val="26"/>
      <w:szCs w:val="28"/>
      <w:lang w:eastAsia="en-AU"/>
    </w:rPr>
  </w:style>
  <w:style w:type="character" w:customStyle="1" w:styleId="UoMCHeading2Char">
    <w:name w:val="UoMC Heading 2 Char"/>
    <w:basedOn w:val="DefaultParagraphFont"/>
    <w:link w:val="UoMCHeading2"/>
    <w:rsid w:val="00957F50"/>
    <w:rPr>
      <w:rFonts w:ascii="Calibri" w:eastAsia="Times New Roman" w:hAnsi="Calibri" w:cs="Arial"/>
      <w:b/>
      <w:bCs/>
      <w:iCs/>
      <w:color w:val="0093D0"/>
      <w:sz w:val="26"/>
      <w:szCs w:val="28"/>
      <w:lang w:eastAsia="en-AU"/>
    </w:rPr>
  </w:style>
  <w:style w:type="paragraph" w:styleId="FootnoteText">
    <w:name w:val="footnote text"/>
    <w:basedOn w:val="Normal"/>
    <w:link w:val="FootnoteTextChar"/>
    <w:uiPriority w:val="99"/>
    <w:semiHidden/>
    <w:unhideWhenUsed/>
    <w:rsid w:val="008C7A2E"/>
    <w:pPr>
      <w:spacing w:after="0" w:line="240" w:lineRule="auto"/>
    </w:pPr>
    <w:rPr>
      <w:szCs w:val="20"/>
    </w:rPr>
  </w:style>
  <w:style w:type="character" w:customStyle="1" w:styleId="FootnoteTextChar">
    <w:name w:val="Footnote Text Char"/>
    <w:basedOn w:val="DefaultParagraphFont"/>
    <w:link w:val="FootnoteText"/>
    <w:uiPriority w:val="99"/>
    <w:semiHidden/>
    <w:rsid w:val="008C7A2E"/>
    <w:rPr>
      <w:sz w:val="20"/>
      <w:szCs w:val="20"/>
    </w:rPr>
  </w:style>
  <w:style w:type="character" w:styleId="FootnoteReference">
    <w:name w:val="footnote reference"/>
    <w:basedOn w:val="DefaultParagraphFont"/>
    <w:uiPriority w:val="99"/>
    <w:semiHidden/>
    <w:unhideWhenUsed/>
    <w:rsid w:val="008C7A2E"/>
    <w:rPr>
      <w:vertAlign w:val="superscript"/>
    </w:rPr>
  </w:style>
  <w:style w:type="table" w:styleId="TableGridLight">
    <w:name w:val="Grid Table Light"/>
    <w:basedOn w:val="TableNormal"/>
    <w:uiPriority w:val="40"/>
    <w:rsid w:val="00A22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oMCHeading1">
    <w:name w:val="UoMC Heading 1"/>
    <w:basedOn w:val="Normal"/>
    <w:link w:val="UoMCHeading1Char"/>
    <w:qFormat/>
    <w:rsid w:val="001010BF"/>
    <w:pPr>
      <w:keepNext/>
      <w:tabs>
        <w:tab w:val="left" w:pos="567"/>
      </w:tabs>
      <w:spacing w:before="240" w:after="60" w:line="240" w:lineRule="auto"/>
      <w:jc w:val="left"/>
      <w:outlineLvl w:val="0"/>
    </w:pPr>
    <w:rPr>
      <w:rFonts w:ascii="Arial" w:eastAsia="Times New Roman" w:hAnsi="Arial" w:cs="Arial"/>
      <w:b/>
      <w:bCs/>
      <w:color w:val="002952"/>
      <w:kern w:val="32"/>
      <w:sz w:val="28"/>
      <w:szCs w:val="32"/>
      <w:lang w:eastAsia="en-AU"/>
    </w:rPr>
  </w:style>
  <w:style w:type="character" w:customStyle="1" w:styleId="UoMCHeading1Char">
    <w:name w:val="UoMC Heading 1 Char"/>
    <w:basedOn w:val="DefaultParagraphFont"/>
    <w:link w:val="UoMCHeading1"/>
    <w:rsid w:val="001010BF"/>
    <w:rPr>
      <w:rFonts w:ascii="Arial" w:eastAsia="Times New Roman" w:hAnsi="Arial" w:cs="Arial"/>
      <w:b/>
      <w:bCs/>
      <w:color w:val="002952"/>
      <w:kern w:val="32"/>
      <w:sz w:val="28"/>
      <w:szCs w:val="32"/>
      <w:lang w:eastAsia="en-AU"/>
    </w:rPr>
  </w:style>
  <w:style w:type="paragraph" w:customStyle="1" w:styleId="BodyTextL2UoM">
    <w:name w:val="Body Text L2 UoM"/>
    <w:basedOn w:val="Normal"/>
    <w:qFormat/>
    <w:rsid w:val="001C13D9"/>
    <w:pPr>
      <w:spacing w:before="120" w:line="240" w:lineRule="auto"/>
      <w:ind w:left="720"/>
      <w:jc w:val="left"/>
    </w:pPr>
    <w:rPr>
      <w:rFonts w:ascii="Arial" w:eastAsia="Times New Roman" w:hAnsi="Arial" w:cs="Times New Roman"/>
      <w:szCs w:val="24"/>
      <w:lang w:eastAsia="en-AU"/>
    </w:rPr>
  </w:style>
  <w:style w:type="paragraph" w:customStyle="1" w:styleId="Para2dash">
    <w:name w:val="Para 2 dash"/>
    <w:basedOn w:val="Normal"/>
    <w:rsid w:val="004D7BB5"/>
    <w:pPr>
      <w:numPr>
        <w:ilvl w:val="1"/>
        <w:numId w:val="17"/>
      </w:numPr>
      <w:spacing w:line="240" w:lineRule="atLeast"/>
      <w:ind w:left="1276" w:hanging="425"/>
      <w:jc w:val="left"/>
    </w:pPr>
    <w:rPr>
      <w:rFonts w:ascii="Arial" w:hAnsi="Arial"/>
      <w:szCs w:val="24"/>
      <w:lang w:eastAsia="en-US"/>
    </w:rPr>
  </w:style>
  <w:style w:type="paragraph" w:customStyle="1" w:styleId="EndNoteBibliography">
    <w:name w:val="EndNote Bibliography"/>
    <w:basedOn w:val="Normal"/>
    <w:link w:val="EndNoteBibliographyChar"/>
    <w:rsid w:val="000B15BA"/>
    <w:pPr>
      <w:spacing w:after="220" w:line="240" w:lineRule="atLeast"/>
      <w:jc w:val="left"/>
    </w:pPr>
    <w:rPr>
      <w:rFonts w:ascii="Arial" w:hAnsi="Arial" w:cs="Arial"/>
      <w:noProof/>
      <w:szCs w:val="24"/>
      <w:lang w:val="en-US" w:eastAsia="en-US"/>
    </w:rPr>
  </w:style>
  <w:style w:type="character" w:customStyle="1" w:styleId="EndNoteBibliographyChar">
    <w:name w:val="EndNote Bibliography Char"/>
    <w:basedOn w:val="DefaultParagraphFont"/>
    <w:link w:val="EndNoteBibliography"/>
    <w:rsid w:val="000B15BA"/>
    <w:rPr>
      <w:rFonts w:ascii="Arial" w:hAnsi="Arial" w:cs="Arial"/>
      <w:noProof/>
      <w:sz w:val="20"/>
      <w:szCs w:val="24"/>
      <w:lang w:val="en-US" w:eastAsia="en-US"/>
    </w:rPr>
  </w:style>
  <w:style w:type="paragraph" w:styleId="Revision">
    <w:name w:val="Revision"/>
    <w:hidden/>
    <w:uiPriority w:val="99"/>
    <w:semiHidden/>
    <w:rsid w:val="00953F91"/>
    <w:pPr>
      <w:spacing w:after="0" w:line="240" w:lineRule="auto"/>
      <w:jc w:val="left"/>
    </w:pPr>
    <w:rPr>
      <w:sz w:val="20"/>
    </w:rPr>
  </w:style>
  <w:style w:type="paragraph" w:customStyle="1" w:styleId="TableCaption">
    <w:name w:val="TableCaption"/>
    <w:basedOn w:val="Normal"/>
    <w:next w:val="Normal"/>
    <w:uiPriority w:val="12"/>
    <w:qFormat/>
    <w:rsid w:val="0059034C"/>
    <w:pPr>
      <w:spacing w:after="160" w:line="240" w:lineRule="auto"/>
      <w:jc w:val="left"/>
    </w:pPr>
    <w:rPr>
      <w:rFonts w:ascii="Arial Narrow" w:eastAsia="Times New Roman" w:hAnsi="Arial Narrow" w:cs="Times New Roman"/>
      <w:b/>
      <w:color w:val="000000"/>
      <w:kern w:val="28"/>
      <w:szCs w:val="20"/>
      <w:lang w:eastAsia="en-US"/>
    </w:rPr>
  </w:style>
  <w:style w:type="paragraph" w:customStyle="1" w:styleId="Tablebullet">
    <w:name w:val="Table bullet"/>
    <w:basedOn w:val="Normal"/>
    <w:uiPriority w:val="14"/>
    <w:qFormat/>
    <w:rsid w:val="00DE603C"/>
    <w:pPr>
      <w:numPr>
        <w:numId w:val="18"/>
      </w:numPr>
      <w:spacing w:before="60" w:after="60" w:line="240" w:lineRule="atLeast"/>
    </w:pPr>
    <w:rPr>
      <w:szCs w:val="24"/>
    </w:rPr>
  </w:style>
  <w:style w:type="character" w:styleId="FollowedHyperlink">
    <w:name w:val="FollowedHyperlink"/>
    <w:basedOn w:val="DefaultParagraphFont"/>
    <w:uiPriority w:val="99"/>
    <w:semiHidden/>
    <w:unhideWhenUsed/>
    <w:rsid w:val="00A15E95"/>
    <w:rPr>
      <w:color w:val="000000" w:themeColor="followedHyperlink"/>
      <w:u w:val="single"/>
    </w:rPr>
  </w:style>
  <w:style w:type="character" w:customStyle="1" w:styleId="ListParagraphChar">
    <w:name w:val="List Paragraph Char"/>
    <w:aliases w:val="table text Char"/>
    <w:basedOn w:val="DefaultParagraphFont"/>
    <w:link w:val="ListParagraph"/>
    <w:uiPriority w:val="34"/>
    <w:rsid w:val="003A745D"/>
    <w:rPr>
      <w:sz w:val="20"/>
    </w:rPr>
  </w:style>
  <w:style w:type="paragraph" w:customStyle="1" w:styleId="Para2letter">
    <w:name w:val="Para 2 letter"/>
    <w:basedOn w:val="Para1letter"/>
    <w:uiPriority w:val="6"/>
    <w:semiHidden/>
    <w:rsid w:val="009113A0"/>
    <w:pPr>
      <w:numPr>
        <w:ilvl w:val="0"/>
        <w:numId w:val="23"/>
      </w:numPr>
      <w:tabs>
        <w:tab w:val="num" w:pos="360"/>
        <w:tab w:val="left" w:pos="851"/>
      </w:tabs>
      <w:ind w:left="1276" w:firstLine="0"/>
      <w:jc w:val="left"/>
    </w:pPr>
    <w:rPr>
      <w:lang w:val="en-GB"/>
    </w:rPr>
  </w:style>
  <w:style w:type="paragraph" w:customStyle="1" w:styleId="EndNoteBibliographyTitle">
    <w:name w:val="EndNote Bibliography Title"/>
    <w:basedOn w:val="Normal"/>
    <w:link w:val="EndNoteBibliographyTitleChar"/>
    <w:rsid w:val="001B34EA"/>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1B34EA"/>
    <w:rPr>
      <w:rFonts w:ascii="Arial" w:hAnsi="Arial" w:cs="Arial"/>
      <w:noProof/>
      <w:sz w:val="20"/>
    </w:rPr>
  </w:style>
  <w:style w:type="paragraph" w:customStyle="1" w:styleId="BodyText1">
    <w:name w:val="Body Text1"/>
    <w:basedOn w:val="Normal"/>
    <w:rsid w:val="00F25DF1"/>
    <w:pPr>
      <w:spacing w:before="120" w:line="360" w:lineRule="auto"/>
    </w:pPr>
    <w:rPr>
      <w:rFonts w:ascii="Century Gothic" w:eastAsiaTheme="minorHAnsi" w:hAnsi="Century Gothic" w:cs="Times New Roman"/>
      <w:sz w:val="22"/>
      <w:lang w:eastAsia="en-AU"/>
    </w:rPr>
  </w:style>
  <w:style w:type="character" w:styleId="UnresolvedMention">
    <w:name w:val="Unresolved Mention"/>
    <w:basedOn w:val="DefaultParagraphFont"/>
    <w:uiPriority w:val="99"/>
    <w:semiHidden/>
    <w:unhideWhenUsed/>
    <w:rsid w:val="00AF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6260">
      <w:bodyDiv w:val="1"/>
      <w:marLeft w:val="0"/>
      <w:marRight w:val="0"/>
      <w:marTop w:val="0"/>
      <w:marBottom w:val="0"/>
      <w:divBdr>
        <w:top w:val="none" w:sz="0" w:space="0" w:color="auto"/>
        <w:left w:val="none" w:sz="0" w:space="0" w:color="auto"/>
        <w:bottom w:val="none" w:sz="0" w:space="0" w:color="auto"/>
        <w:right w:val="none" w:sz="0" w:space="0" w:color="auto"/>
      </w:divBdr>
    </w:div>
    <w:div w:id="280692613">
      <w:bodyDiv w:val="1"/>
      <w:marLeft w:val="0"/>
      <w:marRight w:val="0"/>
      <w:marTop w:val="0"/>
      <w:marBottom w:val="0"/>
      <w:divBdr>
        <w:top w:val="none" w:sz="0" w:space="0" w:color="auto"/>
        <w:left w:val="none" w:sz="0" w:space="0" w:color="auto"/>
        <w:bottom w:val="none" w:sz="0" w:space="0" w:color="auto"/>
        <w:right w:val="none" w:sz="0" w:space="0" w:color="auto"/>
      </w:divBdr>
    </w:div>
    <w:div w:id="467481099">
      <w:bodyDiv w:val="1"/>
      <w:marLeft w:val="0"/>
      <w:marRight w:val="0"/>
      <w:marTop w:val="0"/>
      <w:marBottom w:val="0"/>
      <w:divBdr>
        <w:top w:val="none" w:sz="0" w:space="0" w:color="auto"/>
        <w:left w:val="none" w:sz="0" w:space="0" w:color="auto"/>
        <w:bottom w:val="none" w:sz="0" w:space="0" w:color="auto"/>
        <w:right w:val="none" w:sz="0" w:space="0" w:color="auto"/>
      </w:divBdr>
    </w:div>
    <w:div w:id="486821324">
      <w:bodyDiv w:val="1"/>
      <w:marLeft w:val="0"/>
      <w:marRight w:val="0"/>
      <w:marTop w:val="0"/>
      <w:marBottom w:val="0"/>
      <w:divBdr>
        <w:top w:val="none" w:sz="0" w:space="0" w:color="auto"/>
        <w:left w:val="none" w:sz="0" w:space="0" w:color="auto"/>
        <w:bottom w:val="none" w:sz="0" w:space="0" w:color="auto"/>
        <w:right w:val="none" w:sz="0" w:space="0" w:color="auto"/>
      </w:divBdr>
    </w:div>
    <w:div w:id="639001533">
      <w:bodyDiv w:val="1"/>
      <w:marLeft w:val="0"/>
      <w:marRight w:val="0"/>
      <w:marTop w:val="0"/>
      <w:marBottom w:val="0"/>
      <w:divBdr>
        <w:top w:val="none" w:sz="0" w:space="0" w:color="auto"/>
        <w:left w:val="none" w:sz="0" w:space="0" w:color="auto"/>
        <w:bottom w:val="none" w:sz="0" w:space="0" w:color="auto"/>
        <w:right w:val="none" w:sz="0" w:space="0" w:color="auto"/>
      </w:divBdr>
    </w:div>
    <w:div w:id="646864801">
      <w:bodyDiv w:val="1"/>
      <w:marLeft w:val="0"/>
      <w:marRight w:val="0"/>
      <w:marTop w:val="0"/>
      <w:marBottom w:val="0"/>
      <w:divBdr>
        <w:top w:val="none" w:sz="0" w:space="0" w:color="auto"/>
        <w:left w:val="none" w:sz="0" w:space="0" w:color="auto"/>
        <w:bottom w:val="none" w:sz="0" w:space="0" w:color="auto"/>
        <w:right w:val="none" w:sz="0" w:space="0" w:color="auto"/>
      </w:divBdr>
    </w:div>
    <w:div w:id="769664928">
      <w:bodyDiv w:val="1"/>
      <w:marLeft w:val="0"/>
      <w:marRight w:val="0"/>
      <w:marTop w:val="0"/>
      <w:marBottom w:val="0"/>
      <w:divBdr>
        <w:top w:val="none" w:sz="0" w:space="0" w:color="auto"/>
        <w:left w:val="none" w:sz="0" w:space="0" w:color="auto"/>
        <w:bottom w:val="none" w:sz="0" w:space="0" w:color="auto"/>
        <w:right w:val="none" w:sz="0" w:space="0" w:color="auto"/>
      </w:divBdr>
    </w:div>
    <w:div w:id="818303495">
      <w:bodyDiv w:val="1"/>
      <w:marLeft w:val="0"/>
      <w:marRight w:val="0"/>
      <w:marTop w:val="0"/>
      <w:marBottom w:val="0"/>
      <w:divBdr>
        <w:top w:val="none" w:sz="0" w:space="0" w:color="auto"/>
        <w:left w:val="none" w:sz="0" w:space="0" w:color="auto"/>
        <w:bottom w:val="none" w:sz="0" w:space="0" w:color="auto"/>
        <w:right w:val="none" w:sz="0" w:space="0" w:color="auto"/>
      </w:divBdr>
    </w:div>
    <w:div w:id="829174459">
      <w:bodyDiv w:val="1"/>
      <w:marLeft w:val="0"/>
      <w:marRight w:val="0"/>
      <w:marTop w:val="0"/>
      <w:marBottom w:val="0"/>
      <w:divBdr>
        <w:top w:val="none" w:sz="0" w:space="0" w:color="auto"/>
        <w:left w:val="none" w:sz="0" w:space="0" w:color="auto"/>
        <w:bottom w:val="none" w:sz="0" w:space="0" w:color="auto"/>
        <w:right w:val="none" w:sz="0" w:space="0" w:color="auto"/>
      </w:divBdr>
    </w:div>
    <w:div w:id="851648882">
      <w:bodyDiv w:val="1"/>
      <w:marLeft w:val="0"/>
      <w:marRight w:val="0"/>
      <w:marTop w:val="0"/>
      <w:marBottom w:val="0"/>
      <w:divBdr>
        <w:top w:val="none" w:sz="0" w:space="0" w:color="auto"/>
        <w:left w:val="none" w:sz="0" w:space="0" w:color="auto"/>
        <w:bottom w:val="none" w:sz="0" w:space="0" w:color="auto"/>
        <w:right w:val="none" w:sz="0" w:space="0" w:color="auto"/>
      </w:divBdr>
    </w:div>
    <w:div w:id="898327027">
      <w:bodyDiv w:val="1"/>
      <w:marLeft w:val="0"/>
      <w:marRight w:val="0"/>
      <w:marTop w:val="0"/>
      <w:marBottom w:val="0"/>
      <w:divBdr>
        <w:top w:val="none" w:sz="0" w:space="0" w:color="auto"/>
        <w:left w:val="none" w:sz="0" w:space="0" w:color="auto"/>
        <w:bottom w:val="none" w:sz="0" w:space="0" w:color="auto"/>
        <w:right w:val="none" w:sz="0" w:space="0" w:color="auto"/>
      </w:divBdr>
    </w:div>
    <w:div w:id="934244361">
      <w:bodyDiv w:val="1"/>
      <w:marLeft w:val="0"/>
      <w:marRight w:val="0"/>
      <w:marTop w:val="0"/>
      <w:marBottom w:val="0"/>
      <w:divBdr>
        <w:top w:val="none" w:sz="0" w:space="0" w:color="auto"/>
        <w:left w:val="none" w:sz="0" w:space="0" w:color="auto"/>
        <w:bottom w:val="none" w:sz="0" w:space="0" w:color="auto"/>
        <w:right w:val="none" w:sz="0" w:space="0" w:color="auto"/>
      </w:divBdr>
    </w:div>
    <w:div w:id="955333910">
      <w:bodyDiv w:val="1"/>
      <w:marLeft w:val="0"/>
      <w:marRight w:val="0"/>
      <w:marTop w:val="0"/>
      <w:marBottom w:val="0"/>
      <w:divBdr>
        <w:top w:val="none" w:sz="0" w:space="0" w:color="auto"/>
        <w:left w:val="none" w:sz="0" w:space="0" w:color="auto"/>
        <w:bottom w:val="none" w:sz="0" w:space="0" w:color="auto"/>
        <w:right w:val="none" w:sz="0" w:space="0" w:color="auto"/>
      </w:divBdr>
    </w:div>
    <w:div w:id="1054084072">
      <w:bodyDiv w:val="1"/>
      <w:marLeft w:val="0"/>
      <w:marRight w:val="0"/>
      <w:marTop w:val="0"/>
      <w:marBottom w:val="0"/>
      <w:divBdr>
        <w:top w:val="none" w:sz="0" w:space="0" w:color="auto"/>
        <w:left w:val="none" w:sz="0" w:space="0" w:color="auto"/>
        <w:bottom w:val="none" w:sz="0" w:space="0" w:color="auto"/>
        <w:right w:val="none" w:sz="0" w:space="0" w:color="auto"/>
      </w:divBdr>
    </w:div>
    <w:div w:id="1115368423">
      <w:bodyDiv w:val="1"/>
      <w:marLeft w:val="0"/>
      <w:marRight w:val="0"/>
      <w:marTop w:val="0"/>
      <w:marBottom w:val="0"/>
      <w:divBdr>
        <w:top w:val="none" w:sz="0" w:space="0" w:color="auto"/>
        <w:left w:val="none" w:sz="0" w:space="0" w:color="auto"/>
        <w:bottom w:val="none" w:sz="0" w:space="0" w:color="auto"/>
        <w:right w:val="none" w:sz="0" w:space="0" w:color="auto"/>
      </w:divBdr>
    </w:div>
    <w:div w:id="1132871744">
      <w:bodyDiv w:val="1"/>
      <w:marLeft w:val="0"/>
      <w:marRight w:val="0"/>
      <w:marTop w:val="0"/>
      <w:marBottom w:val="0"/>
      <w:divBdr>
        <w:top w:val="none" w:sz="0" w:space="0" w:color="auto"/>
        <w:left w:val="none" w:sz="0" w:space="0" w:color="auto"/>
        <w:bottom w:val="none" w:sz="0" w:space="0" w:color="auto"/>
        <w:right w:val="none" w:sz="0" w:space="0" w:color="auto"/>
      </w:divBdr>
    </w:div>
    <w:div w:id="1152720864">
      <w:bodyDiv w:val="1"/>
      <w:marLeft w:val="0"/>
      <w:marRight w:val="0"/>
      <w:marTop w:val="0"/>
      <w:marBottom w:val="0"/>
      <w:divBdr>
        <w:top w:val="none" w:sz="0" w:space="0" w:color="auto"/>
        <w:left w:val="none" w:sz="0" w:space="0" w:color="auto"/>
        <w:bottom w:val="none" w:sz="0" w:space="0" w:color="auto"/>
        <w:right w:val="none" w:sz="0" w:space="0" w:color="auto"/>
      </w:divBdr>
    </w:div>
    <w:div w:id="1161694852">
      <w:bodyDiv w:val="1"/>
      <w:marLeft w:val="0"/>
      <w:marRight w:val="0"/>
      <w:marTop w:val="0"/>
      <w:marBottom w:val="0"/>
      <w:divBdr>
        <w:top w:val="none" w:sz="0" w:space="0" w:color="auto"/>
        <w:left w:val="none" w:sz="0" w:space="0" w:color="auto"/>
        <w:bottom w:val="none" w:sz="0" w:space="0" w:color="auto"/>
        <w:right w:val="none" w:sz="0" w:space="0" w:color="auto"/>
      </w:divBdr>
    </w:div>
    <w:div w:id="1217350564">
      <w:bodyDiv w:val="1"/>
      <w:marLeft w:val="0"/>
      <w:marRight w:val="0"/>
      <w:marTop w:val="0"/>
      <w:marBottom w:val="0"/>
      <w:divBdr>
        <w:top w:val="none" w:sz="0" w:space="0" w:color="auto"/>
        <w:left w:val="none" w:sz="0" w:space="0" w:color="auto"/>
        <w:bottom w:val="none" w:sz="0" w:space="0" w:color="auto"/>
        <w:right w:val="none" w:sz="0" w:space="0" w:color="auto"/>
      </w:divBdr>
    </w:div>
    <w:div w:id="1268074170">
      <w:bodyDiv w:val="1"/>
      <w:marLeft w:val="0"/>
      <w:marRight w:val="0"/>
      <w:marTop w:val="0"/>
      <w:marBottom w:val="0"/>
      <w:divBdr>
        <w:top w:val="none" w:sz="0" w:space="0" w:color="auto"/>
        <w:left w:val="none" w:sz="0" w:space="0" w:color="auto"/>
        <w:bottom w:val="none" w:sz="0" w:space="0" w:color="auto"/>
        <w:right w:val="none" w:sz="0" w:space="0" w:color="auto"/>
      </w:divBdr>
    </w:div>
    <w:div w:id="1310472906">
      <w:bodyDiv w:val="1"/>
      <w:marLeft w:val="0"/>
      <w:marRight w:val="0"/>
      <w:marTop w:val="0"/>
      <w:marBottom w:val="0"/>
      <w:divBdr>
        <w:top w:val="none" w:sz="0" w:space="0" w:color="auto"/>
        <w:left w:val="none" w:sz="0" w:space="0" w:color="auto"/>
        <w:bottom w:val="none" w:sz="0" w:space="0" w:color="auto"/>
        <w:right w:val="none" w:sz="0" w:space="0" w:color="auto"/>
      </w:divBdr>
    </w:div>
    <w:div w:id="1330329008">
      <w:bodyDiv w:val="1"/>
      <w:marLeft w:val="0"/>
      <w:marRight w:val="0"/>
      <w:marTop w:val="0"/>
      <w:marBottom w:val="0"/>
      <w:divBdr>
        <w:top w:val="none" w:sz="0" w:space="0" w:color="auto"/>
        <w:left w:val="none" w:sz="0" w:space="0" w:color="auto"/>
        <w:bottom w:val="none" w:sz="0" w:space="0" w:color="auto"/>
        <w:right w:val="none" w:sz="0" w:space="0" w:color="auto"/>
      </w:divBdr>
    </w:div>
    <w:div w:id="1352101791">
      <w:bodyDiv w:val="1"/>
      <w:marLeft w:val="0"/>
      <w:marRight w:val="0"/>
      <w:marTop w:val="0"/>
      <w:marBottom w:val="0"/>
      <w:divBdr>
        <w:top w:val="none" w:sz="0" w:space="0" w:color="auto"/>
        <w:left w:val="none" w:sz="0" w:space="0" w:color="auto"/>
        <w:bottom w:val="none" w:sz="0" w:space="0" w:color="auto"/>
        <w:right w:val="none" w:sz="0" w:space="0" w:color="auto"/>
      </w:divBdr>
    </w:div>
    <w:div w:id="1375809831">
      <w:bodyDiv w:val="1"/>
      <w:marLeft w:val="0"/>
      <w:marRight w:val="0"/>
      <w:marTop w:val="0"/>
      <w:marBottom w:val="0"/>
      <w:divBdr>
        <w:top w:val="none" w:sz="0" w:space="0" w:color="auto"/>
        <w:left w:val="none" w:sz="0" w:space="0" w:color="auto"/>
        <w:bottom w:val="none" w:sz="0" w:space="0" w:color="auto"/>
        <w:right w:val="none" w:sz="0" w:space="0" w:color="auto"/>
      </w:divBdr>
    </w:div>
    <w:div w:id="1469855941">
      <w:bodyDiv w:val="1"/>
      <w:marLeft w:val="0"/>
      <w:marRight w:val="0"/>
      <w:marTop w:val="0"/>
      <w:marBottom w:val="0"/>
      <w:divBdr>
        <w:top w:val="none" w:sz="0" w:space="0" w:color="auto"/>
        <w:left w:val="none" w:sz="0" w:space="0" w:color="auto"/>
        <w:bottom w:val="none" w:sz="0" w:space="0" w:color="auto"/>
        <w:right w:val="none" w:sz="0" w:space="0" w:color="auto"/>
      </w:divBdr>
    </w:div>
    <w:div w:id="1530529480">
      <w:bodyDiv w:val="1"/>
      <w:marLeft w:val="0"/>
      <w:marRight w:val="0"/>
      <w:marTop w:val="0"/>
      <w:marBottom w:val="0"/>
      <w:divBdr>
        <w:top w:val="none" w:sz="0" w:space="0" w:color="auto"/>
        <w:left w:val="none" w:sz="0" w:space="0" w:color="auto"/>
        <w:bottom w:val="none" w:sz="0" w:space="0" w:color="auto"/>
        <w:right w:val="none" w:sz="0" w:space="0" w:color="auto"/>
      </w:divBdr>
    </w:div>
    <w:div w:id="1661693063">
      <w:bodyDiv w:val="1"/>
      <w:marLeft w:val="0"/>
      <w:marRight w:val="0"/>
      <w:marTop w:val="0"/>
      <w:marBottom w:val="0"/>
      <w:divBdr>
        <w:top w:val="none" w:sz="0" w:space="0" w:color="auto"/>
        <w:left w:val="none" w:sz="0" w:space="0" w:color="auto"/>
        <w:bottom w:val="none" w:sz="0" w:space="0" w:color="auto"/>
        <w:right w:val="none" w:sz="0" w:space="0" w:color="auto"/>
      </w:divBdr>
    </w:div>
    <w:div w:id="1664356217">
      <w:bodyDiv w:val="1"/>
      <w:marLeft w:val="0"/>
      <w:marRight w:val="0"/>
      <w:marTop w:val="0"/>
      <w:marBottom w:val="0"/>
      <w:divBdr>
        <w:top w:val="none" w:sz="0" w:space="0" w:color="auto"/>
        <w:left w:val="none" w:sz="0" w:space="0" w:color="auto"/>
        <w:bottom w:val="none" w:sz="0" w:space="0" w:color="auto"/>
        <w:right w:val="none" w:sz="0" w:space="0" w:color="auto"/>
      </w:divBdr>
    </w:div>
    <w:div w:id="205202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footer" Target="footer4.xml"/><Relationship Id="rId47" Type="http://schemas.openxmlformats.org/officeDocument/2006/relationships/image" Target="media/image29.png"/><Relationship Id="rId63" Type="http://schemas.microsoft.com/office/2007/relationships/hdphoto" Target="media/hdphoto1.wdp"/><Relationship Id="rId34" Type="http://schemas.openxmlformats.org/officeDocument/2006/relationships/image" Target="media/image21.pn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footer" Target="footer5.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fontTable" Target="fontTable.xml"/><Relationship Id="rId61" Type="http://schemas.openxmlformats.org/officeDocument/2006/relationships/image" Target="media/image43.png"/><Relationship Id="rId19" Type="http://schemas.openxmlformats.org/officeDocument/2006/relationships/image" Target="media/image6.jpe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0.tiff"/><Relationship Id="rId56" Type="http://schemas.openxmlformats.org/officeDocument/2006/relationships/image" Target="media/image38.png"/><Relationship Id="rId64" Type="http://schemas.openxmlformats.org/officeDocument/2006/relationships/image" Target="media/image45.png"/><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48.png"/><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image" Target="media/image28.emf"/><Relationship Id="rId59" Type="http://schemas.openxmlformats.org/officeDocument/2006/relationships/image" Target="media/image41.png"/><Relationship Id="rId20" Type="http://schemas.openxmlformats.org/officeDocument/2006/relationships/image" Target="media/image7.jpeg"/><Relationship Id="rId41" Type="http://schemas.openxmlformats.org/officeDocument/2006/relationships/footer" Target="footer3.xml"/><Relationship Id="rId54" Type="http://schemas.openxmlformats.org/officeDocument/2006/relationships/image" Target="media/image36.png"/><Relationship Id="rId62" Type="http://schemas.openxmlformats.org/officeDocument/2006/relationships/image" Target="media/image44.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webb\Downloads\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D247C7A218194B7BBC7DB6ABF9E03F96"/>
        <w:category>
          <w:name w:val="General"/>
          <w:gallery w:val="placeholder"/>
        </w:category>
        <w:types>
          <w:type w:val="bbPlcHdr"/>
        </w:types>
        <w:behaviors>
          <w:behavior w:val="content"/>
        </w:behaviors>
        <w:guid w:val="{B6C5AB6A-8207-4D11-B6D2-BE1BAF665999}"/>
      </w:docPartPr>
      <w:docPartBody>
        <w:p w:rsidR="003B4718" w:rsidRDefault="003B4718" w:rsidP="003B4718">
          <w:pPr>
            <w:pStyle w:val="D247C7A218194B7BBC7DB6ABF9E03F96"/>
          </w:pPr>
          <w:r w:rsidRPr="0098505B">
            <w:rPr>
              <w:rStyle w:val="DateChar"/>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075572"/>
    <w:rsid w:val="00084F69"/>
    <w:rsid w:val="000F12B1"/>
    <w:rsid w:val="000F2F29"/>
    <w:rsid w:val="00155E8E"/>
    <w:rsid w:val="00167ABF"/>
    <w:rsid w:val="001F1E18"/>
    <w:rsid w:val="002D4FD2"/>
    <w:rsid w:val="002E1400"/>
    <w:rsid w:val="002F730F"/>
    <w:rsid w:val="00302CE4"/>
    <w:rsid w:val="0035212E"/>
    <w:rsid w:val="0036342F"/>
    <w:rsid w:val="003B23E5"/>
    <w:rsid w:val="003B4718"/>
    <w:rsid w:val="003B7B46"/>
    <w:rsid w:val="003E2912"/>
    <w:rsid w:val="004B4B82"/>
    <w:rsid w:val="00500DA5"/>
    <w:rsid w:val="00517CCA"/>
    <w:rsid w:val="00565DAB"/>
    <w:rsid w:val="00587331"/>
    <w:rsid w:val="00592E5D"/>
    <w:rsid w:val="005B3053"/>
    <w:rsid w:val="005C08A9"/>
    <w:rsid w:val="005C51D2"/>
    <w:rsid w:val="005E5ACE"/>
    <w:rsid w:val="006040E7"/>
    <w:rsid w:val="00645210"/>
    <w:rsid w:val="00653E12"/>
    <w:rsid w:val="00670340"/>
    <w:rsid w:val="00676EE9"/>
    <w:rsid w:val="006A06AC"/>
    <w:rsid w:val="006A3182"/>
    <w:rsid w:val="006A675B"/>
    <w:rsid w:val="006C3271"/>
    <w:rsid w:val="006D69F8"/>
    <w:rsid w:val="00743D65"/>
    <w:rsid w:val="00767E0B"/>
    <w:rsid w:val="00781757"/>
    <w:rsid w:val="00787C91"/>
    <w:rsid w:val="007E5652"/>
    <w:rsid w:val="00802409"/>
    <w:rsid w:val="008525E7"/>
    <w:rsid w:val="00852782"/>
    <w:rsid w:val="008A7EE2"/>
    <w:rsid w:val="008D05F5"/>
    <w:rsid w:val="008D5281"/>
    <w:rsid w:val="00917386"/>
    <w:rsid w:val="009411AD"/>
    <w:rsid w:val="00942F03"/>
    <w:rsid w:val="009B2F3C"/>
    <w:rsid w:val="00A11D64"/>
    <w:rsid w:val="00A6766E"/>
    <w:rsid w:val="00A74973"/>
    <w:rsid w:val="00AA48EB"/>
    <w:rsid w:val="00AA6E01"/>
    <w:rsid w:val="00AB069B"/>
    <w:rsid w:val="00AB3AF3"/>
    <w:rsid w:val="00AC4189"/>
    <w:rsid w:val="00AD1087"/>
    <w:rsid w:val="00BD4D07"/>
    <w:rsid w:val="00BF3425"/>
    <w:rsid w:val="00C32629"/>
    <w:rsid w:val="00C64FA3"/>
    <w:rsid w:val="00C87FEC"/>
    <w:rsid w:val="00CA0252"/>
    <w:rsid w:val="00CB3660"/>
    <w:rsid w:val="00D427FE"/>
    <w:rsid w:val="00D76B7E"/>
    <w:rsid w:val="00D77B1A"/>
    <w:rsid w:val="00D95ECF"/>
    <w:rsid w:val="00DB1121"/>
    <w:rsid w:val="00DB2AA6"/>
    <w:rsid w:val="00DD01E9"/>
    <w:rsid w:val="00E26468"/>
    <w:rsid w:val="00E359F1"/>
    <w:rsid w:val="00E5383D"/>
    <w:rsid w:val="00E95E99"/>
    <w:rsid w:val="00EB3616"/>
    <w:rsid w:val="00F1728D"/>
    <w:rsid w:val="00F254A1"/>
    <w:rsid w:val="00F555AB"/>
    <w:rsid w:val="00F87BE2"/>
    <w:rsid w:val="00FB08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91738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917386"/>
    <w:rPr>
      <w:sz w:val="20"/>
      <w:lang w:eastAsia="zh-CN"/>
    </w:rPr>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D247C7A218194B7BBC7DB6ABF9E03F96">
    <w:name w:val="D247C7A218194B7BBC7DB6ABF9E03F96"/>
    <w:rsid w:val="003B4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7BAF4C-4978-4215-B7A5-C6100B6B13DE}">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4DDD6330-071A-4C4A-BB02-BED707A4A2C6}"/>
</file>

<file path=customXml/itemProps3.xml><?xml version="1.0" encoding="utf-8"?>
<ds:datastoreItem xmlns:ds="http://schemas.openxmlformats.org/officeDocument/2006/customXml" ds:itemID="{4A24BCE2-042B-4E86-B988-3E21C52D333D}">
  <ds:schemaRefs>
    <ds:schemaRef ds:uri="http://schemas.microsoft.com/sharepoint/events"/>
  </ds:schemaRefs>
</ds:datastoreItem>
</file>

<file path=customXml/itemProps4.xml><?xml version="1.0" encoding="utf-8"?>
<ds:datastoreItem xmlns:ds="http://schemas.openxmlformats.org/officeDocument/2006/customXml" ds:itemID="{5F4D7147-FD52-43CC-A574-D2819FEE59A1}">
  <ds:schemaRefs>
    <ds:schemaRef ds:uri="http://schemas.openxmlformats.org/officeDocument/2006/bibliography"/>
  </ds:schemaRefs>
</ds:datastoreItem>
</file>

<file path=customXml/itemProps5.xml><?xml version="1.0" encoding="utf-8"?>
<ds:datastoreItem xmlns:ds="http://schemas.openxmlformats.org/officeDocument/2006/customXml" ds:itemID="{B909999D-374D-4CC6-8442-76704375319B}">
  <ds:schemaRefs>
    <ds:schemaRef ds:uri="http://schemas.microsoft.com/office/2006/metadata/customXsn"/>
  </ds:schemaRefs>
</ds:datastoreItem>
</file>

<file path=customXml/itemProps6.xml><?xml version="1.0" encoding="utf-8"?>
<ds:datastoreItem xmlns:ds="http://schemas.openxmlformats.org/officeDocument/2006/customXml" ds:itemID="{06BCCAB8-3A99-4D28-BCBD-36536ADA77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A4-Long-Report.dotx</Template>
  <TotalTime>2</TotalTime>
  <Pages>32</Pages>
  <Words>12275</Words>
  <Characters>69969</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Goulburn River Selected Area Summary Report 2020-21</vt:lpstr>
    </vt:vector>
  </TitlesOfParts>
  <Company/>
  <LinksUpToDate>false</LinksUpToDate>
  <CharactersWithSpaces>82080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River Selected Area Summary Report 2020-21</dc:title>
  <dc:subject/>
  <dc:creator>Simon Treadwell, Angus Webb, Xue Hou, Ben Baker, Simon Casanelia, Michael Grace, Joe Greet, Claudette Kellar, Wayne Koster, Daniel Lovell, Daniel McMahon, Kay Morris, Jackie Myers, Vin Pettigrove, Neil Sutton, Geoff Vietz</dc:creator>
  <cp:keywords/>
  <dc:description>Monitoring, Evaluation and Research Program</dc:description>
  <cp:lastModifiedBy>Bec Durack</cp:lastModifiedBy>
  <cp:revision>2</cp:revision>
  <cp:lastPrinted>2021-11-10T02:43:00Z</cp:lastPrinted>
  <dcterms:created xsi:type="dcterms:W3CDTF">2022-04-01T04:39:00Z</dcterms:created>
  <dcterms:modified xsi:type="dcterms:W3CDTF">2022-04-01T04:39:00Z</dcterms:modified>
  <cp:category>CEWO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{3fc32201-913f-4d6a-85e8-5b8b2e362428}</vt:lpwstr>
  </property>
  <property fmtid="{D5CDD505-2E9C-101B-9397-08002B2CF9AE}" pid="6" name="RecordPoint_ActiveItemUniqueId">
    <vt:lpwstr>{58c97903-8860-4541-9c35-c2f73fd3fb7e}</vt:lpwstr>
  </property>
  <property fmtid="{D5CDD505-2E9C-101B-9397-08002B2CF9AE}" pid="7" name="RecordPoint_ActiveItemWebId">
    <vt:lpwstr>{e9dbc1f6-467e-4375-b5ab-015cee2f651e}</vt:lpwstr>
  </property>
  <property fmtid="{D5CDD505-2E9C-101B-9397-08002B2CF9AE}" pid="8" name="RecordPoint_RecordNumberSubmitted">
    <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IconOverlay">
    <vt:lpwstr/>
  </property>
  <property fmtid="{D5CDD505-2E9C-101B-9397-08002B2CF9AE}" pid="13" name="RecordPoint_SubmissionCompleted">
    <vt:lpwstr/>
  </property>
</Properties>
</file>