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82EFF" w14:textId="6E5630AC" w:rsidR="00764D6A" w:rsidRPr="009238F3" w:rsidRDefault="00977ECD" w:rsidP="009238F3">
      <w:pPr>
        <w:pStyle w:val="Heading1"/>
      </w:pPr>
      <w:r w:rsidRPr="009238F3">
        <w:t xml:space="preserve">Imported food inspection data: January to December </w:t>
      </w:r>
      <w:r w:rsidR="003155A7" w:rsidRPr="009238F3">
        <w:t>2024</w:t>
      </w:r>
    </w:p>
    <w:p w14:paraId="13ADDDF3" w14:textId="77777777" w:rsidR="008F123F" w:rsidRDefault="008F123F" w:rsidP="009238F3">
      <w:pPr>
        <w:pStyle w:val="Author"/>
      </w:pPr>
    </w:p>
    <w:p w14:paraId="5F472A0F" w14:textId="50A2E166" w:rsidR="00977ECD" w:rsidRDefault="00977ECD" w:rsidP="009238F3">
      <w:pPr>
        <w:pStyle w:val="Author"/>
      </w:pPr>
      <w:r w:rsidRPr="009238F3">
        <w:t>Imported Food Inspection Scheme</w:t>
      </w:r>
    </w:p>
    <w:p w14:paraId="7959A784" w14:textId="77777777" w:rsidR="008F123F" w:rsidRPr="008F123F" w:rsidRDefault="008F123F" w:rsidP="008F123F"/>
    <w:p w14:paraId="49EBFCCD" w14:textId="77777777" w:rsidR="009238F3" w:rsidRDefault="009238F3" w:rsidP="00075A00">
      <w:r>
        <w:rPr>
          <w:noProof/>
        </w:rPr>
        <mc:AlternateContent>
          <mc:Choice Requires="wps">
            <w:drawing>
              <wp:inline distT="0" distB="0" distL="0" distR="0" wp14:anchorId="10DB06C5" wp14:editId="0950749E">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t="-16724" b="-1672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DF6362"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72050352" w14:textId="7CEA7734" w:rsidR="004D15C1" w:rsidRDefault="004D15C1" w:rsidP="00075A00">
      <w:r>
        <w:br w:type="page"/>
      </w:r>
    </w:p>
    <w:p w14:paraId="3F74EEF0" w14:textId="53BE9AD6" w:rsidR="00764D6A" w:rsidRDefault="00E91D72">
      <w:pPr>
        <w:pStyle w:val="Normalsmall"/>
      </w:pPr>
      <w:r>
        <w:lastRenderedPageBreak/>
        <w:t xml:space="preserve">© Commonwealth of Australia </w:t>
      </w:r>
      <w:r w:rsidR="00B97E61">
        <w:t>202</w:t>
      </w:r>
      <w:r w:rsidR="003155A7">
        <w:t>5</w:t>
      </w:r>
    </w:p>
    <w:p w14:paraId="03FF4143" w14:textId="77777777" w:rsidR="00764D6A" w:rsidRDefault="00E91D72">
      <w:pPr>
        <w:pStyle w:val="Normalsmall"/>
        <w:rPr>
          <w:rStyle w:val="Strong"/>
        </w:rPr>
      </w:pPr>
      <w:r>
        <w:rPr>
          <w:rStyle w:val="Strong"/>
        </w:rPr>
        <w:t>Ownership of intellectual property rights</w:t>
      </w:r>
    </w:p>
    <w:p w14:paraId="7277532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6BEA2C9" w14:textId="77777777" w:rsidR="00764D6A" w:rsidRDefault="00E91D72">
      <w:pPr>
        <w:pStyle w:val="Normalsmall"/>
        <w:rPr>
          <w:rStyle w:val="Strong"/>
        </w:rPr>
      </w:pPr>
      <w:r>
        <w:rPr>
          <w:rStyle w:val="Strong"/>
        </w:rPr>
        <w:t>Creative Commons licence</w:t>
      </w:r>
    </w:p>
    <w:p w14:paraId="3A77F720"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27505500" w14:textId="77777777" w:rsidR="00764D6A" w:rsidRPr="00364A4A" w:rsidRDefault="00E91D72">
      <w:pPr>
        <w:pStyle w:val="Normalsmall"/>
      </w:pPr>
      <w:r w:rsidRPr="00364A4A">
        <w:rPr>
          <w:noProof/>
          <w:lang w:eastAsia="en-AU"/>
        </w:rPr>
        <w:drawing>
          <wp:inline distT="0" distB="0" distL="0" distR="0" wp14:anchorId="124BE3AB" wp14:editId="0469DB62">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FD9BAB0" w14:textId="77777777" w:rsidR="00764D6A" w:rsidRPr="00364A4A" w:rsidRDefault="00E91D72">
      <w:pPr>
        <w:pStyle w:val="Normalsmall"/>
        <w:rPr>
          <w:rStyle w:val="Strong"/>
        </w:rPr>
      </w:pPr>
      <w:r w:rsidRPr="00364A4A">
        <w:rPr>
          <w:rStyle w:val="Strong"/>
        </w:rPr>
        <w:t>Cataloguing data</w:t>
      </w:r>
    </w:p>
    <w:p w14:paraId="6EDBDC09" w14:textId="4BD08E0B" w:rsidR="00764D6A" w:rsidRDefault="00E91D72">
      <w:pPr>
        <w:pStyle w:val="Normalsmall"/>
      </w:pPr>
      <w:r w:rsidRPr="00364A4A">
        <w:t xml:space="preserve">This publication (and any material sourced from it) should be attributed as: </w:t>
      </w:r>
      <w:r w:rsidR="009D5007" w:rsidRPr="00977ECD">
        <w:t>DA</w:t>
      </w:r>
      <w:r w:rsidR="00DE0AAE" w:rsidRPr="00977ECD">
        <w:t>FF</w:t>
      </w:r>
      <w:r w:rsidR="00B97E61" w:rsidRPr="00977ECD">
        <w:t xml:space="preserve"> 202</w:t>
      </w:r>
      <w:r w:rsidR="003155A7">
        <w:t>5</w:t>
      </w:r>
      <w:r w:rsidRPr="00977ECD">
        <w:t xml:space="preserve">, </w:t>
      </w:r>
      <w:r w:rsidR="00977ECD" w:rsidRPr="00977ECD">
        <w:rPr>
          <w:i/>
        </w:rPr>
        <w:t>Imported food inspection data: January to December 202</w:t>
      </w:r>
      <w:r w:rsidR="003155A7">
        <w:rPr>
          <w:i/>
        </w:rPr>
        <w:t>4</w:t>
      </w:r>
      <w:r>
        <w:t xml:space="preserve">, </w:t>
      </w:r>
      <w:r w:rsidR="00DE0AAE" w:rsidRPr="00DE0AAE">
        <w:t>Department of Agriculture, Fisheries and Forestry</w:t>
      </w:r>
      <w:r>
        <w:t>, Canberra</w:t>
      </w:r>
      <w:r w:rsidR="00977ECD">
        <w:t xml:space="preserve">. </w:t>
      </w:r>
      <w:r>
        <w:t>CC BY 4.0.</w:t>
      </w:r>
    </w:p>
    <w:p w14:paraId="039526E8" w14:textId="051DC10A" w:rsidR="00764D6A" w:rsidRDefault="00E91D72">
      <w:pPr>
        <w:pStyle w:val="Normalsmall"/>
      </w:pPr>
      <w:r>
        <w:t xml:space="preserve">This </w:t>
      </w:r>
      <w:r w:rsidRPr="00364A4A">
        <w:t xml:space="preserve">publication is available at </w:t>
      </w:r>
      <w:hyperlink r:id="rId19" w:history="1">
        <w:r w:rsidR="00837906" w:rsidRPr="00837906">
          <w:rPr>
            <w:rStyle w:val="Hyperlink"/>
          </w:rPr>
          <w:t>agriculture.gov.au/biosecurity-trade/import/goods/food/inspection-testing/surveys-data.</w:t>
        </w:r>
      </w:hyperlink>
    </w:p>
    <w:p w14:paraId="0C023979" w14:textId="77777777" w:rsidR="00DE0AAE" w:rsidRDefault="00DE0AAE">
      <w:pPr>
        <w:pStyle w:val="Normalsmall"/>
        <w:spacing w:after="0"/>
      </w:pPr>
      <w:r w:rsidRPr="00DE0AAE">
        <w:t>Department of Agriculture, Fisheries and Forestry</w:t>
      </w:r>
    </w:p>
    <w:p w14:paraId="4C638A5B" w14:textId="77777777" w:rsidR="00764D6A" w:rsidRPr="00364A4A" w:rsidRDefault="00E91D72">
      <w:pPr>
        <w:pStyle w:val="Normalsmall"/>
        <w:spacing w:after="0"/>
      </w:pPr>
      <w:r w:rsidRPr="00364A4A">
        <w:t>GPO Box 858 Canberra ACT 2601</w:t>
      </w:r>
    </w:p>
    <w:p w14:paraId="21BFB621" w14:textId="77777777" w:rsidR="00764D6A" w:rsidRPr="00364A4A" w:rsidRDefault="00E91D72">
      <w:pPr>
        <w:pStyle w:val="Normalsmall"/>
        <w:spacing w:after="0"/>
      </w:pPr>
      <w:r w:rsidRPr="00364A4A">
        <w:t>Telephone 1800 900 090</w:t>
      </w:r>
    </w:p>
    <w:p w14:paraId="52BAC722"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62765790" w14:textId="77777777" w:rsidR="007C358A" w:rsidRDefault="007C358A">
      <w:pPr>
        <w:pStyle w:val="Normalsmall"/>
      </w:pPr>
      <w:r w:rsidRPr="00364A4A">
        <w:rPr>
          <w:rStyle w:val="Strong"/>
        </w:rPr>
        <w:t>Disclaimer</w:t>
      </w:r>
    </w:p>
    <w:p w14:paraId="710A24F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945FC76" w14:textId="77777777" w:rsidR="00B02B9B" w:rsidRDefault="00B02B9B" w:rsidP="00B02B9B">
      <w:pPr>
        <w:pStyle w:val="Normalsmall"/>
      </w:pPr>
      <w:r>
        <w:rPr>
          <w:rStyle w:val="Strong"/>
        </w:rPr>
        <w:t>Acknowledgement of Country</w:t>
      </w:r>
    </w:p>
    <w:p w14:paraId="013ACD4C" w14:textId="77777777" w:rsidR="003B5333" w:rsidRDefault="003B5333" w:rsidP="003B5333">
      <w:pPr>
        <w:pStyle w:val="Normalsmall"/>
      </w:pPr>
      <w:r w:rsidRPr="00582E76">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49357C97" w14:textId="25A9CCBB"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23F9820D" w14:textId="07598A42" w:rsidR="00764D6A" w:rsidRDefault="00E91D72">
          <w:pPr>
            <w:pStyle w:val="TOCHeading"/>
          </w:pPr>
          <w:r>
            <w:t>Contents</w:t>
          </w:r>
        </w:p>
        <w:p w14:paraId="43F450F2" w14:textId="6F8CB592" w:rsidR="00080C49"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14273903" w:history="1">
            <w:r w:rsidR="00080C49" w:rsidRPr="00DC2D25">
              <w:rPr>
                <w:rStyle w:val="Hyperlink"/>
              </w:rPr>
              <w:t>Introduction</w:t>
            </w:r>
            <w:r w:rsidR="00080C49">
              <w:rPr>
                <w:webHidden/>
              </w:rPr>
              <w:tab/>
            </w:r>
            <w:r w:rsidR="00080C49">
              <w:rPr>
                <w:webHidden/>
              </w:rPr>
              <w:fldChar w:fldCharType="begin"/>
            </w:r>
            <w:r w:rsidR="00080C49">
              <w:rPr>
                <w:webHidden/>
              </w:rPr>
              <w:instrText xml:space="preserve"> PAGEREF _Toc214273903 \h </w:instrText>
            </w:r>
            <w:r w:rsidR="00080C49">
              <w:rPr>
                <w:webHidden/>
              </w:rPr>
            </w:r>
            <w:r w:rsidR="00080C49">
              <w:rPr>
                <w:webHidden/>
              </w:rPr>
              <w:fldChar w:fldCharType="separate"/>
            </w:r>
            <w:r w:rsidR="00D8696E">
              <w:rPr>
                <w:webHidden/>
              </w:rPr>
              <w:t>1</w:t>
            </w:r>
            <w:r w:rsidR="00080C49">
              <w:rPr>
                <w:webHidden/>
              </w:rPr>
              <w:fldChar w:fldCharType="end"/>
            </w:r>
          </w:hyperlink>
        </w:p>
        <w:p w14:paraId="0ED22750" w14:textId="435A3AA1" w:rsidR="00080C49" w:rsidRDefault="00080C49">
          <w:pPr>
            <w:pStyle w:val="TOC1"/>
            <w:rPr>
              <w:rFonts w:eastAsiaTheme="minorEastAsia"/>
              <w:b w:val="0"/>
              <w:kern w:val="2"/>
              <w:sz w:val="24"/>
              <w:szCs w:val="24"/>
              <w:lang w:eastAsia="en-AU"/>
              <w14:ligatures w14:val="standardContextual"/>
            </w:rPr>
          </w:pPr>
          <w:hyperlink w:anchor="_Toc214273904" w:history="1">
            <w:r w:rsidRPr="00DC2D25">
              <w:rPr>
                <w:rStyle w:val="Hyperlink"/>
              </w:rPr>
              <w:t>Imported Food Inspection Scheme</w:t>
            </w:r>
            <w:r>
              <w:rPr>
                <w:webHidden/>
              </w:rPr>
              <w:tab/>
            </w:r>
            <w:r>
              <w:rPr>
                <w:webHidden/>
              </w:rPr>
              <w:fldChar w:fldCharType="begin"/>
            </w:r>
            <w:r>
              <w:rPr>
                <w:webHidden/>
              </w:rPr>
              <w:instrText xml:space="preserve"> PAGEREF _Toc214273904 \h </w:instrText>
            </w:r>
            <w:r>
              <w:rPr>
                <w:webHidden/>
              </w:rPr>
            </w:r>
            <w:r>
              <w:rPr>
                <w:webHidden/>
              </w:rPr>
              <w:fldChar w:fldCharType="separate"/>
            </w:r>
            <w:r w:rsidR="00D8696E">
              <w:rPr>
                <w:webHidden/>
              </w:rPr>
              <w:t>2</w:t>
            </w:r>
            <w:r>
              <w:rPr>
                <w:webHidden/>
              </w:rPr>
              <w:fldChar w:fldCharType="end"/>
            </w:r>
          </w:hyperlink>
        </w:p>
        <w:p w14:paraId="2F3AE1E9" w14:textId="36D84083" w:rsidR="00080C49" w:rsidRDefault="00080C49">
          <w:pPr>
            <w:pStyle w:val="TOC2"/>
            <w:rPr>
              <w:rFonts w:eastAsiaTheme="minorEastAsia"/>
              <w:kern w:val="2"/>
              <w:sz w:val="24"/>
              <w:szCs w:val="24"/>
              <w:lang w:eastAsia="en-AU"/>
              <w14:ligatures w14:val="standardContextual"/>
            </w:rPr>
          </w:pPr>
          <w:hyperlink w:anchor="_Toc214273905" w:history="1">
            <w:r w:rsidRPr="00DC2D25">
              <w:rPr>
                <w:rStyle w:val="Hyperlink"/>
              </w:rPr>
              <w:t>Legislation</w:t>
            </w:r>
            <w:r>
              <w:rPr>
                <w:webHidden/>
              </w:rPr>
              <w:tab/>
            </w:r>
            <w:r>
              <w:rPr>
                <w:webHidden/>
              </w:rPr>
              <w:fldChar w:fldCharType="begin"/>
            </w:r>
            <w:r>
              <w:rPr>
                <w:webHidden/>
              </w:rPr>
              <w:instrText xml:space="preserve"> PAGEREF _Toc214273905 \h </w:instrText>
            </w:r>
            <w:r>
              <w:rPr>
                <w:webHidden/>
              </w:rPr>
            </w:r>
            <w:r>
              <w:rPr>
                <w:webHidden/>
              </w:rPr>
              <w:fldChar w:fldCharType="separate"/>
            </w:r>
            <w:r w:rsidR="00D8696E">
              <w:rPr>
                <w:webHidden/>
              </w:rPr>
              <w:t>2</w:t>
            </w:r>
            <w:r>
              <w:rPr>
                <w:webHidden/>
              </w:rPr>
              <w:fldChar w:fldCharType="end"/>
            </w:r>
          </w:hyperlink>
        </w:p>
        <w:p w14:paraId="00F963D1" w14:textId="3C6D5CB5" w:rsidR="00080C49" w:rsidRDefault="00080C49">
          <w:pPr>
            <w:pStyle w:val="TOC2"/>
            <w:rPr>
              <w:rFonts w:eastAsiaTheme="minorEastAsia"/>
              <w:kern w:val="2"/>
              <w:sz w:val="24"/>
              <w:szCs w:val="24"/>
              <w:lang w:eastAsia="en-AU"/>
              <w14:ligatures w14:val="standardContextual"/>
            </w:rPr>
          </w:pPr>
          <w:hyperlink w:anchor="_Toc214273906" w:history="1">
            <w:r w:rsidRPr="00DC2D25">
              <w:rPr>
                <w:rStyle w:val="Hyperlink"/>
              </w:rPr>
              <w:t>Food classification</w:t>
            </w:r>
            <w:r>
              <w:rPr>
                <w:webHidden/>
              </w:rPr>
              <w:tab/>
            </w:r>
            <w:r>
              <w:rPr>
                <w:webHidden/>
              </w:rPr>
              <w:fldChar w:fldCharType="begin"/>
            </w:r>
            <w:r>
              <w:rPr>
                <w:webHidden/>
              </w:rPr>
              <w:instrText xml:space="preserve"> PAGEREF _Toc214273906 \h </w:instrText>
            </w:r>
            <w:r>
              <w:rPr>
                <w:webHidden/>
              </w:rPr>
            </w:r>
            <w:r>
              <w:rPr>
                <w:webHidden/>
              </w:rPr>
              <w:fldChar w:fldCharType="separate"/>
            </w:r>
            <w:r w:rsidR="00D8696E">
              <w:rPr>
                <w:webHidden/>
              </w:rPr>
              <w:t>2</w:t>
            </w:r>
            <w:r>
              <w:rPr>
                <w:webHidden/>
              </w:rPr>
              <w:fldChar w:fldCharType="end"/>
            </w:r>
          </w:hyperlink>
        </w:p>
        <w:p w14:paraId="7A76F6EE" w14:textId="38462277" w:rsidR="00080C49" w:rsidRDefault="00080C49">
          <w:pPr>
            <w:pStyle w:val="TOC2"/>
            <w:rPr>
              <w:rFonts w:eastAsiaTheme="minorEastAsia"/>
              <w:kern w:val="2"/>
              <w:sz w:val="24"/>
              <w:szCs w:val="24"/>
              <w:lang w:eastAsia="en-AU"/>
              <w14:ligatures w14:val="standardContextual"/>
            </w:rPr>
          </w:pPr>
          <w:hyperlink w:anchor="_Toc214273907" w:history="1">
            <w:r w:rsidRPr="00DC2D25">
              <w:rPr>
                <w:rStyle w:val="Hyperlink"/>
              </w:rPr>
              <w:t>Inspection rates</w:t>
            </w:r>
            <w:r>
              <w:rPr>
                <w:webHidden/>
              </w:rPr>
              <w:tab/>
            </w:r>
            <w:r>
              <w:rPr>
                <w:webHidden/>
              </w:rPr>
              <w:fldChar w:fldCharType="begin"/>
            </w:r>
            <w:r>
              <w:rPr>
                <w:webHidden/>
              </w:rPr>
              <w:instrText xml:space="preserve"> PAGEREF _Toc214273907 \h </w:instrText>
            </w:r>
            <w:r>
              <w:rPr>
                <w:webHidden/>
              </w:rPr>
            </w:r>
            <w:r>
              <w:rPr>
                <w:webHidden/>
              </w:rPr>
              <w:fldChar w:fldCharType="separate"/>
            </w:r>
            <w:r w:rsidR="00D8696E">
              <w:rPr>
                <w:webHidden/>
              </w:rPr>
              <w:t>2</w:t>
            </w:r>
            <w:r>
              <w:rPr>
                <w:webHidden/>
              </w:rPr>
              <w:fldChar w:fldCharType="end"/>
            </w:r>
          </w:hyperlink>
        </w:p>
        <w:p w14:paraId="40EBF688" w14:textId="53E4710B" w:rsidR="00080C49" w:rsidRDefault="00080C49">
          <w:pPr>
            <w:pStyle w:val="TOC2"/>
            <w:rPr>
              <w:rFonts w:eastAsiaTheme="minorEastAsia"/>
              <w:kern w:val="2"/>
              <w:sz w:val="24"/>
              <w:szCs w:val="24"/>
              <w:lang w:eastAsia="en-AU"/>
              <w14:ligatures w14:val="standardContextual"/>
            </w:rPr>
          </w:pPr>
          <w:hyperlink w:anchor="_Toc214273908" w:history="1">
            <w:r w:rsidRPr="00DC2D25">
              <w:rPr>
                <w:rStyle w:val="Hyperlink"/>
              </w:rPr>
              <w:t>Australian food trade</w:t>
            </w:r>
            <w:r>
              <w:rPr>
                <w:webHidden/>
              </w:rPr>
              <w:tab/>
            </w:r>
            <w:r>
              <w:rPr>
                <w:webHidden/>
              </w:rPr>
              <w:fldChar w:fldCharType="begin"/>
            </w:r>
            <w:r>
              <w:rPr>
                <w:webHidden/>
              </w:rPr>
              <w:instrText xml:space="preserve"> PAGEREF _Toc214273908 \h </w:instrText>
            </w:r>
            <w:r>
              <w:rPr>
                <w:webHidden/>
              </w:rPr>
            </w:r>
            <w:r>
              <w:rPr>
                <w:webHidden/>
              </w:rPr>
              <w:fldChar w:fldCharType="separate"/>
            </w:r>
            <w:r w:rsidR="00D8696E">
              <w:rPr>
                <w:webHidden/>
              </w:rPr>
              <w:t>3</w:t>
            </w:r>
            <w:r>
              <w:rPr>
                <w:webHidden/>
              </w:rPr>
              <w:fldChar w:fldCharType="end"/>
            </w:r>
          </w:hyperlink>
        </w:p>
        <w:p w14:paraId="375D9E57" w14:textId="6B87BA3D" w:rsidR="00080C49" w:rsidRDefault="00080C49">
          <w:pPr>
            <w:pStyle w:val="TOC2"/>
            <w:rPr>
              <w:rFonts w:eastAsiaTheme="minorEastAsia"/>
              <w:kern w:val="2"/>
              <w:sz w:val="24"/>
              <w:szCs w:val="24"/>
              <w:lang w:eastAsia="en-AU"/>
              <w14:ligatures w14:val="standardContextual"/>
            </w:rPr>
          </w:pPr>
          <w:hyperlink w:anchor="_Toc214273909" w:history="1">
            <w:r w:rsidRPr="00DC2D25">
              <w:rPr>
                <w:rStyle w:val="Hyperlink"/>
              </w:rPr>
              <w:t>Australian food imports</w:t>
            </w:r>
            <w:r>
              <w:rPr>
                <w:webHidden/>
              </w:rPr>
              <w:tab/>
            </w:r>
            <w:r>
              <w:rPr>
                <w:webHidden/>
              </w:rPr>
              <w:fldChar w:fldCharType="begin"/>
            </w:r>
            <w:r>
              <w:rPr>
                <w:webHidden/>
              </w:rPr>
              <w:instrText xml:space="preserve"> PAGEREF _Toc214273909 \h </w:instrText>
            </w:r>
            <w:r>
              <w:rPr>
                <w:webHidden/>
              </w:rPr>
            </w:r>
            <w:r>
              <w:rPr>
                <w:webHidden/>
              </w:rPr>
              <w:fldChar w:fldCharType="separate"/>
            </w:r>
            <w:r w:rsidR="00D8696E">
              <w:rPr>
                <w:webHidden/>
              </w:rPr>
              <w:t>4</w:t>
            </w:r>
            <w:r>
              <w:rPr>
                <w:webHidden/>
              </w:rPr>
              <w:fldChar w:fldCharType="end"/>
            </w:r>
          </w:hyperlink>
        </w:p>
        <w:p w14:paraId="1D904EC4" w14:textId="21A073B5" w:rsidR="00080C49" w:rsidRDefault="00080C49">
          <w:pPr>
            <w:pStyle w:val="TOC2"/>
            <w:rPr>
              <w:rFonts w:eastAsiaTheme="minorEastAsia"/>
              <w:kern w:val="2"/>
              <w:sz w:val="24"/>
              <w:szCs w:val="24"/>
              <w:lang w:eastAsia="en-AU"/>
              <w14:ligatures w14:val="standardContextual"/>
            </w:rPr>
          </w:pPr>
          <w:hyperlink w:anchor="_Toc214273910" w:history="1">
            <w:r w:rsidRPr="00DC2D25">
              <w:rPr>
                <w:rStyle w:val="Hyperlink"/>
              </w:rPr>
              <w:t>Source of Australian food imports</w:t>
            </w:r>
            <w:r>
              <w:rPr>
                <w:webHidden/>
              </w:rPr>
              <w:tab/>
            </w:r>
            <w:r>
              <w:rPr>
                <w:webHidden/>
              </w:rPr>
              <w:fldChar w:fldCharType="begin"/>
            </w:r>
            <w:r>
              <w:rPr>
                <w:webHidden/>
              </w:rPr>
              <w:instrText xml:space="preserve"> PAGEREF _Toc214273910 \h </w:instrText>
            </w:r>
            <w:r>
              <w:rPr>
                <w:webHidden/>
              </w:rPr>
            </w:r>
            <w:r>
              <w:rPr>
                <w:webHidden/>
              </w:rPr>
              <w:fldChar w:fldCharType="separate"/>
            </w:r>
            <w:r w:rsidR="00D8696E">
              <w:rPr>
                <w:webHidden/>
              </w:rPr>
              <w:t>4</w:t>
            </w:r>
            <w:r>
              <w:rPr>
                <w:webHidden/>
              </w:rPr>
              <w:fldChar w:fldCharType="end"/>
            </w:r>
          </w:hyperlink>
        </w:p>
        <w:p w14:paraId="442A82E7" w14:textId="1015FDAE" w:rsidR="00080C49" w:rsidRDefault="00080C49">
          <w:pPr>
            <w:pStyle w:val="TOC1"/>
            <w:rPr>
              <w:rFonts w:eastAsiaTheme="minorEastAsia"/>
              <w:b w:val="0"/>
              <w:kern w:val="2"/>
              <w:sz w:val="24"/>
              <w:szCs w:val="24"/>
              <w:lang w:eastAsia="en-AU"/>
              <w14:ligatures w14:val="standardContextual"/>
            </w:rPr>
          </w:pPr>
          <w:hyperlink w:anchor="_Toc214273911" w:history="1">
            <w:r w:rsidRPr="00DC2D25">
              <w:rPr>
                <w:rStyle w:val="Hyperlink"/>
              </w:rPr>
              <w:t>Inspection and testing summary</w:t>
            </w:r>
            <w:r>
              <w:rPr>
                <w:webHidden/>
              </w:rPr>
              <w:tab/>
            </w:r>
            <w:r>
              <w:rPr>
                <w:webHidden/>
              </w:rPr>
              <w:fldChar w:fldCharType="begin"/>
            </w:r>
            <w:r>
              <w:rPr>
                <w:webHidden/>
              </w:rPr>
              <w:instrText xml:space="preserve"> PAGEREF _Toc214273911 \h </w:instrText>
            </w:r>
            <w:r>
              <w:rPr>
                <w:webHidden/>
              </w:rPr>
            </w:r>
            <w:r>
              <w:rPr>
                <w:webHidden/>
              </w:rPr>
              <w:fldChar w:fldCharType="separate"/>
            </w:r>
            <w:r w:rsidR="00D8696E">
              <w:rPr>
                <w:webHidden/>
              </w:rPr>
              <w:t>6</w:t>
            </w:r>
            <w:r>
              <w:rPr>
                <w:webHidden/>
              </w:rPr>
              <w:fldChar w:fldCharType="end"/>
            </w:r>
          </w:hyperlink>
        </w:p>
        <w:p w14:paraId="2DECBF9F" w14:textId="59772711" w:rsidR="00080C49" w:rsidRDefault="00080C49">
          <w:pPr>
            <w:pStyle w:val="TOC1"/>
            <w:rPr>
              <w:rFonts w:eastAsiaTheme="minorEastAsia"/>
              <w:b w:val="0"/>
              <w:kern w:val="2"/>
              <w:sz w:val="24"/>
              <w:szCs w:val="24"/>
              <w:lang w:eastAsia="en-AU"/>
              <w14:ligatures w14:val="standardContextual"/>
            </w:rPr>
          </w:pPr>
          <w:hyperlink w:anchor="_Toc214273912" w:history="1">
            <w:r w:rsidRPr="00DC2D25">
              <w:rPr>
                <w:rStyle w:val="Hyperlink"/>
              </w:rPr>
              <w:t>Inspection and testing results</w:t>
            </w:r>
            <w:r>
              <w:rPr>
                <w:webHidden/>
              </w:rPr>
              <w:tab/>
            </w:r>
            <w:r>
              <w:rPr>
                <w:webHidden/>
              </w:rPr>
              <w:fldChar w:fldCharType="begin"/>
            </w:r>
            <w:r>
              <w:rPr>
                <w:webHidden/>
              </w:rPr>
              <w:instrText xml:space="preserve"> PAGEREF _Toc214273912 \h </w:instrText>
            </w:r>
            <w:r>
              <w:rPr>
                <w:webHidden/>
              </w:rPr>
            </w:r>
            <w:r>
              <w:rPr>
                <w:webHidden/>
              </w:rPr>
              <w:fldChar w:fldCharType="separate"/>
            </w:r>
            <w:r w:rsidR="00D8696E">
              <w:rPr>
                <w:webHidden/>
              </w:rPr>
              <w:t>7</w:t>
            </w:r>
            <w:r>
              <w:rPr>
                <w:webHidden/>
              </w:rPr>
              <w:fldChar w:fldCharType="end"/>
            </w:r>
          </w:hyperlink>
        </w:p>
        <w:p w14:paraId="6E7FF938" w14:textId="084D3630" w:rsidR="00080C49" w:rsidRDefault="00080C49">
          <w:pPr>
            <w:pStyle w:val="TOC2"/>
            <w:rPr>
              <w:rFonts w:eastAsiaTheme="minorEastAsia"/>
              <w:kern w:val="2"/>
              <w:sz w:val="24"/>
              <w:szCs w:val="24"/>
              <w:lang w:eastAsia="en-AU"/>
              <w14:ligatures w14:val="standardContextual"/>
            </w:rPr>
          </w:pPr>
          <w:hyperlink w:anchor="_Toc214273913" w:history="1">
            <w:r w:rsidRPr="00DC2D25">
              <w:rPr>
                <w:rStyle w:val="Hyperlink"/>
              </w:rPr>
              <w:t>Compliance rates</w:t>
            </w:r>
            <w:r>
              <w:rPr>
                <w:webHidden/>
              </w:rPr>
              <w:tab/>
            </w:r>
            <w:r>
              <w:rPr>
                <w:webHidden/>
              </w:rPr>
              <w:fldChar w:fldCharType="begin"/>
            </w:r>
            <w:r>
              <w:rPr>
                <w:webHidden/>
              </w:rPr>
              <w:instrText xml:space="preserve"> PAGEREF _Toc214273913 \h </w:instrText>
            </w:r>
            <w:r>
              <w:rPr>
                <w:webHidden/>
              </w:rPr>
            </w:r>
            <w:r>
              <w:rPr>
                <w:webHidden/>
              </w:rPr>
              <w:fldChar w:fldCharType="separate"/>
            </w:r>
            <w:r w:rsidR="00D8696E">
              <w:rPr>
                <w:webHidden/>
              </w:rPr>
              <w:t>7</w:t>
            </w:r>
            <w:r>
              <w:rPr>
                <w:webHidden/>
              </w:rPr>
              <w:fldChar w:fldCharType="end"/>
            </w:r>
          </w:hyperlink>
        </w:p>
        <w:p w14:paraId="3E88DDF8" w14:textId="36E9E3B8" w:rsidR="00080C49" w:rsidRDefault="00080C49">
          <w:pPr>
            <w:pStyle w:val="TOC2"/>
            <w:rPr>
              <w:rFonts w:eastAsiaTheme="minorEastAsia"/>
              <w:kern w:val="2"/>
              <w:sz w:val="24"/>
              <w:szCs w:val="24"/>
              <w:lang w:eastAsia="en-AU"/>
              <w14:ligatures w14:val="standardContextual"/>
            </w:rPr>
          </w:pPr>
          <w:hyperlink w:anchor="_Toc214273914" w:history="1">
            <w:r w:rsidRPr="00DC2D25">
              <w:rPr>
                <w:rStyle w:val="Hyperlink"/>
                <w:lang w:eastAsia="ja-JP"/>
              </w:rPr>
              <w:t>Labelling</w:t>
            </w:r>
            <w:r>
              <w:rPr>
                <w:webHidden/>
              </w:rPr>
              <w:tab/>
            </w:r>
            <w:r>
              <w:rPr>
                <w:webHidden/>
              </w:rPr>
              <w:fldChar w:fldCharType="begin"/>
            </w:r>
            <w:r>
              <w:rPr>
                <w:webHidden/>
              </w:rPr>
              <w:instrText xml:space="preserve"> PAGEREF _Toc214273914 \h </w:instrText>
            </w:r>
            <w:r>
              <w:rPr>
                <w:webHidden/>
              </w:rPr>
            </w:r>
            <w:r>
              <w:rPr>
                <w:webHidden/>
              </w:rPr>
              <w:fldChar w:fldCharType="separate"/>
            </w:r>
            <w:r w:rsidR="00D8696E">
              <w:rPr>
                <w:webHidden/>
              </w:rPr>
              <w:t>8</w:t>
            </w:r>
            <w:r>
              <w:rPr>
                <w:webHidden/>
              </w:rPr>
              <w:fldChar w:fldCharType="end"/>
            </w:r>
          </w:hyperlink>
        </w:p>
        <w:p w14:paraId="23B83A0E" w14:textId="2191114E" w:rsidR="00080C49" w:rsidRDefault="00080C49">
          <w:pPr>
            <w:pStyle w:val="TOC2"/>
            <w:rPr>
              <w:rFonts w:eastAsiaTheme="minorEastAsia"/>
              <w:kern w:val="2"/>
              <w:sz w:val="24"/>
              <w:szCs w:val="24"/>
              <w:lang w:eastAsia="en-AU"/>
              <w14:ligatures w14:val="standardContextual"/>
            </w:rPr>
          </w:pPr>
          <w:hyperlink w:anchor="_Toc214273915" w:history="1">
            <w:r w:rsidRPr="00DC2D25">
              <w:rPr>
                <w:rStyle w:val="Hyperlink"/>
                <w:lang w:eastAsia="ja-JP"/>
              </w:rPr>
              <w:t>Analytical tests</w:t>
            </w:r>
            <w:r>
              <w:rPr>
                <w:webHidden/>
              </w:rPr>
              <w:tab/>
            </w:r>
            <w:r>
              <w:rPr>
                <w:webHidden/>
              </w:rPr>
              <w:fldChar w:fldCharType="begin"/>
            </w:r>
            <w:r>
              <w:rPr>
                <w:webHidden/>
              </w:rPr>
              <w:instrText xml:space="preserve"> PAGEREF _Toc214273915 \h </w:instrText>
            </w:r>
            <w:r>
              <w:rPr>
                <w:webHidden/>
              </w:rPr>
            </w:r>
            <w:r>
              <w:rPr>
                <w:webHidden/>
              </w:rPr>
              <w:fldChar w:fldCharType="separate"/>
            </w:r>
            <w:r w:rsidR="00D8696E">
              <w:rPr>
                <w:webHidden/>
              </w:rPr>
              <w:t>8</w:t>
            </w:r>
            <w:r>
              <w:rPr>
                <w:webHidden/>
              </w:rPr>
              <w:fldChar w:fldCharType="end"/>
            </w:r>
          </w:hyperlink>
        </w:p>
        <w:p w14:paraId="6D97DF15" w14:textId="3A717095" w:rsidR="00080C49" w:rsidRDefault="00080C49">
          <w:pPr>
            <w:pStyle w:val="TOC2"/>
            <w:rPr>
              <w:rFonts w:eastAsiaTheme="minorEastAsia"/>
              <w:kern w:val="2"/>
              <w:sz w:val="24"/>
              <w:szCs w:val="24"/>
              <w:lang w:eastAsia="en-AU"/>
              <w14:ligatures w14:val="standardContextual"/>
            </w:rPr>
          </w:pPr>
          <w:hyperlink w:anchor="_Toc214273916" w:history="1">
            <w:r w:rsidRPr="00DC2D25">
              <w:rPr>
                <w:rStyle w:val="Hyperlink"/>
                <w:lang w:eastAsia="ja-JP"/>
              </w:rPr>
              <w:t>Other checks</w:t>
            </w:r>
            <w:r>
              <w:rPr>
                <w:webHidden/>
              </w:rPr>
              <w:tab/>
            </w:r>
            <w:r>
              <w:rPr>
                <w:webHidden/>
              </w:rPr>
              <w:fldChar w:fldCharType="begin"/>
            </w:r>
            <w:r>
              <w:rPr>
                <w:webHidden/>
              </w:rPr>
              <w:instrText xml:space="preserve"> PAGEREF _Toc214273916 \h </w:instrText>
            </w:r>
            <w:r>
              <w:rPr>
                <w:webHidden/>
              </w:rPr>
            </w:r>
            <w:r>
              <w:rPr>
                <w:webHidden/>
              </w:rPr>
              <w:fldChar w:fldCharType="separate"/>
            </w:r>
            <w:r w:rsidR="00D8696E">
              <w:rPr>
                <w:webHidden/>
              </w:rPr>
              <w:t>11</w:t>
            </w:r>
            <w:r>
              <w:rPr>
                <w:webHidden/>
              </w:rPr>
              <w:fldChar w:fldCharType="end"/>
            </w:r>
          </w:hyperlink>
        </w:p>
        <w:p w14:paraId="76562B13" w14:textId="60267EC2" w:rsidR="00080C49" w:rsidRDefault="00080C49">
          <w:pPr>
            <w:pStyle w:val="TOC2"/>
            <w:rPr>
              <w:rFonts w:eastAsiaTheme="minorEastAsia"/>
              <w:kern w:val="2"/>
              <w:sz w:val="24"/>
              <w:szCs w:val="24"/>
              <w:lang w:eastAsia="en-AU"/>
              <w14:ligatures w14:val="standardContextual"/>
            </w:rPr>
          </w:pPr>
          <w:hyperlink w:anchor="_Toc214273917" w:history="1">
            <w:r w:rsidRPr="00DC2D25">
              <w:rPr>
                <w:rStyle w:val="Hyperlink"/>
                <w:lang w:eastAsia="ja-JP"/>
              </w:rPr>
              <w:t>Analytical tests by commodity group</w:t>
            </w:r>
            <w:r>
              <w:rPr>
                <w:webHidden/>
              </w:rPr>
              <w:tab/>
            </w:r>
            <w:r>
              <w:rPr>
                <w:webHidden/>
              </w:rPr>
              <w:fldChar w:fldCharType="begin"/>
            </w:r>
            <w:r>
              <w:rPr>
                <w:webHidden/>
              </w:rPr>
              <w:instrText xml:space="preserve"> PAGEREF _Toc214273917 \h </w:instrText>
            </w:r>
            <w:r>
              <w:rPr>
                <w:webHidden/>
              </w:rPr>
            </w:r>
            <w:r>
              <w:rPr>
                <w:webHidden/>
              </w:rPr>
              <w:fldChar w:fldCharType="separate"/>
            </w:r>
            <w:r w:rsidR="00D8696E">
              <w:rPr>
                <w:webHidden/>
              </w:rPr>
              <w:t>12</w:t>
            </w:r>
            <w:r>
              <w:rPr>
                <w:webHidden/>
              </w:rPr>
              <w:fldChar w:fldCharType="end"/>
            </w:r>
          </w:hyperlink>
        </w:p>
        <w:p w14:paraId="62BF813E" w14:textId="20F058B1" w:rsidR="00080C49" w:rsidRDefault="00080C49">
          <w:pPr>
            <w:pStyle w:val="TOC2"/>
            <w:rPr>
              <w:rFonts w:eastAsiaTheme="minorEastAsia"/>
              <w:kern w:val="2"/>
              <w:sz w:val="24"/>
              <w:szCs w:val="24"/>
              <w:lang w:eastAsia="en-AU"/>
              <w14:ligatures w14:val="standardContextual"/>
            </w:rPr>
          </w:pPr>
          <w:hyperlink w:anchor="_Toc214273918" w:history="1">
            <w:r w:rsidRPr="00DC2D25">
              <w:rPr>
                <w:rStyle w:val="Hyperlink"/>
                <w:lang w:eastAsia="ja-JP"/>
              </w:rPr>
              <w:t>Results by commodity group</w:t>
            </w:r>
            <w:r>
              <w:rPr>
                <w:webHidden/>
              </w:rPr>
              <w:tab/>
            </w:r>
            <w:r>
              <w:rPr>
                <w:webHidden/>
              </w:rPr>
              <w:fldChar w:fldCharType="begin"/>
            </w:r>
            <w:r>
              <w:rPr>
                <w:webHidden/>
              </w:rPr>
              <w:instrText xml:space="preserve"> PAGEREF _Toc214273918 \h </w:instrText>
            </w:r>
            <w:r>
              <w:rPr>
                <w:webHidden/>
              </w:rPr>
            </w:r>
            <w:r>
              <w:rPr>
                <w:webHidden/>
              </w:rPr>
              <w:fldChar w:fldCharType="separate"/>
            </w:r>
            <w:r w:rsidR="00D8696E">
              <w:rPr>
                <w:webHidden/>
              </w:rPr>
              <w:t>13</w:t>
            </w:r>
            <w:r>
              <w:rPr>
                <w:webHidden/>
              </w:rPr>
              <w:fldChar w:fldCharType="end"/>
            </w:r>
          </w:hyperlink>
        </w:p>
        <w:p w14:paraId="67CE25C7" w14:textId="41090B67" w:rsidR="00080C49" w:rsidRDefault="00080C49">
          <w:pPr>
            <w:pStyle w:val="TOC2"/>
            <w:rPr>
              <w:rFonts w:eastAsiaTheme="minorEastAsia"/>
              <w:kern w:val="2"/>
              <w:sz w:val="24"/>
              <w:szCs w:val="24"/>
              <w:lang w:eastAsia="en-AU"/>
              <w14:ligatures w14:val="standardContextual"/>
            </w:rPr>
          </w:pPr>
          <w:hyperlink w:anchor="_Toc214273919" w:history="1">
            <w:r w:rsidRPr="00DC2D25">
              <w:rPr>
                <w:rStyle w:val="Hyperlink"/>
                <w:lang w:eastAsia="ja-JP"/>
              </w:rPr>
              <w:t>Inspections by country of origin</w:t>
            </w:r>
            <w:r>
              <w:rPr>
                <w:webHidden/>
              </w:rPr>
              <w:tab/>
            </w:r>
            <w:r>
              <w:rPr>
                <w:webHidden/>
              </w:rPr>
              <w:fldChar w:fldCharType="begin"/>
            </w:r>
            <w:r>
              <w:rPr>
                <w:webHidden/>
              </w:rPr>
              <w:instrText xml:space="preserve"> PAGEREF _Toc214273919 \h </w:instrText>
            </w:r>
            <w:r>
              <w:rPr>
                <w:webHidden/>
              </w:rPr>
            </w:r>
            <w:r>
              <w:rPr>
                <w:webHidden/>
              </w:rPr>
              <w:fldChar w:fldCharType="separate"/>
            </w:r>
            <w:r w:rsidR="00D8696E">
              <w:rPr>
                <w:webHidden/>
              </w:rPr>
              <w:t>14</w:t>
            </w:r>
            <w:r>
              <w:rPr>
                <w:webHidden/>
              </w:rPr>
              <w:fldChar w:fldCharType="end"/>
            </w:r>
          </w:hyperlink>
        </w:p>
        <w:p w14:paraId="6A8C1F9A" w14:textId="1B8B2535" w:rsidR="00080C49" w:rsidRDefault="00080C49">
          <w:pPr>
            <w:pStyle w:val="TOC2"/>
            <w:rPr>
              <w:rFonts w:eastAsiaTheme="minorEastAsia"/>
              <w:kern w:val="2"/>
              <w:sz w:val="24"/>
              <w:szCs w:val="24"/>
              <w:lang w:eastAsia="en-AU"/>
              <w14:ligatures w14:val="standardContextual"/>
            </w:rPr>
          </w:pPr>
          <w:hyperlink w:anchor="_Toc214273920" w:history="1">
            <w:r w:rsidRPr="00DC2D25">
              <w:rPr>
                <w:rStyle w:val="Hyperlink"/>
                <w:lang w:eastAsia="ja-JP"/>
              </w:rPr>
              <w:t>Virtual label and visual inspections</w:t>
            </w:r>
            <w:r>
              <w:rPr>
                <w:webHidden/>
              </w:rPr>
              <w:tab/>
            </w:r>
            <w:r>
              <w:rPr>
                <w:webHidden/>
              </w:rPr>
              <w:fldChar w:fldCharType="begin"/>
            </w:r>
            <w:r>
              <w:rPr>
                <w:webHidden/>
              </w:rPr>
              <w:instrText xml:space="preserve"> PAGEREF _Toc214273920 \h </w:instrText>
            </w:r>
            <w:r>
              <w:rPr>
                <w:webHidden/>
              </w:rPr>
            </w:r>
            <w:r>
              <w:rPr>
                <w:webHidden/>
              </w:rPr>
              <w:fldChar w:fldCharType="separate"/>
            </w:r>
            <w:r w:rsidR="00D8696E">
              <w:rPr>
                <w:webHidden/>
              </w:rPr>
              <w:t>15</w:t>
            </w:r>
            <w:r>
              <w:rPr>
                <w:webHidden/>
              </w:rPr>
              <w:fldChar w:fldCharType="end"/>
            </w:r>
          </w:hyperlink>
        </w:p>
        <w:p w14:paraId="1CA54EC2" w14:textId="7B826B35" w:rsidR="00080C49" w:rsidRDefault="00080C49">
          <w:pPr>
            <w:pStyle w:val="TOC1"/>
            <w:rPr>
              <w:rFonts w:eastAsiaTheme="minorEastAsia"/>
              <w:b w:val="0"/>
              <w:kern w:val="2"/>
              <w:sz w:val="24"/>
              <w:szCs w:val="24"/>
              <w:lang w:eastAsia="en-AU"/>
              <w14:ligatures w14:val="standardContextual"/>
            </w:rPr>
          </w:pPr>
          <w:hyperlink w:anchor="_Toc214273921" w:history="1">
            <w:r w:rsidRPr="00DC2D25">
              <w:rPr>
                <w:rStyle w:val="Hyperlink"/>
              </w:rPr>
              <w:t>Food Import Compliance Agreements</w:t>
            </w:r>
            <w:r>
              <w:rPr>
                <w:webHidden/>
              </w:rPr>
              <w:tab/>
            </w:r>
            <w:r>
              <w:rPr>
                <w:webHidden/>
              </w:rPr>
              <w:fldChar w:fldCharType="begin"/>
            </w:r>
            <w:r>
              <w:rPr>
                <w:webHidden/>
              </w:rPr>
              <w:instrText xml:space="preserve"> PAGEREF _Toc214273921 \h </w:instrText>
            </w:r>
            <w:r>
              <w:rPr>
                <w:webHidden/>
              </w:rPr>
            </w:r>
            <w:r>
              <w:rPr>
                <w:webHidden/>
              </w:rPr>
              <w:fldChar w:fldCharType="separate"/>
            </w:r>
            <w:r w:rsidR="00D8696E">
              <w:rPr>
                <w:webHidden/>
              </w:rPr>
              <w:t>17</w:t>
            </w:r>
            <w:r>
              <w:rPr>
                <w:webHidden/>
              </w:rPr>
              <w:fldChar w:fldCharType="end"/>
            </w:r>
          </w:hyperlink>
        </w:p>
        <w:p w14:paraId="0CCB2CF7" w14:textId="2685B76D" w:rsidR="00080C49" w:rsidRDefault="00080C49">
          <w:pPr>
            <w:pStyle w:val="TOC1"/>
            <w:rPr>
              <w:rFonts w:eastAsiaTheme="minorEastAsia"/>
              <w:b w:val="0"/>
              <w:kern w:val="2"/>
              <w:sz w:val="24"/>
              <w:szCs w:val="24"/>
              <w:lang w:eastAsia="en-AU"/>
              <w14:ligatures w14:val="standardContextual"/>
            </w:rPr>
          </w:pPr>
          <w:hyperlink w:anchor="_Toc214273922" w:history="1">
            <w:r w:rsidRPr="00DC2D25">
              <w:rPr>
                <w:rStyle w:val="Hyperlink"/>
              </w:rPr>
              <w:t>Monitoring and response to international alerts and recalls</w:t>
            </w:r>
            <w:r>
              <w:rPr>
                <w:webHidden/>
              </w:rPr>
              <w:tab/>
            </w:r>
            <w:r>
              <w:rPr>
                <w:webHidden/>
              </w:rPr>
              <w:fldChar w:fldCharType="begin"/>
            </w:r>
            <w:r>
              <w:rPr>
                <w:webHidden/>
              </w:rPr>
              <w:instrText xml:space="preserve"> PAGEREF _Toc214273922 \h </w:instrText>
            </w:r>
            <w:r>
              <w:rPr>
                <w:webHidden/>
              </w:rPr>
            </w:r>
            <w:r>
              <w:rPr>
                <w:webHidden/>
              </w:rPr>
              <w:fldChar w:fldCharType="separate"/>
            </w:r>
            <w:r w:rsidR="00D8696E">
              <w:rPr>
                <w:webHidden/>
              </w:rPr>
              <w:t>18</w:t>
            </w:r>
            <w:r>
              <w:rPr>
                <w:webHidden/>
              </w:rPr>
              <w:fldChar w:fldCharType="end"/>
            </w:r>
          </w:hyperlink>
        </w:p>
        <w:p w14:paraId="6988B3F4" w14:textId="46682349" w:rsidR="00080C49" w:rsidRDefault="00080C49">
          <w:pPr>
            <w:pStyle w:val="TOC2"/>
            <w:rPr>
              <w:rFonts w:eastAsiaTheme="minorEastAsia"/>
              <w:kern w:val="2"/>
              <w:sz w:val="24"/>
              <w:szCs w:val="24"/>
              <w:lang w:eastAsia="en-AU"/>
              <w14:ligatures w14:val="standardContextual"/>
            </w:rPr>
          </w:pPr>
          <w:hyperlink w:anchor="_Toc214273923" w:history="1">
            <w:r w:rsidRPr="00DC2D25">
              <w:rPr>
                <w:rStyle w:val="Hyperlink"/>
                <w:lang w:eastAsia="ja-JP"/>
              </w:rPr>
              <w:t>Response to international alerts and recalls</w:t>
            </w:r>
            <w:r>
              <w:rPr>
                <w:webHidden/>
              </w:rPr>
              <w:tab/>
            </w:r>
            <w:r>
              <w:rPr>
                <w:webHidden/>
              </w:rPr>
              <w:fldChar w:fldCharType="begin"/>
            </w:r>
            <w:r>
              <w:rPr>
                <w:webHidden/>
              </w:rPr>
              <w:instrText xml:space="preserve"> PAGEREF _Toc214273923 \h </w:instrText>
            </w:r>
            <w:r>
              <w:rPr>
                <w:webHidden/>
              </w:rPr>
            </w:r>
            <w:r>
              <w:rPr>
                <w:webHidden/>
              </w:rPr>
              <w:fldChar w:fldCharType="separate"/>
            </w:r>
            <w:r w:rsidR="00D8696E">
              <w:rPr>
                <w:webHidden/>
              </w:rPr>
              <w:t>18</w:t>
            </w:r>
            <w:r>
              <w:rPr>
                <w:webHidden/>
              </w:rPr>
              <w:fldChar w:fldCharType="end"/>
            </w:r>
          </w:hyperlink>
        </w:p>
        <w:p w14:paraId="3C6C88A2" w14:textId="4332A2A0" w:rsidR="00080C49" w:rsidRDefault="00080C49">
          <w:pPr>
            <w:pStyle w:val="TOC2"/>
            <w:rPr>
              <w:rFonts w:eastAsiaTheme="minorEastAsia"/>
              <w:kern w:val="2"/>
              <w:sz w:val="24"/>
              <w:szCs w:val="24"/>
              <w:lang w:eastAsia="en-AU"/>
              <w14:ligatures w14:val="standardContextual"/>
            </w:rPr>
          </w:pPr>
          <w:hyperlink w:anchor="_Toc214273924" w:history="1">
            <w:r w:rsidRPr="00DC2D25">
              <w:rPr>
                <w:rStyle w:val="Hyperlink"/>
                <w:lang w:eastAsia="ja-JP"/>
              </w:rPr>
              <w:t>Food safety notifications investigated in 2024</w:t>
            </w:r>
            <w:r>
              <w:rPr>
                <w:webHidden/>
              </w:rPr>
              <w:tab/>
            </w:r>
            <w:r>
              <w:rPr>
                <w:webHidden/>
              </w:rPr>
              <w:fldChar w:fldCharType="begin"/>
            </w:r>
            <w:r>
              <w:rPr>
                <w:webHidden/>
              </w:rPr>
              <w:instrText xml:space="preserve"> PAGEREF _Toc214273924 \h </w:instrText>
            </w:r>
            <w:r>
              <w:rPr>
                <w:webHidden/>
              </w:rPr>
            </w:r>
            <w:r>
              <w:rPr>
                <w:webHidden/>
              </w:rPr>
              <w:fldChar w:fldCharType="separate"/>
            </w:r>
            <w:r w:rsidR="00D8696E">
              <w:rPr>
                <w:webHidden/>
              </w:rPr>
              <w:t>18</w:t>
            </w:r>
            <w:r>
              <w:rPr>
                <w:webHidden/>
              </w:rPr>
              <w:fldChar w:fldCharType="end"/>
            </w:r>
          </w:hyperlink>
        </w:p>
        <w:p w14:paraId="2AC28565" w14:textId="7225A40E" w:rsidR="00080C49" w:rsidRDefault="00080C49">
          <w:pPr>
            <w:pStyle w:val="TOC1"/>
            <w:rPr>
              <w:rFonts w:eastAsiaTheme="minorEastAsia"/>
              <w:b w:val="0"/>
              <w:kern w:val="2"/>
              <w:sz w:val="24"/>
              <w:szCs w:val="24"/>
              <w:lang w:eastAsia="en-AU"/>
              <w14:ligatures w14:val="standardContextual"/>
            </w:rPr>
          </w:pPr>
          <w:hyperlink w:anchor="_Toc214273925" w:history="1">
            <w:r w:rsidRPr="00DC2D25">
              <w:rPr>
                <w:rStyle w:val="Hyperlink"/>
              </w:rPr>
              <w:t>Appendix A: Analytical tests</w:t>
            </w:r>
            <w:r>
              <w:rPr>
                <w:webHidden/>
              </w:rPr>
              <w:tab/>
            </w:r>
            <w:r>
              <w:rPr>
                <w:webHidden/>
              </w:rPr>
              <w:fldChar w:fldCharType="begin"/>
            </w:r>
            <w:r>
              <w:rPr>
                <w:webHidden/>
              </w:rPr>
              <w:instrText xml:space="preserve"> PAGEREF _Toc214273925 \h </w:instrText>
            </w:r>
            <w:r>
              <w:rPr>
                <w:webHidden/>
              </w:rPr>
            </w:r>
            <w:r>
              <w:rPr>
                <w:webHidden/>
              </w:rPr>
              <w:fldChar w:fldCharType="separate"/>
            </w:r>
            <w:r w:rsidR="00D8696E">
              <w:rPr>
                <w:webHidden/>
              </w:rPr>
              <w:t>19</w:t>
            </w:r>
            <w:r>
              <w:rPr>
                <w:webHidden/>
              </w:rPr>
              <w:fldChar w:fldCharType="end"/>
            </w:r>
          </w:hyperlink>
        </w:p>
        <w:p w14:paraId="038445AB" w14:textId="6F70A9B8" w:rsidR="00080C49" w:rsidRDefault="00080C49">
          <w:pPr>
            <w:pStyle w:val="TOC1"/>
            <w:rPr>
              <w:rFonts w:eastAsiaTheme="minorEastAsia"/>
              <w:b w:val="0"/>
              <w:kern w:val="2"/>
              <w:sz w:val="24"/>
              <w:szCs w:val="24"/>
              <w:lang w:eastAsia="en-AU"/>
              <w14:ligatures w14:val="standardContextual"/>
            </w:rPr>
          </w:pPr>
          <w:hyperlink w:anchor="_Toc214273926" w:history="1">
            <w:r w:rsidRPr="00DC2D25">
              <w:rPr>
                <w:rStyle w:val="Hyperlink"/>
              </w:rPr>
              <w:t>Glossary</w:t>
            </w:r>
            <w:r>
              <w:rPr>
                <w:webHidden/>
              </w:rPr>
              <w:tab/>
            </w:r>
            <w:r>
              <w:rPr>
                <w:webHidden/>
              </w:rPr>
              <w:fldChar w:fldCharType="begin"/>
            </w:r>
            <w:r>
              <w:rPr>
                <w:webHidden/>
              </w:rPr>
              <w:instrText xml:space="preserve"> PAGEREF _Toc214273926 \h </w:instrText>
            </w:r>
            <w:r>
              <w:rPr>
                <w:webHidden/>
              </w:rPr>
            </w:r>
            <w:r>
              <w:rPr>
                <w:webHidden/>
              </w:rPr>
              <w:fldChar w:fldCharType="separate"/>
            </w:r>
            <w:r w:rsidR="00D8696E">
              <w:rPr>
                <w:webHidden/>
              </w:rPr>
              <w:t>21</w:t>
            </w:r>
            <w:r>
              <w:rPr>
                <w:webHidden/>
              </w:rPr>
              <w:fldChar w:fldCharType="end"/>
            </w:r>
          </w:hyperlink>
        </w:p>
        <w:p w14:paraId="31786762" w14:textId="047159A9" w:rsidR="00764D6A" w:rsidRDefault="00E91D72">
          <w:r>
            <w:rPr>
              <w:b/>
              <w:noProof/>
            </w:rPr>
            <w:fldChar w:fldCharType="end"/>
          </w:r>
        </w:p>
      </w:sdtContent>
    </w:sdt>
    <w:p w14:paraId="7322E959" w14:textId="6BB6199C" w:rsidR="00764D6A" w:rsidRDefault="00E91D72">
      <w:pPr>
        <w:pStyle w:val="TOCHeading2"/>
        <w:rPr>
          <w:rStyle w:val="Strong"/>
        </w:rPr>
      </w:pPr>
      <w:r>
        <w:rPr>
          <w:rStyle w:val="Strong"/>
        </w:rPr>
        <w:t>Tables</w:t>
      </w:r>
    </w:p>
    <w:p w14:paraId="01FF58E4" w14:textId="16C162EA" w:rsidR="00080C49"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14273927" w:history="1">
        <w:r w:rsidR="00080C49" w:rsidRPr="0083678E">
          <w:rPr>
            <w:rStyle w:val="Hyperlink"/>
            <w:noProof/>
          </w:rPr>
          <w:t>Table 1 All tests, product compliance rates, 2024</w:t>
        </w:r>
        <w:r w:rsidR="00080C49">
          <w:rPr>
            <w:noProof/>
            <w:webHidden/>
          </w:rPr>
          <w:tab/>
        </w:r>
        <w:r w:rsidR="00080C49">
          <w:rPr>
            <w:noProof/>
            <w:webHidden/>
          </w:rPr>
          <w:fldChar w:fldCharType="begin"/>
        </w:r>
        <w:r w:rsidR="00080C49">
          <w:rPr>
            <w:noProof/>
            <w:webHidden/>
          </w:rPr>
          <w:instrText xml:space="preserve"> PAGEREF _Toc214273927 \h </w:instrText>
        </w:r>
        <w:r w:rsidR="00080C49">
          <w:rPr>
            <w:noProof/>
            <w:webHidden/>
          </w:rPr>
        </w:r>
        <w:r w:rsidR="00080C49">
          <w:rPr>
            <w:noProof/>
            <w:webHidden/>
          </w:rPr>
          <w:fldChar w:fldCharType="separate"/>
        </w:r>
        <w:r w:rsidR="00D8696E">
          <w:rPr>
            <w:noProof/>
            <w:webHidden/>
          </w:rPr>
          <w:t>7</w:t>
        </w:r>
        <w:r w:rsidR="00080C49">
          <w:rPr>
            <w:noProof/>
            <w:webHidden/>
          </w:rPr>
          <w:fldChar w:fldCharType="end"/>
        </w:r>
      </w:hyperlink>
    </w:p>
    <w:p w14:paraId="3C01D122" w14:textId="54BE8156"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28" w:history="1">
        <w:r w:rsidRPr="0083678E">
          <w:rPr>
            <w:rStyle w:val="Hyperlink"/>
            <w:noProof/>
          </w:rPr>
          <w:t>Table 2 Analytical tests, compliance rates, 2024</w:t>
        </w:r>
        <w:r>
          <w:rPr>
            <w:noProof/>
            <w:webHidden/>
          </w:rPr>
          <w:tab/>
        </w:r>
        <w:r>
          <w:rPr>
            <w:noProof/>
            <w:webHidden/>
          </w:rPr>
          <w:fldChar w:fldCharType="begin"/>
        </w:r>
        <w:r>
          <w:rPr>
            <w:noProof/>
            <w:webHidden/>
          </w:rPr>
          <w:instrText xml:space="preserve"> PAGEREF _Toc214273928 \h </w:instrText>
        </w:r>
        <w:r>
          <w:rPr>
            <w:noProof/>
            <w:webHidden/>
          </w:rPr>
        </w:r>
        <w:r>
          <w:rPr>
            <w:noProof/>
            <w:webHidden/>
          </w:rPr>
          <w:fldChar w:fldCharType="separate"/>
        </w:r>
        <w:r w:rsidR="00D8696E">
          <w:rPr>
            <w:noProof/>
            <w:webHidden/>
          </w:rPr>
          <w:t>9</w:t>
        </w:r>
        <w:r>
          <w:rPr>
            <w:noProof/>
            <w:webHidden/>
          </w:rPr>
          <w:fldChar w:fldCharType="end"/>
        </w:r>
      </w:hyperlink>
    </w:p>
    <w:p w14:paraId="2CC0E8EF" w14:textId="365B85DE"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29" w:history="1">
        <w:r w:rsidRPr="0083678E">
          <w:rPr>
            <w:rStyle w:val="Hyperlink"/>
            <w:noProof/>
          </w:rPr>
          <w:t>Table 3 Chemical tests, product compliance rates, 2024</w:t>
        </w:r>
        <w:r>
          <w:rPr>
            <w:noProof/>
            <w:webHidden/>
          </w:rPr>
          <w:tab/>
        </w:r>
        <w:r>
          <w:rPr>
            <w:noProof/>
            <w:webHidden/>
          </w:rPr>
          <w:fldChar w:fldCharType="begin"/>
        </w:r>
        <w:r>
          <w:rPr>
            <w:noProof/>
            <w:webHidden/>
          </w:rPr>
          <w:instrText xml:space="preserve"> PAGEREF _Toc214273929 \h </w:instrText>
        </w:r>
        <w:r>
          <w:rPr>
            <w:noProof/>
            <w:webHidden/>
          </w:rPr>
        </w:r>
        <w:r>
          <w:rPr>
            <w:noProof/>
            <w:webHidden/>
          </w:rPr>
          <w:fldChar w:fldCharType="separate"/>
        </w:r>
        <w:r w:rsidR="00D8696E">
          <w:rPr>
            <w:noProof/>
            <w:webHidden/>
          </w:rPr>
          <w:t>9</w:t>
        </w:r>
        <w:r>
          <w:rPr>
            <w:noProof/>
            <w:webHidden/>
          </w:rPr>
          <w:fldChar w:fldCharType="end"/>
        </w:r>
      </w:hyperlink>
    </w:p>
    <w:p w14:paraId="7FB4F2A9" w14:textId="4AD17D91"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30" w:history="1">
        <w:r w:rsidRPr="0083678E">
          <w:rPr>
            <w:rStyle w:val="Hyperlink"/>
            <w:noProof/>
          </w:rPr>
          <w:t>Table 4 Composition analytical tests, product compliance rates, 2024</w:t>
        </w:r>
        <w:r>
          <w:rPr>
            <w:noProof/>
            <w:webHidden/>
          </w:rPr>
          <w:tab/>
        </w:r>
        <w:r>
          <w:rPr>
            <w:noProof/>
            <w:webHidden/>
          </w:rPr>
          <w:fldChar w:fldCharType="begin"/>
        </w:r>
        <w:r>
          <w:rPr>
            <w:noProof/>
            <w:webHidden/>
          </w:rPr>
          <w:instrText xml:space="preserve"> PAGEREF _Toc214273930 \h </w:instrText>
        </w:r>
        <w:r>
          <w:rPr>
            <w:noProof/>
            <w:webHidden/>
          </w:rPr>
        </w:r>
        <w:r>
          <w:rPr>
            <w:noProof/>
            <w:webHidden/>
          </w:rPr>
          <w:fldChar w:fldCharType="separate"/>
        </w:r>
        <w:r w:rsidR="00D8696E">
          <w:rPr>
            <w:noProof/>
            <w:webHidden/>
          </w:rPr>
          <w:t>10</w:t>
        </w:r>
        <w:r>
          <w:rPr>
            <w:noProof/>
            <w:webHidden/>
          </w:rPr>
          <w:fldChar w:fldCharType="end"/>
        </w:r>
      </w:hyperlink>
    </w:p>
    <w:p w14:paraId="5BCE356E" w14:textId="4635628D"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31" w:history="1">
        <w:r w:rsidRPr="0083678E">
          <w:rPr>
            <w:rStyle w:val="Hyperlink"/>
            <w:noProof/>
          </w:rPr>
          <w:t>Table 5 Contaminant tests, product compliance rates, 2024</w:t>
        </w:r>
        <w:r>
          <w:rPr>
            <w:noProof/>
            <w:webHidden/>
          </w:rPr>
          <w:tab/>
        </w:r>
        <w:r>
          <w:rPr>
            <w:noProof/>
            <w:webHidden/>
          </w:rPr>
          <w:fldChar w:fldCharType="begin"/>
        </w:r>
        <w:r>
          <w:rPr>
            <w:noProof/>
            <w:webHidden/>
          </w:rPr>
          <w:instrText xml:space="preserve"> PAGEREF _Toc214273931 \h </w:instrText>
        </w:r>
        <w:r>
          <w:rPr>
            <w:noProof/>
            <w:webHidden/>
          </w:rPr>
        </w:r>
        <w:r>
          <w:rPr>
            <w:noProof/>
            <w:webHidden/>
          </w:rPr>
          <w:fldChar w:fldCharType="separate"/>
        </w:r>
        <w:r w:rsidR="00D8696E">
          <w:rPr>
            <w:noProof/>
            <w:webHidden/>
          </w:rPr>
          <w:t>10</w:t>
        </w:r>
        <w:r>
          <w:rPr>
            <w:noProof/>
            <w:webHidden/>
          </w:rPr>
          <w:fldChar w:fldCharType="end"/>
        </w:r>
      </w:hyperlink>
    </w:p>
    <w:p w14:paraId="10E49681" w14:textId="2AED0177"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32" w:history="1">
        <w:r w:rsidRPr="0083678E">
          <w:rPr>
            <w:rStyle w:val="Hyperlink"/>
            <w:noProof/>
          </w:rPr>
          <w:t>Table 6 Microbiological test, product compliance rates, 2024</w:t>
        </w:r>
        <w:r>
          <w:rPr>
            <w:noProof/>
            <w:webHidden/>
          </w:rPr>
          <w:tab/>
        </w:r>
        <w:r>
          <w:rPr>
            <w:noProof/>
            <w:webHidden/>
          </w:rPr>
          <w:fldChar w:fldCharType="begin"/>
        </w:r>
        <w:r>
          <w:rPr>
            <w:noProof/>
            <w:webHidden/>
          </w:rPr>
          <w:instrText xml:space="preserve"> PAGEREF _Toc214273932 \h </w:instrText>
        </w:r>
        <w:r>
          <w:rPr>
            <w:noProof/>
            <w:webHidden/>
          </w:rPr>
        </w:r>
        <w:r>
          <w:rPr>
            <w:noProof/>
            <w:webHidden/>
          </w:rPr>
          <w:fldChar w:fldCharType="separate"/>
        </w:r>
        <w:r w:rsidR="00D8696E">
          <w:rPr>
            <w:noProof/>
            <w:webHidden/>
          </w:rPr>
          <w:t>11</w:t>
        </w:r>
        <w:r>
          <w:rPr>
            <w:noProof/>
            <w:webHidden/>
          </w:rPr>
          <w:fldChar w:fldCharType="end"/>
        </w:r>
      </w:hyperlink>
    </w:p>
    <w:p w14:paraId="2C6E88AA" w14:textId="6F3E6901"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33" w:history="1">
        <w:r w:rsidRPr="0083678E">
          <w:rPr>
            <w:rStyle w:val="Hyperlink"/>
            <w:noProof/>
          </w:rPr>
          <w:t>Table 7 Other checks, 2024</w:t>
        </w:r>
        <w:r>
          <w:rPr>
            <w:noProof/>
            <w:webHidden/>
          </w:rPr>
          <w:tab/>
        </w:r>
        <w:r>
          <w:rPr>
            <w:noProof/>
            <w:webHidden/>
          </w:rPr>
          <w:fldChar w:fldCharType="begin"/>
        </w:r>
        <w:r>
          <w:rPr>
            <w:noProof/>
            <w:webHidden/>
          </w:rPr>
          <w:instrText xml:space="preserve"> PAGEREF _Toc214273933 \h </w:instrText>
        </w:r>
        <w:r>
          <w:rPr>
            <w:noProof/>
            <w:webHidden/>
          </w:rPr>
        </w:r>
        <w:r>
          <w:rPr>
            <w:noProof/>
            <w:webHidden/>
          </w:rPr>
          <w:fldChar w:fldCharType="separate"/>
        </w:r>
        <w:r w:rsidR="00D8696E">
          <w:rPr>
            <w:noProof/>
            <w:webHidden/>
          </w:rPr>
          <w:t>12</w:t>
        </w:r>
        <w:r>
          <w:rPr>
            <w:noProof/>
            <w:webHidden/>
          </w:rPr>
          <w:fldChar w:fldCharType="end"/>
        </w:r>
      </w:hyperlink>
    </w:p>
    <w:p w14:paraId="277DA545" w14:textId="21023A3E"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34" w:history="1">
        <w:r w:rsidRPr="0083678E">
          <w:rPr>
            <w:rStyle w:val="Hyperlink"/>
            <w:noProof/>
          </w:rPr>
          <w:t>Table 8 Inspection and test data, by commodity group, 2024</w:t>
        </w:r>
        <w:r>
          <w:rPr>
            <w:noProof/>
            <w:webHidden/>
          </w:rPr>
          <w:tab/>
        </w:r>
        <w:r>
          <w:rPr>
            <w:noProof/>
            <w:webHidden/>
          </w:rPr>
          <w:fldChar w:fldCharType="begin"/>
        </w:r>
        <w:r>
          <w:rPr>
            <w:noProof/>
            <w:webHidden/>
          </w:rPr>
          <w:instrText xml:space="preserve"> PAGEREF _Toc214273934 \h </w:instrText>
        </w:r>
        <w:r>
          <w:rPr>
            <w:noProof/>
            <w:webHidden/>
          </w:rPr>
        </w:r>
        <w:r>
          <w:rPr>
            <w:noProof/>
            <w:webHidden/>
          </w:rPr>
          <w:fldChar w:fldCharType="separate"/>
        </w:r>
        <w:r w:rsidR="00D8696E">
          <w:rPr>
            <w:noProof/>
            <w:webHidden/>
          </w:rPr>
          <w:t>13</w:t>
        </w:r>
        <w:r>
          <w:rPr>
            <w:noProof/>
            <w:webHidden/>
          </w:rPr>
          <w:fldChar w:fldCharType="end"/>
        </w:r>
      </w:hyperlink>
    </w:p>
    <w:p w14:paraId="1A3A14CC" w14:textId="0BA2FDED"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35" w:history="1">
        <w:r w:rsidRPr="0083678E">
          <w:rPr>
            <w:rStyle w:val="Hyperlink"/>
            <w:noProof/>
          </w:rPr>
          <w:t>Table 9 Number of inspections, by country of origin, 2024</w:t>
        </w:r>
        <w:r>
          <w:rPr>
            <w:noProof/>
            <w:webHidden/>
          </w:rPr>
          <w:tab/>
        </w:r>
        <w:r>
          <w:rPr>
            <w:noProof/>
            <w:webHidden/>
          </w:rPr>
          <w:fldChar w:fldCharType="begin"/>
        </w:r>
        <w:r>
          <w:rPr>
            <w:noProof/>
            <w:webHidden/>
          </w:rPr>
          <w:instrText xml:space="preserve"> PAGEREF _Toc214273935 \h </w:instrText>
        </w:r>
        <w:r>
          <w:rPr>
            <w:noProof/>
            <w:webHidden/>
          </w:rPr>
        </w:r>
        <w:r>
          <w:rPr>
            <w:noProof/>
            <w:webHidden/>
          </w:rPr>
          <w:fldChar w:fldCharType="separate"/>
        </w:r>
        <w:r w:rsidR="00D8696E">
          <w:rPr>
            <w:noProof/>
            <w:webHidden/>
          </w:rPr>
          <w:t>14</w:t>
        </w:r>
        <w:r>
          <w:rPr>
            <w:noProof/>
            <w:webHidden/>
          </w:rPr>
          <w:fldChar w:fldCharType="end"/>
        </w:r>
      </w:hyperlink>
    </w:p>
    <w:p w14:paraId="413C8996" w14:textId="5DDA8159"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36" w:history="1">
        <w:r w:rsidRPr="0083678E">
          <w:rPr>
            <w:rStyle w:val="Hyperlink"/>
            <w:noProof/>
          </w:rPr>
          <w:t>Table 10 Number of virtual inspections, by importer location, 2024</w:t>
        </w:r>
        <w:r>
          <w:rPr>
            <w:noProof/>
            <w:webHidden/>
          </w:rPr>
          <w:tab/>
        </w:r>
        <w:r>
          <w:rPr>
            <w:noProof/>
            <w:webHidden/>
          </w:rPr>
          <w:fldChar w:fldCharType="begin"/>
        </w:r>
        <w:r>
          <w:rPr>
            <w:noProof/>
            <w:webHidden/>
          </w:rPr>
          <w:instrText xml:space="preserve"> PAGEREF _Toc214273936 \h </w:instrText>
        </w:r>
        <w:r>
          <w:rPr>
            <w:noProof/>
            <w:webHidden/>
          </w:rPr>
        </w:r>
        <w:r>
          <w:rPr>
            <w:noProof/>
            <w:webHidden/>
          </w:rPr>
          <w:fldChar w:fldCharType="separate"/>
        </w:r>
        <w:r w:rsidR="00D8696E">
          <w:rPr>
            <w:noProof/>
            <w:webHidden/>
          </w:rPr>
          <w:t>16</w:t>
        </w:r>
        <w:r>
          <w:rPr>
            <w:noProof/>
            <w:webHidden/>
          </w:rPr>
          <w:fldChar w:fldCharType="end"/>
        </w:r>
      </w:hyperlink>
    </w:p>
    <w:p w14:paraId="4A77112A" w14:textId="1C79A97F"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37" w:history="1">
        <w:r w:rsidRPr="0083678E">
          <w:rPr>
            <w:rStyle w:val="Hyperlink"/>
            <w:noProof/>
          </w:rPr>
          <w:t>Table 11 Food Import Compliance Agreement activity, 2024</w:t>
        </w:r>
        <w:r>
          <w:rPr>
            <w:noProof/>
            <w:webHidden/>
          </w:rPr>
          <w:tab/>
        </w:r>
        <w:r>
          <w:rPr>
            <w:noProof/>
            <w:webHidden/>
          </w:rPr>
          <w:fldChar w:fldCharType="begin"/>
        </w:r>
        <w:r>
          <w:rPr>
            <w:noProof/>
            <w:webHidden/>
          </w:rPr>
          <w:instrText xml:space="preserve"> PAGEREF _Toc214273937 \h </w:instrText>
        </w:r>
        <w:r>
          <w:rPr>
            <w:noProof/>
            <w:webHidden/>
          </w:rPr>
        </w:r>
        <w:r>
          <w:rPr>
            <w:noProof/>
            <w:webHidden/>
          </w:rPr>
          <w:fldChar w:fldCharType="separate"/>
        </w:r>
        <w:r w:rsidR="00D8696E">
          <w:rPr>
            <w:noProof/>
            <w:webHidden/>
          </w:rPr>
          <w:t>17</w:t>
        </w:r>
        <w:r>
          <w:rPr>
            <w:noProof/>
            <w:webHidden/>
          </w:rPr>
          <w:fldChar w:fldCharType="end"/>
        </w:r>
      </w:hyperlink>
    </w:p>
    <w:p w14:paraId="54DA51A5" w14:textId="72A35714"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38" w:history="1">
        <w:r w:rsidRPr="0083678E">
          <w:rPr>
            <w:rStyle w:val="Hyperlink"/>
            <w:noProof/>
          </w:rPr>
          <w:t>Table 12 Food safety notifications investigated in 2024</w:t>
        </w:r>
        <w:r>
          <w:rPr>
            <w:noProof/>
            <w:webHidden/>
          </w:rPr>
          <w:tab/>
        </w:r>
        <w:r>
          <w:rPr>
            <w:noProof/>
            <w:webHidden/>
          </w:rPr>
          <w:fldChar w:fldCharType="begin"/>
        </w:r>
        <w:r>
          <w:rPr>
            <w:noProof/>
            <w:webHidden/>
          </w:rPr>
          <w:instrText xml:space="preserve"> PAGEREF _Toc214273938 \h </w:instrText>
        </w:r>
        <w:r>
          <w:rPr>
            <w:noProof/>
            <w:webHidden/>
          </w:rPr>
        </w:r>
        <w:r>
          <w:rPr>
            <w:noProof/>
            <w:webHidden/>
          </w:rPr>
          <w:fldChar w:fldCharType="separate"/>
        </w:r>
        <w:r w:rsidR="00D8696E">
          <w:rPr>
            <w:noProof/>
            <w:webHidden/>
          </w:rPr>
          <w:t>18</w:t>
        </w:r>
        <w:r>
          <w:rPr>
            <w:noProof/>
            <w:webHidden/>
          </w:rPr>
          <w:fldChar w:fldCharType="end"/>
        </w:r>
      </w:hyperlink>
    </w:p>
    <w:p w14:paraId="292AE88E" w14:textId="567B1B87" w:rsidR="009A701B" w:rsidRPr="009A701B" w:rsidRDefault="00E91D72" w:rsidP="00DB66F0">
      <w:pPr>
        <w:pStyle w:val="TableofFigures"/>
        <w:tabs>
          <w:tab w:val="right" w:leader="dot" w:pos="9060"/>
        </w:tabs>
      </w:pPr>
      <w:r>
        <w:rPr>
          <w:noProof/>
        </w:rPr>
        <w:fldChar w:fldCharType="end"/>
      </w:r>
    </w:p>
    <w:p w14:paraId="1279A6DF" w14:textId="77777777" w:rsidR="00764D6A" w:rsidRDefault="00E91D72" w:rsidP="00563C26">
      <w:pPr>
        <w:pStyle w:val="TOCHeading2"/>
        <w:keepNext/>
        <w:rPr>
          <w:rStyle w:val="Strong"/>
        </w:rPr>
      </w:pPr>
      <w:r>
        <w:rPr>
          <w:rStyle w:val="Strong"/>
        </w:rPr>
        <w:t>Figures</w:t>
      </w:r>
    </w:p>
    <w:p w14:paraId="75D62AE8" w14:textId="52991263" w:rsidR="00080C49" w:rsidRDefault="00FB1F76">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14273939" w:history="1">
        <w:r w:rsidR="00080C49" w:rsidRPr="006F5818">
          <w:rPr>
            <w:rStyle w:val="Hyperlink"/>
            <w:noProof/>
          </w:rPr>
          <w:t>Figure 1 Australian food trade, by value, 2003–04 to 2023–24</w:t>
        </w:r>
        <w:r w:rsidR="00080C49">
          <w:rPr>
            <w:noProof/>
            <w:webHidden/>
          </w:rPr>
          <w:tab/>
        </w:r>
        <w:r w:rsidR="00080C49">
          <w:rPr>
            <w:noProof/>
            <w:webHidden/>
          </w:rPr>
          <w:fldChar w:fldCharType="begin"/>
        </w:r>
        <w:r w:rsidR="00080C49">
          <w:rPr>
            <w:noProof/>
            <w:webHidden/>
          </w:rPr>
          <w:instrText xml:space="preserve"> PAGEREF _Toc214273939 \h </w:instrText>
        </w:r>
        <w:r w:rsidR="00080C49">
          <w:rPr>
            <w:noProof/>
            <w:webHidden/>
          </w:rPr>
        </w:r>
        <w:r w:rsidR="00080C49">
          <w:rPr>
            <w:noProof/>
            <w:webHidden/>
          </w:rPr>
          <w:fldChar w:fldCharType="separate"/>
        </w:r>
        <w:r w:rsidR="00D8696E">
          <w:rPr>
            <w:noProof/>
            <w:webHidden/>
          </w:rPr>
          <w:t>3</w:t>
        </w:r>
        <w:r w:rsidR="00080C49">
          <w:rPr>
            <w:noProof/>
            <w:webHidden/>
          </w:rPr>
          <w:fldChar w:fldCharType="end"/>
        </w:r>
      </w:hyperlink>
    </w:p>
    <w:p w14:paraId="3438F9BF" w14:textId="5DBB4254"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40" w:history="1">
        <w:r w:rsidRPr="006F5818">
          <w:rPr>
            <w:rStyle w:val="Hyperlink"/>
            <w:noProof/>
          </w:rPr>
          <w:t>Figure 2 Australian food imports, by commodity, 2022–23, 2023–24 and 3-year average to 2013—14</w:t>
        </w:r>
        <w:r>
          <w:rPr>
            <w:noProof/>
            <w:webHidden/>
          </w:rPr>
          <w:tab/>
        </w:r>
        <w:r>
          <w:rPr>
            <w:noProof/>
            <w:webHidden/>
          </w:rPr>
          <w:fldChar w:fldCharType="begin"/>
        </w:r>
        <w:r>
          <w:rPr>
            <w:noProof/>
            <w:webHidden/>
          </w:rPr>
          <w:instrText xml:space="preserve"> PAGEREF _Toc214273940 \h </w:instrText>
        </w:r>
        <w:r>
          <w:rPr>
            <w:noProof/>
            <w:webHidden/>
          </w:rPr>
        </w:r>
        <w:r>
          <w:rPr>
            <w:noProof/>
            <w:webHidden/>
          </w:rPr>
          <w:fldChar w:fldCharType="separate"/>
        </w:r>
        <w:r w:rsidR="00D8696E">
          <w:rPr>
            <w:noProof/>
            <w:webHidden/>
          </w:rPr>
          <w:t>4</w:t>
        </w:r>
        <w:r>
          <w:rPr>
            <w:noProof/>
            <w:webHidden/>
          </w:rPr>
          <w:fldChar w:fldCharType="end"/>
        </w:r>
      </w:hyperlink>
    </w:p>
    <w:p w14:paraId="08D1EAC8" w14:textId="542583C6"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41" w:history="1">
        <w:r w:rsidRPr="006F5818">
          <w:rPr>
            <w:rStyle w:val="Hyperlink"/>
            <w:noProof/>
          </w:rPr>
          <w:t>Figure 3 Share of imported food, by country of origin, 2022–23, 2023–24 and 3-year average to 2013–14</w:t>
        </w:r>
        <w:r>
          <w:rPr>
            <w:noProof/>
            <w:webHidden/>
          </w:rPr>
          <w:tab/>
        </w:r>
        <w:r>
          <w:rPr>
            <w:noProof/>
            <w:webHidden/>
          </w:rPr>
          <w:fldChar w:fldCharType="begin"/>
        </w:r>
        <w:r>
          <w:rPr>
            <w:noProof/>
            <w:webHidden/>
          </w:rPr>
          <w:instrText xml:space="preserve"> PAGEREF _Toc214273941 \h </w:instrText>
        </w:r>
        <w:r>
          <w:rPr>
            <w:noProof/>
            <w:webHidden/>
          </w:rPr>
        </w:r>
        <w:r>
          <w:rPr>
            <w:noProof/>
            <w:webHidden/>
          </w:rPr>
          <w:fldChar w:fldCharType="separate"/>
        </w:r>
        <w:r w:rsidR="00D8696E">
          <w:rPr>
            <w:noProof/>
            <w:webHidden/>
          </w:rPr>
          <w:t>5</w:t>
        </w:r>
        <w:r>
          <w:rPr>
            <w:noProof/>
            <w:webHidden/>
          </w:rPr>
          <w:fldChar w:fldCharType="end"/>
        </w:r>
      </w:hyperlink>
    </w:p>
    <w:p w14:paraId="7828BEB0" w14:textId="4D56D744"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42" w:history="1">
        <w:r w:rsidRPr="006F5818">
          <w:rPr>
            <w:rStyle w:val="Hyperlink"/>
            <w:noProof/>
          </w:rPr>
          <w:t>Figure 4 Non-compliant results, by type, 2024</w:t>
        </w:r>
        <w:r>
          <w:rPr>
            <w:noProof/>
            <w:webHidden/>
          </w:rPr>
          <w:tab/>
        </w:r>
        <w:r>
          <w:rPr>
            <w:noProof/>
            <w:webHidden/>
          </w:rPr>
          <w:fldChar w:fldCharType="begin"/>
        </w:r>
        <w:r>
          <w:rPr>
            <w:noProof/>
            <w:webHidden/>
          </w:rPr>
          <w:instrText xml:space="preserve"> PAGEREF _Toc214273942 \h </w:instrText>
        </w:r>
        <w:r>
          <w:rPr>
            <w:noProof/>
            <w:webHidden/>
          </w:rPr>
        </w:r>
        <w:r>
          <w:rPr>
            <w:noProof/>
            <w:webHidden/>
          </w:rPr>
          <w:fldChar w:fldCharType="separate"/>
        </w:r>
        <w:r w:rsidR="00D8696E">
          <w:rPr>
            <w:noProof/>
            <w:webHidden/>
          </w:rPr>
          <w:t>7</w:t>
        </w:r>
        <w:r>
          <w:rPr>
            <w:noProof/>
            <w:webHidden/>
          </w:rPr>
          <w:fldChar w:fldCharType="end"/>
        </w:r>
      </w:hyperlink>
    </w:p>
    <w:p w14:paraId="4E286371" w14:textId="1F923864"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43" w:history="1">
        <w:r w:rsidRPr="006F5818">
          <w:rPr>
            <w:rStyle w:val="Hyperlink"/>
            <w:noProof/>
          </w:rPr>
          <w:t>Figure 5 Non-compliant labelling, by information type, 2024</w:t>
        </w:r>
        <w:r>
          <w:rPr>
            <w:noProof/>
            <w:webHidden/>
          </w:rPr>
          <w:tab/>
        </w:r>
        <w:r>
          <w:rPr>
            <w:noProof/>
            <w:webHidden/>
          </w:rPr>
          <w:fldChar w:fldCharType="begin"/>
        </w:r>
        <w:r>
          <w:rPr>
            <w:noProof/>
            <w:webHidden/>
          </w:rPr>
          <w:instrText xml:space="preserve"> PAGEREF _Toc214273943 \h </w:instrText>
        </w:r>
        <w:r>
          <w:rPr>
            <w:noProof/>
            <w:webHidden/>
          </w:rPr>
        </w:r>
        <w:r>
          <w:rPr>
            <w:noProof/>
            <w:webHidden/>
          </w:rPr>
          <w:fldChar w:fldCharType="separate"/>
        </w:r>
        <w:r w:rsidR="00D8696E">
          <w:rPr>
            <w:noProof/>
            <w:webHidden/>
          </w:rPr>
          <w:t>8</w:t>
        </w:r>
        <w:r>
          <w:rPr>
            <w:noProof/>
            <w:webHidden/>
          </w:rPr>
          <w:fldChar w:fldCharType="end"/>
        </w:r>
      </w:hyperlink>
    </w:p>
    <w:p w14:paraId="7E7BC97A" w14:textId="17C71F93"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44" w:history="1">
        <w:r w:rsidRPr="006F5818">
          <w:rPr>
            <w:rStyle w:val="Hyperlink"/>
            <w:noProof/>
          </w:rPr>
          <w:t>Figure 6 Percentage of tests applied, by commodity group, 2024</w:t>
        </w:r>
        <w:r>
          <w:rPr>
            <w:noProof/>
            <w:webHidden/>
          </w:rPr>
          <w:tab/>
        </w:r>
        <w:r>
          <w:rPr>
            <w:noProof/>
            <w:webHidden/>
          </w:rPr>
          <w:fldChar w:fldCharType="begin"/>
        </w:r>
        <w:r>
          <w:rPr>
            <w:noProof/>
            <w:webHidden/>
          </w:rPr>
          <w:instrText xml:space="preserve"> PAGEREF _Toc214273944 \h </w:instrText>
        </w:r>
        <w:r>
          <w:rPr>
            <w:noProof/>
            <w:webHidden/>
          </w:rPr>
        </w:r>
        <w:r>
          <w:rPr>
            <w:noProof/>
            <w:webHidden/>
          </w:rPr>
          <w:fldChar w:fldCharType="separate"/>
        </w:r>
        <w:r w:rsidR="00D8696E">
          <w:rPr>
            <w:noProof/>
            <w:webHidden/>
          </w:rPr>
          <w:t>13</w:t>
        </w:r>
        <w:r>
          <w:rPr>
            <w:noProof/>
            <w:webHidden/>
          </w:rPr>
          <w:fldChar w:fldCharType="end"/>
        </w:r>
      </w:hyperlink>
    </w:p>
    <w:p w14:paraId="6DED4EF2" w14:textId="7125FE6B" w:rsidR="00080C49" w:rsidRDefault="00080C49">
      <w:pPr>
        <w:pStyle w:val="TableofFigures"/>
        <w:tabs>
          <w:tab w:val="right" w:leader="dot" w:pos="9060"/>
        </w:tabs>
        <w:rPr>
          <w:rFonts w:eastAsiaTheme="minorEastAsia"/>
          <w:noProof/>
          <w:kern w:val="2"/>
          <w:sz w:val="24"/>
          <w:szCs w:val="24"/>
          <w:lang w:eastAsia="en-AU"/>
          <w14:ligatures w14:val="standardContextual"/>
        </w:rPr>
      </w:pPr>
      <w:hyperlink w:anchor="_Toc214273945" w:history="1">
        <w:r w:rsidRPr="006F5818">
          <w:rPr>
            <w:rStyle w:val="Hyperlink"/>
            <w:noProof/>
          </w:rPr>
          <w:t xml:space="preserve">Figure 7 </w:t>
        </w:r>
        <w:r w:rsidRPr="006F5818">
          <w:rPr>
            <w:rStyle w:val="Hyperlink"/>
            <w:noProof/>
            <w:lang w:eastAsia="ja-JP"/>
          </w:rPr>
          <w:t>Percentage of tests applied, by country of origin, 2024</w:t>
        </w:r>
        <w:r>
          <w:rPr>
            <w:noProof/>
            <w:webHidden/>
          </w:rPr>
          <w:tab/>
        </w:r>
        <w:r>
          <w:rPr>
            <w:noProof/>
            <w:webHidden/>
          </w:rPr>
          <w:fldChar w:fldCharType="begin"/>
        </w:r>
        <w:r>
          <w:rPr>
            <w:noProof/>
            <w:webHidden/>
          </w:rPr>
          <w:instrText xml:space="preserve"> PAGEREF _Toc214273945 \h </w:instrText>
        </w:r>
        <w:r>
          <w:rPr>
            <w:noProof/>
            <w:webHidden/>
          </w:rPr>
        </w:r>
        <w:r>
          <w:rPr>
            <w:noProof/>
            <w:webHidden/>
          </w:rPr>
          <w:fldChar w:fldCharType="separate"/>
        </w:r>
        <w:r w:rsidR="00D8696E">
          <w:rPr>
            <w:noProof/>
            <w:webHidden/>
          </w:rPr>
          <w:t>15</w:t>
        </w:r>
        <w:r>
          <w:rPr>
            <w:noProof/>
            <w:webHidden/>
          </w:rPr>
          <w:fldChar w:fldCharType="end"/>
        </w:r>
      </w:hyperlink>
    </w:p>
    <w:p w14:paraId="209710AE" w14:textId="43FA7D0B" w:rsidR="00764D6A" w:rsidRDefault="00FB1F76">
      <w:r>
        <w:rPr>
          <w:b/>
          <w:bCs/>
          <w:noProof/>
          <w:lang w:val="en-US"/>
        </w:rPr>
        <w:fldChar w:fldCharType="end"/>
      </w:r>
    </w:p>
    <w:p w14:paraId="4D84F093" w14:textId="77777777" w:rsidR="00C3530C" w:rsidRDefault="00C3530C" w:rsidP="00C3530C">
      <w:pPr>
        <w:rPr>
          <w:lang w:eastAsia="ja-JP"/>
        </w:rPr>
        <w:sectPr w:rsidR="00C3530C" w:rsidSect="00FB6F29">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567" w:footer="283" w:gutter="0"/>
          <w:pgNumType w:fmt="lowerRoman" w:start="1"/>
          <w:cols w:space="708"/>
          <w:titlePg/>
          <w:docGrid w:linePitch="360"/>
        </w:sectPr>
      </w:pPr>
      <w:bookmarkStart w:id="0" w:name="_Toc430782150"/>
    </w:p>
    <w:p w14:paraId="1C01DEE8" w14:textId="07F37E17" w:rsidR="00764D6A" w:rsidRDefault="00E91D72" w:rsidP="007E39EF">
      <w:pPr>
        <w:pStyle w:val="Heading2"/>
        <w:numPr>
          <w:ilvl w:val="0"/>
          <w:numId w:val="0"/>
        </w:numPr>
        <w:ind w:left="720" w:hanging="720"/>
      </w:pPr>
      <w:bookmarkStart w:id="1" w:name="_Toc214273903"/>
      <w:r w:rsidRPr="00DB71A3">
        <w:lastRenderedPageBreak/>
        <w:t>Introduction</w:t>
      </w:r>
      <w:bookmarkEnd w:id="0"/>
      <w:bookmarkEnd w:id="1"/>
    </w:p>
    <w:p w14:paraId="1331740E" w14:textId="2BC826F4" w:rsidR="00DB56C7" w:rsidRPr="00837906" w:rsidRDefault="00AF259C" w:rsidP="00837906">
      <w:r>
        <w:t xml:space="preserve">The </w:t>
      </w:r>
      <w:r w:rsidR="002C7523">
        <w:t>Department of Agriculture, Fisheries and Forestry</w:t>
      </w:r>
      <w:r>
        <w:t xml:space="preserve"> administers </w:t>
      </w:r>
      <w:r w:rsidR="00D24D52">
        <w:t>2</w:t>
      </w:r>
      <w:r w:rsidR="00C66E25">
        <w:t xml:space="preserve"> </w:t>
      </w:r>
      <w:r>
        <w:t xml:space="preserve">Acts that </w:t>
      </w:r>
      <w:r w:rsidR="00B42C24">
        <w:t>appl</w:t>
      </w:r>
      <w:r w:rsidR="002C7523">
        <w:t>y</w:t>
      </w:r>
      <w:r w:rsidR="00B42C24">
        <w:t xml:space="preserve"> t</w:t>
      </w:r>
      <w:r>
        <w:t>o f</w:t>
      </w:r>
      <w:r w:rsidR="00DB56C7" w:rsidRPr="00837906">
        <w:t>ood imported into Australia:</w:t>
      </w:r>
    </w:p>
    <w:p w14:paraId="6B3E0923" w14:textId="0D23598A" w:rsidR="00DB56C7" w:rsidRPr="00837906" w:rsidRDefault="00DB56C7" w:rsidP="00DB6189">
      <w:pPr>
        <w:pStyle w:val="ListNumber"/>
      </w:pPr>
      <w:r w:rsidRPr="00837906">
        <w:rPr>
          <w:rStyle w:val="Emphasis"/>
        </w:rPr>
        <w:t>Biosecurity Act 2015</w:t>
      </w:r>
      <w:r w:rsidRPr="00837906">
        <w:t xml:space="preserve"> – manages biosecurity threats to plant</w:t>
      </w:r>
      <w:r w:rsidR="004E7565">
        <w:t>s</w:t>
      </w:r>
      <w:r w:rsidRPr="00837906">
        <w:t>, animals and human health in Australia and its external territories</w:t>
      </w:r>
      <w:r w:rsidR="00837906" w:rsidRPr="00837906">
        <w:t>.</w:t>
      </w:r>
    </w:p>
    <w:p w14:paraId="45F16B91" w14:textId="24F5017B" w:rsidR="00DB56C7" w:rsidRPr="00837906" w:rsidRDefault="00DB56C7" w:rsidP="00DB6189">
      <w:pPr>
        <w:pStyle w:val="ListNumber"/>
      </w:pPr>
      <w:r w:rsidRPr="00837906">
        <w:rPr>
          <w:rStyle w:val="Emphasis"/>
        </w:rPr>
        <w:t>Imported Food Control Act 1992</w:t>
      </w:r>
      <w:r w:rsidRPr="00837906">
        <w:t xml:space="preserve"> (IFC Act) – manages food safety risks to protect human health.</w:t>
      </w:r>
    </w:p>
    <w:p w14:paraId="5AE54975" w14:textId="33E36D7E" w:rsidR="00AF259C" w:rsidRDefault="00AF259C" w:rsidP="00837906">
      <w:r>
        <w:t>This report provides compliance data for activities under the IFC Act.</w:t>
      </w:r>
    </w:p>
    <w:p w14:paraId="59B86A39" w14:textId="16AA2C7E" w:rsidR="00DB56C7" w:rsidRPr="00837906" w:rsidRDefault="00DB6189" w:rsidP="00837906">
      <w:r>
        <w:t>I</w:t>
      </w:r>
      <w:r w:rsidR="00DB56C7" w:rsidRPr="00837906">
        <w:t xml:space="preserve">mporters are legally responsible for ensuring the foods they import </w:t>
      </w:r>
      <w:r w:rsidR="00B42C24">
        <w:t xml:space="preserve">for sale in Australia </w:t>
      </w:r>
      <w:r w:rsidR="00DB56C7" w:rsidRPr="00837906">
        <w:t>comply with Australia’s food standards and do not pose a risk to human health.</w:t>
      </w:r>
    </w:p>
    <w:p w14:paraId="12CFF0AA" w14:textId="45AA8103" w:rsidR="00DB56C7" w:rsidRPr="00837906" w:rsidRDefault="002C7523" w:rsidP="00837906">
      <w:r>
        <w:t>We</w:t>
      </w:r>
      <w:r w:rsidR="00DB56C7" w:rsidRPr="00837906">
        <w:t xml:space="preserve"> monitor the compliance and safety of imported food at the border through the </w:t>
      </w:r>
      <w:hyperlink r:id="rId27" w:history="1">
        <w:r w:rsidR="00DB56C7" w:rsidRPr="00837906">
          <w:rPr>
            <w:rStyle w:val="Hyperlink"/>
          </w:rPr>
          <w:t>Imported Food Inspection Scheme</w:t>
        </w:r>
      </w:hyperlink>
      <w:r w:rsidR="00DB56C7" w:rsidRPr="00837906">
        <w:t xml:space="preserve"> (IFIS), a risk-based border inspection program. Foods are referred for inspection and testing under the IFIS based on whether they have been classified as risk or surveillance foods</w:t>
      </w:r>
      <w:r w:rsidR="004E7565">
        <w:t xml:space="preserve">. </w:t>
      </w:r>
      <w:bookmarkStart w:id="2" w:name="_Hlk213064575"/>
      <w:r w:rsidR="004E7565" w:rsidRPr="00614C5E">
        <w:t xml:space="preserve">Risk food is </w:t>
      </w:r>
      <w:r w:rsidR="00E972FD" w:rsidRPr="00614C5E">
        <w:t>initially referred</w:t>
      </w:r>
      <w:r w:rsidR="00E972FD" w:rsidRPr="004E7565">
        <w:t xml:space="preserve"> at a higher rate than surveillance </w:t>
      </w:r>
      <w:r w:rsidR="00E972FD" w:rsidRPr="000944A7">
        <w:t>food</w:t>
      </w:r>
      <w:r w:rsidR="00DB56C7" w:rsidRPr="000944A7">
        <w:t xml:space="preserve">. </w:t>
      </w:r>
      <w:r w:rsidR="00CC7F5D" w:rsidRPr="000944A7">
        <w:t>I</w:t>
      </w:r>
      <w:r w:rsidR="00DB56C7" w:rsidRPr="000944A7">
        <w:t xml:space="preserve">nspection </w:t>
      </w:r>
      <w:r w:rsidR="00CC7F5D" w:rsidRPr="000944A7">
        <w:t xml:space="preserve">rates </w:t>
      </w:r>
      <w:r w:rsidR="00DB56C7" w:rsidRPr="000944A7">
        <w:t>decrease</w:t>
      </w:r>
      <w:r w:rsidR="00CC2A27" w:rsidRPr="000944A7">
        <w:t xml:space="preserve"> </w:t>
      </w:r>
      <w:r w:rsidR="00DB56C7" w:rsidRPr="000944A7">
        <w:t xml:space="preserve">or increase depending on </w:t>
      </w:r>
      <w:r w:rsidR="00CC2A27" w:rsidRPr="000944A7">
        <w:t>compliance history</w:t>
      </w:r>
      <w:r w:rsidR="00F7381D" w:rsidRPr="000944A7">
        <w:t xml:space="preserve"> and recognition of certification</w:t>
      </w:r>
      <w:r w:rsidR="00DB56C7" w:rsidRPr="000944A7">
        <w:t>.</w:t>
      </w:r>
    </w:p>
    <w:bookmarkEnd w:id="2"/>
    <w:p w14:paraId="59B9C92A" w14:textId="6C22AE4F" w:rsidR="00DB7365" w:rsidRPr="00837906" w:rsidRDefault="00DB7365" w:rsidP="00DB7365">
      <w:r w:rsidRPr="00837906">
        <w:t>This report provides summary data from inspections conducted under the IFIS from 1</w:t>
      </w:r>
      <w:r>
        <w:t> </w:t>
      </w:r>
      <w:r w:rsidRPr="00837906">
        <w:t>January</w:t>
      </w:r>
      <w:r w:rsidR="002C7523">
        <w:t xml:space="preserve"> </w:t>
      </w:r>
      <w:r w:rsidRPr="00837906">
        <w:t>to</w:t>
      </w:r>
      <w:r w:rsidR="002C7523">
        <w:t xml:space="preserve"> </w:t>
      </w:r>
      <w:r w:rsidRPr="00837906">
        <w:t>31</w:t>
      </w:r>
      <w:r>
        <w:t> </w:t>
      </w:r>
      <w:r w:rsidRPr="00837906">
        <w:t>December</w:t>
      </w:r>
      <w:r>
        <w:t> </w:t>
      </w:r>
      <w:r w:rsidRPr="00837906">
        <w:t>202</w:t>
      </w:r>
      <w:r w:rsidR="003155A7">
        <w:t>4</w:t>
      </w:r>
      <w:r w:rsidRPr="00837906">
        <w:t>.</w:t>
      </w:r>
    </w:p>
    <w:p w14:paraId="6D0289CF" w14:textId="78F9BA3B" w:rsidR="002C7523" w:rsidRDefault="002C7523" w:rsidP="00CC2A27">
      <w:r>
        <w:t>Every month, we</w:t>
      </w:r>
      <w:r w:rsidR="00CC2A27">
        <w:t xml:space="preserve"> publish</w:t>
      </w:r>
      <w:r w:rsidR="00B435E2">
        <w:t xml:space="preserve"> </w:t>
      </w:r>
      <w:hyperlink r:id="rId28" w:history="1">
        <w:r w:rsidR="00B435E2" w:rsidRPr="00B435E2">
          <w:rPr>
            <w:rStyle w:val="Hyperlink"/>
          </w:rPr>
          <w:t>failing food reports</w:t>
        </w:r>
      </w:hyperlink>
      <w:r>
        <w:t xml:space="preserve"> on our website.</w:t>
      </w:r>
      <w:r w:rsidR="00CC7F5D">
        <w:t xml:space="preserve"> </w:t>
      </w:r>
      <w:r>
        <w:t xml:space="preserve">These are foods </w:t>
      </w:r>
      <w:r w:rsidR="00CC7F5D">
        <w:t>that</w:t>
      </w:r>
      <w:r>
        <w:t>:</w:t>
      </w:r>
    </w:p>
    <w:p w14:paraId="214193FA" w14:textId="3CD92919" w:rsidR="002C7523" w:rsidRDefault="00FB62FA" w:rsidP="002C7523">
      <w:pPr>
        <w:pStyle w:val="ListBullet"/>
      </w:pPr>
      <w:r>
        <w:t>failed analytical testing</w:t>
      </w:r>
    </w:p>
    <w:p w14:paraId="73A80489" w14:textId="4DF5E527" w:rsidR="002C7523" w:rsidRDefault="00D24D52" w:rsidP="002C7523">
      <w:pPr>
        <w:pStyle w:val="ListBullet"/>
      </w:pPr>
      <w:r>
        <w:t>were</w:t>
      </w:r>
      <w:r w:rsidR="002C7523">
        <w:t xml:space="preserve"> </w:t>
      </w:r>
      <w:r w:rsidR="00FB62FA">
        <w:t>found to contain non-permitted additives or ingredients</w:t>
      </w:r>
      <w:r w:rsidR="00E0656D">
        <w:t>,</w:t>
      </w:r>
      <w:r w:rsidR="00DB7365">
        <w:t xml:space="preserve"> or</w:t>
      </w:r>
    </w:p>
    <w:p w14:paraId="4E506912" w14:textId="1FC3DE08" w:rsidR="00DB56C7" w:rsidRPr="00837906" w:rsidRDefault="00D24D52" w:rsidP="00DB6189">
      <w:pPr>
        <w:pStyle w:val="ListBullet"/>
      </w:pPr>
      <w:r>
        <w:t>were</w:t>
      </w:r>
      <w:r w:rsidR="002C7523">
        <w:t xml:space="preserve"> </w:t>
      </w:r>
      <w:r w:rsidR="00DB7365">
        <w:t>found to be prohibited plants or fungi.</w:t>
      </w:r>
    </w:p>
    <w:p w14:paraId="19A5946B" w14:textId="77777777" w:rsidR="00533F65" w:rsidRDefault="00533F65" w:rsidP="007B6AC0">
      <w:pPr>
        <w:pStyle w:val="Heading2"/>
        <w:numPr>
          <w:ilvl w:val="0"/>
          <w:numId w:val="0"/>
        </w:numPr>
        <w:ind w:left="720" w:hanging="720"/>
      </w:pPr>
      <w:bookmarkStart w:id="3" w:name="_Toc214273904"/>
      <w:r w:rsidRPr="00533F65">
        <w:lastRenderedPageBreak/>
        <w:t>Imported Food Inspection Scheme</w:t>
      </w:r>
      <w:bookmarkEnd w:id="3"/>
    </w:p>
    <w:p w14:paraId="69A48E29" w14:textId="66396374" w:rsidR="00764D6A" w:rsidRDefault="00533F65" w:rsidP="00533F65">
      <w:pPr>
        <w:pStyle w:val="Heading3"/>
        <w:numPr>
          <w:ilvl w:val="0"/>
          <w:numId w:val="0"/>
        </w:numPr>
      </w:pPr>
      <w:bookmarkStart w:id="4" w:name="_Toc214273905"/>
      <w:r w:rsidRPr="00533F65">
        <w:t>Legislation</w:t>
      </w:r>
      <w:bookmarkEnd w:id="4"/>
    </w:p>
    <w:p w14:paraId="4EA978F9" w14:textId="6FD63CD6" w:rsidR="00704CAA" w:rsidRDefault="00704CAA" w:rsidP="00704CAA">
      <w:r>
        <w:t xml:space="preserve">The </w:t>
      </w:r>
      <w:r w:rsidR="007D0F9F">
        <w:t xml:space="preserve">IFC Act </w:t>
      </w:r>
      <w:r>
        <w:t>provides for the department to administer the IFIS</w:t>
      </w:r>
      <w:r w:rsidRPr="00CC2A27">
        <w:t>.</w:t>
      </w:r>
    </w:p>
    <w:p w14:paraId="00FBE646" w14:textId="083BD5EC" w:rsidR="00764D6A" w:rsidRDefault="00704CAA" w:rsidP="005D3790">
      <w:r w:rsidRPr="00F73855">
        <w:t>The Imported Food Control Regulations 2019 set out how the IFIS operates, including the rates that foods are referred for inspection.</w:t>
      </w:r>
    </w:p>
    <w:p w14:paraId="38D31094" w14:textId="21DB09BD" w:rsidR="00E972FD" w:rsidRPr="005D3790" w:rsidRDefault="00E972FD" w:rsidP="005D3790">
      <w:r>
        <w:t xml:space="preserve">The Imported Food Control Order 2019 lists foods that are classified as </w:t>
      </w:r>
      <w:r w:rsidR="00F73855">
        <w:t>‘</w:t>
      </w:r>
      <w:r>
        <w:t xml:space="preserve">risk </w:t>
      </w:r>
      <w:r w:rsidR="00F73855">
        <w:t xml:space="preserve">food’ </w:t>
      </w:r>
      <w:r w:rsidR="004E7565">
        <w:t xml:space="preserve">or </w:t>
      </w:r>
      <w:r>
        <w:t>require certification.</w:t>
      </w:r>
    </w:p>
    <w:p w14:paraId="21634594" w14:textId="77777777" w:rsidR="00533F65" w:rsidRPr="00F739A1" w:rsidRDefault="00533F65" w:rsidP="00F739A1">
      <w:pPr>
        <w:pStyle w:val="Heading3"/>
        <w:numPr>
          <w:ilvl w:val="0"/>
          <w:numId w:val="0"/>
        </w:numPr>
      </w:pPr>
      <w:bookmarkStart w:id="5" w:name="_Toc214273906"/>
      <w:r w:rsidRPr="00533F65">
        <w:t>Food classification</w:t>
      </w:r>
      <w:bookmarkEnd w:id="5"/>
    </w:p>
    <w:p w14:paraId="62490379" w14:textId="77777777" w:rsidR="00DB6189" w:rsidRDefault="00DB6189" w:rsidP="00DB6189">
      <w:r>
        <w:t xml:space="preserve">The minister classifies food as </w:t>
      </w:r>
      <w:r w:rsidRPr="00F306CD">
        <w:t>risk food</w:t>
      </w:r>
      <w:r>
        <w:t xml:space="preserve"> in the Order. This is based on advice from Food Standards Australia New Zealand (FSANZ) that the food has the potential to pose a medium or high risk to public health. FSANZ is an independent statutory authority that develops and maintains the Australia New Zealand Food Standards Code. FSANZ also provides risk advice on food imported into Australia.</w:t>
      </w:r>
    </w:p>
    <w:p w14:paraId="2617180B" w14:textId="30EB10BA" w:rsidR="00DB6189" w:rsidRDefault="00DB6189" w:rsidP="00DB6189">
      <w:r>
        <w:t xml:space="preserve">Food that is not classified as </w:t>
      </w:r>
      <w:r w:rsidRPr="00F306CD">
        <w:t>risk food</w:t>
      </w:r>
      <w:r>
        <w:t xml:space="preserve"> is </w:t>
      </w:r>
      <w:r w:rsidRPr="00F306CD">
        <w:t>surveillance food</w:t>
      </w:r>
      <w:r>
        <w:t xml:space="preserve"> unless it is </w:t>
      </w:r>
      <w:r w:rsidRPr="00F306CD">
        <w:t>compliance agreement food</w:t>
      </w:r>
      <w:r>
        <w:t xml:space="preserve">. </w:t>
      </w:r>
      <w:r w:rsidRPr="00F306CD">
        <w:t>Compliance agreement food</w:t>
      </w:r>
      <w:r>
        <w:t xml:space="preserve"> is imported by a business under a Food Import Compliance Agreement (FICA). FICAs offer food importers an alternative regulatory arrangement to inspection and testing of their products under the IFIS. Under this arrangement, </w:t>
      </w:r>
      <w:r w:rsidR="00CB2128">
        <w:t>we</w:t>
      </w:r>
      <w:r>
        <w:t xml:space="preserve"> audit an importer’s existing documented food safety management system. Foods that are imported under a compliance agreement are not referred to the IFIS.</w:t>
      </w:r>
    </w:p>
    <w:p w14:paraId="00438DE5" w14:textId="77777777" w:rsidR="00010400" w:rsidRPr="006A71CF" w:rsidRDefault="00010400" w:rsidP="006A71CF">
      <w:pPr>
        <w:pStyle w:val="Heading3"/>
        <w:numPr>
          <w:ilvl w:val="0"/>
          <w:numId w:val="0"/>
        </w:numPr>
      </w:pPr>
      <w:bookmarkStart w:id="6" w:name="_Toc214273907"/>
      <w:r w:rsidRPr="00010400">
        <w:t>Inspection rates</w:t>
      </w:r>
      <w:bookmarkEnd w:id="6"/>
    </w:p>
    <w:p w14:paraId="3B9FFEAD" w14:textId="7B8FA58A" w:rsidR="00F7381D" w:rsidRPr="00E0656D" w:rsidRDefault="00F2585A" w:rsidP="00E0656D">
      <w:bookmarkStart w:id="7" w:name="_Hlk213064595"/>
      <w:r w:rsidRPr="00CC2A27">
        <w:t>R</w:t>
      </w:r>
      <w:r w:rsidR="008E3AA4" w:rsidRPr="00CC2A27">
        <w:t xml:space="preserve">isk food is initially referred for inspection and analysis at a rate of 100% of consignments. This inspection rate is reduced to 25% following </w:t>
      </w:r>
      <w:r w:rsidR="00866A70">
        <w:t>5</w:t>
      </w:r>
      <w:r w:rsidR="00866A70" w:rsidRPr="00CC2A27">
        <w:t xml:space="preserve"> </w:t>
      </w:r>
      <w:r w:rsidR="008E3AA4" w:rsidRPr="00CC2A27">
        <w:t xml:space="preserve">consecutive passes and </w:t>
      </w:r>
      <w:r w:rsidR="00AF259C" w:rsidRPr="00CC2A27">
        <w:t xml:space="preserve">is then </w:t>
      </w:r>
      <w:r w:rsidR="008E3AA4" w:rsidRPr="00CC2A27">
        <w:t xml:space="preserve">reduced to 5% of consignments after a further </w:t>
      </w:r>
      <w:r w:rsidR="00866A70">
        <w:t>20</w:t>
      </w:r>
      <w:r w:rsidR="00866A70" w:rsidRPr="00CC2A27">
        <w:t xml:space="preserve"> </w:t>
      </w:r>
      <w:r w:rsidR="008E3AA4" w:rsidRPr="00CC2A27">
        <w:t xml:space="preserve">consecutive </w:t>
      </w:r>
      <w:r w:rsidR="008E3AA4" w:rsidRPr="000944A7">
        <w:t>passes.</w:t>
      </w:r>
      <w:r w:rsidR="00F7381D" w:rsidRPr="000944A7">
        <w:t xml:space="preserve"> The inspection rate for Risk food may vary when imported under recognised certification.</w:t>
      </w:r>
    </w:p>
    <w:bookmarkEnd w:id="7"/>
    <w:p w14:paraId="4379DAC5" w14:textId="77777777" w:rsidR="008E3AA4" w:rsidRPr="00E0656D" w:rsidRDefault="008E3AA4" w:rsidP="00E0656D">
      <w:r w:rsidRPr="00E0656D">
        <w:t>Surveillance food is referred for inspection and analysis at an initial rate of 5% of consignments.</w:t>
      </w:r>
    </w:p>
    <w:p w14:paraId="34CA911B" w14:textId="7B30D908" w:rsidR="008E3AA4" w:rsidRPr="00E0656D" w:rsidRDefault="008E3AA4" w:rsidP="00E0656D">
      <w:r w:rsidRPr="00E0656D">
        <w:t xml:space="preserve">When imported food fails inspection, </w:t>
      </w:r>
      <w:r w:rsidR="00281E3C" w:rsidRPr="00E0656D">
        <w:t>the importer must take</w:t>
      </w:r>
      <w:r w:rsidRPr="00E0656D">
        <w:t xml:space="preserve"> follow-up action</w:t>
      </w:r>
      <w:r w:rsidR="00E0656D">
        <w:t>,</w:t>
      </w:r>
      <w:r w:rsidRPr="00E0656D">
        <w:t xml:space="preserve"> such as treatment of the food to bring it into compliance</w:t>
      </w:r>
      <w:r w:rsidR="00281E3C" w:rsidRPr="00E0656D">
        <w:t xml:space="preserve"> (where applicable)</w:t>
      </w:r>
      <w:r w:rsidRPr="00E0656D">
        <w:t>, destruction or export. Subsequent imports of the same food (same product, producer and country of origin) are subject to inspection at the rate of 100% of consignments until</w:t>
      </w:r>
      <w:r w:rsidR="00A935D2">
        <w:t xml:space="preserve"> </w:t>
      </w:r>
      <w:r w:rsidR="00D24D52">
        <w:t>the food</w:t>
      </w:r>
      <w:r w:rsidR="00A935D2">
        <w:t xml:space="preserve"> demonstrates </w:t>
      </w:r>
      <w:r w:rsidRPr="00E0656D">
        <w:t>a history of compliance.</w:t>
      </w:r>
    </w:p>
    <w:p w14:paraId="5A2D94F8" w14:textId="0BF99307" w:rsidR="008E3AA4" w:rsidRPr="00E0656D" w:rsidRDefault="008E3AA4" w:rsidP="00E0656D">
      <w:r w:rsidRPr="00E0656D">
        <w:t>We use electronic profiles in the Department of Home Affairs Integrated Cargo System (ICS) to identify foods of interest and appropriate rates of referral. Once food is referred, our system appl</w:t>
      </w:r>
      <w:r w:rsidR="0067777A">
        <w:t>ies</w:t>
      </w:r>
      <w:r w:rsidRPr="00E0656D">
        <w:t xml:space="preserve"> relevant tests</w:t>
      </w:r>
      <w:r w:rsidR="005C325D">
        <w:t xml:space="preserve"> as described in </w:t>
      </w:r>
      <w:hyperlink w:anchor="Title_A1" w:history="1">
        <w:r w:rsidR="005C325D" w:rsidRPr="002856DB">
          <w:rPr>
            <w:rStyle w:val="Hyperlink"/>
          </w:rPr>
          <w:t>Appendix A</w:t>
        </w:r>
      </w:hyperlink>
      <w:r w:rsidR="005C325D">
        <w:t>. The i</w:t>
      </w:r>
      <w:r w:rsidRPr="00E0656D">
        <w:t>nspection rates</w:t>
      </w:r>
      <w:r w:rsidR="0067777A">
        <w:t xml:space="preserve"> are</w:t>
      </w:r>
      <w:r w:rsidRPr="00E0656D">
        <w:t xml:space="preserve"> based on the risk the food may pose and</w:t>
      </w:r>
      <w:r w:rsidR="00DE240D" w:rsidRPr="00E0656D">
        <w:t xml:space="preserve"> </w:t>
      </w:r>
      <w:r w:rsidR="00DB0A27" w:rsidRPr="00E0656D">
        <w:t xml:space="preserve">the </w:t>
      </w:r>
      <w:r w:rsidRPr="00E0656D">
        <w:t>compliance history of the food producer.</w:t>
      </w:r>
    </w:p>
    <w:p w14:paraId="0E0A1AC6" w14:textId="331AC97A" w:rsidR="006C404F" w:rsidRDefault="006C404F" w:rsidP="00A84BB1">
      <w:pPr>
        <w:pStyle w:val="Heading3"/>
        <w:pageBreakBefore/>
        <w:numPr>
          <w:ilvl w:val="0"/>
          <w:numId w:val="0"/>
        </w:numPr>
        <w:ind w:left="964" w:hanging="964"/>
      </w:pPr>
      <w:bookmarkStart w:id="8" w:name="_Toc214273908"/>
      <w:r w:rsidRPr="00840710">
        <w:lastRenderedPageBreak/>
        <w:t>Australian food trade</w:t>
      </w:r>
      <w:bookmarkEnd w:id="8"/>
    </w:p>
    <w:p w14:paraId="2A8FC6C7" w14:textId="77777777" w:rsidR="00B067F7" w:rsidRPr="002F4EFB" w:rsidRDefault="00B067F7" w:rsidP="00B067F7">
      <w:r w:rsidRPr="002F4EFB">
        <w:t>To help contextualise the inspection data, this report includes information on food trade, such as the composition of Australian food imports and countries of origin.</w:t>
      </w:r>
    </w:p>
    <w:p w14:paraId="68C98573" w14:textId="392C5784" w:rsidR="00B067F7" w:rsidRPr="002F4EFB" w:rsidRDefault="00B067F7" w:rsidP="00B067F7">
      <w:r w:rsidRPr="002F4EFB">
        <w:t xml:space="preserve">Data on food imports and food exports is presented in value terms for each financial year. </w:t>
      </w:r>
      <w:r w:rsidRPr="002F4EFB">
        <w:fldChar w:fldCharType="begin"/>
      </w:r>
      <w:r w:rsidRPr="002F4EFB">
        <w:instrText xml:space="preserve"> REF _Ref132965406 \h  \* MERGEFORMAT </w:instrText>
      </w:r>
      <w:r w:rsidRPr="002F4EFB">
        <w:fldChar w:fldCharType="separate"/>
      </w:r>
      <w:r w:rsidR="00D8696E" w:rsidRPr="00FE4BC9">
        <w:t xml:space="preserve">Figure </w:t>
      </w:r>
      <w:r w:rsidR="00D8696E">
        <w:rPr>
          <w:noProof/>
        </w:rPr>
        <w:t>1</w:t>
      </w:r>
      <w:r w:rsidRPr="002F4EFB">
        <w:fldChar w:fldCharType="end"/>
      </w:r>
      <w:r w:rsidRPr="002F4EFB">
        <w:t xml:space="preserve"> shows the trend for the last 25 years, including the net value for</w:t>
      </w:r>
      <w:r w:rsidR="002F1AF9">
        <w:t xml:space="preserve"> food</w:t>
      </w:r>
      <w:r w:rsidRPr="002F4EFB">
        <w:t xml:space="preserve"> exports (difference between the value of food exports and food imports).</w:t>
      </w:r>
    </w:p>
    <w:p w14:paraId="340BACD6" w14:textId="296DE364" w:rsidR="00B84981" w:rsidRDefault="00C054B0" w:rsidP="00C054B0">
      <w:bookmarkStart w:id="9" w:name="_Hlk165039089"/>
      <w:r w:rsidRPr="002F4EFB">
        <w:t xml:space="preserve">The value of Australian food exports </w:t>
      </w:r>
      <w:r w:rsidR="001D6454">
        <w:t xml:space="preserve">was $63 billion </w:t>
      </w:r>
      <w:r w:rsidRPr="002F4EFB">
        <w:t>in 2023–24</w:t>
      </w:r>
      <w:r w:rsidR="001D6454">
        <w:t>, down 8.4%</w:t>
      </w:r>
      <w:r w:rsidRPr="002F4EFB">
        <w:t xml:space="preserve"> compared with the previous year. </w:t>
      </w:r>
    </w:p>
    <w:p w14:paraId="2F82F450" w14:textId="19DBB2B8" w:rsidR="00C054B0" w:rsidRPr="002F4EFB" w:rsidRDefault="00C054B0" w:rsidP="00C054B0">
      <w:r w:rsidRPr="002F4EFB">
        <w:t xml:space="preserve">The value of food imported by Australian food businesses </w:t>
      </w:r>
      <w:r w:rsidR="001D6454">
        <w:t xml:space="preserve">was </w:t>
      </w:r>
      <w:r w:rsidR="001D6454" w:rsidRPr="002F4EFB">
        <w:t>$27.6 billion</w:t>
      </w:r>
      <w:r w:rsidR="001D6454">
        <w:t xml:space="preserve"> </w:t>
      </w:r>
      <w:r w:rsidRPr="002F4EFB">
        <w:t>in 202</w:t>
      </w:r>
      <w:r w:rsidR="002F4EFB" w:rsidRPr="002F4EFB">
        <w:t>3–24</w:t>
      </w:r>
      <w:r w:rsidR="001D6454">
        <w:t>, down by</w:t>
      </w:r>
      <w:r w:rsidRPr="002F4EFB">
        <w:t xml:space="preserve"> 1</w:t>
      </w:r>
      <w:r w:rsidR="002F4EFB" w:rsidRPr="002F4EFB">
        <w:t>.4</w:t>
      </w:r>
      <w:r w:rsidRPr="002F4EFB">
        <w:t>% compared with the previous year. As a result, Australia’s net</w:t>
      </w:r>
      <w:r w:rsidR="002F1AF9">
        <w:t xml:space="preserve"> value for food</w:t>
      </w:r>
      <w:r w:rsidRPr="002F4EFB">
        <w:t xml:space="preserve"> exports </w:t>
      </w:r>
      <w:r w:rsidR="002F4EFB" w:rsidRPr="002F4EFB">
        <w:t>decreased by 7.1%</w:t>
      </w:r>
      <w:r w:rsidRPr="002F4EFB">
        <w:t xml:space="preserve"> to $35.</w:t>
      </w:r>
      <w:r w:rsidR="002F4EFB" w:rsidRPr="002F4EFB">
        <w:t>8</w:t>
      </w:r>
      <w:r w:rsidRPr="002F4EFB">
        <w:t xml:space="preserve"> billion in 202</w:t>
      </w:r>
      <w:r w:rsidR="002F4EFB" w:rsidRPr="002F4EFB">
        <w:t>3</w:t>
      </w:r>
      <w:r w:rsidRPr="002F4EFB">
        <w:t>–2</w:t>
      </w:r>
      <w:r w:rsidR="002F4EFB" w:rsidRPr="002F4EFB">
        <w:t>4</w:t>
      </w:r>
      <w:r w:rsidRPr="002F4EFB">
        <w:t xml:space="preserve"> (compared with $</w:t>
      </w:r>
      <w:r w:rsidR="002F4EFB" w:rsidRPr="002F4EFB">
        <w:t>42.9</w:t>
      </w:r>
      <w:r w:rsidRPr="002F4EFB">
        <w:t> billion in 202</w:t>
      </w:r>
      <w:r w:rsidR="002F4EFB" w:rsidRPr="002F4EFB">
        <w:t>2–23</w:t>
      </w:r>
      <w:r w:rsidRPr="002F4EFB">
        <w:t>).</w:t>
      </w:r>
    </w:p>
    <w:p w14:paraId="142594F2" w14:textId="792BB495" w:rsidR="006C404F" w:rsidRDefault="00702E34" w:rsidP="00702E34">
      <w:pPr>
        <w:pStyle w:val="Caption"/>
      </w:pPr>
      <w:bookmarkStart w:id="10" w:name="_Ref132965406"/>
      <w:bookmarkStart w:id="11" w:name="_Toc214273939"/>
      <w:bookmarkEnd w:id="9"/>
      <w:r w:rsidRPr="00FE4BC9">
        <w:t xml:space="preserve">Figure </w:t>
      </w:r>
      <w:r w:rsidR="00FA63CC" w:rsidRPr="00FE4BC9">
        <w:fldChar w:fldCharType="begin"/>
      </w:r>
      <w:r w:rsidR="00FA63CC" w:rsidRPr="00FE4BC9">
        <w:instrText xml:space="preserve"> SEQ Figure \* ARABIC </w:instrText>
      </w:r>
      <w:r w:rsidR="00FA63CC" w:rsidRPr="00FE4BC9">
        <w:fldChar w:fldCharType="separate"/>
      </w:r>
      <w:r w:rsidR="00D8696E">
        <w:rPr>
          <w:noProof/>
        </w:rPr>
        <w:t>1</w:t>
      </w:r>
      <w:r w:rsidR="00FA63CC" w:rsidRPr="00FE4BC9">
        <w:fldChar w:fldCharType="end"/>
      </w:r>
      <w:bookmarkEnd w:id="10"/>
      <w:r w:rsidRPr="00FE4BC9">
        <w:t xml:space="preserve"> </w:t>
      </w:r>
      <w:r w:rsidR="006C404F" w:rsidRPr="00FE4BC9">
        <w:t>Australian food trade</w:t>
      </w:r>
      <w:r w:rsidR="00242CF4" w:rsidRPr="00FE4BC9">
        <w:t>,</w:t>
      </w:r>
      <w:r w:rsidR="006C404F" w:rsidRPr="00FE4BC9">
        <w:t xml:space="preserve"> by value</w:t>
      </w:r>
      <w:r w:rsidR="00242CF4" w:rsidRPr="00FE4BC9">
        <w:t>,</w:t>
      </w:r>
      <w:r w:rsidR="006C404F" w:rsidRPr="00FE4BC9">
        <w:t xml:space="preserve"> </w:t>
      </w:r>
      <w:r w:rsidR="007D13D2" w:rsidRPr="008E129F">
        <w:t>200</w:t>
      </w:r>
      <w:r w:rsidR="00D73BAF" w:rsidRPr="008E129F">
        <w:t>3</w:t>
      </w:r>
      <w:r w:rsidR="008E129F" w:rsidRPr="008E129F">
        <w:t>–</w:t>
      </w:r>
      <w:r w:rsidR="007D13D2" w:rsidRPr="008E129F">
        <w:t>0</w:t>
      </w:r>
      <w:r w:rsidR="00D73BAF" w:rsidRPr="008E129F">
        <w:t>4</w:t>
      </w:r>
      <w:r w:rsidR="006C404F" w:rsidRPr="008E129F">
        <w:t xml:space="preserve"> to</w:t>
      </w:r>
      <w:r w:rsidR="006C404F" w:rsidRPr="00FE4BC9">
        <w:t xml:space="preserve"> 20</w:t>
      </w:r>
      <w:r w:rsidR="00C06D26" w:rsidRPr="00FE4BC9">
        <w:t>2</w:t>
      </w:r>
      <w:r w:rsidR="00D73BAF" w:rsidRPr="00FE4BC9">
        <w:t>3</w:t>
      </w:r>
      <w:r w:rsidR="008E129F">
        <w:t>–</w:t>
      </w:r>
      <w:r w:rsidR="00C06D26" w:rsidRPr="00B50F02">
        <w:t>2</w:t>
      </w:r>
      <w:r w:rsidR="00D73BAF" w:rsidRPr="00B50F02">
        <w:t>4</w:t>
      </w:r>
      <w:bookmarkEnd w:id="11"/>
    </w:p>
    <w:p w14:paraId="4E1D6ABF" w14:textId="55D4327E" w:rsidR="00EB294C" w:rsidRPr="00EB294C" w:rsidRDefault="00EB294C" w:rsidP="00EB294C">
      <w:r w:rsidRPr="00EB294C">
        <w:rPr>
          <w:noProof/>
        </w:rPr>
        <w:drawing>
          <wp:inline distT="0" distB="0" distL="0" distR="0" wp14:anchorId="207BF2C6" wp14:editId="0988D896">
            <wp:extent cx="5759450" cy="3765550"/>
            <wp:effectExtent l="0" t="0" r="0" b="6350"/>
            <wp:docPr id="1561707679" name="Picture 6" descr="Line graph showing food exports, imports, and net exports from 2003 to 2024. Exports and imports rise overall, but decreased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07679" name="Picture 6" descr="Line graph showing food exports, imports, and net exports from 2003 to 2024. Exports and imports rise overall, but decreased in 2023-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765550"/>
                    </a:xfrm>
                    <a:prstGeom prst="rect">
                      <a:avLst/>
                    </a:prstGeom>
                    <a:noFill/>
                    <a:ln>
                      <a:noFill/>
                    </a:ln>
                  </pic:spPr>
                </pic:pic>
              </a:graphicData>
            </a:graphic>
          </wp:inline>
        </w:drawing>
      </w:r>
    </w:p>
    <w:p w14:paraId="5B79BB3A" w14:textId="07F62A7D" w:rsidR="006C404F" w:rsidRPr="001C4B48" w:rsidRDefault="006C404F" w:rsidP="006C56FE">
      <w:pPr>
        <w:pStyle w:val="FigureTableNoteSource"/>
        <w:rPr>
          <w:rStyle w:val="Strong"/>
          <w:b w:val="0"/>
          <w:bCs w:val="0"/>
        </w:rPr>
      </w:pPr>
      <w:r w:rsidRPr="001C4B48">
        <w:rPr>
          <w:rStyle w:val="Strong"/>
          <w:b w:val="0"/>
          <w:bCs w:val="0"/>
        </w:rPr>
        <w:t>Source: Australian Bureau of Statistics</w:t>
      </w:r>
    </w:p>
    <w:p w14:paraId="03B97107" w14:textId="537DD8DC" w:rsidR="00CC2A27" w:rsidRDefault="00CC2A27" w:rsidP="00CC2A27">
      <w:pPr>
        <w:pStyle w:val="Heading3"/>
        <w:pageBreakBefore/>
        <w:numPr>
          <w:ilvl w:val="0"/>
          <w:numId w:val="0"/>
        </w:numPr>
        <w:ind w:left="964" w:hanging="964"/>
      </w:pPr>
      <w:bookmarkStart w:id="12" w:name="_Toc214273909"/>
      <w:r w:rsidRPr="00840710">
        <w:lastRenderedPageBreak/>
        <w:t xml:space="preserve">Australian food </w:t>
      </w:r>
      <w:r>
        <w:t>imports</w:t>
      </w:r>
      <w:bookmarkEnd w:id="12"/>
    </w:p>
    <w:p w14:paraId="2389E24A" w14:textId="0F490FE6" w:rsidR="000F50C9" w:rsidRDefault="00DC0F65" w:rsidP="000F50C9">
      <w:r w:rsidRPr="00DC0F65">
        <w:t xml:space="preserve">Over the past 20 years, the value of food imported by Australian food businesses has increased. </w:t>
      </w:r>
      <w:r>
        <w:t xml:space="preserve">As </w:t>
      </w:r>
      <w:r w:rsidR="001D6454">
        <w:t>shown</w:t>
      </w:r>
      <w:r>
        <w:t xml:space="preserve"> in </w:t>
      </w:r>
      <w:r w:rsidRPr="008E129F">
        <w:fldChar w:fldCharType="begin"/>
      </w:r>
      <w:r w:rsidRPr="008E129F">
        <w:instrText xml:space="preserve"> REF _Ref128573920 \h  \* MERGEFORMAT </w:instrText>
      </w:r>
      <w:r w:rsidRPr="008E129F">
        <w:fldChar w:fldCharType="separate"/>
      </w:r>
      <w:r w:rsidR="00D8696E" w:rsidRPr="00B50F02">
        <w:t xml:space="preserve">Figure </w:t>
      </w:r>
      <w:r w:rsidR="00D8696E">
        <w:t>2</w:t>
      </w:r>
      <w:r w:rsidRPr="008E129F">
        <w:fldChar w:fldCharType="end"/>
      </w:r>
      <w:r>
        <w:t>, f</w:t>
      </w:r>
      <w:r w:rsidR="000F50C9" w:rsidRPr="00B50F02">
        <w:t xml:space="preserve">ruit, vegetables, and processed food continue to represent the highest proportion of food imported into </w:t>
      </w:r>
      <w:r w:rsidR="000F50C9" w:rsidRPr="008E129F">
        <w:t>Australia in 2023</w:t>
      </w:r>
      <w:r w:rsidR="008E129F" w:rsidRPr="008E129F">
        <w:t>–</w:t>
      </w:r>
      <w:r w:rsidR="000F50C9" w:rsidRPr="008E129F">
        <w:t>24</w:t>
      </w:r>
      <w:r>
        <w:t xml:space="preserve">. </w:t>
      </w:r>
      <w:r w:rsidR="000F50C9">
        <w:t xml:space="preserve">For other commodities, the percentage was </w:t>
      </w:r>
      <w:proofErr w:type="gramStart"/>
      <w:r w:rsidR="000F50C9">
        <w:t>similar to</w:t>
      </w:r>
      <w:proofErr w:type="gramEnd"/>
      <w:r w:rsidR="000F50C9">
        <w:t xml:space="preserve"> previous years or </w:t>
      </w:r>
      <w:r w:rsidR="000F50C9" w:rsidRPr="00692400">
        <w:t>showed a decline.</w:t>
      </w:r>
    </w:p>
    <w:p w14:paraId="2021AB8D" w14:textId="619E854E" w:rsidR="006C404F" w:rsidRDefault="00A53D7D" w:rsidP="00A53D7D">
      <w:pPr>
        <w:pStyle w:val="Caption"/>
      </w:pPr>
      <w:bookmarkStart w:id="13" w:name="_Ref128573920"/>
      <w:bookmarkStart w:id="14" w:name="_Toc214273940"/>
      <w:r w:rsidRPr="00B50F02">
        <w:t xml:space="preserve">Figure </w:t>
      </w:r>
      <w:r w:rsidR="00FA63CC" w:rsidRPr="00B50F02">
        <w:fldChar w:fldCharType="begin"/>
      </w:r>
      <w:r w:rsidR="00FA63CC" w:rsidRPr="00B50F02">
        <w:instrText xml:space="preserve"> SEQ Figure \* ARABIC </w:instrText>
      </w:r>
      <w:r w:rsidR="00FA63CC" w:rsidRPr="00B50F02">
        <w:fldChar w:fldCharType="separate"/>
      </w:r>
      <w:r w:rsidR="00D8696E">
        <w:rPr>
          <w:noProof/>
        </w:rPr>
        <w:t>2</w:t>
      </w:r>
      <w:r w:rsidR="00FA63CC" w:rsidRPr="00B50F02">
        <w:fldChar w:fldCharType="end"/>
      </w:r>
      <w:bookmarkEnd w:id="13"/>
      <w:r w:rsidRPr="00B50F02">
        <w:t xml:space="preserve"> Australian food imports, by </w:t>
      </w:r>
      <w:r w:rsidRPr="00692400">
        <w:t xml:space="preserve">commodity, </w:t>
      </w:r>
      <w:r w:rsidR="001B103B" w:rsidRPr="00692400">
        <w:t>2022</w:t>
      </w:r>
      <w:r w:rsidR="008E129F" w:rsidRPr="00692400">
        <w:t>–</w:t>
      </w:r>
      <w:r w:rsidR="001B103B" w:rsidRPr="00692400">
        <w:t>23, 2023</w:t>
      </w:r>
      <w:r w:rsidR="008E129F" w:rsidRPr="00692400">
        <w:t>–</w:t>
      </w:r>
      <w:r w:rsidR="001B103B" w:rsidRPr="00692400">
        <w:t>24 and 3</w:t>
      </w:r>
      <w:r w:rsidR="00F445CC">
        <w:t>-</w:t>
      </w:r>
      <w:r w:rsidR="001B103B" w:rsidRPr="00692400">
        <w:t>year average to 2013</w:t>
      </w:r>
      <w:r w:rsidR="00F445CC">
        <w:t>—</w:t>
      </w:r>
      <w:r w:rsidR="001B103B" w:rsidRPr="00692400">
        <w:t>14</w:t>
      </w:r>
      <w:bookmarkEnd w:id="14"/>
    </w:p>
    <w:p w14:paraId="19A63F31" w14:textId="6E22368F" w:rsidR="000F6C28" w:rsidRPr="000F6C28" w:rsidRDefault="000F6C28" w:rsidP="000F6C28">
      <w:r w:rsidRPr="000F6C28">
        <w:rPr>
          <w:noProof/>
        </w:rPr>
        <w:drawing>
          <wp:inline distT="0" distB="0" distL="0" distR="0" wp14:anchorId="4837A448" wp14:editId="35CE9A3D">
            <wp:extent cx="5759450" cy="3759200"/>
            <wp:effectExtent l="0" t="0" r="0" b="0"/>
            <wp:docPr id="1861622470" name="Picture 8" descr="Bar chart comparing imports of various food categories across three time periods: 2023-24, 2022-23, and the average from 2011 to 2014. Fruit and vegetables and Processed foods are the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22470" name="Picture 8" descr="Bar chart comparing imports of various food categories across three time periods: 2023-24, 2022-23, and the average from 2011 to 2014. Fruit and vegetables and Processed foods are the highe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759200"/>
                    </a:xfrm>
                    <a:prstGeom prst="rect">
                      <a:avLst/>
                    </a:prstGeom>
                    <a:noFill/>
                    <a:ln>
                      <a:noFill/>
                    </a:ln>
                  </pic:spPr>
                </pic:pic>
              </a:graphicData>
            </a:graphic>
          </wp:inline>
        </w:drawing>
      </w:r>
    </w:p>
    <w:p w14:paraId="38A16319" w14:textId="456C8251" w:rsidR="00A53D7D" w:rsidRPr="001C4B48" w:rsidRDefault="00A53D7D" w:rsidP="006C56FE">
      <w:pPr>
        <w:pStyle w:val="FigureTableNoteSource"/>
        <w:rPr>
          <w:rStyle w:val="Strong"/>
          <w:b w:val="0"/>
          <w:bCs w:val="0"/>
        </w:rPr>
      </w:pPr>
      <w:r w:rsidRPr="00591155">
        <w:rPr>
          <w:rStyle w:val="Strong"/>
        </w:rPr>
        <w:t>Proc.</w:t>
      </w:r>
      <w:r w:rsidRPr="001C4B48">
        <w:rPr>
          <w:rStyle w:val="Strong"/>
          <w:b w:val="0"/>
          <w:bCs w:val="0"/>
        </w:rPr>
        <w:t xml:space="preserve"> Processed. </w:t>
      </w:r>
      <w:proofErr w:type="spellStart"/>
      <w:r w:rsidRPr="00591155">
        <w:rPr>
          <w:rStyle w:val="Strong"/>
        </w:rPr>
        <w:t>n.e.c.</w:t>
      </w:r>
      <w:proofErr w:type="spellEnd"/>
      <w:r w:rsidRPr="001C4B48">
        <w:rPr>
          <w:rStyle w:val="Strong"/>
          <w:b w:val="0"/>
          <w:bCs w:val="0"/>
        </w:rPr>
        <w:t xml:space="preserve"> Not elsewhere classified. </w:t>
      </w:r>
      <w:proofErr w:type="spellStart"/>
      <w:r w:rsidRPr="00591155">
        <w:rPr>
          <w:rStyle w:val="Strong"/>
        </w:rPr>
        <w:t>Unproc</w:t>
      </w:r>
      <w:proofErr w:type="spellEnd"/>
      <w:r w:rsidRPr="00591155">
        <w:rPr>
          <w:rStyle w:val="Strong"/>
        </w:rPr>
        <w:t>.</w:t>
      </w:r>
      <w:r w:rsidRPr="001C4B48">
        <w:rPr>
          <w:rStyle w:val="Strong"/>
          <w:b w:val="0"/>
          <w:bCs w:val="0"/>
        </w:rPr>
        <w:t xml:space="preserve"> Unprocessed.</w:t>
      </w:r>
    </w:p>
    <w:p w14:paraId="5026FDAA" w14:textId="77777777" w:rsidR="00BB4E21" w:rsidRDefault="00BB4E21" w:rsidP="00BB4E21">
      <w:pPr>
        <w:pStyle w:val="FigureTableNoteSource"/>
        <w:rPr>
          <w:lang w:eastAsia="ja-JP"/>
        </w:rPr>
      </w:pPr>
      <w:r>
        <w:rPr>
          <w:lang w:eastAsia="ja-JP"/>
        </w:rPr>
        <w:t>Source: Agriculture Import Management System</w:t>
      </w:r>
    </w:p>
    <w:p w14:paraId="3687DCFF" w14:textId="2292BCFE" w:rsidR="006C404F" w:rsidRDefault="006C404F" w:rsidP="006C404F">
      <w:pPr>
        <w:pStyle w:val="Heading3"/>
        <w:numPr>
          <w:ilvl w:val="0"/>
          <w:numId w:val="0"/>
        </w:numPr>
        <w:ind w:left="964" w:hanging="964"/>
      </w:pPr>
      <w:bookmarkStart w:id="15" w:name="_Toc214273910"/>
      <w:r>
        <w:t>Source of Australian food imports</w:t>
      </w:r>
      <w:bookmarkEnd w:id="15"/>
    </w:p>
    <w:p w14:paraId="28D78EEC" w14:textId="2A331E01" w:rsidR="00591155" w:rsidRDefault="005F504F" w:rsidP="006D0C3B">
      <w:r w:rsidRPr="004F411C">
        <w:t xml:space="preserve">The </w:t>
      </w:r>
      <w:r w:rsidR="00660DA4">
        <w:t xml:space="preserve">source </w:t>
      </w:r>
      <w:r w:rsidR="00984162">
        <w:t>of Australian</w:t>
      </w:r>
      <w:r w:rsidR="00660DA4">
        <w:t xml:space="preserve"> </w:t>
      </w:r>
      <w:r w:rsidRPr="005D5926">
        <w:t xml:space="preserve">food imports </w:t>
      </w:r>
      <w:r w:rsidR="00660DA4">
        <w:t>remain</w:t>
      </w:r>
      <w:r w:rsidR="00AE4FDC">
        <w:t>ed</w:t>
      </w:r>
      <w:r w:rsidR="00660DA4">
        <w:t xml:space="preserve"> </w:t>
      </w:r>
      <w:r w:rsidR="00984162">
        <w:t xml:space="preserve">consistent </w:t>
      </w:r>
      <w:r w:rsidRPr="00047BFF">
        <w:t xml:space="preserve">over </w:t>
      </w:r>
      <w:r w:rsidRPr="007F2539">
        <w:t>the 1</w:t>
      </w:r>
      <w:r w:rsidR="006D0C3B">
        <w:t>1</w:t>
      </w:r>
      <w:r w:rsidRPr="007F2539">
        <w:t xml:space="preserve"> years to </w:t>
      </w:r>
      <w:r w:rsidR="007F2539" w:rsidRPr="007F2539">
        <w:t>June</w:t>
      </w:r>
      <w:r w:rsidR="00984162">
        <w:t> </w:t>
      </w:r>
      <w:r w:rsidRPr="007F2539">
        <w:t>202</w:t>
      </w:r>
      <w:r w:rsidR="002426C7" w:rsidRPr="007F2539">
        <w:t>4</w:t>
      </w:r>
      <w:r w:rsidR="00D24D52">
        <w:t>,</w:t>
      </w:r>
      <w:r w:rsidRPr="00047BFF">
        <w:t xml:space="preserve"> </w:t>
      </w:r>
      <w:r w:rsidR="006D0C3B">
        <w:t>as shown in</w:t>
      </w:r>
      <w:r w:rsidR="00591155">
        <w:t xml:space="preserve"> </w:t>
      </w:r>
      <w:r w:rsidR="00A900A4">
        <w:fldChar w:fldCharType="begin"/>
      </w:r>
      <w:r w:rsidR="00A900A4">
        <w:instrText xml:space="preserve"> REF _Ref214013685 \h </w:instrText>
      </w:r>
      <w:r w:rsidR="00A900A4">
        <w:fldChar w:fldCharType="separate"/>
      </w:r>
      <w:r w:rsidR="00D8696E">
        <w:t xml:space="preserve">Figure </w:t>
      </w:r>
      <w:r w:rsidR="00D8696E">
        <w:rPr>
          <w:noProof/>
        </w:rPr>
        <w:t>3</w:t>
      </w:r>
      <w:r w:rsidR="00D8696E">
        <w:t xml:space="preserve"> S</w:t>
      </w:r>
      <w:r w:rsidR="00D8696E" w:rsidRPr="00BE56A2">
        <w:t xml:space="preserve">hare of imported food, by </w:t>
      </w:r>
      <w:r w:rsidR="00D8696E" w:rsidRPr="00077262">
        <w:t>country of origin, 2022–23, 2023–24 and 3</w:t>
      </w:r>
      <w:r w:rsidR="00D8696E">
        <w:t>-</w:t>
      </w:r>
      <w:r w:rsidR="00D8696E" w:rsidRPr="00077262">
        <w:t>year average to 2013–14</w:t>
      </w:r>
      <w:r w:rsidR="00A900A4">
        <w:fldChar w:fldCharType="end"/>
      </w:r>
      <w:r w:rsidR="00591155">
        <w:t>.</w:t>
      </w:r>
    </w:p>
    <w:p w14:paraId="44BEDD9B" w14:textId="09F15C3F" w:rsidR="006D0C3B" w:rsidRDefault="000F50C9" w:rsidP="006D0C3B">
      <w:bookmarkStart w:id="16" w:name="_Ref128574055"/>
      <w:r>
        <w:t>By value, New Zealand remain</w:t>
      </w:r>
      <w:r w:rsidR="006D0C3B">
        <w:t>s</w:t>
      </w:r>
      <w:r>
        <w:t xml:space="preserve"> the </w:t>
      </w:r>
      <w:r w:rsidR="006D0C3B">
        <w:t xml:space="preserve">major source </w:t>
      </w:r>
      <w:r>
        <w:t>of food import</w:t>
      </w:r>
      <w:r w:rsidR="007B6FC8">
        <w:t>ed</w:t>
      </w:r>
      <w:r>
        <w:t xml:space="preserve"> </w:t>
      </w:r>
      <w:r w:rsidR="006D0C3B" w:rsidRPr="006D0C3B">
        <w:t xml:space="preserve">by Australian businesses, accounting </w:t>
      </w:r>
      <w:r w:rsidR="006D0C3B">
        <w:t xml:space="preserve">for </w:t>
      </w:r>
      <w:r w:rsidR="000A4C23">
        <w:t>14.5</w:t>
      </w:r>
      <w:r w:rsidR="006D0C3B">
        <w:t xml:space="preserve">% of </w:t>
      </w:r>
      <w:r w:rsidR="006D0C3B" w:rsidRPr="006D0C3B">
        <w:t>the total value of food imported</w:t>
      </w:r>
      <w:r w:rsidR="006D0C3B">
        <w:t xml:space="preserve"> in 2023</w:t>
      </w:r>
      <w:r w:rsidR="00D24D52">
        <w:t>—</w:t>
      </w:r>
      <w:r w:rsidR="006D0C3B">
        <w:t xml:space="preserve">24. </w:t>
      </w:r>
      <w:r w:rsidR="000B0057">
        <w:t>However, food i</w:t>
      </w:r>
      <w:r w:rsidR="006D0C3B" w:rsidRPr="006D0C3B">
        <w:t xml:space="preserve">mports from New Zealand have </w:t>
      </w:r>
      <w:r w:rsidR="000B0057">
        <w:t xml:space="preserve">declined </w:t>
      </w:r>
      <w:r w:rsidR="006D0C3B" w:rsidRPr="006D0C3B">
        <w:t>since 201</w:t>
      </w:r>
      <w:r w:rsidR="006D0C3B">
        <w:t>3</w:t>
      </w:r>
      <w:r w:rsidR="006D0C3B" w:rsidRPr="006D0C3B">
        <w:t xml:space="preserve">. </w:t>
      </w:r>
    </w:p>
    <w:p w14:paraId="6C20DD44" w14:textId="2ABE55D0" w:rsidR="006D0C3B" w:rsidRPr="00646C8D" w:rsidRDefault="006D0C3B" w:rsidP="000F50C9">
      <w:r w:rsidRPr="006D0C3B">
        <w:t>Other major sources of food imports in 202</w:t>
      </w:r>
      <w:r>
        <w:t>3</w:t>
      </w:r>
      <w:r w:rsidR="00D24D52">
        <w:t>—</w:t>
      </w:r>
      <w:r w:rsidRPr="006D0C3B">
        <w:t>2</w:t>
      </w:r>
      <w:r>
        <w:t>4</w:t>
      </w:r>
      <w:r w:rsidRPr="006D0C3B">
        <w:t xml:space="preserve"> were the United States (</w:t>
      </w:r>
      <w:r w:rsidR="000A4C23">
        <w:t>8.8</w:t>
      </w:r>
      <w:r w:rsidRPr="006D0C3B">
        <w:t>%),</w:t>
      </w:r>
      <w:r w:rsidR="00701A30">
        <w:t xml:space="preserve"> </w:t>
      </w:r>
      <w:r w:rsidRPr="006D0C3B">
        <w:t>China (</w:t>
      </w:r>
      <w:r>
        <w:t>8</w:t>
      </w:r>
      <w:r w:rsidR="000A4C23">
        <w:t>.3</w:t>
      </w:r>
      <w:r w:rsidRPr="006D0C3B">
        <w:t>%)</w:t>
      </w:r>
      <w:r>
        <w:t xml:space="preserve"> and </w:t>
      </w:r>
      <w:r w:rsidRPr="006D0C3B">
        <w:t>Singapore (</w:t>
      </w:r>
      <w:r w:rsidR="000A4C23">
        <w:t>8.0</w:t>
      </w:r>
      <w:r w:rsidRPr="006D0C3B">
        <w:t xml:space="preserve">%). </w:t>
      </w:r>
    </w:p>
    <w:p w14:paraId="07C320D6" w14:textId="62FA0219" w:rsidR="00397A13" w:rsidRDefault="00397A13" w:rsidP="00397A13">
      <w:pPr>
        <w:pStyle w:val="Caption"/>
      </w:pPr>
      <w:bookmarkStart w:id="17" w:name="_Toc211514078"/>
      <w:bookmarkStart w:id="18" w:name="_Ref214013685"/>
      <w:bookmarkStart w:id="19" w:name="_Toc214273941"/>
      <w:r>
        <w:lastRenderedPageBreak/>
        <w:t xml:space="preserve">Figure </w:t>
      </w:r>
      <w:r>
        <w:fldChar w:fldCharType="begin"/>
      </w:r>
      <w:r>
        <w:instrText xml:space="preserve"> SEQ Figure \* ARABIC </w:instrText>
      </w:r>
      <w:r>
        <w:fldChar w:fldCharType="separate"/>
      </w:r>
      <w:r w:rsidR="00D8696E">
        <w:rPr>
          <w:noProof/>
        </w:rPr>
        <w:t>3</w:t>
      </w:r>
      <w:r>
        <w:fldChar w:fldCharType="end"/>
      </w:r>
      <w:r>
        <w:t xml:space="preserve"> S</w:t>
      </w:r>
      <w:r w:rsidRPr="00BE56A2">
        <w:t xml:space="preserve">hare of imported food, by </w:t>
      </w:r>
      <w:r w:rsidRPr="00077262">
        <w:t>country of origin, 2022–23, 2023–24 and 3</w:t>
      </w:r>
      <w:r>
        <w:t>-</w:t>
      </w:r>
      <w:r w:rsidRPr="00077262">
        <w:t>year average to 2013–14</w:t>
      </w:r>
      <w:bookmarkEnd w:id="17"/>
      <w:bookmarkEnd w:id="18"/>
      <w:bookmarkEnd w:id="19"/>
    </w:p>
    <w:bookmarkEnd w:id="16"/>
    <w:p w14:paraId="27B5397A" w14:textId="60AD687B" w:rsidR="008B0836" w:rsidRPr="008B0836" w:rsidRDefault="008B0836" w:rsidP="008B0836">
      <w:r w:rsidRPr="008B0836">
        <w:rPr>
          <w:noProof/>
        </w:rPr>
        <w:drawing>
          <wp:inline distT="0" distB="0" distL="0" distR="0" wp14:anchorId="0D9BA929" wp14:editId="24A0C270">
            <wp:extent cx="5759450" cy="3764280"/>
            <wp:effectExtent l="0" t="0" r="0" b="7620"/>
            <wp:docPr id="490246084" name="Picture 10" descr="Bar chart comparing food imports by countries of origin for three periods: 2023-24, 2022-23, and an average from 2011-14. New Zealand leads, followed by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46084" name="Picture 10" descr="Bar chart comparing food imports by countries of origin for three periods: 2023-24, 2022-23, and an average from 2011-14. New Zealand leads, followed by the US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764280"/>
                    </a:xfrm>
                    <a:prstGeom prst="rect">
                      <a:avLst/>
                    </a:prstGeom>
                    <a:noFill/>
                    <a:ln>
                      <a:noFill/>
                    </a:ln>
                  </pic:spPr>
                </pic:pic>
              </a:graphicData>
            </a:graphic>
          </wp:inline>
        </w:drawing>
      </w:r>
    </w:p>
    <w:p w14:paraId="48A98DFF" w14:textId="21D44C41" w:rsidR="00E67BC3" w:rsidRPr="00F445CC" w:rsidRDefault="00E67BC3" w:rsidP="006C56FE">
      <w:pPr>
        <w:pStyle w:val="FigureTableNoteSource"/>
        <w:rPr>
          <w:rStyle w:val="Strong"/>
          <w:b w:val="0"/>
          <w:bCs w:val="0"/>
        </w:rPr>
      </w:pPr>
      <w:r w:rsidRPr="00F445CC">
        <w:rPr>
          <w:rStyle w:val="Strong"/>
          <w:b w:val="0"/>
          <w:bCs w:val="0"/>
        </w:rPr>
        <w:t>Source: Australian Bureau of Statistics</w:t>
      </w:r>
    </w:p>
    <w:p w14:paraId="65DFBC6E" w14:textId="4EB1DD30" w:rsidR="00764D6A" w:rsidRPr="006713A7" w:rsidRDefault="00944F37" w:rsidP="00010400">
      <w:pPr>
        <w:pStyle w:val="Heading2"/>
        <w:numPr>
          <w:ilvl w:val="0"/>
          <w:numId w:val="0"/>
        </w:numPr>
        <w:ind w:left="720" w:hanging="720"/>
      </w:pPr>
      <w:bookmarkStart w:id="20" w:name="_Toc214273911"/>
      <w:r>
        <w:lastRenderedPageBreak/>
        <w:t>I</w:t>
      </w:r>
      <w:r w:rsidR="00010400" w:rsidRPr="00010400">
        <w:t>nspection and testing summary</w:t>
      </w:r>
      <w:bookmarkEnd w:id="20"/>
    </w:p>
    <w:p w14:paraId="1CA17845" w14:textId="1C599001" w:rsidR="00F748CD" w:rsidRDefault="00F748CD" w:rsidP="00F748CD">
      <w:bookmarkStart w:id="21" w:name="_Ref445985101"/>
      <w:bookmarkStart w:id="22" w:name="_Toc409769090"/>
      <w:r>
        <w:t xml:space="preserve">From </w:t>
      </w:r>
      <w:r w:rsidRPr="00054991">
        <w:t>1 January to 31 December 20</w:t>
      </w:r>
      <w:r w:rsidR="00054991">
        <w:t>2</w:t>
      </w:r>
      <w:r w:rsidR="003155A7">
        <w:t>4</w:t>
      </w:r>
      <w:r>
        <w:t xml:space="preserve">, the compliance rate for all food inspected </w:t>
      </w:r>
      <w:r w:rsidRPr="00133213">
        <w:t>was</w:t>
      </w:r>
      <w:r w:rsidR="00F71AC8">
        <w:t xml:space="preserve"> 98.</w:t>
      </w:r>
      <w:r w:rsidR="00565955">
        <w:t>5</w:t>
      </w:r>
      <w:r w:rsidRPr="00D04B7D">
        <w:t>%.</w:t>
      </w:r>
    </w:p>
    <w:p w14:paraId="798FB4E5" w14:textId="77777777" w:rsidR="00F748CD" w:rsidRDefault="00F748CD" w:rsidP="00F748CD">
      <w:r>
        <w:t>During this period:</w:t>
      </w:r>
    </w:p>
    <w:p w14:paraId="191BC07C" w14:textId="5D579D8B" w:rsidR="00F748CD" w:rsidRPr="00DD666A" w:rsidRDefault="00473F72" w:rsidP="0099304B">
      <w:pPr>
        <w:pStyle w:val="ListBullet"/>
      </w:pPr>
      <w:r w:rsidRPr="00DD666A">
        <w:t>2</w:t>
      </w:r>
      <w:r w:rsidR="002D5B63" w:rsidRPr="00DD666A">
        <w:t>5</w:t>
      </w:r>
      <w:r w:rsidRPr="00DD666A">
        <w:t>,</w:t>
      </w:r>
      <w:r w:rsidR="002D5B63" w:rsidRPr="00DD666A">
        <w:t>198</w:t>
      </w:r>
      <w:r w:rsidR="00F748CD" w:rsidRPr="00DD666A">
        <w:t xml:space="preserve"> entries of imported food were referred and subject to inspection or analysis</w:t>
      </w:r>
    </w:p>
    <w:p w14:paraId="58B4224C" w14:textId="24F4E649" w:rsidR="00F748CD" w:rsidRPr="00DD666A" w:rsidRDefault="00473F72" w:rsidP="0099304B">
      <w:pPr>
        <w:pStyle w:val="ListBullet"/>
      </w:pPr>
      <w:r w:rsidRPr="00DD666A">
        <w:t>4</w:t>
      </w:r>
      <w:r w:rsidR="002D5B63" w:rsidRPr="00DD666A">
        <w:t>9</w:t>
      </w:r>
      <w:r w:rsidRPr="00DD666A">
        <w:t>,</w:t>
      </w:r>
      <w:r w:rsidR="002D5B63" w:rsidRPr="00DD666A">
        <w:t>710</w:t>
      </w:r>
      <w:r w:rsidR="00E54A0A" w:rsidRPr="00DD666A">
        <w:t xml:space="preserve"> </w:t>
      </w:r>
      <w:r w:rsidR="00F748CD" w:rsidRPr="00DD666A">
        <w:t>lines of these entries were inspected</w:t>
      </w:r>
      <w:r w:rsidR="00DD666A" w:rsidRPr="00DD666A">
        <w:t>,</w:t>
      </w:r>
      <w:r w:rsidR="00F748CD" w:rsidRPr="00DD666A">
        <w:t xml:space="preserve"> </w:t>
      </w:r>
      <w:r w:rsidR="00DD666A" w:rsidRPr="00DD666A">
        <w:t>o</w:t>
      </w:r>
      <w:r w:rsidR="00F748CD" w:rsidRPr="00DD666A">
        <w:t xml:space="preserve">f </w:t>
      </w:r>
      <w:r w:rsidR="00DD666A" w:rsidRPr="00DD666A">
        <w:t>which</w:t>
      </w:r>
    </w:p>
    <w:p w14:paraId="1194A1DE" w14:textId="69DA6435" w:rsidR="00F748CD" w:rsidRPr="00DD666A" w:rsidRDefault="004E6922" w:rsidP="0099304B">
      <w:pPr>
        <w:pStyle w:val="ListBullet2"/>
      </w:pPr>
      <w:r w:rsidRPr="00DD666A">
        <w:t>2</w:t>
      </w:r>
      <w:r w:rsidR="002D5B63" w:rsidRPr="00DD666A">
        <w:t>7.1</w:t>
      </w:r>
      <w:r w:rsidR="00574F8A" w:rsidRPr="00DD666A">
        <w:t>%</w:t>
      </w:r>
      <w:r w:rsidR="00F748CD" w:rsidRPr="00DD666A">
        <w:t xml:space="preserve"> were risk food</w:t>
      </w:r>
    </w:p>
    <w:p w14:paraId="0E12767A" w14:textId="7E4E1D37" w:rsidR="00F748CD" w:rsidRPr="00DD666A" w:rsidRDefault="002D5B63" w:rsidP="0099304B">
      <w:pPr>
        <w:pStyle w:val="ListBullet2"/>
      </w:pPr>
      <w:r w:rsidRPr="00DD666A">
        <w:t>68.5</w:t>
      </w:r>
      <w:r w:rsidR="00F748CD" w:rsidRPr="00DD666A">
        <w:t>% were surveillance food</w:t>
      </w:r>
    </w:p>
    <w:p w14:paraId="7557DBF7" w14:textId="11A0948D" w:rsidR="00F748CD" w:rsidRPr="00DD666A" w:rsidRDefault="004E6922" w:rsidP="0099304B">
      <w:pPr>
        <w:pStyle w:val="ListBullet2"/>
      </w:pPr>
      <w:r w:rsidRPr="00DD666A">
        <w:t>4.</w:t>
      </w:r>
      <w:r w:rsidR="002D5B63" w:rsidRPr="00DD666A">
        <w:t>3</w:t>
      </w:r>
      <w:r w:rsidR="00F748CD" w:rsidRPr="00DD666A">
        <w:t xml:space="preserve">% were surveillance food subject to a </w:t>
      </w:r>
      <w:r w:rsidR="009A701B" w:rsidRPr="00DD666A">
        <w:t>h</w:t>
      </w:r>
      <w:r w:rsidR="00F748CD" w:rsidRPr="00DD666A">
        <w:t xml:space="preserve">olding </w:t>
      </w:r>
      <w:r w:rsidR="009A701B" w:rsidRPr="00DD666A">
        <w:t>o</w:t>
      </w:r>
      <w:r w:rsidR="00F748CD" w:rsidRPr="00DD666A">
        <w:t>rder</w:t>
      </w:r>
    </w:p>
    <w:p w14:paraId="469E9508" w14:textId="4178126F" w:rsidR="00F748CD" w:rsidRPr="00DD666A" w:rsidRDefault="009C28FD" w:rsidP="0099304B">
      <w:pPr>
        <w:pStyle w:val="ListBullet"/>
      </w:pPr>
      <w:r w:rsidRPr="00DD666A">
        <w:t>13</w:t>
      </w:r>
      <w:r w:rsidR="002D5B63" w:rsidRPr="00DD666A">
        <w:t>9</w:t>
      </w:r>
      <w:r w:rsidRPr="00DD666A">
        <w:t>,</w:t>
      </w:r>
      <w:r w:rsidR="00565955" w:rsidRPr="00DD666A">
        <w:t>345</w:t>
      </w:r>
      <w:r w:rsidRPr="00DD666A">
        <w:t xml:space="preserve"> </w:t>
      </w:r>
      <w:r w:rsidR="00BB1FA9" w:rsidRPr="00DD666A">
        <w:t>tests</w:t>
      </w:r>
      <w:r w:rsidR="00F748CD" w:rsidRPr="00DD666A">
        <w:t xml:space="preserve"> (including label and visual checks) were conducted on the food, comprising</w:t>
      </w:r>
    </w:p>
    <w:p w14:paraId="35D7D256" w14:textId="1B8BBBC4" w:rsidR="00F748CD" w:rsidRPr="00DD666A" w:rsidRDefault="0030297A" w:rsidP="0099304B">
      <w:pPr>
        <w:pStyle w:val="ListBullet2"/>
      </w:pPr>
      <w:r w:rsidRPr="00DD666A">
        <w:t>2</w:t>
      </w:r>
      <w:r w:rsidR="002D5B63" w:rsidRPr="00DD666A">
        <w:t>0</w:t>
      </w:r>
      <w:r w:rsidRPr="00DD666A">
        <w:t>,</w:t>
      </w:r>
      <w:r w:rsidR="002D5B63" w:rsidRPr="00DD666A">
        <w:t>841</w:t>
      </w:r>
      <w:r w:rsidR="00F748CD" w:rsidRPr="00DD666A">
        <w:t xml:space="preserve"> analytical tests</w:t>
      </w:r>
    </w:p>
    <w:p w14:paraId="1AFD8109" w14:textId="3E7FF1CD" w:rsidR="00C46350" w:rsidRPr="00DD666A" w:rsidRDefault="0030297A" w:rsidP="0099304B">
      <w:pPr>
        <w:pStyle w:val="ListBullet2"/>
      </w:pPr>
      <w:r w:rsidRPr="00DD666A">
        <w:t>57,895</w:t>
      </w:r>
      <w:r w:rsidR="00C46350" w:rsidRPr="00DD666A">
        <w:t xml:space="preserve"> label and composition assessments</w:t>
      </w:r>
    </w:p>
    <w:p w14:paraId="5C15AF26" w14:textId="51A9013E" w:rsidR="00C46350" w:rsidRPr="00DD666A" w:rsidRDefault="002D5B63" w:rsidP="0099304B">
      <w:pPr>
        <w:pStyle w:val="ListBullet2"/>
      </w:pPr>
      <w:r w:rsidRPr="00DD666A">
        <w:t>60</w:t>
      </w:r>
      <w:r w:rsidR="0030297A" w:rsidRPr="00DD666A">
        <w:t>,</w:t>
      </w:r>
      <w:r w:rsidR="00565955" w:rsidRPr="00DD666A">
        <w:t>609</w:t>
      </w:r>
      <w:r w:rsidR="00C46350" w:rsidRPr="00DD666A">
        <w:t xml:space="preserve"> other tests.</w:t>
      </w:r>
    </w:p>
    <w:p w14:paraId="569CEDB6" w14:textId="79EE9882" w:rsidR="00DD666A" w:rsidRPr="00DD666A" w:rsidRDefault="00DD666A" w:rsidP="0099304B">
      <w:r>
        <w:t>Generally, multiple tests are applied to each food.</w:t>
      </w:r>
    </w:p>
    <w:p w14:paraId="7B641E98" w14:textId="7022D1F4" w:rsidR="001F0E62" w:rsidRPr="00DD666A" w:rsidRDefault="001F0E62" w:rsidP="0099304B">
      <w:r w:rsidRPr="00DD666A">
        <w:t xml:space="preserve">For detailed analysis of data see </w:t>
      </w:r>
      <w:hyperlink w:anchor="_Results_of_inspection" w:history="1">
        <w:r w:rsidR="00397A13">
          <w:rPr>
            <w:rStyle w:val="Hyperlink"/>
          </w:rPr>
          <w:t>I</w:t>
        </w:r>
        <w:r w:rsidR="00B4489E" w:rsidRPr="00DD666A">
          <w:rPr>
            <w:rStyle w:val="Hyperlink"/>
          </w:rPr>
          <w:t>nspection and testing</w:t>
        </w:r>
      </w:hyperlink>
      <w:r w:rsidR="00397A13">
        <w:t xml:space="preserve"> results</w:t>
      </w:r>
      <w:r w:rsidR="00D15879" w:rsidRPr="00DD666A">
        <w:t>.</w:t>
      </w:r>
    </w:p>
    <w:p w14:paraId="66689C72" w14:textId="075EB908" w:rsidR="00B4489E" w:rsidRPr="00DD666A" w:rsidRDefault="00AE4FDC" w:rsidP="0099304B">
      <w:r w:rsidRPr="00DD666A">
        <w:t xml:space="preserve">For </w:t>
      </w:r>
      <w:r w:rsidR="00DD666A" w:rsidRPr="00DD666A">
        <w:t>definitions</w:t>
      </w:r>
      <w:r w:rsidRPr="00DD666A">
        <w:t xml:space="preserve"> of ‘entry’ and ‘line’, see </w:t>
      </w:r>
      <w:hyperlink w:anchor="Title_Glossary" w:history="1">
        <w:r w:rsidR="00955357" w:rsidRPr="00DD666A">
          <w:rPr>
            <w:rStyle w:val="Hyperlink"/>
          </w:rPr>
          <w:t>G</w:t>
        </w:r>
        <w:r w:rsidRPr="00DD666A">
          <w:rPr>
            <w:rStyle w:val="Hyperlink"/>
          </w:rPr>
          <w:t>lossary</w:t>
        </w:r>
      </w:hyperlink>
      <w:r w:rsidRPr="00DD666A">
        <w:t>.</w:t>
      </w:r>
    </w:p>
    <w:p w14:paraId="48495E4D" w14:textId="3C877B15" w:rsidR="00B4489E" w:rsidRPr="006713A7" w:rsidRDefault="00944F37" w:rsidP="00B4489E">
      <w:pPr>
        <w:pStyle w:val="Heading2"/>
        <w:numPr>
          <w:ilvl w:val="0"/>
          <w:numId w:val="0"/>
        </w:numPr>
        <w:ind w:left="720" w:hanging="720"/>
      </w:pPr>
      <w:bookmarkStart w:id="23" w:name="_Results_of_inspection"/>
      <w:bookmarkStart w:id="24" w:name="_Toc214273912"/>
      <w:bookmarkEnd w:id="23"/>
      <w:r>
        <w:lastRenderedPageBreak/>
        <w:t>I</w:t>
      </w:r>
      <w:r w:rsidR="00B4489E">
        <w:t>nspection and testing</w:t>
      </w:r>
      <w:r>
        <w:t xml:space="preserve"> results</w:t>
      </w:r>
      <w:bookmarkEnd w:id="24"/>
    </w:p>
    <w:p w14:paraId="1BA29042" w14:textId="7E679E5C" w:rsidR="00B4489E" w:rsidRDefault="00B4489E" w:rsidP="00B4489E">
      <w:pPr>
        <w:pStyle w:val="Heading3"/>
        <w:numPr>
          <w:ilvl w:val="0"/>
          <w:numId w:val="0"/>
        </w:numPr>
        <w:ind w:left="964" w:hanging="964"/>
      </w:pPr>
      <w:bookmarkStart w:id="25" w:name="_Toc139624484"/>
      <w:bookmarkStart w:id="26" w:name="_Toc214273913"/>
      <w:r>
        <w:t>Compliance rates</w:t>
      </w:r>
      <w:bookmarkEnd w:id="25"/>
      <w:bookmarkEnd w:id="26"/>
    </w:p>
    <w:p w14:paraId="4684E641" w14:textId="46F59A49" w:rsidR="00B4489E" w:rsidRPr="001019C7" w:rsidRDefault="00B4489E" w:rsidP="00B4489E">
      <w:r w:rsidRPr="00C80ED7">
        <w:t>In 202</w:t>
      </w:r>
      <w:r w:rsidR="003155A7">
        <w:t>4</w:t>
      </w:r>
      <w:r w:rsidRPr="00C80ED7">
        <w:t xml:space="preserve">, </w:t>
      </w:r>
      <w:r w:rsidR="0082357F">
        <w:t>98.</w:t>
      </w:r>
      <w:r w:rsidR="00696E2F">
        <w:t>5</w:t>
      </w:r>
      <w:r w:rsidR="0082357F">
        <w:t>%</w:t>
      </w:r>
      <w:r w:rsidRPr="00C80ED7">
        <w:t xml:space="preserve"> of all imported foods inspected under the IFIS complied with the test applied</w:t>
      </w:r>
      <w:r w:rsidR="000F50C9">
        <w:t>.</w:t>
      </w:r>
      <w:r w:rsidR="00F4728D">
        <w:t xml:space="preserve"> </w:t>
      </w:r>
      <w:r w:rsidR="00E94761">
        <w:fldChar w:fldCharType="begin"/>
      </w:r>
      <w:r w:rsidR="00E94761">
        <w:instrText xml:space="preserve"> REF _Ref210118628 \h </w:instrText>
      </w:r>
      <w:r w:rsidR="00E94761">
        <w:fldChar w:fldCharType="separate"/>
      </w:r>
      <w:r w:rsidR="00D8696E">
        <w:t xml:space="preserve">Table </w:t>
      </w:r>
      <w:r w:rsidR="00D8696E">
        <w:rPr>
          <w:noProof/>
        </w:rPr>
        <w:t>1</w:t>
      </w:r>
      <w:r w:rsidR="00E94761">
        <w:fldChar w:fldCharType="end"/>
      </w:r>
      <w:r w:rsidR="00376500">
        <w:t xml:space="preserve"> shows the compliance rates for the testing groups.</w:t>
      </w:r>
    </w:p>
    <w:p w14:paraId="738220E1" w14:textId="0AB00895" w:rsidR="00B4489E" w:rsidRPr="00AE1176" w:rsidRDefault="00ED6344" w:rsidP="00ED6344">
      <w:pPr>
        <w:pStyle w:val="Caption"/>
      </w:pPr>
      <w:bookmarkStart w:id="27" w:name="_Ref210118628"/>
      <w:bookmarkStart w:id="28" w:name="_Toc214273927"/>
      <w:r>
        <w:t xml:space="preserve">Table </w:t>
      </w:r>
      <w:r>
        <w:fldChar w:fldCharType="begin"/>
      </w:r>
      <w:r>
        <w:instrText xml:space="preserve"> SEQ Table \* ARABIC </w:instrText>
      </w:r>
      <w:r>
        <w:fldChar w:fldCharType="separate"/>
      </w:r>
      <w:r w:rsidR="00D8696E">
        <w:rPr>
          <w:noProof/>
        </w:rPr>
        <w:t>1</w:t>
      </w:r>
      <w:r>
        <w:fldChar w:fldCharType="end"/>
      </w:r>
      <w:bookmarkEnd w:id="27"/>
      <w:r w:rsidR="006938E2">
        <w:t xml:space="preserve"> </w:t>
      </w:r>
      <w:r w:rsidR="002468AC" w:rsidRPr="00111CA5">
        <w:t>All tests, product compliance rates, 202</w:t>
      </w:r>
      <w:r w:rsidR="002468AC">
        <w:t>4</w:t>
      </w:r>
      <w:bookmarkEnd w:id="28"/>
    </w:p>
    <w:tbl>
      <w:tblPr>
        <w:tblW w:w="4960" w:type="pct"/>
        <w:tblBorders>
          <w:top w:val="single" w:sz="4" w:space="0" w:color="auto"/>
          <w:bottom w:val="single" w:sz="4" w:space="0" w:color="auto"/>
          <w:insideH w:val="single" w:sz="4" w:space="0" w:color="auto"/>
        </w:tblBorders>
        <w:tblLook w:val="04A0" w:firstRow="1" w:lastRow="0" w:firstColumn="1" w:lastColumn="0" w:noHBand="0" w:noVBand="1"/>
      </w:tblPr>
      <w:tblGrid>
        <w:gridCol w:w="2022"/>
        <w:gridCol w:w="1780"/>
        <w:gridCol w:w="1540"/>
        <w:gridCol w:w="2030"/>
        <w:gridCol w:w="1625"/>
      </w:tblGrid>
      <w:tr w:rsidR="00DF5FEF" w:rsidRPr="00D855FF" w14:paraId="49E9FEAC" w14:textId="77777777" w:rsidTr="00230A74">
        <w:trPr>
          <w:cantSplit/>
          <w:tblHeader/>
        </w:trPr>
        <w:tc>
          <w:tcPr>
            <w:tcW w:w="1124" w:type="pct"/>
          </w:tcPr>
          <w:p w14:paraId="62344CB3" w14:textId="77777777" w:rsidR="00B4489E" w:rsidRPr="005124DE" w:rsidRDefault="00B4489E" w:rsidP="00E719E4">
            <w:pPr>
              <w:pStyle w:val="TableHeading"/>
            </w:pPr>
            <w:bookmarkStart w:id="29" w:name="Title_1"/>
            <w:bookmarkEnd w:id="29"/>
            <w:r w:rsidRPr="005124DE">
              <w:t>Test group</w:t>
            </w:r>
          </w:p>
        </w:tc>
        <w:tc>
          <w:tcPr>
            <w:tcW w:w="989" w:type="pct"/>
          </w:tcPr>
          <w:p w14:paraId="0B6F5DB3" w14:textId="77777777" w:rsidR="00B4489E" w:rsidRPr="005124DE" w:rsidRDefault="00B4489E" w:rsidP="006F4BD1">
            <w:pPr>
              <w:pStyle w:val="TableHeading"/>
            </w:pPr>
            <w:r w:rsidRPr="005124DE">
              <w:t>Tests applied (no.)</w:t>
            </w:r>
          </w:p>
        </w:tc>
        <w:tc>
          <w:tcPr>
            <w:tcW w:w="856" w:type="pct"/>
          </w:tcPr>
          <w:p w14:paraId="4A6A5A5E" w14:textId="77777777" w:rsidR="00B4489E" w:rsidRPr="005124DE" w:rsidRDefault="00B4489E" w:rsidP="006F4BD1">
            <w:pPr>
              <w:pStyle w:val="TableHeading"/>
            </w:pPr>
            <w:r w:rsidRPr="005124DE">
              <w:t>Compliant (no.)</w:t>
            </w:r>
          </w:p>
        </w:tc>
        <w:tc>
          <w:tcPr>
            <w:tcW w:w="1128" w:type="pct"/>
          </w:tcPr>
          <w:p w14:paraId="6D19A6C8" w14:textId="172B0C2E" w:rsidR="00B4489E" w:rsidRPr="005124DE" w:rsidRDefault="00B4489E" w:rsidP="006F4BD1">
            <w:pPr>
              <w:pStyle w:val="TableHeading"/>
            </w:pPr>
            <w:r w:rsidRPr="005124DE">
              <w:t>Non</w:t>
            </w:r>
            <w:r w:rsidR="009F03BF">
              <w:t>-</w:t>
            </w:r>
            <w:r w:rsidRPr="005124DE">
              <w:t>compliant (no.)</w:t>
            </w:r>
          </w:p>
        </w:tc>
        <w:tc>
          <w:tcPr>
            <w:tcW w:w="903" w:type="pct"/>
          </w:tcPr>
          <w:p w14:paraId="0C20304F" w14:textId="5E90B11C" w:rsidR="007A503C" w:rsidRPr="005124DE" w:rsidRDefault="00B4489E" w:rsidP="006F4BD1">
            <w:pPr>
              <w:pStyle w:val="TableHeading"/>
            </w:pPr>
            <w:r w:rsidRPr="005124DE">
              <w:t>Compliant (%)</w:t>
            </w:r>
          </w:p>
        </w:tc>
      </w:tr>
      <w:tr w:rsidR="00DF5FEF" w:rsidRPr="00D855FF" w14:paraId="664A958A" w14:textId="77777777" w:rsidTr="006F4BD1">
        <w:tc>
          <w:tcPr>
            <w:tcW w:w="1124" w:type="pct"/>
            <w:vAlign w:val="center"/>
          </w:tcPr>
          <w:p w14:paraId="77387A1E" w14:textId="6EC189DC" w:rsidR="00713A1D" w:rsidRPr="005124DE" w:rsidRDefault="00713A1D" w:rsidP="00E719E4">
            <w:pPr>
              <w:pStyle w:val="TableText"/>
            </w:pPr>
            <w:r w:rsidRPr="005124DE">
              <w:t>Labelling</w:t>
            </w:r>
            <w:r w:rsidR="00ED4749">
              <w:t>/composition</w:t>
            </w:r>
          </w:p>
        </w:tc>
        <w:tc>
          <w:tcPr>
            <w:tcW w:w="989" w:type="pct"/>
          </w:tcPr>
          <w:p w14:paraId="4CB1C290" w14:textId="35A7B306" w:rsidR="00713A1D" w:rsidRPr="005C1EA2" w:rsidRDefault="00ED4749" w:rsidP="00E719E4">
            <w:pPr>
              <w:pStyle w:val="TableText"/>
              <w:jc w:val="right"/>
            </w:pPr>
            <w:r w:rsidRPr="005C1EA2">
              <w:t>57,895</w:t>
            </w:r>
          </w:p>
        </w:tc>
        <w:tc>
          <w:tcPr>
            <w:tcW w:w="856" w:type="pct"/>
          </w:tcPr>
          <w:p w14:paraId="5A81FD48" w14:textId="0C5CFB18" w:rsidR="00713A1D" w:rsidRPr="005C1EA2" w:rsidRDefault="00D42AA0" w:rsidP="00E719E4">
            <w:pPr>
              <w:pStyle w:val="TableText"/>
              <w:jc w:val="right"/>
            </w:pPr>
            <w:r w:rsidRPr="005C1EA2">
              <w:t>56,170</w:t>
            </w:r>
          </w:p>
        </w:tc>
        <w:tc>
          <w:tcPr>
            <w:tcW w:w="1128" w:type="pct"/>
          </w:tcPr>
          <w:p w14:paraId="47DE8D5F" w14:textId="220F7F47" w:rsidR="00713A1D" w:rsidRPr="005C1EA2" w:rsidRDefault="00D42AA0" w:rsidP="00E719E4">
            <w:pPr>
              <w:pStyle w:val="TableText"/>
              <w:jc w:val="right"/>
            </w:pPr>
            <w:r w:rsidRPr="005C1EA2">
              <w:t>1,725</w:t>
            </w:r>
          </w:p>
        </w:tc>
        <w:tc>
          <w:tcPr>
            <w:tcW w:w="903" w:type="pct"/>
          </w:tcPr>
          <w:p w14:paraId="3FE243AA" w14:textId="697EF994" w:rsidR="00713A1D" w:rsidRPr="005C1EA2" w:rsidRDefault="00D640FB" w:rsidP="00E719E4">
            <w:pPr>
              <w:pStyle w:val="TableText"/>
              <w:jc w:val="right"/>
            </w:pPr>
            <w:r w:rsidRPr="005C1EA2">
              <w:t>97</w:t>
            </w:r>
          </w:p>
        </w:tc>
      </w:tr>
      <w:tr w:rsidR="00DF5FEF" w:rsidRPr="00D855FF" w14:paraId="2D2F0FE9" w14:textId="77777777" w:rsidTr="006F4BD1">
        <w:tc>
          <w:tcPr>
            <w:tcW w:w="1124" w:type="pct"/>
          </w:tcPr>
          <w:p w14:paraId="30DBDA43" w14:textId="77777777" w:rsidR="00B4489E" w:rsidRPr="005124DE" w:rsidRDefault="00B4489E" w:rsidP="00E719E4">
            <w:pPr>
              <w:pStyle w:val="TableText"/>
            </w:pPr>
            <w:r w:rsidRPr="005124DE">
              <w:t>Analytical</w:t>
            </w:r>
          </w:p>
        </w:tc>
        <w:tc>
          <w:tcPr>
            <w:tcW w:w="989" w:type="pct"/>
          </w:tcPr>
          <w:p w14:paraId="7D5104A4" w14:textId="719E9A16" w:rsidR="00B4489E" w:rsidRPr="005C1EA2" w:rsidRDefault="00ED4749" w:rsidP="00E719E4">
            <w:pPr>
              <w:pStyle w:val="TableText"/>
              <w:jc w:val="right"/>
            </w:pPr>
            <w:r w:rsidRPr="005C1EA2">
              <w:t>2</w:t>
            </w:r>
            <w:r w:rsidR="00433A10">
              <w:t>0,841</w:t>
            </w:r>
          </w:p>
        </w:tc>
        <w:tc>
          <w:tcPr>
            <w:tcW w:w="856" w:type="pct"/>
          </w:tcPr>
          <w:p w14:paraId="282C12A6" w14:textId="4BA4A975" w:rsidR="00B4489E" w:rsidRPr="005C1EA2" w:rsidRDefault="00D42AA0" w:rsidP="00E719E4">
            <w:pPr>
              <w:pStyle w:val="TableText"/>
              <w:jc w:val="right"/>
            </w:pPr>
            <w:r w:rsidRPr="005C1EA2">
              <w:t>2</w:t>
            </w:r>
            <w:r w:rsidR="00433A10">
              <w:t>0,475</w:t>
            </w:r>
          </w:p>
        </w:tc>
        <w:tc>
          <w:tcPr>
            <w:tcW w:w="1128" w:type="pct"/>
          </w:tcPr>
          <w:p w14:paraId="3DD42294" w14:textId="03DCEB39" w:rsidR="00B4489E" w:rsidRPr="005C1EA2" w:rsidRDefault="00D42AA0" w:rsidP="00E719E4">
            <w:pPr>
              <w:pStyle w:val="TableText"/>
              <w:jc w:val="right"/>
            </w:pPr>
            <w:r w:rsidRPr="005C1EA2">
              <w:t>36</w:t>
            </w:r>
            <w:r w:rsidR="00433A10">
              <w:t>6</w:t>
            </w:r>
          </w:p>
        </w:tc>
        <w:tc>
          <w:tcPr>
            <w:tcW w:w="903" w:type="pct"/>
          </w:tcPr>
          <w:p w14:paraId="0E3F4B0E" w14:textId="47399DCC" w:rsidR="00B4489E" w:rsidRPr="005C1EA2" w:rsidRDefault="00D640FB" w:rsidP="00E719E4">
            <w:pPr>
              <w:pStyle w:val="TableText"/>
              <w:jc w:val="right"/>
            </w:pPr>
            <w:r w:rsidRPr="005C1EA2">
              <w:t>98.</w:t>
            </w:r>
            <w:r w:rsidR="00433A10">
              <w:t>2</w:t>
            </w:r>
          </w:p>
        </w:tc>
      </w:tr>
      <w:tr w:rsidR="00DF5FEF" w:rsidRPr="00D855FF" w14:paraId="5495FDE7" w14:textId="77777777" w:rsidTr="006F4BD1">
        <w:tc>
          <w:tcPr>
            <w:tcW w:w="1124" w:type="pct"/>
            <w:vAlign w:val="center"/>
          </w:tcPr>
          <w:p w14:paraId="6AFAE427" w14:textId="5CA1CB11" w:rsidR="00B4489E" w:rsidRPr="005124DE" w:rsidRDefault="00B4489E" w:rsidP="00E719E4">
            <w:pPr>
              <w:pStyle w:val="TableText"/>
            </w:pPr>
            <w:proofErr w:type="gramStart"/>
            <w:r w:rsidRPr="005124DE">
              <w:t>Other</w:t>
            </w:r>
            <w:proofErr w:type="gramEnd"/>
            <w:r w:rsidR="009F03BF">
              <w:t xml:space="preserve"> </w:t>
            </w:r>
            <w:r w:rsidR="0099304B" w:rsidRPr="00230A74">
              <w:rPr>
                <w:vertAlign w:val="superscript"/>
              </w:rPr>
              <w:t>a</w:t>
            </w:r>
            <w:r w:rsidR="0099304B">
              <w:t xml:space="preserve"> </w:t>
            </w:r>
          </w:p>
        </w:tc>
        <w:tc>
          <w:tcPr>
            <w:tcW w:w="989" w:type="pct"/>
          </w:tcPr>
          <w:p w14:paraId="360F9418" w14:textId="6311A7F2" w:rsidR="00B4489E" w:rsidRPr="00575011" w:rsidRDefault="00575011" w:rsidP="00E719E4">
            <w:pPr>
              <w:pStyle w:val="TableText"/>
              <w:jc w:val="right"/>
            </w:pPr>
            <w:r w:rsidRPr="00575011">
              <w:t>60,</w:t>
            </w:r>
            <w:r w:rsidR="00ED158D">
              <w:t>609</w:t>
            </w:r>
          </w:p>
        </w:tc>
        <w:tc>
          <w:tcPr>
            <w:tcW w:w="856" w:type="pct"/>
          </w:tcPr>
          <w:p w14:paraId="0EB1342A" w14:textId="6C1303B7" w:rsidR="00B4489E" w:rsidRPr="00575011" w:rsidRDefault="00575011" w:rsidP="00E719E4">
            <w:pPr>
              <w:pStyle w:val="TableText"/>
              <w:jc w:val="right"/>
            </w:pPr>
            <w:r w:rsidRPr="00575011">
              <w:t>60,</w:t>
            </w:r>
            <w:r w:rsidR="00ED158D">
              <w:t>596</w:t>
            </w:r>
          </w:p>
        </w:tc>
        <w:tc>
          <w:tcPr>
            <w:tcW w:w="1128" w:type="pct"/>
          </w:tcPr>
          <w:p w14:paraId="3F2AE1C3" w14:textId="735446AA" w:rsidR="00B4489E" w:rsidRPr="00575011" w:rsidRDefault="00433A10" w:rsidP="00E719E4">
            <w:pPr>
              <w:pStyle w:val="TableText"/>
              <w:jc w:val="right"/>
            </w:pPr>
            <w:r w:rsidRPr="00575011">
              <w:t>13</w:t>
            </w:r>
          </w:p>
        </w:tc>
        <w:tc>
          <w:tcPr>
            <w:tcW w:w="903" w:type="pct"/>
          </w:tcPr>
          <w:p w14:paraId="6B23B9A6" w14:textId="08677EB1" w:rsidR="00B4489E" w:rsidRPr="00433A10" w:rsidRDefault="00CD2A06" w:rsidP="00E719E4">
            <w:pPr>
              <w:pStyle w:val="TableText"/>
              <w:jc w:val="right"/>
            </w:pPr>
            <w:r>
              <w:t>&gt;99.9</w:t>
            </w:r>
          </w:p>
        </w:tc>
      </w:tr>
      <w:tr w:rsidR="00DF5FEF" w:rsidRPr="00986908" w14:paraId="203CC6AE" w14:textId="77777777" w:rsidTr="006F4BD1">
        <w:tc>
          <w:tcPr>
            <w:tcW w:w="1124" w:type="pct"/>
            <w:vAlign w:val="center"/>
          </w:tcPr>
          <w:p w14:paraId="193A76A4" w14:textId="77777777" w:rsidR="00B4489E" w:rsidRPr="006F4BD1" w:rsidRDefault="00B4489E" w:rsidP="00E719E4">
            <w:pPr>
              <w:pStyle w:val="TableText"/>
              <w:rPr>
                <w:rStyle w:val="Strong"/>
              </w:rPr>
            </w:pPr>
            <w:r w:rsidRPr="006F4BD1">
              <w:rPr>
                <w:rStyle w:val="Strong"/>
              </w:rPr>
              <w:t>Total</w:t>
            </w:r>
          </w:p>
        </w:tc>
        <w:tc>
          <w:tcPr>
            <w:tcW w:w="989" w:type="pct"/>
          </w:tcPr>
          <w:p w14:paraId="72E61E62" w14:textId="17DBEFD8" w:rsidR="00B4489E" w:rsidRPr="006F4BD1" w:rsidRDefault="00433A10" w:rsidP="00986908">
            <w:pPr>
              <w:pStyle w:val="TableText"/>
              <w:jc w:val="right"/>
              <w:rPr>
                <w:rStyle w:val="Strong"/>
              </w:rPr>
            </w:pPr>
            <w:r w:rsidRPr="006F4BD1">
              <w:rPr>
                <w:rStyle w:val="Strong"/>
              </w:rPr>
              <w:t>1</w:t>
            </w:r>
            <w:r w:rsidRPr="00986908">
              <w:rPr>
                <w:rStyle w:val="Strong"/>
              </w:rPr>
              <w:t>3</w:t>
            </w:r>
            <w:r w:rsidR="00575011" w:rsidRPr="00986908">
              <w:rPr>
                <w:rStyle w:val="Strong"/>
              </w:rPr>
              <w:t>9</w:t>
            </w:r>
            <w:r w:rsidR="00986908">
              <w:rPr>
                <w:rStyle w:val="Strong"/>
              </w:rPr>
              <w:t>,</w:t>
            </w:r>
            <w:r w:rsidR="00ED158D" w:rsidRPr="00986908">
              <w:rPr>
                <w:rStyle w:val="Strong"/>
              </w:rPr>
              <w:t>345</w:t>
            </w:r>
          </w:p>
        </w:tc>
        <w:tc>
          <w:tcPr>
            <w:tcW w:w="856" w:type="pct"/>
          </w:tcPr>
          <w:p w14:paraId="01288746" w14:textId="4B3624C3" w:rsidR="00B4489E" w:rsidRPr="006F4BD1" w:rsidRDefault="00433A10" w:rsidP="00986908">
            <w:pPr>
              <w:pStyle w:val="TableText"/>
              <w:jc w:val="right"/>
              <w:rPr>
                <w:rStyle w:val="Strong"/>
              </w:rPr>
            </w:pPr>
            <w:r w:rsidRPr="006F4BD1">
              <w:rPr>
                <w:rStyle w:val="Strong"/>
              </w:rPr>
              <w:t>1</w:t>
            </w:r>
            <w:r w:rsidRPr="00986908">
              <w:rPr>
                <w:rStyle w:val="Strong"/>
              </w:rPr>
              <w:t>3</w:t>
            </w:r>
            <w:r w:rsidR="00575011" w:rsidRPr="00986908">
              <w:rPr>
                <w:rStyle w:val="Strong"/>
              </w:rPr>
              <w:t>7</w:t>
            </w:r>
            <w:r w:rsidR="00986908">
              <w:rPr>
                <w:rStyle w:val="Strong"/>
              </w:rPr>
              <w:t>,</w:t>
            </w:r>
            <w:r w:rsidR="00ED158D" w:rsidRPr="00986908">
              <w:rPr>
                <w:rStyle w:val="Strong"/>
              </w:rPr>
              <w:t>241</w:t>
            </w:r>
          </w:p>
        </w:tc>
        <w:tc>
          <w:tcPr>
            <w:tcW w:w="1128" w:type="pct"/>
          </w:tcPr>
          <w:p w14:paraId="0ADA2AAD" w14:textId="632D3C89" w:rsidR="00B4489E" w:rsidRPr="006F4BD1" w:rsidRDefault="00433A10" w:rsidP="00986908">
            <w:pPr>
              <w:pStyle w:val="TableText"/>
              <w:jc w:val="right"/>
              <w:rPr>
                <w:rStyle w:val="Strong"/>
              </w:rPr>
            </w:pPr>
            <w:r w:rsidRPr="006F4BD1">
              <w:rPr>
                <w:rStyle w:val="Strong"/>
              </w:rPr>
              <w:t>2</w:t>
            </w:r>
            <w:r w:rsidR="00986908">
              <w:rPr>
                <w:rStyle w:val="Strong"/>
              </w:rPr>
              <w:t>,</w:t>
            </w:r>
            <w:r w:rsidR="00ED158D" w:rsidRPr="00986908">
              <w:rPr>
                <w:rStyle w:val="Strong"/>
              </w:rPr>
              <w:t>104</w:t>
            </w:r>
          </w:p>
        </w:tc>
        <w:tc>
          <w:tcPr>
            <w:tcW w:w="903" w:type="pct"/>
          </w:tcPr>
          <w:p w14:paraId="6EA3E2B2" w14:textId="05740F24" w:rsidR="00B4489E" w:rsidRPr="006F4BD1" w:rsidRDefault="00433A10" w:rsidP="00986908">
            <w:pPr>
              <w:pStyle w:val="TableText"/>
              <w:jc w:val="right"/>
              <w:rPr>
                <w:rStyle w:val="Strong"/>
              </w:rPr>
            </w:pPr>
            <w:r w:rsidRPr="006F4BD1">
              <w:rPr>
                <w:rStyle w:val="Strong"/>
              </w:rPr>
              <w:t>9</w:t>
            </w:r>
            <w:r w:rsidRPr="00986908">
              <w:rPr>
                <w:rStyle w:val="Strong"/>
              </w:rPr>
              <w:t>8.</w:t>
            </w:r>
            <w:r w:rsidR="00ED158D" w:rsidRPr="00986908">
              <w:rPr>
                <w:rStyle w:val="Strong"/>
              </w:rPr>
              <w:t>5</w:t>
            </w:r>
          </w:p>
        </w:tc>
      </w:tr>
    </w:tbl>
    <w:p w14:paraId="555AAAE5" w14:textId="0FCF87CA" w:rsidR="00DB0A27" w:rsidRPr="00F445CC" w:rsidRDefault="00230A74" w:rsidP="006C56FE">
      <w:pPr>
        <w:pStyle w:val="FigureTableNoteSource"/>
        <w:rPr>
          <w:rStyle w:val="Strong"/>
          <w:b w:val="0"/>
          <w:bCs w:val="0"/>
        </w:rPr>
      </w:pPr>
      <w:r w:rsidRPr="00F445CC">
        <w:rPr>
          <w:rStyle w:val="Strong"/>
          <w:b w:val="0"/>
          <w:bCs w:val="0"/>
          <w:vertAlign w:val="superscript"/>
        </w:rPr>
        <w:t>a</w:t>
      </w:r>
      <w:r w:rsidR="00DB0A27" w:rsidRPr="00F445CC">
        <w:rPr>
          <w:rStyle w:val="Strong"/>
          <w:b w:val="0"/>
          <w:bCs w:val="0"/>
        </w:rPr>
        <w:t xml:space="preserve"> include</w:t>
      </w:r>
      <w:r w:rsidR="00D05972" w:rsidRPr="00F445CC">
        <w:rPr>
          <w:rStyle w:val="Strong"/>
          <w:b w:val="0"/>
          <w:bCs w:val="0"/>
        </w:rPr>
        <w:t>s</w:t>
      </w:r>
      <w:r w:rsidR="00DB0A27" w:rsidRPr="00F445CC">
        <w:rPr>
          <w:rStyle w:val="Strong"/>
          <w:b w:val="0"/>
          <w:bCs w:val="0"/>
        </w:rPr>
        <w:t xml:space="preserve"> </w:t>
      </w:r>
      <w:r w:rsidR="009F03BF">
        <w:rPr>
          <w:rStyle w:val="Strong"/>
          <w:b w:val="0"/>
          <w:bCs w:val="0"/>
        </w:rPr>
        <w:t>v</w:t>
      </w:r>
      <w:r w:rsidR="00D05972" w:rsidRPr="00F445CC">
        <w:rPr>
          <w:rStyle w:val="Strong"/>
          <w:b w:val="0"/>
          <w:bCs w:val="0"/>
        </w:rPr>
        <w:t xml:space="preserve">isual assessment, </w:t>
      </w:r>
      <w:r w:rsidR="009F03BF">
        <w:rPr>
          <w:rStyle w:val="Strong"/>
          <w:b w:val="0"/>
          <w:bCs w:val="0"/>
        </w:rPr>
        <w:t>g</w:t>
      </w:r>
      <w:r w:rsidR="00D05972" w:rsidRPr="00F445CC">
        <w:rPr>
          <w:rStyle w:val="Strong"/>
          <w:b w:val="0"/>
          <w:bCs w:val="0"/>
        </w:rPr>
        <w:t xml:space="preserve">overnment </w:t>
      </w:r>
      <w:r w:rsidR="009F03BF">
        <w:rPr>
          <w:rStyle w:val="Strong"/>
          <w:b w:val="0"/>
          <w:bCs w:val="0"/>
        </w:rPr>
        <w:t>c</w:t>
      </w:r>
      <w:r w:rsidR="00D05972" w:rsidRPr="00F445CC">
        <w:rPr>
          <w:rStyle w:val="Strong"/>
          <w:b w:val="0"/>
          <w:bCs w:val="0"/>
        </w:rPr>
        <w:t xml:space="preserve">ertificate assessment, </w:t>
      </w:r>
      <w:r w:rsidR="009F03BF">
        <w:rPr>
          <w:rStyle w:val="Strong"/>
          <w:b w:val="0"/>
          <w:bCs w:val="0"/>
        </w:rPr>
        <w:t>f</w:t>
      </w:r>
      <w:r w:rsidR="00D05972" w:rsidRPr="00F445CC">
        <w:rPr>
          <w:rStyle w:val="Strong"/>
          <w:b w:val="0"/>
          <w:bCs w:val="0"/>
        </w:rPr>
        <w:t xml:space="preserve">ood </w:t>
      </w:r>
      <w:r w:rsidR="009F03BF">
        <w:rPr>
          <w:rStyle w:val="Strong"/>
          <w:b w:val="0"/>
          <w:bCs w:val="0"/>
        </w:rPr>
        <w:t>s</w:t>
      </w:r>
      <w:r w:rsidR="00D05972" w:rsidRPr="00F445CC">
        <w:rPr>
          <w:rStyle w:val="Strong"/>
          <w:b w:val="0"/>
          <w:bCs w:val="0"/>
        </w:rPr>
        <w:t xml:space="preserve">afety </w:t>
      </w:r>
      <w:r w:rsidR="009F03BF">
        <w:rPr>
          <w:rStyle w:val="Strong"/>
          <w:b w:val="0"/>
          <w:bCs w:val="0"/>
        </w:rPr>
        <w:t>m</w:t>
      </w:r>
      <w:r w:rsidR="00D05972" w:rsidRPr="00F445CC">
        <w:rPr>
          <w:rStyle w:val="Strong"/>
          <w:b w:val="0"/>
          <w:bCs w:val="0"/>
        </w:rPr>
        <w:t xml:space="preserve">anagement </w:t>
      </w:r>
      <w:r w:rsidR="009F03BF">
        <w:rPr>
          <w:rStyle w:val="Strong"/>
          <w:b w:val="0"/>
          <w:bCs w:val="0"/>
        </w:rPr>
        <w:t>c</w:t>
      </w:r>
      <w:r w:rsidR="00D05972" w:rsidRPr="00F445CC">
        <w:rPr>
          <w:rStyle w:val="Strong"/>
          <w:b w:val="0"/>
          <w:bCs w:val="0"/>
        </w:rPr>
        <w:t>ertificate assessment</w:t>
      </w:r>
      <w:r w:rsidR="009F03BF">
        <w:rPr>
          <w:rStyle w:val="Strong"/>
          <w:b w:val="0"/>
          <w:bCs w:val="0"/>
        </w:rPr>
        <w:t>.</w:t>
      </w:r>
    </w:p>
    <w:p w14:paraId="4D2CB63D" w14:textId="77777777" w:rsidR="00BB4E21" w:rsidRDefault="00BB4E21" w:rsidP="00BB4E21">
      <w:pPr>
        <w:pStyle w:val="FigureTableNoteSource"/>
        <w:rPr>
          <w:lang w:eastAsia="ja-JP"/>
        </w:rPr>
      </w:pPr>
      <w:r>
        <w:rPr>
          <w:lang w:eastAsia="ja-JP"/>
        </w:rPr>
        <w:t>Source: Agriculture Import Management System</w:t>
      </w:r>
    </w:p>
    <w:p w14:paraId="20DF6444" w14:textId="490451A7" w:rsidR="00B4489E" w:rsidRDefault="006D32D1" w:rsidP="00B4489E">
      <w:pPr>
        <w:rPr>
          <w:lang w:eastAsia="ja-JP"/>
        </w:rPr>
      </w:pPr>
      <w:r>
        <w:rPr>
          <w:lang w:eastAsia="ja-JP"/>
        </w:rPr>
        <w:fldChar w:fldCharType="begin"/>
      </w:r>
      <w:r>
        <w:rPr>
          <w:lang w:eastAsia="ja-JP"/>
        </w:rPr>
        <w:instrText xml:space="preserve"> REF _Ref210118519 \h </w:instrText>
      </w:r>
      <w:r>
        <w:rPr>
          <w:lang w:eastAsia="ja-JP"/>
        </w:rPr>
      </w:r>
      <w:r>
        <w:rPr>
          <w:lang w:eastAsia="ja-JP"/>
        </w:rPr>
        <w:fldChar w:fldCharType="separate"/>
      </w:r>
      <w:r w:rsidR="00D8696E">
        <w:t xml:space="preserve">Figure </w:t>
      </w:r>
      <w:r w:rsidR="00D8696E">
        <w:rPr>
          <w:noProof/>
        </w:rPr>
        <w:t>4</w:t>
      </w:r>
      <w:r>
        <w:rPr>
          <w:lang w:eastAsia="ja-JP"/>
        </w:rPr>
        <w:fldChar w:fldCharType="end"/>
      </w:r>
      <w:r>
        <w:rPr>
          <w:lang w:eastAsia="ja-JP"/>
        </w:rPr>
        <w:t xml:space="preserve"> </w:t>
      </w:r>
      <w:r w:rsidR="00B4489E" w:rsidRPr="00FE4BC9">
        <w:rPr>
          <w:lang w:eastAsia="ja-JP"/>
        </w:rPr>
        <w:t xml:space="preserve">summarises the reasons for non-compliant results (n = </w:t>
      </w:r>
      <w:r w:rsidR="004C1C87" w:rsidRPr="00FE4BC9">
        <w:rPr>
          <w:lang w:eastAsia="ja-JP"/>
        </w:rPr>
        <w:t>2,</w:t>
      </w:r>
      <w:r w:rsidR="00ED158D" w:rsidRPr="00FE4BC9">
        <w:rPr>
          <w:lang w:eastAsia="ja-JP"/>
        </w:rPr>
        <w:t>104</w:t>
      </w:r>
      <w:r w:rsidR="00B4489E" w:rsidRPr="00FE4BC9">
        <w:rPr>
          <w:lang w:eastAsia="ja-JP"/>
        </w:rPr>
        <w:t>).</w:t>
      </w:r>
    </w:p>
    <w:p w14:paraId="67CE1ED8" w14:textId="2C984306" w:rsidR="00D971B5" w:rsidRDefault="00E94761" w:rsidP="00E94761">
      <w:pPr>
        <w:pStyle w:val="Caption"/>
      </w:pPr>
      <w:bookmarkStart w:id="30" w:name="_Ref210118519"/>
      <w:bookmarkStart w:id="31" w:name="_Ref210118482"/>
      <w:bookmarkStart w:id="32" w:name="_Toc214273942"/>
      <w:r>
        <w:t xml:space="preserve">Figure </w:t>
      </w:r>
      <w:r>
        <w:fldChar w:fldCharType="begin"/>
      </w:r>
      <w:r>
        <w:instrText xml:space="preserve"> SEQ Figure \* ARABIC </w:instrText>
      </w:r>
      <w:r>
        <w:fldChar w:fldCharType="separate"/>
      </w:r>
      <w:r w:rsidR="00D8696E">
        <w:rPr>
          <w:noProof/>
        </w:rPr>
        <w:t>4</w:t>
      </w:r>
      <w:r>
        <w:fldChar w:fldCharType="end"/>
      </w:r>
      <w:bookmarkEnd w:id="30"/>
      <w:r>
        <w:t xml:space="preserve"> </w:t>
      </w:r>
      <w:proofErr w:type="gramStart"/>
      <w:r w:rsidRPr="003C09B0">
        <w:t>Non-compliant</w:t>
      </w:r>
      <w:proofErr w:type="gramEnd"/>
      <w:r w:rsidRPr="003C09B0">
        <w:t xml:space="preserve"> results, by type, 202</w:t>
      </w:r>
      <w:r>
        <w:t>4</w:t>
      </w:r>
      <w:bookmarkEnd w:id="31"/>
      <w:bookmarkEnd w:id="32"/>
    </w:p>
    <w:p w14:paraId="47B04CE9" w14:textId="531ABD75" w:rsidR="00F41864" w:rsidRPr="00F41864" w:rsidRDefault="00643E91" w:rsidP="00F41864">
      <w:pPr>
        <w:rPr>
          <w:noProof/>
        </w:rPr>
      </w:pPr>
      <w:r>
        <w:rPr>
          <w:noProof/>
        </w:rPr>
        <w:drawing>
          <wp:inline distT="0" distB="0" distL="0" distR="0" wp14:anchorId="4061E3B6" wp14:editId="1E3F21FF">
            <wp:extent cx="5752465" cy="4316730"/>
            <wp:effectExtent l="0" t="0" r="635" b="7620"/>
            <wp:docPr id="455077872" name="Picture 17" descr="Pie chart showing categories of non-compliance: Labelling 76.3%, Contaminant 9.2%, Other 6.3%, Chemical 5.5%, Microbiological 2.5%, Composition - analytical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77872" name="Picture 17" descr="Pie chart showing categories of non-compliance: Labelling 76.3%, Contaminant 9.2%, Other 6.3%, Chemical 5.5%, Microbiological 2.5%, Composition - analytical 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2465" cy="4316730"/>
                    </a:xfrm>
                    <a:prstGeom prst="rect">
                      <a:avLst/>
                    </a:prstGeom>
                    <a:noFill/>
                    <a:ln>
                      <a:noFill/>
                    </a:ln>
                  </pic:spPr>
                </pic:pic>
              </a:graphicData>
            </a:graphic>
          </wp:inline>
        </w:drawing>
      </w:r>
    </w:p>
    <w:p w14:paraId="6CCB4541" w14:textId="77777777" w:rsidR="00BB4E21" w:rsidRDefault="00BB4E21" w:rsidP="00BB4E21">
      <w:pPr>
        <w:pStyle w:val="FigureTableNoteSource"/>
        <w:rPr>
          <w:lang w:eastAsia="ja-JP"/>
        </w:rPr>
      </w:pPr>
      <w:r>
        <w:rPr>
          <w:lang w:eastAsia="ja-JP"/>
        </w:rPr>
        <w:t>Source: Agriculture Import Management System</w:t>
      </w:r>
    </w:p>
    <w:p w14:paraId="218BBB13" w14:textId="1DEC2C32" w:rsidR="00617F3E" w:rsidRPr="003C2742" w:rsidRDefault="00617F3E" w:rsidP="00617F3E">
      <w:pPr>
        <w:pStyle w:val="Heading3"/>
        <w:numPr>
          <w:ilvl w:val="0"/>
          <w:numId w:val="0"/>
        </w:numPr>
        <w:rPr>
          <w:lang w:eastAsia="ja-JP"/>
        </w:rPr>
      </w:pPr>
      <w:bookmarkStart w:id="33" w:name="_Toc214273914"/>
      <w:r w:rsidRPr="003C2742">
        <w:rPr>
          <w:lang w:eastAsia="ja-JP"/>
        </w:rPr>
        <w:lastRenderedPageBreak/>
        <w:t>Labelling</w:t>
      </w:r>
      <w:bookmarkEnd w:id="33"/>
    </w:p>
    <w:p w14:paraId="7BB40E9A" w14:textId="25190703" w:rsidR="0050196F" w:rsidRDefault="00ED5196" w:rsidP="00ED5196">
      <w:pPr>
        <w:rPr>
          <w:lang w:eastAsia="ja-JP"/>
        </w:rPr>
      </w:pPr>
      <w:r w:rsidRPr="003C2742">
        <w:rPr>
          <w:lang w:eastAsia="ja-JP"/>
        </w:rPr>
        <w:t>In 202</w:t>
      </w:r>
      <w:r w:rsidR="003155A7">
        <w:rPr>
          <w:lang w:eastAsia="ja-JP"/>
        </w:rPr>
        <w:t>4</w:t>
      </w:r>
      <w:r w:rsidR="009E5F96">
        <w:rPr>
          <w:lang w:eastAsia="ja-JP"/>
        </w:rPr>
        <w:t>,</w:t>
      </w:r>
      <w:r w:rsidRPr="003C2742">
        <w:rPr>
          <w:lang w:eastAsia="ja-JP"/>
        </w:rPr>
        <w:t xml:space="preserve"> labels that did not comply with Australian food standards</w:t>
      </w:r>
      <w:r w:rsidR="00043204">
        <w:rPr>
          <w:lang w:eastAsia="ja-JP"/>
        </w:rPr>
        <w:t xml:space="preserve"> </w:t>
      </w:r>
      <w:r w:rsidR="003D3308">
        <w:rPr>
          <w:lang w:eastAsia="ja-JP"/>
        </w:rPr>
        <w:t>were the main source of non-compliance</w:t>
      </w:r>
      <w:r w:rsidR="0050196F">
        <w:rPr>
          <w:lang w:eastAsia="ja-JP"/>
        </w:rPr>
        <w:t xml:space="preserve">. </w:t>
      </w:r>
      <w:r w:rsidR="00E94761">
        <w:rPr>
          <w:lang w:eastAsia="ja-JP"/>
        </w:rPr>
        <w:fldChar w:fldCharType="begin"/>
      </w:r>
      <w:r w:rsidR="00E94761">
        <w:rPr>
          <w:lang w:eastAsia="ja-JP"/>
        </w:rPr>
        <w:instrText xml:space="preserve"> REF _Ref210118679 \h </w:instrText>
      </w:r>
      <w:r w:rsidR="00E94761">
        <w:rPr>
          <w:lang w:eastAsia="ja-JP"/>
        </w:rPr>
      </w:r>
      <w:r w:rsidR="00E94761">
        <w:rPr>
          <w:lang w:eastAsia="ja-JP"/>
        </w:rPr>
        <w:fldChar w:fldCharType="separate"/>
      </w:r>
      <w:r w:rsidR="00D8696E" w:rsidRPr="003C2742">
        <w:t xml:space="preserve">Figure </w:t>
      </w:r>
      <w:r w:rsidR="00D8696E">
        <w:rPr>
          <w:noProof/>
        </w:rPr>
        <w:t>5</w:t>
      </w:r>
      <w:r w:rsidR="00E94761">
        <w:rPr>
          <w:lang w:eastAsia="ja-JP"/>
        </w:rPr>
        <w:fldChar w:fldCharType="end"/>
      </w:r>
      <w:r w:rsidRPr="003C2742">
        <w:rPr>
          <w:lang w:eastAsia="ja-JP"/>
        </w:rPr>
        <w:t xml:space="preserve"> </w:t>
      </w:r>
      <w:r w:rsidR="0050196F">
        <w:rPr>
          <w:lang w:eastAsia="ja-JP"/>
        </w:rPr>
        <w:t xml:space="preserve">summarises the reason for non-compliant labelling. </w:t>
      </w:r>
    </w:p>
    <w:p w14:paraId="682A6BCD" w14:textId="2E0E753A" w:rsidR="00ED5196" w:rsidRPr="003C2742" w:rsidRDefault="00ED5196" w:rsidP="00ED5196">
      <w:pPr>
        <w:rPr>
          <w:lang w:eastAsia="ja-JP"/>
        </w:rPr>
      </w:pPr>
      <w:r w:rsidRPr="003C2742">
        <w:rPr>
          <w:lang w:eastAsia="ja-JP"/>
        </w:rPr>
        <w:t>Most notably:</w:t>
      </w:r>
    </w:p>
    <w:p w14:paraId="3E769354" w14:textId="106B6B7A" w:rsidR="00ED5196" w:rsidRPr="00230A74" w:rsidRDefault="00144050" w:rsidP="006F4BD1">
      <w:pPr>
        <w:pStyle w:val="ListBullet"/>
      </w:pPr>
      <w:r w:rsidRPr="00230A74">
        <w:t>26.5%</w:t>
      </w:r>
      <w:r w:rsidR="00ED5196" w:rsidRPr="00230A74">
        <w:t xml:space="preserve"> lacked or listed either incomplete or incorrect nutritional details</w:t>
      </w:r>
    </w:p>
    <w:p w14:paraId="7E0B5F0B" w14:textId="017CF22A" w:rsidR="00ED5196" w:rsidRPr="00230A74" w:rsidRDefault="00144050" w:rsidP="006F4BD1">
      <w:pPr>
        <w:pStyle w:val="ListBullet"/>
      </w:pPr>
      <w:r w:rsidRPr="00230A74">
        <w:t>18.5%</w:t>
      </w:r>
      <w:r w:rsidR="00ED5196" w:rsidRPr="00230A74">
        <w:t xml:space="preserve"> lacked or listed either incomplete or incorrect ingredient lists</w:t>
      </w:r>
    </w:p>
    <w:p w14:paraId="02442CC4" w14:textId="5427EDE1" w:rsidR="00144050" w:rsidRPr="00230A74" w:rsidRDefault="00144050" w:rsidP="006F4BD1">
      <w:pPr>
        <w:pStyle w:val="ListBullet"/>
      </w:pPr>
      <w:r w:rsidRPr="00230A74">
        <w:t>17.7% were non-compliant with mandatory warning statements</w:t>
      </w:r>
    </w:p>
    <w:p w14:paraId="4710887A" w14:textId="363C7747" w:rsidR="00144050" w:rsidRPr="00230A74" w:rsidRDefault="00144050" w:rsidP="006F4BD1">
      <w:pPr>
        <w:pStyle w:val="ListBullet"/>
      </w:pPr>
      <w:r w:rsidRPr="00230A74">
        <w:t>15.8% lacked or listed incorrect importer details</w:t>
      </w:r>
    </w:p>
    <w:p w14:paraId="0D67C541" w14:textId="7A140769" w:rsidR="00574236" w:rsidRPr="00230A74" w:rsidRDefault="00144050" w:rsidP="006F4BD1">
      <w:pPr>
        <w:pStyle w:val="ListBullet"/>
      </w:pPr>
      <w:r w:rsidRPr="00230A74">
        <w:t>12.2%</w:t>
      </w:r>
      <w:r w:rsidR="00ED5196" w:rsidRPr="00230A74">
        <w:t xml:space="preserve"> were non-compliant with </w:t>
      </w:r>
      <w:proofErr w:type="gramStart"/>
      <w:r w:rsidR="00ED5196" w:rsidRPr="00230A74">
        <w:t>country of origin</w:t>
      </w:r>
      <w:proofErr w:type="gramEnd"/>
      <w:r w:rsidR="00ED5196" w:rsidRPr="00230A74">
        <w:t xml:space="preserve"> labelling requirements</w:t>
      </w:r>
    </w:p>
    <w:p w14:paraId="26F7C980" w14:textId="3961DDF4" w:rsidR="003C2742" w:rsidRPr="00230A74" w:rsidRDefault="00144050" w:rsidP="006F4BD1">
      <w:pPr>
        <w:pStyle w:val="ListBullet"/>
      </w:pPr>
      <w:r w:rsidRPr="00230A74">
        <w:t>4% lacked or listed incomplete product descriptions.</w:t>
      </w:r>
    </w:p>
    <w:p w14:paraId="7F021CAC" w14:textId="1B4D0716" w:rsidR="003C2742" w:rsidRDefault="003C2742" w:rsidP="00337047">
      <w:pPr>
        <w:pStyle w:val="Caption"/>
      </w:pPr>
      <w:bookmarkStart w:id="34" w:name="_Ref210118679"/>
      <w:bookmarkStart w:id="35" w:name="_Toc214273943"/>
      <w:r w:rsidRPr="003C2742">
        <w:t xml:space="preserve">Figure </w:t>
      </w:r>
      <w:r w:rsidRPr="003C2742">
        <w:fldChar w:fldCharType="begin"/>
      </w:r>
      <w:r w:rsidRPr="003C2742">
        <w:instrText xml:space="preserve"> SEQ Figure \* ARABIC </w:instrText>
      </w:r>
      <w:r w:rsidRPr="003C2742">
        <w:fldChar w:fldCharType="separate"/>
      </w:r>
      <w:r w:rsidR="00D8696E">
        <w:rPr>
          <w:noProof/>
        </w:rPr>
        <w:t>5</w:t>
      </w:r>
      <w:r w:rsidRPr="003C2742">
        <w:fldChar w:fldCharType="end"/>
      </w:r>
      <w:bookmarkEnd w:id="34"/>
      <w:r w:rsidRPr="003C2742">
        <w:t xml:space="preserve"> </w:t>
      </w:r>
      <w:proofErr w:type="gramStart"/>
      <w:r w:rsidRPr="003C2742">
        <w:t>Non-compliant</w:t>
      </w:r>
      <w:proofErr w:type="gramEnd"/>
      <w:r w:rsidRPr="003C2742">
        <w:t xml:space="preserve"> labelling, by information type, 202</w:t>
      </w:r>
      <w:r w:rsidR="003155A7">
        <w:t>4</w:t>
      </w:r>
      <w:bookmarkEnd w:id="35"/>
    </w:p>
    <w:p w14:paraId="010E9AFC" w14:textId="640A2993" w:rsidR="00BA1313" w:rsidRDefault="00BA1313" w:rsidP="00BA1313">
      <w:pPr>
        <w:rPr>
          <w:noProof/>
        </w:rPr>
      </w:pPr>
      <w:r w:rsidRPr="00BA1313">
        <w:rPr>
          <w:noProof/>
        </w:rPr>
        <w:drawing>
          <wp:inline distT="0" distB="0" distL="0" distR="0" wp14:anchorId="07BD37B4" wp14:editId="3C51A4C5">
            <wp:extent cx="5827954" cy="4040372"/>
            <wp:effectExtent l="0" t="0" r="1905" b="0"/>
            <wp:docPr id="2109408905" name="Picture 14" descr="Pie chart illustrating food labelling issues. Largest segments: Nutritional Details 26.5%, Ingredients List 18.2%, Mandatory Warning 17.7%, and Importer Detai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08905" name="Picture 14" descr="Pie chart illustrating food labelling issues. Largest segments: Nutritional Details 26.5%, Ingredients List 18.2%, Mandatory Warning 17.7%, and Importer Details 1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8678" cy="4040874"/>
                    </a:xfrm>
                    <a:prstGeom prst="rect">
                      <a:avLst/>
                    </a:prstGeom>
                    <a:noFill/>
                    <a:ln>
                      <a:noFill/>
                    </a:ln>
                  </pic:spPr>
                </pic:pic>
              </a:graphicData>
            </a:graphic>
          </wp:inline>
        </w:drawing>
      </w:r>
    </w:p>
    <w:p w14:paraId="6C311D4F" w14:textId="77777777" w:rsidR="00BB4E21" w:rsidRDefault="00BB4E21" w:rsidP="00BB4E21">
      <w:pPr>
        <w:pStyle w:val="FigureTableNoteSource"/>
        <w:rPr>
          <w:lang w:eastAsia="ja-JP"/>
        </w:rPr>
      </w:pPr>
      <w:r>
        <w:rPr>
          <w:lang w:eastAsia="ja-JP"/>
        </w:rPr>
        <w:t>Source: Agriculture Import Management System</w:t>
      </w:r>
    </w:p>
    <w:p w14:paraId="2CF1635E" w14:textId="0CBE4F99" w:rsidR="00617F3E" w:rsidRDefault="00617F3E" w:rsidP="00617F3E">
      <w:pPr>
        <w:pStyle w:val="Heading3"/>
        <w:numPr>
          <w:ilvl w:val="0"/>
          <w:numId w:val="0"/>
        </w:numPr>
        <w:ind w:left="964" w:hanging="964"/>
        <w:rPr>
          <w:lang w:eastAsia="ja-JP"/>
        </w:rPr>
      </w:pPr>
      <w:bookmarkStart w:id="36" w:name="_Toc214273915"/>
      <w:r w:rsidRPr="00617F3E">
        <w:rPr>
          <w:lang w:eastAsia="ja-JP"/>
        </w:rPr>
        <w:t>Analytical</w:t>
      </w:r>
      <w:r w:rsidR="005D7147">
        <w:rPr>
          <w:lang w:eastAsia="ja-JP"/>
        </w:rPr>
        <w:t xml:space="preserve"> tests</w:t>
      </w:r>
      <w:bookmarkEnd w:id="36"/>
    </w:p>
    <w:p w14:paraId="51756764" w14:textId="64781571" w:rsidR="00ED5196" w:rsidRPr="00FE4BC9" w:rsidRDefault="00ED5196" w:rsidP="00ED5196">
      <w:pPr>
        <w:rPr>
          <w:lang w:eastAsia="ja-JP"/>
        </w:rPr>
      </w:pPr>
      <w:r w:rsidRPr="00FE4BC9">
        <w:rPr>
          <w:lang w:eastAsia="ja-JP"/>
        </w:rPr>
        <w:t xml:space="preserve">Analytical tests </w:t>
      </w:r>
      <w:r w:rsidR="00043204" w:rsidRPr="00FE4BC9">
        <w:rPr>
          <w:lang w:eastAsia="ja-JP"/>
        </w:rPr>
        <w:t>conducted under the IFIS</w:t>
      </w:r>
      <w:r w:rsidRPr="00FE4BC9">
        <w:rPr>
          <w:lang w:eastAsia="ja-JP"/>
        </w:rPr>
        <w:t xml:space="preserve"> are </w:t>
      </w:r>
      <w:r w:rsidR="00DE59ED">
        <w:rPr>
          <w:lang w:eastAsia="ja-JP"/>
        </w:rPr>
        <w:t>grouped</w:t>
      </w:r>
      <w:r w:rsidR="00043204" w:rsidRPr="00FE4BC9">
        <w:rPr>
          <w:lang w:eastAsia="ja-JP"/>
        </w:rPr>
        <w:t xml:space="preserve"> </w:t>
      </w:r>
      <w:r w:rsidRPr="00FE4BC9">
        <w:rPr>
          <w:lang w:eastAsia="ja-JP"/>
        </w:rPr>
        <w:t>into</w:t>
      </w:r>
      <w:r w:rsidR="00FE4BC9" w:rsidRPr="00FE4BC9">
        <w:rPr>
          <w:lang w:eastAsia="ja-JP"/>
        </w:rPr>
        <w:t xml:space="preserve"> 4 </w:t>
      </w:r>
      <w:r w:rsidR="00DE59ED">
        <w:rPr>
          <w:lang w:eastAsia="ja-JP"/>
        </w:rPr>
        <w:t>categories</w:t>
      </w:r>
      <w:r w:rsidRPr="00FE4BC9">
        <w:rPr>
          <w:lang w:eastAsia="ja-JP"/>
        </w:rPr>
        <w:t>:</w:t>
      </w:r>
    </w:p>
    <w:p w14:paraId="200C36AE" w14:textId="334607E4" w:rsidR="00ED5196" w:rsidRPr="00230A74" w:rsidRDefault="00ED5196" w:rsidP="00230A74">
      <w:pPr>
        <w:pStyle w:val="ListNumber"/>
        <w:numPr>
          <w:ilvl w:val="0"/>
          <w:numId w:val="28"/>
        </w:numPr>
      </w:pPr>
      <w:r w:rsidRPr="00230A74">
        <w:t>chemical</w:t>
      </w:r>
    </w:p>
    <w:p w14:paraId="0F9A7267" w14:textId="4E1268A9" w:rsidR="00ED5196" w:rsidRPr="00230A74" w:rsidRDefault="00ED5196" w:rsidP="00230A74">
      <w:pPr>
        <w:pStyle w:val="ListNumber"/>
      </w:pPr>
      <w:r w:rsidRPr="00230A74">
        <w:t>composition (analytical assessment)</w:t>
      </w:r>
    </w:p>
    <w:p w14:paraId="33238DF2" w14:textId="23CFE843" w:rsidR="00ED5196" w:rsidRPr="00230A74" w:rsidRDefault="00ED5196" w:rsidP="00230A74">
      <w:pPr>
        <w:pStyle w:val="ListNumber"/>
      </w:pPr>
      <w:r w:rsidRPr="00230A74">
        <w:t>contaminant</w:t>
      </w:r>
    </w:p>
    <w:p w14:paraId="76093D0D" w14:textId="7443A1A3" w:rsidR="00ED5196" w:rsidRPr="00230A74" w:rsidRDefault="00ED5196" w:rsidP="00230A74">
      <w:pPr>
        <w:pStyle w:val="ListNumber"/>
      </w:pPr>
      <w:r w:rsidRPr="00230A74">
        <w:lastRenderedPageBreak/>
        <w:t>microbiological.</w:t>
      </w:r>
    </w:p>
    <w:p w14:paraId="5B780824" w14:textId="3D5964C4" w:rsidR="00ED5196" w:rsidRDefault="00DE59ED" w:rsidP="00ED5196">
      <w:pPr>
        <w:rPr>
          <w:lang w:eastAsia="ja-JP"/>
        </w:rPr>
      </w:pPr>
      <w:r>
        <w:rPr>
          <w:lang w:eastAsia="ja-JP"/>
        </w:rPr>
        <w:t>For details</w:t>
      </w:r>
      <w:r w:rsidR="0066064A">
        <w:rPr>
          <w:lang w:eastAsia="ja-JP"/>
        </w:rPr>
        <w:t xml:space="preserve"> of tests applied to different food groups</w:t>
      </w:r>
      <w:r>
        <w:rPr>
          <w:lang w:eastAsia="ja-JP"/>
        </w:rPr>
        <w:t>, see</w:t>
      </w:r>
      <w:r w:rsidR="00043204">
        <w:rPr>
          <w:lang w:eastAsia="ja-JP"/>
        </w:rPr>
        <w:t xml:space="preserve"> </w:t>
      </w:r>
      <w:hyperlink w:anchor="_Appendix_A:_Tests" w:history="1">
        <w:r w:rsidR="00043204" w:rsidRPr="00D15879">
          <w:rPr>
            <w:rStyle w:val="Hyperlink"/>
            <w:lang w:eastAsia="ja-JP"/>
          </w:rPr>
          <w:t>Appendix A</w:t>
        </w:r>
      </w:hyperlink>
      <w:r w:rsidR="00043204">
        <w:rPr>
          <w:lang w:eastAsia="ja-JP"/>
        </w:rPr>
        <w:t>.</w:t>
      </w:r>
    </w:p>
    <w:p w14:paraId="26DD46FD" w14:textId="6E4DFB1B" w:rsidR="00ED5196" w:rsidRDefault="00ED5196" w:rsidP="00ED5196">
      <w:pPr>
        <w:rPr>
          <w:lang w:eastAsia="ja-JP"/>
        </w:rPr>
      </w:pPr>
      <w:bookmarkStart w:id="37" w:name="_Hlk202539498"/>
      <w:r>
        <w:rPr>
          <w:lang w:eastAsia="ja-JP"/>
        </w:rPr>
        <w:t xml:space="preserve">The number of lines of food referred for inspection under </w:t>
      </w:r>
      <w:r w:rsidR="00B53DCC">
        <w:rPr>
          <w:lang w:eastAsia="ja-JP"/>
        </w:rPr>
        <w:t xml:space="preserve">the </w:t>
      </w:r>
      <w:r>
        <w:rPr>
          <w:lang w:eastAsia="ja-JP"/>
        </w:rPr>
        <w:t>IFIS and the number of tests applied to food may differ. This is because food subject to inspection is sampled and analysed based on the number of:</w:t>
      </w:r>
    </w:p>
    <w:p w14:paraId="11F91FB2" w14:textId="4B2991D6" w:rsidR="00ED5196" w:rsidRDefault="00ED5196" w:rsidP="00230A74">
      <w:pPr>
        <w:pStyle w:val="ListBullet"/>
        <w:rPr>
          <w:lang w:eastAsia="ja-JP"/>
        </w:rPr>
      </w:pPr>
      <w:r>
        <w:rPr>
          <w:lang w:eastAsia="ja-JP"/>
        </w:rPr>
        <w:t>batches</w:t>
      </w:r>
      <w:r w:rsidR="001F016C">
        <w:rPr>
          <w:lang w:eastAsia="ja-JP"/>
        </w:rPr>
        <w:t xml:space="preserve"> (or types of food)</w:t>
      </w:r>
      <w:r>
        <w:rPr>
          <w:lang w:eastAsia="ja-JP"/>
        </w:rPr>
        <w:t xml:space="preserve"> and lots within each batch of food on the line referred for </w:t>
      </w:r>
      <w:r w:rsidR="006C7A4D">
        <w:rPr>
          <w:lang w:eastAsia="ja-JP"/>
        </w:rPr>
        <w:t>inspection</w:t>
      </w:r>
    </w:p>
    <w:p w14:paraId="4A4EE3EB" w14:textId="158D534D" w:rsidR="00617F3E" w:rsidRDefault="00ED5196" w:rsidP="00230A74">
      <w:pPr>
        <w:pStyle w:val="ListBullet"/>
        <w:rPr>
          <w:lang w:eastAsia="ja-JP"/>
        </w:rPr>
      </w:pPr>
      <w:r>
        <w:rPr>
          <w:lang w:eastAsia="ja-JP"/>
        </w:rPr>
        <w:t>test types applied to each sample of that food taken during inspection.</w:t>
      </w:r>
    </w:p>
    <w:p w14:paraId="24DB303D" w14:textId="411356B7" w:rsidR="0066064A" w:rsidRPr="007E415E" w:rsidRDefault="0066064A" w:rsidP="00315FF5">
      <w:pPr>
        <w:pStyle w:val="BoxHeading"/>
        <w:pBdr>
          <w:right w:val="single" w:sz="4" w:space="2" w:color="auto"/>
        </w:pBdr>
      </w:pPr>
      <w:r w:rsidRPr="007E415E">
        <w:t>Example of analytical tests applied to one line of cooked and processed meat products</w:t>
      </w:r>
    </w:p>
    <w:p w14:paraId="55441DE5" w14:textId="648D0E22" w:rsidR="007E415E" w:rsidRPr="007E415E" w:rsidRDefault="0066064A" w:rsidP="00315FF5">
      <w:pPr>
        <w:pStyle w:val="BoxText"/>
        <w:pBdr>
          <w:right w:val="single" w:sz="4" w:space="2" w:color="auto"/>
        </w:pBdr>
      </w:pPr>
      <w:r w:rsidRPr="007E415E">
        <w:t>A</w:t>
      </w:r>
      <w:r w:rsidR="008D54DA" w:rsidRPr="007E415E">
        <w:t xml:space="preserve"> line of cooked and processed meat product </w:t>
      </w:r>
      <w:r w:rsidR="00732BAB" w:rsidRPr="007E415E">
        <w:t>is</w:t>
      </w:r>
      <w:r w:rsidR="008D54DA" w:rsidRPr="007E415E">
        <w:t xml:space="preserve"> referred for inspection under the IFIS. The line contains </w:t>
      </w:r>
      <w:r w:rsidRPr="007E415E">
        <w:t xml:space="preserve">2 </w:t>
      </w:r>
      <w:r w:rsidR="008D54DA" w:rsidRPr="007E415E">
        <w:t>batches (</w:t>
      </w:r>
      <w:r w:rsidRPr="007E415E">
        <w:t>e.g.</w:t>
      </w:r>
      <w:r w:rsidR="008D54DA" w:rsidRPr="007E415E">
        <w:t xml:space="preserve"> whole prosciutto ham and sliced prosciutto ham), each with one lot</w:t>
      </w:r>
      <w:r w:rsidR="00EA468A" w:rsidRPr="007E415E">
        <w:t xml:space="preserve"> code</w:t>
      </w:r>
      <w:r w:rsidR="008D54DA" w:rsidRPr="007E415E">
        <w:t>. An officer take</w:t>
      </w:r>
      <w:r w:rsidR="005D7147" w:rsidRPr="007E415E">
        <w:t>s</w:t>
      </w:r>
      <w:r w:rsidR="008D54DA" w:rsidRPr="007E415E">
        <w:t xml:space="preserve"> one sample from each batch and appl</w:t>
      </w:r>
      <w:r w:rsidR="005D7147" w:rsidRPr="007E415E">
        <w:t>ies</w:t>
      </w:r>
      <w:r w:rsidR="008D54DA" w:rsidRPr="007E415E">
        <w:t xml:space="preserve"> </w:t>
      </w:r>
      <w:r w:rsidR="00EA468A" w:rsidRPr="007E415E">
        <w:t xml:space="preserve">relevant </w:t>
      </w:r>
      <w:r w:rsidR="008D54DA" w:rsidRPr="007E415E">
        <w:t>test</w:t>
      </w:r>
      <w:r w:rsidR="00EA468A" w:rsidRPr="007E415E">
        <w:t>s</w:t>
      </w:r>
      <w:r w:rsidR="008D54DA" w:rsidRPr="007E415E">
        <w:t xml:space="preserve">. </w:t>
      </w:r>
      <w:r w:rsidR="00EA468A" w:rsidRPr="007E415E">
        <w:t xml:space="preserve">In this example, the tests are </w:t>
      </w:r>
      <w:r w:rsidR="008D54DA" w:rsidRPr="007E415E">
        <w:rPr>
          <w:i/>
          <w:iCs/>
        </w:rPr>
        <w:t>Listeria monocytogenes</w:t>
      </w:r>
      <w:r w:rsidR="008D54DA" w:rsidRPr="007E415E">
        <w:t xml:space="preserve"> and </w:t>
      </w:r>
      <w:r w:rsidR="008D54DA" w:rsidRPr="007E415E">
        <w:rPr>
          <w:i/>
          <w:iCs/>
        </w:rPr>
        <w:t>Salmonella</w:t>
      </w:r>
      <w:r w:rsidR="008D54DA" w:rsidRPr="007E415E">
        <w:t xml:space="preserve">. </w:t>
      </w:r>
    </w:p>
    <w:p w14:paraId="06B03D11" w14:textId="214ABFFE" w:rsidR="00ED5196" w:rsidRDefault="007E415E" w:rsidP="00315FF5">
      <w:pPr>
        <w:pStyle w:val="BoxText"/>
        <w:pBdr>
          <w:right w:val="single" w:sz="4" w:space="2" w:color="auto"/>
        </w:pBdr>
        <w:rPr>
          <w:lang w:eastAsia="ja-JP"/>
        </w:rPr>
      </w:pPr>
      <w:r w:rsidRPr="007E415E">
        <w:t xml:space="preserve">This means </w:t>
      </w:r>
      <w:r w:rsidR="0066064A" w:rsidRPr="007E415E">
        <w:rPr>
          <w:lang w:eastAsia="ja-JP"/>
        </w:rPr>
        <w:t xml:space="preserve">2 </w:t>
      </w:r>
      <w:r w:rsidR="00ED5196" w:rsidRPr="007E415E">
        <w:rPr>
          <w:lang w:eastAsia="ja-JP"/>
        </w:rPr>
        <w:t xml:space="preserve">samples are taken from this </w:t>
      </w:r>
      <w:r w:rsidR="00E327DB" w:rsidRPr="007E415E">
        <w:rPr>
          <w:lang w:eastAsia="ja-JP"/>
        </w:rPr>
        <w:t>one</w:t>
      </w:r>
      <w:r w:rsidR="00ED5196" w:rsidRPr="007E415E">
        <w:rPr>
          <w:lang w:eastAsia="ja-JP"/>
        </w:rPr>
        <w:t xml:space="preserve"> line of imported food </w:t>
      </w:r>
      <w:r w:rsidR="0066064A" w:rsidRPr="007E415E">
        <w:rPr>
          <w:lang w:eastAsia="ja-JP"/>
        </w:rPr>
        <w:t>and</w:t>
      </w:r>
      <w:r w:rsidR="00ED5196" w:rsidRPr="007E415E">
        <w:rPr>
          <w:lang w:eastAsia="ja-JP"/>
        </w:rPr>
        <w:t xml:space="preserve"> </w:t>
      </w:r>
      <w:r w:rsidR="0066064A" w:rsidRPr="007E415E">
        <w:rPr>
          <w:lang w:eastAsia="ja-JP"/>
        </w:rPr>
        <w:t xml:space="preserve">2 </w:t>
      </w:r>
      <w:r w:rsidR="00ED5196" w:rsidRPr="007E415E">
        <w:rPr>
          <w:lang w:eastAsia="ja-JP"/>
        </w:rPr>
        <w:t xml:space="preserve">microbiological tests </w:t>
      </w:r>
      <w:r w:rsidR="0066064A" w:rsidRPr="007E415E">
        <w:rPr>
          <w:lang w:eastAsia="ja-JP"/>
        </w:rPr>
        <w:t xml:space="preserve">are </w:t>
      </w:r>
      <w:r w:rsidR="00ED5196" w:rsidRPr="007E415E">
        <w:rPr>
          <w:lang w:eastAsia="ja-JP"/>
        </w:rPr>
        <w:t xml:space="preserve">applied to each sample. This </w:t>
      </w:r>
      <w:r w:rsidR="0066064A" w:rsidRPr="007E415E">
        <w:rPr>
          <w:lang w:eastAsia="ja-JP"/>
        </w:rPr>
        <w:t>is</w:t>
      </w:r>
      <w:r w:rsidR="00ED5196" w:rsidRPr="007E415E">
        <w:rPr>
          <w:lang w:eastAsia="ja-JP"/>
        </w:rPr>
        <w:t xml:space="preserve"> reported as </w:t>
      </w:r>
      <w:r w:rsidR="00E327DB" w:rsidRPr="007E415E">
        <w:rPr>
          <w:lang w:eastAsia="ja-JP"/>
        </w:rPr>
        <w:t>one</w:t>
      </w:r>
      <w:r w:rsidR="00ED5196" w:rsidRPr="007E415E">
        <w:rPr>
          <w:lang w:eastAsia="ja-JP"/>
        </w:rPr>
        <w:t xml:space="preserve"> line, with </w:t>
      </w:r>
      <w:r w:rsidR="0066064A" w:rsidRPr="007E415E">
        <w:rPr>
          <w:lang w:eastAsia="ja-JP"/>
        </w:rPr>
        <w:t xml:space="preserve">4 </w:t>
      </w:r>
      <w:r w:rsidR="00ED5196" w:rsidRPr="007E415E">
        <w:rPr>
          <w:lang w:eastAsia="ja-JP"/>
        </w:rPr>
        <w:t>separate test results.</w:t>
      </w:r>
    </w:p>
    <w:p w14:paraId="0E8F75FF" w14:textId="50554FC8" w:rsidR="00145810" w:rsidRDefault="00145810" w:rsidP="00515BA7">
      <w:pPr>
        <w:pStyle w:val="Caption"/>
      </w:pPr>
      <w:bookmarkStart w:id="38" w:name="_Ref128399725"/>
      <w:bookmarkStart w:id="39" w:name="_Ref128148288"/>
      <w:bookmarkStart w:id="40" w:name="Table_2"/>
      <w:bookmarkStart w:id="41" w:name="_Toc214273928"/>
      <w:bookmarkStart w:id="42" w:name="_Hlk214019715"/>
      <w:bookmarkEnd w:id="37"/>
      <w:r>
        <w:t xml:space="preserve">Table </w:t>
      </w:r>
      <w:r w:rsidR="00FA63CC">
        <w:fldChar w:fldCharType="begin"/>
      </w:r>
      <w:r w:rsidR="00FA63CC">
        <w:instrText xml:space="preserve"> SEQ Table \* ARABIC </w:instrText>
      </w:r>
      <w:r w:rsidR="00FA63CC">
        <w:fldChar w:fldCharType="separate"/>
      </w:r>
      <w:r w:rsidR="00D8696E">
        <w:rPr>
          <w:noProof/>
        </w:rPr>
        <w:t>2</w:t>
      </w:r>
      <w:r w:rsidR="00FA63CC">
        <w:fldChar w:fldCharType="end"/>
      </w:r>
      <w:bookmarkEnd w:id="38"/>
      <w:r>
        <w:t xml:space="preserve"> </w:t>
      </w:r>
      <w:r w:rsidRPr="00145810">
        <w:t xml:space="preserve">Analytical tests, compliance rates, </w:t>
      </w:r>
      <w:r w:rsidRPr="00CD5ADF">
        <w:t>202</w:t>
      </w:r>
      <w:bookmarkEnd w:id="39"/>
      <w:bookmarkEnd w:id="40"/>
      <w:r w:rsidR="003155A7">
        <w:t>4</w:t>
      </w:r>
      <w:bookmarkEnd w:id="4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89"/>
        <w:gridCol w:w="1943"/>
        <w:gridCol w:w="1616"/>
        <w:gridCol w:w="2166"/>
        <w:gridCol w:w="1556"/>
      </w:tblGrid>
      <w:tr w:rsidR="00D855FF" w:rsidRPr="00D855FF" w14:paraId="7DCCAC1B" w14:textId="77777777" w:rsidTr="00021C70">
        <w:trPr>
          <w:cantSplit/>
          <w:tblHeader/>
        </w:trPr>
        <w:tc>
          <w:tcPr>
            <w:tcW w:w="986" w:type="pct"/>
          </w:tcPr>
          <w:p w14:paraId="5C49674E" w14:textId="77777777" w:rsidR="00145810" w:rsidRPr="005124DE" w:rsidRDefault="00145810" w:rsidP="00016B5E">
            <w:pPr>
              <w:pStyle w:val="TableHeading"/>
              <w:rPr>
                <w:sz w:val="20"/>
                <w:szCs w:val="20"/>
              </w:rPr>
            </w:pPr>
            <w:bookmarkStart w:id="43" w:name="Title_2"/>
            <w:bookmarkEnd w:id="43"/>
            <w:r w:rsidRPr="005124DE">
              <w:rPr>
                <w:sz w:val="20"/>
                <w:szCs w:val="20"/>
              </w:rPr>
              <w:t>Test type</w:t>
            </w:r>
          </w:p>
        </w:tc>
        <w:tc>
          <w:tcPr>
            <w:tcW w:w="1071" w:type="pct"/>
          </w:tcPr>
          <w:p w14:paraId="070CFACC" w14:textId="77777777" w:rsidR="00145810" w:rsidRPr="005124DE" w:rsidRDefault="00145810" w:rsidP="00016B5E">
            <w:pPr>
              <w:pStyle w:val="TableHeading"/>
              <w:jc w:val="right"/>
              <w:rPr>
                <w:sz w:val="20"/>
                <w:szCs w:val="20"/>
              </w:rPr>
            </w:pPr>
            <w:r w:rsidRPr="005124DE">
              <w:rPr>
                <w:sz w:val="20"/>
                <w:szCs w:val="20"/>
              </w:rPr>
              <w:t>Tests applied (no.)</w:t>
            </w:r>
          </w:p>
        </w:tc>
        <w:tc>
          <w:tcPr>
            <w:tcW w:w="891" w:type="pct"/>
          </w:tcPr>
          <w:p w14:paraId="17FE2753" w14:textId="77777777" w:rsidR="00145810" w:rsidRPr="005124DE" w:rsidRDefault="00145810" w:rsidP="00016B5E">
            <w:pPr>
              <w:pStyle w:val="TableHeading"/>
              <w:jc w:val="right"/>
              <w:rPr>
                <w:sz w:val="20"/>
                <w:szCs w:val="20"/>
              </w:rPr>
            </w:pPr>
            <w:r w:rsidRPr="005124DE">
              <w:rPr>
                <w:sz w:val="20"/>
                <w:szCs w:val="20"/>
              </w:rPr>
              <w:t>Compliant (no.)</w:t>
            </w:r>
          </w:p>
        </w:tc>
        <w:tc>
          <w:tcPr>
            <w:tcW w:w="1194" w:type="pct"/>
          </w:tcPr>
          <w:p w14:paraId="0C374C02" w14:textId="77777777" w:rsidR="00145810" w:rsidRPr="005124DE" w:rsidRDefault="00145810" w:rsidP="00016B5E">
            <w:pPr>
              <w:pStyle w:val="TableHeading"/>
              <w:jc w:val="right"/>
              <w:rPr>
                <w:sz w:val="20"/>
                <w:szCs w:val="20"/>
              </w:rPr>
            </w:pPr>
            <w:r w:rsidRPr="005124DE">
              <w:rPr>
                <w:sz w:val="20"/>
                <w:szCs w:val="20"/>
              </w:rPr>
              <w:t>Non-compliant (no.)</w:t>
            </w:r>
          </w:p>
        </w:tc>
        <w:tc>
          <w:tcPr>
            <w:tcW w:w="858" w:type="pct"/>
          </w:tcPr>
          <w:p w14:paraId="406BACB0" w14:textId="77777777" w:rsidR="00145810" w:rsidRPr="005124DE" w:rsidRDefault="00145810" w:rsidP="00016B5E">
            <w:pPr>
              <w:pStyle w:val="TableHeading"/>
              <w:jc w:val="right"/>
              <w:rPr>
                <w:sz w:val="20"/>
                <w:szCs w:val="20"/>
              </w:rPr>
            </w:pPr>
            <w:r w:rsidRPr="005124DE">
              <w:rPr>
                <w:sz w:val="20"/>
                <w:szCs w:val="20"/>
              </w:rPr>
              <w:t>Compliant (%)</w:t>
            </w:r>
          </w:p>
        </w:tc>
      </w:tr>
      <w:tr w:rsidR="00D855FF" w:rsidRPr="00D855FF" w14:paraId="4E117C1F" w14:textId="77777777" w:rsidTr="00021C70">
        <w:tc>
          <w:tcPr>
            <w:tcW w:w="986" w:type="pct"/>
          </w:tcPr>
          <w:p w14:paraId="2FF395A6" w14:textId="77777777" w:rsidR="00145810" w:rsidRPr="005124DE" w:rsidRDefault="00145810" w:rsidP="00016B5E">
            <w:pPr>
              <w:pStyle w:val="TableText"/>
              <w:rPr>
                <w:sz w:val="20"/>
                <w:szCs w:val="20"/>
              </w:rPr>
            </w:pPr>
            <w:r w:rsidRPr="005124DE">
              <w:rPr>
                <w:sz w:val="20"/>
                <w:szCs w:val="20"/>
              </w:rPr>
              <w:t>Chemical</w:t>
            </w:r>
          </w:p>
        </w:tc>
        <w:tc>
          <w:tcPr>
            <w:tcW w:w="1071" w:type="pct"/>
          </w:tcPr>
          <w:p w14:paraId="2EC0D54D" w14:textId="1D96EE5C" w:rsidR="00145810" w:rsidRPr="005124DE" w:rsidRDefault="00420F7C" w:rsidP="00016B5E">
            <w:pPr>
              <w:pStyle w:val="TableText"/>
              <w:jc w:val="right"/>
              <w:rPr>
                <w:sz w:val="20"/>
                <w:szCs w:val="20"/>
              </w:rPr>
            </w:pPr>
            <w:r>
              <w:rPr>
                <w:sz w:val="20"/>
                <w:szCs w:val="20"/>
              </w:rPr>
              <w:t>5,219</w:t>
            </w:r>
          </w:p>
        </w:tc>
        <w:tc>
          <w:tcPr>
            <w:tcW w:w="891" w:type="pct"/>
          </w:tcPr>
          <w:p w14:paraId="36C3B634" w14:textId="141ADB97" w:rsidR="00145810" w:rsidRPr="005124DE" w:rsidRDefault="00420F7C" w:rsidP="00016B5E">
            <w:pPr>
              <w:pStyle w:val="TableText"/>
              <w:jc w:val="right"/>
              <w:rPr>
                <w:sz w:val="20"/>
                <w:szCs w:val="20"/>
              </w:rPr>
            </w:pPr>
            <w:r>
              <w:rPr>
                <w:sz w:val="20"/>
                <w:szCs w:val="20"/>
              </w:rPr>
              <w:t>5,103</w:t>
            </w:r>
          </w:p>
        </w:tc>
        <w:tc>
          <w:tcPr>
            <w:tcW w:w="1194" w:type="pct"/>
          </w:tcPr>
          <w:p w14:paraId="0D31AA75" w14:textId="745C6909" w:rsidR="00145810" w:rsidRPr="005124DE" w:rsidRDefault="00420F7C" w:rsidP="00016B5E">
            <w:pPr>
              <w:pStyle w:val="TableText"/>
              <w:jc w:val="right"/>
              <w:rPr>
                <w:sz w:val="20"/>
                <w:szCs w:val="20"/>
              </w:rPr>
            </w:pPr>
            <w:r>
              <w:rPr>
                <w:sz w:val="20"/>
                <w:szCs w:val="20"/>
              </w:rPr>
              <w:t>116</w:t>
            </w:r>
          </w:p>
        </w:tc>
        <w:tc>
          <w:tcPr>
            <w:tcW w:w="858" w:type="pct"/>
          </w:tcPr>
          <w:p w14:paraId="4564FB82" w14:textId="5CFB156B" w:rsidR="00145810" w:rsidRPr="005124DE" w:rsidRDefault="00420F7C" w:rsidP="00016B5E">
            <w:pPr>
              <w:pStyle w:val="TableText"/>
              <w:jc w:val="right"/>
              <w:rPr>
                <w:sz w:val="20"/>
                <w:szCs w:val="20"/>
              </w:rPr>
            </w:pPr>
            <w:r>
              <w:rPr>
                <w:sz w:val="20"/>
                <w:szCs w:val="20"/>
              </w:rPr>
              <w:t>97.8%</w:t>
            </w:r>
          </w:p>
        </w:tc>
      </w:tr>
      <w:tr w:rsidR="00D855FF" w:rsidRPr="00D855FF" w14:paraId="39142D89" w14:textId="77777777" w:rsidTr="00021C70">
        <w:tc>
          <w:tcPr>
            <w:tcW w:w="986" w:type="pct"/>
          </w:tcPr>
          <w:p w14:paraId="0FD39F8F" w14:textId="77777777" w:rsidR="00145810" w:rsidRPr="005124DE" w:rsidRDefault="00145810" w:rsidP="00016B5E">
            <w:pPr>
              <w:pStyle w:val="TableText"/>
              <w:rPr>
                <w:sz w:val="20"/>
                <w:szCs w:val="20"/>
              </w:rPr>
            </w:pPr>
            <w:r w:rsidRPr="005124DE">
              <w:rPr>
                <w:sz w:val="20"/>
                <w:szCs w:val="20"/>
              </w:rPr>
              <w:t>Composition</w:t>
            </w:r>
          </w:p>
        </w:tc>
        <w:tc>
          <w:tcPr>
            <w:tcW w:w="1071" w:type="pct"/>
          </w:tcPr>
          <w:p w14:paraId="449CF2D0" w14:textId="49CDE3AB" w:rsidR="00145810" w:rsidRPr="005124DE" w:rsidRDefault="00420F7C" w:rsidP="00016B5E">
            <w:pPr>
              <w:pStyle w:val="TableText"/>
              <w:jc w:val="right"/>
              <w:rPr>
                <w:sz w:val="20"/>
                <w:szCs w:val="20"/>
              </w:rPr>
            </w:pPr>
            <w:r>
              <w:rPr>
                <w:sz w:val="20"/>
                <w:szCs w:val="20"/>
              </w:rPr>
              <w:t>90</w:t>
            </w:r>
          </w:p>
        </w:tc>
        <w:tc>
          <w:tcPr>
            <w:tcW w:w="891" w:type="pct"/>
          </w:tcPr>
          <w:p w14:paraId="541BE270" w14:textId="7CEFEF97" w:rsidR="00145810" w:rsidRPr="005124DE" w:rsidRDefault="00420F7C" w:rsidP="00016B5E">
            <w:pPr>
              <w:pStyle w:val="TableText"/>
              <w:jc w:val="right"/>
              <w:rPr>
                <w:sz w:val="20"/>
                <w:szCs w:val="20"/>
              </w:rPr>
            </w:pPr>
            <w:r>
              <w:rPr>
                <w:sz w:val="20"/>
                <w:szCs w:val="20"/>
              </w:rPr>
              <w:t>87</w:t>
            </w:r>
          </w:p>
        </w:tc>
        <w:tc>
          <w:tcPr>
            <w:tcW w:w="1194" w:type="pct"/>
          </w:tcPr>
          <w:p w14:paraId="4CCACA76" w14:textId="1BC76A2B" w:rsidR="00145810" w:rsidRPr="005124DE" w:rsidRDefault="00420F7C" w:rsidP="00016B5E">
            <w:pPr>
              <w:pStyle w:val="TableText"/>
              <w:jc w:val="right"/>
              <w:rPr>
                <w:sz w:val="20"/>
                <w:szCs w:val="20"/>
              </w:rPr>
            </w:pPr>
            <w:r>
              <w:rPr>
                <w:sz w:val="20"/>
                <w:szCs w:val="20"/>
              </w:rPr>
              <w:t>3</w:t>
            </w:r>
          </w:p>
        </w:tc>
        <w:tc>
          <w:tcPr>
            <w:tcW w:w="858" w:type="pct"/>
          </w:tcPr>
          <w:p w14:paraId="1AC600AA" w14:textId="1385F310" w:rsidR="00145810" w:rsidRPr="005124DE" w:rsidRDefault="00420F7C" w:rsidP="00016B5E">
            <w:pPr>
              <w:pStyle w:val="TableText"/>
              <w:jc w:val="right"/>
              <w:rPr>
                <w:sz w:val="20"/>
                <w:szCs w:val="20"/>
              </w:rPr>
            </w:pPr>
            <w:r>
              <w:rPr>
                <w:sz w:val="20"/>
                <w:szCs w:val="20"/>
              </w:rPr>
              <w:t>96.7%</w:t>
            </w:r>
          </w:p>
        </w:tc>
      </w:tr>
      <w:tr w:rsidR="00D855FF" w:rsidRPr="00D855FF" w14:paraId="600B33B9" w14:textId="77777777" w:rsidTr="00021C70">
        <w:tc>
          <w:tcPr>
            <w:tcW w:w="986" w:type="pct"/>
          </w:tcPr>
          <w:p w14:paraId="5623A7F3" w14:textId="77777777" w:rsidR="00CD5ADF" w:rsidRPr="005124DE" w:rsidRDefault="00CD5ADF" w:rsidP="00CD5ADF">
            <w:pPr>
              <w:pStyle w:val="TableText"/>
              <w:rPr>
                <w:sz w:val="20"/>
                <w:szCs w:val="20"/>
              </w:rPr>
            </w:pPr>
            <w:r w:rsidRPr="005124DE">
              <w:rPr>
                <w:sz w:val="20"/>
                <w:szCs w:val="20"/>
              </w:rPr>
              <w:t>Contaminant</w:t>
            </w:r>
          </w:p>
        </w:tc>
        <w:tc>
          <w:tcPr>
            <w:tcW w:w="1071" w:type="pct"/>
          </w:tcPr>
          <w:p w14:paraId="30EF048C" w14:textId="42430B1A" w:rsidR="00CD5ADF" w:rsidRPr="005124DE" w:rsidRDefault="00420F7C" w:rsidP="00CD5ADF">
            <w:pPr>
              <w:pStyle w:val="TableText"/>
              <w:jc w:val="right"/>
              <w:rPr>
                <w:sz w:val="20"/>
                <w:szCs w:val="20"/>
              </w:rPr>
            </w:pPr>
            <w:r>
              <w:rPr>
                <w:sz w:val="20"/>
                <w:szCs w:val="20"/>
              </w:rPr>
              <w:t>8,703</w:t>
            </w:r>
          </w:p>
        </w:tc>
        <w:tc>
          <w:tcPr>
            <w:tcW w:w="891" w:type="pct"/>
          </w:tcPr>
          <w:p w14:paraId="5C8E3E95" w14:textId="6566E2A8" w:rsidR="00CD5ADF" w:rsidRPr="005124DE" w:rsidRDefault="00420F7C" w:rsidP="00CD5ADF">
            <w:pPr>
              <w:pStyle w:val="TableText"/>
              <w:jc w:val="right"/>
              <w:rPr>
                <w:sz w:val="20"/>
                <w:szCs w:val="20"/>
              </w:rPr>
            </w:pPr>
            <w:r>
              <w:rPr>
                <w:sz w:val="20"/>
                <w:szCs w:val="20"/>
              </w:rPr>
              <w:t>8,509</w:t>
            </w:r>
          </w:p>
        </w:tc>
        <w:tc>
          <w:tcPr>
            <w:tcW w:w="1194" w:type="pct"/>
          </w:tcPr>
          <w:p w14:paraId="5803BE28" w14:textId="18850E13" w:rsidR="00CD5ADF" w:rsidRPr="005124DE" w:rsidRDefault="00420F7C" w:rsidP="00CD5ADF">
            <w:pPr>
              <w:pStyle w:val="TableText"/>
              <w:jc w:val="right"/>
              <w:rPr>
                <w:sz w:val="20"/>
                <w:szCs w:val="20"/>
              </w:rPr>
            </w:pPr>
            <w:r>
              <w:rPr>
                <w:sz w:val="20"/>
                <w:szCs w:val="20"/>
              </w:rPr>
              <w:t>194</w:t>
            </w:r>
          </w:p>
        </w:tc>
        <w:tc>
          <w:tcPr>
            <w:tcW w:w="858" w:type="pct"/>
          </w:tcPr>
          <w:p w14:paraId="22A2F12E" w14:textId="3E8881C2" w:rsidR="00CD5ADF" w:rsidRPr="005124DE" w:rsidRDefault="00420F7C" w:rsidP="00CD5ADF">
            <w:pPr>
              <w:pStyle w:val="TableText"/>
              <w:jc w:val="right"/>
              <w:rPr>
                <w:sz w:val="20"/>
                <w:szCs w:val="20"/>
              </w:rPr>
            </w:pPr>
            <w:r>
              <w:rPr>
                <w:sz w:val="20"/>
                <w:szCs w:val="20"/>
              </w:rPr>
              <w:t>97.8%</w:t>
            </w:r>
          </w:p>
        </w:tc>
      </w:tr>
      <w:tr w:rsidR="00D855FF" w:rsidRPr="00D855FF" w14:paraId="72CA47E5" w14:textId="77777777" w:rsidTr="00021C70">
        <w:tc>
          <w:tcPr>
            <w:tcW w:w="986" w:type="pct"/>
          </w:tcPr>
          <w:p w14:paraId="28CC1B06" w14:textId="77777777" w:rsidR="00CD5ADF" w:rsidRPr="005124DE" w:rsidRDefault="00CD5ADF" w:rsidP="00CD5ADF">
            <w:pPr>
              <w:pStyle w:val="TableText"/>
              <w:rPr>
                <w:sz w:val="20"/>
                <w:szCs w:val="20"/>
              </w:rPr>
            </w:pPr>
            <w:r w:rsidRPr="005124DE">
              <w:rPr>
                <w:sz w:val="20"/>
                <w:szCs w:val="20"/>
              </w:rPr>
              <w:t>Microbiological</w:t>
            </w:r>
          </w:p>
        </w:tc>
        <w:tc>
          <w:tcPr>
            <w:tcW w:w="1071" w:type="pct"/>
          </w:tcPr>
          <w:p w14:paraId="39356E5A" w14:textId="414F930C" w:rsidR="00CD5ADF" w:rsidRPr="005124DE" w:rsidRDefault="00DA5D8E" w:rsidP="00CD5ADF">
            <w:pPr>
              <w:pStyle w:val="TableText"/>
              <w:jc w:val="right"/>
              <w:rPr>
                <w:sz w:val="20"/>
                <w:szCs w:val="20"/>
              </w:rPr>
            </w:pPr>
            <w:r>
              <w:rPr>
                <w:sz w:val="20"/>
                <w:szCs w:val="20"/>
              </w:rPr>
              <w:t>6,829</w:t>
            </w:r>
          </w:p>
        </w:tc>
        <w:tc>
          <w:tcPr>
            <w:tcW w:w="891" w:type="pct"/>
          </w:tcPr>
          <w:p w14:paraId="51D73CE0" w14:textId="718BA736" w:rsidR="00CD5ADF" w:rsidRPr="005124DE" w:rsidRDefault="00DA5D8E" w:rsidP="00CD5ADF">
            <w:pPr>
              <w:pStyle w:val="TableText"/>
              <w:jc w:val="right"/>
              <w:rPr>
                <w:sz w:val="20"/>
                <w:szCs w:val="20"/>
              </w:rPr>
            </w:pPr>
            <w:r>
              <w:rPr>
                <w:sz w:val="20"/>
                <w:szCs w:val="20"/>
              </w:rPr>
              <w:t>6,776</w:t>
            </w:r>
          </w:p>
        </w:tc>
        <w:tc>
          <w:tcPr>
            <w:tcW w:w="1194" w:type="pct"/>
          </w:tcPr>
          <w:p w14:paraId="49473078" w14:textId="06C845FE" w:rsidR="00CD5ADF" w:rsidRPr="005124DE" w:rsidRDefault="00420F7C" w:rsidP="00CD5ADF">
            <w:pPr>
              <w:pStyle w:val="TableText"/>
              <w:jc w:val="right"/>
              <w:rPr>
                <w:sz w:val="20"/>
                <w:szCs w:val="20"/>
              </w:rPr>
            </w:pPr>
            <w:r>
              <w:rPr>
                <w:sz w:val="20"/>
                <w:szCs w:val="20"/>
              </w:rPr>
              <w:t>5</w:t>
            </w:r>
            <w:r w:rsidR="00DA5D8E">
              <w:rPr>
                <w:sz w:val="20"/>
                <w:szCs w:val="20"/>
              </w:rPr>
              <w:t>3</w:t>
            </w:r>
          </w:p>
        </w:tc>
        <w:tc>
          <w:tcPr>
            <w:tcW w:w="858" w:type="pct"/>
          </w:tcPr>
          <w:p w14:paraId="4B1B564B" w14:textId="5AB20350" w:rsidR="00CD5ADF" w:rsidRPr="005124DE" w:rsidRDefault="00420F7C" w:rsidP="00CD5ADF">
            <w:pPr>
              <w:pStyle w:val="TableText"/>
              <w:jc w:val="right"/>
              <w:rPr>
                <w:sz w:val="20"/>
                <w:szCs w:val="20"/>
              </w:rPr>
            </w:pPr>
            <w:r>
              <w:rPr>
                <w:sz w:val="20"/>
                <w:szCs w:val="20"/>
              </w:rPr>
              <w:t>99.</w:t>
            </w:r>
            <w:r w:rsidR="00DA5D8E">
              <w:rPr>
                <w:sz w:val="20"/>
                <w:szCs w:val="20"/>
              </w:rPr>
              <w:t>2</w:t>
            </w:r>
            <w:r>
              <w:rPr>
                <w:sz w:val="20"/>
                <w:szCs w:val="20"/>
              </w:rPr>
              <w:t>%</w:t>
            </w:r>
          </w:p>
        </w:tc>
      </w:tr>
      <w:tr w:rsidR="00D855FF" w:rsidRPr="00D855FF" w14:paraId="4EAF9EBA" w14:textId="77777777" w:rsidTr="00021C70">
        <w:tc>
          <w:tcPr>
            <w:tcW w:w="986" w:type="pct"/>
          </w:tcPr>
          <w:p w14:paraId="5535156D" w14:textId="77777777" w:rsidR="00145810" w:rsidRPr="005124DE" w:rsidRDefault="00145810" w:rsidP="00016B5E">
            <w:pPr>
              <w:pStyle w:val="TableText"/>
              <w:rPr>
                <w:rStyle w:val="Strong"/>
                <w:sz w:val="20"/>
                <w:szCs w:val="20"/>
              </w:rPr>
            </w:pPr>
            <w:r w:rsidRPr="005124DE">
              <w:rPr>
                <w:rStyle w:val="Strong"/>
                <w:sz w:val="20"/>
                <w:szCs w:val="20"/>
              </w:rPr>
              <w:t>Total</w:t>
            </w:r>
          </w:p>
        </w:tc>
        <w:tc>
          <w:tcPr>
            <w:tcW w:w="1071" w:type="pct"/>
          </w:tcPr>
          <w:p w14:paraId="7083CC8A" w14:textId="1A69D4C3" w:rsidR="00145810" w:rsidRPr="005124DE" w:rsidRDefault="00420F7C" w:rsidP="00016B5E">
            <w:pPr>
              <w:pStyle w:val="TableText"/>
              <w:jc w:val="right"/>
              <w:rPr>
                <w:rStyle w:val="Strong"/>
                <w:sz w:val="20"/>
                <w:szCs w:val="20"/>
              </w:rPr>
            </w:pPr>
            <w:r>
              <w:rPr>
                <w:rStyle w:val="Strong"/>
                <w:sz w:val="20"/>
                <w:szCs w:val="20"/>
              </w:rPr>
              <w:t>2</w:t>
            </w:r>
            <w:r w:rsidR="00DA5D8E" w:rsidRPr="002856DB">
              <w:rPr>
                <w:rStyle w:val="Strong"/>
                <w:sz w:val="20"/>
                <w:szCs w:val="20"/>
              </w:rPr>
              <w:t>0,841</w:t>
            </w:r>
          </w:p>
        </w:tc>
        <w:tc>
          <w:tcPr>
            <w:tcW w:w="891" w:type="pct"/>
          </w:tcPr>
          <w:p w14:paraId="0B4AB116" w14:textId="76A27934" w:rsidR="00145810" w:rsidRPr="002856DB" w:rsidRDefault="00420F7C" w:rsidP="00016B5E">
            <w:pPr>
              <w:pStyle w:val="TableText"/>
              <w:jc w:val="right"/>
              <w:rPr>
                <w:rStyle w:val="Strong"/>
                <w:sz w:val="20"/>
                <w:szCs w:val="20"/>
              </w:rPr>
            </w:pPr>
            <w:r w:rsidRPr="00420F7C">
              <w:rPr>
                <w:rStyle w:val="Strong"/>
                <w:sz w:val="20"/>
                <w:szCs w:val="20"/>
              </w:rPr>
              <w:t>2</w:t>
            </w:r>
            <w:r w:rsidR="00DA5D8E" w:rsidRPr="002856DB">
              <w:rPr>
                <w:rStyle w:val="Strong"/>
                <w:sz w:val="20"/>
                <w:szCs w:val="20"/>
              </w:rPr>
              <w:t>0,475</w:t>
            </w:r>
          </w:p>
        </w:tc>
        <w:tc>
          <w:tcPr>
            <w:tcW w:w="1194" w:type="pct"/>
          </w:tcPr>
          <w:p w14:paraId="4B7862A5" w14:textId="02EE9D58" w:rsidR="00145810" w:rsidRPr="005124DE" w:rsidRDefault="00420F7C" w:rsidP="00016B5E">
            <w:pPr>
              <w:pStyle w:val="TableText"/>
              <w:jc w:val="right"/>
              <w:rPr>
                <w:rStyle w:val="Strong"/>
                <w:sz w:val="20"/>
                <w:szCs w:val="20"/>
              </w:rPr>
            </w:pPr>
            <w:r>
              <w:rPr>
                <w:rStyle w:val="Strong"/>
                <w:sz w:val="20"/>
                <w:szCs w:val="20"/>
              </w:rPr>
              <w:t>3</w:t>
            </w:r>
            <w:r w:rsidRPr="002856DB">
              <w:rPr>
                <w:rStyle w:val="Strong"/>
                <w:sz w:val="20"/>
                <w:szCs w:val="20"/>
              </w:rPr>
              <w:t>6</w:t>
            </w:r>
            <w:r w:rsidR="00DA5D8E" w:rsidRPr="002856DB">
              <w:rPr>
                <w:rStyle w:val="Strong"/>
                <w:sz w:val="20"/>
                <w:szCs w:val="20"/>
              </w:rPr>
              <w:t>6</w:t>
            </w:r>
          </w:p>
        </w:tc>
        <w:tc>
          <w:tcPr>
            <w:tcW w:w="858" w:type="pct"/>
          </w:tcPr>
          <w:p w14:paraId="646D42FC" w14:textId="234DAF9B" w:rsidR="00145810" w:rsidRPr="005124DE" w:rsidRDefault="00420F7C" w:rsidP="00016B5E">
            <w:pPr>
              <w:pStyle w:val="TableText"/>
              <w:jc w:val="right"/>
              <w:rPr>
                <w:rStyle w:val="Strong"/>
                <w:sz w:val="20"/>
                <w:szCs w:val="20"/>
              </w:rPr>
            </w:pPr>
            <w:r>
              <w:rPr>
                <w:rStyle w:val="Strong"/>
                <w:sz w:val="20"/>
                <w:szCs w:val="20"/>
              </w:rPr>
              <w:t>9</w:t>
            </w:r>
            <w:r w:rsidR="00621377" w:rsidRPr="002856DB">
              <w:rPr>
                <w:rStyle w:val="Strong"/>
                <w:sz w:val="20"/>
                <w:szCs w:val="20"/>
              </w:rPr>
              <w:t>8</w:t>
            </w:r>
            <w:r w:rsidR="00DA5D8E" w:rsidRPr="002856DB">
              <w:rPr>
                <w:rStyle w:val="Strong"/>
                <w:sz w:val="20"/>
                <w:szCs w:val="20"/>
              </w:rPr>
              <w:t>.</w:t>
            </w:r>
            <w:r w:rsidR="00621377" w:rsidRPr="002856DB">
              <w:rPr>
                <w:rStyle w:val="Strong"/>
                <w:sz w:val="20"/>
                <w:szCs w:val="20"/>
              </w:rPr>
              <w:t>2</w:t>
            </w:r>
            <w:r w:rsidRPr="002856DB">
              <w:rPr>
                <w:rStyle w:val="Strong"/>
                <w:sz w:val="20"/>
                <w:szCs w:val="20"/>
              </w:rPr>
              <w:t>%</w:t>
            </w:r>
          </w:p>
        </w:tc>
      </w:tr>
    </w:tbl>
    <w:p w14:paraId="14AC70A0" w14:textId="2D76FA7F" w:rsidR="00F03409" w:rsidRDefault="00021C70" w:rsidP="00C55A23">
      <w:pPr>
        <w:pStyle w:val="FigureTableNoteSource"/>
        <w:rPr>
          <w:lang w:eastAsia="ja-JP"/>
        </w:rPr>
      </w:pPr>
      <w:bookmarkStart w:id="44" w:name="_Ref128148949"/>
      <w:bookmarkStart w:id="45" w:name="_Ref206170625"/>
      <w:bookmarkStart w:id="46" w:name="_Ref206162250"/>
      <w:bookmarkStart w:id="47" w:name="Table_3"/>
      <w:r>
        <w:rPr>
          <w:lang w:eastAsia="ja-JP"/>
        </w:rPr>
        <w:t>Source: Agriculture Import Management System</w:t>
      </w:r>
    </w:p>
    <w:p w14:paraId="22F657AE" w14:textId="63C6F363" w:rsidR="00C90210" w:rsidRDefault="00357A32" w:rsidP="00C90210">
      <w:pPr>
        <w:rPr>
          <w:lang w:eastAsia="ja-JP"/>
        </w:rPr>
      </w:pPr>
      <w:r>
        <w:rPr>
          <w:lang w:eastAsia="ja-JP"/>
        </w:rPr>
        <w:fldChar w:fldCharType="begin"/>
      </w:r>
      <w:r>
        <w:rPr>
          <w:lang w:eastAsia="ja-JP"/>
        </w:rPr>
        <w:instrText xml:space="preserve"> REF _Ref214272230 \h </w:instrText>
      </w:r>
      <w:r>
        <w:rPr>
          <w:lang w:eastAsia="ja-JP"/>
        </w:rPr>
      </w:r>
      <w:r>
        <w:rPr>
          <w:lang w:eastAsia="ja-JP"/>
        </w:rPr>
        <w:fldChar w:fldCharType="separate"/>
      </w:r>
      <w:r w:rsidR="00D8696E">
        <w:t xml:space="preserve">Table </w:t>
      </w:r>
      <w:r w:rsidR="00D8696E">
        <w:rPr>
          <w:noProof/>
        </w:rPr>
        <w:t>3</w:t>
      </w:r>
      <w:r>
        <w:rPr>
          <w:lang w:eastAsia="ja-JP"/>
        </w:rPr>
        <w:fldChar w:fldCharType="end"/>
      </w:r>
      <w:r>
        <w:rPr>
          <w:lang w:eastAsia="ja-JP"/>
        </w:rPr>
        <w:t xml:space="preserve"> </w:t>
      </w:r>
      <w:r w:rsidR="00C90210">
        <w:rPr>
          <w:lang w:eastAsia="ja-JP"/>
        </w:rPr>
        <w:t>summarises the chemical tests conducted, products tested and their compliance rates in 2024.</w:t>
      </w:r>
    </w:p>
    <w:p w14:paraId="5F8E63B5" w14:textId="74596124" w:rsidR="00C90210" w:rsidRDefault="00357A32" w:rsidP="00C90210">
      <w:pPr>
        <w:rPr>
          <w:lang w:eastAsia="ja-JP"/>
        </w:rPr>
      </w:pPr>
      <w:r>
        <w:rPr>
          <w:lang w:eastAsia="ja-JP"/>
        </w:rPr>
        <w:fldChar w:fldCharType="begin"/>
      </w:r>
      <w:r>
        <w:rPr>
          <w:lang w:eastAsia="ja-JP"/>
        </w:rPr>
        <w:instrText xml:space="preserve"> REF _Ref214272269 \h </w:instrText>
      </w:r>
      <w:r>
        <w:rPr>
          <w:lang w:eastAsia="ja-JP"/>
        </w:rPr>
      </w:r>
      <w:r>
        <w:rPr>
          <w:lang w:eastAsia="ja-JP"/>
        </w:rPr>
        <w:fldChar w:fldCharType="separate"/>
      </w:r>
      <w:r w:rsidR="00D8696E" w:rsidRPr="00343462">
        <w:t xml:space="preserve">Table </w:t>
      </w:r>
      <w:r w:rsidR="00D8696E">
        <w:rPr>
          <w:noProof/>
        </w:rPr>
        <w:t>4</w:t>
      </w:r>
      <w:r>
        <w:rPr>
          <w:lang w:eastAsia="ja-JP"/>
        </w:rPr>
        <w:fldChar w:fldCharType="end"/>
      </w:r>
      <w:r>
        <w:rPr>
          <w:lang w:eastAsia="ja-JP"/>
        </w:rPr>
        <w:t xml:space="preserve"> </w:t>
      </w:r>
      <w:r w:rsidR="00C90210">
        <w:rPr>
          <w:lang w:eastAsia="ja-JP"/>
        </w:rPr>
        <w:t xml:space="preserve">summarises the composition analytical tests applied and their compliance rates in 2024. </w:t>
      </w:r>
    </w:p>
    <w:p w14:paraId="6E7B5B1B" w14:textId="03B7FCD0" w:rsidR="00C90210" w:rsidRDefault="00EB2666" w:rsidP="00C90210">
      <w:pPr>
        <w:rPr>
          <w:lang w:eastAsia="ja-JP"/>
        </w:rPr>
      </w:pPr>
      <w:r>
        <w:rPr>
          <w:lang w:eastAsia="ja-JP"/>
        </w:rPr>
        <w:fldChar w:fldCharType="begin"/>
      </w:r>
      <w:r>
        <w:rPr>
          <w:lang w:eastAsia="ja-JP"/>
        </w:rPr>
        <w:instrText xml:space="preserve"> REF _Ref214274880 \h </w:instrText>
      </w:r>
      <w:r>
        <w:rPr>
          <w:lang w:eastAsia="ja-JP"/>
        </w:rPr>
      </w:r>
      <w:r>
        <w:rPr>
          <w:lang w:eastAsia="ja-JP"/>
        </w:rPr>
        <w:fldChar w:fldCharType="separate"/>
      </w:r>
      <w:r w:rsidR="00D8696E">
        <w:t xml:space="preserve">Table </w:t>
      </w:r>
      <w:r w:rsidR="00D8696E">
        <w:rPr>
          <w:noProof/>
        </w:rPr>
        <w:t>5</w:t>
      </w:r>
      <w:r>
        <w:rPr>
          <w:lang w:eastAsia="ja-JP"/>
        </w:rPr>
        <w:fldChar w:fldCharType="end"/>
      </w:r>
      <w:r>
        <w:rPr>
          <w:lang w:eastAsia="ja-JP"/>
        </w:rPr>
        <w:t xml:space="preserve"> </w:t>
      </w:r>
      <w:r w:rsidR="00C90210">
        <w:rPr>
          <w:lang w:eastAsia="ja-JP"/>
        </w:rPr>
        <w:t>summarises the contaminant tests applied and their compliance rates in 2024</w:t>
      </w:r>
    </w:p>
    <w:p w14:paraId="0D631984" w14:textId="156B35AB" w:rsidR="00C90210" w:rsidRDefault="00EB2666" w:rsidP="00C90210">
      <w:pPr>
        <w:rPr>
          <w:lang w:eastAsia="ja-JP"/>
        </w:rPr>
      </w:pPr>
      <w:r>
        <w:rPr>
          <w:lang w:eastAsia="ja-JP"/>
        </w:rPr>
        <w:fldChar w:fldCharType="begin"/>
      </w:r>
      <w:r>
        <w:rPr>
          <w:lang w:eastAsia="ja-JP"/>
        </w:rPr>
        <w:instrText xml:space="preserve"> REF _Ref214272322 \h </w:instrText>
      </w:r>
      <w:r>
        <w:rPr>
          <w:lang w:eastAsia="ja-JP"/>
        </w:rPr>
      </w:r>
      <w:r>
        <w:rPr>
          <w:lang w:eastAsia="ja-JP"/>
        </w:rPr>
        <w:fldChar w:fldCharType="separate"/>
      </w:r>
      <w:r w:rsidR="00D8696E" w:rsidRPr="00DA0E02">
        <w:t>Table</w:t>
      </w:r>
      <w:r w:rsidR="00D8696E">
        <w:t xml:space="preserve"> </w:t>
      </w:r>
      <w:r w:rsidR="00D8696E">
        <w:rPr>
          <w:noProof/>
        </w:rPr>
        <w:t>6</w:t>
      </w:r>
      <w:r>
        <w:rPr>
          <w:lang w:eastAsia="ja-JP"/>
        </w:rPr>
        <w:fldChar w:fldCharType="end"/>
      </w:r>
      <w:r>
        <w:rPr>
          <w:lang w:eastAsia="ja-JP"/>
        </w:rPr>
        <w:t xml:space="preserve"> </w:t>
      </w:r>
      <w:r w:rsidR="00C90210">
        <w:rPr>
          <w:lang w:eastAsia="ja-JP"/>
        </w:rPr>
        <w:t>summarises the microbial tests applied and their compliance rates in 2024</w:t>
      </w:r>
    </w:p>
    <w:p w14:paraId="77F3C53A" w14:textId="7D8F3D0D" w:rsidR="00024D4D" w:rsidRPr="00C34566" w:rsidRDefault="007B2406" w:rsidP="007B2406">
      <w:pPr>
        <w:pStyle w:val="Caption"/>
      </w:pPr>
      <w:bookmarkStart w:id="48" w:name="_Ref214272230"/>
      <w:bookmarkStart w:id="49" w:name="_Ref214272160"/>
      <w:bookmarkStart w:id="50" w:name="_Toc214273929"/>
      <w:r>
        <w:t xml:space="preserve">Table </w:t>
      </w:r>
      <w:r>
        <w:fldChar w:fldCharType="begin"/>
      </w:r>
      <w:r>
        <w:instrText xml:space="preserve"> SEQ Table \* ARABIC </w:instrText>
      </w:r>
      <w:r>
        <w:fldChar w:fldCharType="separate"/>
      </w:r>
      <w:r w:rsidR="00D8696E">
        <w:rPr>
          <w:noProof/>
        </w:rPr>
        <w:t>3</w:t>
      </w:r>
      <w:r>
        <w:fldChar w:fldCharType="end"/>
      </w:r>
      <w:bookmarkEnd w:id="48"/>
      <w:r w:rsidR="00024D4D" w:rsidRPr="00C34566">
        <w:t xml:space="preserve"> </w:t>
      </w:r>
      <w:bookmarkEnd w:id="44"/>
      <w:bookmarkEnd w:id="45"/>
      <w:r w:rsidR="00024D4D" w:rsidRPr="00C34566">
        <w:t xml:space="preserve">Chemical tests, product compliance rates, </w:t>
      </w:r>
      <w:r w:rsidR="008D0789" w:rsidRPr="00C34566">
        <w:t>202</w:t>
      </w:r>
      <w:r w:rsidR="003155A7" w:rsidRPr="00C34566">
        <w:t>4</w:t>
      </w:r>
      <w:bookmarkEnd w:id="46"/>
      <w:bookmarkEnd w:id="49"/>
      <w:bookmarkEnd w:id="50"/>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55"/>
        <w:gridCol w:w="1791"/>
        <w:gridCol w:w="1381"/>
        <w:gridCol w:w="1381"/>
        <w:gridCol w:w="1489"/>
        <w:gridCol w:w="1273"/>
      </w:tblGrid>
      <w:tr w:rsidR="00024D4D" w:rsidRPr="00D855FF" w14:paraId="039260E2" w14:textId="77777777" w:rsidTr="004B53E7">
        <w:trPr>
          <w:cantSplit/>
          <w:tblHeader/>
          <w:jc w:val="center"/>
        </w:trPr>
        <w:tc>
          <w:tcPr>
            <w:tcW w:w="967" w:type="pct"/>
          </w:tcPr>
          <w:p w14:paraId="33E24B3A" w14:textId="77777777" w:rsidR="00024D4D" w:rsidRPr="005124DE" w:rsidRDefault="00024D4D" w:rsidP="00016B5E">
            <w:pPr>
              <w:pStyle w:val="TableHeading"/>
              <w:rPr>
                <w:sz w:val="20"/>
                <w:szCs w:val="20"/>
              </w:rPr>
            </w:pPr>
            <w:bookmarkStart w:id="51" w:name="Title_3"/>
            <w:bookmarkEnd w:id="47"/>
            <w:bookmarkEnd w:id="51"/>
            <w:r w:rsidRPr="005124DE">
              <w:rPr>
                <w:sz w:val="20"/>
                <w:szCs w:val="20"/>
              </w:rPr>
              <w:t>Chemical</w:t>
            </w:r>
          </w:p>
        </w:tc>
        <w:tc>
          <w:tcPr>
            <w:tcW w:w="987" w:type="pct"/>
          </w:tcPr>
          <w:p w14:paraId="0B6CC292" w14:textId="77777777" w:rsidR="00024D4D" w:rsidRPr="005124DE" w:rsidRDefault="00024D4D" w:rsidP="00016B5E">
            <w:pPr>
              <w:pStyle w:val="TableHeading"/>
              <w:rPr>
                <w:sz w:val="20"/>
                <w:szCs w:val="20"/>
              </w:rPr>
            </w:pPr>
            <w:r w:rsidRPr="005124DE">
              <w:rPr>
                <w:sz w:val="20"/>
                <w:szCs w:val="20"/>
              </w:rPr>
              <w:t>Food type</w:t>
            </w:r>
          </w:p>
        </w:tc>
        <w:tc>
          <w:tcPr>
            <w:tcW w:w="761" w:type="pct"/>
          </w:tcPr>
          <w:p w14:paraId="66710DFD" w14:textId="77777777" w:rsidR="00024D4D" w:rsidRPr="005124DE" w:rsidRDefault="00024D4D" w:rsidP="00016B5E">
            <w:pPr>
              <w:pStyle w:val="TableHeading"/>
              <w:jc w:val="right"/>
              <w:rPr>
                <w:sz w:val="20"/>
                <w:szCs w:val="20"/>
              </w:rPr>
            </w:pPr>
            <w:r w:rsidRPr="005124DE">
              <w:rPr>
                <w:sz w:val="20"/>
                <w:szCs w:val="20"/>
              </w:rPr>
              <w:t>Tests applied (no.)</w:t>
            </w:r>
          </w:p>
        </w:tc>
        <w:tc>
          <w:tcPr>
            <w:tcW w:w="761" w:type="pct"/>
          </w:tcPr>
          <w:p w14:paraId="1A329088" w14:textId="77777777" w:rsidR="00024D4D" w:rsidRPr="005124DE" w:rsidRDefault="00024D4D" w:rsidP="00016B5E">
            <w:pPr>
              <w:pStyle w:val="TableHeading"/>
              <w:jc w:val="right"/>
              <w:rPr>
                <w:sz w:val="20"/>
                <w:szCs w:val="20"/>
              </w:rPr>
            </w:pPr>
            <w:r w:rsidRPr="005124DE">
              <w:rPr>
                <w:sz w:val="20"/>
                <w:szCs w:val="20"/>
              </w:rPr>
              <w:t>Compliant (no.)</w:t>
            </w:r>
          </w:p>
        </w:tc>
        <w:tc>
          <w:tcPr>
            <w:tcW w:w="821" w:type="pct"/>
          </w:tcPr>
          <w:p w14:paraId="20DF8148" w14:textId="77777777" w:rsidR="00024D4D" w:rsidRPr="005124DE" w:rsidRDefault="00024D4D" w:rsidP="00016B5E">
            <w:pPr>
              <w:pStyle w:val="TableHeading"/>
              <w:jc w:val="right"/>
              <w:rPr>
                <w:sz w:val="20"/>
                <w:szCs w:val="20"/>
              </w:rPr>
            </w:pPr>
            <w:r w:rsidRPr="005124DE">
              <w:rPr>
                <w:sz w:val="20"/>
                <w:szCs w:val="20"/>
              </w:rPr>
              <w:t>Non-compliant (no.)</w:t>
            </w:r>
          </w:p>
        </w:tc>
        <w:tc>
          <w:tcPr>
            <w:tcW w:w="702" w:type="pct"/>
          </w:tcPr>
          <w:p w14:paraId="396F72C2" w14:textId="77777777" w:rsidR="00024D4D" w:rsidRPr="005124DE" w:rsidRDefault="00024D4D" w:rsidP="00016B5E">
            <w:pPr>
              <w:pStyle w:val="TableHeading"/>
              <w:jc w:val="right"/>
              <w:rPr>
                <w:sz w:val="20"/>
                <w:szCs w:val="20"/>
              </w:rPr>
            </w:pPr>
            <w:r w:rsidRPr="005124DE">
              <w:rPr>
                <w:sz w:val="20"/>
                <w:szCs w:val="20"/>
              </w:rPr>
              <w:t>Compliant (%)</w:t>
            </w:r>
          </w:p>
        </w:tc>
      </w:tr>
      <w:tr w:rsidR="00C81332" w:rsidRPr="00D855FF" w14:paraId="46B67F35" w14:textId="77777777" w:rsidTr="004B53E7">
        <w:trPr>
          <w:jc w:val="center"/>
        </w:trPr>
        <w:tc>
          <w:tcPr>
            <w:tcW w:w="967" w:type="pct"/>
          </w:tcPr>
          <w:p w14:paraId="219B80DD" w14:textId="77777777" w:rsidR="00C81332" w:rsidRPr="005124DE" w:rsidRDefault="00C81332" w:rsidP="00C81332">
            <w:pPr>
              <w:pStyle w:val="TableText"/>
              <w:rPr>
                <w:sz w:val="20"/>
                <w:szCs w:val="20"/>
              </w:rPr>
            </w:pPr>
            <w:r w:rsidRPr="005124DE">
              <w:rPr>
                <w:sz w:val="20"/>
                <w:szCs w:val="20"/>
              </w:rPr>
              <w:t>Cannabidiol</w:t>
            </w:r>
          </w:p>
        </w:tc>
        <w:tc>
          <w:tcPr>
            <w:tcW w:w="987" w:type="pct"/>
          </w:tcPr>
          <w:p w14:paraId="65AB720E" w14:textId="77777777" w:rsidR="00C81332" w:rsidRPr="005124DE" w:rsidRDefault="00C81332" w:rsidP="00C81332">
            <w:pPr>
              <w:pStyle w:val="TableText"/>
              <w:rPr>
                <w:sz w:val="20"/>
                <w:szCs w:val="20"/>
              </w:rPr>
            </w:pPr>
            <w:r w:rsidRPr="005124DE">
              <w:rPr>
                <w:sz w:val="20"/>
                <w:szCs w:val="20"/>
              </w:rPr>
              <w:t>Hemp seed and hemp seed products</w:t>
            </w:r>
          </w:p>
        </w:tc>
        <w:tc>
          <w:tcPr>
            <w:tcW w:w="761" w:type="pct"/>
          </w:tcPr>
          <w:p w14:paraId="7D435FC5" w14:textId="2AF0EBD5" w:rsidR="00C81332" w:rsidRPr="005124DE" w:rsidRDefault="00543C15" w:rsidP="00C81332">
            <w:pPr>
              <w:pStyle w:val="TableText"/>
              <w:jc w:val="right"/>
              <w:rPr>
                <w:sz w:val="20"/>
                <w:szCs w:val="20"/>
              </w:rPr>
            </w:pPr>
            <w:r>
              <w:rPr>
                <w:sz w:val="20"/>
                <w:szCs w:val="20"/>
              </w:rPr>
              <w:t>3</w:t>
            </w:r>
          </w:p>
        </w:tc>
        <w:tc>
          <w:tcPr>
            <w:tcW w:w="761" w:type="pct"/>
          </w:tcPr>
          <w:p w14:paraId="1CBDFCDC" w14:textId="77941694" w:rsidR="00C81332" w:rsidRPr="005124DE" w:rsidRDefault="00543C15" w:rsidP="00C81332">
            <w:pPr>
              <w:pStyle w:val="TableText"/>
              <w:jc w:val="right"/>
              <w:rPr>
                <w:sz w:val="20"/>
                <w:szCs w:val="20"/>
              </w:rPr>
            </w:pPr>
            <w:r>
              <w:rPr>
                <w:sz w:val="20"/>
                <w:szCs w:val="20"/>
              </w:rPr>
              <w:t>3</w:t>
            </w:r>
          </w:p>
        </w:tc>
        <w:tc>
          <w:tcPr>
            <w:tcW w:w="821" w:type="pct"/>
          </w:tcPr>
          <w:p w14:paraId="3F9A33CD" w14:textId="0733218F" w:rsidR="00C81332" w:rsidRPr="005124DE" w:rsidRDefault="00543C15" w:rsidP="00C81332">
            <w:pPr>
              <w:pStyle w:val="TableText"/>
              <w:jc w:val="right"/>
              <w:rPr>
                <w:sz w:val="20"/>
                <w:szCs w:val="20"/>
              </w:rPr>
            </w:pPr>
            <w:r>
              <w:rPr>
                <w:sz w:val="20"/>
                <w:szCs w:val="20"/>
              </w:rPr>
              <w:t>0</w:t>
            </w:r>
          </w:p>
        </w:tc>
        <w:tc>
          <w:tcPr>
            <w:tcW w:w="702" w:type="pct"/>
          </w:tcPr>
          <w:p w14:paraId="19C21BF0" w14:textId="39770BE0" w:rsidR="00C81332" w:rsidRPr="005124DE" w:rsidRDefault="00543C15" w:rsidP="00C81332">
            <w:pPr>
              <w:pStyle w:val="TableText"/>
              <w:jc w:val="right"/>
              <w:rPr>
                <w:sz w:val="20"/>
                <w:szCs w:val="20"/>
              </w:rPr>
            </w:pPr>
            <w:r>
              <w:rPr>
                <w:sz w:val="20"/>
                <w:szCs w:val="20"/>
              </w:rPr>
              <w:t>100%</w:t>
            </w:r>
          </w:p>
        </w:tc>
      </w:tr>
      <w:tr w:rsidR="00C81332" w:rsidRPr="00D855FF" w14:paraId="2642048E" w14:textId="77777777" w:rsidTr="004B53E7">
        <w:trPr>
          <w:jc w:val="center"/>
        </w:trPr>
        <w:tc>
          <w:tcPr>
            <w:tcW w:w="967" w:type="pct"/>
          </w:tcPr>
          <w:p w14:paraId="623AF6DC" w14:textId="77777777" w:rsidR="00C81332" w:rsidRPr="005124DE" w:rsidRDefault="00C81332" w:rsidP="00C81332">
            <w:pPr>
              <w:pStyle w:val="TableText"/>
              <w:rPr>
                <w:sz w:val="20"/>
                <w:szCs w:val="20"/>
              </w:rPr>
            </w:pPr>
            <w:r w:rsidRPr="005124DE">
              <w:rPr>
                <w:sz w:val="20"/>
                <w:szCs w:val="20"/>
              </w:rPr>
              <w:t>Cephalosporins</w:t>
            </w:r>
          </w:p>
        </w:tc>
        <w:tc>
          <w:tcPr>
            <w:tcW w:w="987" w:type="pct"/>
          </w:tcPr>
          <w:p w14:paraId="0B1D3143" w14:textId="77777777" w:rsidR="00C81332" w:rsidRPr="005124DE" w:rsidRDefault="00C81332" w:rsidP="00C81332">
            <w:pPr>
              <w:pStyle w:val="TableText"/>
              <w:rPr>
                <w:sz w:val="20"/>
                <w:szCs w:val="20"/>
              </w:rPr>
            </w:pPr>
            <w:r w:rsidRPr="005124DE">
              <w:rPr>
                <w:sz w:val="20"/>
                <w:szCs w:val="20"/>
              </w:rPr>
              <w:t>Meat</w:t>
            </w:r>
          </w:p>
        </w:tc>
        <w:tc>
          <w:tcPr>
            <w:tcW w:w="761" w:type="pct"/>
          </w:tcPr>
          <w:p w14:paraId="79F79AEC" w14:textId="2E316C71" w:rsidR="00C81332" w:rsidRPr="005124DE" w:rsidRDefault="00543C15" w:rsidP="00C81332">
            <w:pPr>
              <w:pStyle w:val="TableText"/>
              <w:jc w:val="right"/>
              <w:rPr>
                <w:sz w:val="20"/>
                <w:szCs w:val="20"/>
              </w:rPr>
            </w:pPr>
            <w:r>
              <w:rPr>
                <w:sz w:val="20"/>
                <w:szCs w:val="20"/>
              </w:rPr>
              <w:t>698</w:t>
            </w:r>
          </w:p>
        </w:tc>
        <w:tc>
          <w:tcPr>
            <w:tcW w:w="761" w:type="pct"/>
          </w:tcPr>
          <w:p w14:paraId="2AFF49CB" w14:textId="7DBB67B3" w:rsidR="00C81332" w:rsidRPr="005124DE" w:rsidRDefault="00543C15" w:rsidP="00C81332">
            <w:pPr>
              <w:pStyle w:val="TableText"/>
              <w:jc w:val="right"/>
              <w:rPr>
                <w:sz w:val="20"/>
                <w:szCs w:val="20"/>
              </w:rPr>
            </w:pPr>
            <w:r>
              <w:rPr>
                <w:sz w:val="20"/>
                <w:szCs w:val="20"/>
              </w:rPr>
              <w:t>698</w:t>
            </w:r>
          </w:p>
        </w:tc>
        <w:tc>
          <w:tcPr>
            <w:tcW w:w="821" w:type="pct"/>
          </w:tcPr>
          <w:p w14:paraId="1EBEC68B" w14:textId="193F094B" w:rsidR="00C81332" w:rsidRPr="005124DE" w:rsidRDefault="00543C15" w:rsidP="00C81332">
            <w:pPr>
              <w:pStyle w:val="TableText"/>
              <w:jc w:val="right"/>
              <w:rPr>
                <w:sz w:val="20"/>
                <w:szCs w:val="20"/>
              </w:rPr>
            </w:pPr>
            <w:r>
              <w:rPr>
                <w:sz w:val="20"/>
                <w:szCs w:val="20"/>
              </w:rPr>
              <w:t>0</w:t>
            </w:r>
          </w:p>
        </w:tc>
        <w:tc>
          <w:tcPr>
            <w:tcW w:w="702" w:type="pct"/>
          </w:tcPr>
          <w:p w14:paraId="17D37527" w14:textId="4AE02FE2" w:rsidR="00C81332" w:rsidRPr="005124DE" w:rsidRDefault="00543C15" w:rsidP="00C81332">
            <w:pPr>
              <w:pStyle w:val="TableText"/>
              <w:jc w:val="right"/>
              <w:rPr>
                <w:sz w:val="20"/>
                <w:szCs w:val="20"/>
              </w:rPr>
            </w:pPr>
            <w:r>
              <w:rPr>
                <w:sz w:val="20"/>
                <w:szCs w:val="20"/>
              </w:rPr>
              <w:t>100%</w:t>
            </w:r>
          </w:p>
        </w:tc>
      </w:tr>
      <w:tr w:rsidR="00C81332" w:rsidRPr="00D855FF" w14:paraId="626BAF23" w14:textId="77777777" w:rsidTr="004B53E7">
        <w:trPr>
          <w:jc w:val="center"/>
        </w:trPr>
        <w:tc>
          <w:tcPr>
            <w:tcW w:w="967" w:type="pct"/>
          </w:tcPr>
          <w:p w14:paraId="4DB57594" w14:textId="77777777" w:rsidR="00C81332" w:rsidRPr="005124DE" w:rsidRDefault="00C81332" w:rsidP="00C81332">
            <w:pPr>
              <w:pStyle w:val="TableText"/>
              <w:rPr>
                <w:sz w:val="20"/>
                <w:szCs w:val="20"/>
              </w:rPr>
            </w:pPr>
            <w:r w:rsidRPr="005124DE">
              <w:rPr>
                <w:sz w:val="20"/>
                <w:szCs w:val="20"/>
              </w:rPr>
              <w:lastRenderedPageBreak/>
              <w:t>Fluoroquinolones</w:t>
            </w:r>
          </w:p>
        </w:tc>
        <w:tc>
          <w:tcPr>
            <w:tcW w:w="987" w:type="pct"/>
          </w:tcPr>
          <w:p w14:paraId="456C9F3C" w14:textId="77777777" w:rsidR="00C81332" w:rsidRPr="005124DE" w:rsidRDefault="00C81332" w:rsidP="00C81332">
            <w:pPr>
              <w:pStyle w:val="TableText"/>
              <w:rPr>
                <w:sz w:val="20"/>
                <w:szCs w:val="20"/>
              </w:rPr>
            </w:pPr>
            <w:r w:rsidRPr="005124DE">
              <w:rPr>
                <w:sz w:val="20"/>
                <w:szCs w:val="20"/>
              </w:rPr>
              <w:t>Meat; Farmed fish and prawns</w:t>
            </w:r>
          </w:p>
        </w:tc>
        <w:tc>
          <w:tcPr>
            <w:tcW w:w="761" w:type="pct"/>
          </w:tcPr>
          <w:p w14:paraId="73258CEC" w14:textId="19FF1AA6" w:rsidR="00C81332" w:rsidRPr="005124DE" w:rsidRDefault="00543C15" w:rsidP="00C81332">
            <w:pPr>
              <w:pStyle w:val="TableText"/>
              <w:jc w:val="right"/>
              <w:rPr>
                <w:sz w:val="20"/>
                <w:szCs w:val="20"/>
              </w:rPr>
            </w:pPr>
            <w:r>
              <w:rPr>
                <w:sz w:val="20"/>
                <w:szCs w:val="20"/>
              </w:rPr>
              <w:t>1,196</w:t>
            </w:r>
          </w:p>
        </w:tc>
        <w:tc>
          <w:tcPr>
            <w:tcW w:w="761" w:type="pct"/>
          </w:tcPr>
          <w:p w14:paraId="029C288F" w14:textId="00D65A18" w:rsidR="00C81332" w:rsidRPr="005124DE" w:rsidRDefault="00543C15" w:rsidP="00C81332">
            <w:pPr>
              <w:pStyle w:val="TableText"/>
              <w:jc w:val="right"/>
              <w:rPr>
                <w:sz w:val="20"/>
                <w:szCs w:val="20"/>
              </w:rPr>
            </w:pPr>
            <w:r>
              <w:rPr>
                <w:sz w:val="20"/>
                <w:szCs w:val="20"/>
              </w:rPr>
              <w:t>1,187</w:t>
            </w:r>
          </w:p>
        </w:tc>
        <w:tc>
          <w:tcPr>
            <w:tcW w:w="821" w:type="pct"/>
          </w:tcPr>
          <w:p w14:paraId="3BCC9BF0" w14:textId="3A4B03E4" w:rsidR="00C81332" w:rsidRPr="005124DE" w:rsidRDefault="00543C15" w:rsidP="00C81332">
            <w:pPr>
              <w:pStyle w:val="TableText"/>
              <w:jc w:val="right"/>
              <w:rPr>
                <w:sz w:val="20"/>
                <w:szCs w:val="20"/>
              </w:rPr>
            </w:pPr>
            <w:r>
              <w:rPr>
                <w:sz w:val="20"/>
                <w:szCs w:val="20"/>
              </w:rPr>
              <w:t>9</w:t>
            </w:r>
          </w:p>
        </w:tc>
        <w:tc>
          <w:tcPr>
            <w:tcW w:w="702" w:type="pct"/>
          </w:tcPr>
          <w:p w14:paraId="3387238D" w14:textId="32F6A0FD" w:rsidR="00C81332" w:rsidRPr="005124DE" w:rsidRDefault="00543C15" w:rsidP="00BC45CE">
            <w:pPr>
              <w:pStyle w:val="TableText"/>
              <w:spacing w:line="360" w:lineRule="auto"/>
              <w:jc w:val="right"/>
              <w:rPr>
                <w:sz w:val="20"/>
                <w:szCs w:val="20"/>
              </w:rPr>
            </w:pPr>
            <w:r>
              <w:rPr>
                <w:sz w:val="20"/>
                <w:szCs w:val="20"/>
              </w:rPr>
              <w:t>99.2%</w:t>
            </w:r>
          </w:p>
        </w:tc>
      </w:tr>
      <w:tr w:rsidR="00C81332" w:rsidRPr="00D855FF" w14:paraId="54A1B0EB" w14:textId="77777777" w:rsidTr="004B53E7">
        <w:trPr>
          <w:jc w:val="center"/>
        </w:trPr>
        <w:tc>
          <w:tcPr>
            <w:tcW w:w="967" w:type="pct"/>
          </w:tcPr>
          <w:p w14:paraId="582AC687" w14:textId="77777777" w:rsidR="00C81332" w:rsidRPr="005124DE" w:rsidRDefault="00C81332" w:rsidP="00C81332">
            <w:pPr>
              <w:pStyle w:val="TableText"/>
              <w:rPr>
                <w:sz w:val="20"/>
                <w:szCs w:val="20"/>
              </w:rPr>
            </w:pPr>
            <w:r w:rsidRPr="005124DE">
              <w:rPr>
                <w:sz w:val="20"/>
                <w:szCs w:val="20"/>
              </w:rPr>
              <w:t>Fruit and vegetable residue screen</w:t>
            </w:r>
          </w:p>
        </w:tc>
        <w:tc>
          <w:tcPr>
            <w:tcW w:w="987" w:type="pct"/>
          </w:tcPr>
          <w:p w14:paraId="7C0F09B2" w14:textId="77777777" w:rsidR="00C81332" w:rsidRPr="005124DE" w:rsidRDefault="00C81332" w:rsidP="00C81332">
            <w:pPr>
              <w:pStyle w:val="TableText"/>
              <w:rPr>
                <w:sz w:val="20"/>
                <w:szCs w:val="20"/>
              </w:rPr>
            </w:pPr>
            <w:r w:rsidRPr="005124DE">
              <w:rPr>
                <w:sz w:val="20"/>
                <w:szCs w:val="20"/>
              </w:rPr>
              <w:t>Fruit and vegetables</w:t>
            </w:r>
          </w:p>
        </w:tc>
        <w:tc>
          <w:tcPr>
            <w:tcW w:w="761" w:type="pct"/>
          </w:tcPr>
          <w:p w14:paraId="67F3FE01" w14:textId="6947E077" w:rsidR="00C81332" w:rsidRPr="005124DE" w:rsidRDefault="00543C15" w:rsidP="00C81332">
            <w:pPr>
              <w:pStyle w:val="TableText"/>
              <w:jc w:val="right"/>
              <w:rPr>
                <w:sz w:val="20"/>
                <w:szCs w:val="20"/>
              </w:rPr>
            </w:pPr>
            <w:r>
              <w:rPr>
                <w:sz w:val="20"/>
                <w:szCs w:val="20"/>
              </w:rPr>
              <w:t>1,852</w:t>
            </w:r>
          </w:p>
        </w:tc>
        <w:tc>
          <w:tcPr>
            <w:tcW w:w="761" w:type="pct"/>
          </w:tcPr>
          <w:p w14:paraId="16644E73" w14:textId="280C85E2" w:rsidR="00C81332" w:rsidRPr="005124DE" w:rsidRDefault="00543C15" w:rsidP="00C81332">
            <w:pPr>
              <w:pStyle w:val="TableText"/>
              <w:jc w:val="right"/>
              <w:rPr>
                <w:sz w:val="20"/>
                <w:szCs w:val="20"/>
              </w:rPr>
            </w:pPr>
            <w:r>
              <w:rPr>
                <w:sz w:val="20"/>
                <w:szCs w:val="20"/>
              </w:rPr>
              <w:t>1,751</w:t>
            </w:r>
          </w:p>
        </w:tc>
        <w:tc>
          <w:tcPr>
            <w:tcW w:w="821" w:type="pct"/>
          </w:tcPr>
          <w:p w14:paraId="21223C57" w14:textId="448AD1BC" w:rsidR="00C81332" w:rsidRPr="005124DE" w:rsidRDefault="00543C15" w:rsidP="00C81332">
            <w:pPr>
              <w:pStyle w:val="TableText"/>
              <w:jc w:val="right"/>
              <w:rPr>
                <w:sz w:val="20"/>
                <w:szCs w:val="20"/>
              </w:rPr>
            </w:pPr>
            <w:r>
              <w:rPr>
                <w:sz w:val="20"/>
                <w:szCs w:val="20"/>
              </w:rPr>
              <w:t>101</w:t>
            </w:r>
          </w:p>
        </w:tc>
        <w:tc>
          <w:tcPr>
            <w:tcW w:w="702" w:type="pct"/>
          </w:tcPr>
          <w:p w14:paraId="39718FAD" w14:textId="5263AB65" w:rsidR="00C81332" w:rsidRPr="005124DE" w:rsidRDefault="00543C15" w:rsidP="00C81332">
            <w:pPr>
              <w:pStyle w:val="TableText"/>
              <w:jc w:val="right"/>
              <w:rPr>
                <w:sz w:val="20"/>
                <w:szCs w:val="20"/>
              </w:rPr>
            </w:pPr>
            <w:r>
              <w:rPr>
                <w:sz w:val="20"/>
                <w:szCs w:val="20"/>
              </w:rPr>
              <w:t>94.5%</w:t>
            </w:r>
          </w:p>
        </w:tc>
      </w:tr>
      <w:tr w:rsidR="00C81332" w:rsidRPr="00D855FF" w14:paraId="6D57B0D6" w14:textId="77777777" w:rsidTr="004B53E7">
        <w:trPr>
          <w:jc w:val="center"/>
        </w:trPr>
        <w:tc>
          <w:tcPr>
            <w:tcW w:w="967" w:type="pct"/>
          </w:tcPr>
          <w:p w14:paraId="5A0D15BD" w14:textId="77777777" w:rsidR="00C81332" w:rsidRPr="005124DE" w:rsidRDefault="00C81332" w:rsidP="00C81332">
            <w:pPr>
              <w:pStyle w:val="TableText"/>
              <w:rPr>
                <w:sz w:val="20"/>
                <w:szCs w:val="20"/>
              </w:rPr>
            </w:pPr>
            <w:r w:rsidRPr="005124DE">
              <w:rPr>
                <w:sz w:val="20"/>
                <w:szCs w:val="20"/>
              </w:rPr>
              <w:t>Malachite green</w:t>
            </w:r>
          </w:p>
        </w:tc>
        <w:tc>
          <w:tcPr>
            <w:tcW w:w="987" w:type="pct"/>
          </w:tcPr>
          <w:p w14:paraId="4307E2DB" w14:textId="77777777" w:rsidR="00C81332" w:rsidRPr="005124DE" w:rsidRDefault="00C81332" w:rsidP="00C81332">
            <w:pPr>
              <w:pStyle w:val="TableText"/>
              <w:rPr>
                <w:sz w:val="20"/>
                <w:szCs w:val="20"/>
              </w:rPr>
            </w:pPr>
            <w:r w:rsidRPr="005124DE">
              <w:rPr>
                <w:sz w:val="20"/>
                <w:szCs w:val="20"/>
              </w:rPr>
              <w:t>Farmed fish</w:t>
            </w:r>
          </w:p>
        </w:tc>
        <w:tc>
          <w:tcPr>
            <w:tcW w:w="761" w:type="pct"/>
          </w:tcPr>
          <w:p w14:paraId="2096B451" w14:textId="64399282" w:rsidR="00C81332" w:rsidRPr="005124DE" w:rsidRDefault="00543C15" w:rsidP="00C81332">
            <w:pPr>
              <w:pStyle w:val="TableText"/>
              <w:jc w:val="right"/>
              <w:rPr>
                <w:sz w:val="20"/>
                <w:szCs w:val="20"/>
              </w:rPr>
            </w:pPr>
            <w:r>
              <w:rPr>
                <w:sz w:val="20"/>
                <w:szCs w:val="20"/>
              </w:rPr>
              <w:t>300</w:t>
            </w:r>
          </w:p>
        </w:tc>
        <w:tc>
          <w:tcPr>
            <w:tcW w:w="761" w:type="pct"/>
          </w:tcPr>
          <w:p w14:paraId="50904936" w14:textId="02D2D1F7" w:rsidR="00C81332" w:rsidRPr="005124DE" w:rsidRDefault="00543C15" w:rsidP="00C81332">
            <w:pPr>
              <w:pStyle w:val="TableText"/>
              <w:jc w:val="right"/>
              <w:rPr>
                <w:sz w:val="20"/>
                <w:szCs w:val="20"/>
              </w:rPr>
            </w:pPr>
            <w:r>
              <w:rPr>
                <w:sz w:val="20"/>
                <w:szCs w:val="20"/>
              </w:rPr>
              <w:t>300</w:t>
            </w:r>
          </w:p>
        </w:tc>
        <w:tc>
          <w:tcPr>
            <w:tcW w:w="821" w:type="pct"/>
          </w:tcPr>
          <w:p w14:paraId="4A5588E3" w14:textId="6CCDB0CB" w:rsidR="00C81332" w:rsidRPr="005124DE" w:rsidRDefault="00543C15" w:rsidP="00C81332">
            <w:pPr>
              <w:pStyle w:val="TableText"/>
              <w:jc w:val="right"/>
              <w:rPr>
                <w:sz w:val="20"/>
                <w:szCs w:val="20"/>
              </w:rPr>
            </w:pPr>
            <w:r>
              <w:rPr>
                <w:sz w:val="20"/>
                <w:szCs w:val="20"/>
              </w:rPr>
              <w:t>0</w:t>
            </w:r>
          </w:p>
        </w:tc>
        <w:tc>
          <w:tcPr>
            <w:tcW w:w="702" w:type="pct"/>
          </w:tcPr>
          <w:p w14:paraId="4E71585C" w14:textId="50AD6D49" w:rsidR="00C81332" w:rsidRPr="005124DE" w:rsidRDefault="00543C15" w:rsidP="00C81332">
            <w:pPr>
              <w:pStyle w:val="TableText"/>
              <w:jc w:val="right"/>
              <w:rPr>
                <w:sz w:val="20"/>
                <w:szCs w:val="20"/>
              </w:rPr>
            </w:pPr>
            <w:r>
              <w:rPr>
                <w:sz w:val="20"/>
                <w:szCs w:val="20"/>
              </w:rPr>
              <w:t>100%</w:t>
            </w:r>
          </w:p>
        </w:tc>
      </w:tr>
      <w:tr w:rsidR="00C81332" w:rsidRPr="00D855FF" w14:paraId="39F8A6A5" w14:textId="77777777" w:rsidTr="004B53E7">
        <w:trPr>
          <w:jc w:val="center"/>
        </w:trPr>
        <w:tc>
          <w:tcPr>
            <w:tcW w:w="967" w:type="pct"/>
          </w:tcPr>
          <w:p w14:paraId="582805C4" w14:textId="77777777" w:rsidR="00C81332" w:rsidRPr="005124DE" w:rsidRDefault="00C81332" w:rsidP="00C81332">
            <w:pPr>
              <w:pStyle w:val="TableText"/>
              <w:rPr>
                <w:sz w:val="20"/>
                <w:szCs w:val="20"/>
              </w:rPr>
            </w:pPr>
            <w:r w:rsidRPr="005124DE">
              <w:rPr>
                <w:sz w:val="20"/>
                <w:szCs w:val="20"/>
              </w:rPr>
              <w:t>Nitrofurans</w:t>
            </w:r>
          </w:p>
        </w:tc>
        <w:tc>
          <w:tcPr>
            <w:tcW w:w="987" w:type="pct"/>
          </w:tcPr>
          <w:p w14:paraId="12720C25" w14:textId="77777777" w:rsidR="00C81332" w:rsidRPr="005124DE" w:rsidRDefault="00C81332" w:rsidP="00C81332">
            <w:pPr>
              <w:pStyle w:val="TableText"/>
              <w:rPr>
                <w:sz w:val="20"/>
                <w:szCs w:val="20"/>
              </w:rPr>
            </w:pPr>
            <w:r w:rsidRPr="005124DE">
              <w:rPr>
                <w:sz w:val="20"/>
                <w:szCs w:val="20"/>
              </w:rPr>
              <w:t>Farmed prawns</w:t>
            </w:r>
          </w:p>
        </w:tc>
        <w:tc>
          <w:tcPr>
            <w:tcW w:w="761" w:type="pct"/>
          </w:tcPr>
          <w:p w14:paraId="3C48960C" w14:textId="00FA865D" w:rsidR="00C81332" w:rsidRPr="005124DE" w:rsidRDefault="00543C15" w:rsidP="00C81332">
            <w:pPr>
              <w:pStyle w:val="TableText"/>
              <w:jc w:val="right"/>
              <w:rPr>
                <w:sz w:val="20"/>
                <w:szCs w:val="20"/>
              </w:rPr>
            </w:pPr>
            <w:r>
              <w:rPr>
                <w:sz w:val="20"/>
                <w:szCs w:val="20"/>
              </w:rPr>
              <w:t>169</w:t>
            </w:r>
          </w:p>
        </w:tc>
        <w:tc>
          <w:tcPr>
            <w:tcW w:w="761" w:type="pct"/>
          </w:tcPr>
          <w:p w14:paraId="47B12373" w14:textId="15D8DCFC" w:rsidR="00C81332" w:rsidRPr="005124DE" w:rsidRDefault="00543C15" w:rsidP="00C81332">
            <w:pPr>
              <w:pStyle w:val="TableText"/>
              <w:jc w:val="right"/>
              <w:rPr>
                <w:sz w:val="20"/>
                <w:szCs w:val="20"/>
              </w:rPr>
            </w:pPr>
            <w:r>
              <w:rPr>
                <w:sz w:val="20"/>
                <w:szCs w:val="20"/>
              </w:rPr>
              <w:t>163</w:t>
            </w:r>
          </w:p>
        </w:tc>
        <w:tc>
          <w:tcPr>
            <w:tcW w:w="821" w:type="pct"/>
          </w:tcPr>
          <w:p w14:paraId="71A9CB7D" w14:textId="3BA2660F" w:rsidR="00C81332" w:rsidRPr="005124DE" w:rsidRDefault="00543C15" w:rsidP="00C81332">
            <w:pPr>
              <w:pStyle w:val="TableText"/>
              <w:jc w:val="right"/>
              <w:rPr>
                <w:sz w:val="20"/>
                <w:szCs w:val="20"/>
              </w:rPr>
            </w:pPr>
            <w:r>
              <w:rPr>
                <w:sz w:val="20"/>
                <w:szCs w:val="20"/>
              </w:rPr>
              <w:t>6</w:t>
            </w:r>
          </w:p>
        </w:tc>
        <w:tc>
          <w:tcPr>
            <w:tcW w:w="702" w:type="pct"/>
          </w:tcPr>
          <w:p w14:paraId="19F07D03" w14:textId="14092870" w:rsidR="00C81332" w:rsidRPr="005124DE" w:rsidRDefault="00543C15" w:rsidP="00543C15">
            <w:pPr>
              <w:pStyle w:val="TableText"/>
              <w:jc w:val="right"/>
              <w:rPr>
                <w:sz w:val="20"/>
                <w:szCs w:val="20"/>
              </w:rPr>
            </w:pPr>
            <w:r>
              <w:rPr>
                <w:sz w:val="20"/>
                <w:szCs w:val="20"/>
              </w:rPr>
              <w:t>96.</w:t>
            </w:r>
            <w:r w:rsidR="00DF583B">
              <w:rPr>
                <w:sz w:val="20"/>
                <w:szCs w:val="20"/>
              </w:rPr>
              <w:t>4</w:t>
            </w:r>
            <w:r>
              <w:rPr>
                <w:sz w:val="20"/>
                <w:szCs w:val="20"/>
              </w:rPr>
              <w:t>%</w:t>
            </w:r>
          </w:p>
        </w:tc>
      </w:tr>
      <w:tr w:rsidR="00C81332" w:rsidRPr="00D855FF" w14:paraId="1FFDBF9E" w14:textId="77777777" w:rsidTr="004B53E7">
        <w:trPr>
          <w:jc w:val="center"/>
        </w:trPr>
        <w:tc>
          <w:tcPr>
            <w:tcW w:w="967" w:type="pct"/>
          </w:tcPr>
          <w:p w14:paraId="131DD785" w14:textId="77777777" w:rsidR="00C81332" w:rsidRPr="005124DE" w:rsidRDefault="00C81332" w:rsidP="00C81332">
            <w:pPr>
              <w:pStyle w:val="TableText"/>
              <w:rPr>
                <w:sz w:val="20"/>
                <w:szCs w:val="20"/>
              </w:rPr>
            </w:pPr>
            <w:r w:rsidRPr="005124DE">
              <w:rPr>
                <w:sz w:val="20"/>
                <w:szCs w:val="20"/>
              </w:rPr>
              <w:t>Quinolones</w:t>
            </w:r>
          </w:p>
        </w:tc>
        <w:tc>
          <w:tcPr>
            <w:tcW w:w="987" w:type="pct"/>
          </w:tcPr>
          <w:p w14:paraId="7AE1B90B" w14:textId="77777777" w:rsidR="00C81332" w:rsidRPr="005124DE" w:rsidRDefault="00C81332" w:rsidP="00C81332">
            <w:pPr>
              <w:pStyle w:val="TableText"/>
              <w:rPr>
                <w:sz w:val="20"/>
                <w:szCs w:val="20"/>
              </w:rPr>
            </w:pPr>
            <w:r w:rsidRPr="005124DE">
              <w:rPr>
                <w:sz w:val="20"/>
                <w:szCs w:val="20"/>
              </w:rPr>
              <w:t>Farmed fish</w:t>
            </w:r>
          </w:p>
        </w:tc>
        <w:tc>
          <w:tcPr>
            <w:tcW w:w="761" w:type="pct"/>
          </w:tcPr>
          <w:p w14:paraId="4084CFE2" w14:textId="38ABAD75" w:rsidR="00C81332" w:rsidRPr="005124DE" w:rsidRDefault="00543C15" w:rsidP="00C81332">
            <w:pPr>
              <w:pStyle w:val="TableText"/>
              <w:jc w:val="right"/>
              <w:rPr>
                <w:sz w:val="20"/>
                <w:szCs w:val="20"/>
              </w:rPr>
            </w:pPr>
            <w:r>
              <w:rPr>
                <w:sz w:val="20"/>
                <w:szCs w:val="20"/>
              </w:rPr>
              <w:t>300</w:t>
            </w:r>
          </w:p>
        </w:tc>
        <w:tc>
          <w:tcPr>
            <w:tcW w:w="761" w:type="pct"/>
          </w:tcPr>
          <w:p w14:paraId="4227F8BA" w14:textId="515345BA" w:rsidR="00C81332" w:rsidRPr="005124DE" w:rsidRDefault="00543C15" w:rsidP="00C81332">
            <w:pPr>
              <w:pStyle w:val="TableText"/>
              <w:jc w:val="right"/>
              <w:rPr>
                <w:sz w:val="20"/>
                <w:szCs w:val="20"/>
              </w:rPr>
            </w:pPr>
            <w:r>
              <w:rPr>
                <w:sz w:val="20"/>
                <w:szCs w:val="20"/>
              </w:rPr>
              <w:t>300</w:t>
            </w:r>
          </w:p>
        </w:tc>
        <w:tc>
          <w:tcPr>
            <w:tcW w:w="821" w:type="pct"/>
          </w:tcPr>
          <w:p w14:paraId="127DD96E" w14:textId="02A6D8F3" w:rsidR="00C81332" w:rsidRPr="005124DE" w:rsidRDefault="00543C15" w:rsidP="00C81332">
            <w:pPr>
              <w:pStyle w:val="TableText"/>
              <w:jc w:val="right"/>
              <w:rPr>
                <w:sz w:val="20"/>
                <w:szCs w:val="20"/>
              </w:rPr>
            </w:pPr>
            <w:r>
              <w:rPr>
                <w:sz w:val="20"/>
                <w:szCs w:val="20"/>
              </w:rPr>
              <w:t>0</w:t>
            </w:r>
          </w:p>
        </w:tc>
        <w:tc>
          <w:tcPr>
            <w:tcW w:w="702" w:type="pct"/>
          </w:tcPr>
          <w:p w14:paraId="010B0CFC" w14:textId="48E57B4D" w:rsidR="00C81332" w:rsidRPr="005124DE" w:rsidRDefault="00543C15" w:rsidP="00C81332">
            <w:pPr>
              <w:pStyle w:val="TableText"/>
              <w:jc w:val="right"/>
              <w:rPr>
                <w:sz w:val="20"/>
                <w:szCs w:val="20"/>
              </w:rPr>
            </w:pPr>
            <w:r>
              <w:rPr>
                <w:sz w:val="20"/>
                <w:szCs w:val="20"/>
              </w:rPr>
              <w:t>100%</w:t>
            </w:r>
          </w:p>
        </w:tc>
      </w:tr>
      <w:tr w:rsidR="00C81332" w:rsidRPr="00D855FF" w14:paraId="3C061645" w14:textId="77777777" w:rsidTr="004B53E7">
        <w:trPr>
          <w:jc w:val="center"/>
        </w:trPr>
        <w:tc>
          <w:tcPr>
            <w:tcW w:w="967" w:type="pct"/>
          </w:tcPr>
          <w:p w14:paraId="64ACE059" w14:textId="77777777" w:rsidR="00C81332" w:rsidRPr="005124DE" w:rsidRDefault="00C81332" w:rsidP="00C81332">
            <w:pPr>
              <w:pStyle w:val="TableText"/>
              <w:rPr>
                <w:sz w:val="20"/>
                <w:szCs w:val="20"/>
              </w:rPr>
            </w:pPr>
            <w:r w:rsidRPr="005124DE">
              <w:rPr>
                <w:sz w:val="20"/>
                <w:szCs w:val="20"/>
              </w:rPr>
              <w:t>Total THC</w:t>
            </w:r>
          </w:p>
        </w:tc>
        <w:tc>
          <w:tcPr>
            <w:tcW w:w="987" w:type="pct"/>
          </w:tcPr>
          <w:p w14:paraId="57279467" w14:textId="77777777" w:rsidR="00C81332" w:rsidRPr="005124DE" w:rsidRDefault="00C81332" w:rsidP="00C81332">
            <w:pPr>
              <w:pStyle w:val="TableText"/>
              <w:rPr>
                <w:sz w:val="20"/>
                <w:szCs w:val="20"/>
              </w:rPr>
            </w:pPr>
            <w:r w:rsidRPr="005124DE">
              <w:rPr>
                <w:sz w:val="20"/>
                <w:szCs w:val="20"/>
              </w:rPr>
              <w:t>Hemp seed and hemp seed product</w:t>
            </w:r>
          </w:p>
        </w:tc>
        <w:tc>
          <w:tcPr>
            <w:tcW w:w="761" w:type="pct"/>
          </w:tcPr>
          <w:p w14:paraId="24752250" w14:textId="26B8247F" w:rsidR="00C81332" w:rsidRPr="005124DE" w:rsidRDefault="00543C15" w:rsidP="00C81332">
            <w:pPr>
              <w:pStyle w:val="TableText"/>
              <w:jc w:val="right"/>
              <w:rPr>
                <w:sz w:val="20"/>
                <w:szCs w:val="20"/>
              </w:rPr>
            </w:pPr>
            <w:r>
              <w:rPr>
                <w:sz w:val="20"/>
                <w:szCs w:val="20"/>
              </w:rPr>
              <w:t>3</w:t>
            </w:r>
          </w:p>
        </w:tc>
        <w:tc>
          <w:tcPr>
            <w:tcW w:w="761" w:type="pct"/>
          </w:tcPr>
          <w:p w14:paraId="3CB22A4F" w14:textId="015CE8B8" w:rsidR="00C81332" w:rsidRPr="005124DE" w:rsidRDefault="00543C15" w:rsidP="00C81332">
            <w:pPr>
              <w:pStyle w:val="TableText"/>
              <w:jc w:val="right"/>
              <w:rPr>
                <w:sz w:val="20"/>
                <w:szCs w:val="20"/>
              </w:rPr>
            </w:pPr>
            <w:r>
              <w:rPr>
                <w:sz w:val="20"/>
                <w:szCs w:val="20"/>
              </w:rPr>
              <w:t>3</w:t>
            </w:r>
          </w:p>
        </w:tc>
        <w:tc>
          <w:tcPr>
            <w:tcW w:w="821" w:type="pct"/>
          </w:tcPr>
          <w:p w14:paraId="1A0DEAF9" w14:textId="64588062" w:rsidR="00C81332" w:rsidRPr="005124DE" w:rsidRDefault="00543C15" w:rsidP="00C81332">
            <w:pPr>
              <w:pStyle w:val="TableText"/>
              <w:jc w:val="right"/>
              <w:rPr>
                <w:sz w:val="20"/>
                <w:szCs w:val="20"/>
              </w:rPr>
            </w:pPr>
            <w:r>
              <w:rPr>
                <w:sz w:val="20"/>
                <w:szCs w:val="20"/>
              </w:rPr>
              <w:t>0</w:t>
            </w:r>
          </w:p>
        </w:tc>
        <w:tc>
          <w:tcPr>
            <w:tcW w:w="702" w:type="pct"/>
          </w:tcPr>
          <w:p w14:paraId="22FC16DE" w14:textId="685C4C47" w:rsidR="00C81332" w:rsidRPr="005124DE" w:rsidRDefault="00543C15" w:rsidP="00C81332">
            <w:pPr>
              <w:pStyle w:val="TableText"/>
              <w:jc w:val="right"/>
              <w:rPr>
                <w:sz w:val="20"/>
                <w:szCs w:val="20"/>
              </w:rPr>
            </w:pPr>
            <w:r>
              <w:rPr>
                <w:sz w:val="20"/>
                <w:szCs w:val="20"/>
              </w:rPr>
              <w:t>100%</w:t>
            </w:r>
          </w:p>
        </w:tc>
      </w:tr>
      <w:tr w:rsidR="00C81332" w:rsidRPr="00D855FF" w14:paraId="19F2563F" w14:textId="77777777" w:rsidTr="004B53E7">
        <w:trPr>
          <w:jc w:val="center"/>
        </w:trPr>
        <w:tc>
          <w:tcPr>
            <w:tcW w:w="967" w:type="pct"/>
          </w:tcPr>
          <w:p w14:paraId="509123D1" w14:textId="77777777" w:rsidR="00C81332" w:rsidRPr="005124DE" w:rsidRDefault="00C81332" w:rsidP="00C81332">
            <w:pPr>
              <w:pStyle w:val="TableText"/>
              <w:rPr>
                <w:sz w:val="20"/>
                <w:szCs w:val="20"/>
              </w:rPr>
            </w:pPr>
            <w:r w:rsidRPr="005124DE">
              <w:rPr>
                <w:sz w:val="20"/>
                <w:szCs w:val="20"/>
              </w:rPr>
              <w:t>Virginiamycin</w:t>
            </w:r>
          </w:p>
        </w:tc>
        <w:tc>
          <w:tcPr>
            <w:tcW w:w="987" w:type="pct"/>
          </w:tcPr>
          <w:p w14:paraId="6B17DF17" w14:textId="77777777" w:rsidR="00C81332" w:rsidRPr="005124DE" w:rsidRDefault="00C81332" w:rsidP="00C81332">
            <w:pPr>
              <w:pStyle w:val="TableText"/>
              <w:rPr>
                <w:sz w:val="20"/>
                <w:szCs w:val="20"/>
              </w:rPr>
            </w:pPr>
            <w:r w:rsidRPr="005124DE">
              <w:rPr>
                <w:sz w:val="20"/>
                <w:szCs w:val="20"/>
              </w:rPr>
              <w:t>Meat</w:t>
            </w:r>
          </w:p>
        </w:tc>
        <w:tc>
          <w:tcPr>
            <w:tcW w:w="761" w:type="pct"/>
          </w:tcPr>
          <w:p w14:paraId="0DD67137" w14:textId="6FD9811E" w:rsidR="00C81332" w:rsidRPr="005124DE" w:rsidRDefault="00543C15" w:rsidP="00C81332">
            <w:pPr>
              <w:pStyle w:val="TableText"/>
              <w:jc w:val="right"/>
              <w:rPr>
                <w:sz w:val="20"/>
                <w:szCs w:val="20"/>
              </w:rPr>
            </w:pPr>
            <w:r>
              <w:rPr>
                <w:sz w:val="20"/>
                <w:szCs w:val="20"/>
              </w:rPr>
              <w:t>698</w:t>
            </w:r>
          </w:p>
        </w:tc>
        <w:tc>
          <w:tcPr>
            <w:tcW w:w="761" w:type="pct"/>
          </w:tcPr>
          <w:p w14:paraId="76C20832" w14:textId="46F9EC23" w:rsidR="00C81332" w:rsidRPr="005124DE" w:rsidRDefault="00543C15" w:rsidP="00C81332">
            <w:pPr>
              <w:pStyle w:val="TableText"/>
              <w:jc w:val="right"/>
              <w:rPr>
                <w:sz w:val="20"/>
                <w:szCs w:val="20"/>
              </w:rPr>
            </w:pPr>
            <w:r>
              <w:rPr>
                <w:sz w:val="20"/>
                <w:szCs w:val="20"/>
              </w:rPr>
              <w:t>698</w:t>
            </w:r>
          </w:p>
        </w:tc>
        <w:tc>
          <w:tcPr>
            <w:tcW w:w="821" w:type="pct"/>
          </w:tcPr>
          <w:p w14:paraId="0CC14F5E" w14:textId="7CE4CEB5" w:rsidR="00C81332" w:rsidRPr="005124DE" w:rsidRDefault="00543C15" w:rsidP="00C81332">
            <w:pPr>
              <w:pStyle w:val="TableText"/>
              <w:jc w:val="right"/>
              <w:rPr>
                <w:sz w:val="20"/>
                <w:szCs w:val="20"/>
              </w:rPr>
            </w:pPr>
            <w:r>
              <w:rPr>
                <w:sz w:val="20"/>
                <w:szCs w:val="20"/>
              </w:rPr>
              <w:t>0</w:t>
            </w:r>
          </w:p>
        </w:tc>
        <w:tc>
          <w:tcPr>
            <w:tcW w:w="702" w:type="pct"/>
          </w:tcPr>
          <w:p w14:paraId="6F0E7D85" w14:textId="4C6C39B7" w:rsidR="00C81332" w:rsidRPr="005124DE" w:rsidRDefault="00543C15" w:rsidP="00C81332">
            <w:pPr>
              <w:pStyle w:val="TableText"/>
              <w:jc w:val="right"/>
              <w:rPr>
                <w:sz w:val="20"/>
                <w:szCs w:val="20"/>
              </w:rPr>
            </w:pPr>
            <w:r>
              <w:rPr>
                <w:sz w:val="20"/>
                <w:szCs w:val="20"/>
              </w:rPr>
              <w:t>100%</w:t>
            </w:r>
          </w:p>
        </w:tc>
      </w:tr>
      <w:tr w:rsidR="00C81332" w:rsidRPr="00D855FF" w14:paraId="07B48206" w14:textId="77777777" w:rsidTr="004B53E7">
        <w:trPr>
          <w:jc w:val="center"/>
        </w:trPr>
        <w:tc>
          <w:tcPr>
            <w:tcW w:w="967" w:type="pct"/>
          </w:tcPr>
          <w:p w14:paraId="00E37D57" w14:textId="77777777" w:rsidR="00C81332" w:rsidRPr="006F4BD1" w:rsidRDefault="00C81332" w:rsidP="00C81332">
            <w:pPr>
              <w:pStyle w:val="TableText"/>
              <w:rPr>
                <w:rStyle w:val="Strong"/>
                <w:sz w:val="20"/>
                <w:szCs w:val="20"/>
              </w:rPr>
            </w:pPr>
            <w:r w:rsidRPr="006F4BD1">
              <w:rPr>
                <w:rStyle w:val="Strong"/>
                <w:sz w:val="20"/>
                <w:szCs w:val="20"/>
              </w:rPr>
              <w:t>Total</w:t>
            </w:r>
          </w:p>
        </w:tc>
        <w:tc>
          <w:tcPr>
            <w:tcW w:w="987" w:type="pct"/>
          </w:tcPr>
          <w:p w14:paraId="324C2CE7" w14:textId="77777777" w:rsidR="00C81332" w:rsidRPr="006F4BD1" w:rsidRDefault="00C81332" w:rsidP="00C81332">
            <w:pPr>
              <w:pStyle w:val="TableText"/>
              <w:rPr>
                <w:rStyle w:val="Strong"/>
                <w:sz w:val="20"/>
                <w:szCs w:val="20"/>
              </w:rPr>
            </w:pPr>
            <w:r w:rsidRPr="006F4BD1">
              <w:rPr>
                <w:rStyle w:val="Strong"/>
                <w:sz w:val="20"/>
                <w:szCs w:val="20"/>
              </w:rPr>
              <w:t>–</w:t>
            </w:r>
          </w:p>
        </w:tc>
        <w:tc>
          <w:tcPr>
            <w:tcW w:w="761" w:type="pct"/>
          </w:tcPr>
          <w:p w14:paraId="2F635989" w14:textId="63C77801" w:rsidR="00C81332" w:rsidRPr="006F4BD1" w:rsidRDefault="00543C15" w:rsidP="00C81332">
            <w:pPr>
              <w:pStyle w:val="TableText"/>
              <w:jc w:val="right"/>
              <w:rPr>
                <w:rStyle w:val="Strong"/>
                <w:sz w:val="20"/>
                <w:szCs w:val="20"/>
              </w:rPr>
            </w:pPr>
            <w:r w:rsidRPr="006F4BD1">
              <w:rPr>
                <w:rStyle w:val="Strong"/>
                <w:sz w:val="20"/>
                <w:szCs w:val="20"/>
              </w:rPr>
              <w:t>5</w:t>
            </w:r>
            <w:r w:rsidRPr="002856DB">
              <w:rPr>
                <w:rStyle w:val="Strong"/>
                <w:sz w:val="20"/>
                <w:szCs w:val="20"/>
              </w:rPr>
              <w:t>,219</w:t>
            </w:r>
          </w:p>
        </w:tc>
        <w:tc>
          <w:tcPr>
            <w:tcW w:w="761" w:type="pct"/>
          </w:tcPr>
          <w:p w14:paraId="116EA3EB" w14:textId="25ECFED5" w:rsidR="00C81332" w:rsidRPr="006F4BD1" w:rsidRDefault="00543C15" w:rsidP="00C81332">
            <w:pPr>
              <w:pStyle w:val="TableText"/>
              <w:jc w:val="right"/>
              <w:rPr>
                <w:rStyle w:val="Strong"/>
                <w:sz w:val="20"/>
                <w:szCs w:val="20"/>
              </w:rPr>
            </w:pPr>
            <w:r w:rsidRPr="006F4BD1">
              <w:rPr>
                <w:rStyle w:val="Strong"/>
                <w:sz w:val="20"/>
                <w:szCs w:val="20"/>
              </w:rPr>
              <w:t>5,103</w:t>
            </w:r>
          </w:p>
        </w:tc>
        <w:tc>
          <w:tcPr>
            <w:tcW w:w="821" w:type="pct"/>
          </w:tcPr>
          <w:p w14:paraId="5C93209C" w14:textId="0F52DDC7" w:rsidR="00C81332" w:rsidRPr="006F4BD1" w:rsidRDefault="00543C15" w:rsidP="00C81332">
            <w:pPr>
              <w:pStyle w:val="TableText"/>
              <w:jc w:val="right"/>
              <w:rPr>
                <w:rStyle w:val="Strong"/>
                <w:sz w:val="20"/>
                <w:szCs w:val="20"/>
              </w:rPr>
            </w:pPr>
            <w:r w:rsidRPr="006F4BD1">
              <w:rPr>
                <w:rStyle w:val="Strong"/>
                <w:sz w:val="20"/>
                <w:szCs w:val="20"/>
              </w:rPr>
              <w:t>116</w:t>
            </w:r>
          </w:p>
        </w:tc>
        <w:tc>
          <w:tcPr>
            <w:tcW w:w="702" w:type="pct"/>
          </w:tcPr>
          <w:p w14:paraId="1356E5A4" w14:textId="57D598E0" w:rsidR="00C81332" w:rsidRPr="005124DE" w:rsidRDefault="00543C15" w:rsidP="00C81332">
            <w:pPr>
              <w:pStyle w:val="TableText"/>
              <w:jc w:val="right"/>
              <w:rPr>
                <w:rStyle w:val="Strong"/>
                <w:sz w:val="20"/>
                <w:szCs w:val="20"/>
              </w:rPr>
            </w:pPr>
            <w:r w:rsidRPr="006F4BD1">
              <w:rPr>
                <w:rStyle w:val="Strong"/>
                <w:sz w:val="20"/>
                <w:szCs w:val="20"/>
              </w:rPr>
              <w:t>97.8%</w:t>
            </w:r>
          </w:p>
        </w:tc>
      </w:tr>
    </w:tbl>
    <w:p w14:paraId="00E43BED" w14:textId="77777777" w:rsidR="00BB4E21" w:rsidRPr="00FF737C" w:rsidRDefault="00BB4E21" w:rsidP="00F03409">
      <w:pPr>
        <w:pStyle w:val="FigureTableNoteSource"/>
      </w:pPr>
      <w:bookmarkStart w:id="52" w:name="_Ref206599510"/>
      <w:bookmarkStart w:id="53" w:name="_Ref128400493"/>
      <w:bookmarkStart w:id="54" w:name="_Ref206162269"/>
      <w:r w:rsidRPr="00FF737C">
        <w:t>Source: Agriculture Import Management System</w:t>
      </w:r>
    </w:p>
    <w:p w14:paraId="7A7EEE96" w14:textId="05CBBDB8" w:rsidR="00343462" w:rsidRPr="00343462" w:rsidRDefault="00343462" w:rsidP="00343462">
      <w:pPr>
        <w:pStyle w:val="Caption"/>
      </w:pPr>
      <w:bookmarkStart w:id="55" w:name="_Ref214272269"/>
      <w:bookmarkStart w:id="56" w:name="_Toc214273930"/>
      <w:r w:rsidRPr="00343462">
        <w:t xml:space="preserve">Table </w:t>
      </w:r>
      <w:r w:rsidRPr="00343462">
        <w:fldChar w:fldCharType="begin"/>
      </w:r>
      <w:r w:rsidRPr="00343462">
        <w:instrText xml:space="preserve"> SEQ Table \* ARABIC </w:instrText>
      </w:r>
      <w:r w:rsidRPr="00343462">
        <w:fldChar w:fldCharType="separate"/>
      </w:r>
      <w:r w:rsidR="00D8696E">
        <w:rPr>
          <w:noProof/>
        </w:rPr>
        <w:t>4</w:t>
      </w:r>
      <w:r w:rsidRPr="00343462">
        <w:fldChar w:fldCharType="end"/>
      </w:r>
      <w:bookmarkEnd w:id="52"/>
      <w:bookmarkEnd w:id="55"/>
      <w:r w:rsidRPr="00343462">
        <w:t xml:space="preserve"> C</w:t>
      </w:r>
      <w:r w:rsidR="00AD024B">
        <w:t xml:space="preserve">omposition analytical </w:t>
      </w:r>
      <w:r w:rsidRPr="00343462">
        <w:t>tests, product compliance rates, 2024</w:t>
      </w:r>
      <w:bookmarkEnd w:id="56"/>
    </w:p>
    <w:tbl>
      <w:tblPr>
        <w:tblW w:w="5079"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42"/>
        <w:gridCol w:w="1703"/>
        <w:gridCol w:w="1417"/>
        <w:gridCol w:w="1417"/>
        <w:gridCol w:w="1563"/>
        <w:gridCol w:w="1271"/>
      </w:tblGrid>
      <w:tr w:rsidR="00DF399F" w:rsidRPr="00D855FF" w14:paraId="0083B825" w14:textId="77777777" w:rsidTr="009E2ED7">
        <w:trPr>
          <w:cantSplit/>
          <w:tblHeader/>
          <w:jc w:val="center"/>
        </w:trPr>
        <w:tc>
          <w:tcPr>
            <w:tcW w:w="1000" w:type="pct"/>
          </w:tcPr>
          <w:bookmarkEnd w:id="53"/>
          <w:bookmarkEnd w:id="54"/>
          <w:p w14:paraId="42C714FC" w14:textId="3F420B39" w:rsidR="00DF399F" w:rsidRPr="005124DE" w:rsidRDefault="00C55A23" w:rsidP="00157D9B">
            <w:pPr>
              <w:pStyle w:val="TableHeading"/>
              <w:rPr>
                <w:sz w:val="20"/>
                <w:szCs w:val="20"/>
              </w:rPr>
            </w:pPr>
            <w:r>
              <w:rPr>
                <w:sz w:val="20"/>
                <w:szCs w:val="20"/>
              </w:rPr>
              <w:t>Composition test</w:t>
            </w:r>
          </w:p>
        </w:tc>
        <w:tc>
          <w:tcPr>
            <w:tcW w:w="924" w:type="pct"/>
          </w:tcPr>
          <w:p w14:paraId="6A7CCE94" w14:textId="77777777" w:rsidR="00DF399F" w:rsidRPr="005124DE" w:rsidRDefault="00DF399F" w:rsidP="00157D9B">
            <w:pPr>
              <w:pStyle w:val="TableHeading"/>
              <w:rPr>
                <w:sz w:val="20"/>
                <w:szCs w:val="20"/>
              </w:rPr>
            </w:pPr>
            <w:r w:rsidRPr="005124DE">
              <w:rPr>
                <w:sz w:val="20"/>
                <w:szCs w:val="20"/>
              </w:rPr>
              <w:t>Food type</w:t>
            </w:r>
          </w:p>
        </w:tc>
        <w:tc>
          <w:tcPr>
            <w:tcW w:w="769" w:type="pct"/>
          </w:tcPr>
          <w:p w14:paraId="510DE519" w14:textId="77777777" w:rsidR="00DF399F" w:rsidRPr="005124DE" w:rsidRDefault="00DF399F" w:rsidP="00157D9B">
            <w:pPr>
              <w:pStyle w:val="TableHeading"/>
              <w:jc w:val="right"/>
              <w:rPr>
                <w:sz w:val="20"/>
                <w:szCs w:val="20"/>
              </w:rPr>
            </w:pPr>
            <w:r w:rsidRPr="005124DE">
              <w:rPr>
                <w:sz w:val="20"/>
                <w:szCs w:val="20"/>
              </w:rPr>
              <w:t>Tests applied (no.)</w:t>
            </w:r>
          </w:p>
        </w:tc>
        <w:tc>
          <w:tcPr>
            <w:tcW w:w="769" w:type="pct"/>
          </w:tcPr>
          <w:p w14:paraId="1D1AC80D" w14:textId="77777777" w:rsidR="00DF399F" w:rsidRPr="005124DE" w:rsidRDefault="00DF399F" w:rsidP="00157D9B">
            <w:pPr>
              <w:pStyle w:val="TableHeading"/>
              <w:jc w:val="right"/>
              <w:rPr>
                <w:sz w:val="20"/>
                <w:szCs w:val="20"/>
              </w:rPr>
            </w:pPr>
            <w:r w:rsidRPr="005124DE">
              <w:rPr>
                <w:sz w:val="20"/>
                <w:szCs w:val="20"/>
              </w:rPr>
              <w:t>Compliant (no.)</w:t>
            </w:r>
          </w:p>
        </w:tc>
        <w:tc>
          <w:tcPr>
            <w:tcW w:w="848" w:type="pct"/>
          </w:tcPr>
          <w:p w14:paraId="277957A4" w14:textId="77777777" w:rsidR="00DF399F" w:rsidRPr="005124DE" w:rsidRDefault="00DF399F" w:rsidP="00157D9B">
            <w:pPr>
              <w:pStyle w:val="TableHeading"/>
              <w:jc w:val="right"/>
              <w:rPr>
                <w:sz w:val="20"/>
                <w:szCs w:val="20"/>
              </w:rPr>
            </w:pPr>
            <w:r w:rsidRPr="005124DE">
              <w:rPr>
                <w:sz w:val="20"/>
                <w:szCs w:val="20"/>
              </w:rPr>
              <w:t>Non-compliant (no.)</w:t>
            </w:r>
          </w:p>
        </w:tc>
        <w:tc>
          <w:tcPr>
            <w:tcW w:w="690" w:type="pct"/>
          </w:tcPr>
          <w:p w14:paraId="7523FBE7" w14:textId="77777777" w:rsidR="00DF399F" w:rsidRPr="005124DE" w:rsidRDefault="00DF399F" w:rsidP="00157D9B">
            <w:pPr>
              <w:pStyle w:val="TableHeading"/>
              <w:jc w:val="right"/>
              <w:rPr>
                <w:sz w:val="20"/>
                <w:szCs w:val="20"/>
              </w:rPr>
            </w:pPr>
            <w:r w:rsidRPr="005124DE">
              <w:rPr>
                <w:sz w:val="20"/>
                <w:szCs w:val="20"/>
              </w:rPr>
              <w:t>Compliant (%)</w:t>
            </w:r>
          </w:p>
        </w:tc>
      </w:tr>
      <w:tr w:rsidR="00FB4E89" w:rsidRPr="00D855FF" w14:paraId="6F9CE717" w14:textId="77777777" w:rsidTr="009E2ED7">
        <w:trPr>
          <w:jc w:val="center"/>
        </w:trPr>
        <w:tc>
          <w:tcPr>
            <w:tcW w:w="1000" w:type="pct"/>
          </w:tcPr>
          <w:p w14:paraId="583C1438" w14:textId="3A19C58C" w:rsidR="00FB4E89" w:rsidRPr="005124DE" w:rsidRDefault="00FB4E89" w:rsidP="00FB4E89">
            <w:pPr>
              <w:pStyle w:val="TableText"/>
              <w:rPr>
                <w:sz w:val="20"/>
                <w:szCs w:val="20"/>
              </w:rPr>
            </w:pPr>
            <w:r w:rsidRPr="005124DE">
              <w:rPr>
                <w:sz w:val="20"/>
                <w:szCs w:val="20"/>
              </w:rPr>
              <w:t>Allergen – Dairy</w:t>
            </w:r>
          </w:p>
        </w:tc>
        <w:tc>
          <w:tcPr>
            <w:tcW w:w="924" w:type="pct"/>
          </w:tcPr>
          <w:p w14:paraId="13E08BB4" w14:textId="77777777" w:rsidR="00FB4E89" w:rsidRPr="005124DE" w:rsidRDefault="00FB4E89" w:rsidP="00FB4E89">
            <w:pPr>
              <w:pStyle w:val="TableText"/>
              <w:rPr>
                <w:sz w:val="20"/>
                <w:szCs w:val="20"/>
              </w:rPr>
            </w:pPr>
            <w:r w:rsidRPr="005124DE">
              <w:rPr>
                <w:sz w:val="20"/>
                <w:szCs w:val="20"/>
              </w:rPr>
              <w:t>Coconut drinks and coconut powders</w:t>
            </w:r>
          </w:p>
        </w:tc>
        <w:tc>
          <w:tcPr>
            <w:tcW w:w="769" w:type="pct"/>
          </w:tcPr>
          <w:p w14:paraId="285C31CA" w14:textId="3B10A85D" w:rsidR="00FB4E89" w:rsidRPr="005124DE" w:rsidRDefault="00A02B00" w:rsidP="00FB4E89">
            <w:pPr>
              <w:pStyle w:val="TableText"/>
              <w:jc w:val="right"/>
              <w:rPr>
                <w:sz w:val="20"/>
                <w:szCs w:val="20"/>
              </w:rPr>
            </w:pPr>
            <w:r>
              <w:rPr>
                <w:sz w:val="20"/>
                <w:szCs w:val="20"/>
              </w:rPr>
              <w:t>8</w:t>
            </w:r>
          </w:p>
        </w:tc>
        <w:tc>
          <w:tcPr>
            <w:tcW w:w="769" w:type="pct"/>
          </w:tcPr>
          <w:p w14:paraId="73EECB1A" w14:textId="0917BA2D" w:rsidR="00FB4E89" w:rsidRPr="005124DE" w:rsidRDefault="00A02B00" w:rsidP="00FB4E89">
            <w:pPr>
              <w:pStyle w:val="TableText"/>
              <w:jc w:val="right"/>
              <w:rPr>
                <w:sz w:val="20"/>
                <w:szCs w:val="20"/>
              </w:rPr>
            </w:pPr>
            <w:r>
              <w:rPr>
                <w:sz w:val="20"/>
                <w:szCs w:val="20"/>
              </w:rPr>
              <w:t>6</w:t>
            </w:r>
          </w:p>
        </w:tc>
        <w:tc>
          <w:tcPr>
            <w:tcW w:w="848" w:type="pct"/>
          </w:tcPr>
          <w:p w14:paraId="2AF2918B" w14:textId="6E4E0146" w:rsidR="00FB4E89" w:rsidRPr="005124DE" w:rsidRDefault="00A02B00" w:rsidP="00FB4E89">
            <w:pPr>
              <w:pStyle w:val="TableText"/>
              <w:jc w:val="right"/>
              <w:rPr>
                <w:sz w:val="20"/>
                <w:szCs w:val="20"/>
              </w:rPr>
            </w:pPr>
            <w:r>
              <w:rPr>
                <w:sz w:val="20"/>
                <w:szCs w:val="20"/>
              </w:rPr>
              <w:t>2</w:t>
            </w:r>
          </w:p>
        </w:tc>
        <w:tc>
          <w:tcPr>
            <w:tcW w:w="690" w:type="pct"/>
          </w:tcPr>
          <w:p w14:paraId="36C646F5" w14:textId="0B767FD5" w:rsidR="00FB4E89" w:rsidRPr="005124DE" w:rsidRDefault="00A02B00" w:rsidP="00FB4E89">
            <w:pPr>
              <w:pStyle w:val="TableText"/>
              <w:jc w:val="right"/>
              <w:rPr>
                <w:sz w:val="20"/>
                <w:szCs w:val="20"/>
              </w:rPr>
            </w:pPr>
            <w:r>
              <w:rPr>
                <w:sz w:val="20"/>
                <w:szCs w:val="20"/>
              </w:rPr>
              <w:t>75%</w:t>
            </w:r>
          </w:p>
        </w:tc>
      </w:tr>
      <w:tr w:rsidR="00FB4E89" w:rsidRPr="00D855FF" w14:paraId="5513B6C6" w14:textId="77777777" w:rsidTr="009E2ED7">
        <w:trPr>
          <w:jc w:val="center"/>
        </w:trPr>
        <w:tc>
          <w:tcPr>
            <w:tcW w:w="1000" w:type="pct"/>
          </w:tcPr>
          <w:p w14:paraId="715A3F22" w14:textId="77777777" w:rsidR="00FB4E89" w:rsidRPr="005124DE" w:rsidRDefault="00FB4E89" w:rsidP="00FB4E89">
            <w:pPr>
              <w:pStyle w:val="TableText"/>
              <w:rPr>
                <w:sz w:val="20"/>
                <w:szCs w:val="20"/>
              </w:rPr>
            </w:pPr>
            <w:r w:rsidRPr="005124DE">
              <w:rPr>
                <w:sz w:val="20"/>
                <w:szCs w:val="20"/>
              </w:rPr>
              <w:t>C4 adulteration</w:t>
            </w:r>
          </w:p>
        </w:tc>
        <w:tc>
          <w:tcPr>
            <w:tcW w:w="924" w:type="pct"/>
          </w:tcPr>
          <w:p w14:paraId="2E34FD34" w14:textId="77777777" w:rsidR="00FB4E89" w:rsidRPr="005124DE" w:rsidRDefault="00FB4E89" w:rsidP="00FB4E89">
            <w:pPr>
              <w:pStyle w:val="TableText"/>
              <w:rPr>
                <w:sz w:val="20"/>
                <w:szCs w:val="20"/>
              </w:rPr>
            </w:pPr>
            <w:r w:rsidRPr="005124DE">
              <w:rPr>
                <w:sz w:val="20"/>
                <w:szCs w:val="20"/>
              </w:rPr>
              <w:t>Honey</w:t>
            </w:r>
          </w:p>
        </w:tc>
        <w:tc>
          <w:tcPr>
            <w:tcW w:w="769" w:type="pct"/>
          </w:tcPr>
          <w:p w14:paraId="41E2857D" w14:textId="55399086" w:rsidR="00FB4E89" w:rsidRPr="005124DE" w:rsidRDefault="00A02B00" w:rsidP="00FB4E89">
            <w:pPr>
              <w:pStyle w:val="TableText"/>
              <w:jc w:val="right"/>
              <w:rPr>
                <w:sz w:val="20"/>
                <w:szCs w:val="20"/>
              </w:rPr>
            </w:pPr>
            <w:r>
              <w:rPr>
                <w:sz w:val="20"/>
                <w:szCs w:val="20"/>
              </w:rPr>
              <w:t>27</w:t>
            </w:r>
          </w:p>
        </w:tc>
        <w:tc>
          <w:tcPr>
            <w:tcW w:w="769" w:type="pct"/>
          </w:tcPr>
          <w:p w14:paraId="2A27DED5" w14:textId="35EFA354" w:rsidR="00FB4E89" w:rsidRPr="005124DE" w:rsidRDefault="00A02B00" w:rsidP="00FB4E89">
            <w:pPr>
              <w:pStyle w:val="TableText"/>
              <w:jc w:val="right"/>
              <w:rPr>
                <w:sz w:val="20"/>
                <w:szCs w:val="20"/>
              </w:rPr>
            </w:pPr>
            <w:r>
              <w:rPr>
                <w:sz w:val="20"/>
                <w:szCs w:val="20"/>
              </w:rPr>
              <w:t>27</w:t>
            </w:r>
          </w:p>
        </w:tc>
        <w:tc>
          <w:tcPr>
            <w:tcW w:w="848" w:type="pct"/>
          </w:tcPr>
          <w:p w14:paraId="569C63B9" w14:textId="4559AEFF" w:rsidR="00FB4E89" w:rsidRPr="005124DE" w:rsidRDefault="00A02B00" w:rsidP="00FB4E89">
            <w:pPr>
              <w:pStyle w:val="TableText"/>
              <w:jc w:val="right"/>
              <w:rPr>
                <w:sz w:val="20"/>
                <w:szCs w:val="20"/>
              </w:rPr>
            </w:pPr>
            <w:r>
              <w:rPr>
                <w:sz w:val="20"/>
                <w:szCs w:val="20"/>
              </w:rPr>
              <w:t>0</w:t>
            </w:r>
          </w:p>
        </w:tc>
        <w:tc>
          <w:tcPr>
            <w:tcW w:w="690" w:type="pct"/>
          </w:tcPr>
          <w:p w14:paraId="48AAA1F3" w14:textId="15D15CA2" w:rsidR="00FB4E89" w:rsidRPr="005124DE" w:rsidRDefault="00A02B00" w:rsidP="00FB4E89">
            <w:pPr>
              <w:pStyle w:val="TableText"/>
              <w:jc w:val="right"/>
              <w:rPr>
                <w:sz w:val="20"/>
                <w:szCs w:val="20"/>
              </w:rPr>
            </w:pPr>
            <w:r>
              <w:rPr>
                <w:sz w:val="20"/>
                <w:szCs w:val="20"/>
              </w:rPr>
              <w:t>100%</w:t>
            </w:r>
          </w:p>
        </w:tc>
      </w:tr>
      <w:tr w:rsidR="00FB4E89" w:rsidRPr="00D855FF" w14:paraId="5DA6F6CA" w14:textId="77777777" w:rsidTr="009E2ED7">
        <w:trPr>
          <w:jc w:val="center"/>
        </w:trPr>
        <w:tc>
          <w:tcPr>
            <w:tcW w:w="1000" w:type="pct"/>
          </w:tcPr>
          <w:p w14:paraId="7057BF6A" w14:textId="77777777" w:rsidR="00FB4E89" w:rsidRPr="005124DE" w:rsidRDefault="00FB4E89" w:rsidP="00FB4E89">
            <w:pPr>
              <w:pStyle w:val="TableText"/>
              <w:rPr>
                <w:sz w:val="20"/>
                <w:szCs w:val="20"/>
              </w:rPr>
            </w:pPr>
            <w:r w:rsidRPr="005124DE">
              <w:rPr>
                <w:sz w:val="20"/>
                <w:szCs w:val="20"/>
              </w:rPr>
              <w:t>Moisture content</w:t>
            </w:r>
          </w:p>
        </w:tc>
        <w:tc>
          <w:tcPr>
            <w:tcW w:w="924" w:type="pct"/>
          </w:tcPr>
          <w:p w14:paraId="71573E84" w14:textId="77777777" w:rsidR="00FB4E89" w:rsidRPr="005124DE" w:rsidRDefault="00FB4E89" w:rsidP="00FB4E89">
            <w:pPr>
              <w:pStyle w:val="TableText"/>
              <w:rPr>
                <w:sz w:val="20"/>
                <w:szCs w:val="20"/>
              </w:rPr>
            </w:pPr>
            <w:r w:rsidRPr="005124DE">
              <w:rPr>
                <w:sz w:val="20"/>
                <w:szCs w:val="20"/>
              </w:rPr>
              <w:t>Honey</w:t>
            </w:r>
          </w:p>
        </w:tc>
        <w:tc>
          <w:tcPr>
            <w:tcW w:w="769" w:type="pct"/>
          </w:tcPr>
          <w:p w14:paraId="3B063548" w14:textId="4A19DFE3" w:rsidR="00FB4E89" w:rsidRPr="005124DE" w:rsidRDefault="00A02B00" w:rsidP="00FB4E89">
            <w:pPr>
              <w:pStyle w:val="TableText"/>
              <w:jc w:val="right"/>
              <w:rPr>
                <w:sz w:val="20"/>
                <w:szCs w:val="20"/>
              </w:rPr>
            </w:pPr>
            <w:r>
              <w:rPr>
                <w:sz w:val="20"/>
                <w:szCs w:val="20"/>
              </w:rPr>
              <w:t>27</w:t>
            </w:r>
          </w:p>
        </w:tc>
        <w:tc>
          <w:tcPr>
            <w:tcW w:w="769" w:type="pct"/>
          </w:tcPr>
          <w:p w14:paraId="7836D136" w14:textId="19485C09" w:rsidR="00FB4E89" w:rsidRPr="005124DE" w:rsidRDefault="00A02B00" w:rsidP="00FB4E89">
            <w:pPr>
              <w:pStyle w:val="TableText"/>
              <w:jc w:val="right"/>
              <w:rPr>
                <w:sz w:val="20"/>
                <w:szCs w:val="20"/>
              </w:rPr>
            </w:pPr>
            <w:r>
              <w:rPr>
                <w:sz w:val="20"/>
                <w:szCs w:val="20"/>
              </w:rPr>
              <w:t>27</w:t>
            </w:r>
          </w:p>
        </w:tc>
        <w:tc>
          <w:tcPr>
            <w:tcW w:w="848" w:type="pct"/>
          </w:tcPr>
          <w:p w14:paraId="6A04FE73" w14:textId="07FF8C9B" w:rsidR="00FB4E89" w:rsidRPr="005124DE" w:rsidRDefault="00A02B00" w:rsidP="00FB4E89">
            <w:pPr>
              <w:pStyle w:val="TableText"/>
              <w:jc w:val="right"/>
              <w:rPr>
                <w:sz w:val="20"/>
                <w:szCs w:val="20"/>
              </w:rPr>
            </w:pPr>
            <w:r>
              <w:rPr>
                <w:sz w:val="20"/>
                <w:szCs w:val="20"/>
              </w:rPr>
              <w:t>0</w:t>
            </w:r>
          </w:p>
        </w:tc>
        <w:tc>
          <w:tcPr>
            <w:tcW w:w="690" w:type="pct"/>
          </w:tcPr>
          <w:p w14:paraId="5CA2691A" w14:textId="2D5F6C28" w:rsidR="00FB4E89" w:rsidRPr="005124DE" w:rsidRDefault="00A02B00" w:rsidP="00FB4E89">
            <w:pPr>
              <w:pStyle w:val="TableText"/>
              <w:jc w:val="right"/>
              <w:rPr>
                <w:sz w:val="20"/>
                <w:szCs w:val="20"/>
              </w:rPr>
            </w:pPr>
            <w:r>
              <w:rPr>
                <w:sz w:val="20"/>
                <w:szCs w:val="20"/>
              </w:rPr>
              <w:t>100%</w:t>
            </w:r>
          </w:p>
        </w:tc>
      </w:tr>
      <w:tr w:rsidR="00FB4E89" w:rsidRPr="00D855FF" w14:paraId="4AB34666" w14:textId="77777777" w:rsidTr="009E2ED7">
        <w:trPr>
          <w:jc w:val="center"/>
        </w:trPr>
        <w:tc>
          <w:tcPr>
            <w:tcW w:w="1000" w:type="pct"/>
          </w:tcPr>
          <w:p w14:paraId="6956963F" w14:textId="77777777" w:rsidR="00FB4E89" w:rsidRPr="005124DE" w:rsidRDefault="00FB4E89" w:rsidP="00FB4E89">
            <w:pPr>
              <w:pStyle w:val="TableText"/>
              <w:rPr>
                <w:sz w:val="20"/>
                <w:szCs w:val="20"/>
              </w:rPr>
            </w:pPr>
            <w:r w:rsidRPr="005124DE">
              <w:rPr>
                <w:sz w:val="20"/>
                <w:szCs w:val="20"/>
              </w:rPr>
              <w:t>Reducing sugar content</w:t>
            </w:r>
          </w:p>
        </w:tc>
        <w:tc>
          <w:tcPr>
            <w:tcW w:w="924" w:type="pct"/>
          </w:tcPr>
          <w:p w14:paraId="39CEDA2F" w14:textId="77777777" w:rsidR="00FB4E89" w:rsidRPr="005124DE" w:rsidRDefault="00FB4E89" w:rsidP="00FB4E89">
            <w:pPr>
              <w:pStyle w:val="TableText"/>
              <w:rPr>
                <w:sz w:val="20"/>
                <w:szCs w:val="20"/>
              </w:rPr>
            </w:pPr>
            <w:r w:rsidRPr="005124DE">
              <w:rPr>
                <w:sz w:val="20"/>
                <w:szCs w:val="20"/>
              </w:rPr>
              <w:t>Honey</w:t>
            </w:r>
          </w:p>
        </w:tc>
        <w:tc>
          <w:tcPr>
            <w:tcW w:w="769" w:type="pct"/>
          </w:tcPr>
          <w:p w14:paraId="4F951B1C" w14:textId="6E8CE330" w:rsidR="00FB4E89" w:rsidRPr="005124DE" w:rsidRDefault="00A02B00" w:rsidP="00FB4E89">
            <w:pPr>
              <w:pStyle w:val="TableText"/>
              <w:jc w:val="right"/>
              <w:rPr>
                <w:sz w:val="20"/>
                <w:szCs w:val="20"/>
              </w:rPr>
            </w:pPr>
            <w:r>
              <w:rPr>
                <w:sz w:val="20"/>
                <w:szCs w:val="20"/>
              </w:rPr>
              <w:t>28</w:t>
            </w:r>
          </w:p>
        </w:tc>
        <w:tc>
          <w:tcPr>
            <w:tcW w:w="769" w:type="pct"/>
          </w:tcPr>
          <w:p w14:paraId="263DD970" w14:textId="1984208A" w:rsidR="00FB4E89" w:rsidRPr="005124DE" w:rsidRDefault="00A02B00" w:rsidP="00FB4E89">
            <w:pPr>
              <w:pStyle w:val="TableText"/>
              <w:jc w:val="right"/>
              <w:rPr>
                <w:sz w:val="20"/>
                <w:szCs w:val="20"/>
              </w:rPr>
            </w:pPr>
            <w:r>
              <w:rPr>
                <w:sz w:val="20"/>
                <w:szCs w:val="20"/>
              </w:rPr>
              <w:t>27</w:t>
            </w:r>
          </w:p>
        </w:tc>
        <w:tc>
          <w:tcPr>
            <w:tcW w:w="848" w:type="pct"/>
          </w:tcPr>
          <w:p w14:paraId="2DCB767B" w14:textId="7CE11CCE" w:rsidR="00FB4E89" w:rsidRPr="005124DE" w:rsidRDefault="00A02B00" w:rsidP="00FB4E89">
            <w:pPr>
              <w:pStyle w:val="TableText"/>
              <w:jc w:val="right"/>
              <w:rPr>
                <w:sz w:val="20"/>
                <w:szCs w:val="20"/>
              </w:rPr>
            </w:pPr>
            <w:r>
              <w:rPr>
                <w:sz w:val="20"/>
                <w:szCs w:val="20"/>
              </w:rPr>
              <w:t>1</w:t>
            </w:r>
          </w:p>
        </w:tc>
        <w:tc>
          <w:tcPr>
            <w:tcW w:w="690" w:type="pct"/>
          </w:tcPr>
          <w:p w14:paraId="718D0986" w14:textId="172E31AC" w:rsidR="00FB4E89" w:rsidRPr="005124DE" w:rsidRDefault="00A02B00" w:rsidP="00FB4E89">
            <w:pPr>
              <w:pStyle w:val="TableText"/>
              <w:jc w:val="right"/>
              <w:rPr>
                <w:sz w:val="20"/>
                <w:szCs w:val="20"/>
              </w:rPr>
            </w:pPr>
            <w:r>
              <w:rPr>
                <w:sz w:val="20"/>
                <w:szCs w:val="20"/>
              </w:rPr>
              <w:t>96.4%</w:t>
            </w:r>
          </w:p>
        </w:tc>
      </w:tr>
      <w:tr w:rsidR="00FB4E89" w:rsidRPr="00D855FF" w14:paraId="358F4AF7" w14:textId="77777777" w:rsidTr="009E2ED7">
        <w:trPr>
          <w:jc w:val="center"/>
        </w:trPr>
        <w:tc>
          <w:tcPr>
            <w:tcW w:w="1000" w:type="pct"/>
          </w:tcPr>
          <w:p w14:paraId="5AA0A679" w14:textId="77777777" w:rsidR="00FB4E89" w:rsidRPr="005124DE" w:rsidRDefault="00FB4E89" w:rsidP="00FB4E89">
            <w:pPr>
              <w:pStyle w:val="TableText"/>
              <w:rPr>
                <w:rStyle w:val="Strong"/>
                <w:sz w:val="20"/>
                <w:szCs w:val="20"/>
              </w:rPr>
            </w:pPr>
            <w:r w:rsidRPr="005124DE">
              <w:rPr>
                <w:rStyle w:val="Strong"/>
                <w:sz w:val="20"/>
                <w:szCs w:val="20"/>
              </w:rPr>
              <w:t>Total</w:t>
            </w:r>
          </w:p>
        </w:tc>
        <w:tc>
          <w:tcPr>
            <w:tcW w:w="924" w:type="pct"/>
          </w:tcPr>
          <w:p w14:paraId="601F4D9E" w14:textId="51F757B8" w:rsidR="00FB4E89" w:rsidRPr="005124DE" w:rsidRDefault="00FB4E89" w:rsidP="00FB4E89">
            <w:pPr>
              <w:pStyle w:val="TableText"/>
              <w:rPr>
                <w:rStyle w:val="Strong"/>
                <w:sz w:val="20"/>
                <w:szCs w:val="20"/>
              </w:rPr>
            </w:pPr>
            <w:r w:rsidRPr="005124DE">
              <w:rPr>
                <w:rStyle w:val="Strong"/>
                <w:sz w:val="20"/>
                <w:szCs w:val="20"/>
              </w:rPr>
              <w:t>–</w:t>
            </w:r>
          </w:p>
        </w:tc>
        <w:tc>
          <w:tcPr>
            <w:tcW w:w="769" w:type="pct"/>
          </w:tcPr>
          <w:p w14:paraId="2BF18230" w14:textId="0984E933" w:rsidR="00FB4E89" w:rsidRPr="005124DE" w:rsidRDefault="00A02B00" w:rsidP="00FB4E89">
            <w:pPr>
              <w:pStyle w:val="TableText"/>
              <w:jc w:val="right"/>
              <w:rPr>
                <w:rStyle w:val="Strong"/>
                <w:sz w:val="20"/>
                <w:szCs w:val="20"/>
              </w:rPr>
            </w:pPr>
            <w:r>
              <w:rPr>
                <w:rStyle w:val="Strong"/>
                <w:sz w:val="20"/>
                <w:szCs w:val="20"/>
              </w:rPr>
              <w:t>9</w:t>
            </w:r>
            <w:r w:rsidRPr="002856DB">
              <w:rPr>
                <w:rStyle w:val="Strong"/>
                <w:sz w:val="20"/>
                <w:szCs w:val="20"/>
              </w:rPr>
              <w:t>0</w:t>
            </w:r>
          </w:p>
        </w:tc>
        <w:tc>
          <w:tcPr>
            <w:tcW w:w="769" w:type="pct"/>
          </w:tcPr>
          <w:p w14:paraId="6B1C3278" w14:textId="675F5B58" w:rsidR="00FB4E89" w:rsidRPr="005124DE" w:rsidRDefault="00A02B00" w:rsidP="00FB4E89">
            <w:pPr>
              <w:pStyle w:val="TableText"/>
              <w:jc w:val="right"/>
              <w:rPr>
                <w:rStyle w:val="Strong"/>
                <w:sz w:val="20"/>
                <w:szCs w:val="20"/>
              </w:rPr>
            </w:pPr>
            <w:r>
              <w:rPr>
                <w:rStyle w:val="Strong"/>
                <w:sz w:val="20"/>
                <w:szCs w:val="20"/>
              </w:rPr>
              <w:t>8</w:t>
            </w:r>
            <w:r w:rsidRPr="002856DB">
              <w:rPr>
                <w:rStyle w:val="Strong"/>
                <w:sz w:val="20"/>
                <w:szCs w:val="20"/>
              </w:rPr>
              <w:t>7</w:t>
            </w:r>
          </w:p>
        </w:tc>
        <w:tc>
          <w:tcPr>
            <w:tcW w:w="848" w:type="pct"/>
          </w:tcPr>
          <w:p w14:paraId="33C906ED" w14:textId="504022D9" w:rsidR="00FB4E89" w:rsidRPr="005124DE" w:rsidRDefault="00A02B00" w:rsidP="00FB4E89">
            <w:pPr>
              <w:pStyle w:val="TableText"/>
              <w:jc w:val="right"/>
              <w:rPr>
                <w:rStyle w:val="Strong"/>
                <w:sz w:val="20"/>
                <w:szCs w:val="20"/>
              </w:rPr>
            </w:pPr>
            <w:r>
              <w:rPr>
                <w:rStyle w:val="Strong"/>
                <w:sz w:val="20"/>
                <w:szCs w:val="20"/>
              </w:rPr>
              <w:t>3</w:t>
            </w:r>
          </w:p>
        </w:tc>
        <w:tc>
          <w:tcPr>
            <w:tcW w:w="690" w:type="pct"/>
          </w:tcPr>
          <w:p w14:paraId="421B8A23" w14:textId="0C29B5D9" w:rsidR="00FB4E89" w:rsidRPr="005124DE" w:rsidRDefault="00A02B00" w:rsidP="00FB4E89">
            <w:pPr>
              <w:pStyle w:val="TableText"/>
              <w:jc w:val="right"/>
              <w:rPr>
                <w:rStyle w:val="Strong"/>
                <w:sz w:val="20"/>
                <w:szCs w:val="20"/>
              </w:rPr>
            </w:pPr>
            <w:r>
              <w:rPr>
                <w:rStyle w:val="Strong"/>
                <w:sz w:val="20"/>
                <w:szCs w:val="20"/>
              </w:rPr>
              <w:t>9</w:t>
            </w:r>
            <w:r w:rsidRPr="002856DB">
              <w:rPr>
                <w:rStyle w:val="Strong"/>
                <w:sz w:val="20"/>
                <w:szCs w:val="20"/>
              </w:rPr>
              <w:t>6.7%</w:t>
            </w:r>
          </w:p>
        </w:tc>
      </w:tr>
    </w:tbl>
    <w:p w14:paraId="359D2EBE" w14:textId="77777777" w:rsidR="00021C70" w:rsidRDefault="00021C70" w:rsidP="00021C70">
      <w:pPr>
        <w:pStyle w:val="FigureTableNoteSource"/>
        <w:rPr>
          <w:lang w:eastAsia="ja-JP"/>
        </w:rPr>
      </w:pPr>
      <w:bookmarkStart w:id="57" w:name="_Ref128400504"/>
      <w:bookmarkStart w:id="58" w:name="_Ref214272306"/>
      <w:bookmarkStart w:id="59" w:name="_Ref206162276"/>
      <w:r>
        <w:rPr>
          <w:lang w:eastAsia="ja-JP"/>
        </w:rPr>
        <w:t>Source: Agriculture Import Management System</w:t>
      </w:r>
    </w:p>
    <w:p w14:paraId="33BEBA89" w14:textId="553B95B0" w:rsidR="00DF399F" w:rsidRDefault="00DF399F" w:rsidP="00DF399F">
      <w:pPr>
        <w:pStyle w:val="Caption"/>
      </w:pPr>
      <w:bookmarkStart w:id="60" w:name="_Ref214274880"/>
      <w:bookmarkStart w:id="61" w:name="_Toc214273931"/>
      <w:r>
        <w:t xml:space="preserve">Table </w:t>
      </w:r>
      <w:r w:rsidR="00FA63CC">
        <w:fldChar w:fldCharType="begin"/>
      </w:r>
      <w:r w:rsidR="00FA63CC">
        <w:instrText xml:space="preserve"> SEQ Table \* ARABIC </w:instrText>
      </w:r>
      <w:r w:rsidR="00FA63CC">
        <w:fldChar w:fldCharType="separate"/>
      </w:r>
      <w:r w:rsidR="00D8696E">
        <w:rPr>
          <w:noProof/>
        </w:rPr>
        <w:t>5</w:t>
      </w:r>
      <w:r w:rsidR="00FA63CC">
        <w:fldChar w:fldCharType="end"/>
      </w:r>
      <w:bookmarkEnd w:id="57"/>
      <w:bookmarkEnd w:id="58"/>
      <w:bookmarkEnd w:id="60"/>
      <w:r>
        <w:t xml:space="preserve"> </w:t>
      </w:r>
      <w:r w:rsidRPr="00DF399F">
        <w:t xml:space="preserve">Contaminant tests, product compliance rates, </w:t>
      </w:r>
      <w:r w:rsidR="00FB4E89">
        <w:t>202</w:t>
      </w:r>
      <w:r w:rsidR="003155A7">
        <w:t>4</w:t>
      </w:r>
      <w:bookmarkEnd w:id="59"/>
      <w:bookmarkEnd w:id="61"/>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18"/>
        <w:gridCol w:w="2268"/>
        <w:gridCol w:w="1346"/>
        <w:gridCol w:w="1346"/>
        <w:gridCol w:w="1560"/>
        <w:gridCol w:w="1132"/>
      </w:tblGrid>
      <w:tr w:rsidR="00DF399F" w:rsidRPr="00D855FF" w14:paraId="4BB38781" w14:textId="77777777" w:rsidTr="00AD024B">
        <w:trPr>
          <w:tblHeader/>
          <w:jc w:val="center"/>
        </w:trPr>
        <w:tc>
          <w:tcPr>
            <w:tcW w:w="782" w:type="pct"/>
          </w:tcPr>
          <w:p w14:paraId="05A80E0D" w14:textId="77777777" w:rsidR="00DF399F" w:rsidRPr="005124DE" w:rsidRDefault="00DF399F" w:rsidP="00157D9B">
            <w:pPr>
              <w:pStyle w:val="TableHeading"/>
              <w:rPr>
                <w:sz w:val="20"/>
                <w:szCs w:val="20"/>
              </w:rPr>
            </w:pPr>
            <w:bookmarkStart w:id="62" w:name="Title_5"/>
            <w:bookmarkEnd w:id="62"/>
            <w:r w:rsidRPr="005124DE">
              <w:rPr>
                <w:sz w:val="20"/>
                <w:szCs w:val="20"/>
              </w:rPr>
              <w:t>Contaminant</w:t>
            </w:r>
          </w:p>
        </w:tc>
        <w:tc>
          <w:tcPr>
            <w:tcW w:w="1250" w:type="pct"/>
          </w:tcPr>
          <w:p w14:paraId="1B2FB190" w14:textId="77777777" w:rsidR="00DF399F" w:rsidRPr="005124DE" w:rsidRDefault="00DF399F" w:rsidP="00157D9B">
            <w:pPr>
              <w:pStyle w:val="TableHeading"/>
              <w:rPr>
                <w:sz w:val="20"/>
                <w:szCs w:val="20"/>
              </w:rPr>
            </w:pPr>
            <w:r w:rsidRPr="005124DE">
              <w:rPr>
                <w:sz w:val="20"/>
                <w:szCs w:val="20"/>
              </w:rPr>
              <w:t>Food type</w:t>
            </w:r>
          </w:p>
        </w:tc>
        <w:tc>
          <w:tcPr>
            <w:tcW w:w="742" w:type="pct"/>
          </w:tcPr>
          <w:p w14:paraId="0FBB9491" w14:textId="77777777" w:rsidR="00DF399F" w:rsidRPr="005124DE" w:rsidRDefault="00DF399F" w:rsidP="00157D9B">
            <w:pPr>
              <w:pStyle w:val="TableHeading"/>
              <w:jc w:val="right"/>
              <w:rPr>
                <w:sz w:val="20"/>
                <w:szCs w:val="20"/>
              </w:rPr>
            </w:pPr>
            <w:r w:rsidRPr="005124DE">
              <w:rPr>
                <w:sz w:val="20"/>
                <w:szCs w:val="20"/>
              </w:rPr>
              <w:t>Tests applied (no.)</w:t>
            </w:r>
          </w:p>
        </w:tc>
        <w:tc>
          <w:tcPr>
            <w:tcW w:w="742" w:type="pct"/>
          </w:tcPr>
          <w:p w14:paraId="2A3F3B72" w14:textId="77777777" w:rsidR="00DF399F" w:rsidRPr="005124DE" w:rsidRDefault="00DF399F" w:rsidP="00157D9B">
            <w:pPr>
              <w:pStyle w:val="TableHeading"/>
              <w:jc w:val="right"/>
              <w:rPr>
                <w:sz w:val="20"/>
                <w:szCs w:val="20"/>
              </w:rPr>
            </w:pPr>
            <w:r w:rsidRPr="005124DE">
              <w:rPr>
                <w:sz w:val="20"/>
                <w:szCs w:val="20"/>
              </w:rPr>
              <w:t>Compliant (no.)</w:t>
            </w:r>
          </w:p>
        </w:tc>
        <w:tc>
          <w:tcPr>
            <w:tcW w:w="860" w:type="pct"/>
          </w:tcPr>
          <w:p w14:paraId="56D843CD" w14:textId="77777777" w:rsidR="00DF399F" w:rsidRPr="005124DE" w:rsidRDefault="00DF399F" w:rsidP="00157D9B">
            <w:pPr>
              <w:pStyle w:val="TableHeading"/>
              <w:jc w:val="right"/>
              <w:rPr>
                <w:sz w:val="20"/>
                <w:szCs w:val="20"/>
              </w:rPr>
            </w:pPr>
            <w:r w:rsidRPr="005124DE">
              <w:rPr>
                <w:sz w:val="20"/>
                <w:szCs w:val="20"/>
              </w:rPr>
              <w:t>Non-compliant (no.)</w:t>
            </w:r>
          </w:p>
        </w:tc>
        <w:tc>
          <w:tcPr>
            <w:tcW w:w="624" w:type="pct"/>
          </w:tcPr>
          <w:p w14:paraId="41AE02F0" w14:textId="77777777" w:rsidR="00DF399F" w:rsidRPr="005124DE" w:rsidRDefault="00DF399F" w:rsidP="00157D9B">
            <w:pPr>
              <w:pStyle w:val="TableHeading"/>
              <w:jc w:val="right"/>
              <w:rPr>
                <w:sz w:val="20"/>
                <w:szCs w:val="20"/>
              </w:rPr>
            </w:pPr>
            <w:r w:rsidRPr="005124DE">
              <w:rPr>
                <w:sz w:val="20"/>
                <w:szCs w:val="20"/>
              </w:rPr>
              <w:t>Compliant (%)</w:t>
            </w:r>
          </w:p>
        </w:tc>
      </w:tr>
      <w:tr w:rsidR="00DE338D" w:rsidRPr="00D855FF" w14:paraId="557D4ECC" w14:textId="77777777" w:rsidTr="00AD024B">
        <w:trPr>
          <w:jc w:val="center"/>
        </w:trPr>
        <w:tc>
          <w:tcPr>
            <w:tcW w:w="782" w:type="pct"/>
          </w:tcPr>
          <w:p w14:paraId="4162434B" w14:textId="77777777" w:rsidR="00DE338D" w:rsidRPr="005124DE" w:rsidRDefault="00DE338D" w:rsidP="00DE338D">
            <w:pPr>
              <w:pStyle w:val="TableText"/>
              <w:rPr>
                <w:sz w:val="20"/>
                <w:szCs w:val="20"/>
              </w:rPr>
            </w:pPr>
            <w:r w:rsidRPr="005124DE">
              <w:rPr>
                <w:sz w:val="20"/>
                <w:szCs w:val="20"/>
              </w:rPr>
              <w:t>Aflatoxins</w:t>
            </w:r>
          </w:p>
        </w:tc>
        <w:tc>
          <w:tcPr>
            <w:tcW w:w="1250" w:type="pct"/>
          </w:tcPr>
          <w:p w14:paraId="71BC6F82" w14:textId="77777777" w:rsidR="00DE338D" w:rsidRPr="005124DE" w:rsidRDefault="00DE338D" w:rsidP="00DE338D">
            <w:pPr>
              <w:pStyle w:val="TableText"/>
              <w:rPr>
                <w:sz w:val="20"/>
                <w:szCs w:val="20"/>
              </w:rPr>
            </w:pPr>
            <w:r w:rsidRPr="005124DE">
              <w:rPr>
                <w:sz w:val="20"/>
                <w:szCs w:val="20"/>
              </w:rPr>
              <w:t>Nuts</w:t>
            </w:r>
          </w:p>
        </w:tc>
        <w:tc>
          <w:tcPr>
            <w:tcW w:w="742" w:type="pct"/>
          </w:tcPr>
          <w:p w14:paraId="650EB134" w14:textId="32FD4834" w:rsidR="00DE338D" w:rsidRPr="005124DE" w:rsidRDefault="00097EB1" w:rsidP="00DE338D">
            <w:pPr>
              <w:pStyle w:val="TableText"/>
              <w:jc w:val="right"/>
              <w:rPr>
                <w:sz w:val="20"/>
                <w:szCs w:val="20"/>
              </w:rPr>
            </w:pPr>
            <w:r>
              <w:rPr>
                <w:sz w:val="20"/>
                <w:szCs w:val="20"/>
              </w:rPr>
              <w:t>1,561</w:t>
            </w:r>
          </w:p>
        </w:tc>
        <w:tc>
          <w:tcPr>
            <w:tcW w:w="742" w:type="pct"/>
          </w:tcPr>
          <w:p w14:paraId="7FB11624" w14:textId="3060ECF2" w:rsidR="00DE338D" w:rsidRPr="005124DE" w:rsidRDefault="00097EB1" w:rsidP="00DE338D">
            <w:pPr>
              <w:pStyle w:val="TableText"/>
              <w:jc w:val="right"/>
              <w:rPr>
                <w:sz w:val="20"/>
                <w:szCs w:val="20"/>
              </w:rPr>
            </w:pPr>
            <w:r>
              <w:rPr>
                <w:sz w:val="20"/>
                <w:szCs w:val="20"/>
              </w:rPr>
              <w:t>1,513</w:t>
            </w:r>
          </w:p>
        </w:tc>
        <w:tc>
          <w:tcPr>
            <w:tcW w:w="860" w:type="pct"/>
          </w:tcPr>
          <w:p w14:paraId="47AB65C1" w14:textId="600CE7AE" w:rsidR="00DE338D" w:rsidRPr="005124DE" w:rsidRDefault="00097EB1" w:rsidP="00DE338D">
            <w:pPr>
              <w:pStyle w:val="TableText"/>
              <w:jc w:val="right"/>
              <w:rPr>
                <w:sz w:val="20"/>
                <w:szCs w:val="20"/>
              </w:rPr>
            </w:pPr>
            <w:r>
              <w:rPr>
                <w:sz w:val="20"/>
                <w:szCs w:val="20"/>
              </w:rPr>
              <w:t>48</w:t>
            </w:r>
          </w:p>
        </w:tc>
        <w:tc>
          <w:tcPr>
            <w:tcW w:w="624" w:type="pct"/>
          </w:tcPr>
          <w:p w14:paraId="156B6E90" w14:textId="39B11CEC" w:rsidR="00DE338D" w:rsidRPr="005124DE" w:rsidRDefault="00097EB1" w:rsidP="00DE338D">
            <w:pPr>
              <w:pStyle w:val="TableText"/>
              <w:jc w:val="right"/>
              <w:rPr>
                <w:sz w:val="20"/>
                <w:szCs w:val="20"/>
              </w:rPr>
            </w:pPr>
            <w:r>
              <w:rPr>
                <w:sz w:val="20"/>
                <w:szCs w:val="20"/>
              </w:rPr>
              <w:t>96.9%</w:t>
            </w:r>
          </w:p>
        </w:tc>
      </w:tr>
      <w:tr w:rsidR="00DE338D" w:rsidRPr="00D855FF" w14:paraId="512DEA85" w14:textId="77777777" w:rsidTr="00AD024B">
        <w:trPr>
          <w:jc w:val="center"/>
        </w:trPr>
        <w:tc>
          <w:tcPr>
            <w:tcW w:w="782" w:type="pct"/>
          </w:tcPr>
          <w:p w14:paraId="4344C2B3" w14:textId="77777777" w:rsidR="00DE338D" w:rsidRPr="005124DE" w:rsidRDefault="00DE338D" w:rsidP="00DE338D">
            <w:pPr>
              <w:pStyle w:val="TableText"/>
              <w:rPr>
                <w:sz w:val="20"/>
                <w:szCs w:val="20"/>
              </w:rPr>
            </w:pPr>
            <w:r w:rsidRPr="005124DE">
              <w:rPr>
                <w:sz w:val="20"/>
                <w:szCs w:val="20"/>
              </w:rPr>
              <w:t>Arsenic total</w:t>
            </w:r>
          </w:p>
        </w:tc>
        <w:tc>
          <w:tcPr>
            <w:tcW w:w="1250" w:type="pct"/>
          </w:tcPr>
          <w:p w14:paraId="3FEE17A8" w14:textId="77777777" w:rsidR="00DE338D" w:rsidRPr="005124DE" w:rsidRDefault="00DE338D" w:rsidP="00DE338D">
            <w:pPr>
              <w:pStyle w:val="TableText"/>
              <w:rPr>
                <w:sz w:val="20"/>
                <w:szCs w:val="20"/>
              </w:rPr>
            </w:pPr>
            <w:r w:rsidRPr="005124DE">
              <w:rPr>
                <w:sz w:val="20"/>
                <w:szCs w:val="20"/>
              </w:rPr>
              <w:t>Cereal grains, cereal flours and processed cereals</w:t>
            </w:r>
          </w:p>
        </w:tc>
        <w:tc>
          <w:tcPr>
            <w:tcW w:w="742" w:type="pct"/>
          </w:tcPr>
          <w:p w14:paraId="2C0E5E93" w14:textId="4142647C" w:rsidR="00DE338D" w:rsidRPr="005124DE" w:rsidRDefault="00097EB1" w:rsidP="00DE338D">
            <w:pPr>
              <w:pStyle w:val="TableText"/>
              <w:jc w:val="right"/>
              <w:rPr>
                <w:sz w:val="20"/>
                <w:szCs w:val="20"/>
              </w:rPr>
            </w:pPr>
            <w:r>
              <w:rPr>
                <w:sz w:val="20"/>
                <w:szCs w:val="20"/>
              </w:rPr>
              <w:t>1,259</w:t>
            </w:r>
          </w:p>
        </w:tc>
        <w:tc>
          <w:tcPr>
            <w:tcW w:w="742" w:type="pct"/>
          </w:tcPr>
          <w:p w14:paraId="3E4EFF60" w14:textId="176CE6AB" w:rsidR="00DE338D" w:rsidRPr="005124DE" w:rsidRDefault="00097EB1" w:rsidP="00DE338D">
            <w:pPr>
              <w:pStyle w:val="TableText"/>
              <w:jc w:val="right"/>
              <w:rPr>
                <w:sz w:val="20"/>
                <w:szCs w:val="20"/>
              </w:rPr>
            </w:pPr>
            <w:r>
              <w:rPr>
                <w:sz w:val="20"/>
                <w:szCs w:val="20"/>
              </w:rPr>
              <w:t>1,259</w:t>
            </w:r>
          </w:p>
        </w:tc>
        <w:tc>
          <w:tcPr>
            <w:tcW w:w="860" w:type="pct"/>
          </w:tcPr>
          <w:p w14:paraId="77A7D4C5" w14:textId="47D9F5D4" w:rsidR="00DE338D" w:rsidRPr="005124DE" w:rsidRDefault="00097EB1" w:rsidP="00DE338D">
            <w:pPr>
              <w:pStyle w:val="TableText"/>
              <w:jc w:val="right"/>
              <w:rPr>
                <w:sz w:val="20"/>
                <w:szCs w:val="20"/>
              </w:rPr>
            </w:pPr>
            <w:r>
              <w:rPr>
                <w:sz w:val="20"/>
                <w:szCs w:val="20"/>
              </w:rPr>
              <w:t>0</w:t>
            </w:r>
          </w:p>
        </w:tc>
        <w:tc>
          <w:tcPr>
            <w:tcW w:w="624" w:type="pct"/>
          </w:tcPr>
          <w:p w14:paraId="7C9A9408" w14:textId="483D313D" w:rsidR="00DE338D" w:rsidRPr="005124DE" w:rsidRDefault="00097EB1" w:rsidP="00DE338D">
            <w:pPr>
              <w:pStyle w:val="TableText"/>
              <w:jc w:val="right"/>
              <w:rPr>
                <w:sz w:val="20"/>
                <w:szCs w:val="20"/>
              </w:rPr>
            </w:pPr>
            <w:r>
              <w:rPr>
                <w:sz w:val="20"/>
                <w:szCs w:val="20"/>
              </w:rPr>
              <w:t>100%</w:t>
            </w:r>
          </w:p>
        </w:tc>
      </w:tr>
      <w:tr w:rsidR="00DE338D" w:rsidRPr="00D855FF" w14:paraId="74C25BC6" w14:textId="77777777" w:rsidTr="00AD024B">
        <w:trPr>
          <w:jc w:val="center"/>
        </w:trPr>
        <w:tc>
          <w:tcPr>
            <w:tcW w:w="782" w:type="pct"/>
          </w:tcPr>
          <w:p w14:paraId="698AD4A5" w14:textId="77777777" w:rsidR="00DE338D" w:rsidRPr="005124DE" w:rsidRDefault="00DE338D" w:rsidP="00DE338D">
            <w:pPr>
              <w:pStyle w:val="TableText"/>
              <w:rPr>
                <w:sz w:val="20"/>
                <w:szCs w:val="20"/>
              </w:rPr>
            </w:pPr>
            <w:r w:rsidRPr="005124DE">
              <w:rPr>
                <w:sz w:val="20"/>
                <w:szCs w:val="20"/>
              </w:rPr>
              <w:t>Domoic acid</w:t>
            </w:r>
          </w:p>
        </w:tc>
        <w:tc>
          <w:tcPr>
            <w:tcW w:w="1250" w:type="pct"/>
          </w:tcPr>
          <w:p w14:paraId="0E0CA01A" w14:textId="77777777" w:rsidR="00DE338D" w:rsidRPr="005124DE" w:rsidRDefault="00DE338D" w:rsidP="00DE338D">
            <w:pPr>
              <w:pStyle w:val="TableText"/>
              <w:rPr>
                <w:sz w:val="20"/>
                <w:szCs w:val="20"/>
              </w:rPr>
            </w:pPr>
            <w:r w:rsidRPr="005124DE">
              <w:rPr>
                <w:sz w:val="20"/>
                <w:szCs w:val="20"/>
              </w:rPr>
              <w:t>Bivalve molluscs</w:t>
            </w:r>
          </w:p>
        </w:tc>
        <w:tc>
          <w:tcPr>
            <w:tcW w:w="742" w:type="pct"/>
          </w:tcPr>
          <w:p w14:paraId="1566B6FA" w14:textId="73764744" w:rsidR="00DE338D" w:rsidRPr="005124DE" w:rsidRDefault="00097EB1" w:rsidP="00DE338D">
            <w:pPr>
              <w:pStyle w:val="TableText"/>
              <w:jc w:val="right"/>
              <w:rPr>
                <w:sz w:val="20"/>
                <w:szCs w:val="20"/>
              </w:rPr>
            </w:pPr>
            <w:r>
              <w:rPr>
                <w:sz w:val="20"/>
                <w:szCs w:val="20"/>
              </w:rPr>
              <w:t>658</w:t>
            </w:r>
          </w:p>
        </w:tc>
        <w:tc>
          <w:tcPr>
            <w:tcW w:w="742" w:type="pct"/>
          </w:tcPr>
          <w:p w14:paraId="20864AC5" w14:textId="5376FD31" w:rsidR="00DE338D" w:rsidRPr="005124DE" w:rsidRDefault="00097EB1" w:rsidP="00DE338D">
            <w:pPr>
              <w:pStyle w:val="TableText"/>
              <w:jc w:val="right"/>
              <w:rPr>
                <w:sz w:val="20"/>
                <w:szCs w:val="20"/>
              </w:rPr>
            </w:pPr>
            <w:r>
              <w:rPr>
                <w:sz w:val="20"/>
                <w:szCs w:val="20"/>
              </w:rPr>
              <w:t>658</w:t>
            </w:r>
          </w:p>
        </w:tc>
        <w:tc>
          <w:tcPr>
            <w:tcW w:w="860" w:type="pct"/>
          </w:tcPr>
          <w:p w14:paraId="5AEF3903" w14:textId="16DC2848" w:rsidR="00DE338D" w:rsidRPr="005124DE" w:rsidRDefault="00097EB1" w:rsidP="00DE338D">
            <w:pPr>
              <w:pStyle w:val="TableText"/>
              <w:jc w:val="right"/>
              <w:rPr>
                <w:sz w:val="20"/>
                <w:szCs w:val="20"/>
              </w:rPr>
            </w:pPr>
            <w:r>
              <w:rPr>
                <w:sz w:val="20"/>
                <w:szCs w:val="20"/>
              </w:rPr>
              <w:t>0</w:t>
            </w:r>
          </w:p>
        </w:tc>
        <w:tc>
          <w:tcPr>
            <w:tcW w:w="624" w:type="pct"/>
          </w:tcPr>
          <w:p w14:paraId="266B12F1" w14:textId="159727C0" w:rsidR="00DE338D" w:rsidRPr="005124DE" w:rsidRDefault="00097EB1" w:rsidP="00DE338D">
            <w:pPr>
              <w:pStyle w:val="TableText"/>
              <w:jc w:val="right"/>
              <w:rPr>
                <w:sz w:val="20"/>
                <w:szCs w:val="20"/>
              </w:rPr>
            </w:pPr>
            <w:r>
              <w:rPr>
                <w:sz w:val="20"/>
                <w:szCs w:val="20"/>
              </w:rPr>
              <w:t>100%</w:t>
            </w:r>
          </w:p>
        </w:tc>
      </w:tr>
      <w:tr w:rsidR="00097EB1" w:rsidRPr="00D855FF" w14:paraId="675ED8F8" w14:textId="77777777" w:rsidTr="00AD024B">
        <w:trPr>
          <w:jc w:val="center"/>
        </w:trPr>
        <w:tc>
          <w:tcPr>
            <w:tcW w:w="782" w:type="pct"/>
          </w:tcPr>
          <w:p w14:paraId="5F47ABEC" w14:textId="64748657" w:rsidR="00097EB1" w:rsidRPr="005124DE" w:rsidRDefault="00097EB1" w:rsidP="00DE338D">
            <w:pPr>
              <w:pStyle w:val="TableText"/>
              <w:rPr>
                <w:sz w:val="20"/>
                <w:szCs w:val="20"/>
              </w:rPr>
            </w:pPr>
            <w:r w:rsidRPr="005124DE">
              <w:rPr>
                <w:sz w:val="20"/>
                <w:szCs w:val="20"/>
              </w:rPr>
              <w:t>Histamine</w:t>
            </w:r>
          </w:p>
        </w:tc>
        <w:tc>
          <w:tcPr>
            <w:tcW w:w="1250" w:type="pct"/>
          </w:tcPr>
          <w:p w14:paraId="5B9B5346" w14:textId="2F430A51" w:rsidR="00097EB1" w:rsidRPr="005124DE" w:rsidRDefault="00097EB1" w:rsidP="00DE338D">
            <w:pPr>
              <w:pStyle w:val="TableText"/>
              <w:rPr>
                <w:sz w:val="20"/>
                <w:szCs w:val="20"/>
              </w:rPr>
            </w:pPr>
            <w:r w:rsidRPr="005124DE">
              <w:rPr>
                <w:sz w:val="20"/>
                <w:szCs w:val="20"/>
              </w:rPr>
              <w:t>Fish</w:t>
            </w:r>
          </w:p>
        </w:tc>
        <w:tc>
          <w:tcPr>
            <w:tcW w:w="742" w:type="pct"/>
          </w:tcPr>
          <w:p w14:paraId="70D69CC3" w14:textId="0EDD340F" w:rsidR="00097EB1" w:rsidRPr="005124DE" w:rsidRDefault="00097EB1" w:rsidP="00DE338D">
            <w:pPr>
              <w:pStyle w:val="TableText"/>
              <w:jc w:val="right"/>
              <w:rPr>
                <w:sz w:val="20"/>
                <w:szCs w:val="20"/>
              </w:rPr>
            </w:pPr>
            <w:r>
              <w:rPr>
                <w:sz w:val="20"/>
                <w:szCs w:val="20"/>
              </w:rPr>
              <w:t>2,474</w:t>
            </w:r>
          </w:p>
        </w:tc>
        <w:tc>
          <w:tcPr>
            <w:tcW w:w="742" w:type="pct"/>
          </w:tcPr>
          <w:p w14:paraId="7448DA1A" w14:textId="5FB7A0D3" w:rsidR="00097EB1" w:rsidRPr="005124DE" w:rsidRDefault="00097EB1" w:rsidP="00DE338D">
            <w:pPr>
              <w:pStyle w:val="TableText"/>
              <w:jc w:val="right"/>
              <w:rPr>
                <w:sz w:val="20"/>
                <w:szCs w:val="20"/>
              </w:rPr>
            </w:pPr>
            <w:r>
              <w:rPr>
                <w:sz w:val="20"/>
                <w:szCs w:val="20"/>
              </w:rPr>
              <w:t>2,444</w:t>
            </w:r>
          </w:p>
        </w:tc>
        <w:tc>
          <w:tcPr>
            <w:tcW w:w="860" w:type="pct"/>
          </w:tcPr>
          <w:p w14:paraId="29E3FBA0" w14:textId="2E079891" w:rsidR="00097EB1" w:rsidRPr="005124DE" w:rsidRDefault="00097EB1" w:rsidP="00DE338D">
            <w:pPr>
              <w:pStyle w:val="TableText"/>
              <w:jc w:val="right"/>
              <w:rPr>
                <w:sz w:val="20"/>
                <w:szCs w:val="20"/>
              </w:rPr>
            </w:pPr>
            <w:r>
              <w:rPr>
                <w:sz w:val="20"/>
                <w:szCs w:val="20"/>
              </w:rPr>
              <w:t>30</w:t>
            </w:r>
          </w:p>
        </w:tc>
        <w:tc>
          <w:tcPr>
            <w:tcW w:w="624" w:type="pct"/>
          </w:tcPr>
          <w:p w14:paraId="2A38FD6C" w14:textId="0959B6E3" w:rsidR="00097EB1" w:rsidRPr="005124DE" w:rsidRDefault="00097EB1" w:rsidP="00DE338D">
            <w:pPr>
              <w:pStyle w:val="TableText"/>
              <w:jc w:val="right"/>
              <w:rPr>
                <w:sz w:val="20"/>
                <w:szCs w:val="20"/>
              </w:rPr>
            </w:pPr>
            <w:r>
              <w:rPr>
                <w:sz w:val="20"/>
                <w:szCs w:val="20"/>
              </w:rPr>
              <w:t>98.8%</w:t>
            </w:r>
          </w:p>
        </w:tc>
      </w:tr>
      <w:tr w:rsidR="00097EB1" w:rsidRPr="00D855FF" w14:paraId="7C6A9CB9" w14:textId="77777777" w:rsidTr="00AD024B">
        <w:trPr>
          <w:jc w:val="center"/>
        </w:trPr>
        <w:tc>
          <w:tcPr>
            <w:tcW w:w="782" w:type="pct"/>
          </w:tcPr>
          <w:p w14:paraId="3CB69FE6" w14:textId="34AA5452" w:rsidR="00097EB1" w:rsidRPr="005124DE" w:rsidRDefault="00097EB1" w:rsidP="00DE338D">
            <w:pPr>
              <w:pStyle w:val="TableText"/>
              <w:rPr>
                <w:sz w:val="20"/>
                <w:szCs w:val="20"/>
              </w:rPr>
            </w:pPr>
            <w:r w:rsidRPr="005124DE">
              <w:rPr>
                <w:sz w:val="20"/>
                <w:szCs w:val="20"/>
              </w:rPr>
              <w:t>Hydrocyanic acid</w:t>
            </w:r>
          </w:p>
        </w:tc>
        <w:tc>
          <w:tcPr>
            <w:tcW w:w="1250" w:type="pct"/>
          </w:tcPr>
          <w:p w14:paraId="4521136B" w14:textId="741EBE52" w:rsidR="00097EB1" w:rsidRPr="005124DE" w:rsidRDefault="00097EB1" w:rsidP="00DE338D">
            <w:pPr>
              <w:pStyle w:val="TableText"/>
              <w:rPr>
                <w:sz w:val="20"/>
                <w:szCs w:val="20"/>
              </w:rPr>
            </w:pPr>
            <w:r w:rsidRPr="005124DE">
              <w:rPr>
                <w:sz w:val="20"/>
                <w:szCs w:val="20"/>
              </w:rPr>
              <w:t>Cassava chips</w:t>
            </w:r>
          </w:p>
        </w:tc>
        <w:tc>
          <w:tcPr>
            <w:tcW w:w="742" w:type="pct"/>
          </w:tcPr>
          <w:p w14:paraId="20F2DA0C" w14:textId="07A1BD6D" w:rsidR="00097EB1" w:rsidRPr="005124DE" w:rsidRDefault="00097EB1" w:rsidP="00DE338D">
            <w:pPr>
              <w:pStyle w:val="TableText"/>
              <w:jc w:val="right"/>
              <w:rPr>
                <w:sz w:val="20"/>
                <w:szCs w:val="20"/>
              </w:rPr>
            </w:pPr>
            <w:r>
              <w:rPr>
                <w:sz w:val="20"/>
                <w:szCs w:val="20"/>
              </w:rPr>
              <w:t>193</w:t>
            </w:r>
          </w:p>
        </w:tc>
        <w:tc>
          <w:tcPr>
            <w:tcW w:w="742" w:type="pct"/>
          </w:tcPr>
          <w:p w14:paraId="1FA3C099" w14:textId="765E7E62" w:rsidR="00097EB1" w:rsidRPr="005124DE" w:rsidRDefault="00097EB1" w:rsidP="00DE338D">
            <w:pPr>
              <w:pStyle w:val="TableText"/>
              <w:jc w:val="right"/>
              <w:rPr>
                <w:sz w:val="20"/>
                <w:szCs w:val="20"/>
              </w:rPr>
            </w:pPr>
            <w:r>
              <w:rPr>
                <w:sz w:val="20"/>
                <w:szCs w:val="20"/>
              </w:rPr>
              <w:t>102</w:t>
            </w:r>
          </w:p>
        </w:tc>
        <w:tc>
          <w:tcPr>
            <w:tcW w:w="860" w:type="pct"/>
          </w:tcPr>
          <w:p w14:paraId="682076EF" w14:textId="44E9D77A" w:rsidR="00097EB1" w:rsidRPr="005124DE" w:rsidRDefault="00097EB1" w:rsidP="00DE338D">
            <w:pPr>
              <w:pStyle w:val="TableText"/>
              <w:jc w:val="right"/>
              <w:rPr>
                <w:sz w:val="20"/>
                <w:szCs w:val="20"/>
              </w:rPr>
            </w:pPr>
            <w:r>
              <w:rPr>
                <w:sz w:val="20"/>
                <w:szCs w:val="20"/>
              </w:rPr>
              <w:t>91</w:t>
            </w:r>
          </w:p>
        </w:tc>
        <w:tc>
          <w:tcPr>
            <w:tcW w:w="624" w:type="pct"/>
          </w:tcPr>
          <w:p w14:paraId="407FA85C" w14:textId="1B2DA83A" w:rsidR="00097EB1" w:rsidRPr="005124DE" w:rsidRDefault="00097EB1" w:rsidP="00DE338D">
            <w:pPr>
              <w:pStyle w:val="TableText"/>
              <w:jc w:val="right"/>
              <w:rPr>
                <w:sz w:val="20"/>
                <w:szCs w:val="20"/>
              </w:rPr>
            </w:pPr>
            <w:r>
              <w:rPr>
                <w:sz w:val="20"/>
                <w:szCs w:val="20"/>
              </w:rPr>
              <w:t>52.8%</w:t>
            </w:r>
          </w:p>
        </w:tc>
      </w:tr>
      <w:tr w:rsidR="00097EB1" w:rsidRPr="00D855FF" w14:paraId="7428DBE4" w14:textId="77777777" w:rsidTr="00AD024B">
        <w:trPr>
          <w:jc w:val="center"/>
        </w:trPr>
        <w:tc>
          <w:tcPr>
            <w:tcW w:w="782" w:type="pct"/>
          </w:tcPr>
          <w:p w14:paraId="210B541A" w14:textId="545F77EB" w:rsidR="00097EB1" w:rsidRPr="005124DE" w:rsidRDefault="00097EB1" w:rsidP="00DE338D">
            <w:pPr>
              <w:pStyle w:val="TableText"/>
              <w:rPr>
                <w:sz w:val="20"/>
                <w:szCs w:val="20"/>
              </w:rPr>
            </w:pPr>
            <w:r w:rsidRPr="005124DE">
              <w:rPr>
                <w:sz w:val="20"/>
                <w:szCs w:val="20"/>
              </w:rPr>
              <w:t>Inorganic arsenic</w:t>
            </w:r>
          </w:p>
        </w:tc>
        <w:tc>
          <w:tcPr>
            <w:tcW w:w="1250" w:type="pct"/>
          </w:tcPr>
          <w:p w14:paraId="4AA63CB1" w14:textId="238406E6" w:rsidR="00097EB1" w:rsidRPr="005124DE" w:rsidRDefault="00097EB1" w:rsidP="00DE338D">
            <w:pPr>
              <w:pStyle w:val="TableText"/>
              <w:rPr>
                <w:sz w:val="20"/>
                <w:szCs w:val="20"/>
              </w:rPr>
            </w:pPr>
            <w:r w:rsidRPr="005124DE">
              <w:rPr>
                <w:sz w:val="20"/>
                <w:szCs w:val="20"/>
              </w:rPr>
              <w:t>Seaweed (hijiki)</w:t>
            </w:r>
          </w:p>
        </w:tc>
        <w:tc>
          <w:tcPr>
            <w:tcW w:w="742" w:type="pct"/>
          </w:tcPr>
          <w:p w14:paraId="66732492" w14:textId="419B8413" w:rsidR="00097EB1" w:rsidRPr="005124DE" w:rsidRDefault="00097EB1" w:rsidP="00DE338D">
            <w:pPr>
              <w:pStyle w:val="TableText"/>
              <w:jc w:val="right"/>
              <w:rPr>
                <w:sz w:val="20"/>
                <w:szCs w:val="20"/>
              </w:rPr>
            </w:pPr>
            <w:r>
              <w:rPr>
                <w:sz w:val="20"/>
                <w:szCs w:val="20"/>
              </w:rPr>
              <w:t>7</w:t>
            </w:r>
          </w:p>
        </w:tc>
        <w:tc>
          <w:tcPr>
            <w:tcW w:w="742" w:type="pct"/>
          </w:tcPr>
          <w:p w14:paraId="6A4EDFCF" w14:textId="06269FED" w:rsidR="00097EB1" w:rsidRPr="005124DE" w:rsidRDefault="00097EB1" w:rsidP="00DE338D">
            <w:pPr>
              <w:pStyle w:val="TableText"/>
              <w:jc w:val="right"/>
              <w:rPr>
                <w:sz w:val="20"/>
                <w:szCs w:val="20"/>
              </w:rPr>
            </w:pPr>
            <w:r>
              <w:rPr>
                <w:sz w:val="20"/>
                <w:szCs w:val="20"/>
              </w:rPr>
              <w:t>7</w:t>
            </w:r>
          </w:p>
        </w:tc>
        <w:tc>
          <w:tcPr>
            <w:tcW w:w="860" w:type="pct"/>
          </w:tcPr>
          <w:p w14:paraId="6EED022E" w14:textId="12D20478" w:rsidR="00097EB1" w:rsidRPr="005124DE" w:rsidRDefault="00097EB1" w:rsidP="00DE338D">
            <w:pPr>
              <w:pStyle w:val="TableText"/>
              <w:jc w:val="right"/>
              <w:rPr>
                <w:sz w:val="20"/>
                <w:szCs w:val="20"/>
              </w:rPr>
            </w:pPr>
            <w:r>
              <w:rPr>
                <w:sz w:val="20"/>
                <w:szCs w:val="20"/>
              </w:rPr>
              <w:t>0</w:t>
            </w:r>
          </w:p>
        </w:tc>
        <w:tc>
          <w:tcPr>
            <w:tcW w:w="624" w:type="pct"/>
          </w:tcPr>
          <w:p w14:paraId="157993D4" w14:textId="4862126B" w:rsidR="00097EB1" w:rsidRPr="005124DE" w:rsidRDefault="00097EB1" w:rsidP="00DE338D">
            <w:pPr>
              <w:pStyle w:val="TableText"/>
              <w:jc w:val="right"/>
              <w:rPr>
                <w:sz w:val="20"/>
                <w:szCs w:val="20"/>
              </w:rPr>
            </w:pPr>
            <w:r>
              <w:rPr>
                <w:sz w:val="20"/>
                <w:szCs w:val="20"/>
              </w:rPr>
              <w:t>100%</w:t>
            </w:r>
          </w:p>
        </w:tc>
      </w:tr>
      <w:tr w:rsidR="00097EB1" w:rsidRPr="00D855FF" w14:paraId="691E7E3E" w14:textId="77777777" w:rsidTr="00AD024B">
        <w:trPr>
          <w:jc w:val="center"/>
        </w:trPr>
        <w:tc>
          <w:tcPr>
            <w:tcW w:w="782" w:type="pct"/>
          </w:tcPr>
          <w:p w14:paraId="5E88BCA7" w14:textId="54F3682D" w:rsidR="00097EB1" w:rsidRPr="005124DE" w:rsidRDefault="00097EB1" w:rsidP="00DE338D">
            <w:pPr>
              <w:pStyle w:val="TableText"/>
              <w:rPr>
                <w:sz w:val="20"/>
                <w:szCs w:val="20"/>
              </w:rPr>
            </w:pPr>
            <w:r w:rsidRPr="005124DE">
              <w:rPr>
                <w:sz w:val="20"/>
                <w:szCs w:val="20"/>
              </w:rPr>
              <w:lastRenderedPageBreak/>
              <w:t>Iodine</w:t>
            </w:r>
          </w:p>
        </w:tc>
        <w:tc>
          <w:tcPr>
            <w:tcW w:w="1250" w:type="pct"/>
          </w:tcPr>
          <w:p w14:paraId="3EBA3234" w14:textId="5861E636" w:rsidR="00097EB1" w:rsidRPr="005124DE" w:rsidRDefault="00097EB1" w:rsidP="00DE338D">
            <w:pPr>
              <w:pStyle w:val="TableText"/>
              <w:rPr>
                <w:sz w:val="20"/>
                <w:szCs w:val="20"/>
              </w:rPr>
            </w:pPr>
            <w:r w:rsidRPr="005124DE">
              <w:rPr>
                <w:sz w:val="20"/>
                <w:szCs w:val="20"/>
              </w:rPr>
              <w:t>Seaweed (brown algae)</w:t>
            </w:r>
          </w:p>
        </w:tc>
        <w:tc>
          <w:tcPr>
            <w:tcW w:w="742" w:type="pct"/>
          </w:tcPr>
          <w:p w14:paraId="0824BF13" w14:textId="3A124264" w:rsidR="00097EB1" w:rsidRPr="005124DE" w:rsidRDefault="00097EB1" w:rsidP="00DE338D">
            <w:pPr>
              <w:pStyle w:val="TableText"/>
              <w:jc w:val="right"/>
              <w:rPr>
                <w:sz w:val="20"/>
                <w:szCs w:val="20"/>
              </w:rPr>
            </w:pPr>
            <w:r>
              <w:rPr>
                <w:sz w:val="20"/>
                <w:szCs w:val="20"/>
              </w:rPr>
              <w:t>196</w:t>
            </w:r>
          </w:p>
        </w:tc>
        <w:tc>
          <w:tcPr>
            <w:tcW w:w="742" w:type="pct"/>
          </w:tcPr>
          <w:p w14:paraId="04C2E8A3" w14:textId="7BAACF24" w:rsidR="00097EB1" w:rsidRPr="005124DE" w:rsidRDefault="00097EB1" w:rsidP="00DE338D">
            <w:pPr>
              <w:pStyle w:val="TableText"/>
              <w:jc w:val="right"/>
              <w:rPr>
                <w:sz w:val="20"/>
                <w:szCs w:val="20"/>
              </w:rPr>
            </w:pPr>
            <w:r>
              <w:rPr>
                <w:sz w:val="20"/>
                <w:szCs w:val="20"/>
              </w:rPr>
              <w:t>174</w:t>
            </w:r>
          </w:p>
        </w:tc>
        <w:tc>
          <w:tcPr>
            <w:tcW w:w="860" w:type="pct"/>
          </w:tcPr>
          <w:p w14:paraId="4463798D" w14:textId="4E63AE8B" w:rsidR="00097EB1" w:rsidRPr="005124DE" w:rsidRDefault="00097EB1" w:rsidP="00DE338D">
            <w:pPr>
              <w:pStyle w:val="TableText"/>
              <w:jc w:val="right"/>
              <w:rPr>
                <w:sz w:val="20"/>
                <w:szCs w:val="20"/>
              </w:rPr>
            </w:pPr>
            <w:r>
              <w:rPr>
                <w:sz w:val="20"/>
                <w:szCs w:val="20"/>
              </w:rPr>
              <w:t>22</w:t>
            </w:r>
          </w:p>
        </w:tc>
        <w:tc>
          <w:tcPr>
            <w:tcW w:w="624" w:type="pct"/>
          </w:tcPr>
          <w:p w14:paraId="373AE2E0" w14:textId="59EECA2E" w:rsidR="00097EB1" w:rsidRPr="005124DE" w:rsidRDefault="00097EB1" w:rsidP="00DE338D">
            <w:pPr>
              <w:pStyle w:val="TableText"/>
              <w:jc w:val="right"/>
              <w:rPr>
                <w:sz w:val="20"/>
                <w:szCs w:val="20"/>
              </w:rPr>
            </w:pPr>
            <w:r>
              <w:rPr>
                <w:sz w:val="20"/>
                <w:szCs w:val="20"/>
              </w:rPr>
              <w:t>88.8%</w:t>
            </w:r>
          </w:p>
        </w:tc>
      </w:tr>
      <w:tr w:rsidR="00097EB1" w:rsidRPr="00D855FF" w14:paraId="0A5B4213" w14:textId="77777777" w:rsidTr="00AD024B">
        <w:trPr>
          <w:jc w:val="center"/>
        </w:trPr>
        <w:tc>
          <w:tcPr>
            <w:tcW w:w="782" w:type="pct"/>
          </w:tcPr>
          <w:p w14:paraId="51DE0CAE" w14:textId="566D17AC" w:rsidR="00097EB1" w:rsidRPr="005124DE" w:rsidRDefault="00097EB1" w:rsidP="00DE338D">
            <w:pPr>
              <w:pStyle w:val="TableText"/>
              <w:rPr>
                <w:sz w:val="20"/>
                <w:szCs w:val="20"/>
              </w:rPr>
            </w:pPr>
            <w:r w:rsidRPr="005124DE">
              <w:rPr>
                <w:sz w:val="20"/>
                <w:szCs w:val="20"/>
              </w:rPr>
              <w:t>Lead</w:t>
            </w:r>
          </w:p>
        </w:tc>
        <w:tc>
          <w:tcPr>
            <w:tcW w:w="1250" w:type="pct"/>
          </w:tcPr>
          <w:p w14:paraId="4E99483A" w14:textId="4191FBB0" w:rsidR="00097EB1" w:rsidRPr="005124DE" w:rsidRDefault="00097EB1" w:rsidP="00DE338D">
            <w:pPr>
              <w:pStyle w:val="TableText"/>
              <w:rPr>
                <w:sz w:val="20"/>
                <w:szCs w:val="20"/>
              </w:rPr>
            </w:pPr>
            <w:r w:rsidRPr="005124DE">
              <w:rPr>
                <w:sz w:val="20"/>
                <w:szCs w:val="20"/>
              </w:rPr>
              <w:t>Cereal grains, cereal flours, processed cereals, fresh and frozen vegetables</w:t>
            </w:r>
          </w:p>
        </w:tc>
        <w:tc>
          <w:tcPr>
            <w:tcW w:w="742" w:type="pct"/>
          </w:tcPr>
          <w:p w14:paraId="6974AAD1" w14:textId="133EDAA0" w:rsidR="00097EB1" w:rsidRPr="005124DE" w:rsidRDefault="00097EB1" w:rsidP="00DE338D">
            <w:pPr>
              <w:pStyle w:val="TableText"/>
              <w:jc w:val="right"/>
              <w:rPr>
                <w:sz w:val="20"/>
                <w:szCs w:val="20"/>
              </w:rPr>
            </w:pPr>
            <w:r>
              <w:rPr>
                <w:sz w:val="20"/>
                <w:szCs w:val="20"/>
              </w:rPr>
              <w:t>1,904</w:t>
            </w:r>
          </w:p>
        </w:tc>
        <w:tc>
          <w:tcPr>
            <w:tcW w:w="742" w:type="pct"/>
          </w:tcPr>
          <w:p w14:paraId="3BC9F449" w14:textId="486BDDCA" w:rsidR="00097EB1" w:rsidRPr="005124DE" w:rsidRDefault="00097EB1" w:rsidP="00DE338D">
            <w:pPr>
              <w:pStyle w:val="TableText"/>
              <w:jc w:val="right"/>
              <w:rPr>
                <w:sz w:val="20"/>
                <w:szCs w:val="20"/>
              </w:rPr>
            </w:pPr>
            <w:r>
              <w:rPr>
                <w:sz w:val="20"/>
                <w:szCs w:val="20"/>
              </w:rPr>
              <w:t>1,901</w:t>
            </w:r>
          </w:p>
        </w:tc>
        <w:tc>
          <w:tcPr>
            <w:tcW w:w="860" w:type="pct"/>
          </w:tcPr>
          <w:p w14:paraId="4DAD5EA0" w14:textId="6D285FC1" w:rsidR="00097EB1" w:rsidRPr="005124DE" w:rsidRDefault="00097EB1" w:rsidP="00DE338D">
            <w:pPr>
              <w:pStyle w:val="TableText"/>
              <w:jc w:val="right"/>
              <w:rPr>
                <w:sz w:val="20"/>
                <w:szCs w:val="20"/>
              </w:rPr>
            </w:pPr>
            <w:r>
              <w:rPr>
                <w:sz w:val="20"/>
                <w:szCs w:val="20"/>
              </w:rPr>
              <w:t>3</w:t>
            </w:r>
          </w:p>
        </w:tc>
        <w:tc>
          <w:tcPr>
            <w:tcW w:w="624" w:type="pct"/>
          </w:tcPr>
          <w:p w14:paraId="0F13EC41" w14:textId="7635158C" w:rsidR="00097EB1" w:rsidRPr="005124DE" w:rsidRDefault="00097EB1" w:rsidP="00DE338D">
            <w:pPr>
              <w:pStyle w:val="TableText"/>
              <w:jc w:val="right"/>
              <w:rPr>
                <w:sz w:val="20"/>
                <w:szCs w:val="20"/>
              </w:rPr>
            </w:pPr>
            <w:r>
              <w:rPr>
                <w:sz w:val="20"/>
                <w:szCs w:val="20"/>
              </w:rPr>
              <w:t>99.8%</w:t>
            </w:r>
          </w:p>
        </w:tc>
      </w:tr>
      <w:tr w:rsidR="00097EB1" w:rsidRPr="00D855FF" w14:paraId="29FA1BC3" w14:textId="77777777" w:rsidTr="00AD024B">
        <w:trPr>
          <w:jc w:val="center"/>
        </w:trPr>
        <w:tc>
          <w:tcPr>
            <w:tcW w:w="782" w:type="pct"/>
          </w:tcPr>
          <w:p w14:paraId="6A0278D0" w14:textId="51DEAB30" w:rsidR="00097EB1" w:rsidRPr="005124DE" w:rsidRDefault="00097EB1" w:rsidP="00DE338D">
            <w:pPr>
              <w:pStyle w:val="TableText"/>
              <w:rPr>
                <w:sz w:val="20"/>
                <w:szCs w:val="20"/>
              </w:rPr>
            </w:pPr>
            <w:r w:rsidRPr="005124DE">
              <w:rPr>
                <w:sz w:val="20"/>
                <w:szCs w:val="20"/>
              </w:rPr>
              <w:t>PSP toxin</w:t>
            </w:r>
          </w:p>
        </w:tc>
        <w:tc>
          <w:tcPr>
            <w:tcW w:w="1250" w:type="pct"/>
          </w:tcPr>
          <w:p w14:paraId="7BE1C051" w14:textId="2E0EA0B4" w:rsidR="00097EB1" w:rsidRPr="005124DE" w:rsidRDefault="00097EB1" w:rsidP="00DE338D">
            <w:pPr>
              <w:pStyle w:val="TableText"/>
              <w:rPr>
                <w:sz w:val="20"/>
                <w:szCs w:val="20"/>
              </w:rPr>
            </w:pPr>
            <w:r w:rsidRPr="005124DE">
              <w:rPr>
                <w:sz w:val="20"/>
                <w:szCs w:val="20"/>
              </w:rPr>
              <w:t>Bivalve molluscs</w:t>
            </w:r>
          </w:p>
        </w:tc>
        <w:tc>
          <w:tcPr>
            <w:tcW w:w="742" w:type="pct"/>
          </w:tcPr>
          <w:p w14:paraId="1E9BCDD4" w14:textId="65D86CFF" w:rsidR="00097EB1" w:rsidRPr="005124DE" w:rsidRDefault="00097EB1" w:rsidP="00DE338D">
            <w:pPr>
              <w:pStyle w:val="TableText"/>
              <w:jc w:val="right"/>
              <w:rPr>
                <w:sz w:val="20"/>
                <w:szCs w:val="20"/>
              </w:rPr>
            </w:pPr>
            <w:r>
              <w:rPr>
                <w:sz w:val="20"/>
                <w:szCs w:val="20"/>
              </w:rPr>
              <w:t>451</w:t>
            </w:r>
          </w:p>
        </w:tc>
        <w:tc>
          <w:tcPr>
            <w:tcW w:w="742" w:type="pct"/>
          </w:tcPr>
          <w:p w14:paraId="5A33EECB" w14:textId="39241485" w:rsidR="00097EB1" w:rsidRPr="005124DE" w:rsidRDefault="00097EB1" w:rsidP="00DE338D">
            <w:pPr>
              <w:pStyle w:val="TableText"/>
              <w:jc w:val="right"/>
              <w:rPr>
                <w:sz w:val="20"/>
                <w:szCs w:val="20"/>
              </w:rPr>
            </w:pPr>
            <w:r>
              <w:rPr>
                <w:sz w:val="20"/>
                <w:szCs w:val="20"/>
              </w:rPr>
              <w:t>451</w:t>
            </w:r>
          </w:p>
        </w:tc>
        <w:tc>
          <w:tcPr>
            <w:tcW w:w="860" w:type="pct"/>
          </w:tcPr>
          <w:p w14:paraId="155CC51B" w14:textId="38341659" w:rsidR="00097EB1" w:rsidRPr="005124DE" w:rsidRDefault="00097EB1" w:rsidP="00DE338D">
            <w:pPr>
              <w:pStyle w:val="TableText"/>
              <w:jc w:val="right"/>
              <w:rPr>
                <w:sz w:val="20"/>
                <w:szCs w:val="20"/>
              </w:rPr>
            </w:pPr>
            <w:r>
              <w:rPr>
                <w:sz w:val="20"/>
                <w:szCs w:val="20"/>
              </w:rPr>
              <w:t>0</w:t>
            </w:r>
          </w:p>
        </w:tc>
        <w:tc>
          <w:tcPr>
            <w:tcW w:w="624" w:type="pct"/>
          </w:tcPr>
          <w:p w14:paraId="23024ABE" w14:textId="5228BD89" w:rsidR="00097EB1" w:rsidRPr="005124DE" w:rsidRDefault="00097EB1" w:rsidP="00DE338D">
            <w:pPr>
              <w:pStyle w:val="TableText"/>
              <w:jc w:val="right"/>
              <w:rPr>
                <w:sz w:val="20"/>
                <w:szCs w:val="20"/>
              </w:rPr>
            </w:pPr>
            <w:r>
              <w:rPr>
                <w:sz w:val="20"/>
                <w:szCs w:val="20"/>
              </w:rPr>
              <w:t>100%</w:t>
            </w:r>
          </w:p>
        </w:tc>
      </w:tr>
      <w:tr w:rsidR="00097EB1" w:rsidRPr="00D855FF" w14:paraId="2C516C3D" w14:textId="77777777" w:rsidTr="00AD024B">
        <w:trPr>
          <w:jc w:val="center"/>
        </w:trPr>
        <w:tc>
          <w:tcPr>
            <w:tcW w:w="782" w:type="pct"/>
          </w:tcPr>
          <w:p w14:paraId="7B07DF47" w14:textId="37F3AAAD" w:rsidR="00097EB1" w:rsidRPr="005124DE" w:rsidRDefault="00097EB1" w:rsidP="00DE338D">
            <w:pPr>
              <w:pStyle w:val="TableText"/>
              <w:rPr>
                <w:sz w:val="20"/>
                <w:szCs w:val="20"/>
              </w:rPr>
            </w:pPr>
            <w:r w:rsidRPr="005124DE">
              <w:rPr>
                <w:rStyle w:val="Strong"/>
                <w:sz w:val="20"/>
                <w:szCs w:val="20"/>
              </w:rPr>
              <w:t>Total</w:t>
            </w:r>
          </w:p>
        </w:tc>
        <w:tc>
          <w:tcPr>
            <w:tcW w:w="1250" w:type="pct"/>
          </w:tcPr>
          <w:p w14:paraId="780DA605" w14:textId="5F715345" w:rsidR="00097EB1" w:rsidRPr="005124DE" w:rsidRDefault="00097EB1" w:rsidP="00DE338D">
            <w:pPr>
              <w:pStyle w:val="TableText"/>
              <w:rPr>
                <w:sz w:val="20"/>
                <w:szCs w:val="20"/>
              </w:rPr>
            </w:pPr>
            <w:r w:rsidRPr="005124DE">
              <w:rPr>
                <w:rStyle w:val="Strong"/>
                <w:sz w:val="20"/>
                <w:szCs w:val="20"/>
              </w:rPr>
              <w:t>–</w:t>
            </w:r>
          </w:p>
        </w:tc>
        <w:tc>
          <w:tcPr>
            <w:tcW w:w="742" w:type="pct"/>
          </w:tcPr>
          <w:p w14:paraId="3EA6F824" w14:textId="68B68576" w:rsidR="00097EB1" w:rsidRPr="00097EB1" w:rsidRDefault="00097EB1" w:rsidP="00DE338D">
            <w:pPr>
              <w:pStyle w:val="TableText"/>
              <w:jc w:val="right"/>
              <w:rPr>
                <w:b/>
                <w:bCs/>
                <w:sz w:val="20"/>
                <w:szCs w:val="20"/>
                <w:highlight w:val="yellow"/>
              </w:rPr>
            </w:pPr>
            <w:r w:rsidRPr="00097EB1">
              <w:rPr>
                <w:b/>
                <w:bCs/>
                <w:sz w:val="20"/>
                <w:szCs w:val="20"/>
              </w:rPr>
              <w:t>8,703</w:t>
            </w:r>
          </w:p>
        </w:tc>
        <w:tc>
          <w:tcPr>
            <w:tcW w:w="742" w:type="pct"/>
          </w:tcPr>
          <w:p w14:paraId="268A4D54" w14:textId="04D4154A" w:rsidR="00097EB1" w:rsidRPr="00097EB1" w:rsidRDefault="00097EB1" w:rsidP="00DE338D">
            <w:pPr>
              <w:pStyle w:val="TableText"/>
              <w:jc w:val="right"/>
              <w:rPr>
                <w:b/>
                <w:bCs/>
                <w:sz w:val="20"/>
                <w:szCs w:val="20"/>
              </w:rPr>
            </w:pPr>
            <w:r w:rsidRPr="00097EB1">
              <w:rPr>
                <w:b/>
                <w:bCs/>
                <w:sz w:val="20"/>
                <w:szCs w:val="20"/>
              </w:rPr>
              <w:t>8,509</w:t>
            </w:r>
          </w:p>
        </w:tc>
        <w:tc>
          <w:tcPr>
            <w:tcW w:w="860" w:type="pct"/>
          </w:tcPr>
          <w:p w14:paraId="22C55799" w14:textId="0AD71EE3" w:rsidR="00097EB1" w:rsidRPr="00097EB1" w:rsidRDefault="00097EB1" w:rsidP="00DE338D">
            <w:pPr>
              <w:pStyle w:val="TableText"/>
              <w:jc w:val="right"/>
              <w:rPr>
                <w:b/>
                <w:bCs/>
                <w:sz w:val="20"/>
                <w:szCs w:val="20"/>
              </w:rPr>
            </w:pPr>
            <w:r w:rsidRPr="00097EB1">
              <w:rPr>
                <w:b/>
                <w:bCs/>
                <w:sz w:val="20"/>
                <w:szCs w:val="20"/>
              </w:rPr>
              <w:t>194</w:t>
            </w:r>
          </w:p>
        </w:tc>
        <w:tc>
          <w:tcPr>
            <w:tcW w:w="624" w:type="pct"/>
          </w:tcPr>
          <w:p w14:paraId="07BE5862" w14:textId="3C9A4E9D" w:rsidR="00097EB1" w:rsidRPr="00097EB1" w:rsidRDefault="00097EB1" w:rsidP="00DE338D">
            <w:pPr>
              <w:pStyle w:val="TableText"/>
              <w:jc w:val="right"/>
              <w:rPr>
                <w:b/>
                <w:bCs/>
                <w:sz w:val="20"/>
                <w:szCs w:val="20"/>
              </w:rPr>
            </w:pPr>
            <w:r w:rsidRPr="00097EB1">
              <w:rPr>
                <w:b/>
                <w:bCs/>
                <w:sz w:val="20"/>
                <w:szCs w:val="20"/>
              </w:rPr>
              <w:t>97.</w:t>
            </w:r>
            <w:r w:rsidR="00A73852">
              <w:rPr>
                <w:b/>
                <w:bCs/>
                <w:sz w:val="20"/>
                <w:szCs w:val="20"/>
              </w:rPr>
              <w:t>8</w:t>
            </w:r>
            <w:r w:rsidRPr="00097EB1">
              <w:rPr>
                <w:b/>
                <w:bCs/>
                <w:sz w:val="20"/>
                <w:szCs w:val="20"/>
              </w:rPr>
              <w:t>%</w:t>
            </w:r>
          </w:p>
        </w:tc>
      </w:tr>
    </w:tbl>
    <w:p w14:paraId="104F416A" w14:textId="77777777" w:rsidR="00BB4E21" w:rsidRPr="00FF737C" w:rsidRDefault="00BB4E21" w:rsidP="00FF737C">
      <w:pPr>
        <w:pStyle w:val="FigureTableNoteSource"/>
      </w:pPr>
      <w:bookmarkStart w:id="63" w:name="_Ref128400517"/>
      <w:bookmarkStart w:id="64" w:name="_Ref206162288"/>
      <w:bookmarkStart w:id="65" w:name="_Ref206162291"/>
      <w:r w:rsidRPr="00FF737C">
        <w:t>Source: Agriculture Import Management System</w:t>
      </w:r>
    </w:p>
    <w:p w14:paraId="295087AD" w14:textId="69DDB8B6" w:rsidR="00DF399F" w:rsidRDefault="00DF399F" w:rsidP="00DA0E02">
      <w:pPr>
        <w:pStyle w:val="Caption"/>
      </w:pPr>
      <w:bookmarkStart w:id="66" w:name="_Ref214272322"/>
      <w:bookmarkStart w:id="67" w:name="_Toc214273932"/>
      <w:r w:rsidRPr="00DA0E02">
        <w:t>Table</w:t>
      </w:r>
      <w:r>
        <w:t xml:space="preserve"> </w:t>
      </w:r>
      <w:r w:rsidR="00FA63CC">
        <w:fldChar w:fldCharType="begin"/>
      </w:r>
      <w:r w:rsidR="00FA63CC">
        <w:instrText xml:space="preserve"> SEQ Table \* ARABIC </w:instrText>
      </w:r>
      <w:r w:rsidR="00FA63CC">
        <w:fldChar w:fldCharType="separate"/>
      </w:r>
      <w:r w:rsidR="00D8696E">
        <w:rPr>
          <w:noProof/>
        </w:rPr>
        <w:t>6</w:t>
      </w:r>
      <w:r w:rsidR="00FA63CC">
        <w:fldChar w:fldCharType="end"/>
      </w:r>
      <w:bookmarkEnd w:id="63"/>
      <w:bookmarkEnd w:id="66"/>
      <w:r>
        <w:t xml:space="preserve"> </w:t>
      </w:r>
      <w:r w:rsidRPr="00DF399F">
        <w:t xml:space="preserve">Microbiological test, product compliance rates, </w:t>
      </w:r>
      <w:r w:rsidR="00FB4E89">
        <w:t>202</w:t>
      </w:r>
      <w:r w:rsidR="003155A7">
        <w:t>4</w:t>
      </w:r>
      <w:bookmarkEnd w:id="64"/>
      <w:bookmarkEnd w:id="65"/>
      <w:bookmarkEnd w:id="67"/>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38"/>
        <w:gridCol w:w="1954"/>
        <w:gridCol w:w="1391"/>
        <w:gridCol w:w="1312"/>
        <w:gridCol w:w="1480"/>
        <w:gridCol w:w="1395"/>
      </w:tblGrid>
      <w:tr w:rsidR="006A57CB" w:rsidRPr="008D52F0" w14:paraId="69238B4A" w14:textId="77777777" w:rsidTr="00AD024B">
        <w:trPr>
          <w:tblHeader/>
          <w:jc w:val="center"/>
        </w:trPr>
        <w:tc>
          <w:tcPr>
            <w:tcW w:w="848" w:type="pct"/>
          </w:tcPr>
          <w:p w14:paraId="4DC546FC" w14:textId="77777777" w:rsidR="00DF399F" w:rsidRPr="008D52F0" w:rsidRDefault="00DF399F" w:rsidP="00157D9B">
            <w:pPr>
              <w:pStyle w:val="TableHeading"/>
              <w:rPr>
                <w:sz w:val="20"/>
                <w:szCs w:val="20"/>
              </w:rPr>
            </w:pPr>
            <w:bookmarkStart w:id="68" w:name="Title_6"/>
            <w:bookmarkEnd w:id="68"/>
            <w:r w:rsidRPr="008D52F0">
              <w:rPr>
                <w:sz w:val="20"/>
                <w:szCs w:val="20"/>
              </w:rPr>
              <w:t>Microbial agent</w:t>
            </w:r>
          </w:p>
        </w:tc>
        <w:tc>
          <w:tcPr>
            <w:tcW w:w="1077" w:type="pct"/>
          </w:tcPr>
          <w:p w14:paraId="24412204" w14:textId="77777777" w:rsidR="00DF399F" w:rsidRPr="008D52F0" w:rsidRDefault="00DF399F" w:rsidP="00157D9B">
            <w:pPr>
              <w:pStyle w:val="TableHeading"/>
              <w:rPr>
                <w:sz w:val="20"/>
                <w:szCs w:val="20"/>
              </w:rPr>
            </w:pPr>
            <w:r w:rsidRPr="008D52F0">
              <w:rPr>
                <w:sz w:val="20"/>
                <w:szCs w:val="20"/>
              </w:rPr>
              <w:t>Food type</w:t>
            </w:r>
          </w:p>
        </w:tc>
        <w:tc>
          <w:tcPr>
            <w:tcW w:w="767" w:type="pct"/>
          </w:tcPr>
          <w:p w14:paraId="71C2BF94" w14:textId="77777777" w:rsidR="00DF399F" w:rsidRPr="008D52F0" w:rsidRDefault="00DF399F" w:rsidP="00157D9B">
            <w:pPr>
              <w:pStyle w:val="TableHeading"/>
              <w:jc w:val="right"/>
              <w:rPr>
                <w:sz w:val="20"/>
                <w:szCs w:val="20"/>
              </w:rPr>
            </w:pPr>
            <w:r w:rsidRPr="008D52F0">
              <w:rPr>
                <w:sz w:val="20"/>
                <w:szCs w:val="20"/>
              </w:rPr>
              <w:t>Tests applied (no.)</w:t>
            </w:r>
          </w:p>
        </w:tc>
        <w:tc>
          <w:tcPr>
            <w:tcW w:w="723" w:type="pct"/>
          </w:tcPr>
          <w:p w14:paraId="573C7F95" w14:textId="77777777" w:rsidR="00DF399F" w:rsidRPr="008D52F0" w:rsidRDefault="00DF399F" w:rsidP="00157D9B">
            <w:pPr>
              <w:pStyle w:val="TableHeading"/>
              <w:jc w:val="right"/>
              <w:rPr>
                <w:sz w:val="20"/>
                <w:szCs w:val="20"/>
              </w:rPr>
            </w:pPr>
            <w:r w:rsidRPr="008D52F0">
              <w:rPr>
                <w:sz w:val="20"/>
                <w:szCs w:val="20"/>
              </w:rPr>
              <w:t>Compliant (no.)</w:t>
            </w:r>
          </w:p>
        </w:tc>
        <w:tc>
          <w:tcPr>
            <w:tcW w:w="816" w:type="pct"/>
          </w:tcPr>
          <w:p w14:paraId="46F769D8" w14:textId="77777777" w:rsidR="00DF399F" w:rsidRPr="008D52F0" w:rsidRDefault="00DF399F" w:rsidP="00157D9B">
            <w:pPr>
              <w:pStyle w:val="TableHeading"/>
              <w:jc w:val="right"/>
              <w:rPr>
                <w:sz w:val="20"/>
                <w:szCs w:val="20"/>
              </w:rPr>
            </w:pPr>
            <w:r w:rsidRPr="008D52F0">
              <w:rPr>
                <w:sz w:val="20"/>
                <w:szCs w:val="20"/>
              </w:rPr>
              <w:t>Non-compliant (no.)</w:t>
            </w:r>
          </w:p>
        </w:tc>
        <w:tc>
          <w:tcPr>
            <w:tcW w:w="769" w:type="pct"/>
          </w:tcPr>
          <w:p w14:paraId="1CA460D5" w14:textId="77777777" w:rsidR="00DF399F" w:rsidRPr="008D52F0" w:rsidRDefault="00DF399F" w:rsidP="00157D9B">
            <w:pPr>
              <w:pStyle w:val="TableHeading"/>
              <w:jc w:val="right"/>
              <w:rPr>
                <w:sz w:val="20"/>
                <w:szCs w:val="20"/>
              </w:rPr>
            </w:pPr>
            <w:r w:rsidRPr="008D52F0">
              <w:rPr>
                <w:sz w:val="20"/>
                <w:szCs w:val="20"/>
              </w:rPr>
              <w:t>Compliant (%)</w:t>
            </w:r>
          </w:p>
        </w:tc>
      </w:tr>
      <w:tr w:rsidR="00B341EC" w:rsidRPr="008D52F0" w14:paraId="1AA94B9C" w14:textId="77777777" w:rsidTr="00AD024B">
        <w:trPr>
          <w:tblHeader/>
          <w:jc w:val="center"/>
        </w:trPr>
        <w:tc>
          <w:tcPr>
            <w:tcW w:w="848" w:type="pct"/>
          </w:tcPr>
          <w:p w14:paraId="13A393C4" w14:textId="77777777" w:rsidR="006E72AC" w:rsidRPr="002605BC" w:rsidRDefault="006E72AC" w:rsidP="00B341EC">
            <w:pPr>
              <w:pStyle w:val="TableText"/>
              <w:rPr>
                <w:i/>
                <w:iCs/>
              </w:rPr>
            </w:pPr>
            <w:r w:rsidRPr="002605BC">
              <w:rPr>
                <w:i/>
                <w:iCs/>
              </w:rPr>
              <w:t>Bacillus cereus</w:t>
            </w:r>
          </w:p>
        </w:tc>
        <w:tc>
          <w:tcPr>
            <w:tcW w:w="1077" w:type="pct"/>
          </w:tcPr>
          <w:p w14:paraId="05687FAD" w14:textId="77777777" w:rsidR="006E72AC" w:rsidRPr="008D52F0" w:rsidRDefault="006E72AC" w:rsidP="00B341EC">
            <w:pPr>
              <w:pStyle w:val="TableText"/>
              <w:rPr>
                <w:sz w:val="20"/>
                <w:szCs w:val="20"/>
              </w:rPr>
            </w:pPr>
            <w:r w:rsidRPr="008D52F0">
              <w:rPr>
                <w:sz w:val="20"/>
                <w:szCs w:val="20"/>
              </w:rPr>
              <w:t>Bean curd, tofu</w:t>
            </w:r>
          </w:p>
        </w:tc>
        <w:tc>
          <w:tcPr>
            <w:tcW w:w="767" w:type="pct"/>
          </w:tcPr>
          <w:p w14:paraId="14F6CF8A" w14:textId="75DA6991" w:rsidR="006E72AC" w:rsidRPr="008D52F0" w:rsidRDefault="001D31F3" w:rsidP="00B341EC">
            <w:pPr>
              <w:pStyle w:val="TableText"/>
              <w:jc w:val="right"/>
              <w:rPr>
                <w:sz w:val="20"/>
                <w:szCs w:val="20"/>
              </w:rPr>
            </w:pPr>
            <w:r w:rsidRPr="008D52F0">
              <w:rPr>
                <w:sz w:val="20"/>
                <w:szCs w:val="20"/>
              </w:rPr>
              <w:t>90</w:t>
            </w:r>
          </w:p>
        </w:tc>
        <w:tc>
          <w:tcPr>
            <w:tcW w:w="723" w:type="pct"/>
          </w:tcPr>
          <w:p w14:paraId="5B84A3BE" w14:textId="39E8B4D6" w:rsidR="006E72AC" w:rsidRPr="008D52F0" w:rsidRDefault="001D31F3" w:rsidP="00B341EC">
            <w:pPr>
              <w:pStyle w:val="TableText"/>
              <w:jc w:val="right"/>
              <w:rPr>
                <w:sz w:val="20"/>
                <w:szCs w:val="20"/>
              </w:rPr>
            </w:pPr>
            <w:r w:rsidRPr="008D52F0">
              <w:rPr>
                <w:sz w:val="20"/>
                <w:szCs w:val="20"/>
              </w:rPr>
              <w:t>87</w:t>
            </w:r>
          </w:p>
        </w:tc>
        <w:tc>
          <w:tcPr>
            <w:tcW w:w="816" w:type="pct"/>
          </w:tcPr>
          <w:p w14:paraId="0A8A9C39" w14:textId="2F6E4385" w:rsidR="006E72AC" w:rsidRPr="008D52F0" w:rsidRDefault="001D31F3" w:rsidP="00B341EC">
            <w:pPr>
              <w:pStyle w:val="TableText"/>
              <w:jc w:val="right"/>
              <w:rPr>
                <w:sz w:val="20"/>
                <w:szCs w:val="20"/>
              </w:rPr>
            </w:pPr>
            <w:r w:rsidRPr="008D52F0">
              <w:rPr>
                <w:sz w:val="20"/>
                <w:szCs w:val="20"/>
              </w:rPr>
              <w:t>3</w:t>
            </w:r>
          </w:p>
        </w:tc>
        <w:tc>
          <w:tcPr>
            <w:tcW w:w="769" w:type="pct"/>
          </w:tcPr>
          <w:p w14:paraId="0297F547" w14:textId="2CE5D9F5" w:rsidR="006E72AC" w:rsidRPr="008D52F0" w:rsidRDefault="001D31F3" w:rsidP="00B341EC">
            <w:pPr>
              <w:pStyle w:val="TableText"/>
              <w:jc w:val="right"/>
              <w:rPr>
                <w:sz w:val="20"/>
                <w:szCs w:val="20"/>
              </w:rPr>
            </w:pPr>
            <w:r w:rsidRPr="008D52F0">
              <w:rPr>
                <w:sz w:val="20"/>
                <w:szCs w:val="20"/>
              </w:rPr>
              <w:t>96.7%</w:t>
            </w:r>
          </w:p>
        </w:tc>
      </w:tr>
      <w:tr w:rsidR="00B341EC" w:rsidRPr="008D52F0" w14:paraId="2408757E" w14:textId="77777777" w:rsidTr="00AD024B">
        <w:trPr>
          <w:tblHeader/>
          <w:jc w:val="center"/>
        </w:trPr>
        <w:tc>
          <w:tcPr>
            <w:tcW w:w="848" w:type="pct"/>
          </w:tcPr>
          <w:p w14:paraId="6BC65698" w14:textId="77777777" w:rsidR="006E72AC" w:rsidRPr="002605BC" w:rsidRDefault="006E72AC" w:rsidP="00B341EC">
            <w:pPr>
              <w:pStyle w:val="TableText"/>
              <w:rPr>
                <w:i/>
                <w:iCs/>
              </w:rPr>
            </w:pPr>
            <w:r w:rsidRPr="002605BC">
              <w:rPr>
                <w:i/>
                <w:iCs/>
              </w:rPr>
              <w:t>Cronobacter</w:t>
            </w:r>
          </w:p>
        </w:tc>
        <w:tc>
          <w:tcPr>
            <w:tcW w:w="1077" w:type="pct"/>
          </w:tcPr>
          <w:p w14:paraId="32F4FB88" w14:textId="77777777" w:rsidR="006E72AC" w:rsidRPr="008D52F0" w:rsidRDefault="006E72AC" w:rsidP="00B341EC">
            <w:pPr>
              <w:pStyle w:val="TableText"/>
              <w:rPr>
                <w:sz w:val="20"/>
                <w:szCs w:val="20"/>
              </w:rPr>
            </w:pPr>
            <w:r w:rsidRPr="008D52F0">
              <w:rPr>
                <w:sz w:val="20"/>
                <w:szCs w:val="20"/>
              </w:rPr>
              <w:t>Infant formula (0 to 6 months)</w:t>
            </w:r>
          </w:p>
        </w:tc>
        <w:tc>
          <w:tcPr>
            <w:tcW w:w="767" w:type="pct"/>
          </w:tcPr>
          <w:p w14:paraId="7B62630D" w14:textId="2CC2A91B" w:rsidR="006E72AC" w:rsidRPr="008D52F0" w:rsidRDefault="001D31F3" w:rsidP="00B341EC">
            <w:pPr>
              <w:pStyle w:val="TableText"/>
              <w:jc w:val="right"/>
              <w:rPr>
                <w:sz w:val="20"/>
                <w:szCs w:val="20"/>
              </w:rPr>
            </w:pPr>
            <w:r w:rsidRPr="008D52F0">
              <w:rPr>
                <w:sz w:val="20"/>
                <w:szCs w:val="20"/>
              </w:rPr>
              <w:t>11</w:t>
            </w:r>
          </w:p>
        </w:tc>
        <w:tc>
          <w:tcPr>
            <w:tcW w:w="723" w:type="pct"/>
          </w:tcPr>
          <w:p w14:paraId="087ED0FA" w14:textId="602E2A2A" w:rsidR="006E72AC" w:rsidRPr="008D52F0" w:rsidRDefault="001D31F3" w:rsidP="00B341EC">
            <w:pPr>
              <w:pStyle w:val="TableText"/>
              <w:jc w:val="right"/>
              <w:rPr>
                <w:sz w:val="20"/>
                <w:szCs w:val="20"/>
              </w:rPr>
            </w:pPr>
            <w:r w:rsidRPr="008D52F0">
              <w:rPr>
                <w:sz w:val="20"/>
                <w:szCs w:val="20"/>
              </w:rPr>
              <w:t>11</w:t>
            </w:r>
          </w:p>
        </w:tc>
        <w:tc>
          <w:tcPr>
            <w:tcW w:w="816" w:type="pct"/>
          </w:tcPr>
          <w:p w14:paraId="0423C5FD" w14:textId="66146705" w:rsidR="006E72AC" w:rsidRPr="008D52F0" w:rsidRDefault="001D31F3" w:rsidP="00B341EC">
            <w:pPr>
              <w:pStyle w:val="TableText"/>
              <w:jc w:val="right"/>
              <w:rPr>
                <w:sz w:val="20"/>
                <w:szCs w:val="20"/>
              </w:rPr>
            </w:pPr>
            <w:r w:rsidRPr="008D52F0">
              <w:rPr>
                <w:sz w:val="20"/>
                <w:szCs w:val="20"/>
              </w:rPr>
              <w:t>0</w:t>
            </w:r>
          </w:p>
        </w:tc>
        <w:tc>
          <w:tcPr>
            <w:tcW w:w="769" w:type="pct"/>
          </w:tcPr>
          <w:p w14:paraId="6B6F331B" w14:textId="6D76B1BD" w:rsidR="006E72AC" w:rsidRPr="008D52F0" w:rsidRDefault="001D31F3" w:rsidP="00B341EC">
            <w:pPr>
              <w:pStyle w:val="TableText"/>
              <w:jc w:val="right"/>
              <w:rPr>
                <w:sz w:val="20"/>
                <w:szCs w:val="20"/>
              </w:rPr>
            </w:pPr>
            <w:r w:rsidRPr="008D52F0">
              <w:rPr>
                <w:sz w:val="20"/>
                <w:szCs w:val="20"/>
              </w:rPr>
              <w:t>100%</w:t>
            </w:r>
          </w:p>
        </w:tc>
      </w:tr>
      <w:tr w:rsidR="00B341EC" w:rsidRPr="008D52F0" w14:paraId="01DDD375" w14:textId="77777777" w:rsidTr="00AD024B">
        <w:trPr>
          <w:tblHeader/>
          <w:jc w:val="center"/>
        </w:trPr>
        <w:tc>
          <w:tcPr>
            <w:tcW w:w="848" w:type="pct"/>
          </w:tcPr>
          <w:p w14:paraId="7BC86D09" w14:textId="77777777" w:rsidR="005869BC" w:rsidRPr="002605BC" w:rsidRDefault="005869BC" w:rsidP="00B341EC">
            <w:pPr>
              <w:pStyle w:val="TableText"/>
              <w:rPr>
                <w:i/>
                <w:iCs/>
              </w:rPr>
            </w:pPr>
            <w:r w:rsidRPr="002605BC">
              <w:rPr>
                <w:i/>
                <w:iCs/>
              </w:rPr>
              <w:t>Escherichia coli</w:t>
            </w:r>
          </w:p>
        </w:tc>
        <w:tc>
          <w:tcPr>
            <w:tcW w:w="1077" w:type="pct"/>
          </w:tcPr>
          <w:p w14:paraId="530BFAF0" w14:textId="77777777" w:rsidR="005869BC" w:rsidRPr="008D52F0" w:rsidRDefault="005869BC" w:rsidP="00B341EC">
            <w:pPr>
              <w:pStyle w:val="TableText"/>
              <w:rPr>
                <w:sz w:val="20"/>
                <w:szCs w:val="20"/>
              </w:rPr>
            </w:pPr>
            <w:r w:rsidRPr="008D52F0">
              <w:rPr>
                <w:sz w:val="20"/>
                <w:szCs w:val="20"/>
              </w:rPr>
              <w:t>Beef products, seafood, cheese, fruit and vegetables</w:t>
            </w:r>
          </w:p>
        </w:tc>
        <w:tc>
          <w:tcPr>
            <w:tcW w:w="767" w:type="pct"/>
          </w:tcPr>
          <w:p w14:paraId="0DA6AF05" w14:textId="1337EDC8" w:rsidR="005869BC" w:rsidRPr="008D52F0" w:rsidRDefault="00B738F1" w:rsidP="00B341EC">
            <w:pPr>
              <w:pStyle w:val="TableText"/>
              <w:jc w:val="right"/>
              <w:rPr>
                <w:sz w:val="20"/>
                <w:szCs w:val="20"/>
              </w:rPr>
            </w:pPr>
            <w:r w:rsidRPr="008D52F0">
              <w:rPr>
                <w:sz w:val="20"/>
                <w:szCs w:val="20"/>
              </w:rPr>
              <w:t>330</w:t>
            </w:r>
          </w:p>
        </w:tc>
        <w:tc>
          <w:tcPr>
            <w:tcW w:w="723" w:type="pct"/>
          </w:tcPr>
          <w:p w14:paraId="4E950086" w14:textId="7D390248" w:rsidR="005869BC" w:rsidRPr="008D52F0" w:rsidRDefault="00B738F1" w:rsidP="00B341EC">
            <w:pPr>
              <w:pStyle w:val="TableText"/>
              <w:jc w:val="right"/>
              <w:rPr>
                <w:sz w:val="20"/>
                <w:szCs w:val="20"/>
              </w:rPr>
            </w:pPr>
            <w:r w:rsidRPr="008D52F0">
              <w:rPr>
                <w:sz w:val="20"/>
                <w:szCs w:val="20"/>
              </w:rPr>
              <w:t>323</w:t>
            </w:r>
          </w:p>
        </w:tc>
        <w:tc>
          <w:tcPr>
            <w:tcW w:w="816" w:type="pct"/>
          </w:tcPr>
          <w:p w14:paraId="4541E6E0" w14:textId="0F196D6F" w:rsidR="005869BC" w:rsidRPr="008D52F0" w:rsidRDefault="00B738F1" w:rsidP="00B341EC">
            <w:pPr>
              <w:pStyle w:val="TableText"/>
              <w:jc w:val="right"/>
              <w:rPr>
                <w:sz w:val="20"/>
                <w:szCs w:val="20"/>
              </w:rPr>
            </w:pPr>
            <w:r w:rsidRPr="008D52F0">
              <w:rPr>
                <w:sz w:val="20"/>
                <w:szCs w:val="20"/>
              </w:rPr>
              <w:t>7</w:t>
            </w:r>
          </w:p>
        </w:tc>
        <w:tc>
          <w:tcPr>
            <w:tcW w:w="769" w:type="pct"/>
          </w:tcPr>
          <w:p w14:paraId="0C43032F" w14:textId="641BEC53" w:rsidR="005869BC" w:rsidRPr="008D52F0" w:rsidRDefault="00B738F1" w:rsidP="00B341EC">
            <w:pPr>
              <w:pStyle w:val="TableText"/>
              <w:jc w:val="right"/>
              <w:rPr>
                <w:sz w:val="20"/>
                <w:szCs w:val="20"/>
              </w:rPr>
            </w:pPr>
            <w:r w:rsidRPr="008D52F0">
              <w:rPr>
                <w:sz w:val="20"/>
                <w:szCs w:val="20"/>
              </w:rPr>
              <w:t>97.9%</w:t>
            </w:r>
          </w:p>
        </w:tc>
      </w:tr>
      <w:tr w:rsidR="00B341EC" w:rsidRPr="008D52F0" w14:paraId="6B416530" w14:textId="77777777" w:rsidTr="00AD024B">
        <w:trPr>
          <w:tblHeader/>
          <w:jc w:val="center"/>
        </w:trPr>
        <w:tc>
          <w:tcPr>
            <w:tcW w:w="848" w:type="pct"/>
          </w:tcPr>
          <w:p w14:paraId="3605D784" w14:textId="77777777" w:rsidR="005869BC" w:rsidRPr="002605BC" w:rsidRDefault="005869BC" w:rsidP="00B341EC">
            <w:pPr>
              <w:pStyle w:val="TableText"/>
              <w:rPr>
                <w:i/>
                <w:iCs/>
              </w:rPr>
            </w:pPr>
            <w:r w:rsidRPr="002605BC">
              <w:rPr>
                <w:i/>
                <w:iCs/>
              </w:rPr>
              <w:t>Listeria monocytogenes</w:t>
            </w:r>
          </w:p>
        </w:tc>
        <w:tc>
          <w:tcPr>
            <w:tcW w:w="1077" w:type="pct"/>
          </w:tcPr>
          <w:p w14:paraId="1929BCA6" w14:textId="77777777" w:rsidR="005869BC" w:rsidRPr="008D52F0" w:rsidRDefault="005869BC" w:rsidP="00B341EC">
            <w:pPr>
              <w:pStyle w:val="TableText"/>
              <w:rPr>
                <w:sz w:val="20"/>
                <w:szCs w:val="20"/>
              </w:rPr>
            </w:pPr>
            <w:r w:rsidRPr="008D52F0">
              <w:rPr>
                <w:sz w:val="20"/>
                <w:szCs w:val="20"/>
              </w:rPr>
              <w:t>Cheese, ready-to-eat seafood, processed meats</w:t>
            </w:r>
          </w:p>
        </w:tc>
        <w:tc>
          <w:tcPr>
            <w:tcW w:w="767" w:type="pct"/>
          </w:tcPr>
          <w:p w14:paraId="7136E0AD" w14:textId="3160A557" w:rsidR="005869BC" w:rsidRPr="008D52F0" w:rsidRDefault="00EB2DED" w:rsidP="00B341EC">
            <w:pPr>
              <w:pStyle w:val="TableText"/>
              <w:jc w:val="right"/>
              <w:rPr>
                <w:sz w:val="20"/>
                <w:szCs w:val="20"/>
              </w:rPr>
            </w:pPr>
            <w:r w:rsidRPr="008D52F0">
              <w:rPr>
                <w:sz w:val="20"/>
                <w:szCs w:val="20"/>
              </w:rPr>
              <w:t>2,063</w:t>
            </w:r>
          </w:p>
        </w:tc>
        <w:tc>
          <w:tcPr>
            <w:tcW w:w="723" w:type="pct"/>
          </w:tcPr>
          <w:p w14:paraId="61564BC6" w14:textId="2793B71C" w:rsidR="005869BC" w:rsidRPr="008D52F0" w:rsidRDefault="00EB2DED" w:rsidP="00B341EC">
            <w:pPr>
              <w:pStyle w:val="TableText"/>
              <w:jc w:val="right"/>
              <w:rPr>
                <w:sz w:val="20"/>
                <w:szCs w:val="20"/>
              </w:rPr>
            </w:pPr>
            <w:r w:rsidRPr="008D52F0">
              <w:rPr>
                <w:sz w:val="20"/>
                <w:szCs w:val="20"/>
              </w:rPr>
              <w:t>2,058</w:t>
            </w:r>
          </w:p>
        </w:tc>
        <w:tc>
          <w:tcPr>
            <w:tcW w:w="816" w:type="pct"/>
          </w:tcPr>
          <w:p w14:paraId="46A5DFBE" w14:textId="534E626A" w:rsidR="005869BC" w:rsidRPr="008D52F0" w:rsidRDefault="00B738F1" w:rsidP="00B341EC">
            <w:pPr>
              <w:pStyle w:val="TableText"/>
              <w:jc w:val="right"/>
              <w:rPr>
                <w:sz w:val="20"/>
                <w:szCs w:val="20"/>
              </w:rPr>
            </w:pPr>
            <w:r w:rsidRPr="008D52F0">
              <w:rPr>
                <w:sz w:val="20"/>
                <w:szCs w:val="20"/>
              </w:rPr>
              <w:t>5</w:t>
            </w:r>
          </w:p>
        </w:tc>
        <w:tc>
          <w:tcPr>
            <w:tcW w:w="769" w:type="pct"/>
          </w:tcPr>
          <w:p w14:paraId="64855CAE" w14:textId="6476A85A" w:rsidR="005869BC" w:rsidRPr="008D52F0" w:rsidRDefault="00B738F1" w:rsidP="00B341EC">
            <w:pPr>
              <w:pStyle w:val="TableText"/>
              <w:jc w:val="right"/>
              <w:rPr>
                <w:sz w:val="20"/>
                <w:szCs w:val="20"/>
              </w:rPr>
            </w:pPr>
            <w:r w:rsidRPr="008D52F0">
              <w:rPr>
                <w:sz w:val="20"/>
                <w:szCs w:val="20"/>
              </w:rPr>
              <w:t>99.8%</w:t>
            </w:r>
          </w:p>
        </w:tc>
      </w:tr>
      <w:tr w:rsidR="00B341EC" w:rsidRPr="008D52F0" w14:paraId="6C32EC03" w14:textId="77777777" w:rsidTr="00AD024B">
        <w:trPr>
          <w:tblHeader/>
          <w:jc w:val="center"/>
        </w:trPr>
        <w:tc>
          <w:tcPr>
            <w:tcW w:w="848" w:type="pct"/>
          </w:tcPr>
          <w:p w14:paraId="46D3C472" w14:textId="77777777" w:rsidR="005869BC" w:rsidRPr="008D52F0" w:rsidRDefault="005869BC" w:rsidP="00B341EC">
            <w:pPr>
              <w:pStyle w:val="TableText"/>
              <w:rPr>
                <w:sz w:val="20"/>
                <w:szCs w:val="20"/>
              </w:rPr>
            </w:pPr>
            <w:r w:rsidRPr="002605BC">
              <w:rPr>
                <w:i/>
                <w:iCs/>
              </w:rPr>
              <w:t>Listeria monocytogenes</w:t>
            </w:r>
            <w:r w:rsidRPr="008D52F0">
              <w:rPr>
                <w:sz w:val="20"/>
                <w:szCs w:val="20"/>
              </w:rPr>
              <w:t xml:space="preserve"> (enumerated)</w:t>
            </w:r>
          </w:p>
        </w:tc>
        <w:tc>
          <w:tcPr>
            <w:tcW w:w="1077" w:type="pct"/>
          </w:tcPr>
          <w:p w14:paraId="4524135E" w14:textId="77777777" w:rsidR="005869BC" w:rsidRPr="008D52F0" w:rsidRDefault="005869BC" w:rsidP="00B341EC">
            <w:pPr>
              <w:pStyle w:val="TableText"/>
              <w:rPr>
                <w:sz w:val="20"/>
                <w:szCs w:val="20"/>
              </w:rPr>
            </w:pPr>
            <w:r w:rsidRPr="008D52F0">
              <w:rPr>
                <w:sz w:val="20"/>
                <w:szCs w:val="20"/>
              </w:rPr>
              <w:t>Cheese, RTE finfish, slow-cured ham</w:t>
            </w:r>
          </w:p>
        </w:tc>
        <w:tc>
          <w:tcPr>
            <w:tcW w:w="767" w:type="pct"/>
          </w:tcPr>
          <w:p w14:paraId="1407E1B5" w14:textId="7BFB161C" w:rsidR="005869BC" w:rsidRPr="008D52F0" w:rsidRDefault="00EB2DED" w:rsidP="00B341EC">
            <w:pPr>
              <w:pStyle w:val="TableText"/>
              <w:jc w:val="right"/>
              <w:rPr>
                <w:sz w:val="20"/>
                <w:szCs w:val="20"/>
              </w:rPr>
            </w:pPr>
            <w:r w:rsidRPr="008D52F0">
              <w:rPr>
                <w:sz w:val="20"/>
                <w:szCs w:val="20"/>
              </w:rPr>
              <w:t>297</w:t>
            </w:r>
          </w:p>
        </w:tc>
        <w:tc>
          <w:tcPr>
            <w:tcW w:w="723" w:type="pct"/>
          </w:tcPr>
          <w:p w14:paraId="0D6A8718" w14:textId="68A1D428" w:rsidR="005869BC" w:rsidRPr="008D52F0" w:rsidRDefault="00EB2DED" w:rsidP="00B341EC">
            <w:pPr>
              <w:pStyle w:val="TableText"/>
              <w:jc w:val="right"/>
              <w:rPr>
                <w:sz w:val="20"/>
                <w:szCs w:val="20"/>
              </w:rPr>
            </w:pPr>
            <w:r w:rsidRPr="008D52F0">
              <w:rPr>
                <w:sz w:val="20"/>
                <w:szCs w:val="20"/>
              </w:rPr>
              <w:t>295</w:t>
            </w:r>
          </w:p>
        </w:tc>
        <w:tc>
          <w:tcPr>
            <w:tcW w:w="816" w:type="pct"/>
          </w:tcPr>
          <w:p w14:paraId="4ACD48E2" w14:textId="2354E5AA" w:rsidR="005869BC" w:rsidRPr="008D52F0" w:rsidRDefault="00EB2DED" w:rsidP="00B341EC">
            <w:pPr>
              <w:pStyle w:val="TableText"/>
              <w:jc w:val="right"/>
              <w:rPr>
                <w:sz w:val="20"/>
                <w:szCs w:val="20"/>
              </w:rPr>
            </w:pPr>
            <w:r w:rsidRPr="008D52F0">
              <w:rPr>
                <w:sz w:val="20"/>
                <w:szCs w:val="20"/>
              </w:rPr>
              <w:t>2</w:t>
            </w:r>
          </w:p>
        </w:tc>
        <w:tc>
          <w:tcPr>
            <w:tcW w:w="769" w:type="pct"/>
          </w:tcPr>
          <w:p w14:paraId="4071E38A" w14:textId="5DDC255A" w:rsidR="005869BC" w:rsidRPr="008D52F0" w:rsidRDefault="00EB2DED" w:rsidP="00B341EC">
            <w:pPr>
              <w:pStyle w:val="TableText"/>
              <w:jc w:val="right"/>
              <w:rPr>
                <w:sz w:val="20"/>
                <w:szCs w:val="20"/>
              </w:rPr>
            </w:pPr>
            <w:r w:rsidRPr="008D52F0">
              <w:rPr>
                <w:sz w:val="20"/>
                <w:szCs w:val="20"/>
              </w:rPr>
              <w:t>99.3%</w:t>
            </w:r>
          </w:p>
        </w:tc>
      </w:tr>
      <w:tr w:rsidR="00B341EC" w:rsidRPr="008D52F0" w14:paraId="74D7238F" w14:textId="77777777" w:rsidTr="00AD024B">
        <w:trPr>
          <w:tblHeader/>
          <w:jc w:val="center"/>
        </w:trPr>
        <w:tc>
          <w:tcPr>
            <w:tcW w:w="848" w:type="pct"/>
          </w:tcPr>
          <w:p w14:paraId="789528D8" w14:textId="77777777" w:rsidR="005869BC" w:rsidRPr="002605BC" w:rsidRDefault="005869BC" w:rsidP="00B341EC">
            <w:pPr>
              <w:pStyle w:val="TableText"/>
              <w:rPr>
                <w:i/>
                <w:iCs/>
              </w:rPr>
            </w:pPr>
            <w:r w:rsidRPr="002605BC">
              <w:rPr>
                <w:i/>
                <w:iCs/>
              </w:rPr>
              <w:t>Salmonella</w:t>
            </w:r>
          </w:p>
        </w:tc>
        <w:tc>
          <w:tcPr>
            <w:tcW w:w="1077" w:type="pct"/>
            <w:vAlign w:val="center"/>
          </w:tcPr>
          <w:p w14:paraId="0D4CED1E" w14:textId="77777777" w:rsidR="005869BC" w:rsidRPr="008D52F0" w:rsidRDefault="005869BC" w:rsidP="00B341EC">
            <w:pPr>
              <w:pStyle w:val="TableText"/>
              <w:rPr>
                <w:sz w:val="20"/>
                <w:szCs w:val="20"/>
              </w:rPr>
            </w:pPr>
            <w:r w:rsidRPr="008D52F0">
              <w:rPr>
                <w:sz w:val="20"/>
                <w:szCs w:val="20"/>
              </w:rPr>
              <w:t>Processed meats, seafood, dried coconut, dried paprika, pepper, capsicum and chilli, sesame seeds, cheese, infant formula</w:t>
            </w:r>
          </w:p>
        </w:tc>
        <w:tc>
          <w:tcPr>
            <w:tcW w:w="767" w:type="pct"/>
          </w:tcPr>
          <w:p w14:paraId="5B315B1C" w14:textId="2425FEE4" w:rsidR="005869BC" w:rsidRPr="008D52F0" w:rsidRDefault="00B738F1" w:rsidP="00B341EC">
            <w:pPr>
              <w:pStyle w:val="TableText"/>
              <w:jc w:val="right"/>
              <w:rPr>
                <w:sz w:val="20"/>
                <w:szCs w:val="20"/>
              </w:rPr>
            </w:pPr>
            <w:r w:rsidRPr="008D52F0">
              <w:rPr>
                <w:sz w:val="20"/>
                <w:szCs w:val="20"/>
              </w:rPr>
              <w:t>3,651</w:t>
            </w:r>
          </w:p>
        </w:tc>
        <w:tc>
          <w:tcPr>
            <w:tcW w:w="723" w:type="pct"/>
          </w:tcPr>
          <w:p w14:paraId="0F811864" w14:textId="5327034F" w:rsidR="005869BC" w:rsidRPr="008D52F0" w:rsidRDefault="00B738F1" w:rsidP="00B341EC">
            <w:pPr>
              <w:pStyle w:val="TableText"/>
              <w:jc w:val="right"/>
              <w:rPr>
                <w:sz w:val="20"/>
                <w:szCs w:val="20"/>
              </w:rPr>
            </w:pPr>
            <w:r w:rsidRPr="008D52F0">
              <w:rPr>
                <w:sz w:val="20"/>
                <w:szCs w:val="20"/>
              </w:rPr>
              <w:t>3,616</w:t>
            </w:r>
          </w:p>
        </w:tc>
        <w:tc>
          <w:tcPr>
            <w:tcW w:w="816" w:type="pct"/>
          </w:tcPr>
          <w:p w14:paraId="66917849" w14:textId="70DE0D21" w:rsidR="005869BC" w:rsidRPr="008D52F0" w:rsidRDefault="00B738F1" w:rsidP="00B341EC">
            <w:pPr>
              <w:pStyle w:val="TableText"/>
              <w:jc w:val="right"/>
              <w:rPr>
                <w:sz w:val="20"/>
                <w:szCs w:val="20"/>
              </w:rPr>
            </w:pPr>
            <w:r w:rsidRPr="008D52F0">
              <w:rPr>
                <w:sz w:val="20"/>
                <w:szCs w:val="20"/>
              </w:rPr>
              <w:t>35</w:t>
            </w:r>
          </w:p>
        </w:tc>
        <w:tc>
          <w:tcPr>
            <w:tcW w:w="769" w:type="pct"/>
          </w:tcPr>
          <w:p w14:paraId="75C07F0E" w14:textId="28C97798" w:rsidR="005869BC" w:rsidRPr="008D52F0" w:rsidRDefault="00B738F1" w:rsidP="00B341EC">
            <w:pPr>
              <w:pStyle w:val="TableText"/>
              <w:jc w:val="right"/>
              <w:rPr>
                <w:sz w:val="20"/>
                <w:szCs w:val="20"/>
              </w:rPr>
            </w:pPr>
            <w:r w:rsidRPr="008D52F0">
              <w:rPr>
                <w:sz w:val="20"/>
                <w:szCs w:val="20"/>
              </w:rPr>
              <w:t>99%</w:t>
            </w:r>
          </w:p>
        </w:tc>
      </w:tr>
      <w:tr w:rsidR="00B341EC" w:rsidRPr="008D52F0" w14:paraId="6219E748" w14:textId="77777777" w:rsidTr="00AD024B">
        <w:trPr>
          <w:tblHeader/>
          <w:jc w:val="center"/>
        </w:trPr>
        <w:tc>
          <w:tcPr>
            <w:tcW w:w="848" w:type="pct"/>
          </w:tcPr>
          <w:p w14:paraId="7C7C1F4E" w14:textId="77777777" w:rsidR="005869BC" w:rsidRPr="002605BC" w:rsidRDefault="005869BC" w:rsidP="00B341EC">
            <w:pPr>
              <w:pStyle w:val="TableText"/>
              <w:rPr>
                <w:sz w:val="20"/>
                <w:szCs w:val="20"/>
              </w:rPr>
            </w:pPr>
            <w:r w:rsidRPr="002605BC">
              <w:rPr>
                <w:sz w:val="20"/>
                <w:szCs w:val="20"/>
              </w:rPr>
              <w:t>Vibrio cholerae</w:t>
            </w:r>
          </w:p>
        </w:tc>
        <w:tc>
          <w:tcPr>
            <w:tcW w:w="1077" w:type="pct"/>
          </w:tcPr>
          <w:p w14:paraId="40C9E501" w14:textId="77777777" w:rsidR="005869BC" w:rsidRPr="008D52F0" w:rsidRDefault="005869BC" w:rsidP="00B341EC">
            <w:pPr>
              <w:pStyle w:val="TableText"/>
              <w:rPr>
                <w:sz w:val="20"/>
                <w:szCs w:val="20"/>
              </w:rPr>
            </w:pPr>
            <w:r w:rsidRPr="008D52F0">
              <w:rPr>
                <w:sz w:val="20"/>
                <w:szCs w:val="20"/>
              </w:rPr>
              <w:t>Cooked prawns</w:t>
            </w:r>
          </w:p>
        </w:tc>
        <w:tc>
          <w:tcPr>
            <w:tcW w:w="767" w:type="pct"/>
          </w:tcPr>
          <w:p w14:paraId="1C631FF9" w14:textId="292C75FD" w:rsidR="005869BC" w:rsidRPr="008D52F0" w:rsidRDefault="00B738F1" w:rsidP="00B341EC">
            <w:pPr>
              <w:pStyle w:val="TableText"/>
              <w:jc w:val="right"/>
              <w:rPr>
                <w:sz w:val="20"/>
                <w:szCs w:val="20"/>
              </w:rPr>
            </w:pPr>
            <w:r w:rsidRPr="008D52F0">
              <w:rPr>
                <w:sz w:val="20"/>
                <w:szCs w:val="20"/>
              </w:rPr>
              <w:t>387</w:t>
            </w:r>
          </w:p>
        </w:tc>
        <w:tc>
          <w:tcPr>
            <w:tcW w:w="723" w:type="pct"/>
          </w:tcPr>
          <w:p w14:paraId="21CE474F" w14:textId="649C8DAC" w:rsidR="005869BC" w:rsidRPr="008D52F0" w:rsidRDefault="00B738F1" w:rsidP="00B341EC">
            <w:pPr>
              <w:pStyle w:val="TableText"/>
              <w:jc w:val="right"/>
              <w:rPr>
                <w:sz w:val="20"/>
                <w:szCs w:val="20"/>
              </w:rPr>
            </w:pPr>
            <w:r w:rsidRPr="008D52F0">
              <w:rPr>
                <w:sz w:val="20"/>
                <w:szCs w:val="20"/>
              </w:rPr>
              <w:t>386</w:t>
            </w:r>
          </w:p>
        </w:tc>
        <w:tc>
          <w:tcPr>
            <w:tcW w:w="816" w:type="pct"/>
          </w:tcPr>
          <w:p w14:paraId="01926FDB" w14:textId="4C10E93D" w:rsidR="005869BC" w:rsidRPr="008D52F0" w:rsidRDefault="00B738F1" w:rsidP="00B341EC">
            <w:pPr>
              <w:pStyle w:val="TableText"/>
              <w:jc w:val="right"/>
              <w:rPr>
                <w:sz w:val="20"/>
                <w:szCs w:val="20"/>
              </w:rPr>
            </w:pPr>
            <w:r w:rsidRPr="008D52F0">
              <w:rPr>
                <w:sz w:val="20"/>
                <w:szCs w:val="20"/>
              </w:rPr>
              <w:t>1</w:t>
            </w:r>
          </w:p>
        </w:tc>
        <w:tc>
          <w:tcPr>
            <w:tcW w:w="769" w:type="pct"/>
          </w:tcPr>
          <w:p w14:paraId="69D9C2FA" w14:textId="4AF8F662" w:rsidR="005869BC" w:rsidRPr="008D52F0" w:rsidRDefault="00B738F1" w:rsidP="00B341EC">
            <w:pPr>
              <w:pStyle w:val="TableText"/>
              <w:jc w:val="right"/>
              <w:rPr>
                <w:sz w:val="20"/>
                <w:szCs w:val="20"/>
              </w:rPr>
            </w:pPr>
            <w:r w:rsidRPr="008D52F0">
              <w:rPr>
                <w:sz w:val="20"/>
                <w:szCs w:val="20"/>
              </w:rPr>
              <w:t>99.7%</w:t>
            </w:r>
          </w:p>
        </w:tc>
      </w:tr>
      <w:tr w:rsidR="006A57CB" w:rsidRPr="008D52F0" w14:paraId="5534E478" w14:textId="77777777" w:rsidTr="00AD024B">
        <w:trPr>
          <w:tblHeader/>
          <w:jc w:val="center"/>
        </w:trPr>
        <w:tc>
          <w:tcPr>
            <w:tcW w:w="848" w:type="pct"/>
          </w:tcPr>
          <w:p w14:paraId="16CAA121" w14:textId="77777777" w:rsidR="005869BC" w:rsidRPr="008D52F0" w:rsidRDefault="005869BC" w:rsidP="005869BC">
            <w:pPr>
              <w:pStyle w:val="TableText"/>
              <w:rPr>
                <w:rStyle w:val="Strong"/>
                <w:sz w:val="20"/>
                <w:szCs w:val="20"/>
              </w:rPr>
            </w:pPr>
            <w:r w:rsidRPr="008D52F0">
              <w:rPr>
                <w:rStyle w:val="Strong"/>
                <w:sz w:val="20"/>
                <w:szCs w:val="20"/>
              </w:rPr>
              <w:t>Total</w:t>
            </w:r>
          </w:p>
        </w:tc>
        <w:tc>
          <w:tcPr>
            <w:tcW w:w="1077" w:type="pct"/>
          </w:tcPr>
          <w:p w14:paraId="76943F02" w14:textId="05410274" w:rsidR="005869BC" w:rsidRPr="008D52F0" w:rsidRDefault="005869BC" w:rsidP="005869BC">
            <w:pPr>
              <w:pStyle w:val="TableText"/>
              <w:rPr>
                <w:rStyle w:val="Strong"/>
                <w:sz w:val="20"/>
                <w:szCs w:val="20"/>
              </w:rPr>
            </w:pPr>
            <w:r w:rsidRPr="008D52F0">
              <w:rPr>
                <w:rStyle w:val="Strong"/>
                <w:sz w:val="20"/>
                <w:szCs w:val="20"/>
              </w:rPr>
              <w:t>–</w:t>
            </w:r>
          </w:p>
        </w:tc>
        <w:tc>
          <w:tcPr>
            <w:tcW w:w="767" w:type="pct"/>
          </w:tcPr>
          <w:p w14:paraId="30422FA1" w14:textId="1F6A1537" w:rsidR="005869BC" w:rsidRPr="008D52F0" w:rsidRDefault="00EB2DED" w:rsidP="008D52F0">
            <w:pPr>
              <w:pStyle w:val="TableText"/>
              <w:jc w:val="right"/>
              <w:rPr>
                <w:rStyle w:val="Strong"/>
                <w:sz w:val="20"/>
                <w:szCs w:val="20"/>
              </w:rPr>
            </w:pPr>
            <w:r w:rsidRPr="008D52F0">
              <w:rPr>
                <w:rStyle w:val="Strong"/>
                <w:sz w:val="20"/>
                <w:szCs w:val="20"/>
              </w:rPr>
              <w:t>6,829</w:t>
            </w:r>
          </w:p>
        </w:tc>
        <w:tc>
          <w:tcPr>
            <w:tcW w:w="723" w:type="pct"/>
          </w:tcPr>
          <w:p w14:paraId="762A0FB9" w14:textId="569A8EFF" w:rsidR="005869BC" w:rsidRPr="008D52F0" w:rsidRDefault="00EB2DED" w:rsidP="008D52F0">
            <w:pPr>
              <w:pStyle w:val="TableText"/>
              <w:jc w:val="right"/>
              <w:rPr>
                <w:rStyle w:val="Strong"/>
                <w:sz w:val="20"/>
                <w:szCs w:val="20"/>
              </w:rPr>
            </w:pPr>
            <w:r w:rsidRPr="008D52F0">
              <w:rPr>
                <w:rStyle w:val="Strong"/>
                <w:sz w:val="20"/>
                <w:szCs w:val="20"/>
              </w:rPr>
              <w:t>6,776</w:t>
            </w:r>
          </w:p>
        </w:tc>
        <w:tc>
          <w:tcPr>
            <w:tcW w:w="816" w:type="pct"/>
          </w:tcPr>
          <w:p w14:paraId="46AA1D0D" w14:textId="1E4F5B94" w:rsidR="005869BC" w:rsidRPr="008D52F0" w:rsidRDefault="00EB2DED" w:rsidP="008D52F0">
            <w:pPr>
              <w:pStyle w:val="TableText"/>
              <w:jc w:val="right"/>
              <w:rPr>
                <w:rStyle w:val="Strong"/>
                <w:sz w:val="20"/>
                <w:szCs w:val="20"/>
              </w:rPr>
            </w:pPr>
            <w:r w:rsidRPr="008D52F0">
              <w:rPr>
                <w:rStyle w:val="Strong"/>
                <w:sz w:val="20"/>
                <w:szCs w:val="20"/>
              </w:rPr>
              <w:t>53</w:t>
            </w:r>
          </w:p>
        </w:tc>
        <w:tc>
          <w:tcPr>
            <w:tcW w:w="769" w:type="pct"/>
          </w:tcPr>
          <w:p w14:paraId="0729447B" w14:textId="016666FB" w:rsidR="005869BC" w:rsidRPr="008D52F0" w:rsidRDefault="00EB2DED" w:rsidP="008D52F0">
            <w:pPr>
              <w:pStyle w:val="TableText"/>
              <w:jc w:val="right"/>
              <w:rPr>
                <w:rStyle w:val="Strong"/>
                <w:sz w:val="20"/>
                <w:szCs w:val="20"/>
              </w:rPr>
            </w:pPr>
            <w:r w:rsidRPr="008D52F0">
              <w:rPr>
                <w:rStyle w:val="Strong"/>
                <w:sz w:val="20"/>
                <w:szCs w:val="20"/>
              </w:rPr>
              <w:t>99.2%</w:t>
            </w:r>
          </w:p>
        </w:tc>
      </w:tr>
    </w:tbl>
    <w:p w14:paraId="4EEC29AE" w14:textId="77777777" w:rsidR="00BB4E21" w:rsidRDefault="00BB4E21" w:rsidP="00BB4E21">
      <w:pPr>
        <w:pStyle w:val="FigureTableNoteSource"/>
        <w:rPr>
          <w:lang w:eastAsia="ja-JP"/>
        </w:rPr>
      </w:pPr>
      <w:bookmarkStart w:id="69" w:name="_Hlk165380036"/>
      <w:bookmarkStart w:id="70" w:name="_Hlk165379261"/>
      <w:r>
        <w:rPr>
          <w:lang w:eastAsia="ja-JP"/>
        </w:rPr>
        <w:t>Source: Agriculture Import Management System</w:t>
      </w:r>
    </w:p>
    <w:p w14:paraId="7C30FF8E" w14:textId="07863CAC" w:rsidR="00713A1D" w:rsidRDefault="00713A1D" w:rsidP="00713A1D">
      <w:pPr>
        <w:pStyle w:val="Heading3"/>
        <w:numPr>
          <w:ilvl w:val="0"/>
          <w:numId w:val="0"/>
        </w:numPr>
        <w:ind w:left="964" w:hanging="964"/>
        <w:rPr>
          <w:lang w:eastAsia="ja-JP"/>
        </w:rPr>
      </w:pPr>
      <w:bookmarkStart w:id="71" w:name="_Toc214273916"/>
      <w:bookmarkEnd w:id="42"/>
      <w:r>
        <w:rPr>
          <w:lang w:eastAsia="ja-JP"/>
        </w:rPr>
        <w:t>Other</w:t>
      </w:r>
      <w:r w:rsidR="00B53DCC">
        <w:rPr>
          <w:lang w:eastAsia="ja-JP"/>
        </w:rPr>
        <w:t xml:space="preserve"> checks</w:t>
      </w:r>
      <w:bookmarkEnd w:id="71"/>
    </w:p>
    <w:p w14:paraId="4C0EDF09" w14:textId="18899011" w:rsidR="006A57CB" w:rsidRDefault="009A0170" w:rsidP="00713A1D">
      <w:pPr>
        <w:rPr>
          <w:lang w:eastAsia="ja-JP"/>
        </w:rPr>
      </w:pPr>
      <w:r>
        <w:rPr>
          <w:lang w:eastAsia="ja-JP"/>
        </w:rPr>
        <w:t xml:space="preserve">In addition to </w:t>
      </w:r>
      <w:r w:rsidR="00B53DCC">
        <w:rPr>
          <w:lang w:eastAsia="ja-JP"/>
        </w:rPr>
        <w:t xml:space="preserve">analytical testing, other checks are conducted on imported food to verify safety and compliance with the </w:t>
      </w:r>
      <w:r w:rsidR="000319D1">
        <w:rPr>
          <w:lang w:eastAsia="ja-JP"/>
        </w:rPr>
        <w:t xml:space="preserve">Food Standards </w:t>
      </w:r>
      <w:r w:rsidR="00B53DCC">
        <w:rPr>
          <w:lang w:eastAsia="ja-JP"/>
        </w:rPr>
        <w:t>Code.</w:t>
      </w:r>
    </w:p>
    <w:p w14:paraId="7ED282E2" w14:textId="34996CFF" w:rsidR="00713A1D" w:rsidRPr="00632E8F" w:rsidRDefault="00713A1D" w:rsidP="004B53E7">
      <w:pPr>
        <w:pStyle w:val="Heading4"/>
        <w:numPr>
          <w:ilvl w:val="0"/>
          <w:numId w:val="0"/>
        </w:numPr>
        <w:ind w:left="964" w:hanging="964"/>
        <w:rPr>
          <w:lang w:eastAsia="ja-JP"/>
        </w:rPr>
      </w:pPr>
      <w:r w:rsidRPr="004B53E7">
        <w:rPr>
          <w:lang w:eastAsia="ja-JP"/>
        </w:rPr>
        <w:t>Composition</w:t>
      </w:r>
    </w:p>
    <w:p w14:paraId="6CF40C9D" w14:textId="644879F4" w:rsidR="00713A1D" w:rsidRDefault="000319D1" w:rsidP="00713A1D">
      <w:pPr>
        <w:rPr>
          <w:lang w:eastAsia="ja-JP"/>
        </w:rPr>
      </w:pPr>
      <w:r>
        <w:rPr>
          <w:lang w:eastAsia="ja-JP"/>
        </w:rPr>
        <w:t>During the inspection, the officer assesses t</w:t>
      </w:r>
      <w:r w:rsidR="00713A1D">
        <w:rPr>
          <w:lang w:eastAsia="ja-JP"/>
        </w:rPr>
        <w:t xml:space="preserve">he food label for the presence of ingredients or substances that are either not permitted or </w:t>
      </w:r>
      <w:proofErr w:type="gramStart"/>
      <w:r w:rsidR="00713A1D">
        <w:rPr>
          <w:lang w:eastAsia="ja-JP"/>
        </w:rPr>
        <w:t>in excess of</w:t>
      </w:r>
      <w:proofErr w:type="gramEnd"/>
      <w:r w:rsidR="00713A1D">
        <w:rPr>
          <w:lang w:eastAsia="ja-JP"/>
        </w:rPr>
        <w:t xml:space="preserve"> permitted levels</w:t>
      </w:r>
      <w:r>
        <w:rPr>
          <w:lang w:eastAsia="ja-JP"/>
        </w:rPr>
        <w:t xml:space="preserve"> –</w:t>
      </w:r>
      <w:r w:rsidR="00713A1D">
        <w:rPr>
          <w:lang w:eastAsia="ja-JP"/>
        </w:rPr>
        <w:t xml:space="preserve"> </w:t>
      </w:r>
      <w:r>
        <w:rPr>
          <w:lang w:eastAsia="ja-JP"/>
        </w:rPr>
        <w:t>f</w:t>
      </w:r>
      <w:r w:rsidR="00713A1D">
        <w:rPr>
          <w:lang w:eastAsia="ja-JP"/>
        </w:rPr>
        <w:t>or example</w:t>
      </w:r>
      <w:r>
        <w:rPr>
          <w:lang w:eastAsia="ja-JP"/>
        </w:rPr>
        <w:t>,</w:t>
      </w:r>
      <w:r w:rsidR="00713A1D">
        <w:rPr>
          <w:lang w:eastAsia="ja-JP"/>
        </w:rPr>
        <w:t xml:space="preserve"> non-permitted colours, added vitamins</w:t>
      </w:r>
      <w:r>
        <w:rPr>
          <w:lang w:eastAsia="ja-JP"/>
        </w:rPr>
        <w:t xml:space="preserve"> or</w:t>
      </w:r>
      <w:r w:rsidR="00713A1D">
        <w:rPr>
          <w:lang w:eastAsia="ja-JP"/>
        </w:rPr>
        <w:t xml:space="preserve"> prohibited </w:t>
      </w:r>
      <w:r w:rsidR="00713A1D" w:rsidRPr="002605BC">
        <w:rPr>
          <w:lang w:eastAsia="ja-JP"/>
        </w:rPr>
        <w:t>substances.</w:t>
      </w:r>
      <w:r w:rsidR="00713A1D">
        <w:rPr>
          <w:lang w:eastAsia="ja-JP"/>
        </w:rPr>
        <w:t xml:space="preserve"> </w:t>
      </w:r>
    </w:p>
    <w:p w14:paraId="6994CE41" w14:textId="77777777" w:rsidR="00713A1D" w:rsidRPr="006A57CB" w:rsidRDefault="00713A1D" w:rsidP="004B53E7">
      <w:pPr>
        <w:pStyle w:val="Heading4"/>
        <w:numPr>
          <w:ilvl w:val="0"/>
          <w:numId w:val="0"/>
        </w:numPr>
        <w:ind w:left="964" w:hanging="964"/>
        <w:rPr>
          <w:lang w:eastAsia="ja-JP"/>
        </w:rPr>
      </w:pPr>
      <w:r w:rsidRPr="006A57CB">
        <w:rPr>
          <w:lang w:eastAsia="ja-JP"/>
        </w:rPr>
        <w:lastRenderedPageBreak/>
        <w:t>Visual</w:t>
      </w:r>
    </w:p>
    <w:p w14:paraId="0CB9911F" w14:textId="077CEFEA" w:rsidR="00713A1D" w:rsidRDefault="000319D1" w:rsidP="00713A1D">
      <w:pPr>
        <w:rPr>
          <w:lang w:eastAsia="ja-JP"/>
        </w:rPr>
      </w:pPr>
      <w:r>
        <w:rPr>
          <w:lang w:eastAsia="ja-JP"/>
        </w:rPr>
        <w:t>The officer conducts a</w:t>
      </w:r>
      <w:r w:rsidR="00713A1D">
        <w:rPr>
          <w:lang w:eastAsia="ja-JP"/>
        </w:rPr>
        <w:t xml:space="preserve"> visual assessment of the condition of the food during the inspection to </w:t>
      </w:r>
      <w:r w:rsidR="001F016C">
        <w:rPr>
          <w:lang w:eastAsia="ja-JP"/>
        </w:rPr>
        <w:t xml:space="preserve">assess </w:t>
      </w:r>
      <w:r w:rsidR="00713A1D">
        <w:rPr>
          <w:lang w:eastAsia="ja-JP"/>
        </w:rPr>
        <w:t>if the food is potentially unsafe or un</w:t>
      </w:r>
      <w:r w:rsidR="001F016C">
        <w:rPr>
          <w:lang w:eastAsia="ja-JP"/>
        </w:rPr>
        <w:t>fit for human consumption</w:t>
      </w:r>
      <w:r>
        <w:rPr>
          <w:lang w:eastAsia="ja-JP"/>
        </w:rPr>
        <w:t xml:space="preserve"> – f</w:t>
      </w:r>
      <w:r w:rsidR="00713A1D" w:rsidRPr="00BF1597">
        <w:rPr>
          <w:lang w:eastAsia="ja-JP"/>
        </w:rPr>
        <w:t>or example</w:t>
      </w:r>
      <w:r>
        <w:rPr>
          <w:lang w:eastAsia="ja-JP"/>
        </w:rPr>
        <w:t>,</w:t>
      </w:r>
      <w:r w:rsidR="00713A1D" w:rsidRPr="00BF1597">
        <w:rPr>
          <w:lang w:eastAsia="ja-JP"/>
        </w:rPr>
        <w:t xml:space="preserve"> mould growth on food, </w:t>
      </w:r>
      <w:r w:rsidR="001F016C">
        <w:rPr>
          <w:lang w:eastAsia="ja-JP"/>
        </w:rPr>
        <w:t xml:space="preserve">damage to </w:t>
      </w:r>
      <w:r w:rsidR="00713A1D" w:rsidRPr="00BF1597">
        <w:rPr>
          <w:lang w:eastAsia="ja-JP"/>
        </w:rPr>
        <w:t>packaging</w:t>
      </w:r>
      <w:r>
        <w:rPr>
          <w:lang w:eastAsia="ja-JP"/>
        </w:rPr>
        <w:t xml:space="preserve"> or</w:t>
      </w:r>
      <w:r w:rsidR="00713A1D" w:rsidRPr="00BF1597">
        <w:rPr>
          <w:lang w:eastAsia="ja-JP"/>
        </w:rPr>
        <w:t xml:space="preserve"> </w:t>
      </w:r>
      <w:r w:rsidR="001F016C">
        <w:rPr>
          <w:lang w:eastAsia="ja-JP"/>
        </w:rPr>
        <w:t>evidence of pest infestation.</w:t>
      </w:r>
    </w:p>
    <w:p w14:paraId="04196A8C" w14:textId="7D73633C" w:rsidR="00BA44B9" w:rsidRPr="006A57CB" w:rsidRDefault="00BA44B9" w:rsidP="004B53E7">
      <w:pPr>
        <w:pStyle w:val="Heading4"/>
        <w:numPr>
          <w:ilvl w:val="0"/>
          <w:numId w:val="0"/>
        </w:numPr>
        <w:ind w:left="964" w:hanging="964"/>
        <w:rPr>
          <w:lang w:eastAsia="ja-JP"/>
        </w:rPr>
      </w:pPr>
      <w:r w:rsidRPr="006A57CB">
        <w:rPr>
          <w:lang w:eastAsia="ja-JP"/>
        </w:rPr>
        <w:t>Certification</w:t>
      </w:r>
    </w:p>
    <w:p w14:paraId="376AEA46" w14:textId="0EAFE1A0" w:rsidR="00424FE2" w:rsidRDefault="00E61521" w:rsidP="00DD2695">
      <w:pPr>
        <w:rPr>
          <w:lang w:eastAsia="ja-JP"/>
        </w:rPr>
      </w:pPr>
      <w:r w:rsidRPr="00DD2695">
        <w:rPr>
          <w:lang w:eastAsia="ja-JP"/>
        </w:rPr>
        <w:t>A</w:t>
      </w:r>
      <w:r w:rsidR="00BA44B9" w:rsidRPr="004B53E7">
        <w:rPr>
          <w:lang w:eastAsia="ja-JP"/>
        </w:rPr>
        <w:t xml:space="preserve">nalytical tests are </w:t>
      </w:r>
      <w:r w:rsidRPr="00DD2695">
        <w:rPr>
          <w:lang w:eastAsia="ja-JP"/>
        </w:rPr>
        <w:t xml:space="preserve">sometimes </w:t>
      </w:r>
      <w:r w:rsidR="00BA44B9" w:rsidRPr="00DD2695">
        <w:rPr>
          <w:lang w:eastAsia="ja-JP"/>
        </w:rPr>
        <w:t xml:space="preserve">not sufficient to provide assurance </w:t>
      </w:r>
      <w:r w:rsidR="00424FE2">
        <w:rPr>
          <w:lang w:eastAsia="ja-JP"/>
        </w:rPr>
        <w:t xml:space="preserve">that </w:t>
      </w:r>
      <w:r w:rsidR="001F016C" w:rsidRPr="00DD2695">
        <w:rPr>
          <w:lang w:eastAsia="ja-JP"/>
        </w:rPr>
        <w:t xml:space="preserve">food safety </w:t>
      </w:r>
      <w:r w:rsidR="00BA44B9" w:rsidRPr="00DD2695">
        <w:rPr>
          <w:lang w:eastAsia="ja-JP"/>
        </w:rPr>
        <w:t xml:space="preserve">risks </w:t>
      </w:r>
      <w:r w:rsidRPr="00DD2695">
        <w:rPr>
          <w:lang w:eastAsia="ja-JP"/>
        </w:rPr>
        <w:t>are managed</w:t>
      </w:r>
      <w:r w:rsidR="00BA44B9" w:rsidRPr="00DD2695">
        <w:rPr>
          <w:lang w:eastAsia="ja-JP"/>
        </w:rPr>
        <w:t xml:space="preserve">. </w:t>
      </w:r>
      <w:r w:rsidR="00B53DCC" w:rsidRPr="00DD2695">
        <w:rPr>
          <w:lang w:eastAsia="ja-JP"/>
        </w:rPr>
        <w:t xml:space="preserve">For these foods, certification is required to verify </w:t>
      </w:r>
      <w:r w:rsidRPr="00DD2695">
        <w:rPr>
          <w:lang w:eastAsia="ja-JP"/>
        </w:rPr>
        <w:t xml:space="preserve">the management of </w:t>
      </w:r>
      <w:r w:rsidR="00B53DCC" w:rsidRPr="00DD2695">
        <w:rPr>
          <w:lang w:eastAsia="ja-JP"/>
        </w:rPr>
        <w:t xml:space="preserve">foodborne hazards. At the border, the authorised officer will check the certificate meets our requirements. </w:t>
      </w:r>
      <w:r w:rsidR="00B53DCC" w:rsidRPr="005D5757">
        <w:rPr>
          <w:lang w:eastAsia="ja-JP"/>
        </w:rPr>
        <w:t xml:space="preserve">The </w:t>
      </w:r>
      <w:r w:rsidR="00F41719" w:rsidRPr="005D5757">
        <w:rPr>
          <w:lang w:eastAsia="ja-JP"/>
        </w:rPr>
        <w:t>foods that require certification and the type of certification required are</w:t>
      </w:r>
      <w:r w:rsidR="00424FE2">
        <w:rPr>
          <w:lang w:eastAsia="ja-JP"/>
        </w:rPr>
        <w:t>:</w:t>
      </w:r>
    </w:p>
    <w:p w14:paraId="3A513644" w14:textId="4B4C12B7" w:rsidR="00DA0E02" w:rsidRPr="00DD2695" w:rsidRDefault="00DA0E02" w:rsidP="006F4BD1">
      <w:pPr>
        <w:pStyle w:val="ListBullet"/>
      </w:pPr>
      <w:r w:rsidRPr="006F4BD1">
        <w:rPr>
          <w:rStyle w:val="Strong"/>
        </w:rPr>
        <w:t>Beef and beef products</w:t>
      </w:r>
      <w:r w:rsidR="00424FE2">
        <w:t xml:space="preserve"> – </w:t>
      </w:r>
      <w:r w:rsidRPr="00DD2695">
        <w:t>Government certificates p</w:t>
      </w:r>
      <w:r w:rsidRPr="005D5757">
        <w:t xml:space="preserve">rovide evidence the origin is a country with a </w:t>
      </w:r>
      <w:r w:rsidRPr="00B435E2">
        <w:t xml:space="preserve">satisfactory </w:t>
      </w:r>
      <w:hyperlink r:id="rId34" w:history="1">
        <w:r w:rsidRPr="00B435E2">
          <w:rPr>
            <w:rStyle w:val="Hyperlink"/>
          </w:rPr>
          <w:t>BSE risk status from Food Standards Australia New Zealand (FSANZ)</w:t>
        </w:r>
      </w:hyperlink>
      <w:r w:rsidRPr="00DD2695">
        <w:t xml:space="preserve">. </w:t>
      </w:r>
      <w:r w:rsidR="00F67435">
        <w:t>For raw fresh beef, government certificates also provide evidence the foodborne hazards of concern are being managed.</w:t>
      </w:r>
    </w:p>
    <w:p w14:paraId="4926B1A9" w14:textId="37425E69" w:rsidR="00DA0E02" w:rsidRPr="005D5757" w:rsidRDefault="00DA0E02" w:rsidP="006F4BD1">
      <w:pPr>
        <w:pStyle w:val="ListBullet"/>
      </w:pPr>
      <w:r w:rsidRPr="006F4BD1">
        <w:rPr>
          <w:rStyle w:val="Strong"/>
        </w:rPr>
        <w:t>Bivalve molluscs, human milk and raw milk cheese</w:t>
      </w:r>
      <w:r w:rsidR="00424FE2">
        <w:t xml:space="preserve"> – </w:t>
      </w:r>
      <w:r w:rsidR="009A6FD9">
        <w:t>G</w:t>
      </w:r>
      <w:r w:rsidRPr="005D5757">
        <w:t xml:space="preserve">overnment </w:t>
      </w:r>
      <w:r w:rsidR="00D1316C">
        <w:t>c</w:t>
      </w:r>
      <w:r w:rsidRPr="005D5757">
        <w:t>ertificates provide evidence that a country’s system for the production and processing of food provides an equivalent food safety outcomes to Australia’s system.</w:t>
      </w:r>
    </w:p>
    <w:p w14:paraId="08B7DD14" w14:textId="1D522B14" w:rsidR="00FE4BC9" w:rsidRDefault="00DA0E02" w:rsidP="006F4BD1">
      <w:pPr>
        <w:pStyle w:val="ListBullet"/>
      </w:pPr>
      <w:r w:rsidRPr="006F4BD1">
        <w:rPr>
          <w:rStyle w:val="Strong"/>
        </w:rPr>
        <w:t>Berries that are ready</w:t>
      </w:r>
      <w:r w:rsidR="00424FE2">
        <w:rPr>
          <w:rStyle w:val="Strong"/>
        </w:rPr>
        <w:t xml:space="preserve"> </w:t>
      </w:r>
      <w:r w:rsidRPr="006F4BD1">
        <w:rPr>
          <w:rStyle w:val="Strong"/>
        </w:rPr>
        <w:t>to</w:t>
      </w:r>
      <w:r w:rsidR="00424FE2">
        <w:rPr>
          <w:rStyle w:val="Strong"/>
        </w:rPr>
        <w:t xml:space="preserve"> </w:t>
      </w:r>
      <w:r w:rsidRPr="006F4BD1">
        <w:rPr>
          <w:rStyle w:val="Strong"/>
        </w:rPr>
        <w:t>eat and pomegranate arils that are ready</w:t>
      </w:r>
      <w:r w:rsidR="00424FE2">
        <w:rPr>
          <w:rStyle w:val="Strong"/>
        </w:rPr>
        <w:t xml:space="preserve"> </w:t>
      </w:r>
      <w:r w:rsidRPr="006F4BD1">
        <w:rPr>
          <w:rStyle w:val="Strong"/>
        </w:rPr>
        <w:t>to</w:t>
      </w:r>
      <w:r w:rsidR="00424FE2">
        <w:rPr>
          <w:rStyle w:val="Strong"/>
        </w:rPr>
        <w:t xml:space="preserve"> </w:t>
      </w:r>
      <w:r w:rsidRPr="006F4BD1">
        <w:rPr>
          <w:rStyle w:val="Strong"/>
        </w:rPr>
        <w:t>eat</w:t>
      </w:r>
      <w:r w:rsidR="00424FE2">
        <w:t xml:space="preserve"> – </w:t>
      </w:r>
      <w:r w:rsidRPr="005D5757">
        <w:t xml:space="preserve">Food </w:t>
      </w:r>
      <w:r w:rsidR="00D1316C">
        <w:t>s</w:t>
      </w:r>
      <w:r w:rsidRPr="005D5757">
        <w:t xml:space="preserve">afety </w:t>
      </w:r>
      <w:r w:rsidR="00D1316C">
        <w:t>m</w:t>
      </w:r>
      <w:r w:rsidRPr="005D5757">
        <w:t xml:space="preserve">anagement </w:t>
      </w:r>
      <w:r w:rsidR="00D1316C">
        <w:t>c</w:t>
      </w:r>
      <w:r w:rsidRPr="005D5757">
        <w:t>ertificates provide evidence that a food has been produced under a recognised food safety management system based on H</w:t>
      </w:r>
      <w:r w:rsidR="00FE4BC9">
        <w:t>ACCP principles.</w:t>
      </w:r>
    </w:p>
    <w:p w14:paraId="6149D33D" w14:textId="7A5357C4" w:rsidR="00F41719" w:rsidRPr="005D5757" w:rsidRDefault="00DD2695" w:rsidP="005D5757">
      <w:r w:rsidRPr="005D5757">
        <w:fldChar w:fldCharType="begin"/>
      </w:r>
      <w:r w:rsidRPr="005D5757">
        <w:instrText xml:space="preserve"> REF _Ref206164079 \h </w:instrText>
      </w:r>
      <w:r>
        <w:instrText xml:space="preserve"> \* MERGEFORMAT </w:instrText>
      </w:r>
      <w:r w:rsidRPr="005D5757">
        <w:fldChar w:fldCharType="separate"/>
      </w:r>
      <w:r w:rsidR="00D8696E" w:rsidRPr="00DA0E02">
        <w:t xml:space="preserve">Table </w:t>
      </w:r>
      <w:r w:rsidR="00D8696E">
        <w:t>7</w:t>
      </w:r>
      <w:r w:rsidRPr="005D5757">
        <w:fldChar w:fldCharType="end"/>
      </w:r>
      <w:r w:rsidRPr="00A24422">
        <w:t xml:space="preserve"> </w:t>
      </w:r>
      <w:r w:rsidR="00F41719" w:rsidRPr="00A24422">
        <w:t>lists the other checks applied, the number of checks conducted and the compliance rates.</w:t>
      </w:r>
    </w:p>
    <w:p w14:paraId="7117ABA7" w14:textId="0ED271DB" w:rsidR="006C583D" w:rsidRPr="00DA0E02" w:rsidRDefault="00817DDB" w:rsidP="00DA0E02">
      <w:pPr>
        <w:pStyle w:val="Caption"/>
      </w:pPr>
      <w:bookmarkStart w:id="72" w:name="_Ref206164079"/>
      <w:bookmarkStart w:id="73" w:name="_Toc214273933"/>
      <w:bookmarkStart w:id="74" w:name="_Hlk165469380"/>
      <w:r w:rsidRPr="00DA0E02">
        <w:t xml:space="preserve">Table </w:t>
      </w:r>
      <w:r w:rsidRPr="00DA0E02">
        <w:fldChar w:fldCharType="begin"/>
      </w:r>
      <w:r w:rsidRPr="00DA0E02">
        <w:instrText xml:space="preserve"> SEQ Table \* ARABIC </w:instrText>
      </w:r>
      <w:r w:rsidRPr="00DA0E02">
        <w:fldChar w:fldCharType="separate"/>
      </w:r>
      <w:r w:rsidR="00D8696E">
        <w:rPr>
          <w:noProof/>
        </w:rPr>
        <w:t>7</w:t>
      </w:r>
      <w:r w:rsidRPr="00DA0E02">
        <w:fldChar w:fldCharType="end"/>
      </w:r>
      <w:bookmarkEnd w:id="72"/>
      <w:r w:rsidR="004A66BA" w:rsidRPr="00DA0E02">
        <w:t xml:space="preserve"> Other</w:t>
      </w:r>
      <w:r w:rsidR="00F41719" w:rsidRPr="00DA0E02">
        <w:t xml:space="preserve"> checks</w:t>
      </w:r>
      <w:r w:rsidR="006C583D" w:rsidRPr="00DA0E02">
        <w:t>, 202</w:t>
      </w:r>
      <w:r w:rsidR="003155A7" w:rsidRPr="00DA0E02">
        <w:t>4</w:t>
      </w:r>
      <w:bookmarkEnd w:id="73"/>
    </w:p>
    <w:tbl>
      <w:tblPr>
        <w:tblW w:w="5000"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249"/>
        <w:gridCol w:w="1359"/>
        <w:gridCol w:w="1293"/>
        <w:gridCol w:w="1584"/>
        <w:gridCol w:w="1585"/>
      </w:tblGrid>
      <w:tr w:rsidR="009C58B8" w:rsidRPr="003C3BC4" w14:paraId="4B2BE04E" w14:textId="77777777" w:rsidTr="00FE4BC9">
        <w:trPr>
          <w:cantSplit/>
          <w:tblHeader/>
          <w:jc w:val="center"/>
        </w:trPr>
        <w:tc>
          <w:tcPr>
            <w:tcW w:w="1791" w:type="pct"/>
          </w:tcPr>
          <w:bookmarkEnd w:id="69"/>
          <w:bookmarkEnd w:id="74"/>
          <w:p w14:paraId="59FE4174" w14:textId="376765D5" w:rsidR="003C3BC4" w:rsidRPr="005124DE" w:rsidRDefault="00DD2695" w:rsidP="00FE4BC9">
            <w:pPr>
              <w:pStyle w:val="TableHeading"/>
              <w:rPr>
                <w:sz w:val="20"/>
                <w:szCs w:val="20"/>
              </w:rPr>
            </w:pPr>
            <w:r w:rsidRPr="00FE4BC9">
              <w:rPr>
                <w:szCs w:val="18"/>
              </w:rPr>
              <w:t>Type</w:t>
            </w:r>
          </w:p>
        </w:tc>
        <w:tc>
          <w:tcPr>
            <w:tcW w:w="749" w:type="pct"/>
          </w:tcPr>
          <w:p w14:paraId="5100B62C" w14:textId="77777777" w:rsidR="003C3BC4" w:rsidRPr="009C58B8" w:rsidRDefault="003C3BC4" w:rsidP="000620D8">
            <w:pPr>
              <w:pStyle w:val="TableHeading"/>
              <w:jc w:val="right"/>
              <w:rPr>
                <w:szCs w:val="18"/>
              </w:rPr>
            </w:pPr>
            <w:r w:rsidRPr="009C58B8">
              <w:rPr>
                <w:szCs w:val="18"/>
              </w:rPr>
              <w:t>Tests applied (no.)</w:t>
            </w:r>
          </w:p>
        </w:tc>
        <w:tc>
          <w:tcPr>
            <w:tcW w:w="713" w:type="pct"/>
          </w:tcPr>
          <w:p w14:paraId="235994D8" w14:textId="77777777" w:rsidR="003C3BC4" w:rsidRPr="009C58B8" w:rsidRDefault="003C3BC4" w:rsidP="000620D8">
            <w:pPr>
              <w:pStyle w:val="TableHeading"/>
              <w:jc w:val="right"/>
              <w:rPr>
                <w:szCs w:val="18"/>
              </w:rPr>
            </w:pPr>
            <w:r w:rsidRPr="009C58B8">
              <w:rPr>
                <w:szCs w:val="18"/>
              </w:rPr>
              <w:t>Compliant (no.)</w:t>
            </w:r>
          </w:p>
        </w:tc>
        <w:tc>
          <w:tcPr>
            <w:tcW w:w="873" w:type="pct"/>
          </w:tcPr>
          <w:p w14:paraId="3EAFFAA9" w14:textId="77777777" w:rsidR="003C3BC4" w:rsidRPr="009C58B8" w:rsidRDefault="003C3BC4" w:rsidP="000620D8">
            <w:pPr>
              <w:pStyle w:val="TableHeading"/>
              <w:jc w:val="right"/>
              <w:rPr>
                <w:szCs w:val="18"/>
              </w:rPr>
            </w:pPr>
            <w:r w:rsidRPr="009C58B8">
              <w:rPr>
                <w:szCs w:val="18"/>
              </w:rPr>
              <w:t>Non-compliant (no.)</w:t>
            </w:r>
          </w:p>
        </w:tc>
        <w:tc>
          <w:tcPr>
            <w:tcW w:w="874" w:type="pct"/>
          </w:tcPr>
          <w:p w14:paraId="002FF738" w14:textId="77777777" w:rsidR="003C3BC4" w:rsidRPr="009C58B8" w:rsidRDefault="003C3BC4" w:rsidP="000620D8">
            <w:pPr>
              <w:pStyle w:val="TableHeading"/>
              <w:jc w:val="right"/>
              <w:rPr>
                <w:szCs w:val="18"/>
              </w:rPr>
            </w:pPr>
            <w:r w:rsidRPr="009C58B8">
              <w:rPr>
                <w:szCs w:val="18"/>
              </w:rPr>
              <w:t>Compliant (%)</w:t>
            </w:r>
          </w:p>
        </w:tc>
      </w:tr>
      <w:tr w:rsidR="009C58B8" w:rsidRPr="002605BC" w14:paraId="2FF2C212" w14:textId="77777777" w:rsidTr="00FE4BC9">
        <w:trPr>
          <w:tblHeader/>
          <w:jc w:val="center"/>
        </w:trPr>
        <w:tc>
          <w:tcPr>
            <w:tcW w:w="1791" w:type="pct"/>
          </w:tcPr>
          <w:p w14:paraId="6D48FCAE" w14:textId="6391F1DB" w:rsidR="003C3BC4" w:rsidRPr="002605BC" w:rsidRDefault="003C3BC4" w:rsidP="002605BC">
            <w:pPr>
              <w:pStyle w:val="TableText"/>
            </w:pPr>
            <w:r w:rsidRPr="002605BC">
              <w:t xml:space="preserve">Composition </w:t>
            </w:r>
          </w:p>
        </w:tc>
        <w:tc>
          <w:tcPr>
            <w:tcW w:w="749" w:type="pct"/>
          </w:tcPr>
          <w:p w14:paraId="79A2B571" w14:textId="0039FFAB" w:rsidR="003C3BC4" w:rsidRPr="002605BC" w:rsidRDefault="00A14403" w:rsidP="002605BC">
            <w:pPr>
              <w:pStyle w:val="TableText"/>
              <w:jc w:val="right"/>
            </w:pPr>
            <w:r w:rsidRPr="002605BC">
              <w:t>315</w:t>
            </w:r>
          </w:p>
        </w:tc>
        <w:tc>
          <w:tcPr>
            <w:tcW w:w="713" w:type="pct"/>
          </w:tcPr>
          <w:p w14:paraId="7217A370" w14:textId="4CA1A2D1" w:rsidR="003C3BC4" w:rsidRPr="002605BC" w:rsidRDefault="00A14403" w:rsidP="002605BC">
            <w:pPr>
              <w:pStyle w:val="TableText"/>
              <w:jc w:val="right"/>
            </w:pPr>
            <w:r w:rsidRPr="002605BC">
              <w:t>196</w:t>
            </w:r>
          </w:p>
        </w:tc>
        <w:tc>
          <w:tcPr>
            <w:tcW w:w="873" w:type="pct"/>
          </w:tcPr>
          <w:p w14:paraId="0FE5F567" w14:textId="6173CFFB" w:rsidR="003C3BC4" w:rsidRPr="002605BC" w:rsidRDefault="00A14403" w:rsidP="002605BC">
            <w:pPr>
              <w:pStyle w:val="TableText"/>
              <w:jc w:val="right"/>
            </w:pPr>
            <w:r w:rsidRPr="002605BC">
              <w:t>119</w:t>
            </w:r>
          </w:p>
        </w:tc>
        <w:tc>
          <w:tcPr>
            <w:tcW w:w="874" w:type="pct"/>
          </w:tcPr>
          <w:p w14:paraId="040431AF" w14:textId="24D8E116" w:rsidR="003C3BC4" w:rsidRPr="002605BC" w:rsidRDefault="00A14403" w:rsidP="002605BC">
            <w:pPr>
              <w:pStyle w:val="TableText"/>
              <w:jc w:val="right"/>
            </w:pPr>
            <w:r w:rsidRPr="002605BC">
              <w:t>62.2%</w:t>
            </w:r>
          </w:p>
        </w:tc>
      </w:tr>
      <w:tr w:rsidR="009C58B8" w:rsidRPr="002605BC" w14:paraId="64207BBF" w14:textId="77777777" w:rsidTr="00FE4BC9">
        <w:trPr>
          <w:tblHeader/>
          <w:jc w:val="center"/>
        </w:trPr>
        <w:tc>
          <w:tcPr>
            <w:tcW w:w="1791" w:type="pct"/>
          </w:tcPr>
          <w:p w14:paraId="73B87BC5" w14:textId="70F8407D" w:rsidR="003C3BC4" w:rsidRPr="002605BC" w:rsidRDefault="003C3BC4" w:rsidP="002605BC">
            <w:pPr>
              <w:pStyle w:val="TableText"/>
            </w:pPr>
            <w:r w:rsidRPr="002605BC">
              <w:t xml:space="preserve">Visual </w:t>
            </w:r>
          </w:p>
        </w:tc>
        <w:tc>
          <w:tcPr>
            <w:tcW w:w="749" w:type="pct"/>
          </w:tcPr>
          <w:p w14:paraId="1AE8B36D" w14:textId="4D2C921C" w:rsidR="003C3BC4" w:rsidRPr="002605BC" w:rsidRDefault="00A14403" w:rsidP="002605BC">
            <w:pPr>
              <w:pStyle w:val="TableText"/>
              <w:jc w:val="right"/>
            </w:pPr>
            <w:r w:rsidRPr="002605BC">
              <w:t>56,659</w:t>
            </w:r>
          </w:p>
        </w:tc>
        <w:tc>
          <w:tcPr>
            <w:tcW w:w="713" w:type="pct"/>
          </w:tcPr>
          <w:p w14:paraId="6C3812FE" w14:textId="5DB96953" w:rsidR="003C3BC4" w:rsidRPr="002605BC" w:rsidRDefault="00A14403" w:rsidP="002605BC">
            <w:pPr>
              <w:pStyle w:val="TableText"/>
              <w:jc w:val="right"/>
            </w:pPr>
            <w:r w:rsidRPr="002605BC">
              <w:t>56,648</w:t>
            </w:r>
          </w:p>
        </w:tc>
        <w:tc>
          <w:tcPr>
            <w:tcW w:w="873" w:type="pct"/>
          </w:tcPr>
          <w:p w14:paraId="3E3D9588" w14:textId="0CCA0318" w:rsidR="003C3BC4" w:rsidRPr="002605BC" w:rsidRDefault="00A14403" w:rsidP="002605BC">
            <w:pPr>
              <w:pStyle w:val="TableText"/>
              <w:jc w:val="right"/>
            </w:pPr>
            <w:r w:rsidRPr="002605BC">
              <w:t>11</w:t>
            </w:r>
          </w:p>
        </w:tc>
        <w:tc>
          <w:tcPr>
            <w:tcW w:w="874" w:type="pct"/>
          </w:tcPr>
          <w:p w14:paraId="5B9E549A" w14:textId="41247B3D" w:rsidR="003C3BC4" w:rsidRPr="002605BC" w:rsidRDefault="0071683A" w:rsidP="002605BC">
            <w:pPr>
              <w:pStyle w:val="TableText"/>
              <w:jc w:val="right"/>
            </w:pPr>
            <w:r w:rsidRPr="002605BC">
              <w:t>99.9</w:t>
            </w:r>
            <w:r w:rsidR="00A14403" w:rsidRPr="002605BC">
              <w:t>%</w:t>
            </w:r>
          </w:p>
        </w:tc>
      </w:tr>
      <w:tr w:rsidR="009C58B8" w:rsidRPr="002605BC" w14:paraId="4858FF06" w14:textId="77777777" w:rsidTr="00FE4BC9">
        <w:trPr>
          <w:tblHeader/>
          <w:jc w:val="center"/>
        </w:trPr>
        <w:tc>
          <w:tcPr>
            <w:tcW w:w="1791" w:type="pct"/>
          </w:tcPr>
          <w:p w14:paraId="4D05A7D2" w14:textId="7ECEFBC2" w:rsidR="003C3BC4" w:rsidRPr="002605BC" w:rsidRDefault="003C3BC4" w:rsidP="002605BC">
            <w:pPr>
              <w:pStyle w:val="TableText"/>
            </w:pPr>
            <w:r w:rsidRPr="002605BC">
              <w:t>BSE Certificates</w:t>
            </w:r>
          </w:p>
        </w:tc>
        <w:tc>
          <w:tcPr>
            <w:tcW w:w="749" w:type="pct"/>
          </w:tcPr>
          <w:p w14:paraId="4B7D5EE5" w14:textId="726A7C95" w:rsidR="003C3BC4" w:rsidRPr="002605BC" w:rsidRDefault="0071683A" w:rsidP="002605BC">
            <w:pPr>
              <w:pStyle w:val="TableText"/>
              <w:jc w:val="right"/>
            </w:pPr>
            <w:r w:rsidRPr="002605BC">
              <w:t>1,112</w:t>
            </w:r>
          </w:p>
        </w:tc>
        <w:tc>
          <w:tcPr>
            <w:tcW w:w="713" w:type="pct"/>
          </w:tcPr>
          <w:p w14:paraId="23AE5647" w14:textId="6FD8E2DD" w:rsidR="003C3BC4" w:rsidRPr="002605BC" w:rsidRDefault="0071683A" w:rsidP="002605BC">
            <w:pPr>
              <w:pStyle w:val="TableText"/>
              <w:jc w:val="right"/>
            </w:pPr>
            <w:r w:rsidRPr="002605BC">
              <w:t>1,112</w:t>
            </w:r>
          </w:p>
        </w:tc>
        <w:tc>
          <w:tcPr>
            <w:tcW w:w="873" w:type="pct"/>
          </w:tcPr>
          <w:p w14:paraId="7230A886" w14:textId="5EA385BF" w:rsidR="003C3BC4" w:rsidRPr="002605BC" w:rsidRDefault="0071683A" w:rsidP="002605BC">
            <w:pPr>
              <w:pStyle w:val="TableText"/>
              <w:jc w:val="right"/>
            </w:pPr>
            <w:r w:rsidRPr="002605BC">
              <w:t>0</w:t>
            </w:r>
          </w:p>
        </w:tc>
        <w:tc>
          <w:tcPr>
            <w:tcW w:w="874" w:type="pct"/>
          </w:tcPr>
          <w:p w14:paraId="4FBE0880" w14:textId="0D535DC3" w:rsidR="003C3BC4" w:rsidRPr="002605BC" w:rsidRDefault="0071683A" w:rsidP="002605BC">
            <w:pPr>
              <w:pStyle w:val="TableText"/>
              <w:jc w:val="right"/>
            </w:pPr>
            <w:r w:rsidRPr="002605BC">
              <w:t>100</w:t>
            </w:r>
            <w:r w:rsidR="00461B41" w:rsidRPr="002605BC">
              <w:t>%</w:t>
            </w:r>
          </w:p>
        </w:tc>
      </w:tr>
      <w:tr w:rsidR="009C58B8" w:rsidRPr="002605BC" w14:paraId="7F73A3F6" w14:textId="77777777" w:rsidTr="00FE4BC9">
        <w:trPr>
          <w:tblHeader/>
          <w:jc w:val="center"/>
        </w:trPr>
        <w:tc>
          <w:tcPr>
            <w:tcW w:w="1791" w:type="pct"/>
          </w:tcPr>
          <w:p w14:paraId="6DAAA130" w14:textId="12661A44" w:rsidR="003C3BC4" w:rsidRPr="002605BC" w:rsidRDefault="003C3BC4" w:rsidP="002605BC">
            <w:pPr>
              <w:pStyle w:val="TableText"/>
            </w:pPr>
            <w:r w:rsidRPr="002605BC">
              <w:t xml:space="preserve">Food Safety Management Certificates </w:t>
            </w:r>
          </w:p>
        </w:tc>
        <w:tc>
          <w:tcPr>
            <w:tcW w:w="749" w:type="pct"/>
          </w:tcPr>
          <w:p w14:paraId="24379416" w14:textId="002D0FCF" w:rsidR="003C3BC4" w:rsidRPr="002605BC" w:rsidRDefault="0071683A" w:rsidP="002605BC">
            <w:pPr>
              <w:pStyle w:val="TableText"/>
              <w:jc w:val="right"/>
            </w:pPr>
            <w:r w:rsidRPr="002605BC">
              <w:t>1,290</w:t>
            </w:r>
          </w:p>
        </w:tc>
        <w:tc>
          <w:tcPr>
            <w:tcW w:w="713" w:type="pct"/>
          </w:tcPr>
          <w:p w14:paraId="0338C964" w14:textId="2FEDF8F5" w:rsidR="003C3BC4" w:rsidRPr="002605BC" w:rsidRDefault="0071683A" w:rsidP="002605BC">
            <w:pPr>
              <w:pStyle w:val="TableText"/>
              <w:jc w:val="right"/>
            </w:pPr>
            <w:r w:rsidRPr="002605BC">
              <w:t>1,288</w:t>
            </w:r>
          </w:p>
        </w:tc>
        <w:tc>
          <w:tcPr>
            <w:tcW w:w="873" w:type="pct"/>
          </w:tcPr>
          <w:p w14:paraId="3492BA0D" w14:textId="57748E51" w:rsidR="003C3BC4" w:rsidRPr="002605BC" w:rsidRDefault="0071683A" w:rsidP="002605BC">
            <w:pPr>
              <w:pStyle w:val="TableText"/>
              <w:jc w:val="right"/>
            </w:pPr>
            <w:r w:rsidRPr="002605BC">
              <w:t>2</w:t>
            </w:r>
          </w:p>
        </w:tc>
        <w:tc>
          <w:tcPr>
            <w:tcW w:w="874" w:type="pct"/>
          </w:tcPr>
          <w:p w14:paraId="7BF84B74" w14:textId="7DC26017" w:rsidR="003C3BC4" w:rsidRPr="002605BC" w:rsidRDefault="0071683A" w:rsidP="002605BC">
            <w:pPr>
              <w:pStyle w:val="TableText"/>
              <w:jc w:val="right"/>
            </w:pPr>
            <w:r w:rsidRPr="002605BC">
              <w:t>99.8%</w:t>
            </w:r>
          </w:p>
        </w:tc>
      </w:tr>
      <w:tr w:rsidR="009C58B8" w:rsidRPr="002605BC" w14:paraId="74785C88" w14:textId="77777777" w:rsidTr="00FE4BC9">
        <w:trPr>
          <w:tblHeader/>
          <w:jc w:val="center"/>
        </w:trPr>
        <w:tc>
          <w:tcPr>
            <w:tcW w:w="1791" w:type="pct"/>
          </w:tcPr>
          <w:p w14:paraId="58A6B06E" w14:textId="4882BD80" w:rsidR="003C3BC4" w:rsidRPr="002605BC" w:rsidRDefault="003C3BC4" w:rsidP="002605BC">
            <w:pPr>
              <w:pStyle w:val="TableText"/>
            </w:pPr>
            <w:r w:rsidRPr="002605BC">
              <w:t>Foreign Government Certificates (including raw milk cheese)</w:t>
            </w:r>
          </w:p>
        </w:tc>
        <w:tc>
          <w:tcPr>
            <w:tcW w:w="749" w:type="pct"/>
          </w:tcPr>
          <w:p w14:paraId="4BBA2A34" w14:textId="6E4CCF75" w:rsidR="003C3BC4" w:rsidRPr="002605BC" w:rsidRDefault="0071683A" w:rsidP="002605BC">
            <w:pPr>
              <w:pStyle w:val="TableText"/>
              <w:jc w:val="right"/>
            </w:pPr>
            <w:r w:rsidRPr="002605BC">
              <w:t>1,548</w:t>
            </w:r>
          </w:p>
        </w:tc>
        <w:tc>
          <w:tcPr>
            <w:tcW w:w="713" w:type="pct"/>
          </w:tcPr>
          <w:p w14:paraId="3FF1E382" w14:textId="406D39C8" w:rsidR="003C3BC4" w:rsidRPr="002605BC" w:rsidRDefault="0071683A" w:rsidP="002605BC">
            <w:pPr>
              <w:pStyle w:val="TableText"/>
              <w:jc w:val="right"/>
            </w:pPr>
            <w:r w:rsidRPr="002605BC">
              <w:t>1,548</w:t>
            </w:r>
          </w:p>
        </w:tc>
        <w:tc>
          <w:tcPr>
            <w:tcW w:w="873" w:type="pct"/>
          </w:tcPr>
          <w:p w14:paraId="3DB1CB2B" w14:textId="394E7404" w:rsidR="003C3BC4" w:rsidRPr="002605BC" w:rsidRDefault="0071683A" w:rsidP="002605BC">
            <w:pPr>
              <w:pStyle w:val="TableText"/>
              <w:jc w:val="right"/>
            </w:pPr>
            <w:r w:rsidRPr="002605BC">
              <w:t>0</w:t>
            </w:r>
          </w:p>
        </w:tc>
        <w:tc>
          <w:tcPr>
            <w:tcW w:w="874" w:type="pct"/>
          </w:tcPr>
          <w:p w14:paraId="68CBFB66" w14:textId="5DFA4A71" w:rsidR="003C3BC4" w:rsidRPr="002605BC" w:rsidRDefault="0071683A" w:rsidP="002605BC">
            <w:pPr>
              <w:pStyle w:val="TableText"/>
              <w:jc w:val="right"/>
            </w:pPr>
            <w:r w:rsidRPr="002605BC">
              <w:t>100%</w:t>
            </w:r>
          </w:p>
        </w:tc>
      </w:tr>
      <w:tr w:rsidR="009C58B8" w:rsidRPr="00B341EC" w14:paraId="14F379DC" w14:textId="77777777" w:rsidTr="00FE4BC9">
        <w:trPr>
          <w:tblHeader/>
          <w:jc w:val="center"/>
        </w:trPr>
        <w:tc>
          <w:tcPr>
            <w:tcW w:w="1791" w:type="pct"/>
          </w:tcPr>
          <w:p w14:paraId="15234CAB" w14:textId="2C807C56" w:rsidR="0062725D" w:rsidRPr="005D5757" w:rsidRDefault="0062725D" w:rsidP="003C3BC4">
            <w:pPr>
              <w:pStyle w:val="TableText"/>
              <w:rPr>
                <w:rStyle w:val="Strong"/>
              </w:rPr>
            </w:pPr>
            <w:r w:rsidRPr="005D5757">
              <w:rPr>
                <w:rStyle w:val="Strong"/>
              </w:rPr>
              <w:t>Total</w:t>
            </w:r>
          </w:p>
        </w:tc>
        <w:tc>
          <w:tcPr>
            <w:tcW w:w="749" w:type="pct"/>
          </w:tcPr>
          <w:p w14:paraId="0640F452" w14:textId="382CB2F4" w:rsidR="0062725D" w:rsidRPr="005D5757" w:rsidRDefault="0062725D" w:rsidP="003C3BC4">
            <w:pPr>
              <w:pStyle w:val="TableText"/>
              <w:jc w:val="right"/>
              <w:rPr>
                <w:rStyle w:val="Strong"/>
              </w:rPr>
            </w:pPr>
            <w:r w:rsidRPr="005D5757">
              <w:rPr>
                <w:rStyle w:val="Strong"/>
              </w:rPr>
              <w:t>60 924</w:t>
            </w:r>
          </w:p>
        </w:tc>
        <w:tc>
          <w:tcPr>
            <w:tcW w:w="713" w:type="pct"/>
          </w:tcPr>
          <w:p w14:paraId="04E9AA1C" w14:textId="52BE3F2F" w:rsidR="0062725D" w:rsidRPr="005D5757" w:rsidRDefault="0062725D" w:rsidP="003C3BC4">
            <w:pPr>
              <w:pStyle w:val="TableText"/>
              <w:jc w:val="right"/>
              <w:rPr>
                <w:rStyle w:val="Strong"/>
              </w:rPr>
            </w:pPr>
            <w:r w:rsidRPr="005D5757">
              <w:rPr>
                <w:rStyle w:val="Strong"/>
              </w:rPr>
              <w:t>60 792</w:t>
            </w:r>
          </w:p>
        </w:tc>
        <w:tc>
          <w:tcPr>
            <w:tcW w:w="873" w:type="pct"/>
          </w:tcPr>
          <w:p w14:paraId="132FB01E" w14:textId="6499BFC6" w:rsidR="0062725D" w:rsidRPr="005D5757" w:rsidRDefault="0062725D" w:rsidP="003C3BC4">
            <w:pPr>
              <w:pStyle w:val="TableText"/>
              <w:jc w:val="right"/>
              <w:rPr>
                <w:rStyle w:val="Strong"/>
              </w:rPr>
            </w:pPr>
            <w:r w:rsidRPr="005D5757">
              <w:rPr>
                <w:rStyle w:val="Strong"/>
              </w:rPr>
              <w:t>132</w:t>
            </w:r>
          </w:p>
        </w:tc>
        <w:tc>
          <w:tcPr>
            <w:tcW w:w="874" w:type="pct"/>
          </w:tcPr>
          <w:p w14:paraId="27842E5D" w14:textId="38718550" w:rsidR="0062725D" w:rsidRPr="005D5757" w:rsidRDefault="0062725D" w:rsidP="003C3BC4">
            <w:pPr>
              <w:pStyle w:val="TableText"/>
              <w:jc w:val="right"/>
              <w:rPr>
                <w:rStyle w:val="Strong"/>
              </w:rPr>
            </w:pPr>
            <w:r w:rsidRPr="005D5757">
              <w:rPr>
                <w:rStyle w:val="Strong"/>
              </w:rPr>
              <w:t>99.8%</w:t>
            </w:r>
          </w:p>
        </w:tc>
      </w:tr>
    </w:tbl>
    <w:p w14:paraId="129502B1" w14:textId="77777777" w:rsidR="00BB4E21" w:rsidRDefault="00BB4E21" w:rsidP="00BB4E21">
      <w:pPr>
        <w:pStyle w:val="FigureTableNoteSource"/>
        <w:rPr>
          <w:lang w:eastAsia="ja-JP"/>
        </w:rPr>
      </w:pPr>
      <w:bookmarkStart w:id="75" w:name="_Hlk165382390"/>
      <w:r>
        <w:rPr>
          <w:lang w:eastAsia="ja-JP"/>
        </w:rPr>
        <w:t>Source: Agriculture Import Management System</w:t>
      </w:r>
    </w:p>
    <w:p w14:paraId="28A33A9B" w14:textId="482324DE" w:rsidR="00713A1D" w:rsidRPr="00A24422" w:rsidRDefault="00713A1D" w:rsidP="00713A1D">
      <w:pPr>
        <w:pStyle w:val="Heading3"/>
        <w:numPr>
          <w:ilvl w:val="0"/>
          <w:numId w:val="0"/>
        </w:numPr>
        <w:rPr>
          <w:lang w:eastAsia="ja-JP"/>
        </w:rPr>
      </w:pPr>
      <w:bookmarkStart w:id="76" w:name="_Toc214273917"/>
      <w:r w:rsidRPr="00A24422">
        <w:rPr>
          <w:lang w:eastAsia="ja-JP"/>
        </w:rPr>
        <w:t xml:space="preserve">Analytical </w:t>
      </w:r>
      <w:r w:rsidR="00DE59ED">
        <w:rPr>
          <w:lang w:eastAsia="ja-JP"/>
        </w:rPr>
        <w:t>t</w:t>
      </w:r>
      <w:r w:rsidRPr="00A24422">
        <w:rPr>
          <w:lang w:eastAsia="ja-JP"/>
        </w:rPr>
        <w:t>ests by commodity group</w:t>
      </w:r>
      <w:bookmarkEnd w:id="76"/>
    </w:p>
    <w:p w14:paraId="190C2002" w14:textId="5F880D3A" w:rsidR="00713A1D" w:rsidRDefault="007544C9" w:rsidP="00713A1D">
      <w:pPr>
        <w:rPr>
          <w:lang w:eastAsia="ja-JP"/>
        </w:rPr>
      </w:pPr>
      <w:r>
        <w:rPr>
          <w:lang w:eastAsia="ja-JP"/>
        </w:rPr>
        <w:t xml:space="preserve">As shown in </w:t>
      </w:r>
      <w:r w:rsidR="00252C70">
        <w:rPr>
          <w:lang w:eastAsia="ja-JP"/>
        </w:rPr>
        <w:fldChar w:fldCharType="begin"/>
      </w:r>
      <w:r w:rsidR="00252C70">
        <w:rPr>
          <w:lang w:eastAsia="ja-JP"/>
        </w:rPr>
        <w:instrText xml:space="preserve"> REF _Ref132969307 \h </w:instrText>
      </w:r>
      <w:r w:rsidR="00252C70">
        <w:rPr>
          <w:lang w:eastAsia="ja-JP"/>
        </w:rPr>
      </w:r>
      <w:r w:rsidR="00252C70">
        <w:rPr>
          <w:lang w:eastAsia="ja-JP"/>
        </w:rPr>
        <w:fldChar w:fldCharType="separate"/>
      </w:r>
      <w:r w:rsidR="00D8696E" w:rsidRPr="00785D22">
        <w:t xml:space="preserve">Figure </w:t>
      </w:r>
      <w:r w:rsidR="00D8696E">
        <w:rPr>
          <w:noProof/>
        </w:rPr>
        <w:t>6</w:t>
      </w:r>
      <w:r w:rsidR="00252C70">
        <w:rPr>
          <w:lang w:eastAsia="ja-JP"/>
        </w:rPr>
        <w:fldChar w:fldCharType="end"/>
      </w:r>
      <w:r w:rsidR="00252C70">
        <w:rPr>
          <w:lang w:eastAsia="ja-JP"/>
        </w:rPr>
        <w:t xml:space="preserve">, </w:t>
      </w:r>
      <w:r w:rsidR="00DC7167">
        <w:rPr>
          <w:lang w:eastAsia="ja-JP"/>
        </w:rPr>
        <w:t>h</w:t>
      </w:r>
      <w:r w:rsidR="00BF5243" w:rsidRPr="00A24422">
        <w:rPr>
          <w:lang w:eastAsia="ja-JP"/>
        </w:rPr>
        <w:t xml:space="preserve">orticulture was the commodity subject to the most testing (16.7%) in 2024. </w:t>
      </w:r>
      <w:r>
        <w:rPr>
          <w:lang w:eastAsia="ja-JP"/>
        </w:rPr>
        <w:t>Horticulture</w:t>
      </w:r>
      <w:r w:rsidR="00BF5243" w:rsidRPr="00A24422">
        <w:rPr>
          <w:lang w:eastAsia="ja-JP"/>
        </w:rPr>
        <w:t xml:space="preserve"> includes fresh and</w:t>
      </w:r>
      <w:r w:rsidR="00BF5243" w:rsidRPr="00BF5243">
        <w:rPr>
          <w:lang w:eastAsia="ja-JP"/>
        </w:rPr>
        <w:t xml:space="preserve"> processed fruit and vegetables.</w:t>
      </w:r>
      <w:r w:rsidR="00BF5243">
        <w:rPr>
          <w:lang w:eastAsia="ja-JP"/>
        </w:rPr>
        <w:t xml:space="preserve"> </w:t>
      </w:r>
      <w:r w:rsidR="00713A1D" w:rsidRPr="00BF5243">
        <w:rPr>
          <w:lang w:eastAsia="ja-JP"/>
        </w:rPr>
        <w:t>Seafood (fresh, chilled, frozen and processed seafood products) was</w:t>
      </w:r>
      <w:r w:rsidR="00F9547B">
        <w:rPr>
          <w:lang w:eastAsia="ja-JP"/>
        </w:rPr>
        <w:t xml:space="preserve"> second highest </w:t>
      </w:r>
      <w:r w:rsidR="00713A1D" w:rsidRPr="00BF5243">
        <w:rPr>
          <w:lang w:eastAsia="ja-JP"/>
        </w:rPr>
        <w:t>(</w:t>
      </w:r>
      <w:r w:rsidR="00BF5243" w:rsidRPr="00BF5243">
        <w:rPr>
          <w:lang w:eastAsia="ja-JP"/>
        </w:rPr>
        <w:t>14.4</w:t>
      </w:r>
      <w:r w:rsidR="00713A1D" w:rsidRPr="00BF5243">
        <w:rPr>
          <w:lang w:eastAsia="ja-JP"/>
        </w:rPr>
        <w:t>%).</w:t>
      </w:r>
    </w:p>
    <w:p w14:paraId="5A54A3AD" w14:textId="421D3AEC" w:rsidR="00713A1D" w:rsidRDefault="00713A1D" w:rsidP="00713A1D">
      <w:pPr>
        <w:pStyle w:val="Caption"/>
      </w:pPr>
      <w:bookmarkStart w:id="77" w:name="_Ref132969307"/>
      <w:bookmarkStart w:id="78" w:name="_Ref128401055"/>
      <w:bookmarkStart w:id="79" w:name="_Ref206166164"/>
      <w:bookmarkStart w:id="80" w:name="_Ref206166169"/>
      <w:bookmarkStart w:id="81" w:name="_Toc214273944"/>
      <w:r w:rsidRPr="00785D22">
        <w:lastRenderedPageBreak/>
        <w:t xml:space="preserve">Figure </w:t>
      </w:r>
      <w:r w:rsidRPr="00785D22">
        <w:fldChar w:fldCharType="begin"/>
      </w:r>
      <w:r w:rsidRPr="00785D22">
        <w:instrText xml:space="preserve"> SEQ Figure \* ARABIC </w:instrText>
      </w:r>
      <w:r w:rsidRPr="00785D22">
        <w:fldChar w:fldCharType="separate"/>
      </w:r>
      <w:r w:rsidR="00D8696E">
        <w:rPr>
          <w:noProof/>
        </w:rPr>
        <w:t>6</w:t>
      </w:r>
      <w:r w:rsidRPr="00785D22">
        <w:fldChar w:fldCharType="end"/>
      </w:r>
      <w:bookmarkEnd w:id="77"/>
      <w:r>
        <w:t xml:space="preserve"> </w:t>
      </w:r>
      <w:r w:rsidRPr="007F1F22">
        <w:t xml:space="preserve">Percentage of tests applied, by commodity group, </w:t>
      </w:r>
      <w:bookmarkEnd w:id="78"/>
      <w:r w:rsidRPr="002231BD">
        <w:t>202</w:t>
      </w:r>
      <w:r w:rsidR="008039C2">
        <w:t>4</w:t>
      </w:r>
      <w:bookmarkEnd w:id="79"/>
      <w:bookmarkEnd w:id="80"/>
      <w:bookmarkEnd w:id="81"/>
    </w:p>
    <w:p w14:paraId="0EBC384A" w14:textId="0A5202A1" w:rsidR="004748E8" w:rsidRPr="004748E8" w:rsidRDefault="00902D6F" w:rsidP="004748E8">
      <w:r w:rsidRPr="00902D6F">
        <w:rPr>
          <w:noProof/>
        </w:rPr>
        <w:drawing>
          <wp:inline distT="0" distB="0" distL="0" distR="0" wp14:anchorId="75873081" wp14:editId="3CC9AB15">
            <wp:extent cx="5759450" cy="4261485"/>
            <wp:effectExtent l="0" t="0" r="0" b="5715"/>
            <wp:docPr id="1281806748" name="Picture 16" descr="Pie chart showing the percentage of tests applied by commodity: Other 48.4%, Horticulture 16.7%, Seafood 14.4%, Beverages 8.3%, Cereals 5.1%, Meat 3.6%, Dairy 3.3%, Honey 0.1%, Eggs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06748" name="Picture 16" descr="Pie chart showing the percentage of tests applied by commodity: Other 48.4%, Horticulture 16.7%, Seafood 14.4%, Beverages 8.3%, Cereals 5.1%, Meat 3.6%, Dairy 3.3%, Honey 0.1%, Eggs 0.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4261485"/>
                    </a:xfrm>
                    <a:prstGeom prst="rect">
                      <a:avLst/>
                    </a:prstGeom>
                    <a:noFill/>
                    <a:ln>
                      <a:noFill/>
                    </a:ln>
                  </pic:spPr>
                </pic:pic>
              </a:graphicData>
            </a:graphic>
          </wp:inline>
        </w:drawing>
      </w:r>
    </w:p>
    <w:p w14:paraId="0CE18AD0" w14:textId="01C3EE8A" w:rsidR="008D54DA" w:rsidRPr="00B75B15" w:rsidRDefault="00986908" w:rsidP="006C56FE">
      <w:pPr>
        <w:pStyle w:val="FigureTableNoteSource"/>
      </w:pPr>
      <w:r w:rsidRPr="00B75B15">
        <w:t>Note: ‘</w:t>
      </w:r>
      <w:r w:rsidR="00713A1D" w:rsidRPr="00B75B15">
        <w:t>Other</w:t>
      </w:r>
      <w:r w:rsidRPr="00B75B15">
        <w:t>’</w:t>
      </w:r>
      <w:r w:rsidR="00713A1D" w:rsidRPr="00B75B15">
        <w:t xml:space="preserve"> captures a range of tariff codes, including processed foods such as cereals, canned vegetables, vegetable oils, spices, confectionery, biscuits, coffee and tea.</w:t>
      </w:r>
    </w:p>
    <w:p w14:paraId="5E698C38" w14:textId="604CB60B" w:rsidR="00713A1D" w:rsidRPr="00B75B15" w:rsidRDefault="00713A1D" w:rsidP="006C56FE">
      <w:pPr>
        <w:pStyle w:val="FigureTableNoteSource"/>
      </w:pPr>
      <w:r w:rsidRPr="00B75B15">
        <w:t xml:space="preserve">Source: </w:t>
      </w:r>
      <w:r w:rsidR="009F03BF">
        <w:t>Agriculture Import Management System</w:t>
      </w:r>
    </w:p>
    <w:p w14:paraId="095D0A27" w14:textId="3FF7A44F" w:rsidR="00617F3E" w:rsidRDefault="00617F3E" w:rsidP="00617F3E">
      <w:pPr>
        <w:pStyle w:val="Heading3"/>
        <w:numPr>
          <w:ilvl w:val="0"/>
          <w:numId w:val="0"/>
        </w:numPr>
        <w:ind w:left="964" w:hanging="964"/>
        <w:rPr>
          <w:lang w:eastAsia="ja-JP"/>
        </w:rPr>
      </w:pPr>
      <w:bookmarkStart w:id="82" w:name="_Toc214273918"/>
      <w:bookmarkEnd w:id="70"/>
      <w:bookmarkEnd w:id="75"/>
      <w:r w:rsidRPr="00617F3E">
        <w:rPr>
          <w:lang w:eastAsia="ja-JP"/>
        </w:rPr>
        <w:t>Results by commodity group</w:t>
      </w:r>
      <w:bookmarkEnd w:id="82"/>
    </w:p>
    <w:p w14:paraId="15F2A1E1" w14:textId="77777777" w:rsidR="00726882" w:rsidRDefault="00726882" w:rsidP="00726882">
      <w:pPr>
        <w:rPr>
          <w:lang w:eastAsia="ja-JP"/>
        </w:rPr>
      </w:pPr>
      <w:r>
        <w:rPr>
          <w:lang w:eastAsia="ja-JP"/>
        </w:rPr>
        <w:t>Commodity groups that contain risk food or are imported more frequently will have a higher representation under the inspection activity.</w:t>
      </w:r>
    </w:p>
    <w:p w14:paraId="166BCBF0" w14:textId="49B62667" w:rsidR="00EA463F" w:rsidRDefault="00252C70" w:rsidP="00EA463F">
      <w:pPr>
        <w:rPr>
          <w:lang w:eastAsia="ja-JP"/>
        </w:rPr>
      </w:pPr>
      <w:r>
        <w:rPr>
          <w:highlight w:val="yellow"/>
          <w:lang w:eastAsia="ja-JP"/>
        </w:rPr>
        <w:fldChar w:fldCharType="begin"/>
      </w:r>
      <w:r>
        <w:rPr>
          <w:lang w:eastAsia="ja-JP"/>
        </w:rPr>
        <w:instrText xml:space="preserve"> REF _Ref206166099 \h </w:instrText>
      </w:r>
      <w:r>
        <w:rPr>
          <w:highlight w:val="yellow"/>
          <w:lang w:eastAsia="ja-JP"/>
        </w:rPr>
      </w:r>
      <w:r>
        <w:rPr>
          <w:highlight w:val="yellow"/>
          <w:lang w:eastAsia="ja-JP"/>
        </w:rPr>
        <w:fldChar w:fldCharType="separate"/>
      </w:r>
      <w:r w:rsidR="00D8696E">
        <w:t xml:space="preserve">Table </w:t>
      </w:r>
      <w:r w:rsidR="00D8696E">
        <w:rPr>
          <w:noProof/>
        </w:rPr>
        <w:t>8</w:t>
      </w:r>
      <w:r>
        <w:rPr>
          <w:highlight w:val="yellow"/>
          <w:lang w:eastAsia="ja-JP"/>
        </w:rPr>
        <w:fldChar w:fldCharType="end"/>
      </w:r>
      <w:r>
        <w:rPr>
          <w:lang w:eastAsia="ja-JP"/>
        </w:rPr>
        <w:t xml:space="preserve"> </w:t>
      </w:r>
      <w:r w:rsidR="00EA463F" w:rsidRPr="00C10E62">
        <w:rPr>
          <w:lang w:eastAsia="ja-JP"/>
        </w:rPr>
        <w:t>p</w:t>
      </w:r>
      <w:r w:rsidR="00EA463F">
        <w:rPr>
          <w:lang w:eastAsia="ja-JP"/>
        </w:rPr>
        <w:t xml:space="preserve">rovides the number of tests applied </w:t>
      </w:r>
      <w:r w:rsidR="007544C9">
        <w:rPr>
          <w:lang w:eastAsia="ja-JP"/>
        </w:rPr>
        <w:t xml:space="preserve">and compliance rates for </w:t>
      </w:r>
      <w:r w:rsidR="00EA463F">
        <w:rPr>
          <w:lang w:eastAsia="ja-JP"/>
        </w:rPr>
        <w:t>food commodity groups. Th</w:t>
      </w:r>
      <w:r w:rsidR="00021E54">
        <w:rPr>
          <w:lang w:eastAsia="ja-JP"/>
        </w:rPr>
        <w:t xml:space="preserve">ese are </w:t>
      </w:r>
      <w:r w:rsidR="00EA463F">
        <w:rPr>
          <w:lang w:eastAsia="ja-JP"/>
        </w:rPr>
        <w:t xml:space="preserve">not indicative of the volume of trade in </w:t>
      </w:r>
      <w:r w:rsidR="00021E54">
        <w:rPr>
          <w:lang w:eastAsia="ja-JP"/>
        </w:rPr>
        <w:t xml:space="preserve">each </w:t>
      </w:r>
      <w:r w:rsidR="00EA463F">
        <w:rPr>
          <w:lang w:eastAsia="ja-JP"/>
        </w:rPr>
        <w:t>commodit</w:t>
      </w:r>
      <w:r w:rsidR="00021E54">
        <w:rPr>
          <w:lang w:eastAsia="ja-JP"/>
        </w:rPr>
        <w:t>y group</w:t>
      </w:r>
      <w:r w:rsidR="00EA463F">
        <w:rPr>
          <w:lang w:eastAsia="ja-JP"/>
        </w:rPr>
        <w:t>.</w:t>
      </w:r>
    </w:p>
    <w:p w14:paraId="2DBA6B8D" w14:textId="792F9B72" w:rsidR="00617F3E" w:rsidRDefault="00EA463F" w:rsidP="00EA463F">
      <w:pPr>
        <w:rPr>
          <w:lang w:eastAsia="ja-JP"/>
        </w:rPr>
      </w:pPr>
      <w:r>
        <w:rPr>
          <w:lang w:eastAsia="ja-JP"/>
        </w:rPr>
        <w:t xml:space="preserve">The commodity group ‘other’ represents the largest group tested because it captures a range of processed foods such as cereals, canned vegetables, </w:t>
      </w:r>
      <w:r w:rsidR="00021E54">
        <w:rPr>
          <w:lang w:eastAsia="ja-JP"/>
        </w:rPr>
        <w:t xml:space="preserve">vegetable </w:t>
      </w:r>
      <w:r>
        <w:rPr>
          <w:lang w:eastAsia="ja-JP"/>
        </w:rPr>
        <w:t>oils, spices, confectionery, biscuits, coffee and tea.</w:t>
      </w:r>
    </w:p>
    <w:p w14:paraId="30EB23C5" w14:textId="61DF87A6" w:rsidR="00726882" w:rsidRDefault="00726882" w:rsidP="00EA463F">
      <w:pPr>
        <w:rPr>
          <w:lang w:eastAsia="ja-JP"/>
        </w:rPr>
      </w:pPr>
      <w:hyperlink w:anchor="_Appendix_A:_Analytical" w:history="1">
        <w:r w:rsidRPr="00C01518">
          <w:rPr>
            <w:rStyle w:val="Hyperlink"/>
            <w:lang w:eastAsia="ja-JP"/>
          </w:rPr>
          <w:t>Appendix A</w:t>
        </w:r>
      </w:hyperlink>
      <w:r>
        <w:rPr>
          <w:lang w:eastAsia="ja-JP"/>
        </w:rPr>
        <w:t xml:space="preserve"> provides an overview of the analytical tests applied to the commodity groups.</w:t>
      </w:r>
    </w:p>
    <w:p w14:paraId="79E61254" w14:textId="0B164B2C" w:rsidR="006C583D" w:rsidRPr="00AE1176" w:rsidRDefault="00817DDB" w:rsidP="006C583D">
      <w:pPr>
        <w:pStyle w:val="Caption"/>
      </w:pPr>
      <w:bookmarkStart w:id="83" w:name="_Ref206166099"/>
      <w:bookmarkStart w:id="84" w:name="_Ref214013416"/>
      <w:bookmarkStart w:id="85" w:name="_Toc214273934"/>
      <w:r>
        <w:t xml:space="preserve">Table </w:t>
      </w:r>
      <w:r>
        <w:fldChar w:fldCharType="begin"/>
      </w:r>
      <w:r>
        <w:instrText xml:space="preserve"> SEQ Table \* ARABIC </w:instrText>
      </w:r>
      <w:r>
        <w:fldChar w:fldCharType="separate"/>
      </w:r>
      <w:r w:rsidR="00D8696E">
        <w:rPr>
          <w:noProof/>
        </w:rPr>
        <w:t>8</w:t>
      </w:r>
      <w:r>
        <w:fldChar w:fldCharType="end"/>
      </w:r>
      <w:bookmarkEnd w:id="83"/>
      <w:r>
        <w:t xml:space="preserve"> </w:t>
      </w:r>
      <w:r w:rsidR="00FC08E1">
        <w:t xml:space="preserve">Inspection and test data, by commodity group, </w:t>
      </w:r>
      <w:r w:rsidR="006C583D" w:rsidRPr="00AE1176">
        <w:t>202</w:t>
      </w:r>
      <w:r w:rsidR="006B23F1">
        <w:t>4</w:t>
      </w:r>
      <w:bookmarkEnd w:id="84"/>
      <w:bookmarkEnd w:id="8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976"/>
        <w:gridCol w:w="1702"/>
        <w:gridCol w:w="1419"/>
        <w:gridCol w:w="1558"/>
        <w:gridCol w:w="1415"/>
      </w:tblGrid>
      <w:tr w:rsidR="00EA463F" w:rsidRPr="00385194" w14:paraId="48BBEF78" w14:textId="77777777" w:rsidTr="00A24422">
        <w:trPr>
          <w:cantSplit/>
          <w:tblHeader/>
        </w:trPr>
        <w:tc>
          <w:tcPr>
            <w:tcW w:w="1641" w:type="pct"/>
          </w:tcPr>
          <w:p w14:paraId="26430C59" w14:textId="77777777" w:rsidR="00EA463F" w:rsidRPr="00385194" w:rsidRDefault="00EA463F" w:rsidP="00157D9B">
            <w:pPr>
              <w:pStyle w:val="TableHeading"/>
            </w:pPr>
            <w:bookmarkStart w:id="86" w:name="Title_7"/>
            <w:bookmarkEnd w:id="86"/>
            <w:r w:rsidRPr="00385194">
              <w:t>Commodity group</w:t>
            </w:r>
          </w:p>
        </w:tc>
        <w:tc>
          <w:tcPr>
            <w:tcW w:w="938" w:type="pct"/>
          </w:tcPr>
          <w:p w14:paraId="753D722B" w14:textId="77777777" w:rsidR="00EA463F" w:rsidRPr="00385194" w:rsidRDefault="00EA463F" w:rsidP="00157D9B">
            <w:pPr>
              <w:pStyle w:val="TableHeading"/>
              <w:jc w:val="right"/>
            </w:pPr>
            <w:r w:rsidRPr="00385194">
              <w:t>Tests applied (no.)</w:t>
            </w:r>
          </w:p>
        </w:tc>
        <w:tc>
          <w:tcPr>
            <w:tcW w:w="782" w:type="pct"/>
          </w:tcPr>
          <w:p w14:paraId="5151D288" w14:textId="77777777" w:rsidR="00EA463F" w:rsidRPr="00385194" w:rsidRDefault="00EA463F" w:rsidP="00157D9B">
            <w:pPr>
              <w:pStyle w:val="TableHeading"/>
              <w:jc w:val="right"/>
            </w:pPr>
            <w:r w:rsidRPr="00385194">
              <w:t>Compliant (no.)</w:t>
            </w:r>
          </w:p>
        </w:tc>
        <w:tc>
          <w:tcPr>
            <w:tcW w:w="859" w:type="pct"/>
          </w:tcPr>
          <w:p w14:paraId="4B068F6F" w14:textId="77777777" w:rsidR="00EA463F" w:rsidRPr="00385194" w:rsidRDefault="00EA463F" w:rsidP="00157D9B">
            <w:pPr>
              <w:pStyle w:val="TableHeading"/>
              <w:jc w:val="right"/>
            </w:pPr>
            <w:r w:rsidRPr="00385194">
              <w:t>Non-compliant (no.)</w:t>
            </w:r>
          </w:p>
        </w:tc>
        <w:tc>
          <w:tcPr>
            <w:tcW w:w="780" w:type="pct"/>
          </w:tcPr>
          <w:p w14:paraId="55B981F8" w14:textId="77777777" w:rsidR="00EA463F" w:rsidRPr="00385194" w:rsidRDefault="00EA463F" w:rsidP="00157D9B">
            <w:pPr>
              <w:pStyle w:val="TableHeading"/>
              <w:jc w:val="right"/>
            </w:pPr>
            <w:r w:rsidRPr="00385194">
              <w:t>Compliant (%)</w:t>
            </w:r>
          </w:p>
        </w:tc>
      </w:tr>
      <w:tr w:rsidR="0028550D" w:rsidRPr="00B75B15" w14:paraId="061F1DC2" w14:textId="77777777" w:rsidTr="00A24422">
        <w:tc>
          <w:tcPr>
            <w:tcW w:w="1641" w:type="pct"/>
          </w:tcPr>
          <w:p w14:paraId="6CDEA968" w14:textId="77777777" w:rsidR="0028550D" w:rsidRPr="00B75B15" w:rsidRDefault="0028550D" w:rsidP="0028550D">
            <w:pPr>
              <w:pStyle w:val="TableText"/>
            </w:pPr>
            <w:r w:rsidRPr="00B75B15">
              <w:t>Beverages</w:t>
            </w:r>
          </w:p>
        </w:tc>
        <w:tc>
          <w:tcPr>
            <w:tcW w:w="938" w:type="pct"/>
          </w:tcPr>
          <w:p w14:paraId="3515DA51" w14:textId="33C45A65" w:rsidR="0028550D" w:rsidRPr="00B75B15" w:rsidRDefault="00C37B91" w:rsidP="0028550D">
            <w:pPr>
              <w:pStyle w:val="TableText"/>
              <w:jc w:val="right"/>
            </w:pPr>
            <w:r w:rsidRPr="00B75B15">
              <w:t>11 498</w:t>
            </w:r>
          </w:p>
        </w:tc>
        <w:tc>
          <w:tcPr>
            <w:tcW w:w="782" w:type="pct"/>
          </w:tcPr>
          <w:p w14:paraId="22651FAF" w14:textId="0ECC9C2D" w:rsidR="0028550D" w:rsidRPr="00B75B15" w:rsidRDefault="00C37B91" w:rsidP="0028550D">
            <w:pPr>
              <w:pStyle w:val="TableText"/>
              <w:jc w:val="right"/>
            </w:pPr>
            <w:r w:rsidRPr="00B75B15">
              <w:t>11 279</w:t>
            </w:r>
          </w:p>
        </w:tc>
        <w:tc>
          <w:tcPr>
            <w:tcW w:w="859" w:type="pct"/>
          </w:tcPr>
          <w:p w14:paraId="1C7D3047" w14:textId="3F4CD2B8" w:rsidR="0028550D" w:rsidRPr="00B75B15" w:rsidRDefault="00C37B91" w:rsidP="0028550D">
            <w:pPr>
              <w:pStyle w:val="TableText"/>
              <w:jc w:val="right"/>
            </w:pPr>
            <w:r w:rsidRPr="00B75B15">
              <w:t>219</w:t>
            </w:r>
          </w:p>
        </w:tc>
        <w:tc>
          <w:tcPr>
            <w:tcW w:w="780" w:type="pct"/>
          </w:tcPr>
          <w:p w14:paraId="09B1D403" w14:textId="0161849E" w:rsidR="0028550D" w:rsidRPr="00B75B15" w:rsidRDefault="002B3AE1" w:rsidP="0028550D">
            <w:pPr>
              <w:pStyle w:val="TableText"/>
              <w:jc w:val="right"/>
            </w:pPr>
            <w:r w:rsidRPr="00B75B15">
              <w:t>98.1%</w:t>
            </w:r>
          </w:p>
        </w:tc>
      </w:tr>
      <w:tr w:rsidR="0028550D" w:rsidRPr="00BF55B1" w14:paraId="108B0638" w14:textId="77777777" w:rsidTr="00A24422">
        <w:tc>
          <w:tcPr>
            <w:tcW w:w="1641" w:type="pct"/>
          </w:tcPr>
          <w:p w14:paraId="72C54476" w14:textId="77777777" w:rsidR="0028550D" w:rsidRPr="00054991" w:rsidRDefault="0028550D" w:rsidP="0028550D">
            <w:pPr>
              <w:pStyle w:val="TableText"/>
              <w:rPr>
                <w:highlight w:val="yellow"/>
              </w:rPr>
            </w:pPr>
            <w:r w:rsidRPr="00311918">
              <w:t>Cereals, flours and milled products</w:t>
            </w:r>
          </w:p>
        </w:tc>
        <w:tc>
          <w:tcPr>
            <w:tcW w:w="938" w:type="pct"/>
          </w:tcPr>
          <w:p w14:paraId="14E04A6C" w14:textId="5E4DFD06" w:rsidR="0028550D" w:rsidRPr="00311918" w:rsidRDefault="002B3AE1" w:rsidP="0028550D">
            <w:pPr>
              <w:pStyle w:val="TableText"/>
              <w:jc w:val="right"/>
            </w:pPr>
            <w:r>
              <w:t>7 127</w:t>
            </w:r>
          </w:p>
        </w:tc>
        <w:tc>
          <w:tcPr>
            <w:tcW w:w="782" w:type="pct"/>
          </w:tcPr>
          <w:p w14:paraId="7B93C5E8" w14:textId="139171B9" w:rsidR="0028550D" w:rsidRPr="00311918" w:rsidRDefault="00E552D9" w:rsidP="0028550D">
            <w:pPr>
              <w:pStyle w:val="TableText"/>
              <w:jc w:val="right"/>
            </w:pPr>
            <w:r>
              <w:t>72</w:t>
            </w:r>
          </w:p>
        </w:tc>
        <w:tc>
          <w:tcPr>
            <w:tcW w:w="859" w:type="pct"/>
          </w:tcPr>
          <w:p w14:paraId="6F1C49B8" w14:textId="36DD773D" w:rsidR="0028550D" w:rsidRPr="00311918" w:rsidRDefault="00C37B91" w:rsidP="0028550D">
            <w:pPr>
              <w:pStyle w:val="TableText"/>
              <w:jc w:val="right"/>
            </w:pPr>
            <w:r>
              <w:t>72</w:t>
            </w:r>
          </w:p>
        </w:tc>
        <w:tc>
          <w:tcPr>
            <w:tcW w:w="780" w:type="pct"/>
          </w:tcPr>
          <w:p w14:paraId="2B44FC2D" w14:textId="6F11109F" w:rsidR="0028550D" w:rsidRPr="002D74D9" w:rsidRDefault="002B3AE1" w:rsidP="0028550D">
            <w:pPr>
              <w:pStyle w:val="TableText"/>
              <w:jc w:val="right"/>
            </w:pPr>
            <w:r>
              <w:t>99%</w:t>
            </w:r>
          </w:p>
        </w:tc>
      </w:tr>
      <w:tr w:rsidR="0028550D" w:rsidRPr="00BF55B1" w14:paraId="13545327" w14:textId="77777777" w:rsidTr="00A24422">
        <w:tc>
          <w:tcPr>
            <w:tcW w:w="1641" w:type="pct"/>
          </w:tcPr>
          <w:p w14:paraId="407A4AD7" w14:textId="77777777" w:rsidR="0028550D" w:rsidRPr="00311918" w:rsidRDefault="0028550D" w:rsidP="0028550D">
            <w:pPr>
              <w:pStyle w:val="TableText"/>
            </w:pPr>
            <w:r w:rsidRPr="00311918">
              <w:lastRenderedPageBreak/>
              <w:t>Dairy</w:t>
            </w:r>
          </w:p>
        </w:tc>
        <w:tc>
          <w:tcPr>
            <w:tcW w:w="938" w:type="pct"/>
          </w:tcPr>
          <w:p w14:paraId="2E95F24C" w14:textId="27B1BA5A" w:rsidR="0028550D" w:rsidRPr="00311918" w:rsidRDefault="002B3AE1" w:rsidP="0028550D">
            <w:pPr>
              <w:pStyle w:val="TableText"/>
              <w:jc w:val="right"/>
            </w:pPr>
            <w:r>
              <w:t>4 656</w:t>
            </w:r>
          </w:p>
        </w:tc>
        <w:tc>
          <w:tcPr>
            <w:tcW w:w="782" w:type="pct"/>
          </w:tcPr>
          <w:p w14:paraId="497D1F6E" w14:textId="0415B06A" w:rsidR="0028550D" w:rsidRPr="00311918" w:rsidRDefault="00E552D9" w:rsidP="0028550D">
            <w:pPr>
              <w:pStyle w:val="TableText"/>
              <w:jc w:val="right"/>
            </w:pPr>
            <w:r>
              <w:t>96</w:t>
            </w:r>
          </w:p>
        </w:tc>
        <w:tc>
          <w:tcPr>
            <w:tcW w:w="859" w:type="pct"/>
          </w:tcPr>
          <w:p w14:paraId="602BA649" w14:textId="1205D77D" w:rsidR="0028550D" w:rsidRPr="00311918" w:rsidRDefault="00C37B91" w:rsidP="0028550D">
            <w:pPr>
              <w:pStyle w:val="TableText"/>
              <w:jc w:val="right"/>
            </w:pPr>
            <w:r>
              <w:t>96</w:t>
            </w:r>
          </w:p>
        </w:tc>
        <w:tc>
          <w:tcPr>
            <w:tcW w:w="780" w:type="pct"/>
          </w:tcPr>
          <w:p w14:paraId="05972ADF" w14:textId="51E75A24" w:rsidR="0028550D" w:rsidRPr="002D74D9" w:rsidRDefault="002B3AE1" w:rsidP="0028550D">
            <w:pPr>
              <w:pStyle w:val="TableText"/>
              <w:jc w:val="right"/>
            </w:pPr>
            <w:r>
              <w:t>97.9%</w:t>
            </w:r>
          </w:p>
        </w:tc>
      </w:tr>
      <w:tr w:rsidR="0028550D" w:rsidRPr="00BF55B1" w14:paraId="45F968F6" w14:textId="77777777" w:rsidTr="00A24422">
        <w:tc>
          <w:tcPr>
            <w:tcW w:w="1641" w:type="pct"/>
          </w:tcPr>
          <w:p w14:paraId="2506C41B" w14:textId="552A60DD" w:rsidR="0028550D" w:rsidRPr="00054991" w:rsidRDefault="0028550D" w:rsidP="0028550D">
            <w:pPr>
              <w:pStyle w:val="TableText"/>
              <w:rPr>
                <w:highlight w:val="yellow"/>
              </w:rPr>
            </w:pPr>
            <w:r w:rsidRPr="00311918">
              <w:t>Egg</w:t>
            </w:r>
            <w:r w:rsidR="00983BF8">
              <w:t xml:space="preserve"> products</w:t>
            </w:r>
          </w:p>
        </w:tc>
        <w:tc>
          <w:tcPr>
            <w:tcW w:w="938" w:type="pct"/>
          </w:tcPr>
          <w:p w14:paraId="0F9DF77C" w14:textId="03568151" w:rsidR="0028550D" w:rsidRPr="00054991" w:rsidRDefault="002B3AE1" w:rsidP="0028550D">
            <w:pPr>
              <w:pStyle w:val="TableText"/>
              <w:jc w:val="right"/>
              <w:rPr>
                <w:highlight w:val="yellow"/>
              </w:rPr>
            </w:pPr>
            <w:r w:rsidRPr="002B3AE1">
              <w:t>63</w:t>
            </w:r>
          </w:p>
        </w:tc>
        <w:tc>
          <w:tcPr>
            <w:tcW w:w="782" w:type="pct"/>
          </w:tcPr>
          <w:p w14:paraId="3A2C01F3" w14:textId="4F1D95F1" w:rsidR="0028550D" w:rsidRPr="00311918" w:rsidRDefault="00E552D9" w:rsidP="0028550D">
            <w:pPr>
              <w:pStyle w:val="TableText"/>
              <w:jc w:val="right"/>
            </w:pPr>
            <w:r>
              <w:t>0</w:t>
            </w:r>
          </w:p>
        </w:tc>
        <w:tc>
          <w:tcPr>
            <w:tcW w:w="859" w:type="pct"/>
          </w:tcPr>
          <w:p w14:paraId="4553A011" w14:textId="05288817" w:rsidR="0028550D" w:rsidRPr="00311918" w:rsidRDefault="00C37B91" w:rsidP="0028550D">
            <w:pPr>
              <w:pStyle w:val="TableText"/>
              <w:jc w:val="right"/>
            </w:pPr>
            <w:r>
              <w:t>0</w:t>
            </w:r>
          </w:p>
        </w:tc>
        <w:tc>
          <w:tcPr>
            <w:tcW w:w="780" w:type="pct"/>
          </w:tcPr>
          <w:p w14:paraId="34308F62" w14:textId="768EE3C8" w:rsidR="0028550D" w:rsidRPr="002D74D9" w:rsidRDefault="002B3AE1" w:rsidP="0028550D">
            <w:pPr>
              <w:pStyle w:val="TableText"/>
              <w:jc w:val="right"/>
            </w:pPr>
            <w:r>
              <w:t>100%</w:t>
            </w:r>
          </w:p>
        </w:tc>
      </w:tr>
      <w:tr w:rsidR="0028550D" w:rsidRPr="00BF55B1" w14:paraId="67EDD71F" w14:textId="77777777" w:rsidTr="00A24422">
        <w:tc>
          <w:tcPr>
            <w:tcW w:w="1641" w:type="pct"/>
          </w:tcPr>
          <w:p w14:paraId="0C3C6E5A" w14:textId="77777777" w:rsidR="0028550D" w:rsidRPr="00311918" w:rsidRDefault="0028550D" w:rsidP="0028550D">
            <w:pPr>
              <w:pStyle w:val="TableText"/>
            </w:pPr>
            <w:r w:rsidRPr="00311918">
              <w:t>Honey</w:t>
            </w:r>
          </w:p>
        </w:tc>
        <w:tc>
          <w:tcPr>
            <w:tcW w:w="938" w:type="pct"/>
          </w:tcPr>
          <w:p w14:paraId="05622307" w14:textId="7E081CE9" w:rsidR="0028550D" w:rsidRPr="00311918" w:rsidRDefault="002B3AE1" w:rsidP="0028550D">
            <w:pPr>
              <w:pStyle w:val="TableText"/>
              <w:jc w:val="right"/>
            </w:pPr>
            <w:r>
              <w:t>145</w:t>
            </w:r>
          </w:p>
        </w:tc>
        <w:tc>
          <w:tcPr>
            <w:tcW w:w="782" w:type="pct"/>
          </w:tcPr>
          <w:p w14:paraId="20E67D17" w14:textId="6FA074B5" w:rsidR="0028550D" w:rsidRPr="00311918" w:rsidRDefault="00E552D9" w:rsidP="0028550D">
            <w:pPr>
              <w:pStyle w:val="TableText"/>
              <w:jc w:val="right"/>
            </w:pPr>
            <w:r>
              <w:t>3</w:t>
            </w:r>
          </w:p>
        </w:tc>
        <w:tc>
          <w:tcPr>
            <w:tcW w:w="859" w:type="pct"/>
          </w:tcPr>
          <w:p w14:paraId="4559A203" w14:textId="7EF99E3D" w:rsidR="0028550D" w:rsidRPr="00311918" w:rsidRDefault="00C37B91" w:rsidP="0028550D">
            <w:pPr>
              <w:pStyle w:val="TableText"/>
              <w:jc w:val="right"/>
            </w:pPr>
            <w:r>
              <w:t>3</w:t>
            </w:r>
          </w:p>
        </w:tc>
        <w:tc>
          <w:tcPr>
            <w:tcW w:w="780" w:type="pct"/>
          </w:tcPr>
          <w:p w14:paraId="1AA931F2" w14:textId="64522F27" w:rsidR="0028550D" w:rsidRPr="002D74D9" w:rsidRDefault="002B3AE1" w:rsidP="0028550D">
            <w:pPr>
              <w:pStyle w:val="TableText"/>
              <w:jc w:val="right"/>
            </w:pPr>
            <w:r>
              <w:t>97.9%</w:t>
            </w:r>
          </w:p>
        </w:tc>
      </w:tr>
      <w:tr w:rsidR="0028550D" w:rsidRPr="00BF55B1" w14:paraId="6BD41CA0" w14:textId="77777777" w:rsidTr="00A24422">
        <w:tc>
          <w:tcPr>
            <w:tcW w:w="1641" w:type="pct"/>
          </w:tcPr>
          <w:p w14:paraId="2A62A1AC" w14:textId="77777777" w:rsidR="0028550D" w:rsidRPr="00054991" w:rsidRDefault="0028550D" w:rsidP="0028550D">
            <w:pPr>
              <w:pStyle w:val="TableText"/>
              <w:rPr>
                <w:highlight w:val="yellow"/>
              </w:rPr>
            </w:pPr>
            <w:r w:rsidRPr="00311918">
              <w:t>Horticulture</w:t>
            </w:r>
          </w:p>
        </w:tc>
        <w:tc>
          <w:tcPr>
            <w:tcW w:w="938" w:type="pct"/>
          </w:tcPr>
          <w:p w14:paraId="24E0FC0F" w14:textId="7B2BBA2E" w:rsidR="0028550D" w:rsidRPr="00311918" w:rsidRDefault="002B3AE1" w:rsidP="0028550D">
            <w:pPr>
              <w:pStyle w:val="TableText"/>
              <w:jc w:val="right"/>
            </w:pPr>
            <w:r>
              <w:t>23 262</w:t>
            </w:r>
          </w:p>
        </w:tc>
        <w:tc>
          <w:tcPr>
            <w:tcW w:w="782" w:type="pct"/>
          </w:tcPr>
          <w:p w14:paraId="6632843E" w14:textId="36C1BED5" w:rsidR="0028550D" w:rsidRPr="00311918" w:rsidRDefault="00E552D9" w:rsidP="0028550D">
            <w:pPr>
              <w:pStyle w:val="TableText"/>
              <w:jc w:val="right"/>
            </w:pPr>
            <w:r>
              <w:t>284</w:t>
            </w:r>
          </w:p>
        </w:tc>
        <w:tc>
          <w:tcPr>
            <w:tcW w:w="859" w:type="pct"/>
          </w:tcPr>
          <w:p w14:paraId="3B083297" w14:textId="7CB5E509" w:rsidR="0028550D" w:rsidRPr="00311918" w:rsidRDefault="00C37B91" w:rsidP="0028550D">
            <w:pPr>
              <w:pStyle w:val="TableText"/>
              <w:jc w:val="right"/>
            </w:pPr>
            <w:r>
              <w:t>284</w:t>
            </w:r>
          </w:p>
        </w:tc>
        <w:tc>
          <w:tcPr>
            <w:tcW w:w="780" w:type="pct"/>
          </w:tcPr>
          <w:p w14:paraId="44898C31" w14:textId="169D0980" w:rsidR="0028550D" w:rsidRPr="002D74D9" w:rsidRDefault="002B3AE1" w:rsidP="0028550D">
            <w:pPr>
              <w:pStyle w:val="TableText"/>
              <w:jc w:val="right"/>
            </w:pPr>
            <w:r>
              <w:t>98.8%</w:t>
            </w:r>
          </w:p>
        </w:tc>
      </w:tr>
      <w:tr w:rsidR="0028550D" w:rsidRPr="00BF55B1" w14:paraId="7A496AE3" w14:textId="77777777" w:rsidTr="00A24422">
        <w:tc>
          <w:tcPr>
            <w:tcW w:w="1641" w:type="pct"/>
          </w:tcPr>
          <w:p w14:paraId="435B0463" w14:textId="77777777" w:rsidR="0028550D" w:rsidRPr="00311918" w:rsidRDefault="0028550D" w:rsidP="0028550D">
            <w:pPr>
              <w:pStyle w:val="TableText"/>
            </w:pPr>
            <w:r w:rsidRPr="00311918">
              <w:t>Meat</w:t>
            </w:r>
          </w:p>
        </w:tc>
        <w:tc>
          <w:tcPr>
            <w:tcW w:w="938" w:type="pct"/>
          </w:tcPr>
          <w:p w14:paraId="15C410ED" w14:textId="06F7DF7C" w:rsidR="0028550D" w:rsidRPr="00311918" w:rsidRDefault="002B3AE1" w:rsidP="0028550D">
            <w:pPr>
              <w:pStyle w:val="TableText"/>
              <w:jc w:val="right"/>
            </w:pPr>
            <w:r>
              <w:t>5 000</w:t>
            </w:r>
          </w:p>
        </w:tc>
        <w:tc>
          <w:tcPr>
            <w:tcW w:w="782" w:type="pct"/>
          </w:tcPr>
          <w:p w14:paraId="1DCA081A" w14:textId="41C2AF92" w:rsidR="0028550D" w:rsidRPr="00311918" w:rsidRDefault="00E552D9" w:rsidP="0028550D">
            <w:pPr>
              <w:pStyle w:val="TableText"/>
              <w:jc w:val="right"/>
            </w:pPr>
            <w:r>
              <w:t>9</w:t>
            </w:r>
          </w:p>
        </w:tc>
        <w:tc>
          <w:tcPr>
            <w:tcW w:w="859" w:type="pct"/>
          </w:tcPr>
          <w:p w14:paraId="6AA5832B" w14:textId="6920744A" w:rsidR="0028550D" w:rsidRPr="00311918" w:rsidRDefault="00C37B91" w:rsidP="0028550D">
            <w:pPr>
              <w:pStyle w:val="TableText"/>
              <w:jc w:val="right"/>
            </w:pPr>
            <w:r>
              <w:t>9</w:t>
            </w:r>
          </w:p>
        </w:tc>
        <w:tc>
          <w:tcPr>
            <w:tcW w:w="780" w:type="pct"/>
          </w:tcPr>
          <w:p w14:paraId="6AA5EB86" w14:textId="4719B70C" w:rsidR="0028550D" w:rsidRPr="002D74D9" w:rsidRDefault="002B3AE1" w:rsidP="0028550D">
            <w:pPr>
              <w:pStyle w:val="TableText"/>
              <w:jc w:val="right"/>
            </w:pPr>
            <w:r>
              <w:t>99.8%</w:t>
            </w:r>
          </w:p>
        </w:tc>
      </w:tr>
      <w:tr w:rsidR="0028550D" w:rsidRPr="00BF55B1" w14:paraId="7664E5B8" w14:textId="77777777" w:rsidTr="00A24422">
        <w:tc>
          <w:tcPr>
            <w:tcW w:w="1641" w:type="pct"/>
          </w:tcPr>
          <w:p w14:paraId="6D96864A" w14:textId="77777777" w:rsidR="0028550D" w:rsidRPr="00311918" w:rsidRDefault="0028550D" w:rsidP="0028550D">
            <w:pPr>
              <w:pStyle w:val="TableText"/>
            </w:pPr>
            <w:r w:rsidRPr="00311918">
              <w:t xml:space="preserve">Other (incl. processed food) </w:t>
            </w:r>
            <w:r w:rsidRPr="00311918">
              <w:rPr>
                <w:rStyle w:val="Strong"/>
              </w:rPr>
              <w:t>a</w:t>
            </w:r>
          </w:p>
        </w:tc>
        <w:tc>
          <w:tcPr>
            <w:tcW w:w="938" w:type="pct"/>
          </w:tcPr>
          <w:p w14:paraId="42AAC097" w14:textId="69733468" w:rsidR="0028550D" w:rsidRPr="00311918" w:rsidRDefault="002B3AE1" w:rsidP="0028550D">
            <w:pPr>
              <w:pStyle w:val="TableText"/>
              <w:jc w:val="right"/>
            </w:pPr>
            <w:r>
              <w:t>67 475</w:t>
            </w:r>
          </w:p>
        </w:tc>
        <w:tc>
          <w:tcPr>
            <w:tcW w:w="782" w:type="pct"/>
          </w:tcPr>
          <w:p w14:paraId="2BAB3680" w14:textId="4898C75F" w:rsidR="0028550D" w:rsidRPr="00311918" w:rsidRDefault="00E552D9" w:rsidP="0028550D">
            <w:pPr>
              <w:pStyle w:val="TableText"/>
              <w:jc w:val="right"/>
            </w:pPr>
            <w:r>
              <w:t>1 260</w:t>
            </w:r>
          </w:p>
        </w:tc>
        <w:tc>
          <w:tcPr>
            <w:tcW w:w="859" w:type="pct"/>
          </w:tcPr>
          <w:p w14:paraId="62569794" w14:textId="06F97079" w:rsidR="0028550D" w:rsidRPr="00311918" w:rsidRDefault="00C37B91" w:rsidP="0028550D">
            <w:pPr>
              <w:pStyle w:val="TableText"/>
              <w:jc w:val="right"/>
            </w:pPr>
            <w:r>
              <w:t>1 260</w:t>
            </w:r>
          </w:p>
        </w:tc>
        <w:tc>
          <w:tcPr>
            <w:tcW w:w="780" w:type="pct"/>
          </w:tcPr>
          <w:p w14:paraId="2F01E2C2" w14:textId="3727FE92" w:rsidR="0028550D" w:rsidRPr="002D74D9" w:rsidRDefault="002B3AE1" w:rsidP="0028550D">
            <w:pPr>
              <w:pStyle w:val="TableText"/>
              <w:jc w:val="right"/>
            </w:pPr>
            <w:r>
              <w:t>98.1%</w:t>
            </w:r>
          </w:p>
        </w:tc>
      </w:tr>
      <w:tr w:rsidR="0028550D" w:rsidRPr="00BF55B1" w14:paraId="0748AA36" w14:textId="77777777" w:rsidTr="00A24422">
        <w:tc>
          <w:tcPr>
            <w:tcW w:w="1641" w:type="pct"/>
          </w:tcPr>
          <w:p w14:paraId="17CDBB5B" w14:textId="77777777" w:rsidR="0028550D" w:rsidRPr="00311918" w:rsidRDefault="0028550D" w:rsidP="0028550D">
            <w:pPr>
              <w:pStyle w:val="TableText"/>
            </w:pPr>
            <w:r w:rsidRPr="00311918">
              <w:t>Seafood</w:t>
            </w:r>
          </w:p>
        </w:tc>
        <w:tc>
          <w:tcPr>
            <w:tcW w:w="938" w:type="pct"/>
          </w:tcPr>
          <w:p w14:paraId="4A99611C" w14:textId="3B4A489F" w:rsidR="0028550D" w:rsidRPr="00311918" w:rsidRDefault="002B3AE1" w:rsidP="0028550D">
            <w:pPr>
              <w:pStyle w:val="TableText"/>
              <w:jc w:val="right"/>
            </w:pPr>
            <w:r>
              <w:t>20 119</w:t>
            </w:r>
          </w:p>
        </w:tc>
        <w:tc>
          <w:tcPr>
            <w:tcW w:w="782" w:type="pct"/>
          </w:tcPr>
          <w:p w14:paraId="792F3AD9" w14:textId="7594973E" w:rsidR="0028550D" w:rsidRPr="00311918" w:rsidRDefault="00E552D9" w:rsidP="0028550D">
            <w:pPr>
              <w:pStyle w:val="TableText"/>
              <w:jc w:val="right"/>
            </w:pPr>
            <w:r>
              <w:t>161</w:t>
            </w:r>
          </w:p>
        </w:tc>
        <w:tc>
          <w:tcPr>
            <w:tcW w:w="859" w:type="pct"/>
          </w:tcPr>
          <w:p w14:paraId="23F18235" w14:textId="52CBAF3F" w:rsidR="0028550D" w:rsidRPr="00311918" w:rsidRDefault="00C37B91" w:rsidP="0028550D">
            <w:pPr>
              <w:pStyle w:val="TableText"/>
              <w:jc w:val="right"/>
            </w:pPr>
            <w:r>
              <w:t>161</w:t>
            </w:r>
          </w:p>
        </w:tc>
        <w:tc>
          <w:tcPr>
            <w:tcW w:w="780" w:type="pct"/>
          </w:tcPr>
          <w:p w14:paraId="031CE9F9" w14:textId="2829FA1E" w:rsidR="0028550D" w:rsidRPr="002D74D9" w:rsidRDefault="002B3AE1" w:rsidP="0028550D">
            <w:pPr>
              <w:pStyle w:val="TableText"/>
              <w:jc w:val="right"/>
            </w:pPr>
            <w:r>
              <w:t>99.2%</w:t>
            </w:r>
          </w:p>
        </w:tc>
      </w:tr>
      <w:tr w:rsidR="0028550D" w:rsidRPr="00BF55B1" w14:paraId="6F96329F" w14:textId="77777777" w:rsidTr="00A24422">
        <w:tc>
          <w:tcPr>
            <w:tcW w:w="1641" w:type="pct"/>
          </w:tcPr>
          <w:p w14:paraId="09B6884E" w14:textId="77777777" w:rsidR="0028550D" w:rsidRPr="0067520A" w:rsidRDefault="0028550D" w:rsidP="0028550D">
            <w:pPr>
              <w:pStyle w:val="TableText"/>
              <w:rPr>
                <w:rStyle w:val="Strong"/>
              </w:rPr>
            </w:pPr>
            <w:r w:rsidRPr="0067520A">
              <w:rPr>
                <w:rStyle w:val="Strong"/>
              </w:rPr>
              <w:t>Total</w:t>
            </w:r>
          </w:p>
        </w:tc>
        <w:tc>
          <w:tcPr>
            <w:tcW w:w="938" w:type="pct"/>
          </w:tcPr>
          <w:p w14:paraId="3A97C2A9" w14:textId="57E3A635" w:rsidR="0028550D" w:rsidRPr="007544C9" w:rsidRDefault="002B3AE1" w:rsidP="0028550D">
            <w:pPr>
              <w:pStyle w:val="TableText"/>
              <w:jc w:val="right"/>
              <w:rPr>
                <w:rStyle w:val="Strong"/>
              </w:rPr>
            </w:pPr>
            <w:r w:rsidRPr="007544C9">
              <w:rPr>
                <w:rStyle w:val="Strong"/>
              </w:rPr>
              <w:t>139 345</w:t>
            </w:r>
          </w:p>
        </w:tc>
        <w:tc>
          <w:tcPr>
            <w:tcW w:w="782" w:type="pct"/>
          </w:tcPr>
          <w:p w14:paraId="6B13B007" w14:textId="348CAA75" w:rsidR="0028550D" w:rsidRPr="007544C9" w:rsidRDefault="00E552D9" w:rsidP="0028550D">
            <w:pPr>
              <w:pStyle w:val="TableText"/>
              <w:jc w:val="right"/>
              <w:rPr>
                <w:rStyle w:val="Strong"/>
              </w:rPr>
            </w:pPr>
            <w:r w:rsidRPr="007544C9">
              <w:rPr>
                <w:rStyle w:val="Strong"/>
              </w:rPr>
              <w:t>2 104</w:t>
            </w:r>
          </w:p>
        </w:tc>
        <w:tc>
          <w:tcPr>
            <w:tcW w:w="859" w:type="pct"/>
          </w:tcPr>
          <w:p w14:paraId="6D54DF4C" w14:textId="24EBD93B" w:rsidR="0028550D" w:rsidRPr="007544C9" w:rsidRDefault="00C37B91" w:rsidP="0028550D">
            <w:pPr>
              <w:pStyle w:val="TableText"/>
              <w:jc w:val="right"/>
              <w:rPr>
                <w:rStyle w:val="Strong"/>
              </w:rPr>
            </w:pPr>
            <w:r w:rsidRPr="007544C9">
              <w:rPr>
                <w:rStyle w:val="Strong"/>
              </w:rPr>
              <w:t>2 104</w:t>
            </w:r>
          </w:p>
        </w:tc>
        <w:tc>
          <w:tcPr>
            <w:tcW w:w="780" w:type="pct"/>
          </w:tcPr>
          <w:p w14:paraId="6C075008" w14:textId="2A0BA9F4" w:rsidR="002D74D9" w:rsidRPr="002D74D9" w:rsidRDefault="002B3AE1" w:rsidP="002D74D9">
            <w:pPr>
              <w:pStyle w:val="TableText"/>
              <w:jc w:val="right"/>
              <w:rPr>
                <w:rStyle w:val="Strong"/>
              </w:rPr>
            </w:pPr>
            <w:r>
              <w:rPr>
                <w:rStyle w:val="Strong"/>
              </w:rPr>
              <w:t>98.5%</w:t>
            </w:r>
          </w:p>
        </w:tc>
      </w:tr>
    </w:tbl>
    <w:p w14:paraId="03C38809" w14:textId="77777777" w:rsidR="00EA463F" w:rsidRDefault="00EA463F" w:rsidP="006C56FE">
      <w:pPr>
        <w:pStyle w:val="FigureTableNoteSource"/>
        <w:rPr>
          <w:lang w:eastAsia="ja-JP"/>
        </w:rPr>
      </w:pPr>
      <w:r w:rsidRPr="007F1F22">
        <w:rPr>
          <w:b/>
          <w:bCs/>
          <w:lang w:eastAsia="ja-JP"/>
        </w:rPr>
        <w:t xml:space="preserve">a </w:t>
      </w:r>
      <w:r w:rsidRPr="007F1F22">
        <w:rPr>
          <w:lang w:eastAsia="ja-JP"/>
        </w:rPr>
        <w:t xml:space="preserve">Captures a range of tariff codes, including processed foods such as cereals, canned vegetables, vegetable oils, spices, </w:t>
      </w:r>
      <w:r>
        <w:rPr>
          <w:lang w:eastAsia="ja-JP"/>
        </w:rPr>
        <w:t>confectionery, biscuits, coffee and tea.</w:t>
      </w:r>
    </w:p>
    <w:p w14:paraId="3D07666C" w14:textId="12FC6C9F" w:rsidR="00EA463F" w:rsidRDefault="00EA463F" w:rsidP="006C56FE">
      <w:pPr>
        <w:pStyle w:val="FigureTableNoteSource"/>
        <w:rPr>
          <w:lang w:eastAsia="ja-JP"/>
        </w:rPr>
      </w:pPr>
      <w:r>
        <w:rPr>
          <w:lang w:eastAsia="ja-JP"/>
        </w:rPr>
        <w:t xml:space="preserve">Source: </w:t>
      </w:r>
      <w:r w:rsidR="009F03BF">
        <w:rPr>
          <w:lang w:eastAsia="ja-JP"/>
        </w:rPr>
        <w:t>Agriculture Import Management System</w:t>
      </w:r>
    </w:p>
    <w:p w14:paraId="12CA0975" w14:textId="3D53E19B" w:rsidR="00617F3E" w:rsidRDefault="00C74E82" w:rsidP="00C74E82">
      <w:pPr>
        <w:pStyle w:val="Heading3"/>
        <w:numPr>
          <w:ilvl w:val="0"/>
          <w:numId w:val="0"/>
        </w:numPr>
        <w:ind w:left="964" w:hanging="964"/>
        <w:rPr>
          <w:lang w:eastAsia="ja-JP"/>
        </w:rPr>
      </w:pPr>
      <w:bookmarkStart w:id="87" w:name="_Toc214273919"/>
      <w:r>
        <w:rPr>
          <w:lang w:eastAsia="ja-JP"/>
        </w:rPr>
        <w:t xml:space="preserve">Inspections </w:t>
      </w:r>
      <w:r w:rsidR="00617F3E" w:rsidRPr="00547309">
        <w:rPr>
          <w:lang w:eastAsia="ja-JP"/>
        </w:rPr>
        <w:t>by country of origin</w:t>
      </w:r>
      <w:bookmarkEnd w:id="87"/>
    </w:p>
    <w:p w14:paraId="477149BA" w14:textId="7316B370" w:rsidR="00617F3E" w:rsidRDefault="006D094D" w:rsidP="006D094D">
      <w:pPr>
        <w:rPr>
          <w:lang w:eastAsia="ja-JP"/>
        </w:rPr>
      </w:pPr>
      <w:r>
        <w:rPr>
          <w:lang w:eastAsia="ja-JP"/>
        </w:rPr>
        <w:t xml:space="preserve">Under the IFIS, food is </w:t>
      </w:r>
      <w:r w:rsidR="00F41719">
        <w:rPr>
          <w:lang w:eastAsia="ja-JP"/>
        </w:rPr>
        <w:t>referred for inspection based on its risk classification</w:t>
      </w:r>
      <w:r w:rsidR="00C43C25">
        <w:rPr>
          <w:lang w:eastAsia="ja-JP"/>
        </w:rPr>
        <w:t>,</w:t>
      </w:r>
      <w:r w:rsidR="00F41719">
        <w:rPr>
          <w:lang w:eastAsia="ja-JP"/>
        </w:rPr>
        <w:t xml:space="preserve"> not</w:t>
      </w:r>
      <w:r>
        <w:rPr>
          <w:lang w:eastAsia="ja-JP"/>
        </w:rPr>
        <w:t xml:space="preserve"> the country of export. The exception is where a food has previously failed inspection</w:t>
      </w:r>
      <w:r w:rsidR="002F7FD9">
        <w:rPr>
          <w:lang w:eastAsia="ja-JP"/>
        </w:rPr>
        <w:t xml:space="preserve">. </w:t>
      </w:r>
      <w:r w:rsidR="00177D8C">
        <w:rPr>
          <w:lang w:eastAsia="ja-JP"/>
        </w:rPr>
        <w:t>F</w:t>
      </w:r>
      <w:r>
        <w:rPr>
          <w:lang w:eastAsia="ja-JP"/>
        </w:rPr>
        <w:t xml:space="preserve">uture consignments of that food from the producer in the </w:t>
      </w:r>
      <w:r w:rsidR="00246DF8">
        <w:rPr>
          <w:lang w:eastAsia="ja-JP"/>
        </w:rPr>
        <w:t xml:space="preserve">exporting </w:t>
      </w:r>
      <w:r>
        <w:rPr>
          <w:lang w:eastAsia="ja-JP"/>
        </w:rPr>
        <w:t xml:space="preserve">country are inspected at </w:t>
      </w:r>
      <w:r w:rsidR="00C43C25">
        <w:rPr>
          <w:lang w:eastAsia="ja-JP"/>
        </w:rPr>
        <w:t>rate of</w:t>
      </w:r>
      <w:r>
        <w:rPr>
          <w:lang w:eastAsia="ja-JP"/>
        </w:rPr>
        <w:t xml:space="preserve"> 100% until a history of compliance is established.</w:t>
      </w:r>
      <w:r w:rsidR="00177D8C">
        <w:rPr>
          <w:lang w:eastAsia="ja-JP"/>
        </w:rPr>
        <w:t xml:space="preserve"> </w:t>
      </w:r>
      <w:r>
        <w:rPr>
          <w:lang w:eastAsia="ja-JP"/>
        </w:rPr>
        <w:t xml:space="preserve">The number of inspections by country of origin is </w:t>
      </w:r>
      <w:r w:rsidRPr="0072646A">
        <w:rPr>
          <w:lang w:eastAsia="ja-JP"/>
        </w:rPr>
        <w:t>provided in</w:t>
      </w:r>
      <w:r w:rsidR="00E6125B">
        <w:rPr>
          <w:lang w:eastAsia="ja-JP"/>
        </w:rPr>
        <w:t xml:space="preserve"> </w:t>
      </w:r>
      <w:r w:rsidR="00A24422">
        <w:rPr>
          <w:highlight w:val="yellow"/>
          <w:lang w:eastAsia="ja-JP"/>
        </w:rPr>
        <w:fldChar w:fldCharType="begin"/>
      </w:r>
      <w:r w:rsidR="00A24422">
        <w:rPr>
          <w:lang w:eastAsia="ja-JP"/>
        </w:rPr>
        <w:instrText xml:space="preserve"> REF _Ref206166073 \h </w:instrText>
      </w:r>
      <w:r w:rsidR="00A24422">
        <w:rPr>
          <w:highlight w:val="yellow"/>
          <w:lang w:eastAsia="ja-JP"/>
        </w:rPr>
      </w:r>
      <w:r w:rsidR="00A24422">
        <w:rPr>
          <w:highlight w:val="yellow"/>
          <w:lang w:eastAsia="ja-JP"/>
        </w:rPr>
        <w:fldChar w:fldCharType="separate"/>
      </w:r>
      <w:r w:rsidR="00D8696E" w:rsidRPr="005B62C9">
        <w:t xml:space="preserve">Table </w:t>
      </w:r>
      <w:r w:rsidR="00D8696E">
        <w:rPr>
          <w:noProof/>
        </w:rPr>
        <w:t>9</w:t>
      </w:r>
      <w:r w:rsidR="00A24422">
        <w:rPr>
          <w:highlight w:val="yellow"/>
          <w:lang w:eastAsia="ja-JP"/>
        </w:rPr>
        <w:fldChar w:fldCharType="end"/>
      </w:r>
      <w:r w:rsidR="00E6125B">
        <w:rPr>
          <w:lang w:eastAsia="ja-JP"/>
        </w:rPr>
        <w:t>.</w:t>
      </w:r>
    </w:p>
    <w:p w14:paraId="43689606" w14:textId="27FE57AB" w:rsidR="006C583D" w:rsidRPr="00AE1176" w:rsidRDefault="00DD5BBF" w:rsidP="006C583D">
      <w:pPr>
        <w:pStyle w:val="Caption"/>
      </w:pPr>
      <w:bookmarkStart w:id="88" w:name="_Ref206166073"/>
      <w:bookmarkStart w:id="89" w:name="_Toc214273935"/>
      <w:r w:rsidRPr="005B62C9">
        <w:t xml:space="preserve">Table </w:t>
      </w:r>
      <w:r w:rsidRPr="005B62C9">
        <w:fldChar w:fldCharType="begin"/>
      </w:r>
      <w:r w:rsidRPr="005B62C9">
        <w:instrText xml:space="preserve"> SEQ Table \* ARABIC </w:instrText>
      </w:r>
      <w:r w:rsidRPr="005B62C9">
        <w:fldChar w:fldCharType="separate"/>
      </w:r>
      <w:r w:rsidR="00D8696E">
        <w:rPr>
          <w:noProof/>
        </w:rPr>
        <w:t>9</w:t>
      </w:r>
      <w:r w:rsidRPr="005B62C9">
        <w:fldChar w:fldCharType="end"/>
      </w:r>
      <w:bookmarkEnd w:id="88"/>
      <w:r w:rsidRPr="005B62C9">
        <w:t xml:space="preserve"> </w:t>
      </w:r>
      <w:r w:rsidR="00445E77" w:rsidRPr="005B62C9">
        <w:t xml:space="preserve">Number of inspections, by country of origin, </w:t>
      </w:r>
      <w:r w:rsidR="006C583D" w:rsidRPr="005B62C9">
        <w:t>202</w:t>
      </w:r>
      <w:r w:rsidR="006B23F1" w:rsidRPr="005B62C9">
        <w:t>4</w:t>
      </w:r>
      <w:bookmarkEnd w:id="8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456"/>
        <w:gridCol w:w="3024"/>
        <w:gridCol w:w="2590"/>
      </w:tblGrid>
      <w:tr w:rsidR="009D2B03" w:rsidRPr="009D2B03" w14:paraId="0C429B8E" w14:textId="77777777" w:rsidTr="00A24422">
        <w:trPr>
          <w:trHeight w:val="303"/>
        </w:trPr>
        <w:tc>
          <w:tcPr>
            <w:tcW w:w="1905" w:type="pct"/>
            <w:noWrap/>
            <w:vAlign w:val="bottom"/>
            <w:hideMark/>
          </w:tcPr>
          <w:p w14:paraId="20447FBB" w14:textId="1215A14B" w:rsidR="009D2B03" w:rsidRPr="009D2B03" w:rsidRDefault="009D2B03" w:rsidP="001F0A35">
            <w:pPr>
              <w:pStyle w:val="TableHeading"/>
            </w:pPr>
            <w:bookmarkStart w:id="90" w:name="Title_8"/>
            <w:bookmarkEnd w:id="90"/>
            <w:r w:rsidRPr="009D2B03">
              <w:t>Country of origin</w:t>
            </w:r>
          </w:p>
        </w:tc>
        <w:tc>
          <w:tcPr>
            <w:tcW w:w="1667" w:type="pct"/>
            <w:noWrap/>
            <w:vAlign w:val="bottom"/>
            <w:hideMark/>
          </w:tcPr>
          <w:p w14:paraId="7EE4FDD3" w14:textId="48715909" w:rsidR="009D2B03" w:rsidRPr="009D2B03" w:rsidRDefault="009D2B03" w:rsidP="001F0A35">
            <w:pPr>
              <w:pStyle w:val="TableHeading"/>
            </w:pPr>
            <w:r w:rsidRPr="009D2B03">
              <w:t>Lines inspected (no.)</w:t>
            </w:r>
          </w:p>
        </w:tc>
        <w:tc>
          <w:tcPr>
            <w:tcW w:w="1428" w:type="pct"/>
            <w:noWrap/>
            <w:vAlign w:val="bottom"/>
            <w:hideMark/>
          </w:tcPr>
          <w:p w14:paraId="31EA8023" w14:textId="56F52B19" w:rsidR="009D2B03" w:rsidRPr="009D2B03" w:rsidRDefault="009D2B03" w:rsidP="001F0A35">
            <w:pPr>
              <w:pStyle w:val="TableHeading"/>
            </w:pPr>
            <w:r>
              <w:t>L</w:t>
            </w:r>
            <w:r w:rsidRPr="009D2B03">
              <w:t>ines inspected</w:t>
            </w:r>
            <w:r>
              <w:t xml:space="preserve"> (%)</w:t>
            </w:r>
          </w:p>
        </w:tc>
      </w:tr>
      <w:tr w:rsidR="0081081F" w:rsidRPr="001F0A35" w14:paraId="1FF88356" w14:textId="77777777" w:rsidTr="00A24422">
        <w:trPr>
          <w:trHeight w:val="303"/>
        </w:trPr>
        <w:tc>
          <w:tcPr>
            <w:tcW w:w="1905" w:type="pct"/>
            <w:noWrap/>
            <w:vAlign w:val="bottom"/>
            <w:hideMark/>
          </w:tcPr>
          <w:p w14:paraId="72564C15" w14:textId="77777777" w:rsidR="009D2B03" w:rsidRPr="009D2B03" w:rsidRDefault="009D2B03" w:rsidP="009D2B03">
            <w:pPr>
              <w:pStyle w:val="TableText"/>
            </w:pPr>
            <w:r w:rsidRPr="009D2B03">
              <w:t>China</w:t>
            </w:r>
          </w:p>
        </w:tc>
        <w:tc>
          <w:tcPr>
            <w:tcW w:w="1667" w:type="pct"/>
            <w:noWrap/>
            <w:vAlign w:val="bottom"/>
            <w:hideMark/>
          </w:tcPr>
          <w:p w14:paraId="73B1B5FD" w14:textId="062B0836" w:rsidR="009D2B03" w:rsidRPr="001F0A35" w:rsidRDefault="008705BC" w:rsidP="009D2B03">
            <w:pPr>
              <w:pStyle w:val="TableText"/>
              <w:jc w:val="right"/>
            </w:pPr>
            <w:r w:rsidRPr="001F0A35">
              <w:t>7 652</w:t>
            </w:r>
          </w:p>
        </w:tc>
        <w:tc>
          <w:tcPr>
            <w:tcW w:w="1428" w:type="pct"/>
            <w:noWrap/>
            <w:vAlign w:val="bottom"/>
            <w:hideMark/>
          </w:tcPr>
          <w:p w14:paraId="039FAE90" w14:textId="0FD55AEC" w:rsidR="009D2B03" w:rsidRPr="001F0A35" w:rsidRDefault="009D2B03" w:rsidP="009D2B03">
            <w:pPr>
              <w:pStyle w:val="TableText"/>
              <w:jc w:val="right"/>
            </w:pPr>
            <w:r w:rsidRPr="001F0A35">
              <w:t>1</w:t>
            </w:r>
            <w:r w:rsidR="008705BC" w:rsidRPr="001F0A35">
              <w:t>5.4</w:t>
            </w:r>
            <w:r w:rsidRPr="001F0A35">
              <w:t>%</w:t>
            </w:r>
          </w:p>
        </w:tc>
      </w:tr>
      <w:tr w:rsidR="009D2B03" w:rsidRPr="009D2B03" w14:paraId="2D8D87EB" w14:textId="77777777" w:rsidTr="00A24422">
        <w:trPr>
          <w:trHeight w:val="303"/>
        </w:trPr>
        <w:tc>
          <w:tcPr>
            <w:tcW w:w="1905" w:type="pct"/>
            <w:noWrap/>
            <w:vAlign w:val="bottom"/>
            <w:hideMark/>
          </w:tcPr>
          <w:p w14:paraId="1BD3367D" w14:textId="52DD6DA0" w:rsidR="009D2B03" w:rsidRPr="009D2B03" w:rsidRDefault="008705BC" w:rsidP="009D2B03">
            <w:pPr>
              <w:pStyle w:val="TableText"/>
            </w:pPr>
            <w:r>
              <w:t>Thailand</w:t>
            </w:r>
          </w:p>
        </w:tc>
        <w:tc>
          <w:tcPr>
            <w:tcW w:w="1667" w:type="pct"/>
            <w:noWrap/>
            <w:vAlign w:val="bottom"/>
            <w:hideMark/>
          </w:tcPr>
          <w:p w14:paraId="10DE0E63" w14:textId="1C773122" w:rsidR="009D2B03" w:rsidRPr="009D2B03" w:rsidRDefault="008705BC" w:rsidP="009D2B03">
            <w:pPr>
              <w:pStyle w:val="TableText"/>
              <w:jc w:val="right"/>
            </w:pPr>
            <w:r w:rsidRPr="008705BC">
              <w:t>4</w:t>
            </w:r>
            <w:r>
              <w:t xml:space="preserve"> </w:t>
            </w:r>
            <w:r w:rsidRPr="008705BC">
              <w:t>629</w:t>
            </w:r>
          </w:p>
        </w:tc>
        <w:tc>
          <w:tcPr>
            <w:tcW w:w="1428" w:type="pct"/>
            <w:noWrap/>
            <w:vAlign w:val="bottom"/>
            <w:hideMark/>
          </w:tcPr>
          <w:p w14:paraId="31DAAF8D" w14:textId="61E10FC6" w:rsidR="009D2B03" w:rsidRPr="009D2B03" w:rsidRDefault="008705BC" w:rsidP="009D2B03">
            <w:pPr>
              <w:pStyle w:val="TableText"/>
              <w:jc w:val="right"/>
            </w:pPr>
            <w:r>
              <w:t>9.3</w:t>
            </w:r>
            <w:r w:rsidR="009D2B03" w:rsidRPr="009D2B03">
              <w:t>%</w:t>
            </w:r>
          </w:p>
        </w:tc>
      </w:tr>
      <w:tr w:rsidR="009D2B03" w:rsidRPr="009D2B03" w14:paraId="6F88BD80" w14:textId="77777777" w:rsidTr="00A24422">
        <w:trPr>
          <w:trHeight w:val="303"/>
        </w:trPr>
        <w:tc>
          <w:tcPr>
            <w:tcW w:w="1905" w:type="pct"/>
            <w:noWrap/>
            <w:vAlign w:val="bottom"/>
            <w:hideMark/>
          </w:tcPr>
          <w:p w14:paraId="29A41817" w14:textId="77777777" w:rsidR="009D2B03" w:rsidRPr="009D2B03" w:rsidRDefault="009D2B03" w:rsidP="009D2B03">
            <w:pPr>
              <w:pStyle w:val="TableText"/>
            </w:pPr>
            <w:r w:rsidRPr="009D2B03">
              <w:t>Japan</w:t>
            </w:r>
          </w:p>
        </w:tc>
        <w:tc>
          <w:tcPr>
            <w:tcW w:w="1667" w:type="pct"/>
            <w:noWrap/>
            <w:vAlign w:val="bottom"/>
            <w:hideMark/>
          </w:tcPr>
          <w:p w14:paraId="173CFC68" w14:textId="08919899" w:rsidR="009D2B03" w:rsidRPr="009D2B03" w:rsidRDefault="008705BC" w:rsidP="009D2B03">
            <w:pPr>
              <w:pStyle w:val="TableText"/>
              <w:jc w:val="right"/>
            </w:pPr>
            <w:r w:rsidRPr="008705BC">
              <w:t>4</w:t>
            </w:r>
            <w:r>
              <w:t xml:space="preserve"> 209</w:t>
            </w:r>
          </w:p>
        </w:tc>
        <w:tc>
          <w:tcPr>
            <w:tcW w:w="1428" w:type="pct"/>
            <w:noWrap/>
            <w:vAlign w:val="bottom"/>
            <w:hideMark/>
          </w:tcPr>
          <w:p w14:paraId="19ABD14A" w14:textId="7FA346E3" w:rsidR="009D2B03" w:rsidRPr="009D2B03" w:rsidRDefault="009D2B03" w:rsidP="009D2B03">
            <w:pPr>
              <w:pStyle w:val="TableText"/>
              <w:jc w:val="right"/>
            </w:pPr>
            <w:r w:rsidRPr="009D2B03">
              <w:t>8.</w:t>
            </w:r>
            <w:r w:rsidR="008705BC">
              <w:t>5</w:t>
            </w:r>
            <w:r w:rsidRPr="009D2B03">
              <w:t>%</w:t>
            </w:r>
          </w:p>
        </w:tc>
      </w:tr>
      <w:tr w:rsidR="009D2B03" w:rsidRPr="009D2B03" w14:paraId="09BFE0F0" w14:textId="77777777" w:rsidTr="00A24422">
        <w:trPr>
          <w:trHeight w:val="303"/>
        </w:trPr>
        <w:tc>
          <w:tcPr>
            <w:tcW w:w="1905" w:type="pct"/>
            <w:noWrap/>
            <w:vAlign w:val="bottom"/>
            <w:hideMark/>
          </w:tcPr>
          <w:p w14:paraId="6BDACB7D" w14:textId="25386A53" w:rsidR="009D2B03" w:rsidRPr="009D2B03" w:rsidRDefault="008705BC" w:rsidP="009D2B03">
            <w:pPr>
              <w:pStyle w:val="TableText"/>
            </w:pPr>
            <w:r>
              <w:t>India</w:t>
            </w:r>
          </w:p>
        </w:tc>
        <w:tc>
          <w:tcPr>
            <w:tcW w:w="1667" w:type="pct"/>
            <w:noWrap/>
            <w:vAlign w:val="bottom"/>
            <w:hideMark/>
          </w:tcPr>
          <w:p w14:paraId="43BD5B25" w14:textId="00FA1B7B" w:rsidR="009D2B03" w:rsidRPr="009D2B03" w:rsidRDefault="008705BC" w:rsidP="009D2B03">
            <w:pPr>
              <w:pStyle w:val="TableText"/>
              <w:jc w:val="right"/>
            </w:pPr>
            <w:r w:rsidRPr="008705BC">
              <w:t>4</w:t>
            </w:r>
            <w:r>
              <w:t xml:space="preserve"> </w:t>
            </w:r>
            <w:r w:rsidRPr="008705BC">
              <w:t>153</w:t>
            </w:r>
          </w:p>
        </w:tc>
        <w:tc>
          <w:tcPr>
            <w:tcW w:w="1428" w:type="pct"/>
            <w:noWrap/>
            <w:vAlign w:val="bottom"/>
            <w:hideMark/>
          </w:tcPr>
          <w:p w14:paraId="525E6119" w14:textId="4F22F7F1" w:rsidR="009D2B03" w:rsidRPr="009D2B03" w:rsidRDefault="008705BC" w:rsidP="009D2B03">
            <w:pPr>
              <w:pStyle w:val="TableText"/>
              <w:jc w:val="right"/>
            </w:pPr>
            <w:r>
              <w:t>8.4</w:t>
            </w:r>
            <w:r w:rsidR="009D2B03" w:rsidRPr="009D2B03">
              <w:t>%</w:t>
            </w:r>
          </w:p>
        </w:tc>
      </w:tr>
      <w:tr w:rsidR="009D2B03" w:rsidRPr="009D2B03" w14:paraId="66DF939C" w14:textId="77777777" w:rsidTr="00A24422">
        <w:trPr>
          <w:trHeight w:val="303"/>
        </w:trPr>
        <w:tc>
          <w:tcPr>
            <w:tcW w:w="1905" w:type="pct"/>
            <w:noWrap/>
            <w:vAlign w:val="bottom"/>
            <w:hideMark/>
          </w:tcPr>
          <w:p w14:paraId="21251D66" w14:textId="77777777" w:rsidR="009D2B03" w:rsidRPr="009D2B03" w:rsidRDefault="009D2B03" w:rsidP="009D2B03">
            <w:pPr>
              <w:pStyle w:val="TableText"/>
            </w:pPr>
            <w:r w:rsidRPr="009D2B03">
              <w:t>Italy</w:t>
            </w:r>
          </w:p>
        </w:tc>
        <w:tc>
          <w:tcPr>
            <w:tcW w:w="1667" w:type="pct"/>
            <w:noWrap/>
            <w:vAlign w:val="bottom"/>
            <w:hideMark/>
          </w:tcPr>
          <w:p w14:paraId="27E58D1A" w14:textId="733CB689" w:rsidR="009D2B03" w:rsidRPr="009D2B03" w:rsidRDefault="009D2B03" w:rsidP="009D2B03">
            <w:pPr>
              <w:pStyle w:val="TableText"/>
              <w:jc w:val="right"/>
            </w:pPr>
            <w:r w:rsidRPr="009D2B03">
              <w:t>2</w:t>
            </w:r>
            <w:r w:rsidR="0081081F">
              <w:t xml:space="preserve"> </w:t>
            </w:r>
            <w:r w:rsidRPr="009D2B03">
              <w:t>965</w:t>
            </w:r>
          </w:p>
        </w:tc>
        <w:tc>
          <w:tcPr>
            <w:tcW w:w="1428" w:type="pct"/>
            <w:noWrap/>
            <w:vAlign w:val="bottom"/>
            <w:hideMark/>
          </w:tcPr>
          <w:p w14:paraId="2C62D705" w14:textId="7F07B959" w:rsidR="009D2B03" w:rsidRPr="009D2B03" w:rsidRDefault="009D2B03" w:rsidP="009D2B03">
            <w:pPr>
              <w:pStyle w:val="TableText"/>
              <w:jc w:val="right"/>
            </w:pPr>
            <w:r w:rsidRPr="009D2B03">
              <w:t>6%</w:t>
            </w:r>
          </w:p>
        </w:tc>
      </w:tr>
      <w:tr w:rsidR="009D2B03" w:rsidRPr="009D2B03" w14:paraId="5C936220" w14:textId="77777777" w:rsidTr="00A24422">
        <w:trPr>
          <w:trHeight w:val="303"/>
        </w:trPr>
        <w:tc>
          <w:tcPr>
            <w:tcW w:w="1905" w:type="pct"/>
            <w:noWrap/>
            <w:vAlign w:val="bottom"/>
            <w:hideMark/>
          </w:tcPr>
          <w:p w14:paraId="2A2EBBBD" w14:textId="77777777" w:rsidR="009D2B03" w:rsidRPr="009D2B03" w:rsidRDefault="009D2B03" w:rsidP="009D2B03">
            <w:pPr>
              <w:pStyle w:val="TableText"/>
            </w:pPr>
            <w:r w:rsidRPr="009D2B03">
              <w:t>Republic of Korea</w:t>
            </w:r>
          </w:p>
        </w:tc>
        <w:tc>
          <w:tcPr>
            <w:tcW w:w="1667" w:type="pct"/>
            <w:noWrap/>
            <w:vAlign w:val="bottom"/>
            <w:hideMark/>
          </w:tcPr>
          <w:p w14:paraId="5DE502FF" w14:textId="2091E80A" w:rsidR="009D2B03" w:rsidRPr="009D2B03" w:rsidRDefault="009D2B03" w:rsidP="009D2B03">
            <w:pPr>
              <w:pStyle w:val="TableText"/>
              <w:jc w:val="right"/>
            </w:pPr>
            <w:r w:rsidRPr="009D2B03">
              <w:t>2</w:t>
            </w:r>
            <w:r w:rsidR="0081081F">
              <w:t xml:space="preserve"> </w:t>
            </w:r>
            <w:r w:rsidRPr="009D2B03">
              <w:t>87</w:t>
            </w:r>
            <w:r w:rsidR="008705BC">
              <w:t>2</w:t>
            </w:r>
          </w:p>
        </w:tc>
        <w:tc>
          <w:tcPr>
            <w:tcW w:w="1428" w:type="pct"/>
            <w:noWrap/>
            <w:vAlign w:val="bottom"/>
            <w:hideMark/>
          </w:tcPr>
          <w:p w14:paraId="35B0D976" w14:textId="167950FF" w:rsidR="009D2B03" w:rsidRPr="009D2B03" w:rsidRDefault="008705BC" w:rsidP="009D2B03">
            <w:pPr>
              <w:pStyle w:val="TableText"/>
              <w:jc w:val="right"/>
            </w:pPr>
            <w:r>
              <w:t>5.8</w:t>
            </w:r>
            <w:r w:rsidR="009D2B03" w:rsidRPr="009D2B03">
              <w:t>%</w:t>
            </w:r>
          </w:p>
        </w:tc>
      </w:tr>
      <w:tr w:rsidR="009D2B03" w:rsidRPr="009D2B03" w14:paraId="0F89453E" w14:textId="77777777" w:rsidTr="00A24422">
        <w:trPr>
          <w:trHeight w:val="303"/>
        </w:trPr>
        <w:tc>
          <w:tcPr>
            <w:tcW w:w="1905" w:type="pct"/>
            <w:noWrap/>
            <w:vAlign w:val="bottom"/>
            <w:hideMark/>
          </w:tcPr>
          <w:p w14:paraId="1D2852CC" w14:textId="7E9D92D9" w:rsidR="009D2B03" w:rsidRPr="009D2B03" w:rsidRDefault="009D2B03" w:rsidP="009D2B03">
            <w:pPr>
              <w:pStyle w:val="TableText"/>
            </w:pPr>
            <w:r w:rsidRPr="009D2B03">
              <w:t>Viet</w:t>
            </w:r>
            <w:r w:rsidR="00C43C25">
              <w:t>n</w:t>
            </w:r>
            <w:r w:rsidRPr="009D2B03">
              <w:t>am</w:t>
            </w:r>
          </w:p>
        </w:tc>
        <w:tc>
          <w:tcPr>
            <w:tcW w:w="1667" w:type="pct"/>
            <w:noWrap/>
            <w:vAlign w:val="bottom"/>
            <w:hideMark/>
          </w:tcPr>
          <w:p w14:paraId="2EFD288A" w14:textId="086A5F03" w:rsidR="009D2B03" w:rsidRPr="009D2B03" w:rsidRDefault="009D2B03" w:rsidP="009D2B03">
            <w:pPr>
              <w:pStyle w:val="TableText"/>
              <w:jc w:val="right"/>
            </w:pPr>
            <w:r w:rsidRPr="009D2B03">
              <w:t>2</w:t>
            </w:r>
            <w:r w:rsidR="0081081F">
              <w:t xml:space="preserve"> </w:t>
            </w:r>
            <w:r w:rsidRPr="009D2B03">
              <w:t>147</w:t>
            </w:r>
          </w:p>
        </w:tc>
        <w:tc>
          <w:tcPr>
            <w:tcW w:w="1428" w:type="pct"/>
            <w:noWrap/>
            <w:vAlign w:val="bottom"/>
            <w:hideMark/>
          </w:tcPr>
          <w:p w14:paraId="4108F419" w14:textId="71F4ECAF" w:rsidR="009D2B03" w:rsidRPr="009D2B03" w:rsidRDefault="009D2B03" w:rsidP="009D2B03">
            <w:pPr>
              <w:pStyle w:val="TableText"/>
              <w:jc w:val="right"/>
            </w:pPr>
            <w:r w:rsidRPr="009D2B03">
              <w:t>4.</w:t>
            </w:r>
            <w:r w:rsidR="008705BC">
              <w:t>3</w:t>
            </w:r>
            <w:r w:rsidRPr="009D2B03">
              <w:t>%</w:t>
            </w:r>
          </w:p>
        </w:tc>
      </w:tr>
      <w:tr w:rsidR="009D2B03" w:rsidRPr="009D2B03" w14:paraId="1A1F6155" w14:textId="77777777" w:rsidTr="00A24422">
        <w:trPr>
          <w:trHeight w:val="303"/>
        </w:trPr>
        <w:tc>
          <w:tcPr>
            <w:tcW w:w="1905" w:type="pct"/>
            <w:noWrap/>
            <w:vAlign w:val="bottom"/>
            <w:hideMark/>
          </w:tcPr>
          <w:p w14:paraId="20320D0E" w14:textId="77777777" w:rsidR="009D2B03" w:rsidRPr="009D2B03" w:rsidRDefault="009D2B03" w:rsidP="009D2B03">
            <w:pPr>
              <w:pStyle w:val="TableText"/>
            </w:pPr>
            <w:r w:rsidRPr="009D2B03">
              <w:t>United States of America</w:t>
            </w:r>
          </w:p>
        </w:tc>
        <w:tc>
          <w:tcPr>
            <w:tcW w:w="1667" w:type="pct"/>
            <w:noWrap/>
            <w:vAlign w:val="bottom"/>
            <w:hideMark/>
          </w:tcPr>
          <w:p w14:paraId="3B2B8809" w14:textId="461BB795" w:rsidR="009D2B03" w:rsidRPr="009D2B03" w:rsidRDefault="009D2B03" w:rsidP="009D2B03">
            <w:pPr>
              <w:pStyle w:val="TableText"/>
              <w:jc w:val="right"/>
            </w:pPr>
            <w:r w:rsidRPr="009D2B03">
              <w:t>1</w:t>
            </w:r>
            <w:r w:rsidR="0081081F">
              <w:t xml:space="preserve"> </w:t>
            </w:r>
            <w:r w:rsidRPr="009D2B03">
              <w:t>7</w:t>
            </w:r>
            <w:r w:rsidR="008705BC">
              <w:t>98</w:t>
            </w:r>
          </w:p>
        </w:tc>
        <w:tc>
          <w:tcPr>
            <w:tcW w:w="1428" w:type="pct"/>
            <w:noWrap/>
            <w:vAlign w:val="bottom"/>
            <w:hideMark/>
          </w:tcPr>
          <w:p w14:paraId="100E92B8" w14:textId="2AF95E93" w:rsidR="009D2B03" w:rsidRPr="009D2B03" w:rsidRDefault="009D2B03" w:rsidP="009D2B03">
            <w:pPr>
              <w:pStyle w:val="TableText"/>
              <w:jc w:val="right"/>
            </w:pPr>
            <w:r w:rsidRPr="009D2B03">
              <w:t>3.</w:t>
            </w:r>
            <w:r w:rsidR="008705BC">
              <w:t>6</w:t>
            </w:r>
            <w:r w:rsidRPr="009D2B03">
              <w:t>%</w:t>
            </w:r>
          </w:p>
        </w:tc>
      </w:tr>
      <w:tr w:rsidR="009D2B03" w:rsidRPr="009D2B03" w14:paraId="5114D868" w14:textId="77777777" w:rsidTr="00A24422">
        <w:trPr>
          <w:trHeight w:val="303"/>
        </w:trPr>
        <w:tc>
          <w:tcPr>
            <w:tcW w:w="1905" w:type="pct"/>
            <w:noWrap/>
            <w:vAlign w:val="bottom"/>
            <w:hideMark/>
          </w:tcPr>
          <w:p w14:paraId="40E5AE1B" w14:textId="77777777" w:rsidR="009D2B03" w:rsidRPr="009D2B03" w:rsidRDefault="009D2B03" w:rsidP="009D2B03">
            <w:pPr>
              <w:pStyle w:val="TableText"/>
            </w:pPr>
            <w:r w:rsidRPr="009D2B03">
              <w:t>France</w:t>
            </w:r>
          </w:p>
        </w:tc>
        <w:tc>
          <w:tcPr>
            <w:tcW w:w="1667" w:type="pct"/>
            <w:noWrap/>
            <w:vAlign w:val="bottom"/>
            <w:hideMark/>
          </w:tcPr>
          <w:p w14:paraId="46550C70" w14:textId="420BA261" w:rsidR="009D2B03" w:rsidRPr="009D2B03" w:rsidRDefault="009D2B03" w:rsidP="009D2B03">
            <w:pPr>
              <w:pStyle w:val="TableText"/>
              <w:jc w:val="right"/>
            </w:pPr>
            <w:r w:rsidRPr="009D2B03">
              <w:t>1</w:t>
            </w:r>
            <w:r w:rsidR="0081081F">
              <w:t xml:space="preserve"> </w:t>
            </w:r>
            <w:r w:rsidRPr="009D2B03">
              <w:t>5</w:t>
            </w:r>
            <w:r w:rsidR="008705BC">
              <w:t>98</w:t>
            </w:r>
          </w:p>
        </w:tc>
        <w:tc>
          <w:tcPr>
            <w:tcW w:w="1428" w:type="pct"/>
            <w:noWrap/>
            <w:vAlign w:val="bottom"/>
            <w:hideMark/>
          </w:tcPr>
          <w:p w14:paraId="47CAFB3B" w14:textId="1D309485" w:rsidR="009D2B03" w:rsidRPr="009D2B03" w:rsidRDefault="009D2B03" w:rsidP="009D2B03">
            <w:pPr>
              <w:pStyle w:val="TableText"/>
              <w:jc w:val="right"/>
            </w:pPr>
            <w:r w:rsidRPr="009D2B03">
              <w:t>3.</w:t>
            </w:r>
            <w:r w:rsidR="008705BC">
              <w:t>2</w:t>
            </w:r>
            <w:r w:rsidRPr="009D2B03">
              <w:t>%</w:t>
            </w:r>
          </w:p>
        </w:tc>
      </w:tr>
      <w:tr w:rsidR="009D2B03" w:rsidRPr="009D2B03" w14:paraId="3C633C1A" w14:textId="77777777" w:rsidTr="00A24422">
        <w:trPr>
          <w:trHeight w:val="303"/>
        </w:trPr>
        <w:tc>
          <w:tcPr>
            <w:tcW w:w="1905" w:type="pct"/>
            <w:noWrap/>
            <w:vAlign w:val="bottom"/>
            <w:hideMark/>
          </w:tcPr>
          <w:p w14:paraId="27BEDCAF" w14:textId="77777777" w:rsidR="009D2B03" w:rsidRPr="009D2B03" w:rsidRDefault="009D2B03" w:rsidP="009D2B03">
            <w:pPr>
              <w:pStyle w:val="TableText"/>
            </w:pPr>
            <w:r w:rsidRPr="009D2B03">
              <w:t>Malaysia</w:t>
            </w:r>
          </w:p>
        </w:tc>
        <w:tc>
          <w:tcPr>
            <w:tcW w:w="1667" w:type="pct"/>
            <w:noWrap/>
            <w:vAlign w:val="bottom"/>
            <w:hideMark/>
          </w:tcPr>
          <w:p w14:paraId="6024E350" w14:textId="2DB8F002" w:rsidR="009D2B03" w:rsidRPr="009D2B03" w:rsidRDefault="009D2B03" w:rsidP="009D2B03">
            <w:pPr>
              <w:pStyle w:val="TableText"/>
              <w:jc w:val="right"/>
            </w:pPr>
            <w:r w:rsidRPr="009D2B03">
              <w:t>1</w:t>
            </w:r>
            <w:r w:rsidR="0081081F">
              <w:t xml:space="preserve"> </w:t>
            </w:r>
            <w:r w:rsidRPr="009D2B03">
              <w:t>478</w:t>
            </w:r>
          </w:p>
        </w:tc>
        <w:tc>
          <w:tcPr>
            <w:tcW w:w="1428" w:type="pct"/>
            <w:noWrap/>
            <w:vAlign w:val="bottom"/>
            <w:hideMark/>
          </w:tcPr>
          <w:p w14:paraId="023167AE" w14:textId="02A18AEE" w:rsidR="009D2B03" w:rsidRPr="009D2B03" w:rsidRDefault="009D2B03" w:rsidP="009D2B03">
            <w:pPr>
              <w:pStyle w:val="TableText"/>
              <w:jc w:val="right"/>
            </w:pPr>
            <w:r w:rsidRPr="009D2B03">
              <w:t>3%</w:t>
            </w:r>
          </w:p>
        </w:tc>
      </w:tr>
      <w:tr w:rsidR="0081081F" w:rsidRPr="009D2B03" w14:paraId="3C139C1C" w14:textId="77777777" w:rsidTr="00A24422">
        <w:trPr>
          <w:trHeight w:val="303"/>
        </w:trPr>
        <w:tc>
          <w:tcPr>
            <w:tcW w:w="1905" w:type="pct"/>
            <w:noWrap/>
            <w:vAlign w:val="bottom"/>
            <w:hideMark/>
          </w:tcPr>
          <w:p w14:paraId="46058CA3" w14:textId="77777777" w:rsidR="009D2B03" w:rsidRPr="008705BC" w:rsidRDefault="009D2B03" w:rsidP="009D2B03">
            <w:pPr>
              <w:pStyle w:val="TableText"/>
            </w:pPr>
            <w:r w:rsidRPr="008705BC">
              <w:t>Other</w:t>
            </w:r>
          </w:p>
        </w:tc>
        <w:tc>
          <w:tcPr>
            <w:tcW w:w="1667" w:type="pct"/>
            <w:noWrap/>
            <w:vAlign w:val="bottom"/>
            <w:hideMark/>
          </w:tcPr>
          <w:p w14:paraId="5DF115DD" w14:textId="2DF7243F" w:rsidR="009D2B03" w:rsidRPr="008705BC" w:rsidRDefault="009D2B03" w:rsidP="009D2B03">
            <w:pPr>
              <w:pStyle w:val="TableText"/>
              <w:jc w:val="right"/>
            </w:pPr>
            <w:r w:rsidRPr="008705BC">
              <w:t>1</w:t>
            </w:r>
            <w:r w:rsidR="008705BC" w:rsidRPr="008705BC">
              <w:t>6 208</w:t>
            </w:r>
          </w:p>
        </w:tc>
        <w:tc>
          <w:tcPr>
            <w:tcW w:w="1428" w:type="pct"/>
            <w:noWrap/>
            <w:vAlign w:val="bottom"/>
            <w:hideMark/>
          </w:tcPr>
          <w:p w14:paraId="04E0B886" w14:textId="73CC25E9" w:rsidR="009D2B03" w:rsidRPr="008705BC" w:rsidRDefault="009D2B03" w:rsidP="009D2B03">
            <w:pPr>
              <w:pStyle w:val="TableText"/>
              <w:jc w:val="right"/>
            </w:pPr>
            <w:r w:rsidRPr="008705BC">
              <w:t>32.</w:t>
            </w:r>
            <w:r w:rsidR="008705BC">
              <w:t>5</w:t>
            </w:r>
            <w:r w:rsidRPr="008705BC">
              <w:t>%</w:t>
            </w:r>
          </w:p>
        </w:tc>
      </w:tr>
      <w:tr w:rsidR="009D2B03" w:rsidRPr="001F0A35" w14:paraId="04DCB96F" w14:textId="77777777" w:rsidTr="00A24422">
        <w:trPr>
          <w:trHeight w:val="303"/>
        </w:trPr>
        <w:tc>
          <w:tcPr>
            <w:tcW w:w="1905" w:type="pct"/>
            <w:noWrap/>
            <w:vAlign w:val="bottom"/>
            <w:hideMark/>
          </w:tcPr>
          <w:p w14:paraId="5758B730" w14:textId="7AE0E9F5" w:rsidR="009D2B03" w:rsidRPr="001F0A35" w:rsidRDefault="009D2B03" w:rsidP="009D2B03">
            <w:pPr>
              <w:pStyle w:val="TableText"/>
              <w:rPr>
                <w:rStyle w:val="Strong"/>
              </w:rPr>
            </w:pPr>
            <w:r w:rsidRPr="001F0A35">
              <w:rPr>
                <w:rStyle w:val="Strong"/>
              </w:rPr>
              <w:t>Total</w:t>
            </w:r>
          </w:p>
        </w:tc>
        <w:tc>
          <w:tcPr>
            <w:tcW w:w="1667" w:type="pct"/>
            <w:noWrap/>
            <w:vAlign w:val="bottom"/>
            <w:hideMark/>
          </w:tcPr>
          <w:p w14:paraId="01787E30" w14:textId="217E5259" w:rsidR="009D2B03" w:rsidRPr="001F0A35" w:rsidRDefault="009D2B03" w:rsidP="009D2B03">
            <w:pPr>
              <w:pStyle w:val="TableText"/>
              <w:jc w:val="right"/>
              <w:rPr>
                <w:rStyle w:val="Strong"/>
              </w:rPr>
            </w:pPr>
            <w:r w:rsidRPr="001F0A35">
              <w:rPr>
                <w:rStyle w:val="Strong"/>
              </w:rPr>
              <w:t>4</w:t>
            </w:r>
            <w:r w:rsidR="008705BC" w:rsidRPr="001F0A35">
              <w:rPr>
                <w:rStyle w:val="Strong"/>
              </w:rPr>
              <w:t>9 709</w:t>
            </w:r>
          </w:p>
        </w:tc>
        <w:tc>
          <w:tcPr>
            <w:tcW w:w="1428" w:type="pct"/>
            <w:noWrap/>
            <w:vAlign w:val="bottom"/>
            <w:hideMark/>
          </w:tcPr>
          <w:p w14:paraId="068DB170" w14:textId="77777777" w:rsidR="009D2B03" w:rsidRPr="001F0A35" w:rsidRDefault="009D2B03" w:rsidP="009D2B03">
            <w:pPr>
              <w:pStyle w:val="TableText"/>
              <w:jc w:val="right"/>
              <w:rPr>
                <w:rStyle w:val="Strong"/>
              </w:rPr>
            </w:pPr>
            <w:r w:rsidRPr="001F0A35">
              <w:rPr>
                <w:rStyle w:val="Strong"/>
              </w:rPr>
              <w:t>100.0%</w:t>
            </w:r>
          </w:p>
        </w:tc>
      </w:tr>
    </w:tbl>
    <w:p w14:paraId="46F40893" w14:textId="640303A4" w:rsidR="00B75B15" w:rsidRDefault="00B75B15" w:rsidP="006C56FE">
      <w:pPr>
        <w:pStyle w:val="FigureTableNoteSource"/>
        <w:rPr>
          <w:lang w:eastAsia="ja-JP"/>
        </w:rPr>
      </w:pPr>
      <w:r>
        <w:rPr>
          <w:lang w:eastAsia="ja-JP"/>
        </w:rPr>
        <w:t xml:space="preserve">Source: </w:t>
      </w:r>
      <w:r w:rsidR="009F03BF">
        <w:rPr>
          <w:lang w:eastAsia="ja-JP"/>
        </w:rPr>
        <w:t>Agriculture Import Management System</w:t>
      </w:r>
    </w:p>
    <w:p w14:paraId="782A9A23" w14:textId="40D33620" w:rsidR="0072646A" w:rsidRPr="00860286" w:rsidRDefault="0063640E" w:rsidP="0072646A">
      <w:pPr>
        <w:rPr>
          <w:lang w:eastAsia="ja-JP"/>
        </w:rPr>
      </w:pPr>
      <w:r>
        <w:rPr>
          <w:lang w:eastAsia="ja-JP"/>
        </w:rPr>
        <w:t xml:space="preserve">As shown in </w:t>
      </w:r>
      <w:r>
        <w:rPr>
          <w:lang w:eastAsia="ja-JP"/>
        </w:rPr>
        <w:fldChar w:fldCharType="begin"/>
      </w:r>
      <w:r>
        <w:rPr>
          <w:lang w:eastAsia="ja-JP"/>
        </w:rPr>
        <w:instrText xml:space="preserve"> REF _Ref214273835 \h </w:instrText>
      </w:r>
      <w:r>
        <w:rPr>
          <w:lang w:eastAsia="ja-JP"/>
        </w:rPr>
      </w:r>
      <w:r>
        <w:rPr>
          <w:lang w:eastAsia="ja-JP"/>
        </w:rPr>
        <w:fldChar w:fldCharType="separate"/>
      </w:r>
      <w:r w:rsidR="00D8696E">
        <w:t xml:space="preserve">Figure </w:t>
      </w:r>
      <w:r w:rsidR="00D8696E">
        <w:rPr>
          <w:noProof/>
        </w:rPr>
        <w:t>7</w:t>
      </w:r>
      <w:r>
        <w:rPr>
          <w:lang w:eastAsia="ja-JP"/>
        </w:rPr>
        <w:fldChar w:fldCharType="end"/>
      </w:r>
      <w:r>
        <w:rPr>
          <w:lang w:eastAsia="ja-JP"/>
        </w:rPr>
        <w:t>, f</w:t>
      </w:r>
      <w:r w:rsidR="0072646A" w:rsidRPr="00860286">
        <w:rPr>
          <w:lang w:eastAsia="ja-JP"/>
        </w:rPr>
        <w:t xml:space="preserve">rom 1 January to 31 December </w:t>
      </w:r>
      <w:r w:rsidR="00860286" w:rsidRPr="00860286">
        <w:rPr>
          <w:lang w:eastAsia="ja-JP"/>
        </w:rPr>
        <w:t>202</w:t>
      </w:r>
      <w:r w:rsidR="006B23F1">
        <w:rPr>
          <w:lang w:eastAsia="ja-JP"/>
        </w:rPr>
        <w:t>4</w:t>
      </w:r>
      <w:r w:rsidR="0072646A" w:rsidRPr="00860286">
        <w:rPr>
          <w:lang w:eastAsia="ja-JP"/>
        </w:rPr>
        <w:t>:</w:t>
      </w:r>
    </w:p>
    <w:p w14:paraId="15682DA0" w14:textId="4585D468" w:rsidR="0072646A" w:rsidRPr="00DD0F90" w:rsidRDefault="0072646A" w:rsidP="00F67435">
      <w:pPr>
        <w:pStyle w:val="ListBullet"/>
        <w:numPr>
          <w:ilvl w:val="0"/>
          <w:numId w:val="24"/>
        </w:numPr>
        <w:rPr>
          <w:lang w:eastAsia="ja-JP"/>
        </w:rPr>
      </w:pPr>
      <w:r w:rsidRPr="00DD0F90">
        <w:rPr>
          <w:lang w:eastAsia="ja-JP"/>
        </w:rPr>
        <w:t xml:space="preserve">food from China, </w:t>
      </w:r>
      <w:r w:rsidR="00925160">
        <w:rPr>
          <w:lang w:eastAsia="ja-JP"/>
        </w:rPr>
        <w:t>Thailand</w:t>
      </w:r>
      <w:r w:rsidR="0081081F">
        <w:rPr>
          <w:lang w:eastAsia="ja-JP"/>
        </w:rPr>
        <w:t xml:space="preserve"> </w:t>
      </w:r>
      <w:r w:rsidRPr="00DD0F90">
        <w:rPr>
          <w:lang w:eastAsia="ja-JP"/>
        </w:rPr>
        <w:t xml:space="preserve">and </w:t>
      </w:r>
      <w:r w:rsidR="0056556A">
        <w:rPr>
          <w:lang w:eastAsia="ja-JP"/>
        </w:rPr>
        <w:t xml:space="preserve">Japan </w:t>
      </w:r>
      <w:r w:rsidRPr="00DD0F90">
        <w:rPr>
          <w:lang w:eastAsia="ja-JP"/>
        </w:rPr>
        <w:t xml:space="preserve">were subject to the most </w:t>
      </w:r>
      <w:r w:rsidR="00522CF0" w:rsidRPr="00DD0F90">
        <w:rPr>
          <w:lang w:eastAsia="ja-JP"/>
        </w:rPr>
        <w:t>inspections</w:t>
      </w:r>
    </w:p>
    <w:p w14:paraId="58AAFECF" w14:textId="5BEEE897" w:rsidR="0072646A" w:rsidRPr="00DD0F90" w:rsidRDefault="00925160" w:rsidP="00F67435">
      <w:pPr>
        <w:pStyle w:val="ListBullet"/>
        <w:numPr>
          <w:ilvl w:val="0"/>
          <w:numId w:val="24"/>
        </w:numPr>
        <w:rPr>
          <w:lang w:eastAsia="ja-JP"/>
        </w:rPr>
      </w:pPr>
      <w:r>
        <w:rPr>
          <w:lang w:eastAsia="ja-JP"/>
        </w:rPr>
        <w:t>67.5</w:t>
      </w:r>
      <w:r w:rsidR="0072646A" w:rsidRPr="00DD0F90">
        <w:rPr>
          <w:lang w:eastAsia="ja-JP"/>
        </w:rPr>
        <w:t xml:space="preserve">% of inspections were conducted on food from 10 countries; the remaining </w:t>
      </w:r>
      <w:r w:rsidRPr="00925160">
        <w:rPr>
          <w:lang w:eastAsia="ja-JP"/>
        </w:rPr>
        <w:t>32.5</w:t>
      </w:r>
      <w:r w:rsidR="0072646A" w:rsidRPr="00925160">
        <w:rPr>
          <w:lang w:eastAsia="ja-JP"/>
        </w:rPr>
        <w:t>%</w:t>
      </w:r>
      <w:r w:rsidR="0072646A" w:rsidRPr="00DD0F90">
        <w:rPr>
          <w:lang w:eastAsia="ja-JP"/>
        </w:rPr>
        <w:t xml:space="preserve"> </w:t>
      </w:r>
      <w:r w:rsidR="00246DF8">
        <w:rPr>
          <w:lang w:eastAsia="ja-JP"/>
        </w:rPr>
        <w:t xml:space="preserve">were conducted on </w:t>
      </w:r>
      <w:r w:rsidR="0072646A" w:rsidRPr="00DD0F90">
        <w:rPr>
          <w:lang w:eastAsia="ja-JP"/>
        </w:rPr>
        <w:t>food from</w:t>
      </w:r>
      <w:r w:rsidR="00246DF8">
        <w:rPr>
          <w:lang w:eastAsia="ja-JP"/>
        </w:rPr>
        <w:t xml:space="preserve"> </w:t>
      </w:r>
      <w:r>
        <w:rPr>
          <w:lang w:eastAsia="ja-JP"/>
        </w:rPr>
        <w:t>134</w:t>
      </w:r>
      <w:r w:rsidR="008416AD" w:rsidRPr="00DD0F90">
        <w:rPr>
          <w:lang w:eastAsia="ja-JP"/>
        </w:rPr>
        <w:t xml:space="preserve"> </w:t>
      </w:r>
      <w:r w:rsidR="0072646A" w:rsidRPr="00DD0F90">
        <w:rPr>
          <w:lang w:eastAsia="ja-JP"/>
        </w:rPr>
        <w:t>countries.</w:t>
      </w:r>
    </w:p>
    <w:p w14:paraId="46FE56C4" w14:textId="376DEEA2" w:rsidR="004C52D6" w:rsidRDefault="00DD5BBF" w:rsidP="004C52D6">
      <w:pPr>
        <w:pStyle w:val="Caption"/>
        <w:rPr>
          <w:lang w:eastAsia="ja-JP"/>
        </w:rPr>
      </w:pPr>
      <w:bookmarkStart w:id="91" w:name="_Ref214273835"/>
      <w:bookmarkStart w:id="92" w:name="_Toc214273945"/>
      <w:r>
        <w:lastRenderedPageBreak/>
        <w:t xml:space="preserve">Figure </w:t>
      </w:r>
      <w:r>
        <w:fldChar w:fldCharType="begin"/>
      </w:r>
      <w:r>
        <w:instrText xml:space="preserve"> SEQ Figure \* ARABIC </w:instrText>
      </w:r>
      <w:r>
        <w:fldChar w:fldCharType="separate"/>
      </w:r>
      <w:r w:rsidR="00D8696E">
        <w:rPr>
          <w:noProof/>
        </w:rPr>
        <w:t>7</w:t>
      </w:r>
      <w:r>
        <w:fldChar w:fldCharType="end"/>
      </w:r>
      <w:bookmarkEnd w:id="91"/>
      <w:r w:rsidR="004C52D6">
        <w:t xml:space="preserve"> </w:t>
      </w:r>
      <w:r w:rsidR="004C52D6" w:rsidRPr="007F1F22">
        <w:rPr>
          <w:lang w:eastAsia="ja-JP"/>
        </w:rPr>
        <w:t xml:space="preserve">Percentage of tests applied, by </w:t>
      </w:r>
      <w:r w:rsidR="004C52D6">
        <w:rPr>
          <w:lang w:eastAsia="ja-JP"/>
        </w:rPr>
        <w:t>country of origin</w:t>
      </w:r>
      <w:r w:rsidR="004C52D6" w:rsidRPr="007F1F22">
        <w:rPr>
          <w:lang w:eastAsia="ja-JP"/>
        </w:rPr>
        <w:t xml:space="preserve">, </w:t>
      </w:r>
      <w:r w:rsidR="004C52D6" w:rsidRPr="002231BD">
        <w:rPr>
          <w:lang w:eastAsia="ja-JP"/>
        </w:rPr>
        <w:t>202</w:t>
      </w:r>
      <w:r w:rsidR="006B23F1">
        <w:rPr>
          <w:lang w:eastAsia="ja-JP"/>
        </w:rPr>
        <w:t>4</w:t>
      </w:r>
      <w:bookmarkEnd w:id="92"/>
    </w:p>
    <w:p w14:paraId="6379148A" w14:textId="2257B135" w:rsidR="00AB0A16" w:rsidRPr="00AB0A16" w:rsidRDefault="00AB0A16" w:rsidP="00AB0A16">
      <w:pPr>
        <w:rPr>
          <w:lang w:eastAsia="ja-JP"/>
        </w:rPr>
      </w:pPr>
      <w:r w:rsidRPr="00AB0A16">
        <w:rPr>
          <w:noProof/>
          <w:lang w:eastAsia="ja-JP"/>
        </w:rPr>
        <w:drawing>
          <wp:inline distT="0" distB="0" distL="0" distR="0" wp14:anchorId="1373FB36" wp14:editId="7949CE45">
            <wp:extent cx="5759450" cy="4312285"/>
            <wp:effectExtent l="0" t="0" r="0" b="0"/>
            <wp:docPr id="1935735188" name="Picture 2" descr="Pie chart showing the percentage of tests applied, by country of origin. Other is largest at 32.5%, followed by China at 15.4% and Thailand at 9.3%. Japan at 8.5%, India at 8.4%, Italy at 6%, Korea at 5.8%, Vietnam at 4.3%, USA at 3.6%, France at 3.2% and Malaysia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35188" name="Picture 2" descr="Pie chart showing the percentage of tests applied, by country of origin. Other is largest at 32.5%, followed by China at 15.4% and Thailand at 9.3%. Japan at 8.5%, India at 8.4%, Italy at 6%, Korea at 5.8%, Vietnam at 4.3%, USA at 3.6%, France at 3.2% and Malaysia at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4312285"/>
                    </a:xfrm>
                    <a:prstGeom prst="rect">
                      <a:avLst/>
                    </a:prstGeom>
                    <a:noFill/>
                    <a:ln>
                      <a:noFill/>
                    </a:ln>
                  </pic:spPr>
                </pic:pic>
              </a:graphicData>
            </a:graphic>
          </wp:inline>
        </w:drawing>
      </w:r>
    </w:p>
    <w:p w14:paraId="6681B0C7" w14:textId="3E7760D0" w:rsidR="004C52D6" w:rsidRDefault="004C52D6" w:rsidP="006C56FE">
      <w:pPr>
        <w:pStyle w:val="FigureTableNoteSource"/>
        <w:rPr>
          <w:lang w:eastAsia="ja-JP"/>
        </w:rPr>
      </w:pPr>
      <w:r w:rsidRPr="00B75B15">
        <w:rPr>
          <w:lang w:eastAsia="ja-JP"/>
        </w:rPr>
        <w:t xml:space="preserve">Source: </w:t>
      </w:r>
      <w:r w:rsidR="009F03BF">
        <w:rPr>
          <w:lang w:eastAsia="ja-JP"/>
        </w:rPr>
        <w:t>Agriculture Import Management System</w:t>
      </w:r>
    </w:p>
    <w:p w14:paraId="101A2B7B" w14:textId="77777777" w:rsidR="0063640E" w:rsidRDefault="0063640E" w:rsidP="0063640E">
      <w:pPr>
        <w:rPr>
          <w:lang w:eastAsia="ja-JP"/>
        </w:rPr>
      </w:pPr>
      <w:r>
        <w:rPr>
          <w:lang w:eastAsia="ja-JP"/>
        </w:rPr>
        <w:t>A significant proportion of food imports are from New Zealand, but few are subject to the IFC Act. Food imported from New Zealand is exempt from the IFIS unless specific in the IFC Order. Currently, the Order specifies that the Act applies to beef, beef products, ready-to-eat cassava chips and brown seaweed from New Zealand. The exemption in the Act for food imported from New Zealand was included following the signing of the Trans-Tasman Mutual Recognition Arrangement between Australia and New Zealand in 1996. Under the arrangement, goods produced by or imported into either country that meet one country’s legal requirements may be legally sold in the other country.</w:t>
      </w:r>
    </w:p>
    <w:p w14:paraId="22915614" w14:textId="0CA0812F" w:rsidR="00301DBF" w:rsidRPr="00301DBF" w:rsidRDefault="00301DBF" w:rsidP="00C6569E">
      <w:pPr>
        <w:pStyle w:val="Heading3"/>
        <w:numPr>
          <w:ilvl w:val="0"/>
          <w:numId w:val="0"/>
        </w:numPr>
        <w:ind w:left="964" w:hanging="964"/>
        <w:rPr>
          <w:lang w:eastAsia="ja-JP"/>
        </w:rPr>
      </w:pPr>
      <w:bookmarkStart w:id="93" w:name="_Toc214273920"/>
      <w:bookmarkStart w:id="94" w:name="_Hlk198217139"/>
      <w:bookmarkStart w:id="95" w:name="_Hlk198295175"/>
      <w:r w:rsidRPr="00301DBF">
        <w:rPr>
          <w:lang w:eastAsia="ja-JP"/>
        </w:rPr>
        <w:t>Virtual label and visual inspections</w:t>
      </w:r>
      <w:bookmarkEnd w:id="93"/>
    </w:p>
    <w:p w14:paraId="4A87A878" w14:textId="5418DAE5" w:rsidR="00D05972" w:rsidRDefault="00863E26" w:rsidP="002752FE">
      <w:r>
        <w:t>Virtual l</w:t>
      </w:r>
      <w:r w:rsidR="00301DBF">
        <w:t>abel and visual inspections are conducted remotely</w:t>
      </w:r>
      <w:r w:rsidR="00B66FAA">
        <w:t xml:space="preserve"> </w:t>
      </w:r>
      <w:r w:rsidR="00301DBF">
        <w:t>using Microsoft Teams to connect a department</w:t>
      </w:r>
      <w:r w:rsidR="00683B05">
        <w:t>al</w:t>
      </w:r>
      <w:r w:rsidR="00301DBF">
        <w:t xml:space="preserve"> officer with a food importer or nominated representative. The virtual inspection is equivalent to a physical inspection under the </w:t>
      </w:r>
      <w:r w:rsidR="00301DBF" w:rsidRPr="002752FE">
        <w:t>I</w:t>
      </w:r>
      <w:r w:rsidR="00ED522B" w:rsidRPr="002752FE">
        <w:t>FIS</w:t>
      </w:r>
      <w:r w:rsidR="00301DBF" w:rsidRPr="002752FE">
        <w:t>.</w:t>
      </w:r>
    </w:p>
    <w:p w14:paraId="17979D9F" w14:textId="46948A9F" w:rsidR="00E514C6" w:rsidRDefault="00E514C6" w:rsidP="002752FE">
      <w:r w:rsidRPr="008112F2">
        <w:t>The imported food virtual label and visual inspections initiative was implemented in July 2021</w:t>
      </w:r>
      <w:r w:rsidR="00DC7167">
        <w:t>, primarily to reduce inspection waiting times for food importers</w:t>
      </w:r>
      <w:r>
        <w:t>.</w:t>
      </w:r>
      <w:r w:rsidR="00D85AE7">
        <w:t xml:space="preserve"> These inspections apply to consignments flagged for a visual and label check only, </w:t>
      </w:r>
      <w:r w:rsidR="00ED522B">
        <w:t>because</w:t>
      </w:r>
      <w:r w:rsidR="00D85AE7">
        <w:t xml:space="preserve"> no samples need to be taken at these types of inspections.</w:t>
      </w:r>
    </w:p>
    <w:p w14:paraId="36D17F00" w14:textId="795F7569" w:rsidR="00301DBF" w:rsidRPr="00301DBF" w:rsidRDefault="00D85AE7" w:rsidP="00A24422">
      <w:pPr>
        <w:pStyle w:val="Heading4"/>
        <w:numPr>
          <w:ilvl w:val="0"/>
          <w:numId w:val="0"/>
        </w:numPr>
        <w:ind w:left="964" w:hanging="964"/>
      </w:pPr>
      <w:bookmarkStart w:id="96" w:name="_Hlk198557146"/>
      <w:r>
        <w:lastRenderedPageBreak/>
        <w:t>Importing businesses</w:t>
      </w:r>
      <w:r w:rsidRPr="00A24422">
        <w:t xml:space="preserve"> </w:t>
      </w:r>
      <w:r w:rsidR="00301DBF" w:rsidRPr="00A24422">
        <w:t>approved for virtual inspection</w:t>
      </w:r>
    </w:p>
    <w:p w14:paraId="654CD409" w14:textId="77777777" w:rsidR="00451096" w:rsidRDefault="00DC7167" w:rsidP="00D13FD3">
      <w:r>
        <w:t>Import</w:t>
      </w:r>
      <w:r w:rsidR="00D85AE7">
        <w:t>ing businesses</w:t>
      </w:r>
      <w:r>
        <w:t xml:space="preserve"> wanting to book a virtual inspection</w:t>
      </w:r>
      <w:r w:rsidR="00D85AE7">
        <w:t xml:space="preserve"> need to be assessed to check that the</w:t>
      </w:r>
      <w:r w:rsidR="00ED522B">
        <w:t xml:space="preserve"> business can support the</w:t>
      </w:r>
      <w:r w:rsidR="00D85AE7">
        <w:t>se inspections</w:t>
      </w:r>
      <w:r w:rsidR="00ED522B">
        <w:t>. F</w:t>
      </w:r>
      <w:r w:rsidR="00D85AE7">
        <w:t>or example</w:t>
      </w:r>
      <w:r w:rsidR="00ED522B">
        <w:t>,</w:t>
      </w:r>
      <w:r w:rsidR="00D85AE7">
        <w:t xml:space="preserve"> the</w:t>
      </w:r>
      <w:r w:rsidR="00ED522B">
        <w:t xml:space="preserve"> premises where the inspections will be conducted must have</w:t>
      </w:r>
      <w:r w:rsidR="00D85AE7">
        <w:t xml:space="preserve"> a reliable internet connection. </w:t>
      </w:r>
    </w:p>
    <w:p w14:paraId="5EB85CA2" w14:textId="59532204" w:rsidR="00301DBF" w:rsidRPr="00301DBF" w:rsidRDefault="00301DBF" w:rsidP="00D13FD3">
      <w:r w:rsidRPr="00301DBF">
        <w:t xml:space="preserve">During 2024, an additional 213 </w:t>
      </w:r>
      <w:r w:rsidR="00D85AE7">
        <w:t>importing businesses</w:t>
      </w:r>
      <w:r w:rsidR="00D85AE7" w:rsidRPr="00301DBF">
        <w:t xml:space="preserve"> </w:t>
      </w:r>
      <w:r w:rsidRPr="00301DBF">
        <w:t>were approved for virtual inspections</w:t>
      </w:r>
      <w:r>
        <w:t xml:space="preserve">. At </w:t>
      </w:r>
      <w:r w:rsidR="00ED522B">
        <w:t xml:space="preserve">the </w:t>
      </w:r>
      <w:r>
        <w:t xml:space="preserve">end of 2024, </w:t>
      </w:r>
      <w:r w:rsidR="00B66FAA">
        <w:t>613</w:t>
      </w:r>
      <w:r w:rsidRPr="00FA00BC">
        <w:t xml:space="preserve"> </w:t>
      </w:r>
      <w:r w:rsidR="00D85AE7">
        <w:t>businesses</w:t>
      </w:r>
      <w:r w:rsidR="00D85AE7" w:rsidRPr="00301DBF">
        <w:t xml:space="preserve"> </w:t>
      </w:r>
      <w:r w:rsidR="00ED522B">
        <w:t xml:space="preserve">were </w:t>
      </w:r>
      <w:r w:rsidRPr="00301DBF">
        <w:t>approved for virtual label and visual inspection</w:t>
      </w:r>
      <w:r w:rsidRPr="00D13FD3">
        <w:t>s.</w:t>
      </w:r>
    </w:p>
    <w:bookmarkEnd w:id="96"/>
    <w:p w14:paraId="37EE061E" w14:textId="4A5291BB" w:rsidR="00301DBF" w:rsidRPr="00301DBF" w:rsidRDefault="00301DBF" w:rsidP="00A24422">
      <w:pPr>
        <w:pStyle w:val="Heading4"/>
        <w:numPr>
          <w:ilvl w:val="0"/>
          <w:numId w:val="0"/>
        </w:numPr>
        <w:ind w:left="964" w:hanging="964"/>
      </w:pPr>
      <w:r w:rsidRPr="00A24422">
        <w:t>Virtual inspections conducted</w:t>
      </w:r>
    </w:p>
    <w:p w14:paraId="27A1EC35" w14:textId="7AD09723" w:rsidR="00962609" w:rsidRDefault="00ED522B" w:rsidP="00D13FD3">
      <w:r>
        <w:t>A</w:t>
      </w:r>
      <w:r w:rsidR="00301DBF" w:rsidRPr="00301DBF">
        <w:t xml:space="preserve"> total of 2</w:t>
      </w:r>
      <w:r w:rsidR="00962609">
        <w:t>,</w:t>
      </w:r>
      <w:r w:rsidR="00301DBF" w:rsidRPr="00301DBF">
        <w:t xml:space="preserve">727 </w:t>
      </w:r>
      <w:r w:rsidR="00301DBF" w:rsidRPr="004516F7">
        <w:t xml:space="preserve">virtual inspections </w:t>
      </w:r>
      <w:r>
        <w:t xml:space="preserve">were </w:t>
      </w:r>
      <w:r w:rsidR="00301DBF" w:rsidRPr="004516F7">
        <w:t>conducted</w:t>
      </w:r>
      <w:r w:rsidR="00301DBF">
        <w:t xml:space="preserve"> in 2024. </w:t>
      </w:r>
      <w:r w:rsidR="00863E26">
        <w:fldChar w:fldCharType="begin"/>
      </w:r>
      <w:r w:rsidR="00863E26">
        <w:instrText xml:space="preserve"> REF _Ref206164873 \h </w:instrText>
      </w:r>
      <w:r w:rsidR="00863E26">
        <w:fldChar w:fldCharType="separate"/>
      </w:r>
      <w:r w:rsidR="00D8696E" w:rsidRPr="005B62C9">
        <w:t xml:space="preserve">Table </w:t>
      </w:r>
      <w:r w:rsidR="00D8696E">
        <w:rPr>
          <w:noProof/>
        </w:rPr>
        <w:t>10</w:t>
      </w:r>
      <w:r w:rsidR="00863E26">
        <w:fldChar w:fldCharType="end"/>
      </w:r>
      <w:r w:rsidR="00962609">
        <w:t xml:space="preserve"> lists the number of virtual inspections conducted at each location. The highest number of virtual inspections were conducted in NSW, followed by Victoria, reflecting the high volume of food imported into these states. </w:t>
      </w:r>
    </w:p>
    <w:p w14:paraId="40A1D6A7" w14:textId="5B8A75D3" w:rsidR="00AD4D0C" w:rsidRPr="00AE1176" w:rsidRDefault="00AD4D0C" w:rsidP="00AD4D0C">
      <w:pPr>
        <w:pStyle w:val="Caption"/>
      </w:pPr>
      <w:bookmarkStart w:id="97" w:name="_Ref206164873"/>
      <w:bookmarkStart w:id="98" w:name="_Toc214273936"/>
      <w:r w:rsidRPr="005B62C9">
        <w:t xml:space="preserve">Table </w:t>
      </w:r>
      <w:r>
        <w:fldChar w:fldCharType="begin"/>
      </w:r>
      <w:r>
        <w:instrText xml:space="preserve"> SEQ Table \* ARABIC </w:instrText>
      </w:r>
      <w:r>
        <w:fldChar w:fldCharType="separate"/>
      </w:r>
      <w:r w:rsidR="00D8696E">
        <w:rPr>
          <w:noProof/>
        </w:rPr>
        <w:t>10</w:t>
      </w:r>
      <w:r>
        <w:fldChar w:fldCharType="end"/>
      </w:r>
      <w:bookmarkEnd w:id="97"/>
      <w:r w:rsidRPr="005B62C9">
        <w:t xml:space="preserve"> Number of </w:t>
      </w:r>
      <w:r>
        <w:t xml:space="preserve">virtual </w:t>
      </w:r>
      <w:r w:rsidRPr="005B62C9">
        <w:t xml:space="preserve">inspections, by </w:t>
      </w:r>
      <w:r>
        <w:t>importer location</w:t>
      </w:r>
      <w:r w:rsidRPr="005B62C9">
        <w:t>, 2024</w:t>
      </w:r>
      <w:bookmarkEnd w:id="98"/>
    </w:p>
    <w:tbl>
      <w:tblPr>
        <w:tblW w:w="2657" w:type="pct"/>
        <w:tblBorders>
          <w:top w:val="single" w:sz="4" w:space="0" w:color="auto"/>
          <w:bottom w:val="single" w:sz="4" w:space="0" w:color="auto"/>
          <w:insideH w:val="single" w:sz="4" w:space="0" w:color="auto"/>
        </w:tblBorders>
        <w:tblLook w:val="04A0" w:firstRow="1" w:lastRow="0" w:firstColumn="1" w:lastColumn="0" w:noHBand="0" w:noVBand="1"/>
      </w:tblPr>
      <w:tblGrid>
        <w:gridCol w:w="2552"/>
        <w:gridCol w:w="2268"/>
      </w:tblGrid>
      <w:tr w:rsidR="00301DBF" w:rsidRPr="00D855FF" w14:paraId="156E6D26" w14:textId="77777777" w:rsidTr="00ED522B">
        <w:trPr>
          <w:cantSplit/>
          <w:tblHeader/>
        </w:trPr>
        <w:tc>
          <w:tcPr>
            <w:tcW w:w="2647" w:type="pct"/>
          </w:tcPr>
          <w:p w14:paraId="135F714F" w14:textId="77777777" w:rsidR="00301DBF" w:rsidRPr="005124DE" w:rsidRDefault="00301DBF" w:rsidP="00DE3F0F">
            <w:pPr>
              <w:pStyle w:val="TableHeading"/>
              <w:rPr>
                <w:sz w:val="20"/>
                <w:szCs w:val="20"/>
              </w:rPr>
            </w:pPr>
            <w:r w:rsidRPr="005124DE">
              <w:rPr>
                <w:sz w:val="20"/>
                <w:szCs w:val="20"/>
              </w:rPr>
              <w:t>Importer location</w:t>
            </w:r>
          </w:p>
        </w:tc>
        <w:tc>
          <w:tcPr>
            <w:tcW w:w="2353" w:type="pct"/>
          </w:tcPr>
          <w:p w14:paraId="4F8AA87C" w14:textId="0A4BE299" w:rsidR="00301DBF" w:rsidRPr="005124DE" w:rsidRDefault="00ED522B" w:rsidP="00DE3F0F">
            <w:pPr>
              <w:pStyle w:val="TableHeading"/>
              <w:jc w:val="right"/>
              <w:rPr>
                <w:sz w:val="20"/>
                <w:szCs w:val="20"/>
              </w:rPr>
            </w:pPr>
            <w:r>
              <w:rPr>
                <w:sz w:val="20"/>
                <w:szCs w:val="20"/>
              </w:rPr>
              <w:t>V</w:t>
            </w:r>
            <w:r w:rsidR="00301DBF" w:rsidRPr="005124DE">
              <w:rPr>
                <w:sz w:val="20"/>
                <w:szCs w:val="20"/>
              </w:rPr>
              <w:t>irtual inspections</w:t>
            </w:r>
            <w:r>
              <w:rPr>
                <w:sz w:val="20"/>
                <w:szCs w:val="20"/>
              </w:rPr>
              <w:t xml:space="preserve"> (no.)</w:t>
            </w:r>
          </w:p>
        </w:tc>
      </w:tr>
      <w:tr w:rsidR="00301DBF" w:rsidRPr="00D855FF" w14:paraId="028F2BAE" w14:textId="77777777" w:rsidTr="00ED522B">
        <w:tc>
          <w:tcPr>
            <w:tcW w:w="2647" w:type="pct"/>
          </w:tcPr>
          <w:p w14:paraId="485E04F3" w14:textId="77777777" w:rsidR="00301DBF" w:rsidRPr="005124DE" w:rsidRDefault="00301DBF" w:rsidP="00DE3F0F">
            <w:pPr>
              <w:pStyle w:val="TableText"/>
              <w:rPr>
                <w:sz w:val="20"/>
                <w:szCs w:val="20"/>
              </w:rPr>
            </w:pPr>
            <w:r w:rsidRPr="005124DE">
              <w:rPr>
                <w:sz w:val="20"/>
                <w:szCs w:val="20"/>
              </w:rPr>
              <w:t>New South Wales</w:t>
            </w:r>
          </w:p>
        </w:tc>
        <w:tc>
          <w:tcPr>
            <w:tcW w:w="2353" w:type="pct"/>
          </w:tcPr>
          <w:p w14:paraId="59F0B651" w14:textId="16309B6D" w:rsidR="00301DBF" w:rsidRPr="005124DE" w:rsidRDefault="00301DBF" w:rsidP="00DE3F0F">
            <w:pPr>
              <w:pStyle w:val="TableText"/>
              <w:jc w:val="right"/>
              <w:rPr>
                <w:sz w:val="20"/>
                <w:szCs w:val="20"/>
              </w:rPr>
            </w:pPr>
            <w:r w:rsidRPr="005124DE">
              <w:rPr>
                <w:sz w:val="20"/>
                <w:szCs w:val="20"/>
              </w:rPr>
              <w:t>1</w:t>
            </w:r>
            <w:r w:rsidR="00ED522B">
              <w:rPr>
                <w:sz w:val="20"/>
                <w:szCs w:val="20"/>
              </w:rPr>
              <w:t>,</w:t>
            </w:r>
            <w:r w:rsidRPr="005124DE">
              <w:rPr>
                <w:sz w:val="20"/>
                <w:szCs w:val="20"/>
              </w:rPr>
              <w:t>206</w:t>
            </w:r>
          </w:p>
        </w:tc>
      </w:tr>
      <w:tr w:rsidR="00301DBF" w:rsidRPr="00D855FF" w14:paraId="2B9A9757" w14:textId="77777777" w:rsidTr="00ED522B">
        <w:tc>
          <w:tcPr>
            <w:tcW w:w="2647" w:type="pct"/>
          </w:tcPr>
          <w:p w14:paraId="498B550D" w14:textId="77777777" w:rsidR="00301DBF" w:rsidRPr="005124DE" w:rsidRDefault="00301DBF" w:rsidP="00DE3F0F">
            <w:pPr>
              <w:pStyle w:val="TableText"/>
              <w:rPr>
                <w:sz w:val="20"/>
                <w:szCs w:val="20"/>
              </w:rPr>
            </w:pPr>
            <w:r w:rsidRPr="005124DE">
              <w:rPr>
                <w:sz w:val="20"/>
                <w:szCs w:val="20"/>
              </w:rPr>
              <w:t>Victoria</w:t>
            </w:r>
          </w:p>
        </w:tc>
        <w:tc>
          <w:tcPr>
            <w:tcW w:w="2353" w:type="pct"/>
          </w:tcPr>
          <w:p w14:paraId="014ABF54" w14:textId="77777777" w:rsidR="00301DBF" w:rsidRPr="005124DE" w:rsidRDefault="00301DBF" w:rsidP="00DE3F0F">
            <w:pPr>
              <w:pStyle w:val="TableText"/>
              <w:jc w:val="right"/>
              <w:rPr>
                <w:sz w:val="20"/>
                <w:szCs w:val="20"/>
              </w:rPr>
            </w:pPr>
            <w:r w:rsidRPr="005124DE">
              <w:rPr>
                <w:sz w:val="20"/>
                <w:szCs w:val="20"/>
              </w:rPr>
              <w:t>874</w:t>
            </w:r>
          </w:p>
        </w:tc>
      </w:tr>
      <w:tr w:rsidR="00301DBF" w:rsidRPr="00D855FF" w14:paraId="4D45BE12" w14:textId="77777777" w:rsidTr="00ED522B">
        <w:tc>
          <w:tcPr>
            <w:tcW w:w="2647" w:type="pct"/>
          </w:tcPr>
          <w:p w14:paraId="64ACA352" w14:textId="0B33324B" w:rsidR="00301DBF" w:rsidRPr="005124DE" w:rsidRDefault="00301DBF" w:rsidP="00DE3F0F">
            <w:pPr>
              <w:pStyle w:val="TableText"/>
              <w:rPr>
                <w:sz w:val="20"/>
                <w:szCs w:val="20"/>
              </w:rPr>
            </w:pPr>
            <w:r w:rsidRPr="005124DE">
              <w:rPr>
                <w:sz w:val="20"/>
                <w:szCs w:val="20"/>
              </w:rPr>
              <w:t>Q</w:t>
            </w:r>
            <w:r w:rsidR="00ED522B">
              <w:rPr>
                <w:sz w:val="20"/>
                <w:szCs w:val="20"/>
              </w:rPr>
              <w:t>ueens</w:t>
            </w:r>
            <w:r w:rsidRPr="005124DE">
              <w:rPr>
                <w:sz w:val="20"/>
                <w:szCs w:val="20"/>
              </w:rPr>
              <w:t>l</w:t>
            </w:r>
            <w:r w:rsidR="00ED522B">
              <w:rPr>
                <w:sz w:val="20"/>
                <w:szCs w:val="20"/>
              </w:rPr>
              <w:t>an</w:t>
            </w:r>
            <w:r w:rsidRPr="005124DE">
              <w:rPr>
                <w:sz w:val="20"/>
                <w:szCs w:val="20"/>
              </w:rPr>
              <w:t>d</w:t>
            </w:r>
          </w:p>
        </w:tc>
        <w:tc>
          <w:tcPr>
            <w:tcW w:w="2353" w:type="pct"/>
          </w:tcPr>
          <w:p w14:paraId="4E026767" w14:textId="77777777" w:rsidR="00301DBF" w:rsidRPr="005124DE" w:rsidRDefault="00301DBF" w:rsidP="00DE3F0F">
            <w:pPr>
              <w:pStyle w:val="TableText"/>
              <w:jc w:val="right"/>
              <w:rPr>
                <w:sz w:val="20"/>
                <w:szCs w:val="20"/>
              </w:rPr>
            </w:pPr>
            <w:r w:rsidRPr="005124DE">
              <w:rPr>
                <w:sz w:val="20"/>
                <w:szCs w:val="20"/>
              </w:rPr>
              <w:t>559</w:t>
            </w:r>
          </w:p>
        </w:tc>
      </w:tr>
      <w:tr w:rsidR="00301DBF" w:rsidRPr="00D855FF" w14:paraId="27D05B74" w14:textId="77777777" w:rsidTr="00ED522B">
        <w:tc>
          <w:tcPr>
            <w:tcW w:w="2647" w:type="pct"/>
          </w:tcPr>
          <w:p w14:paraId="0799A8B6" w14:textId="69641976" w:rsidR="00301DBF" w:rsidRPr="005124DE" w:rsidRDefault="00301DBF" w:rsidP="00DE3F0F">
            <w:pPr>
              <w:pStyle w:val="TableText"/>
              <w:rPr>
                <w:sz w:val="20"/>
                <w:szCs w:val="20"/>
              </w:rPr>
            </w:pPr>
            <w:r w:rsidRPr="005124DE">
              <w:rPr>
                <w:sz w:val="20"/>
                <w:szCs w:val="20"/>
              </w:rPr>
              <w:t>W</w:t>
            </w:r>
            <w:r w:rsidR="00ED522B">
              <w:rPr>
                <w:sz w:val="20"/>
                <w:szCs w:val="20"/>
              </w:rPr>
              <w:t xml:space="preserve">estern </w:t>
            </w:r>
            <w:r w:rsidRPr="005124DE">
              <w:rPr>
                <w:sz w:val="20"/>
                <w:szCs w:val="20"/>
              </w:rPr>
              <w:t>A</w:t>
            </w:r>
            <w:r w:rsidR="00ED522B">
              <w:rPr>
                <w:sz w:val="20"/>
                <w:szCs w:val="20"/>
              </w:rPr>
              <w:t>ustralia</w:t>
            </w:r>
          </w:p>
        </w:tc>
        <w:tc>
          <w:tcPr>
            <w:tcW w:w="2353" w:type="pct"/>
          </w:tcPr>
          <w:p w14:paraId="2CE9FE5F" w14:textId="77777777" w:rsidR="00301DBF" w:rsidRPr="005124DE" w:rsidRDefault="00301DBF" w:rsidP="00DE3F0F">
            <w:pPr>
              <w:pStyle w:val="TableText"/>
              <w:jc w:val="right"/>
              <w:rPr>
                <w:sz w:val="20"/>
                <w:szCs w:val="20"/>
              </w:rPr>
            </w:pPr>
            <w:r w:rsidRPr="005124DE">
              <w:rPr>
                <w:sz w:val="20"/>
                <w:szCs w:val="20"/>
              </w:rPr>
              <w:t>68</w:t>
            </w:r>
          </w:p>
        </w:tc>
      </w:tr>
      <w:tr w:rsidR="00301DBF" w:rsidRPr="00D855FF" w14:paraId="13FF9701" w14:textId="77777777" w:rsidTr="00ED522B">
        <w:tc>
          <w:tcPr>
            <w:tcW w:w="2647" w:type="pct"/>
          </w:tcPr>
          <w:p w14:paraId="7F513BEA" w14:textId="77777777" w:rsidR="00301DBF" w:rsidRPr="005124DE" w:rsidRDefault="00301DBF" w:rsidP="00DE3F0F">
            <w:pPr>
              <w:pStyle w:val="TableText"/>
              <w:rPr>
                <w:sz w:val="20"/>
                <w:szCs w:val="20"/>
              </w:rPr>
            </w:pPr>
            <w:r w:rsidRPr="005124DE">
              <w:rPr>
                <w:sz w:val="20"/>
                <w:szCs w:val="20"/>
              </w:rPr>
              <w:t>South Australia</w:t>
            </w:r>
          </w:p>
        </w:tc>
        <w:tc>
          <w:tcPr>
            <w:tcW w:w="2353" w:type="pct"/>
          </w:tcPr>
          <w:p w14:paraId="6A748AD9" w14:textId="77777777" w:rsidR="00301DBF" w:rsidRPr="005124DE" w:rsidRDefault="00301DBF" w:rsidP="00DE3F0F">
            <w:pPr>
              <w:pStyle w:val="TableText"/>
              <w:jc w:val="right"/>
              <w:rPr>
                <w:sz w:val="20"/>
                <w:szCs w:val="20"/>
              </w:rPr>
            </w:pPr>
            <w:r w:rsidRPr="005124DE">
              <w:rPr>
                <w:sz w:val="20"/>
                <w:szCs w:val="20"/>
              </w:rPr>
              <w:t>9</w:t>
            </w:r>
          </w:p>
        </w:tc>
      </w:tr>
      <w:tr w:rsidR="00301DBF" w:rsidRPr="00D855FF" w14:paraId="4B4A7B62" w14:textId="77777777" w:rsidTr="00ED522B">
        <w:tc>
          <w:tcPr>
            <w:tcW w:w="2647" w:type="pct"/>
          </w:tcPr>
          <w:p w14:paraId="4F50B19E" w14:textId="4C6BECC4" w:rsidR="00301DBF" w:rsidRPr="005124DE" w:rsidRDefault="00301DBF" w:rsidP="00DE3F0F">
            <w:pPr>
              <w:pStyle w:val="TableText"/>
              <w:rPr>
                <w:sz w:val="20"/>
                <w:szCs w:val="20"/>
              </w:rPr>
            </w:pPr>
            <w:r w:rsidRPr="005124DE">
              <w:rPr>
                <w:sz w:val="20"/>
                <w:szCs w:val="20"/>
              </w:rPr>
              <w:t>N</w:t>
            </w:r>
            <w:r w:rsidR="00ED522B">
              <w:rPr>
                <w:sz w:val="20"/>
                <w:szCs w:val="20"/>
              </w:rPr>
              <w:t xml:space="preserve">orthern </w:t>
            </w:r>
            <w:r w:rsidRPr="005124DE">
              <w:rPr>
                <w:sz w:val="20"/>
                <w:szCs w:val="20"/>
              </w:rPr>
              <w:t>T</w:t>
            </w:r>
            <w:r w:rsidR="00ED522B">
              <w:rPr>
                <w:sz w:val="20"/>
                <w:szCs w:val="20"/>
              </w:rPr>
              <w:t>erritory</w:t>
            </w:r>
          </w:p>
        </w:tc>
        <w:tc>
          <w:tcPr>
            <w:tcW w:w="2353" w:type="pct"/>
          </w:tcPr>
          <w:p w14:paraId="65BAD356" w14:textId="77777777" w:rsidR="00301DBF" w:rsidRPr="005124DE" w:rsidRDefault="00301DBF" w:rsidP="00DE3F0F">
            <w:pPr>
              <w:pStyle w:val="TableText"/>
              <w:jc w:val="right"/>
              <w:rPr>
                <w:sz w:val="20"/>
                <w:szCs w:val="20"/>
              </w:rPr>
            </w:pPr>
            <w:r w:rsidRPr="005124DE">
              <w:rPr>
                <w:sz w:val="20"/>
                <w:szCs w:val="20"/>
              </w:rPr>
              <w:t>6</w:t>
            </w:r>
          </w:p>
        </w:tc>
      </w:tr>
      <w:tr w:rsidR="00301DBF" w:rsidRPr="00D855FF" w14:paraId="67D60712" w14:textId="77777777" w:rsidTr="00ED522B">
        <w:tc>
          <w:tcPr>
            <w:tcW w:w="2647" w:type="pct"/>
          </w:tcPr>
          <w:p w14:paraId="036C4316" w14:textId="69AFA1C7" w:rsidR="00301DBF" w:rsidRPr="005124DE" w:rsidRDefault="00301DBF" w:rsidP="00DE3F0F">
            <w:pPr>
              <w:pStyle w:val="TableText"/>
              <w:rPr>
                <w:sz w:val="20"/>
                <w:szCs w:val="20"/>
              </w:rPr>
            </w:pPr>
            <w:r w:rsidRPr="005124DE">
              <w:rPr>
                <w:sz w:val="20"/>
                <w:szCs w:val="20"/>
              </w:rPr>
              <w:t>A</w:t>
            </w:r>
            <w:r w:rsidR="00ED522B">
              <w:rPr>
                <w:sz w:val="20"/>
                <w:szCs w:val="20"/>
              </w:rPr>
              <w:t xml:space="preserve">ustralian </w:t>
            </w:r>
            <w:r w:rsidRPr="005124DE">
              <w:rPr>
                <w:sz w:val="20"/>
                <w:szCs w:val="20"/>
              </w:rPr>
              <w:t>C</w:t>
            </w:r>
            <w:r w:rsidR="00ED522B">
              <w:rPr>
                <w:sz w:val="20"/>
                <w:szCs w:val="20"/>
              </w:rPr>
              <w:t xml:space="preserve">apital </w:t>
            </w:r>
            <w:r w:rsidRPr="005124DE">
              <w:rPr>
                <w:sz w:val="20"/>
                <w:szCs w:val="20"/>
              </w:rPr>
              <w:t>T</w:t>
            </w:r>
            <w:r w:rsidR="00ED522B">
              <w:rPr>
                <w:sz w:val="20"/>
                <w:szCs w:val="20"/>
              </w:rPr>
              <w:t>erritory</w:t>
            </w:r>
          </w:p>
        </w:tc>
        <w:tc>
          <w:tcPr>
            <w:tcW w:w="2353" w:type="pct"/>
          </w:tcPr>
          <w:p w14:paraId="6B56465B" w14:textId="77777777" w:rsidR="00301DBF" w:rsidRPr="005124DE" w:rsidRDefault="00301DBF" w:rsidP="00DE3F0F">
            <w:pPr>
              <w:pStyle w:val="TableText"/>
              <w:jc w:val="right"/>
              <w:rPr>
                <w:sz w:val="20"/>
                <w:szCs w:val="20"/>
              </w:rPr>
            </w:pPr>
            <w:r w:rsidRPr="005124DE">
              <w:rPr>
                <w:sz w:val="20"/>
                <w:szCs w:val="20"/>
              </w:rPr>
              <w:t>4</w:t>
            </w:r>
          </w:p>
        </w:tc>
      </w:tr>
      <w:tr w:rsidR="00301DBF" w:rsidRPr="00D855FF" w14:paraId="26CCB83A" w14:textId="77777777" w:rsidTr="00ED522B">
        <w:tc>
          <w:tcPr>
            <w:tcW w:w="2647" w:type="pct"/>
          </w:tcPr>
          <w:p w14:paraId="18DA1AAD" w14:textId="77777777" w:rsidR="00301DBF" w:rsidRPr="005124DE" w:rsidRDefault="00301DBF" w:rsidP="00DE3F0F">
            <w:pPr>
              <w:pStyle w:val="TableText"/>
              <w:rPr>
                <w:sz w:val="20"/>
                <w:szCs w:val="20"/>
              </w:rPr>
            </w:pPr>
            <w:r w:rsidRPr="005124DE">
              <w:rPr>
                <w:sz w:val="20"/>
                <w:szCs w:val="20"/>
              </w:rPr>
              <w:t>Tasmania</w:t>
            </w:r>
          </w:p>
        </w:tc>
        <w:tc>
          <w:tcPr>
            <w:tcW w:w="2353" w:type="pct"/>
          </w:tcPr>
          <w:p w14:paraId="023E3039" w14:textId="77777777" w:rsidR="00301DBF" w:rsidRPr="005124DE" w:rsidRDefault="00301DBF" w:rsidP="00DE3F0F">
            <w:pPr>
              <w:pStyle w:val="TableText"/>
              <w:jc w:val="right"/>
              <w:rPr>
                <w:sz w:val="20"/>
                <w:szCs w:val="20"/>
              </w:rPr>
            </w:pPr>
            <w:r w:rsidRPr="005124DE">
              <w:rPr>
                <w:sz w:val="20"/>
                <w:szCs w:val="20"/>
              </w:rPr>
              <w:t>1</w:t>
            </w:r>
          </w:p>
        </w:tc>
      </w:tr>
      <w:tr w:rsidR="00A71DDF" w:rsidRPr="00A24422" w14:paraId="5414D3EB" w14:textId="77777777" w:rsidTr="00ED522B">
        <w:tc>
          <w:tcPr>
            <w:tcW w:w="2647" w:type="pct"/>
          </w:tcPr>
          <w:p w14:paraId="53EE3308" w14:textId="61EC3973" w:rsidR="00A71DDF" w:rsidRPr="00A24422" w:rsidRDefault="00A71DDF" w:rsidP="00DE3F0F">
            <w:pPr>
              <w:pStyle w:val="TableText"/>
              <w:rPr>
                <w:rStyle w:val="Strong"/>
              </w:rPr>
            </w:pPr>
            <w:r w:rsidRPr="00A24422">
              <w:rPr>
                <w:rStyle w:val="Strong"/>
              </w:rPr>
              <w:t>Total</w:t>
            </w:r>
          </w:p>
        </w:tc>
        <w:tc>
          <w:tcPr>
            <w:tcW w:w="2353" w:type="pct"/>
          </w:tcPr>
          <w:p w14:paraId="74289624" w14:textId="6C5F2EA6" w:rsidR="00A71DDF" w:rsidRPr="00A24422" w:rsidRDefault="00A71DDF" w:rsidP="00DE3F0F">
            <w:pPr>
              <w:pStyle w:val="TableText"/>
              <w:jc w:val="right"/>
              <w:rPr>
                <w:rStyle w:val="Strong"/>
              </w:rPr>
            </w:pPr>
            <w:r w:rsidRPr="00A24422">
              <w:rPr>
                <w:rStyle w:val="Strong"/>
              </w:rPr>
              <w:t>2</w:t>
            </w:r>
            <w:r w:rsidR="00ED522B">
              <w:rPr>
                <w:rStyle w:val="Strong"/>
              </w:rPr>
              <w:t>,</w:t>
            </w:r>
            <w:r w:rsidRPr="00A24422">
              <w:rPr>
                <w:rStyle w:val="Strong"/>
              </w:rPr>
              <w:t>727</w:t>
            </w:r>
          </w:p>
        </w:tc>
      </w:tr>
    </w:tbl>
    <w:p w14:paraId="020E8722" w14:textId="3887B799" w:rsidR="00301DBF" w:rsidRDefault="00301DBF" w:rsidP="00D13FD3">
      <w:pPr>
        <w:spacing w:before="240"/>
      </w:pPr>
      <w:bookmarkStart w:id="99" w:name="_Hlk198217230"/>
      <w:bookmarkEnd w:id="94"/>
      <w:r w:rsidRPr="006435FD">
        <w:t>Risk food is not eligible for virtual inspection</w:t>
      </w:r>
      <w:r w:rsidR="00ED522B">
        <w:t>,</w:t>
      </w:r>
      <w:r w:rsidR="00A172E0">
        <w:t xml:space="preserve"> except for permitted kava products</w:t>
      </w:r>
      <w:r w:rsidRPr="006435FD">
        <w:t>.</w:t>
      </w:r>
    </w:p>
    <w:p w14:paraId="0262CDFD" w14:textId="77777777" w:rsidR="00301DBF" w:rsidRPr="006435FD" w:rsidRDefault="00301DBF" w:rsidP="00D13FD3">
      <w:pPr>
        <w:keepNext/>
      </w:pPr>
      <w:r w:rsidRPr="006435FD">
        <w:t>Virtual inspections are only available for surveillance food, excluding:</w:t>
      </w:r>
    </w:p>
    <w:p w14:paraId="238523F4" w14:textId="77777777" w:rsidR="00301DBF" w:rsidRPr="00ED522B" w:rsidRDefault="00301DBF" w:rsidP="00D13FD3">
      <w:pPr>
        <w:pStyle w:val="ListBullet"/>
      </w:pPr>
      <w:r w:rsidRPr="00ED522B">
        <w:t>formulated supplementary sport foods</w:t>
      </w:r>
    </w:p>
    <w:p w14:paraId="45C1053A" w14:textId="77777777" w:rsidR="00301DBF" w:rsidRPr="00ED522B" w:rsidRDefault="00301DBF" w:rsidP="00D13FD3">
      <w:pPr>
        <w:pStyle w:val="ListBullet"/>
      </w:pPr>
      <w:r w:rsidRPr="00ED522B">
        <w:t>food subject to a holding order</w:t>
      </w:r>
    </w:p>
    <w:p w14:paraId="18F2601C" w14:textId="77777777" w:rsidR="00301DBF" w:rsidRPr="00ED522B" w:rsidRDefault="00301DBF" w:rsidP="00D13FD3">
      <w:pPr>
        <w:pStyle w:val="ListBullet"/>
      </w:pPr>
      <w:r w:rsidRPr="00ED522B">
        <w:t xml:space="preserve">food subject to analytical testing. </w:t>
      </w:r>
    </w:p>
    <w:p w14:paraId="255DC413" w14:textId="77777777" w:rsidR="00301DBF" w:rsidRPr="006435FD" w:rsidRDefault="00301DBF" w:rsidP="00D13FD3">
      <w:pPr>
        <w:keepNext/>
      </w:pPr>
      <w:r>
        <w:t>The surveillance foods most often inspected virtually are:</w:t>
      </w:r>
    </w:p>
    <w:p w14:paraId="1937E5B2" w14:textId="77777777" w:rsidR="00301DBF" w:rsidRPr="00D13FD3" w:rsidRDefault="00301DBF" w:rsidP="00D13FD3">
      <w:pPr>
        <w:pStyle w:val="ListBullet"/>
      </w:pPr>
      <w:r w:rsidRPr="00ED522B">
        <w:t xml:space="preserve">alcohol for </w:t>
      </w:r>
      <w:r w:rsidRPr="00D13FD3">
        <w:t xml:space="preserve">retail sale </w:t>
      </w:r>
    </w:p>
    <w:p w14:paraId="10739A82" w14:textId="300501B2" w:rsidR="00301DBF" w:rsidRPr="00ED522B" w:rsidRDefault="00301DBF" w:rsidP="00D13FD3">
      <w:pPr>
        <w:pStyle w:val="ListBullet"/>
      </w:pPr>
      <w:r w:rsidRPr="00ED522B">
        <w:t xml:space="preserve">bulk food ingredients such </w:t>
      </w:r>
      <w:r w:rsidR="00ED522B">
        <w:t xml:space="preserve">as </w:t>
      </w:r>
      <w:r w:rsidRPr="00ED522B">
        <w:t>juice concentrates for further processing</w:t>
      </w:r>
    </w:p>
    <w:p w14:paraId="3DFB3396" w14:textId="45BD1F72" w:rsidR="00301DBF" w:rsidRPr="00ED522B" w:rsidRDefault="00301DBF" w:rsidP="00D13FD3">
      <w:pPr>
        <w:pStyle w:val="ListBullet"/>
      </w:pPr>
      <w:r w:rsidRPr="00ED522B">
        <w:t>noodles</w:t>
      </w:r>
      <w:r w:rsidR="00ED522B">
        <w:t xml:space="preserve"> and </w:t>
      </w:r>
      <w:r w:rsidRPr="00ED522B">
        <w:t>pasta</w:t>
      </w:r>
    </w:p>
    <w:p w14:paraId="68F6CA78" w14:textId="31F11E6B" w:rsidR="00301DBF" w:rsidRPr="00ED522B" w:rsidRDefault="00301DBF" w:rsidP="00D13FD3">
      <w:pPr>
        <w:pStyle w:val="ListBullet"/>
      </w:pPr>
      <w:r w:rsidRPr="00ED522B">
        <w:t>confectionery</w:t>
      </w:r>
      <w:r w:rsidR="00ED522B">
        <w:t xml:space="preserve">, </w:t>
      </w:r>
      <w:r w:rsidRPr="00ED522B">
        <w:t>tea</w:t>
      </w:r>
      <w:r w:rsidR="00ED522B">
        <w:t xml:space="preserve"> and </w:t>
      </w:r>
      <w:r w:rsidRPr="00ED522B">
        <w:t>coffee</w:t>
      </w:r>
    </w:p>
    <w:p w14:paraId="5EC25AA6" w14:textId="73086167" w:rsidR="00301DBF" w:rsidRPr="00ED522B" w:rsidRDefault="00301DBF" w:rsidP="00D13FD3">
      <w:pPr>
        <w:pStyle w:val="ListBullet"/>
      </w:pPr>
      <w:r w:rsidRPr="00ED522B">
        <w:t>sauces</w:t>
      </w:r>
      <w:r w:rsidR="00ED522B">
        <w:t>.</w:t>
      </w:r>
    </w:p>
    <w:p w14:paraId="1DC9704C" w14:textId="31C5F7C7" w:rsidR="00F867C0" w:rsidRPr="006713A7" w:rsidRDefault="00F867C0" w:rsidP="00B355A3">
      <w:pPr>
        <w:pStyle w:val="Heading2"/>
        <w:numPr>
          <w:ilvl w:val="0"/>
          <w:numId w:val="0"/>
        </w:numPr>
      </w:pPr>
      <w:bookmarkStart w:id="100" w:name="_Toc214273921"/>
      <w:bookmarkStart w:id="101" w:name="_Hlk198216089"/>
      <w:bookmarkEnd w:id="95"/>
      <w:bookmarkEnd w:id="99"/>
      <w:r>
        <w:lastRenderedPageBreak/>
        <w:t>Food Import Compliance Agreements</w:t>
      </w:r>
      <w:bookmarkEnd w:id="100"/>
    </w:p>
    <w:p w14:paraId="34FD84B2" w14:textId="5E89A7FE" w:rsidR="002426C7" w:rsidRDefault="002426C7" w:rsidP="0031720A">
      <w:pPr>
        <w:rPr>
          <w:lang w:eastAsia="ja-JP"/>
        </w:rPr>
      </w:pPr>
      <w:r w:rsidRPr="002426C7">
        <w:rPr>
          <w:lang w:eastAsia="ja-JP"/>
        </w:rPr>
        <w:t xml:space="preserve">Food importers can enter into a Food Import Compliance Agreement (FICA) with </w:t>
      </w:r>
      <w:r>
        <w:rPr>
          <w:lang w:eastAsia="ja-JP"/>
        </w:rPr>
        <w:t>the department</w:t>
      </w:r>
      <w:r w:rsidRPr="002426C7">
        <w:rPr>
          <w:lang w:eastAsia="ja-JP"/>
        </w:rPr>
        <w:t>. These agreements are made under section 35A of the</w:t>
      </w:r>
      <w:r w:rsidR="00381580">
        <w:rPr>
          <w:lang w:eastAsia="ja-JP"/>
        </w:rPr>
        <w:t xml:space="preserve"> </w:t>
      </w:r>
      <w:r w:rsidR="00381580" w:rsidRPr="001F0A35">
        <w:rPr>
          <w:rStyle w:val="Emphasis"/>
        </w:rPr>
        <w:t>Imported Food Control Act 1992</w:t>
      </w:r>
      <w:r w:rsidRPr="002426C7">
        <w:rPr>
          <w:lang w:eastAsia="ja-JP"/>
        </w:rPr>
        <w:t>.</w:t>
      </w:r>
    </w:p>
    <w:p w14:paraId="70BD1E9D" w14:textId="309B439D" w:rsidR="005A1FEA" w:rsidRPr="005A1FEA" w:rsidRDefault="003838E8" w:rsidP="005A1FEA">
      <w:pPr>
        <w:rPr>
          <w:lang w:eastAsia="ja-JP"/>
        </w:rPr>
      </w:pPr>
      <w:r>
        <w:rPr>
          <w:lang w:eastAsia="ja-JP"/>
        </w:rPr>
        <w:t xml:space="preserve">A </w:t>
      </w:r>
      <w:r w:rsidR="005A1FEA" w:rsidRPr="005A1FEA">
        <w:rPr>
          <w:lang w:eastAsia="ja-JP"/>
        </w:rPr>
        <w:t xml:space="preserve">FICA recognises </w:t>
      </w:r>
      <w:r>
        <w:rPr>
          <w:lang w:eastAsia="ja-JP"/>
        </w:rPr>
        <w:t xml:space="preserve">an importer’s documented </w:t>
      </w:r>
      <w:r w:rsidR="005A1FEA" w:rsidRPr="005A1FEA">
        <w:rPr>
          <w:lang w:eastAsia="ja-JP"/>
        </w:rPr>
        <w:t>food safety compliance system as an alternative to inspection and testing under the I</w:t>
      </w:r>
      <w:r w:rsidR="00381580">
        <w:rPr>
          <w:lang w:eastAsia="ja-JP"/>
        </w:rPr>
        <w:t>FIS</w:t>
      </w:r>
      <w:r w:rsidR="005A1FEA" w:rsidRPr="005A1FEA">
        <w:rPr>
          <w:lang w:eastAsia="ja-JP"/>
        </w:rPr>
        <w:t xml:space="preserve">. Therefore, food imported under a FICA is not </w:t>
      </w:r>
      <w:r>
        <w:rPr>
          <w:lang w:eastAsia="ja-JP"/>
        </w:rPr>
        <w:t xml:space="preserve">referred for </w:t>
      </w:r>
      <w:r w:rsidR="005A1FEA" w:rsidRPr="005A1FEA">
        <w:rPr>
          <w:lang w:eastAsia="ja-JP"/>
        </w:rPr>
        <w:t xml:space="preserve">inspection and testing at the border. Instead, </w:t>
      </w:r>
      <w:r w:rsidR="002F3E2A">
        <w:rPr>
          <w:lang w:eastAsia="ja-JP"/>
        </w:rPr>
        <w:t xml:space="preserve">we </w:t>
      </w:r>
      <w:r w:rsidR="005A1FEA" w:rsidRPr="005A1FEA">
        <w:rPr>
          <w:lang w:eastAsia="ja-JP"/>
        </w:rPr>
        <w:t xml:space="preserve">assess the importer’s compliance with </w:t>
      </w:r>
      <w:r>
        <w:rPr>
          <w:lang w:eastAsia="ja-JP"/>
        </w:rPr>
        <w:t xml:space="preserve">the </w:t>
      </w:r>
      <w:r w:rsidR="005A1FEA" w:rsidRPr="005A1FEA">
        <w:rPr>
          <w:lang w:eastAsia="ja-JP"/>
        </w:rPr>
        <w:t xml:space="preserve">FICA requirements through regular </w:t>
      </w:r>
      <w:r w:rsidR="005A1FEA" w:rsidRPr="001F0A35">
        <w:rPr>
          <w:lang w:eastAsia="ja-JP"/>
        </w:rPr>
        <w:t>audits.</w:t>
      </w:r>
    </w:p>
    <w:p w14:paraId="0643D1A8" w14:textId="7CC63422" w:rsidR="0031720A" w:rsidRDefault="00863E26" w:rsidP="0031720A">
      <w:pPr>
        <w:rPr>
          <w:lang w:eastAsia="ja-JP"/>
        </w:rPr>
      </w:pPr>
      <w:r>
        <w:rPr>
          <w:highlight w:val="yellow"/>
          <w:lang w:eastAsia="ja-JP"/>
        </w:rPr>
        <w:fldChar w:fldCharType="begin"/>
      </w:r>
      <w:r>
        <w:rPr>
          <w:highlight w:val="yellow"/>
          <w:lang w:eastAsia="ja-JP"/>
        </w:rPr>
        <w:instrText xml:space="preserve"> REF _Ref206164989 \h </w:instrText>
      </w:r>
      <w:r>
        <w:rPr>
          <w:highlight w:val="yellow"/>
          <w:lang w:eastAsia="ja-JP"/>
        </w:rPr>
      </w:r>
      <w:r>
        <w:rPr>
          <w:highlight w:val="yellow"/>
          <w:lang w:eastAsia="ja-JP"/>
        </w:rPr>
        <w:fldChar w:fldCharType="separate"/>
      </w:r>
      <w:r w:rsidR="00D8696E" w:rsidRPr="00863E26">
        <w:t xml:space="preserve">Table </w:t>
      </w:r>
      <w:r w:rsidR="00D8696E">
        <w:rPr>
          <w:noProof/>
        </w:rPr>
        <w:t>11</w:t>
      </w:r>
      <w:r>
        <w:rPr>
          <w:highlight w:val="yellow"/>
          <w:lang w:eastAsia="ja-JP"/>
        </w:rPr>
        <w:fldChar w:fldCharType="end"/>
      </w:r>
      <w:r w:rsidR="0031720A">
        <w:rPr>
          <w:lang w:eastAsia="ja-JP"/>
        </w:rPr>
        <w:t xml:space="preserve"> summarises </w:t>
      </w:r>
      <w:r w:rsidR="006464EC">
        <w:rPr>
          <w:lang w:eastAsia="ja-JP"/>
        </w:rPr>
        <w:t xml:space="preserve">activity related to FICAs. </w:t>
      </w:r>
    </w:p>
    <w:p w14:paraId="309C47AD" w14:textId="71C2EE15" w:rsidR="00111D6F" w:rsidRPr="00863E26" w:rsidRDefault="00111D6F" w:rsidP="00863E26">
      <w:pPr>
        <w:pStyle w:val="Caption"/>
      </w:pPr>
      <w:bookmarkStart w:id="102" w:name="_Ref206164989"/>
      <w:bookmarkStart w:id="103" w:name="_Toc214273937"/>
      <w:r w:rsidRPr="00863E26">
        <w:t xml:space="preserve">Table </w:t>
      </w:r>
      <w:r w:rsidRPr="00863E26">
        <w:fldChar w:fldCharType="begin"/>
      </w:r>
      <w:r w:rsidRPr="00863E26">
        <w:instrText xml:space="preserve"> SEQ Table \* ARABIC </w:instrText>
      </w:r>
      <w:r w:rsidRPr="00863E26">
        <w:fldChar w:fldCharType="separate"/>
      </w:r>
      <w:r w:rsidR="00D8696E">
        <w:rPr>
          <w:noProof/>
        </w:rPr>
        <w:t>11</w:t>
      </w:r>
      <w:r w:rsidRPr="00863E26">
        <w:fldChar w:fldCharType="end"/>
      </w:r>
      <w:bookmarkEnd w:id="102"/>
      <w:r w:rsidRPr="00863E26">
        <w:t xml:space="preserve"> Food Import Compliance Agreement activity, 2024</w:t>
      </w:r>
      <w:bookmarkEnd w:id="10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79"/>
        <w:gridCol w:w="2231"/>
        <w:gridCol w:w="2082"/>
        <w:gridCol w:w="2378"/>
      </w:tblGrid>
      <w:tr w:rsidR="00BB551A" w:rsidRPr="00385194" w14:paraId="41C1FABD" w14:textId="77777777" w:rsidTr="00863E26">
        <w:trPr>
          <w:cantSplit/>
          <w:tblHeader/>
        </w:trPr>
        <w:tc>
          <w:tcPr>
            <w:tcW w:w="1311" w:type="pct"/>
          </w:tcPr>
          <w:p w14:paraId="74B5F067" w14:textId="2466F5AA" w:rsidR="0031720A" w:rsidRPr="00385194" w:rsidRDefault="0031720A" w:rsidP="00BB551A">
            <w:pPr>
              <w:pStyle w:val="TableHeading"/>
              <w:jc w:val="center"/>
            </w:pPr>
            <w:r>
              <w:t>No. of FICAs in place as at end of 2024</w:t>
            </w:r>
          </w:p>
        </w:tc>
        <w:tc>
          <w:tcPr>
            <w:tcW w:w="1230" w:type="pct"/>
          </w:tcPr>
          <w:p w14:paraId="02D4A70B" w14:textId="0730F043" w:rsidR="0031720A" w:rsidRPr="00385194" w:rsidRDefault="0031720A" w:rsidP="00BB551A">
            <w:pPr>
              <w:pStyle w:val="TableHeading"/>
              <w:jc w:val="center"/>
            </w:pPr>
            <w:r>
              <w:t>No. of FICAs ceased in 2024</w:t>
            </w:r>
          </w:p>
        </w:tc>
        <w:tc>
          <w:tcPr>
            <w:tcW w:w="1148" w:type="pct"/>
          </w:tcPr>
          <w:p w14:paraId="3318FBC8" w14:textId="1CEB3A86" w:rsidR="0031720A" w:rsidRPr="00385194" w:rsidRDefault="0031720A" w:rsidP="00BB551A">
            <w:pPr>
              <w:pStyle w:val="TableHeading"/>
              <w:jc w:val="center"/>
            </w:pPr>
            <w:r>
              <w:t>No. of F</w:t>
            </w:r>
            <w:r w:rsidR="00BB551A">
              <w:t>I</w:t>
            </w:r>
            <w:r>
              <w:t>CAs commenced in 2024</w:t>
            </w:r>
          </w:p>
        </w:tc>
        <w:tc>
          <w:tcPr>
            <w:tcW w:w="1311" w:type="pct"/>
          </w:tcPr>
          <w:p w14:paraId="607FF6A2" w14:textId="3EFF132D" w:rsidR="0031720A" w:rsidRPr="00385194" w:rsidRDefault="0031720A" w:rsidP="00BB551A">
            <w:pPr>
              <w:pStyle w:val="TableHeading"/>
              <w:jc w:val="center"/>
            </w:pPr>
            <w:r>
              <w:t>No. of FICA audits conducted in 2024</w:t>
            </w:r>
          </w:p>
        </w:tc>
      </w:tr>
      <w:tr w:rsidR="00BB551A" w:rsidRPr="00BF55B1" w14:paraId="3D241401" w14:textId="77777777" w:rsidTr="00863E26">
        <w:tc>
          <w:tcPr>
            <w:tcW w:w="1311" w:type="pct"/>
          </w:tcPr>
          <w:p w14:paraId="49BD0A1D" w14:textId="1966F84F" w:rsidR="0031720A" w:rsidRPr="00311918" w:rsidRDefault="0031720A" w:rsidP="00BB551A">
            <w:pPr>
              <w:pStyle w:val="TableText"/>
              <w:jc w:val="center"/>
            </w:pPr>
            <w:r>
              <w:t>42</w:t>
            </w:r>
          </w:p>
        </w:tc>
        <w:tc>
          <w:tcPr>
            <w:tcW w:w="1230" w:type="pct"/>
          </w:tcPr>
          <w:p w14:paraId="7439D220" w14:textId="24C4DD63" w:rsidR="0031720A" w:rsidRPr="00311918" w:rsidRDefault="006F4BD1" w:rsidP="00BB551A">
            <w:pPr>
              <w:pStyle w:val="TableText"/>
              <w:jc w:val="center"/>
            </w:pPr>
            <w:r>
              <w:t>–</w:t>
            </w:r>
          </w:p>
        </w:tc>
        <w:tc>
          <w:tcPr>
            <w:tcW w:w="1148" w:type="pct"/>
          </w:tcPr>
          <w:p w14:paraId="693EFC6D" w14:textId="16C945C1" w:rsidR="0031720A" w:rsidRPr="00311918" w:rsidRDefault="0031720A" w:rsidP="00BB551A">
            <w:pPr>
              <w:pStyle w:val="TableText"/>
              <w:jc w:val="center"/>
            </w:pPr>
            <w:r>
              <w:t>4</w:t>
            </w:r>
          </w:p>
        </w:tc>
        <w:tc>
          <w:tcPr>
            <w:tcW w:w="1311" w:type="pct"/>
          </w:tcPr>
          <w:p w14:paraId="3066C388" w14:textId="2060E52C" w:rsidR="0031720A" w:rsidRPr="00311918" w:rsidRDefault="0031720A" w:rsidP="00BB551A">
            <w:pPr>
              <w:pStyle w:val="TableText"/>
              <w:jc w:val="center"/>
            </w:pPr>
            <w:r>
              <w:t>30</w:t>
            </w:r>
          </w:p>
        </w:tc>
      </w:tr>
    </w:tbl>
    <w:p w14:paraId="6A16F7DA" w14:textId="73869F4B" w:rsidR="00021C70" w:rsidRDefault="00021C70" w:rsidP="00021C70">
      <w:pPr>
        <w:pStyle w:val="FigureTableNoteSource"/>
        <w:rPr>
          <w:lang w:eastAsia="ja-JP"/>
        </w:rPr>
      </w:pPr>
      <w:r>
        <w:rPr>
          <w:lang w:eastAsia="ja-JP"/>
        </w:rPr>
        <w:t xml:space="preserve">Source: DAFF, Imported Food </w:t>
      </w:r>
    </w:p>
    <w:p w14:paraId="06397A91" w14:textId="77777777" w:rsidR="00D577DF" w:rsidRDefault="00D577DF" w:rsidP="0072646A">
      <w:pPr>
        <w:rPr>
          <w:lang w:eastAsia="ja-JP"/>
        </w:rPr>
      </w:pPr>
    </w:p>
    <w:p w14:paraId="2085F3B4" w14:textId="6999DC8F" w:rsidR="001F1FC6" w:rsidRDefault="00863E26" w:rsidP="00904BD5">
      <w:pPr>
        <w:pStyle w:val="Heading2"/>
        <w:numPr>
          <w:ilvl w:val="0"/>
          <w:numId w:val="0"/>
        </w:numPr>
      </w:pPr>
      <w:bookmarkStart w:id="104" w:name="_Toc214273922"/>
      <w:bookmarkStart w:id="105" w:name="_Hlk198298712"/>
      <w:bookmarkEnd w:id="101"/>
      <w:r>
        <w:lastRenderedPageBreak/>
        <w:t>Monitoring and r</w:t>
      </w:r>
      <w:r w:rsidR="00C473F8">
        <w:t>esponse to international alerts and recalls</w:t>
      </w:r>
      <w:bookmarkEnd w:id="104"/>
    </w:p>
    <w:p w14:paraId="431C755E" w14:textId="77777777" w:rsidR="00830F4B" w:rsidRPr="00C473F8" w:rsidRDefault="00830F4B" w:rsidP="00C473F8">
      <w:pPr>
        <w:pStyle w:val="Heading3"/>
        <w:numPr>
          <w:ilvl w:val="0"/>
          <w:numId w:val="0"/>
        </w:numPr>
        <w:rPr>
          <w:lang w:eastAsia="ja-JP"/>
        </w:rPr>
      </w:pPr>
      <w:bookmarkStart w:id="106" w:name="_Toc214273923"/>
      <w:r w:rsidRPr="00C473F8">
        <w:rPr>
          <w:lang w:eastAsia="ja-JP"/>
        </w:rPr>
        <w:t>Response to international alerts and recalls</w:t>
      </w:r>
      <w:bookmarkEnd w:id="106"/>
    </w:p>
    <w:p w14:paraId="11A6EC0A" w14:textId="5D2DD422" w:rsidR="003D35A9" w:rsidRDefault="00CB2128" w:rsidP="003D35A9">
      <w:pPr>
        <w:rPr>
          <w:lang w:val="en-US" w:eastAsia="ja-JP"/>
        </w:rPr>
      </w:pPr>
      <w:r>
        <w:rPr>
          <w:lang w:val="en-US" w:eastAsia="ja-JP"/>
        </w:rPr>
        <w:t>We s</w:t>
      </w:r>
      <w:r w:rsidR="003D35A9">
        <w:rPr>
          <w:lang w:val="en-US" w:eastAsia="ja-JP"/>
        </w:rPr>
        <w:t xml:space="preserve">can information on </w:t>
      </w:r>
      <w:r w:rsidR="00C473F8">
        <w:rPr>
          <w:lang w:val="en-US" w:eastAsia="ja-JP"/>
        </w:rPr>
        <w:t xml:space="preserve">international food safety </w:t>
      </w:r>
      <w:r w:rsidR="00D85AE7">
        <w:rPr>
          <w:lang w:val="en-US" w:eastAsia="ja-JP"/>
        </w:rPr>
        <w:t xml:space="preserve">alerts and </w:t>
      </w:r>
      <w:r w:rsidR="008739D7">
        <w:rPr>
          <w:lang w:val="en-US" w:eastAsia="ja-JP"/>
        </w:rPr>
        <w:t xml:space="preserve">food </w:t>
      </w:r>
      <w:r w:rsidR="00D85AE7">
        <w:rPr>
          <w:lang w:val="en-US" w:eastAsia="ja-JP"/>
        </w:rPr>
        <w:t>recall</w:t>
      </w:r>
      <w:r w:rsidR="000C12FC">
        <w:rPr>
          <w:lang w:val="en-US" w:eastAsia="ja-JP"/>
        </w:rPr>
        <w:t>s</w:t>
      </w:r>
      <w:r w:rsidR="00524686">
        <w:rPr>
          <w:lang w:val="en-US" w:eastAsia="ja-JP"/>
        </w:rPr>
        <w:t xml:space="preserve"> </w:t>
      </w:r>
      <w:r w:rsidR="004C01A1">
        <w:rPr>
          <w:lang w:val="en-US" w:eastAsia="ja-JP"/>
        </w:rPr>
        <w:t>to</w:t>
      </w:r>
      <w:r w:rsidR="00524686">
        <w:rPr>
          <w:lang w:val="en-US" w:eastAsia="ja-JP"/>
        </w:rPr>
        <w:t xml:space="preserve"> </w:t>
      </w:r>
      <w:r w:rsidR="00142ECB">
        <w:rPr>
          <w:lang w:val="en-US" w:eastAsia="ja-JP"/>
        </w:rPr>
        <w:t xml:space="preserve">assist with </w:t>
      </w:r>
      <w:r w:rsidR="00524686">
        <w:rPr>
          <w:lang w:val="en-US" w:eastAsia="ja-JP"/>
        </w:rPr>
        <w:t>identify</w:t>
      </w:r>
      <w:r w:rsidR="00142ECB">
        <w:rPr>
          <w:lang w:val="en-US" w:eastAsia="ja-JP"/>
        </w:rPr>
        <w:t>ing</w:t>
      </w:r>
      <w:r w:rsidR="00524686">
        <w:rPr>
          <w:lang w:val="en-US" w:eastAsia="ja-JP"/>
        </w:rPr>
        <w:t xml:space="preserve"> </w:t>
      </w:r>
      <w:r w:rsidR="004C01A1">
        <w:rPr>
          <w:lang w:val="en-US" w:eastAsia="ja-JP"/>
        </w:rPr>
        <w:t>if food has</w:t>
      </w:r>
      <w:r w:rsidR="003D35A9">
        <w:rPr>
          <w:lang w:val="en-US" w:eastAsia="ja-JP"/>
        </w:rPr>
        <w:t xml:space="preserve"> been </w:t>
      </w:r>
      <w:r w:rsidR="008739D7">
        <w:rPr>
          <w:lang w:val="en-US" w:eastAsia="ja-JP"/>
        </w:rPr>
        <w:t>imported and</w:t>
      </w:r>
      <w:r w:rsidR="004C01A1">
        <w:rPr>
          <w:lang w:val="en-US" w:eastAsia="ja-JP"/>
        </w:rPr>
        <w:t xml:space="preserve"> that </w:t>
      </w:r>
      <w:r w:rsidR="00AB2DBF">
        <w:rPr>
          <w:lang w:val="en-US" w:eastAsia="ja-JP"/>
        </w:rPr>
        <w:t xml:space="preserve">may be </w:t>
      </w:r>
      <w:r w:rsidR="004C01A1">
        <w:rPr>
          <w:lang w:val="en-US" w:eastAsia="ja-JP"/>
        </w:rPr>
        <w:t>unsafe</w:t>
      </w:r>
      <w:r w:rsidR="00524686">
        <w:rPr>
          <w:lang w:val="en-US" w:eastAsia="ja-JP"/>
        </w:rPr>
        <w:t xml:space="preserve">. </w:t>
      </w:r>
      <w:r w:rsidR="004C01A1">
        <w:rPr>
          <w:lang w:val="en-US" w:eastAsia="ja-JP"/>
        </w:rPr>
        <w:t xml:space="preserve">If </w:t>
      </w:r>
      <w:r w:rsidR="00AB2DBF">
        <w:rPr>
          <w:lang w:val="en-US" w:eastAsia="ja-JP"/>
        </w:rPr>
        <w:t>this has occurred, w</w:t>
      </w:r>
      <w:r>
        <w:rPr>
          <w:lang w:val="en-US" w:eastAsia="ja-JP"/>
        </w:rPr>
        <w:t>e</w:t>
      </w:r>
      <w:r w:rsidR="003D35A9">
        <w:rPr>
          <w:lang w:val="en-US" w:eastAsia="ja-JP"/>
        </w:rPr>
        <w:t xml:space="preserve"> provide </w:t>
      </w:r>
      <w:r w:rsidR="00C03EAB">
        <w:rPr>
          <w:lang w:val="en-US" w:eastAsia="ja-JP"/>
        </w:rPr>
        <w:t xml:space="preserve">information </w:t>
      </w:r>
      <w:r w:rsidR="00740A02">
        <w:rPr>
          <w:lang w:val="en-US" w:eastAsia="ja-JP"/>
        </w:rPr>
        <w:t xml:space="preserve">about the </w:t>
      </w:r>
      <w:r w:rsidR="008739D7">
        <w:rPr>
          <w:lang w:val="en-US" w:eastAsia="ja-JP"/>
        </w:rPr>
        <w:t>imports</w:t>
      </w:r>
      <w:r w:rsidR="00740A02">
        <w:rPr>
          <w:lang w:val="en-US" w:eastAsia="ja-JP"/>
        </w:rPr>
        <w:t xml:space="preserve"> </w:t>
      </w:r>
      <w:r w:rsidR="00C03EAB">
        <w:rPr>
          <w:lang w:val="en-US" w:eastAsia="ja-JP"/>
        </w:rPr>
        <w:t>t</w:t>
      </w:r>
      <w:r w:rsidR="003D35A9">
        <w:rPr>
          <w:lang w:val="en-US" w:eastAsia="ja-JP"/>
        </w:rPr>
        <w:t xml:space="preserve">o the </w:t>
      </w:r>
      <w:r w:rsidR="00740A02">
        <w:rPr>
          <w:lang w:val="en-US" w:eastAsia="ja-JP"/>
        </w:rPr>
        <w:t xml:space="preserve">relevant </w:t>
      </w:r>
      <w:r w:rsidR="003D35A9" w:rsidRPr="00BF7322">
        <w:rPr>
          <w:lang w:val="en-US" w:eastAsia="ja-JP"/>
        </w:rPr>
        <w:t>state</w:t>
      </w:r>
      <w:r w:rsidR="00642EDC">
        <w:rPr>
          <w:lang w:val="en-US" w:eastAsia="ja-JP"/>
        </w:rPr>
        <w:t xml:space="preserve"> or </w:t>
      </w:r>
      <w:r w:rsidR="003D35A9" w:rsidRPr="00BF7322">
        <w:rPr>
          <w:lang w:val="en-US" w:eastAsia="ja-JP"/>
        </w:rPr>
        <w:t>territory authorit</w:t>
      </w:r>
      <w:r w:rsidR="00740A02">
        <w:rPr>
          <w:lang w:val="en-US" w:eastAsia="ja-JP"/>
        </w:rPr>
        <w:t>y</w:t>
      </w:r>
      <w:r w:rsidR="003D35A9" w:rsidRPr="00BF7322">
        <w:rPr>
          <w:lang w:val="en-US" w:eastAsia="ja-JP"/>
        </w:rPr>
        <w:t xml:space="preserve"> </w:t>
      </w:r>
      <w:r w:rsidR="003D35A9">
        <w:rPr>
          <w:lang w:val="en-US" w:eastAsia="ja-JP"/>
        </w:rPr>
        <w:t>and FSANZ to consider action</w:t>
      </w:r>
      <w:r w:rsidR="003D35A9" w:rsidRPr="00BF7322">
        <w:rPr>
          <w:lang w:val="en-US" w:eastAsia="ja-JP"/>
        </w:rPr>
        <w:t>, including</w:t>
      </w:r>
      <w:r w:rsidR="003D35A9">
        <w:rPr>
          <w:lang w:val="en-US" w:eastAsia="ja-JP"/>
        </w:rPr>
        <w:t xml:space="preserve"> a food</w:t>
      </w:r>
      <w:r w:rsidR="003D35A9" w:rsidRPr="00BF7322">
        <w:rPr>
          <w:lang w:val="en-US" w:eastAsia="ja-JP"/>
        </w:rPr>
        <w:t xml:space="preserve"> recall where appropriate.</w:t>
      </w:r>
      <w:r w:rsidR="00E24A1B">
        <w:rPr>
          <w:lang w:val="en-US" w:eastAsia="ja-JP"/>
        </w:rPr>
        <w:t xml:space="preserve"> </w:t>
      </w:r>
      <w:r w:rsidR="00C03EAB">
        <w:rPr>
          <w:lang w:val="en-US" w:eastAsia="ja-JP"/>
        </w:rPr>
        <w:t xml:space="preserve">Where relevant, </w:t>
      </w:r>
      <w:r>
        <w:rPr>
          <w:lang w:val="en-US" w:eastAsia="ja-JP"/>
        </w:rPr>
        <w:t>we</w:t>
      </w:r>
      <w:r w:rsidR="00C03EAB">
        <w:rPr>
          <w:lang w:val="en-US" w:eastAsia="ja-JP"/>
        </w:rPr>
        <w:t xml:space="preserve"> will also apply </w:t>
      </w:r>
      <w:r w:rsidR="003D35A9" w:rsidRPr="00BF7322">
        <w:rPr>
          <w:lang w:val="en-US" w:eastAsia="ja-JP"/>
        </w:rPr>
        <w:t xml:space="preserve">holding </w:t>
      </w:r>
      <w:r w:rsidR="003D35A9" w:rsidRPr="00CB2128">
        <w:rPr>
          <w:lang w:val="en-US" w:eastAsia="ja-JP"/>
        </w:rPr>
        <w:t>orders to ensure</w:t>
      </w:r>
      <w:r w:rsidR="003D35A9" w:rsidRPr="00BF7322">
        <w:rPr>
          <w:lang w:val="en-US" w:eastAsia="ja-JP"/>
        </w:rPr>
        <w:t xml:space="preserve"> further imports are referred for inspection </w:t>
      </w:r>
      <w:r w:rsidR="00740A02">
        <w:rPr>
          <w:lang w:val="en-US" w:eastAsia="ja-JP"/>
        </w:rPr>
        <w:t xml:space="preserve">to </w:t>
      </w:r>
      <w:r w:rsidR="003D35A9" w:rsidRPr="00BF7322">
        <w:rPr>
          <w:lang w:val="en-US" w:eastAsia="ja-JP"/>
        </w:rPr>
        <w:t>verify compliance.</w:t>
      </w:r>
    </w:p>
    <w:p w14:paraId="4DB290AF" w14:textId="29309731" w:rsidR="00C03EAB" w:rsidRPr="00C03EAB" w:rsidRDefault="00C03EAB" w:rsidP="00C03EAB">
      <w:pPr>
        <w:pStyle w:val="Heading3"/>
        <w:numPr>
          <w:ilvl w:val="0"/>
          <w:numId w:val="0"/>
        </w:numPr>
        <w:rPr>
          <w:lang w:eastAsia="ja-JP"/>
        </w:rPr>
      </w:pPr>
      <w:bookmarkStart w:id="107" w:name="_Toc214273924"/>
      <w:r w:rsidRPr="00C03EAB">
        <w:rPr>
          <w:lang w:eastAsia="ja-JP"/>
        </w:rPr>
        <w:t>Food safety notifications investigated in 2024</w:t>
      </w:r>
      <w:bookmarkEnd w:id="107"/>
    </w:p>
    <w:p w14:paraId="660D85F5" w14:textId="2F369A94" w:rsidR="00FF6D32" w:rsidRDefault="00C03EAB" w:rsidP="00001BC8">
      <w:pPr>
        <w:rPr>
          <w:lang w:val="en-US" w:eastAsia="ja-JP"/>
        </w:rPr>
      </w:pPr>
      <w:r>
        <w:rPr>
          <w:lang w:val="en-US" w:eastAsia="ja-JP"/>
        </w:rPr>
        <w:t xml:space="preserve">In </w:t>
      </w:r>
      <w:r w:rsidR="00830F4B" w:rsidRPr="00B355A3">
        <w:rPr>
          <w:lang w:val="en-US" w:eastAsia="ja-JP"/>
        </w:rPr>
        <w:t xml:space="preserve">2024, </w:t>
      </w:r>
      <w:r w:rsidR="00CB2128">
        <w:rPr>
          <w:lang w:val="en-US" w:eastAsia="ja-JP"/>
        </w:rPr>
        <w:t>we</w:t>
      </w:r>
      <w:r w:rsidR="005C44D7">
        <w:rPr>
          <w:lang w:val="en-US" w:eastAsia="ja-JP"/>
        </w:rPr>
        <w:t xml:space="preserve"> investigated </w:t>
      </w:r>
      <w:r w:rsidR="000A42D9" w:rsidRPr="00001BC8">
        <w:rPr>
          <w:lang w:val="en-US" w:eastAsia="ja-JP"/>
        </w:rPr>
        <w:t>237</w:t>
      </w:r>
      <w:r w:rsidR="00830F4B" w:rsidRPr="00B355A3">
        <w:rPr>
          <w:lang w:val="en-US" w:eastAsia="ja-JP"/>
        </w:rPr>
        <w:t xml:space="preserve"> international food safety notifications</w:t>
      </w:r>
      <w:r w:rsidR="005C325D">
        <w:rPr>
          <w:lang w:val="en-US" w:eastAsia="ja-JP"/>
        </w:rPr>
        <w:t xml:space="preserve"> </w:t>
      </w:r>
      <w:r w:rsidR="005C325D" w:rsidRPr="00B355A3">
        <w:rPr>
          <w:lang w:val="en-US" w:eastAsia="ja-JP"/>
        </w:rPr>
        <w:t xml:space="preserve">due to evidence of the food being imported </w:t>
      </w:r>
      <w:r w:rsidR="005C325D" w:rsidRPr="005C325D">
        <w:rPr>
          <w:lang w:val="en-US" w:eastAsia="ja-JP"/>
        </w:rPr>
        <w:t>into Australia</w:t>
      </w:r>
      <w:r w:rsidR="005C325D">
        <w:rPr>
          <w:lang w:val="en-US" w:eastAsia="ja-JP"/>
        </w:rPr>
        <w:t xml:space="preserve">. </w:t>
      </w:r>
      <w:r w:rsidR="000C12FC">
        <w:rPr>
          <w:lang w:val="en-US" w:eastAsia="ja-JP"/>
        </w:rPr>
        <w:t>Of t</w:t>
      </w:r>
      <w:r w:rsidR="005C325D">
        <w:rPr>
          <w:lang w:val="en-US" w:eastAsia="ja-JP"/>
        </w:rPr>
        <w:t xml:space="preserve">hese notifications, 21 were subject to follow up action. </w:t>
      </w:r>
      <w:r w:rsidR="00A24422">
        <w:rPr>
          <w:lang w:val="en-US" w:eastAsia="ja-JP"/>
        </w:rPr>
        <w:fldChar w:fldCharType="begin"/>
      </w:r>
      <w:r w:rsidR="00A24422">
        <w:rPr>
          <w:lang w:val="en-US" w:eastAsia="ja-JP"/>
        </w:rPr>
        <w:instrText xml:space="preserve"> REF _Ref206166312 \h </w:instrText>
      </w:r>
      <w:r w:rsidR="00A24422">
        <w:rPr>
          <w:lang w:val="en-US" w:eastAsia="ja-JP"/>
        </w:rPr>
      </w:r>
      <w:r w:rsidR="00A24422">
        <w:rPr>
          <w:lang w:val="en-US" w:eastAsia="ja-JP"/>
        </w:rPr>
        <w:fldChar w:fldCharType="separate"/>
      </w:r>
      <w:r w:rsidR="00D8696E" w:rsidRPr="00863E26">
        <w:t xml:space="preserve">Table </w:t>
      </w:r>
      <w:r w:rsidR="00D8696E">
        <w:rPr>
          <w:noProof/>
        </w:rPr>
        <w:t>12</w:t>
      </w:r>
      <w:r w:rsidR="00A24422">
        <w:rPr>
          <w:lang w:val="en-US" w:eastAsia="ja-JP"/>
        </w:rPr>
        <w:fldChar w:fldCharType="end"/>
      </w:r>
      <w:r w:rsidR="000D1AB0">
        <w:rPr>
          <w:lang w:val="en-US" w:eastAsia="ja-JP"/>
        </w:rPr>
        <w:t xml:space="preserve"> </w:t>
      </w:r>
      <w:r w:rsidR="006061C4">
        <w:rPr>
          <w:lang w:val="en-US" w:eastAsia="ja-JP"/>
        </w:rPr>
        <w:t>lists</w:t>
      </w:r>
      <w:r w:rsidR="000D1AB0">
        <w:rPr>
          <w:lang w:val="en-US" w:eastAsia="ja-JP"/>
        </w:rPr>
        <w:t xml:space="preserve"> th</w:t>
      </w:r>
      <w:r w:rsidR="005C325D">
        <w:rPr>
          <w:lang w:val="en-US" w:eastAsia="ja-JP"/>
        </w:rPr>
        <w:t>ese foods</w:t>
      </w:r>
      <w:r w:rsidR="0097134A">
        <w:rPr>
          <w:lang w:val="en-US" w:eastAsia="ja-JP"/>
        </w:rPr>
        <w:t xml:space="preserve"> and the reason for notification</w:t>
      </w:r>
      <w:r w:rsidR="005C325D">
        <w:rPr>
          <w:lang w:val="en-US" w:eastAsia="ja-JP"/>
        </w:rPr>
        <w:t xml:space="preserve">. </w:t>
      </w:r>
    </w:p>
    <w:p w14:paraId="1D964CB9" w14:textId="2D660274" w:rsidR="000D1AB0" w:rsidRPr="00863E26" w:rsidRDefault="000D1AB0" w:rsidP="000D1AB0">
      <w:pPr>
        <w:pStyle w:val="Caption"/>
      </w:pPr>
      <w:bookmarkStart w:id="108" w:name="_Ref206166312"/>
      <w:bookmarkStart w:id="109" w:name="_Toc214273938"/>
      <w:r w:rsidRPr="00863E26">
        <w:t xml:space="preserve">Table </w:t>
      </w:r>
      <w:r w:rsidRPr="00863E26">
        <w:fldChar w:fldCharType="begin"/>
      </w:r>
      <w:r w:rsidRPr="00863E26">
        <w:instrText xml:space="preserve"> SEQ Table \* ARABIC </w:instrText>
      </w:r>
      <w:r w:rsidRPr="00863E26">
        <w:fldChar w:fldCharType="separate"/>
      </w:r>
      <w:r w:rsidR="00D8696E">
        <w:rPr>
          <w:noProof/>
        </w:rPr>
        <w:t>12</w:t>
      </w:r>
      <w:r w:rsidRPr="00863E26">
        <w:fldChar w:fldCharType="end"/>
      </w:r>
      <w:bookmarkEnd w:id="108"/>
      <w:r w:rsidRPr="00863E26">
        <w:t xml:space="preserve"> Food </w:t>
      </w:r>
      <w:r>
        <w:t>safety notification</w:t>
      </w:r>
      <w:r w:rsidR="00920292">
        <w:t>s investigated in</w:t>
      </w:r>
      <w:r w:rsidR="00A24422">
        <w:t xml:space="preserve"> </w:t>
      </w:r>
      <w:r w:rsidRPr="00863E26">
        <w:t>2024</w:t>
      </w:r>
      <w:bookmarkEnd w:id="109"/>
    </w:p>
    <w:tbl>
      <w:tblPr>
        <w:tblStyle w:val="TableGrid"/>
        <w:tblW w:w="652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7"/>
        <w:gridCol w:w="4394"/>
      </w:tblGrid>
      <w:tr w:rsidR="000D1AB0" w:rsidRPr="000D1AB0" w14:paraId="50555D88" w14:textId="77777777" w:rsidTr="00451096">
        <w:tc>
          <w:tcPr>
            <w:tcW w:w="2127" w:type="dxa"/>
            <w:tcBorders>
              <w:top w:val="single" w:sz="4" w:space="0" w:color="auto"/>
              <w:bottom w:val="single" w:sz="4" w:space="0" w:color="auto"/>
            </w:tcBorders>
          </w:tcPr>
          <w:p w14:paraId="2393AAD1" w14:textId="73AA8AFD" w:rsidR="000D1AB0" w:rsidRPr="000D1AB0" w:rsidRDefault="000D1AB0" w:rsidP="000D1AB0">
            <w:pPr>
              <w:pStyle w:val="TableHeading"/>
            </w:pPr>
            <w:r w:rsidRPr="000D1AB0">
              <w:t>Food</w:t>
            </w:r>
          </w:p>
        </w:tc>
        <w:tc>
          <w:tcPr>
            <w:tcW w:w="4394" w:type="dxa"/>
            <w:tcBorders>
              <w:top w:val="single" w:sz="4" w:space="0" w:color="auto"/>
              <w:bottom w:val="single" w:sz="4" w:space="0" w:color="auto"/>
            </w:tcBorders>
          </w:tcPr>
          <w:p w14:paraId="730CE25F" w14:textId="70A31361" w:rsidR="000D1AB0" w:rsidRPr="000D1AB0" w:rsidRDefault="000D1AB0" w:rsidP="000D1AB0">
            <w:pPr>
              <w:pStyle w:val="TableHeading"/>
            </w:pPr>
            <w:r w:rsidRPr="000D1AB0">
              <w:t>Reason for notification</w:t>
            </w:r>
          </w:p>
        </w:tc>
      </w:tr>
      <w:tr w:rsidR="005C7636" w:rsidRPr="007B3107" w14:paraId="7B60AE51" w14:textId="77777777" w:rsidTr="00451096">
        <w:tc>
          <w:tcPr>
            <w:tcW w:w="2127" w:type="dxa"/>
          </w:tcPr>
          <w:p w14:paraId="5FCF6635" w14:textId="77777777" w:rsidR="005C7636" w:rsidRPr="007B3107" w:rsidRDefault="005C7636" w:rsidP="007A7E1C">
            <w:pPr>
              <w:pStyle w:val="TableText"/>
            </w:pPr>
            <w:r w:rsidRPr="007B3107">
              <w:t>Baby biscuits</w:t>
            </w:r>
          </w:p>
        </w:tc>
        <w:tc>
          <w:tcPr>
            <w:tcW w:w="4394" w:type="dxa"/>
          </w:tcPr>
          <w:p w14:paraId="3290E2FC" w14:textId="77777777" w:rsidR="005C7636" w:rsidRPr="007B3107" w:rsidRDefault="005C7636" w:rsidP="007A7E1C">
            <w:pPr>
              <w:pStyle w:val="TableText"/>
            </w:pPr>
            <w:r w:rsidRPr="007B3107">
              <w:t>contamination (foreign matter)</w:t>
            </w:r>
          </w:p>
        </w:tc>
      </w:tr>
      <w:tr w:rsidR="005C7636" w:rsidRPr="007B3107" w14:paraId="518665BE" w14:textId="77777777" w:rsidTr="00451096">
        <w:tc>
          <w:tcPr>
            <w:tcW w:w="2127" w:type="dxa"/>
          </w:tcPr>
          <w:p w14:paraId="763379C3" w14:textId="77777777" w:rsidR="005C7636" w:rsidRPr="007B3107" w:rsidRDefault="005C7636" w:rsidP="007A7E1C">
            <w:pPr>
              <w:pStyle w:val="TableText"/>
            </w:pPr>
            <w:r w:rsidRPr="007B3107">
              <w:t>BBQ hot sauce</w:t>
            </w:r>
          </w:p>
        </w:tc>
        <w:tc>
          <w:tcPr>
            <w:tcW w:w="4394" w:type="dxa"/>
          </w:tcPr>
          <w:p w14:paraId="2FD3202F" w14:textId="77777777" w:rsidR="005C7636" w:rsidRPr="007B3107" w:rsidRDefault="005C7636" w:rsidP="007A7E1C">
            <w:pPr>
              <w:pStyle w:val="TableText"/>
            </w:pPr>
            <w:r w:rsidRPr="007B3107">
              <w:t>undeclared allergen (gluten)</w:t>
            </w:r>
          </w:p>
        </w:tc>
      </w:tr>
      <w:tr w:rsidR="005C7636" w:rsidRPr="007B3107" w14:paraId="71CDE2D7" w14:textId="77777777" w:rsidTr="00451096">
        <w:tc>
          <w:tcPr>
            <w:tcW w:w="2127" w:type="dxa"/>
          </w:tcPr>
          <w:p w14:paraId="0B82FE3D" w14:textId="77777777" w:rsidR="005C7636" w:rsidRPr="00B75B15" w:rsidRDefault="005C7636" w:rsidP="007A7E1C">
            <w:pPr>
              <w:pStyle w:val="TableText"/>
            </w:pPr>
            <w:r w:rsidRPr="00B75B15">
              <w:t>Black vinegar</w:t>
            </w:r>
          </w:p>
        </w:tc>
        <w:tc>
          <w:tcPr>
            <w:tcW w:w="4394" w:type="dxa"/>
          </w:tcPr>
          <w:p w14:paraId="3B60208F" w14:textId="77777777" w:rsidR="005C7636" w:rsidRPr="00B75B15" w:rsidRDefault="005C7636" w:rsidP="007A7E1C">
            <w:pPr>
              <w:pStyle w:val="TableText"/>
            </w:pPr>
            <w:r w:rsidRPr="00B75B15">
              <w:t>undeclared sulphites (sulphur dioxide)</w:t>
            </w:r>
          </w:p>
        </w:tc>
      </w:tr>
      <w:tr w:rsidR="005C7636" w:rsidRPr="007B3107" w14:paraId="64147D4F" w14:textId="77777777" w:rsidTr="00451096">
        <w:tc>
          <w:tcPr>
            <w:tcW w:w="2127" w:type="dxa"/>
          </w:tcPr>
          <w:p w14:paraId="5FC00727" w14:textId="77777777" w:rsidR="005C7636" w:rsidRPr="007B3107" w:rsidRDefault="005C7636" w:rsidP="007A7E1C">
            <w:pPr>
              <w:pStyle w:val="TableText"/>
            </w:pPr>
            <w:r w:rsidRPr="007B3107">
              <w:t>Cooking oil</w:t>
            </w:r>
          </w:p>
        </w:tc>
        <w:tc>
          <w:tcPr>
            <w:tcW w:w="4394" w:type="dxa"/>
          </w:tcPr>
          <w:p w14:paraId="64DF42D9" w14:textId="77777777" w:rsidR="005C7636" w:rsidRPr="007B3107" w:rsidRDefault="005C7636" w:rsidP="007A7E1C">
            <w:pPr>
              <w:pStyle w:val="TableText"/>
            </w:pPr>
            <w:r w:rsidRPr="007B3107">
              <w:t>contamination (chemical)</w:t>
            </w:r>
          </w:p>
        </w:tc>
      </w:tr>
      <w:tr w:rsidR="000D1AB0" w:rsidRPr="007B3107" w14:paraId="2F21B3AE" w14:textId="77777777" w:rsidTr="00451096">
        <w:tc>
          <w:tcPr>
            <w:tcW w:w="2127" w:type="dxa"/>
            <w:tcBorders>
              <w:top w:val="single" w:sz="4" w:space="0" w:color="auto"/>
            </w:tcBorders>
          </w:tcPr>
          <w:p w14:paraId="7B54D5F2" w14:textId="6869ACFE" w:rsidR="000D1AB0" w:rsidRPr="007B3107" w:rsidRDefault="000D1AB0" w:rsidP="005D5757">
            <w:pPr>
              <w:pStyle w:val="TableText"/>
            </w:pPr>
            <w:r w:rsidRPr="007B3107">
              <w:t xml:space="preserve">Corn chips  </w:t>
            </w:r>
          </w:p>
        </w:tc>
        <w:tc>
          <w:tcPr>
            <w:tcW w:w="4394" w:type="dxa"/>
            <w:tcBorders>
              <w:top w:val="single" w:sz="4" w:space="0" w:color="auto"/>
            </w:tcBorders>
          </w:tcPr>
          <w:p w14:paraId="00A0AD36" w14:textId="05AFC0AF" w:rsidR="000D1AB0" w:rsidRPr="007B3107" w:rsidRDefault="000D1AB0" w:rsidP="005D5757">
            <w:pPr>
              <w:pStyle w:val="TableText"/>
            </w:pPr>
            <w:r w:rsidRPr="007B3107">
              <w:t>undeclared allergen (gluten)</w:t>
            </w:r>
          </w:p>
        </w:tc>
      </w:tr>
      <w:tr w:rsidR="005C7636" w:rsidRPr="007B3107" w14:paraId="66E89B60" w14:textId="77777777" w:rsidTr="00451096">
        <w:tc>
          <w:tcPr>
            <w:tcW w:w="2127" w:type="dxa"/>
          </w:tcPr>
          <w:p w14:paraId="542D5DF9" w14:textId="77777777" w:rsidR="005C7636" w:rsidRPr="00B75B15" w:rsidRDefault="005C7636" w:rsidP="007A7E1C">
            <w:pPr>
              <w:pStyle w:val="TableText"/>
            </w:pPr>
            <w:r w:rsidRPr="00B75B15">
              <w:t>Energy drinks</w:t>
            </w:r>
          </w:p>
        </w:tc>
        <w:tc>
          <w:tcPr>
            <w:tcW w:w="4394" w:type="dxa"/>
          </w:tcPr>
          <w:p w14:paraId="6B7AF3D1" w14:textId="77777777" w:rsidR="005C7636" w:rsidRPr="00B75B15" w:rsidRDefault="005C7636" w:rsidP="007A7E1C">
            <w:pPr>
              <w:pStyle w:val="TableText"/>
            </w:pPr>
            <w:r w:rsidRPr="00B75B15">
              <w:t xml:space="preserve">novel food ingredient (citicoline) </w:t>
            </w:r>
          </w:p>
        </w:tc>
      </w:tr>
      <w:tr w:rsidR="005C7636" w:rsidRPr="007B3107" w14:paraId="23C4D138" w14:textId="77777777" w:rsidTr="00451096">
        <w:tc>
          <w:tcPr>
            <w:tcW w:w="2127" w:type="dxa"/>
            <w:tcBorders>
              <w:bottom w:val="single" w:sz="4" w:space="0" w:color="auto"/>
            </w:tcBorders>
          </w:tcPr>
          <w:p w14:paraId="049D94DC" w14:textId="77777777" w:rsidR="005C7636" w:rsidRPr="00B75B15" w:rsidRDefault="005C7636" w:rsidP="007A7E1C">
            <w:pPr>
              <w:pStyle w:val="TableText"/>
            </w:pPr>
            <w:r w:rsidRPr="00B75B15">
              <w:t>Energy drinks</w:t>
            </w:r>
          </w:p>
        </w:tc>
        <w:tc>
          <w:tcPr>
            <w:tcW w:w="4394" w:type="dxa"/>
            <w:tcBorders>
              <w:bottom w:val="single" w:sz="4" w:space="0" w:color="auto"/>
            </w:tcBorders>
          </w:tcPr>
          <w:p w14:paraId="2C646D60" w14:textId="77777777" w:rsidR="005C7636" w:rsidRPr="00B75B15" w:rsidRDefault="005C7636" w:rsidP="007A7E1C">
            <w:pPr>
              <w:pStyle w:val="TableText"/>
            </w:pPr>
            <w:r w:rsidRPr="00B75B15">
              <w:t xml:space="preserve">exceeded permitted levels (caffeine) </w:t>
            </w:r>
          </w:p>
        </w:tc>
      </w:tr>
      <w:tr w:rsidR="005C7636" w:rsidRPr="007B3107" w14:paraId="43EE9402" w14:textId="77777777" w:rsidTr="00451096">
        <w:tc>
          <w:tcPr>
            <w:tcW w:w="2127" w:type="dxa"/>
          </w:tcPr>
          <w:p w14:paraId="509B26E9" w14:textId="77777777" w:rsidR="005C7636" w:rsidRPr="00B75B15" w:rsidRDefault="005C7636" w:rsidP="007A7E1C">
            <w:pPr>
              <w:pStyle w:val="TableText"/>
            </w:pPr>
            <w:r w:rsidRPr="00B75B15">
              <w:t>Energy drinks</w:t>
            </w:r>
          </w:p>
        </w:tc>
        <w:tc>
          <w:tcPr>
            <w:tcW w:w="4394" w:type="dxa"/>
          </w:tcPr>
          <w:p w14:paraId="6B30A31E" w14:textId="77777777" w:rsidR="005C7636" w:rsidRPr="00B75B15" w:rsidRDefault="005C7636" w:rsidP="007A7E1C">
            <w:pPr>
              <w:pStyle w:val="TableText"/>
            </w:pPr>
            <w:r w:rsidRPr="00B75B15">
              <w:t xml:space="preserve">novel food ingredient (citicoline) </w:t>
            </w:r>
          </w:p>
        </w:tc>
      </w:tr>
      <w:tr w:rsidR="005C7636" w:rsidRPr="007B3107" w14:paraId="1AE68DDA" w14:textId="77777777" w:rsidTr="00451096">
        <w:tc>
          <w:tcPr>
            <w:tcW w:w="2127" w:type="dxa"/>
            <w:tcBorders>
              <w:bottom w:val="single" w:sz="4" w:space="0" w:color="auto"/>
            </w:tcBorders>
          </w:tcPr>
          <w:p w14:paraId="32B0EFF6" w14:textId="77777777" w:rsidR="005C7636" w:rsidRPr="00B75B15" w:rsidRDefault="005C7636" w:rsidP="007A7E1C">
            <w:pPr>
              <w:pStyle w:val="TableText"/>
            </w:pPr>
            <w:r w:rsidRPr="00B75B15">
              <w:t>Energy drinks</w:t>
            </w:r>
          </w:p>
        </w:tc>
        <w:tc>
          <w:tcPr>
            <w:tcW w:w="4394" w:type="dxa"/>
            <w:tcBorders>
              <w:bottom w:val="single" w:sz="4" w:space="0" w:color="auto"/>
            </w:tcBorders>
          </w:tcPr>
          <w:p w14:paraId="48F28509" w14:textId="77777777" w:rsidR="005C7636" w:rsidRPr="00B75B15" w:rsidRDefault="005C7636" w:rsidP="007A7E1C">
            <w:pPr>
              <w:pStyle w:val="TableText"/>
            </w:pPr>
            <w:r w:rsidRPr="00B75B15">
              <w:t xml:space="preserve">exceeded permitted levels (caffeine) </w:t>
            </w:r>
          </w:p>
        </w:tc>
      </w:tr>
      <w:tr w:rsidR="005C7636" w:rsidRPr="007B3107" w14:paraId="7FDE889D" w14:textId="77777777" w:rsidTr="00451096">
        <w:tc>
          <w:tcPr>
            <w:tcW w:w="2127" w:type="dxa"/>
          </w:tcPr>
          <w:p w14:paraId="7E185CF5" w14:textId="77777777" w:rsidR="005C7636" w:rsidRPr="00B75B15" w:rsidRDefault="005C7636" w:rsidP="007A7E1C">
            <w:pPr>
              <w:pStyle w:val="TableText"/>
            </w:pPr>
            <w:r w:rsidRPr="00B75B15">
              <w:t>Fish ball with fish roe</w:t>
            </w:r>
          </w:p>
        </w:tc>
        <w:tc>
          <w:tcPr>
            <w:tcW w:w="4394" w:type="dxa"/>
          </w:tcPr>
          <w:p w14:paraId="07B32D53" w14:textId="77777777" w:rsidR="005C7636" w:rsidRPr="00B75B15" w:rsidRDefault="005C7636" w:rsidP="007A7E1C">
            <w:pPr>
              <w:pStyle w:val="TableText"/>
            </w:pPr>
            <w:r w:rsidRPr="00B75B15">
              <w:t xml:space="preserve">undeclared allergen (egg) </w:t>
            </w:r>
          </w:p>
        </w:tc>
      </w:tr>
      <w:tr w:rsidR="005C7636" w:rsidRPr="007B3107" w14:paraId="7B4E52ED" w14:textId="77777777" w:rsidTr="00451096">
        <w:tc>
          <w:tcPr>
            <w:tcW w:w="2127" w:type="dxa"/>
          </w:tcPr>
          <w:p w14:paraId="172BE979" w14:textId="77777777" w:rsidR="005C7636" w:rsidRPr="00B75B15" w:rsidRDefault="005C7636" w:rsidP="007A7E1C">
            <w:pPr>
              <w:pStyle w:val="TableText"/>
            </w:pPr>
            <w:r w:rsidRPr="00B75B15">
              <w:t>Fish cake products</w:t>
            </w:r>
          </w:p>
        </w:tc>
        <w:tc>
          <w:tcPr>
            <w:tcW w:w="4394" w:type="dxa"/>
          </w:tcPr>
          <w:p w14:paraId="0AA872F2" w14:textId="77777777" w:rsidR="005C7636" w:rsidRPr="00B75B15" w:rsidRDefault="005C7636" w:rsidP="007A7E1C">
            <w:pPr>
              <w:pStyle w:val="TableText"/>
            </w:pPr>
            <w:r w:rsidRPr="00B75B15">
              <w:t>undeclared allergen (egg)</w:t>
            </w:r>
          </w:p>
        </w:tc>
      </w:tr>
      <w:tr w:rsidR="005C7636" w:rsidRPr="007B3107" w14:paraId="0AC24310" w14:textId="77777777" w:rsidTr="00451096">
        <w:tc>
          <w:tcPr>
            <w:tcW w:w="2127" w:type="dxa"/>
          </w:tcPr>
          <w:p w14:paraId="64DACB86" w14:textId="77777777" w:rsidR="005C7636" w:rsidRPr="00B75B15" w:rsidRDefault="005C7636" w:rsidP="007A7E1C">
            <w:pPr>
              <w:pStyle w:val="TableText"/>
            </w:pPr>
            <w:r w:rsidRPr="00B75B15">
              <w:t xml:space="preserve">Frozen Acai products </w:t>
            </w:r>
          </w:p>
        </w:tc>
        <w:tc>
          <w:tcPr>
            <w:tcW w:w="4394" w:type="dxa"/>
          </w:tcPr>
          <w:p w14:paraId="38BECCC4" w14:textId="77777777" w:rsidR="005C7636" w:rsidRPr="00B75B15" w:rsidRDefault="005C7636" w:rsidP="007A7E1C">
            <w:pPr>
              <w:pStyle w:val="TableText"/>
            </w:pPr>
            <w:r w:rsidRPr="00B75B15">
              <w:t>microbial contamination (</w:t>
            </w:r>
            <w:r w:rsidRPr="00B75B15">
              <w:rPr>
                <w:rStyle w:val="Emphasis"/>
              </w:rPr>
              <w:t>Salmonella</w:t>
            </w:r>
            <w:r w:rsidRPr="00B75B15">
              <w:t xml:space="preserve">, </w:t>
            </w:r>
            <w:r w:rsidRPr="00B75B15">
              <w:rPr>
                <w:rStyle w:val="Emphasis"/>
              </w:rPr>
              <w:t>Bacillus cereus</w:t>
            </w:r>
            <w:r w:rsidRPr="00B75B15">
              <w:t>)</w:t>
            </w:r>
          </w:p>
        </w:tc>
      </w:tr>
      <w:tr w:rsidR="000D1AB0" w:rsidRPr="007B3107" w14:paraId="198A966F" w14:textId="77777777" w:rsidTr="00451096">
        <w:tc>
          <w:tcPr>
            <w:tcW w:w="2127" w:type="dxa"/>
          </w:tcPr>
          <w:p w14:paraId="3AF6E37E" w14:textId="37B75132" w:rsidR="000D1AB0" w:rsidRPr="007B3107" w:rsidRDefault="00CE6368" w:rsidP="005D5757">
            <w:pPr>
              <w:pStyle w:val="TableText"/>
            </w:pPr>
            <w:r>
              <w:t>G</w:t>
            </w:r>
            <w:r w:rsidR="000D1AB0" w:rsidRPr="007B3107">
              <w:t>ummies</w:t>
            </w:r>
          </w:p>
        </w:tc>
        <w:tc>
          <w:tcPr>
            <w:tcW w:w="4394" w:type="dxa"/>
          </w:tcPr>
          <w:p w14:paraId="2C82307B" w14:textId="60E35D2E" w:rsidR="000D1AB0" w:rsidRPr="007B3107" w:rsidRDefault="000D1AB0" w:rsidP="005D5757">
            <w:pPr>
              <w:pStyle w:val="TableText"/>
            </w:pPr>
            <w:r w:rsidRPr="007B3107">
              <w:t>unexpected toxicity</w:t>
            </w:r>
          </w:p>
        </w:tc>
      </w:tr>
      <w:tr w:rsidR="005C7636" w:rsidRPr="007B3107" w14:paraId="2D292140" w14:textId="77777777" w:rsidTr="00451096">
        <w:tc>
          <w:tcPr>
            <w:tcW w:w="2127" w:type="dxa"/>
          </w:tcPr>
          <w:p w14:paraId="1149411F" w14:textId="77777777" w:rsidR="005C7636" w:rsidRPr="00B75B15" w:rsidRDefault="005C7636" w:rsidP="007A7E1C">
            <w:pPr>
              <w:pStyle w:val="TableText"/>
            </w:pPr>
            <w:r w:rsidRPr="00B75B15">
              <w:t xml:space="preserve">Hulled sesame seed </w:t>
            </w:r>
          </w:p>
        </w:tc>
        <w:tc>
          <w:tcPr>
            <w:tcW w:w="4394" w:type="dxa"/>
          </w:tcPr>
          <w:p w14:paraId="42540AA5" w14:textId="77777777" w:rsidR="005C7636" w:rsidRPr="00B75B15" w:rsidRDefault="005C7636" w:rsidP="007A7E1C">
            <w:pPr>
              <w:pStyle w:val="TableText"/>
            </w:pPr>
            <w:r w:rsidRPr="00B75B15">
              <w:rPr>
                <w:rStyle w:val="Emphasis"/>
              </w:rPr>
              <w:t>Salmonella</w:t>
            </w:r>
            <w:r w:rsidRPr="00B75B15">
              <w:t xml:space="preserve"> contamination</w:t>
            </w:r>
          </w:p>
        </w:tc>
      </w:tr>
      <w:tr w:rsidR="000D1AB0" w:rsidRPr="007B3107" w14:paraId="4AA10775" w14:textId="77777777" w:rsidTr="00451096">
        <w:tc>
          <w:tcPr>
            <w:tcW w:w="2127" w:type="dxa"/>
          </w:tcPr>
          <w:p w14:paraId="66B9D4F1" w14:textId="5B2339E1" w:rsidR="000D1AB0" w:rsidRPr="007B3107" w:rsidRDefault="000D1AB0" w:rsidP="005D5757">
            <w:pPr>
              <w:pStyle w:val="TableText"/>
            </w:pPr>
            <w:r w:rsidRPr="007B3107">
              <w:t>Instant noodle</w:t>
            </w:r>
            <w:r w:rsidR="005C7636">
              <w:t>s</w:t>
            </w:r>
          </w:p>
        </w:tc>
        <w:tc>
          <w:tcPr>
            <w:tcW w:w="4394" w:type="dxa"/>
          </w:tcPr>
          <w:p w14:paraId="022B1A6A" w14:textId="13C66F9A" w:rsidR="000D1AB0" w:rsidRPr="007B3107" w:rsidRDefault="000D1AB0" w:rsidP="005D5757">
            <w:pPr>
              <w:pStyle w:val="TableText"/>
            </w:pPr>
            <w:r w:rsidRPr="007B3107">
              <w:t>undeclared allergen (peanut)</w:t>
            </w:r>
          </w:p>
        </w:tc>
      </w:tr>
      <w:tr w:rsidR="005C7636" w:rsidRPr="007B3107" w14:paraId="253E1E75" w14:textId="77777777" w:rsidTr="00451096">
        <w:tc>
          <w:tcPr>
            <w:tcW w:w="2127" w:type="dxa"/>
            <w:tcBorders>
              <w:top w:val="single" w:sz="4" w:space="0" w:color="auto"/>
              <w:bottom w:val="single" w:sz="4" w:space="0" w:color="auto"/>
            </w:tcBorders>
          </w:tcPr>
          <w:p w14:paraId="58762BE0" w14:textId="77777777" w:rsidR="005C7636" w:rsidRPr="00B75B15" w:rsidRDefault="005C7636" w:rsidP="007A7E1C">
            <w:pPr>
              <w:pStyle w:val="TableText"/>
            </w:pPr>
            <w:r w:rsidRPr="00B75B15">
              <w:t>Instant noodles</w:t>
            </w:r>
          </w:p>
        </w:tc>
        <w:tc>
          <w:tcPr>
            <w:tcW w:w="4394" w:type="dxa"/>
            <w:tcBorders>
              <w:top w:val="single" w:sz="4" w:space="0" w:color="auto"/>
              <w:bottom w:val="single" w:sz="4" w:space="0" w:color="auto"/>
            </w:tcBorders>
          </w:tcPr>
          <w:p w14:paraId="487E02CC" w14:textId="77777777" w:rsidR="005C7636" w:rsidRPr="00B75B15" w:rsidRDefault="005C7636" w:rsidP="007A7E1C">
            <w:pPr>
              <w:pStyle w:val="TableText"/>
            </w:pPr>
            <w:r w:rsidRPr="00B75B15">
              <w:t>undeclared allergens (prawn, fish, milk and egg)</w:t>
            </w:r>
          </w:p>
        </w:tc>
      </w:tr>
      <w:tr w:rsidR="005C7636" w:rsidRPr="007B3107" w14:paraId="6A8EA471" w14:textId="77777777" w:rsidTr="00451096">
        <w:tc>
          <w:tcPr>
            <w:tcW w:w="2127" w:type="dxa"/>
          </w:tcPr>
          <w:p w14:paraId="02051904" w14:textId="77777777" w:rsidR="005C7636" w:rsidRPr="00B75B15" w:rsidRDefault="005C7636" w:rsidP="007A7E1C">
            <w:pPr>
              <w:pStyle w:val="TableText"/>
            </w:pPr>
            <w:r>
              <w:t>M</w:t>
            </w:r>
            <w:r w:rsidRPr="00B75B15">
              <w:t>ustard products</w:t>
            </w:r>
          </w:p>
        </w:tc>
        <w:tc>
          <w:tcPr>
            <w:tcW w:w="4394" w:type="dxa"/>
          </w:tcPr>
          <w:p w14:paraId="189D6DEC" w14:textId="77777777" w:rsidR="005C7636" w:rsidRPr="00B75B15" w:rsidRDefault="005C7636" w:rsidP="007A7E1C">
            <w:pPr>
              <w:pStyle w:val="TableText"/>
            </w:pPr>
            <w:r w:rsidRPr="00B75B15">
              <w:t>undeclared allergen (peanut)</w:t>
            </w:r>
          </w:p>
        </w:tc>
      </w:tr>
      <w:tr w:rsidR="000D1AB0" w:rsidRPr="007B3107" w14:paraId="351AA2CA" w14:textId="77777777" w:rsidTr="00451096">
        <w:tc>
          <w:tcPr>
            <w:tcW w:w="2127" w:type="dxa"/>
          </w:tcPr>
          <w:p w14:paraId="49D11AE5" w14:textId="77777777" w:rsidR="000D1AB0" w:rsidRPr="007B3107" w:rsidRDefault="000D1AB0" w:rsidP="005D5757">
            <w:pPr>
              <w:pStyle w:val="TableText"/>
            </w:pPr>
            <w:r w:rsidRPr="007B3107">
              <w:t>Processed snack foods</w:t>
            </w:r>
          </w:p>
        </w:tc>
        <w:tc>
          <w:tcPr>
            <w:tcW w:w="4394" w:type="dxa"/>
          </w:tcPr>
          <w:p w14:paraId="760190BD" w14:textId="5E40E7D7" w:rsidR="000D1AB0" w:rsidRPr="007B3107" w:rsidRDefault="000D1AB0" w:rsidP="005D5757">
            <w:pPr>
              <w:pStyle w:val="TableText"/>
            </w:pPr>
            <w:r w:rsidRPr="007B3107">
              <w:t>unfit for human consumption (unidentified)</w:t>
            </w:r>
          </w:p>
        </w:tc>
      </w:tr>
      <w:tr w:rsidR="005C7636" w:rsidRPr="007B3107" w14:paraId="24B48126" w14:textId="77777777" w:rsidTr="00451096">
        <w:tc>
          <w:tcPr>
            <w:tcW w:w="2127" w:type="dxa"/>
          </w:tcPr>
          <w:p w14:paraId="2C274F35" w14:textId="77777777" w:rsidR="005C7636" w:rsidRPr="00B75B15" w:rsidRDefault="005C7636" w:rsidP="007A7E1C">
            <w:pPr>
              <w:pStyle w:val="TableText"/>
            </w:pPr>
            <w:r w:rsidRPr="00B75B15">
              <w:t>Shrimp chips</w:t>
            </w:r>
          </w:p>
        </w:tc>
        <w:tc>
          <w:tcPr>
            <w:tcW w:w="4394" w:type="dxa"/>
          </w:tcPr>
          <w:p w14:paraId="7B1661D7" w14:textId="77777777" w:rsidR="005C7636" w:rsidRPr="00B75B15" w:rsidRDefault="005C7636" w:rsidP="007A7E1C">
            <w:pPr>
              <w:pStyle w:val="TableText"/>
            </w:pPr>
            <w:r w:rsidRPr="00B75B15">
              <w:t>undeclared allergen (sulphites)</w:t>
            </w:r>
          </w:p>
        </w:tc>
      </w:tr>
      <w:tr w:rsidR="000D1AB0" w:rsidRPr="007B3107" w14:paraId="1BE1FC23" w14:textId="77777777" w:rsidTr="00021C70">
        <w:tc>
          <w:tcPr>
            <w:tcW w:w="2127" w:type="dxa"/>
            <w:tcBorders>
              <w:bottom w:val="single" w:sz="4" w:space="0" w:color="auto"/>
            </w:tcBorders>
          </w:tcPr>
          <w:p w14:paraId="3BE41E6D" w14:textId="64D62812" w:rsidR="000D1AB0" w:rsidRPr="00B75B15" w:rsidRDefault="005C7636" w:rsidP="005D5757">
            <w:pPr>
              <w:pStyle w:val="TableText"/>
            </w:pPr>
            <w:r>
              <w:t>S</w:t>
            </w:r>
            <w:r w:rsidR="000D1AB0" w:rsidRPr="00B75B15">
              <w:t>oy sauce</w:t>
            </w:r>
          </w:p>
        </w:tc>
        <w:tc>
          <w:tcPr>
            <w:tcW w:w="4394" w:type="dxa"/>
            <w:tcBorders>
              <w:bottom w:val="single" w:sz="4" w:space="0" w:color="auto"/>
            </w:tcBorders>
          </w:tcPr>
          <w:p w14:paraId="397014FD" w14:textId="26381149" w:rsidR="000D1AB0" w:rsidRPr="00B75B15" w:rsidRDefault="000D1AB0" w:rsidP="005D5757">
            <w:pPr>
              <w:pStyle w:val="TableText"/>
            </w:pPr>
            <w:r w:rsidRPr="00B75B15">
              <w:t>undeclared allergens (gluten, soy, sulphites, wheat)</w:t>
            </w:r>
          </w:p>
        </w:tc>
      </w:tr>
      <w:tr w:rsidR="005C7636" w:rsidRPr="007B3107" w14:paraId="29B0FC70" w14:textId="77777777" w:rsidTr="00021C70">
        <w:tc>
          <w:tcPr>
            <w:tcW w:w="2127" w:type="dxa"/>
            <w:tcBorders>
              <w:top w:val="single" w:sz="4" w:space="0" w:color="auto"/>
              <w:bottom w:val="single" w:sz="4" w:space="0" w:color="auto"/>
            </w:tcBorders>
          </w:tcPr>
          <w:p w14:paraId="6F8EEBC3" w14:textId="77777777" w:rsidR="005C7636" w:rsidRPr="007B3107" w:rsidRDefault="005C7636" w:rsidP="007A7E1C">
            <w:pPr>
              <w:pStyle w:val="TableText"/>
            </w:pPr>
            <w:r>
              <w:t>T</w:t>
            </w:r>
            <w:r w:rsidRPr="007B3107">
              <w:t>ahini paste</w:t>
            </w:r>
          </w:p>
        </w:tc>
        <w:tc>
          <w:tcPr>
            <w:tcW w:w="4394" w:type="dxa"/>
            <w:tcBorders>
              <w:top w:val="single" w:sz="4" w:space="0" w:color="auto"/>
              <w:bottom w:val="single" w:sz="4" w:space="0" w:color="auto"/>
            </w:tcBorders>
          </w:tcPr>
          <w:p w14:paraId="58F77E31" w14:textId="77777777" w:rsidR="005C7636" w:rsidRPr="007B3107" w:rsidRDefault="005C7636" w:rsidP="007A7E1C">
            <w:pPr>
              <w:pStyle w:val="TableText"/>
            </w:pPr>
            <w:r w:rsidRPr="00B75B15">
              <w:rPr>
                <w:rStyle w:val="Emphasis"/>
              </w:rPr>
              <w:t>Salmonella</w:t>
            </w:r>
            <w:r w:rsidRPr="007B3107">
              <w:t xml:space="preserve"> contamination</w:t>
            </w:r>
          </w:p>
        </w:tc>
      </w:tr>
    </w:tbl>
    <w:p w14:paraId="34EEF686" w14:textId="52C2B7C3" w:rsidR="00021C70" w:rsidRPr="00021C70" w:rsidRDefault="00021C70" w:rsidP="00021C70">
      <w:pPr>
        <w:pStyle w:val="FigureTableNoteSource"/>
        <w:rPr>
          <w:rFonts w:asciiTheme="minorHAnsi" w:hAnsiTheme="minorHAnsi"/>
          <w:sz w:val="22"/>
          <w:lang w:val="en-US" w:eastAsia="ja-JP"/>
        </w:rPr>
      </w:pPr>
      <w:bookmarkStart w:id="110" w:name="_Appendix_A:_Statistical"/>
      <w:bookmarkStart w:id="111" w:name="_Appendix_A:_Analytical"/>
      <w:bookmarkStart w:id="112" w:name="_Appendix_A:_Tests"/>
      <w:bookmarkStart w:id="113" w:name="_Toc430782160"/>
      <w:bookmarkEnd w:id="21"/>
      <w:bookmarkEnd w:id="22"/>
      <w:bookmarkEnd w:id="105"/>
      <w:bookmarkEnd w:id="110"/>
      <w:bookmarkEnd w:id="111"/>
      <w:bookmarkEnd w:id="112"/>
      <w:r>
        <w:rPr>
          <w:lang w:eastAsia="ja-JP"/>
        </w:rPr>
        <w:t>Source: DAFF, Imported Food</w:t>
      </w:r>
    </w:p>
    <w:p w14:paraId="2CDF7560" w14:textId="4232E103" w:rsidR="00764D6A" w:rsidRDefault="00A900A4" w:rsidP="00A900A4">
      <w:pPr>
        <w:pStyle w:val="Heading2"/>
        <w:numPr>
          <w:ilvl w:val="0"/>
          <w:numId w:val="0"/>
        </w:numPr>
        <w:ind w:left="720" w:hanging="720"/>
      </w:pPr>
      <w:bookmarkStart w:id="114" w:name="_Toc214273925"/>
      <w:r>
        <w:lastRenderedPageBreak/>
        <w:t>Appendix A</w:t>
      </w:r>
      <w:r w:rsidR="00E91D72">
        <w:t xml:space="preserve">: </w:t>
      </w:r>
      <w:bookmarkEnd w:id="113"/>
      <w:r w:rsidR="00DE59ED">
        <w:t>Analytical t</w:t>
      </w:r>
      <w:r w:rsidR="00617F3E" w:rsidRPr="00FB62FA">
        <w:t>ests</w:t>
      </w:r>
      <w:bookmarkEnd w:id="114"/>
    </w:p>
    <w:tbl>
      <w:tblPr>
        <w:tblW w:w="4923" w:type="pct"/>
        <w:tblBorders>
          <w:top w:val="single" w:sz="4" w:space="0" w:color="auto"/>
          <w:bottom w:val="single" w:sz="4" w:space="0" w:color="auto"/>
        </w:tblBorders>
        <w:tblLook w:val="01E0" w:firstRow="1" w:lastRow="1" w:firstColumn="1" w:lastColumn="1" w:noHBand="0" w:noVBand="0"/>
      </w:tblPr>
      <w:tblGrid>
        <w:gridCol w:w="2834"/>
        <w:gridCol w:w="6096"/>
      </w:tblGrid>
      <w:tr w:rsidR="00C01518" w:rsidRPr="002F2018" w14:paraId="39FABAE4" w14:textId="77777777" w:rsidTr="00451096">
        <w:trPr>
          <w:cantSplit/>
          <w:tblHeader/>
        </w:trPr>
        <w:tc>
          <w:tcPr>
            <w:tcW w:w="1587" w:type="pct"/>
            <w:tcBorders>
              <w:bottom w:val="single" w:sz="4" w:space="0" w:color="auto"/>
            </w:tcBorders>
            <w:shd w:val="clear" w:color="auto" w:fill="FFFFFF" w:themeFill="background1"/>
          </w:tcPr>
          <w:p w14:paraId="13A6A631" w14:textId="77777777" w:rsidR="00C01518" w:rsidRPr="002F2018" w:rsidRDefault="00C01518" w:rsidP="00157D9B">
            <w:pPr>
              <w:pStyle w:val="TableHeading"/>
            </w:pPr>
            <w:bookmarkStart w:id="115" w:name="Title_A1"/>
            <w:bookmarkEnd w:id="115"/>
            <w:r w:rsidRPr="002F2018">
              <w:t>Food group</w:t>
            </w:r>
          </w:p>
        </w:tc>
        <w:tc>
          <w:tcPr>
            <w:tcW w:w="3413" w:type="pct"/>
            <w:tcBorders>
              <w:bottom w:val="single" w:sz="4" w:space="0" w:color="auto"/>
            </w:tcBorders>
            <w:shd w:val="clear" w:color="auto" w:fill="FFFFFF" w:themeFill="background1"/>
          </w:tcPr>
          <w:p w14:paraId="7B424FC2" w14:textId="67E7D140" w:rsidR="00C01518" w:rsidRPr="002F2018" w:rsidRDefault="000010B4" w:rsidP="00157D9B">
            <w:pPr>
              <w:pStyle w:val="TableHeading"/>
            </w:pPr>
            <w:r>
              <w:t>Test</w:t>
            </w:r>
          </w:p>
        </w:tc>
      </w:tr>
      <w:tr w:rsidR="000C1E52" w:rsidRPr="002F2018" w14:paraId="2293C6D2" w14:textId="77777777" w:rsidTr="00451096">
        <w:tc>
          <w:tcPr>
            <w:tcW w:w="1587" w:type="pct"/>
            <w:tcBorders>
              <w:top w:val="single" w:sz="4" w:space="0" w:color="auto"/>
              <w:bottom w:val="single" w:sz="4" w:space="0" w:color="auto"/>
            </w:tcBorders>
          </w:tcPr>
          <w:p w14:paraId="57B77E14" w14:textId="49C46C15" w:rsidR="000C1E52" w:rsidRPr="002F2018" w:rsidRDefault="000C1E52" w:rsidP="00157D9B">
            <w:pPr>
              <w:pStyle w:val="TableText"/>
            </w:pPr>
            <w:r>
              <w:t>Caffein</w:t>
            </w:r>
            <w:r w:rsidR="00E77CDA">
              <w:t>ated products</w:t>
            </w:r>
          </w:p>
        </w:tc>
        <w:tc>
          <w:tcPr>
            <w:tcW w:w="3413" w:type="pct"/>
            <w:tcBorders>
              <w:top w:val="single" w:sz="4" w:space="0" w:color="auto"/>
              <w:bottom w:val="single" w:sz="4" w:space="0" w:color="auto"/>
            </w:tcBorders>
          </w:tcPr>
          <w:p w14:paraId="356C9B6F" w14:textId="5CC9C5A4" w:rsidR="000C1E52" w:rsidRPr="002F2018" w:rsidRDefault="00E77CDA" w:rsidP="00F25A24">
            <w:pPr>
              <w:pStyle w:val="TableBullet1"/>
              <w:numPr>
                <w:ilvl w:val="0"/>
                <w:numId w:val="1"/>
              </w:numPr>
              <w:ind w:left="284" w:hanging="284"/>
            </w:pPr>
            <w:r>
              <w:t>Label</w:t>
            </w:r>
            <w:r w:rsidR="00191F21">
              <w:t xml:space="preserve"> </w:t>
            </w:r>
            <w:r>
              <w:t>assessment</w:t>
            </w:r>
          </w:p>
        </w:tc>
      </w:tr>
      <w:tr w:rsidR="00E77CDA" w:rsidRPr="002F2018" w14:paraId="037428F2" w14:textId="77777777" w:rsidTr="00451096">
        <w:tc>
          <w:tcPr>
            <w:tcW w:w="1587" w:type="pct"/>
            <w:tcBorders>
              <w:top w:val="single" w:sz="4" w:space="0" w:color="auto"/>
              <w:bottom w:val="single" w:sz="4" w:space="0" w:color="auto"/>
            </w:tcBorders>
          </w:tcPr>
          <w:p w14:paraId="2818162D" w14:textId="071D3C80" w:rsidR="00E77CDA" w:rsidRPr="002F2018" w:rsidRDefault="00E77CDA" w:rsidP="00157D9B">
            <w:pPr>
              <w:pStyle w:val="TableText"/>
            </w:pPr>
            <w:r>
              <w:t>Cereal grains and products</w:t>
            </w:r>
          </w:p>
        </w:tc>
        <w:tc>
          <w:tcPr>
            <w:tcW w:w="3413" w:type="pct"/>
            <w:tcBorders>
              <w:top w:val="single" w:sz="4" w:space="0" w:color="auto"/>
              <w:bottom w:val="single" w:sz="4" w:space="0" w:color="auto"/>
            </w:tcBorders>
          </w:tcPr>
          <w:p w14:paraId="1C57C2FE" w14:textId="77777777" w:rsidR="00E77CDA" w:rsidRDefault="00E77CDA" w:rsidP="00F25A24">
            <w:pPr>
              <w:pStyle w:val="TableBullet1"/>
              <w:numPr>
                <w:ilvl w:val="0"/>
                <w:numId w:val="1"/>
              </w:numPr>
              <w:ind w:left="284" w:hanging="284"/>
            </w:pPr>
            <w:r>
              <w:t>Arsenic</w:t>
            </w:r>
          </w:p>
          <w:p w14:paraId="3F177F1C" w14:textId="78F6B960" w:rsidR="00E77CDA" w:rsidRPr="002F2018" w:rsidRDefault="00E77CDA" w:rsidP="00F25A24">
            <w:pPr>
              <w:pStyle w:val="TableBullet1"/>
              <w:numPr>
                <w:ilvl w:val="0"/>
                <w:numId w:val="1"/>
              </w:numPr>
              <w:ind w:left="284" w:hanging="284"/>
            </w:pPr>
            <w:r>
              <w:t>Lead</w:t>
            </w:r>
          </w:p>
        </w:tc>
      </w:tr>
      <w:tr w:rsidR="00C01518" w:rsidRPr="002F2018" w14:paraId="0B0FF3F0" w14:textId="77777777" w:rsidTr="00451096">
        <w:tc>
          <w:tcPr>
            <w:tcW w:w="1587" w:type="pct"/>
            <w:tcBorders>
              <w:top w:val="single" w:sz="4" w:space="0" w:color="auto"/>
              <w:bottom w:val="single" w:sz="4" w:space="0" w:color="auto"/>
            </w:tcBorders>
          </w:tcPr>
          <w:p w14:paraId="62E08894" w14:textId="54BBB8C5" w:rsidR="00C01518" w:rsidRPr="002F2018" w:rsidRDefault="00C01518" w:rsidP="00157D9B">
            <w:pPr>
              <w:pStyle w:val="TableText"/>
            </w:pPr>
            <w:r w:rsidRPr="002F2018">
              <w:t>Coconut</w:t>
            </w:r>
          </w:p>
        </w:tc>
        <w:tc>
          <w:tcPr>
            <w:tcW w:w="3413" w:type="pct"/>
            <w:tcBorders>
              <w:top w:val="single" w:sz="4" w:space="0" w:color="auto"/>
              <w:bottom w:val="single" w:sz="4" w:space="0" w:color="auto"/>
            </w:tcBorders>
          </w:tcPr>
          <w:p w14:paraId="012BDED3" w14:textId="42D35689" w:rsidR="00C01518" w:rsidRPr="003126DE" w:rsidRDefault="00E77CDA" w:rsidP="00E77CDA">
            <w:pPr>
              <w:pStyle w:val="TableBullet1"/>
              <w:numPr>
                <w:ilvl w:val="0"/>
                <w:numId w:val="1"/>
              </w:numPr>
              <w:ind w:left="284" w:hanging="284"/>
              <w:rPr>
                <w:rStyle w:val="Emphasis"/>
              </w:rPr>
            </w:pPr>
            <w:r w:rsidRPr="003126DE">
              <w:rPr>
                <w:rStyle w:val="Emphasis"/>
              </w:rPr>
              <w:t>Salmonella</w:t>
            </w:r>
          </w:p>
        </w:tc>
      </w:tr>
      <w:tr w:rsidR="00E77CDA" w:rsidRPr="002F2018" w14:paraId="196DA58F" w14:textId="77777777" w:rsidTr="00451096">
        <w:tc>
          <w:tcPr>
            <w:tcW w:w="1587" w:type="pct"/>
            <w:tcBorders>
              <w:top w:val="single" w:sz="4" w:space="0" w:color="auto"/>
              <w:bottom w:val="single" w:sz="4" w:space="0" w:color="auto"/>
            </w:tcBorders>
          </w:tcPr>
          <w:p w14:paraId="4B9CDCF2" w14:textId="7E597298" w:rsidR="00E77CDA" w:rsidRPr="002F2018" w:rsidRDefault="00E77CDA" w:rsidP="00157D9B">
            <w:pPr>
              <w:pStyle w:val="TableText"/>
            </w:pPr>
            <w:r>
              <w:t>Coconut products</w:t>
            </w:r>
          </w:p>
        </w:tc>
        <w:tc>
          <w:tcPr>
            <w:tcW w:w="3413" w:type="pct"/>
            <w:tcBorders>
              <w:top w:val="single" w:sz="4" w:space="0" w:color="auto"/>
            </w:tcBorders>
          </w:tcPr>
          <w:p w14:paraId="62AE7CD1" w14:textId="3CE092CE" w:rsidR="00264C1A" w:rsidRDefault="00264C1A" w:rsidP="00264C1A">
            <w:pPr>
              <w:pStyle w:val="TableBullet1"/>
              <w:numPr>
                <w:ilvl w:val="0"/>
                <w:numId w:val="0"/>
              </w:numPr>
            </w:pPr>
            <w:r>
              <w:t>Dairy allergen tests</w:t>
            </w:r>
            <w:r w:rsidR="00CE6368">
              <w:t>:</w:t>
            </w:r>
          </w:p>
          <w:p w14:paraId="2B5F5C7F" w14:textId="3008F512" w:rsidR="00E77CDA" w:rsidRPr="002F2018" w:rsidRDefault="00E77CDA" w:rsidP="00E77CDA">
            <w:pPr>
              <w:pStyle w:val="TableBullet1"/>
              <w:numPr>
                <w:ilvl w:val="0"/>
                <w:numId w:val="1"/>
              </w:numPr>
              <w:ind w:left="284" w:hanging="284"/>
            </w:pPr>
            <w:r w:rsidRPr="002F2018">
              <w:t>Beta-lactoglobulin</w:t>
            </w:r>
          </w:p>
          <w:p w14:paraId="046C4464" w14:textId="77777777" w:rsidR="00E77CDA" w:rsidRPr="002F2018" w:rsidRDefault="00E77CDA" w:rsidP="00E77CDA">
            <w:pPr>
              <w:pStyle w:val="TableBullet1"/>
              <w:numPr>
                <w:ilvl w:val="0"/>
                <w:numId w:val="1"/>
              </w:numPr>
              <w:ind w:left="284" w:hanging="284"/>
            </w:pPr>
            <w:r w:rsidRPr="002F2018">
              <w:t>Casein</w:t>
            </w:r>
          </w:p>
          <w:p w14:paraId="5BD51AAF" w14:textId="4888520C" w:rsidR="00E77CDA" w:rsidRPr="006C3871" w:rsidRDefault="00E77CDA" w:rsidP="00E77CDA">
            <w:pPr>
              <w:pStyle w:val="TableBullet1"/>
              <w:numPr>
                <w:ilvl w:val="0"/>
                <w:numId w:val="1"/>
              </w:numPr>
              <w:ind w:left="284" w:hanging="284"/>
              <w:rPr>
                <w:rStyle w:val="Emphasis"/>
              </w:rPr>
            </w:pPr>
            <w:r w:rsidRPr="002F2018">
              <w:t>Total milk</w:t>
            </w:r>
          </w:p>
        </w:tc>
      </w:tr>
      <w:tr w:rsidR="00C01518" w:rsidRPr="002F2018" w14:paraId="661ADAA0" w14:textId="77777777" w:rsidTr="00451096">
        <w:tc>
          <w:tcPr>
            <w:tcW w:w="1587" w:type="pct"/>
            <w:tcBorders>
              <w:top w:val="single" w:sz="4" w:space="0" w:color="auto"/>
              <w:bottom w:val="single" w:sz="4" w:space="0" w:color="auto"/>
            </w:tcBorders>
          </w:tcPr>
          <w:p w14:paraId="7E0DE2E6" w14:textId="09F2B59E" w:rsidR="00C01518" w:rsidRPr="002F2018" w:rsidRDefault="00C01518" w:rsidP="009E7651">
            <w:pPr>
              <w:pStyle w:val="TableBullet1"/>
              <w:numPr>
                <w:ilvl w:val="0"/>
                <w:numId w:val="0"/>
              </w:numPr>
            </w:pPr>
            <w:r w:rsidRPr="002F2018">
              <w:t>Dairy</w:t>
            </w:r>
          </w:p>
        </w:tc>
        <w:tc>
          <w:tcPr>
            <w:tcW w:w="3413" w:type="pct"/>
            <w:tcBorders>
              <w:top w:val="single" w:sz="4" w:space="0" w:color="auto"/>
            </w:tcBorders>
          </w:tcPr>
          <w:p w14:paraId="04B0D502" w14:textId="5BDA3219" w:rsidR="009E7651" w:rsidRPr="009E7651" w:rsidRDefault="009E7651" w:rsidP="003126DE">
            <w:pPr>
              <w:pStyle w:val="TableText"/>
              <w:rPr>
                <w:rStyle w:val="Emphasis"/>
                <w:i w:val="0"/>
                <w:iCs w:val="0"/>
              </w:rPr>
            </w:pPr>
            <w:r w:rsidRPr="009E7651">
              <w:rPr>
                <w:rStyle w:val="Emphasis"/>
                <w:i w:val="0"/>
                <w:iCs w:val="0"/>
              </w:rPr>
              <w:t>Cheese</w:t>
            </w:r>
            <w:r w:rsidR="00CE6368">
              <w:rPr>
                <w:rStyle w:val="Emphasis"/>
                <w:i w:val="0"/>
                <w:iCs w:val="0"/>
              </w:rPr>
              <w:t>:</w:t>
            </w:r>
          </w:p>
          <w:p w14:paraId="75C69D68" w14:textId="54B0260E" w:rsidR="00C01518" w:rsidRDefault="00C01518" w:rsidP="00F25A24">
            <w:pPr>
              <w:pStyle w:val="TableBullet1"/>
              <w:numPr>
                <w:ilvl w:val="0"/>
                <w:numId w:val="1"/>
              </w:numPr>
              <w:ind w:left="284" w:hanging="284"/>
              <w:rPr>
                <w:rStyle w:val="Emphasis"/>
              </w:rPr>
            </w:pPr>
            <w:r w:rsidRPr="006C3871">
              <w:rPr>
                <w:rStyle w:val="Emphasis"/>
              </w:rPr>
              <w:t>Listeria monocytogenes</w:t>
            </w:r>
          </w:p>
          <w:p w14:paraId="370DC0A7" w14:textId="07E90681" w:rsidR="009E7651" w:rsidRPr="009E7651" w:rsidRDefault="009E7651" w:rsidP="009E7651">
            <w:pPr>
              <w:pStyle w:val="TableBullet1"/>
              <w:numPr>
                <w:ilvl w:val="0"/>
                <w:numId w:val="0"/>
              </w:numPr>
              <w:rPr>
                <w:rStyle w:val="Emphasis"/>
                <w:i w:val="0"/>
                <w:iCs w:val="0"/>
              </w:rPr>
            </w:pPr>
            <w:r w:rsidRPr="009E7651">
              <w:rPr>
                <w:rStyle w:val="Emphasis"/>
                <w:i w:val="0"/>
                <w:iCs w:val="0"/>
              </w:rPr>
              <w:t>Dried milk</w:t>
            </w:r>
          </w:p>
          <w:p w14:paraId="3E6090A8" w14:textId="77777777" w:rsidR="00C01518" w:rsidRDefault="00C01518" w:rsidP="00F25A24">
            <w:pPr>
              <w:pStyle w:val="TableBullet1"/>
              <w:numPr>
                <w:ilvl w:val="0"/>
                <w:numId w:val="1"/>
              </w:numPr>
              <w:ind w:left="284" w:hanging="284"/>
              <w:rPr>
                <w:rStyle w:val="Emphasis"/>
              </w:rPr>
            </w:pPr>
            <w:r w:rsidRPr="006C3871">
              <w:rPr>
                <w:rStyle w:val="Emphasis"/>
              </w:rPr>
              <w:t>Salmonella</w:t>
            </w:r>
          </w:p>
          <w:p w14:paraId="795F9513" w14:textId="0316E6B0" w:rsidR="009E7651" w:rsidRPr="009E7651" w:rsidRDefault="009E7651" w:rsidP="003126DE">
            <w:pPr>
              <w:pStyle w:val="TableText"/>
              <w:rPr>
                <w:rStyle w:val="Emphasis"/>
                <w:i w:val="0"/>
                <w:iCs w:val="0"/>
              </w:rPr>
            </w:pPr>
            <w:r>
              <w:rPr>
                <w:rStyle w:val="Emphasis"/>
                <w:i w:val="0"/>
                <w:iCs w:val="0"/>
              </w:rPr>
              <w:t>Raw milk cheese</w:t>
            </w:r>
            <w:r w:rsidR="00CE6368">
              <w:rPr>
                <w:rStyle w:val="Emphasis"/>
                <w:i w:val="0"/>
                <w:iCs w:val="0"/>
              </w:rPr>
              <w:t>:</w:t>
            </w:r>
          </w:p>
          <w:p w14:paraId="6DE0DA12" w14:textId="28DC7BD5" w:rsidR="009E7651" w:rsidRPr="006C0E3F" w:rsidRDefault="009E7651" w:rsidP="00F25A24">
            <w:pPr>
              <w:pStyle w:val="TableBullet1"/>
              <w:numPr>
                <w:ilvl w:val="0"/>
                <w:numId w:val="1"/>
              </w:numPr>
              <w:ind w:left="284" w:hanging="284"/>
              <w:rPr>
                <w:rStyle w:val="Emphasis"/>
                <w:i w:val="0"/>
                <w:iCs w:val="0"/>
              </w:rPr>
            </w:pPr>
            <w:r w:rsidRPr="006C0E3F">
              <w:rPr>
                <w:rStyle w:val="Emphasis"/>
                <w:i w:val="0"/>
                <w:iCs w:val="0"/>
              </w:rPr>
              <w:t>Recognised Government Certification</w:t>
            </w:r>
          </w:p>
        </w:tc>
      </w:tr>
      <w:tr w:rsidR="00C01518" w:rsidRPr="002F2018" w14:paraId="0505C137" w14:textId="77777777" w:rsidTr="00451096">
        <w:tc>
          <w:tcPr>
            <w:tcW w:w="1587" w:type="pct"/>
            <w:tcBorders>
              <w:top w:val="single" w:sz="4" w:space="0" w:color="auto"/>
              <w:bottom w:val="single" w:sz="4" w:space="0" w:color="auto"/>
            </w:tcBorders>
          </w:tcPr>
          <w:p w14:paraId="163FED01" w14:textId="77777777" w:rsidR="00C01518" w:rsidRPr="002F2018" w:rsidRDefault="00C01518" w:rsidP="00157D9B">
            <w:pPr>
              <w:pStyle w:val="TableText"/>
            </w:pPr>
            <w:r w:rsidRPr="002F2018">
              <w:t>Fruit and vegetables</w:t>
            </w:r>
          </w:p>
        </w:tc>
        <w:tc>
          <w:tcPr>
            <w:tcW w:w="3413" w:type="pct"/>
            <w:tcBorders>
              <w:top w:val="single" w:sz="4" w:space="0" w:color="auto"/>
              <w:bottom w:val="single" w:sz="4" w:space="0" w:color="auto"/>
            </w:tcBorders>
          </w:tcPr>
          <w:p w14:paraId="2D73F889" w14:textId="77777777" w:rsidR="00C01518" w:rsidRPr="006C0E3F" w:rsidRDefault="00C01518" w:rsidP="00F25A24">
            <w:pPr>
              <w:pStyle w:val="TableBullet1"/>
              <w:numPr>
                <w:ilvl w:val="0"/>
                <w:numId w:val="1"/>
              </w:numPr>
              <w:ind w:left="284" w:hanging="284"/>
            </w:pPr>
            <w:r w:rsidRPr="006C0E3F">
              <w:t>Fruit and vegetable residue screen</w:t>
            </w:r>
          </w:p>
          <w:p w14:paraId="0BE1B01D" w14:textId="633D5150" w:rsidR="00357376" w:rsidRPr="006C0E3F" w:rsidRDefault="00357376" w:rsidP="00F25A24">
            <w:pPr>
              <w:pStyle w:val="TableBullet1"/>
              <w:numPr>
                <w:ilvl w:val="0"/>
                <w:numId w:val="1"/>
              </w:numPr>
              <w:ind w:left="284" w:hanging="284"/>
            </w:pPr>
            <w:r w:rsidRPr="006C0E3F">
              <w:t>Lead</w:t>
            </w:r>
          </w:p>
          <w:p w14:paraId="58182964" w14:textId="2FA0741A" w:rsidR="00C01518" w:rsidRPr="003126DE" w:rsidRDefault="003126DE" w:rsidP="00357376">
            <w:pPr>
              <w:pStyle w:val="TableBullet1"/>
              <w:numPr>
                <w:ilvl w:val="0"/>
                <w:numId w:val="1"/>
              </w:numPr>
              <w:ind w:left="284" w:hanging="284"/>
              <w:rPr>
                <w:rStyle w:val="Emphasis"/>
                <w:i w:val="0"/>
                <w:iCs w:val="0"/>
              </w:rPr>
            </w:pPr>
            <w:r w:rsidRPr="003126DE">
              <w:rPr>
                <w:rStyle w:val="Emphasis"/>
                <w:iCs w:val="0"/>
              </w:rPr>
              <w:t>E coli</w:t>
            </w:r>
          </w:p>
          <w:p w14:paraId="52F37941" w14:textId="02543881" w:rsidR="001C5117" w:rsidRDefault="001C5117" w:rsidP="001C5117">
            <w:pPr>
              <w:pStyle w:val="TableBullet1"/>
              <w:numPr>
                <w:ilvl w:val="0"/>
                <w:numId w:val="0"/>
              </w:numPr>
            </w:pPr>
            <w:r>
              <w:t>Fresh chilled or frozen berries</w:t>
            </w:r>
            <w:r w:rsidR="00CE6368">
              <w:t xml:space="preserve"> and p</w:t>
            </w:r>
            <w:r w:rsidR="006B23F1">
              <w:t>omegranate arils</w:t>
            </w:r>
            <w:r w:rsidR="00CE6368">
              <w:t>:</w:t>
            </w:r>
          </w:p>
          <w:p w14:paraId="3E776260" w14:textId="47E4EEF3" w:rsidR="001C5117" w:rsidRPr="006C0E3F" w:rsidRDefault="001C5117" w:rsidP="001C5117">
            <w:pPr>
              <w:pStyle w:val="TableBullet1"/>
              <w:numPr>
                <w:ilvl w:val="0"/>
                <w:numId w:val="1"/>
              </w:numPr>
              <w:ind w:left="284" w:hanging="284"/>
            </w:pPr>
            <w:r w:rsidRPr="006C0E3F">
              <w:t>Food Safety Management Certificates</w:t>
            </w:r>
          </w:p>
        </w:tc>
      </w:tr>
      <w:tr w:rsidR="000C1E52" w:rsidRPr="002F2018" w14:paraId="4BCCF3D1" w14:textId="77777777" w:rsidTr="00451096">
        <w:tc>
          <w:tcPr>
            <w:tcW w:w="1587" w:type="pct"/>
            <w:tcBorders>
              <w:top w:val="single" w:sz="4" w:space="0" w:color="auto"/>
              <w:bottom w:val="single" w:sz="4" w:space="0" w:color="auto"/>
            </w:tcBorders>
          </w:tcPr>
          <w:p w14:paraId="469D0C1B" w14:textId="6334393F" w:rsidR="000C1E52" w:rsidRPr="00191F21" w:rsidRDefault="000C1E52" w:rsidP="00157D9B">
            <w:pPr>
              <w:pStyle w:val="TableText"/>
            </w:pPr>
            <w:r w:rsidRPr="00191F21">
              <w:t>Hemp</w:t>
            </w:r>
            <w:r w:rsidR="001C5117" w:rsidRPr="00191F21">
              <w:t xml:space="preserve"> and hemp seed products</w:t>
            </w:r>
          </w:p>
        </w:tc>
        <w:tc>
          <w:tcPr>
            <w:tcW w:w="3413" w:type="pct"/>
            <w:tcBorders>
              <w:top w:val="single" w:sz="4" w:space="0" w:color="auto"/>
              <w:bottom w:val="single" w:sz="4" w:space="0" w:color="auto"/>
            </w:tcBorders>
          </w:tcPr>
          <w:p w14:paraId="68063D4E" w14:textId="0A0B54BA" w:rsidR="001C5117" w:rsidRPr="00191F21" w:rsidRDefault="00F623A7" w:rsidP="00F25A24">
            <w:pPr>
              <w:pStyle w:val="TableBullet1"/>
              <w:numPr>
                <w:ilvl w:val="0"/>
                <w:numId w:val="1"/>
              </w:numPr>
              <w:ind w:left="284" w:hanging="284"/>
              <w:rPr>
                <w:iCs/>
              </w:rPr>
            </w:pPr>
            <w:r w:rsidRPr="00191F21">
              <w:rPr>
                <w:iCs/>
              </w:rPr>
              <w:t>T</w:t>
            </w:r>
            <w:r w:rsidR="001C5117" w:rsidRPr="00191F21">
              <w:rPr>
                <w:iCs/>
              </w:rPr>
              <w:t>otal T</w:t>
            </w:r>
            <w:r w:rsidRPr="00191F21">
              <w:rPr>
                <w:iCs/>
              </w:rPr>
              <w:t>HC</w:t>
            </w:r>
          </w:p>
          <w:p w14:paraId="11E65163" w14:textId="3F66CBBC" w:rsidR="000C1E52" w:rsidRPr="00F531A4" w:rsidRDefault="00F623A7" w:rsidP="00F25A24">
            <w:pPr>
              <w:pStyle w:val="TableBullet1"/>
              <w:numPr>
                <w:ilvl w:val="0"/>
                <w:numId w:val="1"/>
              </w:numPr>
              <w:ind w:left="284" w:hanging="284"/>
              <w:rPr>
                <w:iCs/>
              </w:rPr>
            </w:pPr>
            <w:r w:rsidRPr="00191F21">
              <w:rPr>
                <w:iCs/>
              </w:rPr>
              <w:t>Cannabidiol</w:t>
            </w:r>
          </w:p>
        </w:tc>
      </w:tr>
      <w:tr w:rsidR="00C01518" w:rsidRPr="002F2018" w14:paraId="4CA943DD" w14:textId="77777777" w:rsidTr="00451096">
        <w:tc>
          <w:tcPr>
            <w:tcW w:w="1587" w:type="pct"/>
            <w:tcBorders>
              <w:top w:val="single" w:sz="4" w:space="0" w:color="auto"/>
              <w:bottom w:val="single" w:sz="4" w:space="0" w:color="auto"/>
            </w:tcBorders>
          </w:tcPr>
          <w:p w14:paraId="7F8AC832" w14:textId="77777777" w:rsidR="00C01518" w:rsidRPr="002F2018" w:rsidRDefault="00C01518" w:rsidP="00157D9B">
            <w:pPr>
              <w:pStyle w:val="TableText"/>
            </w:pPr>
            <w:r w:rsidRPr="002F2018">
              <w:t>Herbs and spices</w:t>
            </w:r>
          </w:p>
        </w:tc>
        <w:tc>
          <w:tcPr>
            <w:tcW w:w="3413" w:type="pct"/>
            <w:tcBorders>
              <w:top w:val="single" w:sz="4" w:space="0" w:color="auto"/>
              <w:bottom w:val="single" w:sz="4" w:space="0" w:color="auto"/>
            </w:tcBorders>
          </w:tcPr>
          <w:p w14:paraId="0A2F1E47" w14:textId="3B248D45" w:rsidR="00C01518" w:rsidRPr="002F2018" w:rsidRDefault="00C01518" w:rsidP="00F25A24">
            <w:pPr>
              <w:pStyle w:val="TableBullet1"/>
              <w:numPr>
                <w:ilvl w:val="0"/>
                <w:numId w:val="1"/>
              </w:numPr>
              <w:ind w:left="284" w:hanging="284"/>
            </w:pPr>
            <w:r w:rsidRPr="002F2018">
              <w:rPr>
                <w:i/>
              </w:rPr>
              <w:t>Salmonella</w:t>
            </w:r>
            <w:r>
              <w:rPr>
                <w:i/>
              </w:rPr>
              <w:t xml:space="preserve"> </w:t>
            </w:r>
          </w:p>
        </w:tc>
      </w:tr>
      <w:tr w:rsidR="00C01518" w:rsidRPr="002F2018" w14:paraId="66085892" w14:textId="77777777" w:rsidTr="00451096">
        <w:tc>
          <w:tcPr>
            <w:tcW w:w="1587" w:type="pct"/>
            <w:tcBorders>
              <w:top w:val="single" w:sz="4" w:space="0" w:color="auto"/>
              <w:bottom w:val="single" w:sz="4" w:space="0" w:color="auto"/>
            </w:tcBorders>
          </w:tcPr>
          <w:p w14:paraId="2C1559BA" w14:textId="77777777" w:rsidR="00C01518" w:rsidRPr="002F2018" w:rsidRDefault="00C01518" w:rsidP="00157D9B">
            <w:pPr>
              <w:pStyle w:val="TableText"/>
            </w:pPr>
            <w:r w:rsidRPr="002F2018">
              <w:t>Honey</w:t>
            </w:r>
          </w:p>
        </w:tc>
        <w:tc>
          <w:tcPr>
            <w:tcW w:w="3413" w:type="pct"/>
            <w:tcBorders>
              <w:top w:val="single" w:sz="4" w:space="0" w:color="auto"/>
              <w:bottom w:val="single" w:sz="4" w:space="0" w:color="auto"/>
            </w:tcBorders>
          </w:tcPr>
          <w:p w14:paraId="4A200172" w14:textId="77777777" w:rsidR="00C01518" w:rsidRPr="002F2018" w:rsidRDefault="00C01518" w:rsidP="00F25A24">
            <w:pPr>
              <w:pStyle w:val="TableBullet1"/>
              <w:numPr>
                <w:ilvl w:val="0"/>
                <w:numId w:val="1"/>
              </w:numPr>
              <w:ind w:left="284" w:hanging="284"/>
            </w:pPr>
            <w:r w:rsidRPr="002F2018">
              <w:t>C4 Adulteration</w:t>
            </w:r>
          </w:p>
          <w:p w14:paraId="48E45A31" w14:textId="77777777" w:rsidR="00C01518" w:rsidRPr="002F2018" w:rsidRDefault="00C01518" w:rsidP="00F25A24">
            <w:pPr>
              <w:pStyle w:val="TableBullet1"/>
              <w:numPr>
                <w:ilvl w:val="0"/>
                <w:numId w:val="1"/>
              </w:numPr>
              <w:ind w:left="284" w:hanging="284"/>
            </w:pPr>
            <w:r w:rsidRPr="002F2018">
              <w:t>Moisture content</w:t>
            </w:r>
          </w:p>
          <w:p w14:paraId="7B64D33A" w14:textId="77777777" w:rsidR="00C01518" w:rsidRPr="002F2018" w:rsidRDefault="00C01518" w:rsidP="00F25A24">
            <w:pPr>
              <w:pStyle w:val="TableBullet1"/>
              <w:numPr>
                <w:ilvl w:val="0"/>
                <w:numId w:val="1"/>
              </w:numPr>
              <w:ind w:left="284" w:hanging="284"/>
            </w:pPr>
            <w:r w:rsidRPr="002F2018">
              <w:t>Reducing sugar content</w:t>
            </w:r>
          </w:p>
        </w:tc>
      </w:tr>
      <w:tr w:rsidR="00A94D4F" w:rsidRPr="002F2018" w14:paraId="54CF9977" w14:textId="77777777" w:rsidTr="00451096">
        <w:tc>
          <w:tcPr>
            <w:tcW w:w="1587" w:type="pct"/>
            <w:tcBorders>
              <w:top w:val="single" w:sz="4" w:space="0" w:color="auto"/>
              <w:bottom w:val="single" w:sz="4" w:space="0" w:color="auto"/>
            </w:tcBorders>
          </w:tcPr>
          <w:p w14:paraId="18E06078" w14:textId="7DBB2C3A" w:rsidR="00A94D4F" w:rsidRPr="001C5B20" w:rsidRDefault="00A94D4F" w:rsidP="002148F1">
            <w:pPr>
              <w:pStyle w:val="TableText"/>
            </w:pPr>
            <w:r>
              <w:t>Human milk</w:t>
            </w:r>
          </w:p>
        </w:tc>
        <w:tc>
          <w:tcPr>
            <w:tcW w:w="3413" w:type="pct"/>
            <w:tcBorders>
              <w:top w:val="single" w:sz="4" w:space="0" w:color="auto"/>
              <w:bottom w:val="single" w:sz="4" w:space="0" w:color="auto"/>
            </w:tcBorders>
          </w:tcPr>
          <w:p w14:paraId="72E1A04D" w14:textId="1E1BAEFD" w:rsidR="00A94D4F" w:rsidRPr="007E639B" w:rsidRDefault="00191F21" w:rsidP="002148F1">
            <w:pPr>
              <w:pStyle w:val="TableBullet1"/>
              <w:numPr>
                <w:ilvl w:val="0"/>
                <w:numId w:val="1"/>
              </w:numPr>
              <w:ind w:left="284" w:hanging="284"/>
              <w:rPr>
                <w:rStyle w:val="Emphasis"/>
                <w:i w:val="0"/>
                <w:iCs w:val="0"/>
              </w:rPr>
            </w:pPr>
            <w:r w:rsidRPr="007E639B">
              <w:rPr>
                <w:rStyle w:val="Emphasis"/>
                <w:i w:val="0"/>
                <w:iCs w:val="0"/>
              </w:rPr>
              <w:t>Recognised Government Certification</w:t>
            </w:r>
          </w:p>
        </w:tc>
      </w:tr>
      <w:tr w:rsidR="00F623A7" w:rsidRPr="002F2018" w14:paraId="61D3B647" w14:textId="77777777" w:rsidTr="00451096">
        <w:tc>
          <w:tcPr>
            <w:tcW w:w="1587" w:type="pct"/>
            <w:tcBorders>
              <w:top w:val="single" w:sz="4" w:space="0" w:color="auto"/>
              <w:bottom w:val="single" w:sz="4" w:space="0" w:color="auto"/>
            </w:tcBorders>
          </w:tcPr>
          <w:p w14:paraId="2DE8152D" w14:textId="77777777" w:rsidR="00F623A7" w:rsidRPr="002F2018" w:rsidRDefault="00F623A7" w:rsidP="002148F1">
            <w:pPr>
              <w:pStyle w:val="TableText"/>
            </w:pPr>
            <w:r w:rsidRPr="001C5B20">
              <w:t>Infant formula</w:t>
            </w:r>
          </w:p>
        </w:tc>
        <w:tc>
          <w:tcPr>
            <w:tcW w:w="3413" w:type="pct"/>
            <w:tcBorders>
              <w:top w:val="single" w:sz="4" w:space="0" w:color="auto"/>
              <w:bottom w:val="single" w:sz="4" w:space="0" w:color="auto"/>
            </w:tcBorders>
          </w:tcPr>
          <w:p w14:paraId="3B811A8B" w14:textId="77777777" w:rsidR="00F623A7" w:rsidRPr="007E2512" w:rsidRDefault="00F623A7" w:rsidP="002148F1">
            <w:pPr>
              <w:pStyle w:val="TableBullet1"/>
              <w:numPr>
                <w:ilvl w:val="0"/>
                <w:numId w:val="1"/>
              </w:numPr>
              <w:ind w:left="284" w:hanging="284"/>
              <w:rPr>
                <w:rStyle w:val="Emphasis"/>
              </w:rPr>
            </w:pPr>
            <w:r w:rsidRPr="007E2512">
              <w:rPr>
                <w:rStyle w:val="Emphasis"/>
              </w:rPr>
              <w:t>Salmonella</w:t>
            </w:r>
          </w:p>
          <w:p w14:paraId="62E40D00" w14:textId="0CE6AC40" w:rsidR="00F623A7" w:rsidRPr="002F2018" w:rsidRDefault="00F623A7" w:rsidP="002148F1">
            <w:pPr>
              <w:pStyle w:val="TableBullet1"/>
              <w:numPr>
                <w:ilvl w:val="0"/>
                <w:numId w:val="1"/>
              </w:numPr>
              <w:ind w:left="284" w:hanging="284"/>
            </w:pPr>
            <w:r w:rsidRPr="007E2512">
              <w:rPr>
                <w:rStyle w:val="Emphasis"/>
              </w:rPr>
              <w:t>Cronobacter</w:t>
            </w:r>
          </w:p>
        </w:tc>
      </w:tr>
      <w:tr w:rsidR="00A94D4F" w:rsidRPr="002F2018" w14:paraId="47D77F11" w14:textId="77777777" w:rsidTr="00451096">
        <w:tc>
          <w:tcPr>
            <w:tcW w:w="1587" w:type="pct"/>
            <w:tcBorders>
              <w:top w:val="single" w:sz="4" w:space="0" w:color="auto"/>
              <w:bottom w:val="single" w:sz="4" w:space="0" w:color="auto"/>
            </w:tcBorders>
          </w:tcPr>
          <w:p w14:paraId="1CB0D01F" w14:textId="313B8357" w:rsidR="00A94D4F" w:rsidRPr="002F2018" w:rsidRDefault="00A94D4F" w:rsidP="00157D9B">
            <w:pPr>
              <w:pStyle w:val="TableText"/>
            </w:pPr>
            <w:r>
              <w:t>Kava</w:t>
            </w:r>
          </w:p>
        </w:tc>
        <w:tc>
          <w:tcPr>
            <w:tcW w:w="3413" w:type="pct"/>
            <w:tcBorders>
              <w:top w:val="single" w:sz="4" w:space="0" w:color="auto"/>
              <w:bottom w:val="single" w:sz="4" w:space="0" w:color="auto"/>
            </w:tcBorders>
          </w:tcPr>
          <w:p w14:paraId="462D02F6" w14:textId="245824CC" w:rsidR="00A94D4F" w:rsidRPr="002F2018" w:rsidRDefault="00191F21" w:rsidP="00F25A24">
            <w:pPr>
              <w:pStyle w:val="TableBullet1"/>
              <w:numPr>
                <w:ilvl w:val="0"/>
                <w:numId w:val="1"/>
              </w:numPr>
              <w:ind w:left="284" w:hanging="284"/>
            </w:pPr>
            <w:r>
              <w:t>Label assessment</w:t>
            </w:r>
          </w:p>
        </w:tc>
      </w:tr>
      <w:tr w:rsidR="00C01518" w:rsidRPr="002F2018" w14:paraId="5613221F" w14:textId="77777777" w:rsidTr="00451096">
        <w:tc>
          <w:tcPr>
            <w:tcW w:w="1587" w:type="pct"/>
            <w:tcBorders>
              <w:top w:val="single" w:sz="4" w:space="0" w:color="auto"/>
              <w:bottom w:val="single" w:sz="4" w:space="0" w:color="auto"/>
            </w:tcBorders>
          </w:tcPr>
          <w:p w14:paraId="693AC6A8" w14:textId="3E9D3563" w:rsidR="00C01518" w:rsidRPr="002F2018" w:rsidRDefault="00C01518" w:rsidP="00157D9B">
            <w:pPr>
              <w:pStyle w:val="TableText"/>
            </w:pPr>
            <w:r w:rsidRPr="002F2018">
              <w:t>Meat</w:t>
            </w:r>
          </w:p>
        </w:tc>
        <w:tc>
          <w:tcPr>
            <w:tcW w:w="3413" w:type="pct"/>
            <w:tcBorders>
              <w:top w:val="single" w:sz="4" w:space="0" w:color="auto"/>
              <w:bottom w:val="single" w:sz="4" w:space="0" w:color="auto"/>
            </w:tcBorders>
          </w:tcPr>
          <w:p w14:paraId="09854974" w14:textId="18C1A526" w:rsidR="006C0E3F" w:rsidRPr="003126DE" w:rsidRDefault="003126DE" w:rsidP="006C0E3F">
            <w:pPr>
              <w:pStyle w:val="TableBullet1"/>
              <w:numPr>
                <w:ilvl w:val="0"/>
                <w:numId w:val="1"/>
              </w:numPr>
              <w:ind w:left="284" w:hanging="284"/>
              <w:rPr>
                <w:rStyle w:val="Emphasis"/>
                <w:rFonts w:eastAsiaTheme="minorEastAsia"/>
                <w:i w:val="0"/>
                <w:iCs w:val="0"/>
                <w:szCs w:val="24"/>
              </w:rPr>
            </w:pPr>
            <w:r w:rsidRPr="003126DE">
              <w:rPr>
                <w:i/>
              </w:rPr>
              <w:t>E coli</w:t>
            </w:r>
          </w:p>
          <w:p w14:paraId="12A0B6BC" w14:textId="77777777" w:rsidR="006C0E3F" w:rsidRPr="003126DE" w:rsidRDefault="006C0E3F" w:rsidP="006C0E3F">
            <w:pPr>
              <w:pStyle w:val="TableBullet1"/>
              <w:numPr>
                <w:ilvl w:val="0"/>
                <w:numId w:val="1"/>
              </w:numPr>
              <w:ind w:left="284" w:hanging="284"/>
              <w:rPr>
                <w:rStyle w:val="Emphasis"/>
                <w:rFonts w:eastAsiaTheme="minorEastAsia"/>
                <w:szCs w:val="24"/>
              </w:rPr>
            </w:pPr>
            <w:r w:rsidRPr="003126DE">
              <w:rPr>
                <w:rStyle w:val="Emphasis"/>
                <w:rFonts w:eastAsiaTheme="minorEastAsia"/>
                <w:szCs w:val="24"/>
              </w:rPr>
              <w:t>Listeria monocytogenes</w:t>
            </w:r>
          </w:p>
          <w:p w14:paraId="13715FC1" w14:textId="41F2F7A9" w:rsidR="006C0E3F" w:rsidRPr="003126DE" w:rsidRDefault="006C0E3F" w:rsidP="006C0E3F">
            <w:pPr>
              <w:pStyle w:val="TableBullet1"/>
              <w:numPr>
                <w:ilvl w:val="0"/>
                <w:numId w:val="1"/>
              </w:numPr>
              <w:ind w:left="284" w:hanging="284"/>
              <w:rPr>
                <w:rStyle w:val="Emphasis"/>
                <w:rFonts w:eastAsiaTheme="minorEastAsia"/>
                <w:szCs w:val="24"/>
              </w:rPr>
            </w:pPr>
            <w:r w:rsidRPr="003126DE">
              <w:rPr>
                <w:rStyle w:val="Emphasis"/>
                <w:rFonts w:eastAsiaTheme="minorEastAsia"/>
                <w:szCs w:val="24"/>
              </w:rPr>
              <w:t>Salmonella</w:t>
            </w:r>
          </w:p>
          <w:p w14:paraId="14D4BF3C" w14:textId="38979427" w:rsidR="006C0E3F" w:rsidRPr="003126DE" w:rsidRDefault="006C0E3F" w:rsidP="006C0E3F">
            <w:pPr>
              <w:pStyle w:val="TableBullet1"/>
              <w:numPr>
                <w:ilvl w:val="0"/>
                <w:numId w:val="1"/>
              </w:numPr>
              <w:ind w:left="284" w:hanging="284"/>
            </w:pPr>
            <w:r w:rsidRPr="003126DE">
              <w:rPr>
                <w:rStyle w:val="Emphasis"/>
                <w:rFonts w:eastAsiaTheme="minorEastAsia"/>
                <w:i w:val="0"/>
                <w:iCs w:val="0"/>
                <w:szCs w:val="24"/>
              </w:rPr>
              <w:t>Shiga</w:t>
            </w:r>
            <w:r w:rsidRPr="003126DE">
              <w:rPr>
                <w:i/>
                <w:iCs/>
              </w:rPr>
              <w:t xml:space="preserve"> </w:t>
            </w:r>
            <w:r w:rsidRPr="003126DE">
              <w:t>toxin-producing</w:t>
            </w:r>
            <w:r w:rsidRPr="003126DE">
              <w:rPr>
                <w:i/>
                <w:iCs/>
              </w:rPr>
              <w:t xml:space="preserve"> </w:t>
            </w:r>
            <w:r w:rsidR="003126DE" w:rsidRPr="003126DE">
              <w:rPr>
                <w:i/>
              </w:rPr>
              <w:t>E coli</w:t>
            </w:r>
          </w:p>
          <w:p w14:paraId="3B9503F1" w14:textId="77777777" w:rsidR="006C0E3F" w:rsidRPr="003126DE" w:rsidRDefault="006C0E3F" w:rsidP="006C0E3F">
            <w:pPr>
              <w:pStyle w:val="TableBullet1"/>
              <w:numPr>
                <w:ilvl w:val="0"/>
                <w:numId w:val="1"/>
              </w:numPr>
              <w:ind w:left="284" w:hanging="284"/>
            </w:pPr>
            <w:r w:rsidRPr="003126DE">
              <w:t>Cephalosporins</w:t>
            </w:r>
          </w:p>
          <w:p w14:paraId="5EC50B9E" w14:textId="77777777" w:rsidR="006C0E3F" w:rsidRPr="002F2018" w:rsidRDefault="006C0E3F" w:rsidP="006C0E3F">
            <w:pPr>
              <w:pStyle w:val="TableBullet1"/>
              <w:numPr>
                <w:ilvl w:val="0"/>
                <w:numId w:val="1"/>
              </w:numPr>
              <w:ind w:left="284" w:hanging="284"/>
            </w:pPr>
            <w:r w:rsidRPr="002F2018">
              <w:t>Fluoroquinolones</w:t>
            </w:r>
          </w:p>
          <w:p w14:paraId="485B9440" w14:textId="77777777" w:rsidR="006C0E3F" w:rsidRDefault="006C0E3F" w:rsidP="006C0E3F">
            <w:pPr>
              <w:pStyle w:val="TableBullet1"/>
              <w:numPr>
                <w:ilvl w:val="0"/>
                <w:numId w:val="1"/>
              </w:numPr>
              <w:ind w:left="284" w:hanging="284"/>
            </w:pPr>
            <w:r w:rsidRPr="002F2018">
              <w:t>Virginiamycin</w:t>
            </w:r>
          </w:p>
          <w:p w14:paraId="343EE1A6" w14:textId="792E1D07" w:rsidR="006C0E3F" w:rsidRPr="00191F21" w:rsidRDefault="00F272F0" w:rsidP="003126DE">
            <w:pPr>
              <w:pStyle w:val="TableText"/>
              <w:rPr>
                <w:rStyle w:val="Emphasis"/>
                <w:i w:val="0"/>
                <w:iCs w:val="0"/>
              </w:rPr>
            </w:pPr>
            <w:r>
              <w:rPr>
                <w:rStyle w:val="Emphasis"/>
                <w:i w:val="0"/>
                <w:iCs w:val="0"/>
              </w:rPr>
              <w:t>B</w:t>
            </w:r>
            <w:r w:rsidR="006C0E3F" w:rsidRPr="00191F21">
              <w:rPr>
                <w:rStyle w:val="Emphasis"/>
                <w:i w:val="0"/>
                <w:iCs w:val="0"/>
              </w:rPr>
              <w:t>eef</w:t>
            </w:r>
            <w:r w:rsidR="006C0E3F">
              <w:rPr>
                <w:rStyle w:val="Emphasis"/>
                <w:i w:val="0"/>
                <w:iCs w:val="0"/>
              </w:rPr>
              <w:t xml:space="preserve"> and </w:t>
            </w:r>
            <w:r w:rsidRPr="00F272F0">
              <w:rPr>
                <w:rStyle w:val="Emphasis"/>
                <w:i w:val="0"/>
                <w:iCs w:val="0"/>
              </w:rPr>
              <w:t>beef</w:t>
            </w:r>
            <w:r>
              <w:rPr>
                <w:rStyle w:val="Emphasis"/>
              </w:rPr>
              <w:t xml:space="preserve"> </w:t>
            </w:r>
            <w:r w:rsidR="006C0E3F">
              <w:rPr>
                <w:rStyle w:val="Emphasis"/>
                <w:i w:val="0"/>
                <w:iCs w:val="0"/>
              </w:rPr>
              <w:t>products</w:t>
            </w:r>
            <w:r w:rsidR="00076667">
              <w:rPr>
                <w:rStyle w:val="Emphasis"/>
                <w:i w:val="0"/>
                <w:iCs w:val="0"/>
              </w:rPr>
              <w:t>:</w:t>
            </w:r>
          </w:p>
          <w:p w14:paraId="31E9168E" w14:textId="6A145099" w:rsidR="00C01518" w:rsidRPr="006C0E3F" w:rsidRDefault="006C0E3F" w:rsidP="006C0E3F">
            <w:pPr>
              <w:pStyle w:val="TableBullet1"/>
              <w:numPr>
                <w:ilvl w:val="0"/>
                <w:numId w:val="1"/>
              </w:numPr>
              <w:ind w:left="284" w:hanging="284"/>
              <w:rPr>
                <w:rStyle w:val="Emphasis"/>
                <w:i w:val="0"/>
                <w:iCs w:val="0"/>
              </w:rPr>
            </w:pPr>
            <w:r w:rsidRPr="002F2018">
              <w:t xml:space="preserve">Government certification </w:t>
            </w:r>
            <w:r w:rsidRPr="003126DE">
              <w:t xml:space="preserve">for </w:t>
            </w:r>
            <w:r w:rsidR="00F272F0" w:rsidRPr="003126DE">
              <w:t>B</w:t>
            </w:r>
            <w:r w:rsidRPr="003126DE">
              <w:t xml:space="preserve">ovine </w:t>
            </w:r>
            <w:r w:rsidR="00F272F0" w:rsidRPr="003126DE">
              <w:t>S</w:t>
            </w:r>
            <w:r w:rsidRPr="003126DE">
              <w:t xml:space="preserve">pongiform </w:t>
            </w:r>
            <w:r w:rsidR="00F272F0" w:rsidRPr="003126DE">
              <w:t>E</w:t>
            </w:r>
            <w:r w:rsidRPr="003126DE">
              <w:t>ncephalopathy freedom</w:t>
            </w:r>
          </w:p>
        </w:tc>
      </w:tr>
      <w:tr w:rsidR="00C01518" w:rsidRPr="002F2018" w14:paraId="62541AF8" w14:textId="77777777" w:rsidTr="00451096">
        <w:tc>
          <w:tcPr>
            <w:tcW w:w="1587" w:type="pct"/>
            <w:tcBorders>
              <w:top w:val="single" w:sz="4" w:space="0" w:color="auto"/>
              <w:bottom w:val="single" w:sz="4" w:space="0" w:color="auto"/>
            </w:tcBorders>
          </w:tcPr>
          <w:p w14:paraId="3710E59D" w14:textId="57655BCA" w:rsidR="00C01518" w:rsidRPr="002F2018" w:rsidRDefault="00F7105A" w:rsidP="00157D9B">
            <w:pPr>
              <w:pStyle w:val="TableText"/>
            </w:pPr>
            <w:r>
              <w:t>Peanut and pistachio products</w:t>
            </w:r>
          </w:p>
        </w:tc>
        <w:tc>
          <w:tcPr>
            <w:tcW w:w="3413" w:type="pct"/>
            <w:tcBorders>
              <w:top w:val="single" w:sz="4" w:space="0" w:color="auto"/>
              <w:bottom w:val="single" w:sz="4" w:space="0" w:color="auto"/>
            </w:tcBorders>
          </w:tcPr>
          <w:p w14:paraId="6EAC4807" w14:textId="0A9E97E5" w:rsidR="00C01518" w:rsidRPr="002F2018" w:rsidRDefault="00C01518" w:rsidP="00F7105A">
            <w:pPr>
              <w:pStyle w:val="TableBullet1"/>
              <w:numPr>
                <w:ilvl w:val="0"/>
                <w:numId w:val="1"/>
              </w:numPr>
              <w:ind w:left="284" w:hanging="284"/>
            </w:pPr>
            <w:r w:rsidRPr="002F2018">
              <w:t>Aflatoxin</w:t>
            </w:r>
            <w:r>
              <w:t xml:space="preserve"> (peanut and pistachio products)</w:t>
            </w:r>
          </w:p>
        </w:tc>
      </w:tr>
      <w:tr w:rsidR="000943A5" w:rsidRPr="002F2018" w14:paraId="3C0753C2" w14:textId="77777777" w:rsidTr="00451096">
        <w:tc>
          <w:tcPr>
            <w:tcW w:w="1587" w:type="pct"/>
            <w:tcBorders>
              <w:top w:val="single" w:sz="4" w:space="0" w:color="auto"/>
              <w:bottom w:val="single" w:sz="4" w:space="0" w:color="auto"/>
            </w:tcBorders>
          </w:tcPr>
          <w:p w14:paraId="0F4CD400" w14:textId="77A048AC" w:rsidR="000943A5" w:rsidRPr="002F2018" w:rsidRDefault="000943A5" w:rsidP="00157D9B">
            <w:pPr>
              <w:pStyle w:val="TableText"/>
            </w:pPr>
            <w:r>
              <w:t>Cassava chips</w:t>
            </w:r>
          </w:p>
        </w:tc>
        <w:tc>
          <w:tcPr>
            <w:tcW w:w="3413" w:type="pct"/>
            <w:tcBorders>
              <w:top w:val="single" w:sz="4" w:space="0" w:color="auto"/>
              <w:bottom w:val="single" w:sz="4" w:space="0" w:color="auto"/>
            </w:tcBorders>
          </w:tcPr>
          <w:p w14:paraId="116DCABC" w14:textId="3774BD5F" w:rsidR="000943A5" w:rsidRPr="00960AAF" w:rsidRDefault="000943A5" w:rsidP="00F25A24">
            <w:pPr>
              <w:pStyle w:val="TableBullet1"/>
              <w:numPr>
                <w:ilvl w:val="0"/>
                <w:numId w:val="1"/>
              </w:numPr>
              <w:ind w:left="284" w:hanging="284"/>
            </w:pPr>
            <w:r w:rsidRPr="002F2018">
              <w:t>Hydrocyanic acid</w:t>
            </w:r>
          </w:p>
        </w:tc>
      </w:tr>
      <w:tr w:rsidR="000943A5" w:rsidRPr="002F2018" w14:paraId="4B497ED7" w14:textId="77777777" w:rsidTr="00451096">
        <w:tc>
          <w:tcPr>
            <w:tcW w:w="1587" w:type="pct"/>
            <w:tcBorders>
              <w:top w:val="single" w:sz="4" w:space="0" w:color="auto"/>
              <w:bottom w:val="single" w:sz="4" w:space="0" w:color="auto"/>
            </w:tcBorders>
          </w:tcPr>
          <w:p w14:paraId="7B42131F" w14:textId="234BC21F" w:rsidR="000943A5" w:rsidRPr="002F2018" w:rsidRDefault="000943A5" w:rsidP="00157D9B">
            <w:pPr>
              <w:pStyle w:val="TableText"/>
            </w:pPr>
            <w:r>
              <w:lastRenderedPageBreak/>
              <w:t xml:space="preserve">Tofu, soy-bean curd, </w:t>
            </w:r>
            <w:r w:rsidR="00052C29">
              <w:t>soymilk</w:t>
            </w:r>
            <w:r>
              <w:t xml:space="preserve"> curd</w:t>
            </w:r>
          </w:p>
        </w:tc>
        <w:tc>
          <w:tcPr>
            <w:tcW w:w="3413" w:type="pct"/>
            <w:tcBorders>
              <w:top w:val="single" w:sz="4" w:space="0" w:color="auto"/>
              <w:bottom w:val="single" w:sz="4" w:space="0" w:color="auto"/>
            </w:tcBorders>
          </w:tcPr>
          <w:p w14:paraId="30E48EDD" w14:textId="40673DC4" w:rsidR="000943A5" w:rsidRPr="00960AAF" w:rsidRDefault="00052C29" w:rsidP="00F25A24">
            <w:pPr>
              <w:pStyle w:val="TableBullet1"/>
              <w:numPr>
                <w:ilvl w:val="0"/>
                <w:numId w:val="1"/>
              </w:numPr>
              <w:ind w:left="284" w:hanging="284"/>
            </w:pPr>
            <w:r w:rsidRPr="007E2512">
              <w:rPr>
                <w:rStyle w:val="Emphasis"/>
                <w:rFonts w:eastAsiaTheme="minorEastAsia"/>
                <w:szCs w:val="24"/>
              </w:rPr>
              <w:t>Bacillus cereus</w:t>
            </w:r>
          </w:p>
        </w:tc>
      </w:tr>
      <w:tr w:rsidR="000943A5" w:rsidRPr="002F2018" w14:paraId="010109A4" w14:textId="77777777" w:rsidTr="00451096">
        <w:tc>
          <w:tcPr>
            <w:tcW w:w="1587" w:type="pct"/>
            <w:tcBorders>
              <w:top w:val="single" w:sz="4" w:space="0" w:color="auto"/>
              <w:bottom w:val="single" w:sz="4" w:space="0" w:color="auto"/>
            </w:tcBorders>
          </w:tcPr>
          <w:p w14:paraId="3D83A224" w14:textId="4DABF117" w:rsidR="000943A5" w:rsidRPr="002F2018" w:rsidRDefault="000943A5" w:rsidP="00157D9B">
            <w:pPr>
              <w:pStyle w:val="TableText"/>
            </w:pPr>
            <w:r>
              <w:t>Mini jelly cups containing konjac</w:t>
            </w:r>
          </w:p>
        </w:tc>
        <w:tc>
          <w:tcPr>
            <w:tcW w:w="3413" w:type="pct"/>
            <w:tcBorders>
              <w:top w:val="single" w:sz="4" w:space="0" w:color="auto"/>
              <w:bottom w:val="single" w:sz="4" w:space="0" w:color="auto"/>
            </w:tcBorders>
          </w:tcPr>
          <w:p w14:paraId="7DF0267A" w14:textId="29FD2486" w:rsidR="000943A5" w:rsidRPr="00960AAF" w:rsidRDefault="00052C29" w:rsidP="00F25A24">
            <w:pPr>
              <w:pStyle w:val="TableBullet1"/>
              <w:numPr>
                <w:ilvl w:val="0"/>
                <w:numId w:val="1"/>
              </w:numPr>
              <w:ind w:left="284" w:hanging="284"/>
            </w:pPr>
            <w:r>
              <w:t>Not permitted</w:t>
            </w:r>
          </w:p>
        </w:tc>
      </w:tr>
      <w:tr w:rsidR="000943A5" w:rsidRPr="002F2018" w14:paraId="32C36E08" w14:textId="77777777" w:rsidTr="00451096">
        <w:tc>
          <w:tcPr>
            <w:tcW w:w="1587" w:type="pct"/>
            <w:tcBorders>
              <w:top w:val="single" w:sz="4" w:space="0" w:color="auto"/>
              <w:bottom w:val="single" w:sz="4" w:space="0" w:color="auto"/>
            </w:tcBorders>
          </w:tcPr>
          <w:p w14:paraId="5FA4F7FD" w14:textId="7BE46005" w:rsidR="000943A5" w:rsidRPr="002F2018" w:rsidRDefault="000943A5" w:rsidP="00157D9B">
            <w:pPr>
              <w:pStyle w:val="TableText"/>
            </w:pPr>
            <w:r>
              <w:t>Prohibited plants and fungi</w:t>
            </w:r>
          </w:p>
        </w:tc>
        <w:tc>
          <w:tcPr>
            <w:tcW w:w="3413" w:type="pct"/>
            <w:tcBorders>
              <w:top w:val="single" w:sz="4" w:space="0" w:color="auto"/>
              <w:bottom w:val="single" w:sz="4" w:space="0" w:color="auto"/>
            </w:tcBorders>
          </w:tcPr>
          <w:p w14:paraId="56CA87AA" w14:textId="72838A18" w:rsidR="000943A5" w:rsidRPr="00960AAF" w:rsidRDefault="00052C29" w:rsidP="00F25A24">
            <w:pPr>
              <w:pStyle w:val="TableBullet1"/>
              <w:numPr>
                <w:ilvl w:val="0"/>
                <w:numId w:val="1"/>
              </w:numPr>
              <w:ind w:left="284" w:hanging="284"/>
            </w:pPr>
            <w:r>
              <w:t>Not permitted</w:t>
            </w:r>
          </w:p>
        </w:tc>
      </w:tr>
      <w:tr w:rsidR="00C01518" w:rsidRPr="002F2018" w14:paraId="107F015B" w14:textId="77777777" w:rsidTr="00451096">
        <w:tc>
          <w:tcPr>
            <w:tcW w:w="1587" w:type="pct"/>
            <w:tcBorders>
              <w:top w:val="single" w:sz="4" w:space="0" w:color="auto"/>
              <w:bottom w:val="single" w:sz="4" w:space="0" w:color="auto"/>
            </w:tcBorders>
          </w:tcPr>
          <w:p w14:paraId="4F9B819F" w14:textId="77777777" w:rsidR="00C01518" w:rsidRPr="002F2018" w:rsidRDefault="00C01518" w:rsidP="00157D9B">
            <w:pPr>
              <w:pStyle w:val="TableText"/>
            </w:pPr>
            <w:r w:rsidRPr="002F2018">
              <w:t>Seafood</w:t>
            </w:r>
          </w:p>
        </w:tc>
        <w:tc>
          <w:tcPr>
            <w:tcW w:w="3413" w:type="pct"/>
            <w:tcBorders>
              <w:top w:val="single" w:sz="4" w:space="0" w:color="auto"/>
              <w:bottom w:val="single" w:sz="4" w:space="0" w:color="auto"/>
            </w:tcBorders>
          </w:tcPr>
          <w:p w14:paraId="1BC88F53" w14:textId="77777777" w:rsidR="00C01518" w:rsidRPr="002F2018" w:rsidRDefault="00C01518" w:rsidP="00F25A24">
            <w:pPr>
              <w:pStyle w:val="TableBullet1"/>
              <w:numPr>
                <w:ilvl w:val="0"/>
                <w:numId w:val="1"/>
              </w:numPr>
              <w:ind w:left="284" w:hanging="284"/>
            </w:pPr>
            <w:r w:rsidRPr="00960AAF">
              <w:t>Histamine</w:t>
            </w:r>
          </w:p>
          <w:p w14:paraId="782F1F77" w14:textId="77777777" w:rsidR="00C01518" w:rsidRPr="007E2512" w:rsidRDefault="00C01518" w:rsidP="00F25A24">
            <w:pPr>
              <w:pStyle w:val="TableBullet1"/>
              <w:numPr>
                <w:ilvl w:val="0"/>
                <w:numId w:val="1"/>
              </w:numPr>
              <w:ind w:left="284" w:hanging="284"/>
              <w:rPr>
                <w:rStyle w:val="Emphasis"/>
              </w:rPr>
            </w:pPr>
            <w:r w:rsidRPr="007E2512">
              <w:rPr>
                <w:rStyle w:val="Emphasis"/>
              </w:rPr>
              <w:t>Listeria monocytogenes</w:t>
            </w:r>
          </w:p>
          <w:p w14:paraId="42D720E6" w14:textId="77777777" w:rsidR="00C01518" w:rsidRPr="002F2018" w:rsidRDefault="00C01518" w:rsidP="00F25A24">
            <w:pPr>
              <w:pStyle w:val="TableBullet1"/>
              <w:numPr>
                <w:ilvl w:val="0"/>
                <w:numId w:val="1"/>
              </w:numPr>
              <w:ind w:left="284" w:hanging="284"/>
            </w:pPr>
            <w:r w:rsidRPr="002F2018">
              <w:t>Coagulase-positive staphylococci</w:t>
            </w:r>
          </w:p>
          <w:p w14:paraId="5215FD62" w14:textId="77777777" w:rsidR="00C01518" w:rsidRPr="007E2512" w:rsidRDefault="00C01518" w:rsidP="00F25A24">
            <w:pPr>
              <w:pStyle w:val="TableBullet1"/>
              <w:numPr>
                <w:ilvl w:val="0"/>
                <w:numId w:val="1"/>
              </w:numPr>
              <w:ind w:left="284" w:hanging="284"/>
              <w:rPr>
                <w:rStyle w:val="Emphasis"/>
              </w:rPr>
            </w:pPr>
            <w:r w:rsidRPr="007E2512">
              <w:rPr>
                <w:rStyle w:val="Emphasis"/>
              </w:rPr>
              <w:t>E. coli</w:t>
            </w:r>
          </w:p>
          <w:p w14:paraId="30A66CAC" w14:textId="77777777" w:rsidR="00C01518" w:rsidRPr="007E2512" w:rsidRDefault="00C01518" w:rsidP="00F25A24">
            <w:pPr>
              <w:pStyle w:val="TableBullet1"/>
              <w:numPr>
                <w:ilvl w:val="0"/>
                <w:numId w:val="1"/>
              </w:numPr>
              <w:ind w:left="284" w:hanging="284"/>
              <w:rPr>
                <w:rStyle w:val="Emphasis"/>
              </w:rPr>
            </w:pPr>
            <w:r w:rsidRPr="007E2512">
              <w:rPr>
                <w:rStyle w:val="Emphasis"/>
              </w:rPr>
              <w:t>Salmonella</w:t>
            </w:r>
          </w:p>
          <w:p w14:paraId="7BA3D4AD" w14:textId="77777777" w:rsidR="00C01518" w:rsidRPr="002F2018" w:rsidRDefault="00C01518" w:rsidP="00F25A24">
            <w:pPr>
              <w:pStyle w:val="TableBullet1"/>
              <w:numPr>
                <w:ilvl w:val="0"/>
                <w:numId w:val="1"/>
              </w:numPr>
              <w:ind w:left="284" w:hanging="284"/>
            </w:pPr>
            <w:r w:rsidRPr="002F2018">
              <w:t>Paralytic shellfish poison (PSP)</w:t>
            </w:r>
          </w:p>
          <w:p w14:paraId="5722FB04" w14:textId="77777777" w:rsidR="00C01518" w:rsidRPr="002F2018" w:rsidRDefault="00C01518" w:rsidP="00F25A24">
            <w:pPr>
              <w:pStyle w:val="TableBullet1"/>
              <w:numPr>
                <w:ilvl w:val="0"/>
                <w:numId w:val="1"/>
              </w:numPr>
              <w:ind w:left="284" w:hanging="284"/>
            </w:pPr>
            <w:r w:rsidRPr="002F2018">
              <w:t>Domoic acid</w:t>
            </w:r>
          </w:p>
          <w:p w14:paraId="7404A031" w14:textId="77777777" w:rsidR="00C01518" w:rsidRPr="007E2512" w:rsidRDefault="00C01518" w:rsidP="00F25A24">
            <w:pPr>
              <w:pStyle w:val="TableBullet1"/>
              <w:numPr>
                <w:ilvl w:val="0"/>
                <w:numId w:val="1"/>
              </w:numPr>
              <w:ind w:left="284" w:hanging="284"/>
              <w:rPr>
                <w:rStyle w:val="Emphasis"/>
                <w:rFonts w:eastAsiaTheme="minorEastAsia"/>
                <w:szCs w:val="24"/>
              </w:rPr>
            </w:pPr>
            <w:r w:rsidRPr="007E2512">
              <w:rPr>
                <w:rStyle w:val="Emphasis"/>
                <w:rFonts w:eastAsiaTheme="minorEastAsia"/>
                <w:szCs w:val="24"/>
              </w:rPr>
              <w:t>Vibrio cholerae</w:t>
            </w:r>
          </w:p>
          <w:p w14:paraId="70826C89" w14:textId="77777777" w:rsidR="00C01518" w:rsidRPr="002F2018" w:rsidRDefault="00C01518" w:rsidP="00F25A24">
            <w:pPr>
              <w:pStyle w:val="TableBullet1"/>
              <w:numPr>
                <w:ilvl w:val="0"/>
                <w:numId w:val="1"/>
              </w:numPr>
              <w:ind w:left="284" w:hanging="284"/>
            </w:pPr>
            <w:r w:rsidRPr="002F2018">
              <w:t>Fluoroquinolones</w:t>
            </w:r>
          </w:p>
          <w:p w14:paraId="568AC3F9" w14:textId="77777777" w:rsidR="00C01518" w:rsidRPr="002F2018" w:rsidRDefault="00C01518" w:rsidP="00F25A24">
            <w:pPr>
              <w:pStyle w:val="TableBullet1"/>
              <w:numPr>
                <w:ilvl w:val="0"/>
                <w:numId w:val="1"/>
              </w:numPr>
              <w:ind w:left="284" w:hanging="284"/>
            </w:pPr>
            <w:r w:rsidRPr="00960AAF">
              <w:t>Malachite</w:t>
            </w:r>
            <w:r w:rsidRPr="002F2018">
              <w:t xml:space="preserve"> green</w:t>
            </w:r>
          </w:p>
          <w:p w14:paraId="248CF935" w14:textId="77777777" w:rsidR="00C01518" w:rsidRPr="002F2018" w:rsidRDefault="00C01518" w:rsidP="00F25A24">
            <w:pPr>
              <w:pStyle w:val="TableBullet1"/>
              <w:numPr>
                <w:ilvl w:val="0"/>
                <w:numId w:val="1"/>
              </w:numPr>
              <w:ind w:left="284" w:hanging="284"/>
            </w:pPr>
            <w:r w:rsidRPr="002F2018">
              <w:t>Nitrofurans</w:t>
            </w:r>
          </w:p>
          <w:p w14:paraId="4F41203F" w14:textId="77777777" w:rsidR="00C01518" w:rsidRPr="002F2018" w:rsidRDefault="00C01518" w:rsidP="00F25A24">
            <w:pPr>
              <w:pStyle w:val="TableBullet1"/>
              <w:numPr>
                <w:ilvl w:val="0"/>
                <w:numId w:val="1"/>
              </w:numPr>
              <w:ind w:left="284" w:hanging="284"/>
            </w:pPr>
            <w:r w:rsidRPr="002F2018">
              <w:t>Quinolones</w:t>
            </w:r>
          </w:p>
        </w:tc>
      </w:tr>
      <w:tr w:rsidR="000943A5" w:rsidRPr="002F2018" w14:paraId="58D8C89C" w14:textId="77777777" w:rsidTr="00451096">
        <w:tc>
          <w:tcPr>
            <w:tcW w:w="1587" w:type="pct"/>
            <w:tcBorders>
              <w:top w:val="single" w:sz="4" w:space="0" w:color="auto"/>
            </w:tcBorders>
          </w:tcPr>
          <w:p w14:paraId="3B457C60" w14:textId="37B4C278" w:rsidR="000943A5" w:rsidRPr="002F2018" w:rsidRDefault="000943A5" w:rsidP="00157D9B">
            <w:pPr>
              <w:pStyle w:val="TableText"/>
            </w:pPr>
            <w:r>
              <w:t>Seaweed</w:t>
            </w:r>
          </w:p>
        </w:tc>
        <w:tc>
          <w:tcPr>
            <w:tcW w:w="3413" w:type="pct"/>
            <w:tcBorders>
              <w:top w:val="single" w:sz="4" w:space="0" w:color="auto"/>
            </w:tcBorders>
          </w:tcPr>
          <w:p w14:paraId="3A325470" w14:textId="77777777" w:rsidR="000943A5" w:rsidRPr="00F272F0" w:rsidRDefault="000943A5" w:rsidP="00F25A24">
            <w:pPr>
              <w:pStyle w:val="TableBullet1"/>
              <w:numPr>
                <w:ilvl w:val="0"/>
                <w:numId w:val="1"/>
              </w:numPr>
              <w:ind w:left="284" w:hanging="284"/>
              <w:rPr>
                <w:rFonts w:eastAsiaTheme="minorEastAsia"/>
                <w:szCs w:val="24"/>
              </w:rPr>
            </w:pPr>
            <w:r w:rsidRPr="002F2018">
              <w:t>Iodine</w:t>
            </w:r>
          </w:p>
          <w:p w14:paraId="73C1474A" w14:textId="3068DDAC" w:rsidR="00F531A4" w:rsidRPr="00F531A4" w:rsidRDefault="00F531A4" w:rsidP="00F25A24">
            <w:pPr>
              <w:pStyle w:val="TableBullet1"/>
              <w:numPr>
                <w:ilvl w:val="0"/>
                <w:numId w:val="1"/>
              </w:numPr>
              <w:ind w:left="284" w:hanging="284"/>
              <w:rPr>
                <w:rStyle w:val="Emphasis"/>
                <w:rFonts w:eastAsiaTheme="minorEastAsia"/>
                <w:i w:val="0"/>
                <w:iCs w:val="0"/>
                <w:szCs w:val="24"/>
              </w:rPr>
            </w:pPr>
            <w:r w:rsidRPr="00F531A4">
              <w:rPr>
                <w:rStyle w:val="Emphasis"/>
                <w:i w:val="0"/>
                <w:iCs w:val="0"/>
              </w:rPr>
              <w:t>Inorganic arsenic</w:t>
            </w:r>
          </w:p>
        </w:tc>
      </w:tr>
      <w:tr w:rsidR="00F7105A" w:rsidRPr="002F2018" w14:paraId="791DE858" w14:textId="77777777" w:rsidTr="00451096">
        <w:tc>
          <w:tcPr>
            <w:tcW w:w="1587" w:type="pct"/>
            <w:tcBorders>
              <w:top w:val="single" w:sz="4" w:space="0" w:color="auto"/>
              <w:bottom w:val="single" w:sz="4" w:space="0" w:color="auto"/>
            </w:tcBorders>
          </w:tcPr>
          <w:p w14:paraId="281ECDB0" w14:textId="0FD7078C" w:rsidR="00F7105A" w:rsidRPr="002F2018" w:rsidRDefault="00F7105A" w:rsidP="00157D9B">
            <w:pPr>
              <w:pStyle w:val="TableText"/>
            </w:pPr>
            <w:r>
              <w:t>Sesame seeds and products</w:t>
            </w:r>
          </w:p>
        </w:tc>
        <w:tc>
          <w:tcPr>
            <w:tcW w:w="3413" w:type="pct"/>
            <w:tcBorders>
              <w:top w:val="single" w:sz="4" w:space="0" w:color="auto"/>
              <w:bottom w:val="single" w:sz="4" w:space="0" w:color="auto"/>
            </w:tcBorders>
          </w:tcPr>
          <w:p w14:paraId="40C5A37E" w14:textId="754B3B7F" w:rsidR="00F7105A" w:rsidRPr="007E2512" w:rsidRDefault="00F7105A" w:rsidP="00F25A24">
            <w:pPr>
              <w:pStyle w:val="TableBullet1"/>
              <w:numPr>
                <w:ilvl w:val="0"/>
                <w:numId w:val="1"/>
              </w:numPr>
              <w:ind w:left="284" w:hanging="284"/>
              <w:rPr>
                <w:rStyle w:val="Emphasis"/>
                <w:rFonts w:eastAsiaTheme="minorEastAsia"/>
                <w:szCs w:val="24"/>
              </w:rPr>
            </w:pPr>
            <w:r>
              <w:rPr>
                <w:rStyle w:val="Emphasis"/>
                <w:rFonts w:eastAsiaTheme="minorEastAsia"/>
                <w:szCs w:val="24"/>
              </w:rPr>
              <w:t>Salmonella</w:t>
            </w:r>
          </w:p>
        </w:tc>
      </w:tr>
      <w:tr w:rsidR="00823865" w:rsidRPr="002F2018" w14:paraId="2C33B1F5" w14:textId="77777777" w:rsidTr="00451096">
        <w:tc>
          <w:tcPr>
            <w:tcW w:w="1587" w:type="pct"/>
            <w:tcBorders>
              <w:top w:val="single" w:sz="4" w:space="0" w:color="auto"/>
            </w:tcBorders>
          </w:tcPr>
          <w:p w14:paraId="0611AFC7" w14:textId="7CF3ED9A" w:rsidR="00823865" w:rsidRDefault="00823865" w:rsidP="00157D9B">
            <w:pPr>
              <w:pStyle w:val="TableText"/>
            </w:pPr>
            <w:r>
              <w:t>Supplementary sports food</w:t>
            </w:r>
          </w:p>
        </w:tc>
        <w:tc>
          <w:tcPr>
            <w:tcW w:w="3413" w:type="pct"/>
            <w:tcBorders>
              <w:top w:val="single" w:sz="4" w:space="0" w:color="auto"/>
            </w:tcBorders>
          </w:tcPr>
          <w:p w14:paraId="6F911731" w14:textId="2BDFE8AB" w:rsidR="00823865" w:rsidRPr="00823865" w:rsidRDefault="00823865" w:rsidP="00F25A24">
            <w:pPr>
              <w:pStyle w:val="TableBullet1"/>
              <w:numPr>
                <w:ilvl w:val="0"/>
                <w:numId w:val="1"/>
              </w:numPr>
              <w:ind w:left="284" w:hanging="284"/>
              <w:rPr>
                <w:rStyle w:val="Emphasis"/>
                <w:rFonts w:eastAsiaTheme="minorEastAsia"/>
                <w:i w:val="0"/>
                <w:iCs w:val="0"/>
                <w:szCs w:val="24"/>
              </w:rPr>
            </w:pPr>
            <w:r w:rsidRPr="00823865">
              <w:rPr>
                <w:rStyle w:val="Emphasis"/>
                <w:rFonts w:eastAsiaTheme="minorEastAsia"/>
                <w:i w:val="0"/>
                <w:iCs w:val="0"/>
                <w:szCs w:val="24"/>
              </w:rPr>
              <w:t>Label assessment for substances not permitted</w:t>
            </w:r>
          </w:p>
        </w:tc>
      </w:tr>
    </w:tbl>
    <w:p w14:paraId="36C2C087" w14:textId="1F6CA561" w:rsidR="005A7193" w:rsidRDefault="00E91D72" w:rsidP="00AD6E2D">
      <w:pPr>
        <w:pStyle w:val="Heading2"/>
        <w:numPr>
          <w:ilvl w:val="0"/>
          <w:numId w:val="0"/>
        </w:numPr>
        <w:ind w:left="720" w:hanging="720"/>
      </w:pPr>
      <w:bookmarkStart w:id="116" w:name="_Toc430782161"/>
      <w:bookmarkStart w:id="117" w:name="_Toc214273926"/>
      <w:r>
        <w:lastRenderedPageBreak/>
        <w:t>Glossary</w:t>
      </w:r>
      <w:bookmarkEnd w:id="116"/>
      <w:bookmarkEnd w:id="117"/>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AD6E2D" w14:paraId="55ADC0CD" w14:textId="77777777" w:rsidTr="004B53E7">
        <w:trPr>
          <w:cantSplit/>
          <w:tblHeader/>
        </w:trPr>
        <w:tc>
          <w:tcPr>
            <w:tcW w:w="1250" w:type="pct"/>
            <w:tcMar>
              <w:left w:w="108" w:type="dxa"/>
              <w:right w:w="108" w:type="dxa"/>
            </w:tcMar>
          </w:tcPr>
          <w:p w14:paraId="7E527D49" w14:textId="77777777" w:rsidR="00AD6E2D" w:rsidRPr="00FE64BC" w:rsidRDefault="00AD6E2D" w:rsidP="00157D9B">
            <w:pPr>
              <w:pStyle w:val="TableHeading"/>
            </w:pPr>
            <w:bookmarkStart w:id="118" w:name="Title_Glossary"/>
            <w:bookmarkEnd w:id="118"/>
            <w:r w:rsidRPr="00FE64BC">
              <w:t>Term</w:t>
            </w:r>
          </w:p>
        </w:tc>
        <w:tc>
          <w:tcPr>
            <w:tcW w:w="3750" w:type="pct"/>
            <w:tcMar>
              <w:left w:w="108" w:type="dxa"/>
              <w:right w:w="108" w:type="dxa"/>
            </w:tcMar>
          </w:tcPr>
          <w:p w14:paraId="3D9D46B1" w14:textId="77777777" w:rsidR="00AD6E2D" w:rsidRPr="00FE64BC" w:rsidRDefault="00AD6E2D" w:rsidP="00157D9B">
            <w:pPr>
              <w:pStyle w:val="TableHeading"/>
            </w:pPr>
            <w:r w:rsidRPr="00FE64BC">
              <w:t>Definition</w:t>
            </w:r>
          </w:p>
        </w:tc>
      </w:tr>
      <w:tr w:rsidR="00AD6E2D" w14:paraId="183A9E37" w14:textId="77777777" w:rsidTr="004B53E7">
        <w:tc>
          <w:tcPr>
            <w:tcW w:w="1250" w:type="pct"/>
            <w:tcMar>
              <w:left w:w="108" w:type="dxa"/>
              <w:right w:w="108" w:type="dxa"/>
            </w:tcMar>
          </w:tcPr>
          <w:p w14:paraId="05CA63C6" w14:textId="77777777" w:rsidR="00AD6E2D" w:rsidRPr="00FE64BC" w:rsidRDefault="00AD6E2D" w:rsidP="00157D9B">
            <w:pPr>
              <w:pStyle w:val="TableText"/>
            </w:pPr>
            <w:r w:rsidRPr="007E2512">
              <w:t>Agriculture Import Management System</w:t>
            </w:r>
            <w:r>
              <w:t xml:space="preserve"> (AIMS)</w:t>
            </w:r>
          </w:p>
        </w:tc>
        <w:tc>
          <w:tcPr>
            <w:tcW w:w="3750" w:type="pct"/>
            <w:tcMar>
              <w:left w:w="108" w:type="dxa"/>
              <w:right w:w="108" w:type="dxa"/>
            </w:tcMar>
          </w:tcPr>
          <w:p w14:paraId="40625A9A" w14:textId="77777777" w:rsidR="00AD6E2D" w:rsidRPr="00FE64BC" w:rsidRDefault="00AD6E2D" w:rsidP="00157D9B">
            <w:pPr>
              <w:pStyle w:val="TableText"/>
            </w:pPr>
            <w:r w:rsidRPr="00D53F09">
              <w:t xml:space="preserve">Computer system that receives data on imported goods from the Integrated Cargo System (ICS) and processes entries for imported food and </w:t>
            </w:r>
            <w:r>
              <w:t xml:space="preserve">biosecurity </w:t>
            </w:r>
            <w:r w:rsidRPr="00D53F09">
              <w:t>purposes.</w:t>
            </w:r>
          </w:p>
        </w:tc>
      </w:tr>
      <w:tr w:rsidR="00AD6E2D" w14:paraId="758FCE44" w14:textId="77777777" w:rsidTr="004B53E7">
        <w:tc>
          <w:tcPr>
            <w:tcW w:w="1250" w:type="pct"/>
            <w:tcMar>
              <w:left w:w="108" w:type="dxa"/>
              <w:right w:w="108" w:type="dxa"/>
            </w:tcMar>
          </w:tcPr>
          <w:p w14:paraId="1BD45669" w14:textId="77777777" w:rsidR="00AD6E2D" w:rsidRPr="00FE64BC" w:rsidRDefault="00AD6E2D" w:rsidP="00157D9B">
            <w:pPr>
              <w:pStyle w:val="TableText"/>
            </w:pPr>
            <w:r>
              <w:t>Australia New Zealand Food Standards Code</w:t>
            </w:r>
          </w:p>
        </w:tc>
        <w:tc>
          <w:tcPr>
            <w:tcW w:w="3750" w:type="pct"/>
            <w:tcMar>
              <w:left w:w="108" w:type="dxa"/>
              <w:right w:w="108" w:type="dxa"/>
            </w:tcMar>
          </w:tcPr>
          <w:p w14:paraId="3C03B6FD" w14:textId="236AA832" w:rsidR="00AD6E2D" w:rsidRPr="00FE64BC" w:rsidRDefault="00AD6E2D" w:rsidP="00157D9B">
            <w:pPr>
              <w:pStyle w:val="TableText"/>
            </w:pPr>
            <w:r w:rsidRPr="00D53F09">
              <w:t>Details food standards applicable to food for human consumption in Australia. See</w:t>
            </w:r>
            <w:r>
              <w:t xml:space="preserve"> </w:t>
            </w:r>
            <w:r w:rsidRPr="00D53F09">
              <w:t>the</w:t>
            </w:r>
            <w:r>
              <w:t xml:space="preserve"> </w:t>
            </w:r>
            <w:hyperlink r:id="rId37" w:history="1">
              <w:r w:rsidR="00BD7548">
                <w:rPr>
                  <w:rStyle w:val="Hyperlink"/>
                </w:rPr>
                <w:t>Food Standards Code</w:t>
              </w:r>
            </w:hyperlink>
            <w:r w:rsidRPr="00D53F09">
              <w:t>.</w:t>
            </w:r>
          </w:p>
        </w:tc>
      </w:tr>
      <w:tr w:rsidR="00AD6E2D" w14:paraId="421EEF5F" w14:textId="77777777" w:rsidTr="004B53E7">
        <w:tc>
          <w:tcPr>
            <w:tcW w:w="1250" w:type="pct"/>
            <w:tcMar>
              <w:left w:w="108" w:type="dxa"/>
              <w:right w:w="108" w:type="dxa"/>
            </w:tcMar>
          </w:tcPr>
          <w:p w14:paraId="28E8F60C" w14:textId="77777777" w:rsidR="00AD6E2D" w:rsidRPr="00FE64BC" w:rsidRDefault="00AD6E2D" w:rsidP="00157D9B">
            <w:pPr>
              <w:pStyle w:val="TableText"/>
            </w:pPr>
            <w:r>
              <w:t>batch</w:t>
            </w:r>
          </w:p>
        </w:tc>
        <w:tc>
          <w:tcPr>
            <w:tcW w:w="3750" w:type="pct"/>
            <w:tcMar>
              <w:left w:w="108" w:type="dxa"/>
              <w:right w:w="108" w:type="dxa"/>
            </w:tcMar>
          </w:tcPr>
          <w:p w14:paraId="0C340134" w14:textId="77777777" w:rsidR="00AD6E2D" w:rsidRPr="00FE64BC" w:rsidRDefault="00AD6E2D" w:rsidP="00157D9B">
            <w:pPr>
              <w:pStyle w:val="TableText"/>
            </w:pPr>
            <w:r w:rsidRPr="00D53F09">
              <w:t>Food of a particular kind</w:t>
            </w:r>
            <w:r>
              <w:t>,</w:t>
            </w:r>
            <w:r w:rsidRPr="00D53F09">
              <w:t xml:space="preserve"> made or packed in a distinct manner that may include one or more lots.</w:t>
            </w:r>
          </w:p>
        </w:tc>
      </w:tr>
      <w:tr w:rsidR="00AD6E2D" w14:paraId="633A9A93" w14:textId="77777777" w:rsidTr="004B53E7">
        <w:tc>
          <w:tcPr>
            <w:tcW w:w="1250" w:type="pct"/>
            <w:tcMar>
              <w:left w:w="108" w:type="dxa"/>
              <w:right w:w="108" w:type="dxa"/>
            </w:tcMar>
          </w:tcPr>
          <w:p w14:paraId="37D1F44B" w14:textId="77777777" w:rsidR="00AD6E2D" w:rsidRDefault="00AD6E2D" w:rsidP="00157D9B">
            <w:pPr>
              <w:pStyle w:val="TableText"/>
            </w:pPr>
            <w:r>
              <w:t>compliance agreement food</w:t>
            </w:r>
          </w:p>
        </w:tc>
        <w:tc>
          <w:tcPr>
            <w:tcW w:w="3750" w:type="pct"/>
            <w:tcMar>
              <w:left w:w="108" w:type="dxa"/>
              <w:right w:w="108" w:type="dxa"/>
            </w:tcMar>
          </w:tcPr>
          <w:p w14:paraId="0C95A07D" w14:textId="77777777" w:rsidR="00AD6E2D" w:rsidRPr="00D53F09" w:rsidRDefault="00AD6E2D" w:rsidP="00157D9B">
            <w:pPr>
              <w:pStyle w:val="TableText"/>
            </w:pPr>
            <w:r>
              <w:t xml:space="preserve">Food imported under a Food Import Compliance Agreement (FICA). </w:t>
            </w:r>
            <w:r w:rsidRPr="00DD7B9C">
              <w:t>FICAs offer food importers an alternative regulatory arrangement to inspection and testing of their products under the IFIS. This involves the department auditing an importer’s existing documented food safety management system.</w:t>
            </w:r>
          </w:p>
        </w:tc>
      </w:tr>
      <w:tr w:rsidR="00AD6E2D" w14:paraId="718D3DAA" w14:textId="77777777" w:rsidTr="004B53E7">
        <w:tc>
          <w:tcPr>
            <w:tcW w:w="1250" w:type="pct"/>
            <w:tcMar>
              <w:left w:w="108" w:type="dxa"/>
              <w:right w:w="108" w:type="dxa"/>
            </w:tcMar>
          </w:tcPr>
          <w:p w14:paraId="5A48D7F6" w14:textId="77777777" w:rsidR="00AD6E2D" w:rsidRPr="00FE64BC" w:rsidRDefault="00AD6E2D" w:rsidP="00157D9B">
            <w:pPr>
              <w:pStyle w:val="TableText"/>
            </w:pPr>
            <w:r>
              <w:t>entry</w:t>
            </w:r>
          </w:p>
        </w:tc>
        <w:tc>
          <w:tcPr>
            <w:tcW w:w="3750" w:type="pct"/>
            <w:tcMar>
              <w:left w:w="108" w:type="dxa"/>
              <w:right w:w="108" w:type="dxa"/>
            </w:tcMar>
          </w:tcPr>
          <w:p w14:paraId="3791DB0C" w14:textId="5B943A99" w:rsidR="00AD6E2D" w:rsidRPr="00FE64BC" w:rsidRDefault="00AD6E2D" w:rsidP="00157D9B">
            <w:pPr>
              <w:pStyle w:val="TableText"/>
            </w:pPr>
            <w:r w:rsidRPr="00D53F09">
              <w:t>Department of Home Affairs electronic document generated using the ICS</w:t>
            </w:r>
            <w:r w:rsidR="003838E8">
              <w:t xml:space="preserve"> identifying items imported within a single import declaration</w:t>
            </w:r>
            <w:r w:rsidRPr="00D53F09">
              <w:t>. An entry may contain one or more lines o</w:t>
            </w:r>
            <w:r>
              <w:t>f</w:t>
            </w:r>
            <w:r w:rsidRPr="00D53F09">
              <w:t xml:space="preserve"> food.</w:t>
            </w:r>
          </w:p>
        </w:tc>
      </w:tr>
      <w:tr w:rsidR="00AD6E2D" w14:paraId="444E1C70" w14:textId="77777777" w:rsidTr="004B53E7">
        <w:tc>
          <w:tcPr>
            <w:tcW w:w="1250" w:type="pct"/>
            <w:tcMar>
              <w:left w:w="108" w:type="dxa"/>
              <w:right w:w="108" w:type="dxa"/>
            </w:tcMar>
          </w:tcPr>
          <w:p w14:paraId="52838896" w14:textId="77777777" w:rsidR="00AD6E2D" w:rsidRPr="00FE64BC" w:rsidRDefault="00AD6E2D" w:rsidP="00157D9B">
            <w:pPr>
              <w:pStyle w:val="TableText"/>
            </w:pPr>
            <w:r>
              <w:t>food</w:t>
            </w:r>
          </w:p>
        </w:tc>
        <w:tc>
          <w:tcPr>
            <w:tcW w:w="3750" w:type="pct"/>
            <w:tcMar>
              <w:left w:w="108" w:type="dxa"/>
              <w:right w:w="108" w:type="dxa"/>
            </w:tcMar>
          </w:tcPr>
          <w:p w14:paraId="1B1BB6A4" w14:textId="3C3979D3" w:rsidR="00AD6E2D" w:rsidRPr="002F2018" w:rsidRDefault="00AD6E2D" w:rsidP="00157D9B">
            <w:pPr>
              <w:pStyle w:val="TableText"/>
            </w:pPr>
            <w:r w:rsidRPr="002F2018">
              <w:t xml:space="preserve">Under section 3 of the </w:t>
            </w:r>
            <w:r w:rsidR="00381580" w:rsidRPr="00B75B15">
              <w:rPr>
                <w:rStyle w:val="Emphasis"/>
              </w:rPr>
              <w:t>Imported Food Control Act 1992</w:t>
            </w:r>
            <w:r w:rsidRPr="002F2018">
              <w:t>,</w:t>
            </w:r>
          </w:p>
          <w:p w14:paraId="113A6462" w14:textId="5158BB34" w:rsidR="00AD6E2D" w:rsidRPr="002F2018" w:rsidRDefault="00AD6E2D" w:rsidP="00157D9B">
            <w:pPr>
              <w:pStyle w:val="TableText"/>
            </w:pPr>
            <w:r w:rsidRPr="002F2018">
              <w:t>(1) Food includes</w:t>
            </w:r>
            <w:r w:rsidR="00D22C1F">
              <w:t>:</w:t>
            </w:r>
          </w:p>
          <w:p w14:paraId="0829BCED" w14:textId="093A9944" w:rsidR="00AD6E2D" w:rsidRPr="002F2018" w:rsidRDefault="00AD6E2D" w:rsidP="00BD7548">
            <w:pPr>
              <w:pStyle w:val="TableText"/>
              <w:ind w:left="173"/>
            </w:pPr>
            <w:r w:rsidRPr="002F2018">
              <w:t>(a) any substance or thing of a kind used, capable of being used, or represented as being for use, for human consumption (whether it is live, raw, prepared or partly prepared)</w:t>
            </w:r>
          </w:p>
          <w:p w14:paraId="444181DA" w14:textId="28166B52" w:rsidR="00AD6E2D" w:rsidRPr="002F2018" w:rsidRDefault="00AD6E2D" w:rsidP="00BD7548">
            <w:pPr>
              <w:pStyle w:val="TableText"/>
              <w:ind w:left="173"/>
            </w:pPr>
            <w:r w:rsidRPr="002F2018">
              <w:t>(b) any substance or thing of a kind used, capable of being used, or represented as being for use, as an ingredient or additive in a substance or thing referred to in paragraph (a)</w:t>
            </w:r>
          </w:p>
          <w:p w14:paraId="201F530D" w14:textId="0A85F50A" w:rsidR="00AD6E2D" w:rsidRPr="002F2018" w:rsidRDefault="00AD6E2D" w:rsidP="00BD7548">
            <w:pPr>
              <w:pStyle w:val="TableText"/>
              <w:ind w:left="173"/>
            </w:pPr>
            <w:r w:rsidRPr="002F2018">
              <w:t>(c) any substance used in preparing a substance or thing referred to in paragraph (a)</w:t>
            </w:r>
          </w:p>
          <w:p w14:paraId="6CC1DECE" w14:textId="7F1FE34E" w:rsidR="00AD6E2D" w:rsidRPr="002F2018" w:rsidRDefault="00AD6E2D" w:rsidP="00BD7548">
            <w:pPr>
              <w:pStyle w:val="TableText"/>
              <w:ind w:left="173"/>
            </w:pPr>
            <w:r w:rsidRPr="002F2018">
              <w:t>(d) chewing gum or an ingredient or additive in chewing gum, or any substance used in preparing chewing gum</w:t>
            </w:r>
          </w:p>
          <w:p w14:paraId="648D70CE" w14:textId="77777777" w:rsidR="00AD6E2D" w:rsidRPr="00A9767D" w:rsidRDefault="00AD6E2D" w:rsidP="00BD7548">
            <w:pPr>
              <w:pStyle w:val="TableText"/>
              <w:ind w:left="173"/>
            </w:pPr>
            <w:r w:rsidRPr="002F2018">
              <w:t xml:space="preserve">(e) </w:t>
            </w:r>
            <w:r w:rsidRPr="00A9767D">
              <w:t xml:space="preserve">any substance or thing declared to be a food under a declaration in force under section 6 of the </w:t>
            </w:r>
            <w:r w:rsidRPr="00A9767D">
              <w:rPr>
                <w:rStyle w:val="Emphasis"/>
              </w:rPr>
              <w:t>Food Standards Australia New Zealand Act 1991</w:t>
            </w:r>
            <w:r w:rsidRPr="00A9767D">
              <w:t>.</w:t>
            </w:r>
          </w:p>
          <w:p w14:paraId="212D854D" w14:textId="77777777" w:rsidR="00AD6E2D" w:rsidRPr="00A9767D" w:rsidRDefault="00AD6E2D" w:rsidP="00BD7548">
            <w:pPr>
              <w:pStyle w:val="TableText"/>
              <w:ind w:left="173"/>
            </w:pPr>
            <w:r w:rsidRPr="00A9767D">
              <w:t>(It does not matter whether the substance, thing or chewing gum is in a condition fit for human consumption.)</w:t>
            </w:r>
          </w:p>
          <w:p w14:paraId="6A5F951D" w14:textId="77777777" w:rsidR="00AD6E2D" w:rsidRPr="00A9767D" w:rsidRDefault="00AD6E2D" w:rsidP="00157D9B">
            <w:pPr>
              <w:pStyle w:val="TableText"/>
            </w:pPr>
            <w:r w:rsidRPr="00A9767D">
              <w:t xml:space="preserve">(2) However, food does not include a therapeutic good within the meaning of the </w:t>
            </w:r>
            <w:r w:rsidRPr="00A9767D">
              <w:rPr>
                <w:rStyle w:val="Emphasis"/>
              </w:rPr>
              <w:t>Therapeutic Goods Act 1989</w:t>
            </w:r>
            <w:r w:rsidRPr="00A9767D">
              <w:t>.</w:t>
            </w:r>
          </w:p>
          <w:p w14:paraId="6FE877F0" w14:textId="77777777" w:rsidR="00AD6E2D" w:rsidRPr="00FE64BC" w:rsidRDefault="00AD6E2D" w:rsidP="00157D9B">
            <w:pPr>
              <w:pStyle w:val="TableText"/>
            </w:pPr>
            <w:r w:rsidRPr="00631392">
              <w:t>(3) To avoid doubt, food may include live animals and plants.</w:t>
            </w:r>
          </w:p>
        </w:tc>
      </w:tr>
      <w:tr w:rsidR="00AD6E2D" w14:paraId="11B35FED" w14:textId="77777777" w:rsidTr="004B53E7">
        <w:tc>
          <w:tcPr>
            <w:tcW w:w="1250" w:type="pct"/>
            <w:tcMar>
              <w:left w:w="108" w:type="dxa"/>
              <w:right w:w="108" w:type="dxa"/>
            </w:tcMar>
          </w:tcPr>
          <w:p w14:paraId="03A5BE0C" w14:textId="77777777" w:rsidR="00AD6E2D" w:rsidRPr="00FE64BC" w:rsidRDefault="00AD6E2D" w:rsidP="00157D9B">
            <w:pPr>
              <w:pStyle w:val="TableText"/>
            </w:pPr>
            <w:r>
              <w:t>FSANZ</w:t>
            </w:r>
          </w:p>
        </w:tc>
        <w:tc>
          <w:tcPr>
            <w:tcW w:w="3750" w:type="pct"/>
            <w:tcMar>
              <w:left w:w="108" w:type="dxa"/>
              <w:right w:w="108" w:type="dxa"/>
            </w:tcMar>
          </w:tcPr>
          <w:p w14:paraId="08787F2C" w14:textId="5180D78A" w:rsidR="00AD6E2D" w:rsidRPr="00A9767D" w:rsidRDefault="00AD6E2D" w:rsidP="00157D9B">
            <w:pPr>
              <w:pStyle w:val="TableText"/>
            </w:pPr>
            <w:r w:rsidRPr="00A9767D">
              <w:t xml:space="preserve">Food Standards Australia New Zealand is an Australian </w:t>
            </w:r>
            <w:r w:rsidR="00BD7548">
              <w:t>G</w:t>
            </w:r>
            <w:r w:rsidRPr="00A9767D">
              <w:t>overnment authority responsible for developing food standards for Australia and New Zealand. FSANZ also advises the Department of Agriculture, Fisheries and Forestry on</w:t>
            </w:r>
            <w:r w:rsidR="00B7710D">
              <w:t xml:space="preserve"> imported</w:t>
            </w:r>
            <w:r w:rsidRPr="00A9767D">
              <w:t xml:space="preserve"> food that poses a medium or high risk to public health.</w:t>
            </w:r>
          </w:p>
        </w:tc>
      </w:tr>
      <w:tr w:rsidR="00AD6E2D" w14:paraId="7067CC91" w14:textId="77777777" w:rsidTr="004B53E7">
        <w:tc>
          <w:tcPr>
            <w:tcW w:w="1250" w:type="pct"/>
            <w:tcMar>
              <w:left w:w="108" w:type="dxa"/>
              <w:right w:w="108" w:type="dxa"/>
            </w:tcMar>
          </w:tcPr>
          <w:p w14:paraId="2973CFA1" w14:textId="77777777" w:rsidR="00AD6E2D" w:rsidRPr="00FE64BC" w:rsidRDefault="00AD6E2D" w:rsidP="00157D9B">
            <w:pPr>
              <w:pStyle w:val="TableText"/>
            </w:pPr>
            <w:r>
              <w:t>holding order</w:t>
            </w:r>
          </w:p>
        </w:tc>
        <w:tc>
          <w:tcPr>
            <w:tcW w:w="3750" w:type="pct"/>
            <w:tcMar>
              <w:left w:w="108" w:type="dxa"/>
              <w:right w:w="108" w:type="dxa"/>
            </w:tcMar>
          </w:tcPr>
          <w:p w14:paraId="5AF126BB" w14:textId="77777777" w:rsidR="00AD6E2D" w:rsidRPr="00FE64BC" w:rsidRDefault="00AD6E2D" w:rsidP="00157D9B">
            <w:pPr>
              <w:pStyle w:val="TableText"/>
            </w:pPr>
            <w:r w:rsidRPr="00B27F70">
              <w:t xml:space="preserve">An order made under section 15 of the </w:t>
            </w:r>
            <w:r w:rsidRPr="00A9767D">
              <w:rPr>
                <w:rStyle w:val="Emphasis"/>
                <w:rFonts w:eastAsiaTheme="minorEastAsia"/>
                <w:szCs w:val="24"/>
              </w:rPr>
              <w:t>Imported Food Control Act 1992</w:t>
            </w:r>
            <w:r w:rsidRPr="00B27F70">
              <w:t xml:space="preserve"> that increases the rate of inspection of a surveillance food that has failed an imported food inspection. This targets the specific food from the specific producer in a specific country at a rate of 100% of consignments.</w:t>
            </w:r>
          </w:p>
        </w:tc>
      </w:tr>
      <w:tr w:rsidR="00AD6E2D" w14:paraId="55AFF3AD" w14:textId="77777777" w:rsidTr="004B53E7">
        <w:tc>
          <w:tcPr>
            <w:tcW w:w="1250" w:type="pct"/>
            <w:tcMar>
              <w:left w:w="108" w:type="dxa"/>
              <w:right w:w="108" w:type="dxa"/>
            </w:tcMar>
          </w:tcPr>
          <w:p w14:paraId="591FC173" w14:textId="581DF643" w:rsidR="00AD6E2D" w:rsidRPr="00FE64BC" w:rsidRDefault="00B10E9E" w:rsidP="00157D9B">
            <w:pPr>
              <w:pStyle w:val="TableText"/>
            </w:pPr>
            <w:r>
              <w:t>Integrated Cargo System (</w:t>
            </w:r>
            <w:r w:rsidR="00AD6E2D">
              <w:t>ICS</w:t>
            </w:r>
            <w:r>
              <w:t>)</w:t>
            </w:r>
          </w:p>
        </w:tc>
        <w:tc>
          <w:tcPr>
            <w:tcW w:w="3750" w:type="pct"/>
            <w:tcMar>
              <w:left w:w="108" w:type="dxa"/>
              <w:right w:w="108" w:type="dxa"/>
            </w:tcMar>
          </w:tcPr>
          <w:p w14:paraId="324D2C79" w14:textId="21266E47" w:rsidR="00AD6E2D" w:rsidRPr="00FE64BC" w:rsidRDefault="00B10E9E" w:rsidP="00157D9B">
            <w:pPr>
              <w:pStyle w:val="TableText"/>
            </w:pPr>
            <w:r>
              <w:t xml:space="preserve">A </w:t>
            </w:r>
            <w:r w:rsidR="00AD6E2D" w:rsidRPr="00B27F70">
              <w:t>computer system managed by the Department of Home Affairs</w:t>
            </w:r>
            <w:r w:rsidR="00AD6E2D">
              <w:t xml:space="preserve"> for the movement of cargo into and out of Australia.</w:t>
            </w:r>
          </w:p>
        </w:tc>
      </w:tr>
      <w:tr w:rsidR="00AD6E2D" w14:paraId="13F3376F" w14:textId="77777777" w:rsidTr="004B53E7">
        <w:tc>
          <w:tcPr>
            <w:tcW w:w="1250" w:type="pct"/>
            <w:tcMar>
              <w:left w:w="108" w:type="dxa"/>
              <w:right w:w="108" w:type="dxa"/>
            </w:tcMar>
          </w:tcPr>
          <w:p w14:paraId="5A2405E5" w14:textId="5C3BE318" w:rsidR="00AD6E2D" w:rsidRPr="00FE64BC" w:rsidRDefault="00AD6E2D" w:rsidP="00157D9B">
            <w:pPr>
              <w:pStyle w:val="TableText"/>
            </w:pPr>
            <w:r>
              <w:t>Imported Food Inspection Scheme</w:t>
            </w:r>
            <w:r w:rsidR="00B10E9E">
              <w:t xml:space="preserve"> (IFIS)</w:t>
            </w:r>
          </w:p>
        </w:tc>
        <w:tc>
          <w:tcPr>
            <w:tcW w:w="3750" w:type="pct"/>
            <w:tcMar>
              <w:left w:w="108" w:type="dxa"/>
              <w:right w:w="108" w:type="dxa"/>
            </w:tcMar>
          </w:tcPr>
          <w:p w14:paraId="3302F80F" w14:textId="77777777" w:rsidR="00AD6E2D" w:rsidRPr="00FE64BC" w:rsidRDefault="00AD6E2D" w:rsidP="00157D9B">
            <w:pPr>
              <w:pStyle w:val="TableText"/>
            </w:pPr>
            <w:r w:rsidRPr="00B27F70">
              <w:t xml:space="preserve">IFIS </w:t>
            </w:r>
            <w:r>
              <w:t>is</w:t>
            </w:r>
            <w:r w:rsidRPr="00B27F70">
              <w:t xml:space="preserve"> established under the Imported Food Control Regulations </w:t>
            </w:r>
            <w:r>
              <w:t>2019</w:t>
            </w:r>
            <w:r w:rsidRPr="00B27F70">
              <w:t xml:space="preserve">. It provides for </w:t>
            </w:r>
            <w:r>
              <w:t xml:space="preserve">the </w:t>
            </w:r>
            <w:r w:rsidRPr="00B27F70">
              <w:t xml:space="preserve">inspection of food at the border to </w:t>
            </w:r>
            <w:r>
              <w:t>monitor for safety and compliance with Australia’s food standards</w:t>
            </w:r>
            <w:r w:rsidRPr="00B27F70">
              <w:t>.</w:t>
            </w:r>
          </w:p>
        </w:tc>
      </w:tr>
      <w:tr w:rsidR="00AD6E2D" w14:paraId="5EDEB2BF" w14:textId="77777777" w:rsidTr="004B53E7">
        <w:tc>
          <w:tcPr>
            <w:tcW w:w="1250" w:type="pct"/>
            <w:tcMar>
              <w:left w:w="108" w:type="dxa"/>
              <w:right w:w="108" w:type="dxa"/>
            </w:tcMar>
          </w:tcPr>
          <w:p w14:paraId="74A26AF2" w14:textId="77777777" w:rsidR="00AD6E2D" w:rsidRPr="00FE64BC" w:rsidRDefault="00AD6E2D" w:rsidP="00157D9B">
            <w:pPr>
              <w:pStyle w:val="TableText"/>
            </w:pPr>
            <w:r>
              <w:t>inspection</w:t>
            </w:r>
          </w:p>
        </w:tc>
        <w:tc>
          <w:tcPr>
            <w:tcW w:w="3750" w:type="pct"/>
            <w:tcMar>
              <w:left w:w="108" w:type="dxa"/>
              <w:right w:w="108" w:type="dxa"/>
            </w:tcMar>
          </w:tcPr>
          <w:p w14:paraId="15EDCD03" w14:textId="77777777" w:rsidR="00AD6E2D" w:rsidRPr="00FE64BC" w:rsidRDefault="00AD6E2D" w:rsidP="00157D9B">
            <w:pPr>
              <w:pStyle w:val="TableText"/>
            </w:pPr>
            <w:r w:rsidRPr="00B27F70">
              <w:t>Includes inspection (visual and label assessment) or inspection and analysis (samples taken and sent for analysis) as required.</w:t>
            </w:r>
          </w:p>
        </w:tc>
      </w:tr>
      <w:tr w:rsidR="00AD6E2D" w14:paraId="19BF498B" w14:textId="77777777" w:rsidTr="004B53E7">
        <w:tc>
          <w:tcPr>
            <w:tcW w:w="1250" w:type="pct"/>
            <w:tcMar>
              <w:left w:w="108" w:type="dxa"/>
              <w:right w:w="108" w:type="dxa"/>
            </w:tcMar>
          </w:tcPr>
          <w:p w14:paraId="207C2E3E" w14:textId="77777777" w:rsidR="00AD6E2D" w:rsidRPr="00FE64BC" w:rsidRDefault="00AD6E2D" w:rsidP="00157D9B">
            <w:pPr>
              <w:pStyle w:val="TableText"/>
            </w:pPr>
            <w:r>
              <w:lastRenderedPageBreak/>
              <w:t>line</w:t>
            </w:r>
          </w:p>
        </w:tc>
        <w:tc>
          <w:tcPr>
            <w:tcW w:w="3750" w:type="pct"/>
            <w:tcMar>
              <w:left w:w="108" w:type="dxa"/>
              <w:right w:w="108" w:type="dxa"/>
            </w:tcMar>
          </w:tcPr>
          <w:p w14:paraId="5706C6BB" w14:textId="77777777" w:rsidR="00AD6E2D" w:rsidRDefault="00AD6E2D" w:rsidP="00157D9B">
            <w:pPr>
              <w:pStyle w:val="TableText"/>
            </w:pPr>
            <w:r w:rsidRPr="00B27F70">
              <w:t>Items of food being imported are recorded in the ICS as lines within the import entry. An import entry may consist of one or m</w:t>
            </w:r>
            <w:r>
              <w:t>ore</w:t>
            </w:r>
            <w:r w:rsidRPr="00B27F70">
              <w:t xml:space="preserve"> lines of products.</w:t>
            </w:r>
          </w:p>
          <w:p w14:paraId="3A02D557" w14:textId="05602239" w:rsidR="00AD6E2D" w:rsidRPr="00FE64BC" w:rsidRDefault="00AD6E2D" w:rsidP="00157D9B">
            <w:pPr>
              <w:pStyle w:val="TableText"/>
            </w:pPr>
            <w:r>
              <w:t>Lines are referred to the IFIS through electronic profiling within the ICS. Tests are applied to lines where required, based on the tariff code identifying the food.</w:t>
            </w:r>
          </w:p>
        </w:tc>
      </w:tr>
      <w:tr w:rsidR="00AD6E2D" w14:paraId="669DEF9D" w14:textId="77777777" w:rsidTr="004B53E7">
        <w:tc>
          <w:tcPr>
            <w:tcW w:w="1250" w:type="pct"/>
            <w:tcMar>
              <w:left w:w="108" w:type="dxa"/>
              <w:right w:w="108" w:type="dxa"/>
            </w:tcMar>
          </w:tcPr>
          <w:p w14:paraId="5A75124A" w14:textId="77777777" w:rsidR="00AD6E2D" w:rsidRDefault="00AD6E2D" w:rsidP="00157D9B">
            <w:pPr>
              <w:pStyle w:val="TableText"/>
            </w:pPr>
            <w:r>
              <w:t>lot</w:t>
            </w:r>
          </w:p>
        </w:tc>
        <w:tc>
          <w:tcPr>
            <w:tcW w:w="3750" w:type="pct"/>
            <w:tcMar>
              <w:left w:w="108" w:type="dxa"/>
              <w:right w:w="108" w:type="dxa"/>
            </w:tcMar>
          </w:tcPr>
          <w:p w14:paraId="584B94F2" w14:textId="77777777" w:rsidR="00AD6E2D" w:rsidRPr="00B27F70" w:rsidRDefault="00AD6E2D" w:rsidP="00157D9B">
            <w:pPr>
              <w:pStyle w:val="TableText"/>
            </w:pPr>
            <w:r w:rsidRPr="00B27F70">
              <w:t>A quantity of a food prepared or packed under the same conditions (ordinarily from a particular preparation or packing unit and during a particular time, ordinarily not exceeding 24 hours).</w:t>
            </w:r>
          </w:p>
        </w:tc>
      </w:tr>
      <w:tr w:rsidR="00AD6E2D" w14:paraId="2FDA61E2" w14:textId="77777777" w:rsidTr="004B53E7">
        <w:tc>
          <w:tcPr>
            <w:tcW w:w="1250" w:type="pct"/>
            <w:tcMar>
              <w:left w:w="108" w:type="dxa"/>
              <w:right w:w="108" w:type="dxa"/>
            </w:tcMar>
          </w:tcPr>
          <w:p w14:paraId="53FE42DC" w14:textId="77777777" w:rsidR="00AD6E2D" w:rsidRDefault="00AD6E2D" w:rsidP="00157D9B">
            <w:pPr>
              <w:pStyle w:val="TableText"/>
            </w:pPr>
            <w:r>
              <w:t>lot code</w:t>
            </w:r>
          </w:p>
        </w:tc>
        <w:tc>
          <w:tcPr>
            <w:tcW w:w="3750" w:type="pct"/>
            <w:tcMar>
              <w:left w:w="108" w:type="dxa"/>
              <w:right w:w="108" w:type="dxa"/>
            </w:tcMar>
          </w:tcPr>
          <w:p w14:paraId="5C57D02E" w14:textId="77777777" w:rsidR="00AD6E2D" w:rsidRPr="00B27F70" w:rsidRDefault="00AD6E2D" w:rsidP="00157D9B">
            <w:pPr>
              <w:pStyle w:val="TableText"/>
            </w:pPr>
            <w:r w:rsidRPr="006552F7">
              <w:t>A unique code that identifies a lot (quantity of food) and can be used for recall purposes if necessary.</w:t>
            </w:r>
          </w:p>
        </w:tc>
      </w:tr>
      <w:tr w:rsidR="00AD6E2D" w14:paraId="7FEEC0AA" w14:textId="77777777" w:rsidTr="004B53E7">
        <w:tc>
          <w:tcPr>
            <w:tcW w:w="1250" w:type="pct"/>
            <w:tcMar>
              <w:left w:w="108" w:type="dxa"/>
              <w:right w:w="108" w:type="dxa"/>
            </w:tcMar>
          </w:tcPr>
          <w:p w14:paraId="67E9E787" w14:textId="77777777" w:rsidR="00AD6E2D" w:rsidRDefault="00AD6E2D" w:rsidP="00157D9B">
            <w:pPr>
              <w:pStyle w:val="TableText"/>
            </w:pPr>
            <w:r>
              <w:t>risk food</w:t>
            </w:r>
          </w:p>
        </w:tc>
        <w:tc>
          <w:tcPr>
            <w:tcW w:w="3750" w:type="pct"/>
            <w:tcMar>
              <w:left w:w="108" w:type="dxa"/>
              <w:right w:w="108" w:type="dxa"/>
            </w:tcMar>
          </w:tcPr>
          <w:p w14:paraId="13640A60" w14:textId="77777777" w:rsidR="00AD6E2D" w:rsidRPr="006552F7" w:rsidRDefault="00AD6E2D" w:rsidP="00157D9B">
            <w:pPr>
              <w:pStyle w:val="TableText"/>
            </w:pPr>
            <w:r w:rsidRPr="006552F7">
              <w:t xml:space="preserve">Food that is classified as risk food in the Imported Food Control Order </w:t>
            </w:r>
            <w:r>
              <w:t>2019</w:t>
            </w:r>
            <w:r w:rsidRPr="006552F7">
              <w:t xml:space="preserve">. This kind of food is referred to AIMS by the ICS for inspection at the rate of 100% of </w:t>
            </w:r>
            <w:r>
              <w:t>consignments</w:t>
            </w:r>
            <w:r w:rsidRPr="006552F7">
              <w:t>. The rate is reduced in accordance with a history of compliance.</w:t>
            </w:r>
          </w:p>
        </w:tc>
      </w:tr>
      <w:tr w:rsidR="00AD6E2D" w14:paraId="6E24CBBC" w14:textId="77777777" w:rsidTr="004B53E7">
        <w:tc>
          <w:tcPr>
            <w:tcW w:w="1250" w:type="pct"/>
            <w:tcMar>
              <w:left w:w="108" w:type="dxa"/>
              <w:right w:w="108" w:type="dxa"/>
            </w:tcMar>
          </w:tcPr>
          <w:p w14:paraId="05623804" w14:textId="77777777" w:rsidR="00AD6E2D" w:rsidRDefault="00AD6E2D" w:rsidP="00157D9B">
            <w:pPr>
              <w:pStyle w:val="TableText"/>
            </w:pPr>
            <w:r>
              <w:t>surveillance food</w:t>
            </w:r>
          </w:p>
        </w:tc>
        <w:tc>
          <w:tcPr>
            <w:tcW w:w="3750" w:type="pct"/>
            <w:tcMar>
              <w:left w:w="108" w:type="dxa"/>
              <w:right w:w="108" w:type="dxa"/>
            </w:tcMar>
          </w:tcPr>
          <w:p w14:paraId="240BA77A" w14:textId="6CFD4DF4" w:rsidR="00AD6E2D" w:rsidRPr="006552F7" w:rsidRDefault="00AD6E2D" w:rsidP="00157D9B">
            <w:pPr>
              <w:pStyle w:val="TableText"/>
            </w:pPr>
            <w:r>
              <w:t>A</w:t>
            </w:r>
            <w:r w:rsidRPr="006552F7">
              <w:t>ll other food not classified as risk</w:t>
            </w:r>
            <w:r>
              <w:t xml:space="preserve"> food or compliance agreement food</w:t>
            </w:r>
            <w:r w:rsidRPr="006552F7">
              <w:t xml:space="preserve">. </w:t>
            </w:r>
            <w:r>
              <w:t xml:space="preserve">This kind of food is </w:t>
            </w:r>
            <w:r w:rsidR="00287044">
              <w:t xml:space="preserve">randomly </w:t>
            </w:r>
            <w:r>
              <w:t>r</w:t>
            </w:r>
            <w:r w:rsidRPr="006552F7">
              <w:t>eferred to AIMS by the ICS for inspection at the rate of 5% of consignments.</w:t>
            </w:r>
          </w:p>
        </w:tc>
      </w:tr>
    </w:tbl>
    <w:p w14:paraId="26113CB4" w14:textId="77777777" w:rsidR="00AD6E2D" w:rsidRPr="00AD6E2D" w:rsidRDefault="00AD6E2D" w:rsidP="00AD6E2D">
      <w:pPr>
        <w:rPr>
          <w:lang w:eastAsia="ja-JP"/>
        </w:rPr>
      </w:pPr>
    </w:p>
    <w:sectPr w:rsidR="00AD6E2D" w:rsidRPr="00AD6E2D" w:rsidSect="005522D4">
      <w:footerReference w:type="default" r:id="rId38"/>
      <w:pgSz w:w="11906" w:h="16838" w:code="9"/>
      <w:pgMar w:top="1418"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CB4A4" w14:textId="77777777" w:rsidR="009238A4" w:rsidRDefault="009238A4">
      <w:r>
        <w:separator/>
      </w:r>
    </w:p>
    <w:p w14:paraId="2BEAD338" w14:textId="77777777" w:rsidR="009238A4" w:rsidRDefault="009238A4"/>
    <w:p w14:paraId="6AB5C470" w14:textId="77777777" w:rsidR="009238A4" w:rsidRDefault="009238A4"/>
  </w:endnote>
  <w:endnote w:type="continuationSeparator" w:id="0">
    <w:p w14:paraId="13B76F8F" w14:textId="77777777" w:rsidR="009238A4" w:rsidRDefault="009238A4">
      <w:r>
        <w:continuationSeparator/>
      </w:r>
    </w:p>
    <w:p w14:paraId="7F3F84E8" w14:textId="77777777" w:rsidR="009238A4" w:rsidRDefault="009238A4"/>
    <w:p w14:paraId="42DAAED1" w14:textId="77777777" w:rsidR="009238A4" w:rsidRDefault="009238A4"/>
  </w:endnote>
  <w:endnote w:type="continuationNotice" w:id="1">
    <w:p w14:paraId="4CD15614" w14:textId="77777777" w:rsidR="009238A4" w:rsidRDefault="009238A4">
      <w:pPr>
        <w:pStyle w:val="Footer"/>
      </w:pPr>
    </w:p>
    <w:p w14:paraId="15E01FA6" w14:textId="77777777" w:rsidR="009238A4" w:rsidRDefault="009238A4"/>
    <w:p w14:paraId="522AE9BD" w14:textId="77777777" w:rsidR="009238A4" w:rsidRDefault="009238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1E80" w14:textId="44D7A065" w:rsidR="003155A7" w:rsidRDefault="003155A7">
    <w:pPr>
      <w:pStyle w:val="Footer"/>
    </w:pPr>
    <w:r>
      <w:rPr>
        <w:noProof/>
      </w:rPr>
      <mc:AlternateContent>
        <mc:Choice Requires="wps">
          <w:drawing>
            <wp:anchor distT="0" distB="0" distL="0" distR="0" simplePos="0" relativeHeight="251658752" behindDoc="0" locked="0" layoutInCell="1" allowOverlap="1" wp14:anchorId="1F312F44" wp14:editId="7F28450E">
              <wp:simplePos x="635" y="635"/>
              <wp:positionH relativeFrom="page">
                <wp:align>center</wp:align>
              </wp:positionH>
              <wp:positionV relativeFrom="page">
                <wp:align>bottom</wp:align>
              </wp:positionV>
              <wp:extent cx="551815" cy="404495"/>
              <wp:effectExtent l="0" t="0" r="635" b="0"/>
              <wp:wrapNone/>
              <wp:docPr id="89307447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0B5CF2" w14:textId="67F9A3FA"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312F44"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6D0B5CF2" w14:textId="67F9A3FA"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B5018" w14:textId="4CF2090D" w:rsidR="00F73855" w:rsidRDefault="003155A7" w:rsidP="00C3530C">
    <w:pPr>
      <w:pStyle w:val="Footer"/>
      <w:rPr>
        <w:noProof/>
      </w:rPr>
    </w:pPr>
    <w:r>
      <w:rPr>
        <w:noProof/>
      </w:rPr>
      <mc:AlternateContent>
        <mc:Choice Requires="wps">
          <w:drawing>
            <wp:anchor distT="0" distB="0" distL="0" distR="0" simplePos="0" relativeHeight="251659776" behindDoc="0" locked="0" layoutInCell="1" allowOverlap="1" wp14:anchorId="70AD83F9" wp14:editId="1DCE6702">
              <wp:simplePos x="901065" y="10050780"/>
              <wp:positionH relativeFrom="page">
                <wp:align>center</wp:align>
              </wp:positionH>
              <wp:positionV relativeFrom="page">
                <wp:align>bottom</wp:align>
              </wp:positionV>
              <wp:extent cx="551815" cy="404495"/>
              <wp:effectExtent l="0" t="0" r="635" b="0"/>
              <wp:wrapNone/>
              <wp:docPr id="20976786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42AB606" w14:textId="25960B47"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AD83F9"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42AB606" w14:textId="25960B47"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F73855">
      <w:tab/>
    </w:r>
    <w:r w:rsidR="00C3530C">
      <w:fldChar w:fldCharType="begin"/>
    </w:r>
    <w:r w:rsidR="00C3530C">
      <w:instrText xml:space="preserve"> PAGE   \* MERGEFORMAT </w:instrText>
    </w:r>
    <w:r w:rsidR="00C3530C">
      <w:fldChar w:fldCharType="separate"/>
    </w:r>
    <w:r w:rsidR="00C3530C">
      <w:rPr>
        <w:noProof/>
      </w:rPr>
      <w:t>1</w:t>
    </w:r>
    <w:r w:rsidR="00C3530C">
      <w:rPr>
        <w:noProof/>
      </w:rPr>
      <w:fldChar w:fldCharType="end"/>
    </w:r>
  </w:p>
  <w:p w14:paraId="49315B37" w14:textId="77777777" w:rsidR="00944F37" w:rsidRDefault="00944F37" w:rsidP="00C353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3038" w14:textId="6B27B4C4" w:rsidR="003155A7" w:rsidRDefault="003155A7">
    <w:pPr>
      <w:pStyle w:val="Footer"/>
    </w:pPr>
    <w:r>
      <w:rPr>
        <w:noProof/>
      </w:rPr>
      <mc:AlternateContent>
        <mc:Choice Requires="wps">
          <w:drawing>
            <wp:anchor distT="0" distB="0" distL="0" distR="0" simplePos="0" relativeHeight="251657728" behindDoc="0" locked="0" layoutInCell="1" allowOverlap="1" wp14:anchorId="6D4EBF22" wp14:editId="4273A1EB">
              <wp:simplePos x="904875" y="10277475"/>
              <wp:positionH relativeFrom="page">
                <wp:align>center</wp:align>
              </wp:positionH>
              <wp:positionV relativeFrom="page">
                <wp:align>bottom</wp:align>
              </wp:positionV>
              <wp:extent cx="551815" cy="404495"/>
              <wp:effectExtent l="0" t="0" r="635" b="0"/>
              <wp:wrapNone/>
              <wp:docPr id="51858279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0AA24BB" w14:textId="6A4FD05E"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4EBF22"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10AA24BB" w14:textId="6A4FD05E"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011DB" w14:textId="4C0BF1A8" w:rsidR="00944F37" w:rsidRDefault="00944F37" w:rsidP="00C3530C">
    <w:pPr>
      <w:pStyle w:val="Footer"/>
    </w:pPr>
    <w:r>
      <w:rPr>
        <w:noProof/>
      </w:rPr>
      <mc:AlternateContent>
        <mc:Choice Requires="wps">
          <w:drawing>
            <wp:anchor distT="0" distB="0" distL="0" distR="0" simplePos="0" relativeHeight="251661824" behindDoc="0" locked="0" layoutInCell="1" allowOverlap="1" wp14:anchorId="6119F6D1" wp14:editId="3C1E9E39">
              <wp:simplePos x="901065" y="10050780"/>
              <wp:positionH relativeFrom="page">
                <wp:align>center</wp:align>
              </wp:positionH>
              <wp:positionV relativeFrom="page">
                <wp:align>bottom</wp:align>
              </wp:positionV>
              <wp:extent cx="551815" cy="404495"/>
              <wp:effectExtent l="0" t="0" r="635" b="0"/>
              <wp:wrapNone/>
              <wp:docPr id="202302806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6614E1" w14:textId="77777777" w:rsidR="00944F37" w:rsidRPr="003155A7" w:rsidRDefault="00944F3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9F6D1" id="_x0000_t202" coordsize="21600,21600" o:spt="202" path="m,l,21600r21600,l21600,xe">
              <v:stroke joinstyle="miter"/>
              <v:path gradientshapeok="t" o:connecttype="rect"/>
            </v:shapetype>
            <v:shape id="_x0000_s1032" type="#_x0000_t202" alt="OFFICIAL" style="position:absolute;left:0;text-align:left;margin-left:0;margin-top:0;width:43.45pt;height:31.8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GWcxg4CAAAc&#10;BAAADgAAAAAAAAAAAAAAAAAuAgAAZHJzL2Uyb0RvYy54bWxQSwECLQAUAAYACAAAACEAH1WiDdsA&#10;AAADAQAADwAAAAAAAAAAAAAAAABoBAAAZHJzL2Rvd25yZXYueG1sUEsFBgAAAAAEAAQA8wAAAHAF&#10;AAAAAA==&#10;" filled="f" stroked="f">
              <v:textbox style="mso-fit-shape-to-text:t" inset="0,0,0,15pt">
                <w:txbxContent>
                  <w:p w14:paraId="6D6614E1" w14:textId="77777777" w:rsidR="00944F37" w:rsidRPr="003155A7" w:rsidRDefault="00944F3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v:textbox>
              <w10:wrap anchorx="page" anchory="page"/>
            </v:shape>
          </w:pict>
        </mc:Fallback>
      </mc:AlternateContent>
    </w:r>
    <w:r w:rsidRPr="00DE0AAE">
      <w:t>Department of Agriculture, Fisheries and Forestry</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67C9D" w14:textId="77777777" w:rsidR="009238A4" w:rsidRDefault="009238A4">
      <w:r>
        <w:separator/>
      </w:r>
    </w:p>
    <w:p w14:paraId="68474F20" w14:textId="77777777" w:rsidR="009238A4" w:rsidRDefault="009238A4"/>
    <w:p w14:paraId="12B37264" w14:textId="77777777" w:rsidR="009238A4" w:rsidRDefault="009238A4"/>
  </w:footnote>
  <w:footnote w:type="continuationSeparator" w:id="0">
    <w:p w14:paraId="4BE8FB7A" w14:textId="77777777" w:rsidR="009238A4" w:rsidRDefault="009238A4">
      <w:r>
        <w:continuationSeparator/>
      </w:r>
    </w:p>
    <w:p w14:paraId="44045415" w14:textId="77777777" w:rsidR="009238A4" w:rsidRDefault="009238A4"/>
    <w:p w14:paraId="751A7E85" w14:textId="77777777" w:rsidR="009238A4" w:rsidRDefault="009238A4"/>
  </w:footnote>
  <w:footnote w:type="continuationNotice" w:id="1">
    <w:p w14:paraId="5B16114F" w14:textId="77777777" w:rsidR="009238A4" w:rsidRDefault="009238A4">
      <w:pPr>
        <w:pStyle w:val="Footer"/>
      </w:pPr>
    </w:p>
    <w:p w14:paraId="78A2DF8F" w14:textId="77777777" w:rsidR="009238A4" w:rsidRDefault="009238A4"/>
    <w:p w14:paraId="1B676551" w14:textId="77777777" w:rsidR="009238A4" w:rsidRDefault="009238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C87BE" w14:textId="398BF567" w:rsidR="003155A7" w:rsidRDefault="003155A7">
    <w:pPr>
      <w:pStyle w:val="Header"/>
    </w:pPr>
    <w:r>
      <w:rPr>
        <w:noProof/>
      </w:rPr>
      <mc:AlternateContent>
        <mc:Choice Requires="wps">
          <w:drawing>
            <wp:anchor distT="0" distB="0" distL="0" distR="0" simplePos="0" relativeHeight="251655680" behindDoc="0" locked="0" layoutInCell="1" allowOverlap="1" wp14:anchorId="49523919" wp14:editId="4021C793">
              <wp:simplePos x="635" y="635"/>
              <wp:positionH relativeFrom="page">
                <wp:align>center</wp:align>
              </wp:positionH>
              <wp:positionV relativeFrom="page">
                <wp:align>top</wp:align>
              </wp:positionV>
              <wp:extent cx="551815" cy="404495"/>
              <wp:effectExtent l="0" t="0" r="635" b="14605"/>
              <wp:wrapNone/>
              <wp:docPr id="18948116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EE8074" w14:textId="43C2D515"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52391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7EE8074" w14:textId="43C2D515"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3C5DC" w14:textId="63FE66AF" w:rsidR="00B861B4" w:rsidRDefault="003155A7">
    <w:pPr>
      <w:pStyle w:val="Header"/>
    </w:pPr>
    <w:r>
      <w:rPr>
        <w:noProof/>
      </w:rPr>
      <mc:AlternateContent>
        <mc:Choice Requires="wps">
          <w:drawing>
            <wp:anchor distT="0" distB="0" distL="0" distR="0" simplePos="0" relativeHeight="251656704" behindDoc="0" locked="0" layoutInCell="1" allowOverlap="1" wp14:anchorId="46C709C6" wp14:editId="09DD18E9">
              <wp:simplePos x="901065" y="360680"/>
              <wp:positionH relativeFrom="page">
                <wp:align>center</wp:align>
              </wp:positionH>
              <wp:positionV relativeFrom="page">
                <wp:align>top</wp:align>
              </wp:positionV>
              <wp:extent cx="551815" cy="404495"/>
              <wp:effectExtent l="0" t="0" r="635" b="14605"/>
              <wp:wrapNone/>
              <wp:docPr id="12331483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D68A80B" w14:textId="03036812"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C709C6"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D68A80B" w14:textId="03036812"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v:textbox>
              <w10:wrap anchorx="page" anchory="page"/>
            </v:shape>
          </w:pict>
        </mc:Fallback>
      </mc:AlternateContent>
    </w:r>
    <w:r w:rsidR="00FE2412" w:rsidRPr="00FE2412">
      <w:t>Imported food inspection data: January to December 202</w:t>
    </w:r>
    <w: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08CF" w14:textId="19861B9D" w:rsidR="00B861B4" w:rsidRDefault="003155A7">
    <w:pPr>
      <w:pStyle w:val="Header"/>
      <w:jc w:val="left"/>
    </w:pPr>
    <w:r>
      <w:rPr>
        <w:noProof/>
        <w:lang w:val="en-US"/>
      </w:rPr>
      <mc:AlternateContent>
        <mc:Choice Requires="wps">
          <w:drawing>
            <wp:anchor distT="0" distB="0" distL="0" distR="0" simplePos="0" relativeHeight="251654656" behindDoc="0" locked="0" layoutInCell="1" allowOverlap="1" wp14:anchorId="48DE0B89" wp14:editId="71A815C3">
              <wp:simplePos x="904875" y="361950"/>
              <wp:positionH relativeFrom="page">
                <wp:align>center</wp:align>
              </wp:positionH>
              <wp:positionV relativeFrom="page">
                <wp:align>top</wp:align>
              </wp:positionV>
              <wp:extent cx="551815" cy="404495"/>
              <wp:effectExtent l="0" t="0" r="635" b="14605"/>
              <wp:wrapNone/>
              <wp:docPr id="214502481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DF738A3" w14:textId="60447E9C"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DE0B89"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0DF738A3" w14:textId="60447E9C" w:rsidR="003155A7" w:rsidRPr="003155A7" w:rsidRDefault="003155A7" w:rsidP="003155A7">
                    <w:pPr>
                      <w:spacing w:after="0"/>
                      <w:rPr>
                        <w:rFonts w:ascii="Calibri" w:eastAsia="Calibri" w:hAnsi="Calibri" w:cs="Calibri"/>
                        <w:noProof/>
                        <w:color w:val="FF0000"/>
                        <w:sz w:val="24"/>
                        <w:szCs w:val="24"/>
                      </w:rPr>
                    </w:pPr>
                    <w:r w:rsidRPr="003155A7">
                      <w:rPr>
                        <w:rFonts w:ascii="Calibri" w:eastAsia="Calibri" w:hAnsi="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3A56CC22" wp14:editId="2EE1F6D0">
          <wp:extent cx="2438400" cy="708660"/>
          <wp:effectExtent l="0" t="0" r="0" b="0"/>
          <wp:docPr id="1093145044" name="Picture 1093145044"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E0EA0"/>
    <w:multiLevelType w:val="hybridMultilevel"/>
    <w:tmpl w:val="8B3E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E10E1A"/>
    <w:multiLevelType w:val="multilevel"/>
    <w:tmpl w:val="C192723A"/>
    <w:lvl w:ilvl="0">
      <w:start w:val="1"/>
      <w:numFmt w:val="bullet"/>
      <w:lvlText w:val=""/>
      <w:lvlJc w:val="left"/>
      <w:pPr>
        <w:ind w:left="425" w:hanging="425"/>
      </w:pPr>
      <w:rPr>
        <w:rFonts w:ascii="Symbol" w:hAnsi="Symbol"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 w15:restartNumberingAfterBreak="0">
    <w:nsid w:val="0C7466B4"/>
    <w:multiLevelType w:val="hybridMultilevel"/>
    <w:tmpl w:val="AEBC0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96B606F"/>
    <w:multiLevelType w:val="hybridMultilevel"/>
    <w:tmpl w:val="0CA0B57E"/>
    <w:lvl w:ilvl="0" w:tplc="3882266C">
      <w:start w:val="1"/>
      <w:numFmt w:val="bullet"/>
      <w:lvlText w:val=""/>
      <w:lvlJc w:val="left"/>
      <w:pPr>
        <w:ind w:left="720" w:hanging="360"/>
      </w:pPr>
      <w:rPr>
        <w:rFonts w:ascii="Symbol" w:hAnsi="Symbol" w:hint="default"/>
      </w:rPr>
    </w:lvl>
    <w:lvl w:ilvl="1" w:tplc="04987ACC">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635EA0"/>
    <w:multiLevelType w:val="hybridMultilevel"/>
    <w:tmpl w:val="F48C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0E35F5"/>
    <w:multiLevelType w:val="hybridMultilevel"/>
    <w:tmpl w:val="5888E12E"/>
    <w:lvl w:ilvl="0" w:tplc="9EA49F94">
      <w:start w:val="1"/>
      <w:numFmt w:val="decimal"/>
      <w:lvlText w:val="%1)"/>
      <w:lvlJc w:val="left"/>
      <w:pPr>
        <w:ind w:left="720" w:hanging="360"/>
      </w:pPr>
      <w:rPr>
        <w:rFonts w:ascii="Aptos" w:hAnsi="Aptos" w:cs="Apto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AA12966"/>
    <w:multiLevelType w:val="multilevel"/>
    <w:tmpl w:val="C1660014"/>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5FCC629B"/>
    <w:multiLevelType w:val="hybridMultilevel"/>
    <w:tmpl w:val="5D3A11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8897A26"/>
    <w:multiLevelType w:val="hybridMultilevel"/>
    <w:tmpl w:val="A09E7B54"/>
    <w:lvl w:ilvl="0" w:tplc="832EEDF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091D23"/>
    <w:multiLevelType w:val="hybridMultilevel"/>
    <w:tmpl w:val="DF9058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66787524">
    <w:abstractNumId w:val="4"/>
  </w:num>
  <w:num w:numId="2" w16cid:durableId="381057155">
    <w:abstractNumId w:val="13"/>
  </w:num>
  <w:num w:numId="3" w16cid:durableId="1639215797">
    <w:abstractNumId w:val="14"/>
  </w:num>
  <w:num w:numId="4" w16cid:durableId="1643265712">
    <w:abstractNumId w:val="5"/>
  </w:num>
  <w:num w:numId="5" w16cid:durableId="626202022">
    <w:abstractNumId w:val="10"/>
  </w:num>
  <w:num w:numId="6" w16cid:durableId="281765065">
    <w:abstractNumId w:val="12"/>
  </w:num>
  <w:num w:numId="7" w16cid:durableId="2092000146">
    <w:abstractNumId w:val="9"/>
  </w:num>
  <w:num w:numId="8" w16cid:durableId="864908900">
    <w:abstractNumId w:val="5"/>
    <w:lvlOverride w:ilvl="0">
      <w:lvl w:ilvl="0">
        <w:start w:val="1"/>
        <w:numFmt w:val="decimal"/>
        <w:pStyle w:val="Heading2"/>
        <w:lvlText w:val="%1"/>
        <w:lvlJc w:val="left"/>
        <w:pPr>
          <w:ind w:left="720" w:hanging="720"/>
        </w:pPr>
        <w:rPr>
          <w:color w:val="auto"/>
        </w:rPr>
      </w:lvl>
    </w:lvlOverride>
  </w:num>
  <w:num w:numId="9" w16cid:durableId="1469322956">
    <w:abstractNumId w:val="13"/>
  </w:num>
  <w:num w:numId="10" w16cid:durableId="1341661948">
    <w:abstractNumId w:val="14"/>
  </w:num>
  <w:num w:numId="11" w16cid:durableId="1983389004">
    <w:abstractNumId w:val="3"/>
  </w:num>
  <w:num w:numId="12" w16cid:durableId="1510218002">
    <w:abstractNumId w:val="11"/>
  </w:num>
  <w:num w:numId="13" w16cid:durableId="639115738">
    <w:abstractNumId w:val="1"/>
  </w:num>
  <w:num w:numId="14" w16cid:durableId="1870290717">
    <w:abstractNumId w:val="6"/>
  </w:num>
  <w:num w:numId="15" w16cid:durableId="15729326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7951939">
    <w:abstractNumId w:val="16"/>
  </w:num>
  <w:num w:numId="17" w16cid:durableId="1021930351">
    <w:abstractNumId w:val="5"/>
    <w:lvlOverride w:ilvl="0">
      <w:lvl w:ilvl="0">
        <w:start w:val="1"/>
        <w:numFmt w:val="decimal"/>
        <w:pStyle w:val="Heading2"/>
        <w:lvlText w:val="%1"/>
        <w:lvlJc w:val="left"/>
        <w:pPr>
          <w:ind w:left="720" w:hanging="720"/>
        </w:pPr>
        <w:rPr>
          <w:color w:val="auto"/>
        </w:rPr>
      </w:lvl>
    </w:lvlOverride>
  </w:num>
  <w:num w:numId="18" w16cid:durableId="1406613917">
    <w:abstractNumId w:val="5"/>
    <w:lvlOverride w:ilvl="0">
      <w:lvl w:ilvl="0">
        <w:start w:val="1"/>
        <w:numFmt w:val="decimal"/>
        <w:pStyle w:val="Heading2"/>
        <w:lvlText w:val="%1"/>
        <w:lvlJc w:val="left"/>
        <w:pPr>
          <w:ind w:left="720" w:hanging="720"/>
        </w:pPr>
        <w:rPr>
          <w:color w:val="auto"/>
        </w:rPr>
      </w:lvl>
    </w:lvlOverride>
  </w:num>
  <w:num w:numId="19" w16cid:durableId="1412702211">
    <w:abstractNumId w:val="14"/>
  </w:num>
  <w:num w:numId="20" w16cid:durableId="1957248012">
    <w:abstractNumId w:val="8"/>
  </w:num>
  <w:num w:numId="21" w16cid:durableId="445271962">
    <w:abstractNumId w:val="17"/>
  </w:num>
  <w:num w:numId="22" w16cid:durableId="1362050447">
    <w:abstractNumId w:val="15"/>
  </w:num>
  <w:num w:numId="23" w16cid:durableId="1678773862">
    <w:abstractNumId w:val="2"/>
  </w:num>
  <w:num w:numId="24" w16cid:durableId="1564753667">
    <w:abstractNumId w:val="0"/>
  </w:num>
  <w:num w:numId="25" w16cid:durableId="2088572344">
    <w:abstractNumId w:val="7"/>
  </w:num>
  <w:num w:numId="26" w16cid:durableId="899942225">
    <w:abstractNumId w:val="13"/>
  </w:num>
  <w:num w:numId="27" w16cid:durableId="713626497">
    <w:abstractNumId w:val="13"/>
  </w:num>
  <w:num w:numId="28" w16cid:durableId="1630106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7299191">
    <w:abstractNumId w:val="5"/>
    <w:lvlOverride w:ilvl="0">
      <w:lvl w:ilvl="0">
        <w:start w:val="1"/>
        <w:numFmt w:val="decimal"/>
        <w:pStyle w:val="Heading2"/>
        <w:lvlText w:val="%1"/>
        <w:lvlJc w:val="left"/>
        <w:pPr>
          <w:ind w:left="720" w:hanging="720"/>
        </w:pPr>
        <w:rPr>
          <w:color w:val="auto"/>
        </w:rPr>
      </w:lvl>
    </w:lvlOverride>
  </w:num>
  <w:num w:numId="30" w16cid:durableId="1090738500">
    <w:abstractNumId w:val="5"/>
    <w:lvlOverride w:ilvl="0">
      <w:lvl w:ilvl="0">
        <w:start w:val="1"/>
        <w:numFmt w:val="decimal"/>
        <w:pStyle w:val="Heading2"/>
        <w:lvlText w:val="%1"/>
        <w:lvlJc w:val="left"/>
        <w:pPr>
          <w:ind w:left="720" w:hanging="720"/>
        </w:pPr>
        <w:rPr>
          <w:color w:val="auto"/>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7D9"/>
    <w:rsid w:val="000010B4"/>
    <w:rsid w:val="00001BC8"/>
    <w:rsid w:val="00002BEE"/>
    <w:rsid w:val="000032AD"/>
    <w:rsid w:val="00006D71"/>
    <w:rsid w:val="00010400"/>
    <w:rsid w:val="00012914"/>
    <w:rsid w:val="0002063A"/>
    <w:rsid w:val="00021C70"/>
    <w:rsid w:val="00021E54"/>
    <w:rsid w:val="00024D4D"/>
    <w:rsid w:val="00030229"/>
    <w:rsid w:val="0003083A"/>
    <w:rsid w:val="000319D1"/>
    <w:rsid w:val="0003731B"/>
    <w:rsid w:val="00043204"/>
    <w:rsid w:val="00047BFF"/>
    <w:rsid w:val="00051A2E"/>
    <w:rsid w:val="00052C29"/>
    <w:rsid w:val="00052D0F"/>
    <w:rsid w:val="00053C1E"/>
    <w:rsid w:val="00054991"/>
    <w:rsid w:val="00054BC2"/>
    <w:rsid w:val="00060423"/>
    <w:rsid w:val="00061917"/>
    <w:rsid w:val="00061C54"/>
    <w:rsid w:val="00071958"/>
    <w:rsid w:val="00071B5A"/>
    <w:rsid w:val="0007244B"/>
    <w:rsid w:val="00074498"/>
    <w:rsid w:val="0007477D"/>
    <w:rsid w:val="000748F7"/>
    <w:rsid w:val="00075A00"/>
    <w:rsid w:val="00076667"/>
    <w:rsid w:val="000771AB"/>
    <w:rsid w:val="00077262"/>
    <w:rsid w:val="00080C49"/>
    <w:rsid w:val="00083FBE"/>
    <w:rsid w:val="00086301"/>
    <w:rsid w:val="000869AB"/>
    <w:rsid w:val="00093D59"/>
    <w:rsid w:val="000942EE"/>
    <w:rsid w:val="000943A5"/>
    <w:rsid w:val="000944A7"/>
    <w:rsid w:val="00097EB1"/>
    <w:rsid w:val="00097FA8"/>
    <w:rsid w:val="000A0BDA"/>
    <w:rsid w:val="000A11A6"/>
    <w:rsid w:val="000A42D9"/>
    <w:rsid w:val="000A4C23"/>
    <w:rsid w:val="000A6DEF"/>
    <w:rsid w:val="000A7AAF"/>
    <w:rsid w:val="000A7C88"/>
    <w:rsid w:val="000B0057"/>
    <w:rsid w:val="000B03CC"/>
    <w:rsid w:val="000B1659"/>
    <w:rsid w:val="000B3456"/>
    <w:rsid w:val="000B44DF"/>
    <w:rsid w:val="000B4A0A"/>
    <w:rsid w:val="000C0483"/>
    <w:rsid w:val="000C12FC"/>
    <w:rsid w:val="000C1E52"/>
    <w:rsid w:val="000D0043"/>
    <w:rsid w:val="000D0816"/>
    <w:rsid w:val="000D19D7"/>
    <w:rsid w:val="000D1AB0"/>
    <w:rsid w:val="000D578F"/>
    <w:rsid w:val="000D6575"/>
    <w:rsid w:val="000D726B"/>
    <w:rsid w:val="000E0470"/>
    <w:rsid w:val="000E135C"/>
    <w:rsid w:val="000E1DF1"/>
    <w:rsid w:val="000E3C23"/>
    <w:rsid w:val="000E6DB6"/>
    <w:rsid w:val="000F50C9"/>
    <w:rsid w:val="000F5FB3"/>
    <w:rsid w:val="000F6057"/>
    <w:rsid w:val="000F6C28"/>
    <w:rsid w:val="000F6F00"/>
    <w:rsid w:val="001013AD"/>
    <w:rsid w:val="001019C7"/>
    <w:rsid w:val="00106247"/>
    <w:rsid w:val="00106D21"/>
    <w:rsid w:val="00107ACC"/>
    <w:rsid w:val="001116C3"/>
    <w:rsid w:val="00111CA5"/>
    <w:rsid w:val="00111D6F"/>
    <w:rsid w:val="001145E0"/>
    <w:rsid w:val="00115AA8"/>
    <w:rsid w:val="0011639B"/>
    <w:rsid w:val="0011763C"/>
    <w:rsid w:val="001224C0"/>
    <w:rsid w:val="001227A8"/>
    <w:rsid w:val="00123E42"/>
    <w:rsid w:val="001240A4"/>
    <w:rsid w:val="00133213"/>
    <w:rsid w:val="00135164"/>
    <w:rsid w:val="001351E8"/>
    <w:rsid w:val="00136D65"/>
    <w:rsid w:val="00142ECB"/>
    <w:rsid w:val="00144050"/>
    <w:rsid w:val="001450C6"/>
    <w:rsid w:val="00145810"/>
    <w:rsid w:val="0014696A"/>
    <w:rsid w:val="001472AC"/>
    <w:rsid w:val="00147E36"/>
    <w:rsid w:val="00151B14"/>
    <w:rsid w:val="00160B4F"/>
    <w:rsid w:val="00160D5E"/>
    <w:rsid w:val="00160DFA"/>
    <w:rsid w:val="0016201B"/>
    <w:rsid w:val="001641A3"/>
    <w:rsid w:val="00165C5C"/>
    <w:rsid w:val="0016624C"/>
    <w:rsid w:val="0016631B"/>
    <w:rsid w:val="00171618"/>
    <w:rsid w:val="001728AE"/>
    <w:rsid w:val="00176594"/>
    <w:rsid w:val="0017699C"/>
    <w:rsid w:val="0017751B"/>
    <w:rsid w:val="00177D8C"/>
    <w:rsid w:val="00191F21"/>
    <w:rsid w:val="00196D87"/>
    <w:rsid w:val="001979B0"/>
    <w:rsid w:val="001A3484"/>
    <w:rsid w:val="001A46CF"/>
    <w:rsid w:val="001B103B"/>
    <w:rsid w:val="001B1A6D"/>
    <w:rsid w:val="001B4008"/>
    <w:rsid w:val="001B683B"/>
    <w:rsid w:val="001C0560"/>
    <w:rsid w:val="001C1865"/>
    <w:rsid w:val="001C2014"/>
    <w:rsid w:val="001C3959"/>
    <w:rsid w:val="001C4B48"/>
    <w:rsid w:val="001C5117"/>
    <w:rsid w:val="001D31F3"/>
    <w:rsid w:val="001D34D0"/>
    <w:rsid w:val="001D607F"/>
    <w:rsid w:val="001D6454"/>
    <w:rsid w:val="001D65DD"/>
    <w:rsid w:val="001E050B"/>
    <w:rsid w:val="001E09AA"/>
    <w:rsid w:val="001E0C23"/>
    <w:rsid w:val="001E0F9F"/>
    <w:rsid w:val="001E639B"/>
    <w:rsid w:val="001E7A8C"/>
    <w:rsid w:val="001F016C"/>
    <w:rsid w:val="001F0A35"/>
    <w:rsid w:val="001F0E62"/>
    <w:rsid w:val="001F1FC6"/>
    <w:rsid w:val="001F22A3"/>
    <w:rsid w:val="001F2306"/>
    <w:rsid w:val="001F4619"/>
    <w:rsid w:val="001F4D31"/>
    <w:rsid w:val="002011B3"/>
    <w:rsid w:val="002029EA"/>
    <w:rsid w:val="0020516B"/>
    <w:rsid w:val="00211EB2"/>
    <w:rsid w:val="0021649B"/>
    <w:rsid w:val="0021720E"/>
    <w:rsid w:val="002178FE"/>
    <w:rsid w:val="00220109"/>
    <w:rsid w:val="00222137"/>
    <w:rsid w:val="002231BD"/>
    <w:rsid w:val="002237EB"/>
    <w:rsid w:val="002248BA"/>
    <w:rsid w:val="00230A74"/>
    <w:rsid w:val="0024015D"/>
    <w:rsid w:val="002402C0"/>
    <w:rsid w:val="002426C7"/>
    <w:rsid w:val="00242CF4"/>
    <w:rsid w:val="002446D0"/>
    <w:rsid w:val="002447FA"/>
    <w:rsid w:val="002468AC"/>
    <w:rsid w:val="00246DF8"/>
    <w:rsid w:val="00250200"/>
    <w:rsid w:val="00252C70"/>
    <w:rsid w:val="0025352C"/>
    <w:rsid w:val="002605BC"/>
    <w:rsid w:val="00261A7C"/>
    <w:rsid w:val="00263AB6"/>
    <w:rsid w:val="00263CB6"/>
    <w:rsid w:val="00264C1A"/>
    <w:rsid w:val="00266C5A"/>
    <w:rsid w:val="00267DC3"/>
    <w:rsid w:val="00270ECB"/>
    <w:rsid w:val="0027112F"/>
    <w:rsid w:val="00274FFC"/>
    <w:rsid w:val="002752FE"/>
    <w:rsid w:val="0027552D"/>
    <w:rsid w:val="00277077"/>
    <w:rsid w:val="00281673"/>
    <w:rsid w:val="00281BB6"/>
    <w:rsid w:val="00281E3C"/>
    <w:rsid w:val="00282AAA"/>
    <w:rsid w:val="00284C5A"/>
    <w:rsid w:val="00284D14"/>
    <w:rsid w:val="0028550D"/>
    <w:rsid w:val="002856DB"/>
    <w:rsid w:val="00286307"/>
    <w:rsid w:val="00286D7C"/>
    <w:rsid w:val="00287044"/>
    <w:rsid w:val="00291662"/>
    <w:rsid w:val="00291FC9"/>
    <w:rsid w:val="00294159"/>
    <w:rsid w:val="00294EF0"/>
    <w:rsid w:val="002A1CB5"/>
    <w:rsid w:val="002A6EFA"/>
    <w:rsid w:val="002B107D"/>
    <w:rsid w:val="002B3AE1"/>
    <w:rsid w:val="002B4231"/>
    <w:rsid w:val="002B5C5C"/>
    <w:rsid w:val="002C2528"/>
    <w:rsid w:val="002C2BCB"/>
    <w:rsid w:val="002C6F53"/>
    <w:rsid w:val="002C7523"/>
    <w:rsid w:val="002D300C"/>
    <w:rsid w:val="002D5B0A"/>
    <w:rsid w:val="002D5B63"/>
    <w:rsid w:val="002D67C2"/>
    <w:rsid w:val="002D74D9"/>
    <w:rsid w:val="002E0355"/>
    <w:rsid w:val="002F1457"/>
    <w:rsid w:val="002F14F1"/>
    <w:rsid w:val="002F1AF9"/>
    <w:rsid w:val="002F3E2A"/>
    <w:rsid w:val="002F4EFB"/>
    <w:rsid w:val="002F6A75"/>
    <w:rsid w:val="002F7FD9"/>
    <w:rsid w:val="00301D69"/>
    <w:rsid w:val="00301DBF"/>
    <w:rsid w:val="003024BD"/>
    <w:rsid w:val="0030297A"/>
    <w:rsid w:val="00304AB4"/>
    <w:rsid w:val="003058C9"/>
    <w:rsid w:val="00305DC0"/>
    <w:rsid w:val="00306E92"/>
    <w:rsid w:val="003101AB"/>
    <w:rsid w:val="00311820"/>
    <w:rsid w:val="00311918"/>
    <w:rsid w:val="003126DE"/>
    <w:rsid w:val="003155A7"/>
    <w:rsid w:val="00315FF5"/>
    <w:rsid w:val="00316670"/>
    <w:rsid w:val="0031720A"/>
    <w:rsid w:val="003214B3"/>
    <w:rsid w:val="00324BD0"/>
    <w:rsid w:val="00327EB3"/>
    <w:rsid w:val="0033157D"/>
    <w:rsid w:val="00332712"/>
    <w:rsid w:val="00337047"/>
    <w:rsid w:val="00341111"/>
    <w:rsid w:val="00342013"/>
    <w:rsid w:val="00342202"/>
    <w:rsid w:val="00343462"/>
    <w:rsid w:val="0034651C"/>
    <w:rsid w:val="00347E2E"/>
    <w:rsid w:val="00347FD0"/>
    <w:rsid w:val="0035175D"/>
    <w:rsid w:val="003537AD"/>
    <w:rsid w:val="00354C09"/>
    <w:rsid w:val="00354C6A"/>
    <w:rsid w:val="003552C5"/>
    <w:rsid w:val="00355488"/>
    <w:rsid w:val="00356ABE"/>
    <w:rsid w:val="00356AF3"/>
    <w:rsid w:val="00357376"/>
    <w:rsid w:val="003574C2"/>
    <w:rsid w:val="00357A32"/>
    <w:rsid w:val="00360039"/>
    <w:rsid w:val="00363586"/>
    <w:rsid w:val="003642F0"/>
    <w:rsid w:val="00364A4A"/>
    <w:rsid w:val="003654AC"/>
    <w:rsid w:val="00366574"/>
    <w:rsid w:val="00367563"/>
    <w:rsid w:val="0037073B"/>
    <w:rsid w:val="0037184C"/>
    <w:rsid w:val="00373EEA"/>
    <w:rsid w:val="00376500"/>
    <w:rsid w:val="003776F8"/>
    <w:rsid w:val="00381580"/>
    <w:rsid w:val="003838E8"/>
    <w:rsid w:val="00387D9F"/>
    <w:rsid w:val="003906E9"/>
    <w:rsid w:val="00395407"/>
    <w:rsid w:val="00397A13"/>
    <w:rsid w:val="003A0D13"/>
    <w:rsid w:val="003A1301"/>
    <w:rsid w:val="003A20A9"/>
    <w:rsid w:val="003A2188"/>
    <w:rsid w:val="003A39CD"/>
    <w:rsid w:val="003A6F9D"/>
    <w:rsid w:val="003B1E29"/>
    <w:rsid w:val="003B5333"/>
    <w:rsid w:val="003B543E"/>
    <w:rsid w:val="003B7217"/>
    <w:rsid w:val="003C09B0"/>
    <w:rsid w:val="003C0A4A"/>
    <w:rsid w:val="003C1FCE"/>
    <w:rsid w:val="003C2441"/>
    <w:rsid w:val="003C2742"/>
    <w:rsid w:val="003C3BA6"/>
    <w:rsid w:val="003C3BC4"/>
    <w:rsid w:val="003C6DEA"/>
    <w:rsid w:val="003D10C5"/>
    <w:rsid w:val="003D22BE"/>
    <w:rsid w:val="003D3308"/>
    <w:rsid w:val="003D35A9"/>
    <w:rsid w:val="003D4791"/>
    <w:rsid w:val="003F4134"/>
    <w:rsid w:val="003F58F8"/>
    <w:rsid w:val="003F7875"/>
    <w:rsid w:val="003F7A7B"/>
    <w:rsid w:val="00410B27"/>
    <w:rsid w:val="004119A5"/>
    <w:rsid w:val="00412303"/>
    <w:rsid w:val="004123AC"/>
    <w:rsid w:val="004165DA"/>
    <w:rsid w:val="00417767"/>
    <w:rsid w:val="00420F7C"/>
    <w:rsid w:val="00421834"/>
    <w:rsid w:val="00424FE2"/>
    <w:rsid w:val="00425DF6"/>
    <w:rsid w:val="00426228"/>
    <w:rsid w:val="00426BA0"/>
    <w:rsid w:val="00426F1B"/>
    <w:rsid w:val="00432172"/>
    <w:rsid w:val="0043246A"/>
    <w:rsid w:val="00433A10"/>
    <w:rsid w:val="00436F70"/>
    <w:rsid w:val="0043708A"/>
    <w:rsid w:val="00437DDD"/>
    <w:rsid w:val="00440D01"/>
    <w:rsid w:val="004413AD"/>
    <w:rsid w:val="00441BFD"/>
    <w:rsid w:val="004454EE"/>
    <w:rsid w:val="00445E77"/>
    <w:rsid w:val="004462DC"/>
    <w:rsid w:val="00446881"/>
    <w:rsid w:val="00451096"/>
    <w:rsid w:val="004516F7"/>
    <w:rsid w:val="00451B82"/>
    <w:rsid w:val="00453614"/>
    <w:rsid w:val="00453A0B"/>
    <w:rsid w:val="00453F77"/>
    <w:rsid w:val="00454D46"/>
    <w:rsid w:val="00457220"/>
    <w:rsid w:val="00461957"/>
    <w:rsid w:val="00461B41"/>
    <w:rsid w:val="0046625C"/>
    <w:rsid w:val="004668A7"/>
    <w:rsid w:val="00466A22"/>
    <w:rsid w:val="00467931"/>
    <w:rsid w:val="00470C21"/>
    <w:rsid w:val="00471A34"/>
    <w:rsid w:val="0047265A"/>
    <w:rsid w:val="00472CAF"/>
    <w:rsid w:val="00472E8A"/>
    <w:rsid w:val="00473F72"/>
    <w:rsid w:val="004748E8"/>
    <w:rsid w:val="00475758"/>
    <w:rsid w:val="004768AF"/>
    <w:rsid w:val="00476C9E"/>
    <w:rsid w:val="00482504"/>
    <w:rsid w:val="004825B9"/>
    <w:rsid w:val="00482D2F"/>
    <w:rsid w:val="00483B88"/>
    <w:rsid w:val="004901C7"/>
    <w:rsid w:val="00491BAD"/>
    <w:rsid w:val="00491E5F"/>
    <w:rsid w:val="00493601"/>
    <w:rsid w:val="00494794"/>
    <w:rsid w:val="00496D0B"/>
    <w:rsid w:val="00497551"/>
    <w:rsid w:val="004A5A84"/>
    <w:rsid w:val="004A66BA"/>
    <w:rsid w:val="004A68B9"/>
    <w:rsid w:val="004A775D"/>
    <w:rsid w:val="004B1D54"/>
    <w:rsid w:val="004B51E6"/>
    <w:rsid w:val="004B53E7"/>
    <w:rsid w:val="004B6F65"/>
    <w:rsid w:val="004B75BF"/>
    <w:rsid w:val="004C01A1"/>
    <w:rsid w:val="004C1C87"/>
    <w:rsid w:val="004C52D6"/>
    <w:rsid w:val="004C6AD9"/>
    <w:rsid w:val="004D15C1"/>
    <w:rsid w:val="004D1DC9"/>
    <w:rsid w:val="004D2868"/>
    <w:rsid w:val="004D57F3"/>
    <w:rsid w:val="004D6689"/>
    <w:rsid w:val="004D6DA0"/>
    <w:rsid w:val="004E0F77"/>
    <w:rsid w:val="004E259E"/>
    <w:rsid w:val="004E35B8"/>
    <w:rsid w:val="004E3887"/>
    <w:rsid w:val="004E6922"/>
    <w:rsid w:val="004E739C"/>
    <w:rsid w:val="004E7565"/>
    <w:rsid w:val="004F04B6"/>
    <w:rsid w:val="004F3F2A"/>
    <w:rsid w:val="004F411C"/>
    <w:rsid w:val="004F6447"/>
    <w:rsid w:val="004F6900"/>
    <w:rsid w:val="004F7A82"/>
    <w:rsid w:val="0050196F"/>
    <w:rsid w:val="005039BA"/>
    <w:rsid w:val="005043EB"/>
    <w:rsid w:val="00505100"/>
    <w:rsid w:val="005052D5"/>
    <w:rsid w:val="005124DE"/>
    <w:rsid w:val="00515BA7"/>
    <w:rsid w:val="00515D71"/>
    <w:rsid w:val="00517A68"/>
    <w:rsid w:val="00522CF0"/>
    <w:rsid w:val="005231D2"/>
    <w:rsid w:val="00524686"/>
    <w:rsid w:val="00530A5B"/>
    <w:rsid w:val="00532024"/>
    <w:rsid w:val="005320E2"/>
    <w:rsid w:val="00533F65"/>
    <w:rsid w:val="00537B19"/>
    <w:rsid w:val="00542492"/>
    <w:rsid w:val="0054277C"/>
    <w:rsid w:val="00543C15"/>
    <w:rsid w:val="00547309"/>
    <w:rsid w:val="005522D4"/>
    <w:rsid w:val="005544FD"/>
    <w:rsid w:val="00557EAB"/>
    <w:rsid w:val="00563C26"/>
    <w:rsid w:val="00564961"/>
    <w:rsid w:val="0056556A"/>
    <w:rsid w:val="00565955"/>
    <w:rsid w:val="00566862"/>
    <w:rsid w:val="005709F0"/>
    <w:rsid w:val="00570E06"/>
    <w:rsid w:val="005722FC"/>
    <w:rsid w:val="00574236"/>
    <w:rsid w:val="005746C0"/>
    <w:rsid w:val="00574F8A"/>
    <w:rsid w:val="00575011"/>
    <w:rsid w:val="00580D2D"/>
    <w:rsid w:val="00581D05"/>
    <w:rsid w:val="005869BC"/>
    <w:rsid w:val="00586F0B"/>
    <w:rsid w:val="0059004A"/>
    <w:rsid w:val="00591155"/>
    <w:rsid w:val="005955D6"/>
    <w:rsid w:val="00595B9F"/>
    <w:rsid w:val="00597711"/>
    <w:rsid w:val="005A0DCB"/>
    <w:rsid w:val="005A1FEA"/>
    <w:rsid w:val="005A7193"/>
    <w:rsid w:val="005B148C"/>
    <w:rsid w:val="005B4BB4"/>
    <w:rsid w:val="005B62C9"/>
    <w:rsid w:val="005C1EA2"/>
    <w:rsid w:val="005C1FD9"/>
    <w:rsid w:val="005C325D"/>
    <w:rsid w:val="005C36F6"/>
    <w:rsid w:val="005C44D7"/>
    <w:rsid w:val="005C46B7"/>
    <w:rsid w:val="005C606F"/>
    <w:rsid w:val="005C6271"/>
    <w:rsid w:val="005C67AD"/>
    <w:rsid w:val="005C6B39"/>
    <w:rsid w:val="005C7636"/>
    <w:rsid w:val="005D0007"/>
    <w:rsid w:val="005D35C9"/>
    <w:rsid w:val="005D3790"/>
    <w:rsid w:val="005D5757"/>
    <w:rsid w:val="005D5926"/>
    <w:rsid w:val="005D6165"/>
    <w:rsid w:val="005D6242"/>
    <w:rsid w:val="005D7147"/>
    <w:rsid w:val="005E25BD"/>
    <w:rsid w:val="005E2871"/>
    <w:rsid w:val="005E44A0"/>
    <w:rsid w:val="005E6F73"/>
    <w:rsid w:val="005E71D9"/>
    <w:rsid w:val="005F138D"/>
    <w:rsid w:val="005F3841"/>
    <w:rsid w:val="005F504F"/>
    <w:rsid w:val="005F6407"/>
    <w:rsid w:val="005F6529"/>
    <w:rsid w:val="00601962"/>
    <w:rsid w:val="00602B64"/>
    <w:rsid w:val="006061C4"/>
    <w:rsid w:val="006138D1"/>
    <w:rsid w:val="00614032"/>
    <w:rsid w:val="00614C5E"/>
    <w:rsid w:val="00616FEA"/>
    <w:rsid w:val="00617F3E"/>
    <w:rsid w:val="00620D2E"/>
    <w:rsid w:val="006212BC"/>
    <w:rsid w:val="00621377"/>
    <w:rsid w:val="00622C45"/>
    <w:rsid w:val="00623221"/>
    <w:rsid w:val="0062725D"/>
    <w:rsid w:val="006307B1"/>
    <w:rsid w:val="00631BAF"/>
    <w:rsid w:val="00632E8F"/>
    <w:rsid w:val="00633826"/>
    <w:rsid w:val="00635C53"/>
    <w:rsid w:val="0063640E"/>
    <w:rsid w:val="00640A9E"/>
    <w:rsid w:val="00642EDC"/>
    <w:rsid w:val="006431A7"/>
    <w:rsid w:val="006435FD"/>
    <w:rsid w:val="00643C78"/>
    <w:rsid w:val="00643E91"/>
    <w:rsid w:val="006440A9"/>
    <w:rsid w:val="00644E99"/>
    <w:rsid w:val="00645419"/>
    <w:rsid w:val="00645573"/>
    <w:rsid w:val="006464EC"/>
    <w:rsid w:val="00646C8D"/>
    <w:rsid w:val="0065752C"/>
    <w:rsid w:val="0066064A"/>
    <w:rsid w:val="00660DA4"/>
    <w:rsid w:val="006625E6"/>
    <w:rsid w:val="00662C04"/>
    <w:rsid w:val="006661D4"/>
    <w:rsid w:val="006713A7"/>
    <w:rsid w:val="0067520A"/>
    <w:rsid w:val="00676198"/>
    <w:rsid w:val="0067777A"/>
    <w:rsid w:val="00680970"/>
    <w:rsid w:val="0068381C"/>
    <w:rsid w:val="00683B05"/>
    <w:rsid w:val="00684462"/>
    <w:rsid w:val="00685058"/>
    <w:rsid w:val="00685DDB"/>
    <w:rsid w:val="006923E8"/>
    <w:rsid w:val="00692400"/>
    <w:rsid w:val="00692830"/>
    <w:rsid w:val="006938E2"/>
    <w:rsid w:val="00693C2A"/>
    <w:rsid w:val="006962B2"/>
    <w:rsid w:val="0069669B"/>
    <w:rsid w:val="00696E2F"/>
    <w:rsid w:val="006A28D1"/>
    <w:rsid w:val="006A4165"/>
    <w:rsid w:val="006A57CB"/>
    <w:rsid w:val="006A5D60"/>
    <w:rsid w:val="006A71CF"/>
    <w:rsid w:val="006B05A4"/>
    <w:rsid w:val="006B222A"/>
    <w:rsid w:val="006B23F1"/>
    <w:rsid w:val="006B3BD5"/>
    <w:rsid w:val="006B5027"/>
    <w:rsid w:val="006B568A"/>
    <w:rsid w:val="006B7764"/>
    <w:rsid w:val="006C0E3F"/>
    <w:rsid w:val="006C16FF"/>
    <w:rsid w:val="006C17AD"/>
    <w:rsid w:val="006C261F"/>
    <w:rsid w:val="006C404F"/>
    <w:rsid w:val="006C5145"/>
    <w:rsid w:val="006C56FE"/>
    <w:rsid w:val="006C583D"/>
    <w:rsid w:val="006C5910"/>
    <w:rsid w:val="006C59D7"/>
    <w:rsid w:val="006C7A4D"/>
    <w:rsid w:val="006D094D"/>
    <w:rsid w:val="006D0C3B"/>
    <w:rsid w:val="006D15F4"/>
    <w:rsid w:val="006D32D1"/>
    <w:rsid w:val="006D6BE8"/>
    <w:rsid w:val="006E1874"/>
    <w:rsid w:val="006E2849"/>
    <w:rsid w:val="006E6712"/>
    <w:rsid w:val="006E72AC"/>
    <w:rsid w:val="006E7738"/>
    <w:rsid w:val="006F2CCB"/>
    <w:rsid w:val="006F4BD1"/>
    <w:rsid w:val="006F6D1B"/>
    <w:rsid w:val="00700EAE"/>
    <w:rsid w:val="007018BC"/>
    <w:rsid w:val="00701A30"/>
    <w:rsid w:val="00702E34"/>
    <w:rsid w:val="007031AC"/>
    <w:rsid w:val="00704CAA"/>
    <w:rsid w:val="007062A8"/>
    <w:rsid w:val="00707296"/>
    <w:rsid w:val="00713A1D"/>
    <w:rsid w:val="0071683A"/>
    <w:rsid w:val="007169D6"/>
    <w:rsid w:val="00720048"/>
    <w:rsid w:val="007209A7"/>
    <w:rsid w:val="00720CB7"/>
    <w:rsid w:val="00726268"/>
    <w:rsid w:val="0072646A"/>
    <w:rsid w:val="007266AB"/>
    <w:rsid w:val="00726882"/>
    <w:rsid w:val="007327B9"/>
    <w:rsid w:val="00732BAB"/>
    <w:rsid w:val="00740247"/>
    <w:rsid w:val="00740A02"/>
    <w:rsid w:val="00747F0F"/>
    <w:rsid w:val="007530C1"/>
    <w:rsid w:val="007544C9"/>
    <w:rsid w:val="007605A3"/>
    <w:rsid w:val="00761FCF"/>
    <w:rsid w:val="00764D6A"/>
    <w:rsid w:val="00766F76"/>
    <w:rsid w:val="0077006A"/>
    <w:rsid w:val="007710F8"/>
    <w:rsid w:val="007719E1"/>
    <w:rsid w:val="00773056"/>
    <w:rsid w:val="00775C93"/>
    <w:rsid w:val="007827E2"/>
    <w:rsid w:val="00785D22"/>
    <w:rsid w:val="0079103C"/>
    <w:rsid w:val="00794826"/>
    <w:rsid w:val="00796B12"/>
    <w:rsid w:val="00797F6F"/>
    <w:rsid w:val="007A02DE"/>
    <w:rsid w:val="007A10CA"/>
    <w:rsid w:val="007A1582"/>
    <w:rsid w:val="007A2E6E"/>
    <w:rsid w:val="007A3761"/>
    <w:rsid w:val="007A503C"/>
    <w:rsid w:val="007A5D10"/>
    <w:rsid w:val="007B1024"/>
    <w:rsid w:val="007B196B"/>
    <w:rsid w:val="007B2406"/>
    <w:rsid w:val="007B2597"/>
    <w:rsid w:val="007B66C4"/>
    <w:rsid w:val="007B6AC0"/>
    <w:rsid w:val="007B6FC8"/>
    <w:rsid w:val="007B7E13"/>
    <w:rsid w:val="007C358A"/>
    <w:rsid w:val="007C49DB"/>
    <w:rsid w:val="007D0F9F"/>
    <w:rsid w:val="007D13D2"/>
    <w:rsid w:val="007D3B2C"/>
    <w:rsid w:val="007D71D9"/>
    <w:rsid w:val="007E2BC6"/>
    <w:rsid w:val="007E39EF"/>
    <w:rsid w:val="007E415E"/>
    <w:rsid w:val="007E5265"/>
    <w:rsid w:val="007E639B"/>
    <w:rsid w:val="007F0CD9"/>
    <w:rsid w:val="007F19CE"/>
    <w:rsid w:val="007F1F22"/>
    <w:rsid w:val="007F2539"/>
    <w:rsid w:val="007F2F25"/>
    <w:rsid w:val="007F31B3"/>
    <w:rsid w:val="007F410F"/>
    <w:rsid w:val="007F6544"/>
    <w:rsid w:val="007F69CB"/>
    <w:rsid w:val="007F6D69"/>
    <w:rsid w:val="007F7557"/>
    <w:rsid w:val="00800675"/>
    <w:rsid w:val="00800EA0"/>
    <w:rsid w:val="00800FE1"/>
    <w:rsid w:val="0080311E"/>
    <w:rsid w:val="008039C2"/>
    <w:rsid w:val="0081081F"/>
    <w:rsid w:val="008112F2"/>
    <w:rsid w:val="00817538"/>
    <w:rsid w:val="00817DDB"/>
    <w:rsid w:val="00820F04"/>
    <w:rsid w:val="00823314"/>
    <w:rsid w:val="0082357F"/>
    <w:rsid w:val="00823865"/>
    <w:rsid w:val="00830F4B"/>
    <w:rsid w:val="00831DED"/>
    <w:rsid w:val="00832AF4"/>
    <w:rsid w:val="00833A39"/>
    <w:rsid w:val="00837906"/>
    <w:rsid w:val="0084011B"/>
    <w:rsid w:val="00840710"/>
    <w:rsid w:val="008416AD"/>
    <w:rsid w:val="00841F85"/>
    <w:rsid w:val="0084220E"/>
    <w:rsid w:val="008429CF"/>
    <w:rsid w:val="00846509"/>
    <w:rsid w:val="00846B73"/>
    <w:rsid w:val="00850AD9"/>
    <w:rsid w:val="0085355B"/>
    <w:rsid w:val="0085371B"/>
    <w:rsid w:val="008562D4"/>
    <w:rsid w:val="00860286"/>
    <w:rsid w:val="00860DE1"/>
    <w:rsid w:val="0086224E"/>
    <w:rsid w:val="00863135"/>
    <w:rsid w:val="00863E26"/>
    <w:rsid w:val="00866A70"/>
    <w:rsid w:val="008705BC"/>
    <w:rsid w:val="00872952"/>
    <w:rsid w:val="008739D7"/>
    <w:rsid w:val="00873DAE"/>
    <w:rsid w:val="00874026"/>
    <w:rsid w:val="008743D5"/>
    <w:rsid w:val="008769BE"/>
    <w:rsid w:val="00876A9A"/>
    <w:rsid w:val="00877070"/>
    <w:rsid w:val="00880400"/>
    <w:rsid w:val="00882CA8"/>
    <w:rsid w:val="00884216"/>
    <w:rsid w:val="00890CBC"/>
    <w:rsid w:val="00892CC1"/>
    <w:rsid w:val="00897B06"/>
    <w:rsid w:val="008A0A6C"/>
    <w:rsid w:val="008A0EE3"/>
    <w:rsid w:val="008A58A6"/>
    <w:rsid w:val="008A5DF8"/>
    <w:rsid w:val="008A675C"/>
    <w:rsid w:val="008A6A33"/>
    <w:rsid w:val="008B0663"/>
    <w:rsid w:val="008B0836"/>
    <w:rsid w:val="008B14E1"/>
    <w:rsid w:val="008B1EEF"/>
    <w:rsid w:val="008B2ECF"/>
    <w:rsid w:val="008B5AAD"/>
    <w:rsid w:val="008C273A"/>
    <w:rsid w:val="008C584E"/>
    <w:rsid w:val="008C609C"/>
    <w:rsid w:val="008D0789"/>
    <w:rsid w:val="008D52F0"/>
    <w:rsid w:val="008D54DA"/>
    <w:rsid w:val="008D58F0"/>
    <w:rsid w:val="008D619B"/>
    <w:rsid w:val="008D7153"/>
    <w:rsid w:val="008E0094"/>
    <w:rsid w:val="008E0129"/>
    <w:rsid w:val="008E129F"/>
    <w:rsid w:val="008E38D0"/>
    <w:rsid w:val="008E3AA4"/>
    <w:rsid w:val="008F05DE"/>
    <w:rsid w:val="008F123F"/>
    <w:rsid w:val="008F2893"/>
    <w:rsid w:val="008F43DB"/>
    <w:rsid w:val="009010CC"/>
    <w:rsid w:val="0090163F"/>
    <w:rsid w:val="009020C3"/>
    <w:rsid w:val="00902D6F"/>
    <w:rsid w:val="00904BD5"/>
    <w:rsid w:val="00905D44"/>
    <w:rsid w:val="00907C12"/>
    <w:rsid w:val="009102BC"/>
    <w:rsid w:val="00912552"/>
    <w:rsid w:val="00913EE1"/>
    <w:rsid w:val="00914DDE"/>
    <w:rsid w:val="00915388"/>
    <w:rsid w:val="009171DC"/>
    <w:rsid w:val="00920292"/>
    <w:rsid w:val="009238A4"/>
    <w:rsid w:val="009238F3"/>
    <w:rsid w:val="00923CC9"/>
    <w:rsid w:val="00924964"/>
    <w:rsid w:val="00925160"/>
    <w:rsid w:val="00931948"/>
    <w:rsid w:val="00931C42"/>
    <w:rsid w:val="00932200"/>
    <w:rsid w:val="009356DB"/>
    <w:rsid w:val="00935B77"/>
    <w:rsid w:val="009407D8"/>
    <w:rsid w:val="00944504"/>
    <w:rsid w:val="00944F37"/>
    <w:rsid w:val="00951210"/>
    <w:rsid w:val="0095222C"/>
    <w:rsid w:val="00954664"/>
    <w:rsid w:val="00955357"/>
    <w:rsid w:val="00962609"/>
    <w:rsid w:val="0096276F"/>
    <w:rsid w:val="009648FC"/>
    <w:rsid w:val="0097134A"/>
    <w:rsid w:val="0097184E"/>
    <w:rsid w:val="00974CBA"/>
    <w:rsid w:val="00975DA5"/>
    <w:rsid w:val="00976E8A"/>
    <w:rsid w:val="00977ECD"/>
    <w:rsid w:val="00977F5A"/>
    <w:rsid w:val="00983BF8"/>
    <w:rsid w:val="00984162"/>
    <w:rsid w:val="00986908"/>
    <w:rsid w:val="0099304B"/>
    <w:rsid w:val="0099584E"/>
    <w:rsid w:val="00996636"/>
    <w:rsid w:val="009A0170"/>
    <w:rsid w:val="009A0DFF"/>
    <w:rsid w:val="009A6A27"/>
    <w:rsid w:val="009A6FD9"/>
    <w:rsid w:val="009A701B"/>
    <w:rsid w:val="009A7F38"/>
    <w:rsid w:val="009B0959"/>
    <w:rsid w:val="009B3171"/>
    <w:rsid w:val="009B438E"/>
    <w:rsid w:val="009B774A"/>
    <w:rsid w:val="009B790D"/>
    <w:rsid w:val="009C242B"/>
    <w:rsid w:val="009C28FD"/>
    <w:rsid w:val="009C346E"/>
    <w:rsid w:val="009C58B8"/>
    <w:rsid w:val="009C660B"/>
    <w:rsid w:val="009D0B11"/>
    <w:rsid w:val="009D14D4"/>
    <w:rsid w:val="009D2490"/>
    <w:rsid w:val="009D2B03"/>
    <w:rsid w:val="009D34B0"/>
    <w:rsid w:val="009D5007"/>
    <w:rsid w:val="009E0CF6"/>
    <w:rsid w:val="009E2823"/>
    <w:rsid w:val="009E2ED7"/>
    <w:rsid w:val="009E3C50"/>
    <w:rsid w:val="009E5854"/>
    <w:rsid w:val="009E5904"/>
    <w:rsid w:val="009E5F96"/>
    <w:rsid w:val="009E7651"/>
    <w:rsid w:val="009F03BF"/>
    <w:rsid w:val="009F315E"/>
    <w:rsid w:val="009F4B37"/>
    <w:rsid w:val="00A0054D"/>
    <w:rsid w:val="00A0188F"/>
    <w:rsid w:val="00A02B00"/>
    <w:rsid w:val="00A06E82"/>
    <w:rsid w:val="00A07A28"/>
    <w:rsid w:val="00A1200D"/>
    <w:rsid w:val="00A14403"/>
    <w:rsid w:val="00A166A4"/>
    <w:rsid w:val="00A172E0"/>
    <w:rsid w:val="00A17A4E"/>
    <w:rsid w:val="00A21538"/>
    <w:rsid w:val="00A21D41"/>
    <w:rsid w:val="00A24422"/>
    <w:rsid w:val="00A25A3C"/>
    <w:rsid w:val="00A306C3"/>
    <w:rsid w:val="00A41117"/>
    <w:rsid w:val="00A411A8"/>
    <w:rsid w:val="00A46864"/>
    <w:rsid w:val="00A50EBC"/>
    <w:rsid w:val="00A51F0B"/>
    <w:rsid w:val="00A53D7D"/>
    <w:rsid w:val="00A549C2"/>
    <w:rsid w:val="00A54BA7"/>
    <w:rsid w:val="00A6286E"/>
    <w:rsid w:val="00A71DDF"/>
    <w:rsid w:val="00A722F1"/>
    <w:rsid w:val="00A731C9"/>
    <w:rsid w:val="00A73852"/>
    <w:rsid w:val="00A73A0E"/>
    <w:rsid w:val="00A73E2B"/>
    <w:rsid w:val="00A75F96"/>
    <w:rsid w:val="00A80B0E"/>
    <w:rsid w:val="00A83789"/>
    <w:rsid w:val="00A83B9E"/>
    <w:rsid w:val="00A84A91"/>
    <w:rsid w:val="00A84BB1"/>
    <w:rsid w:val="00A85497"/>
    <w:rsid w:val="00A865BE"/>
    <w:rsid w:val="00A877E0"/>
    <w:rsid w:val="00A900A4"/>
    <w:rsid w:val="00A91307"/>
    <w:rsid w:val="00A935D2"/>
    <w:rsid w:val="00A94D4F"/>
    <w:rsid w:val="00A94F7C"/>
    <w:rsid w:val="00A95D63"/>
    <w:rsid w:val="00A97674"/>
    <w:rsid w:val="00AA15A8"/>
    <w:rsid w:val="00AA1D58"/>
    <w:rsid w:val="00AA79BE"/>
    <w:rsid w:val="00AB08C9"/>
    <w:rsid w:val="00AB0A16"/>
    <w:rsid w:val="00AB0F58"/>
    <w:rsid w:val="00AB2DBF"/>
    <w:rsid w:val="00AB382B"/>
    <w:rsid w:val="00AB7911"/>
    <w:rsid w:val="00AB7D70"/>
    <w:rsid w:val="00AC0A79"/>
    <w:rsid w:val="00AC35F5"/>
    <w:rsid w:val="00AC7548"/>
    <w:rsid w:val="00AD024B"/>
    <w:rsid w:val="00AD40F0"/>
    <w:rsid w:val="00AD4D0C"/>
    <w:rsid w:val="00AD5448"/>
    <w:rsid w:val="00AD6B6E"/>
    <w:rsid w:val="00AD6E2D"/>
    <w:rsid w:val="00AD766C"/>
    <w:rsid w:val="00AD7909"/>
    <w:rsid w:val="00AE01CC"/>
    <w:rsid w:val="00AE0356"/>
    <w:rsid w:val="00AE1176"/>
    <w:rsid w:val="00AE4237"/>
    <w:rsid w:val="00AE4FDC"/>
    <w:rsid w:val="00AF020A"/>
    <w:rsid w:val="00AF2263"/>
    <w:rsid w:val="00AF259C"/>
    <w:rsid w:val="00AF315B"/>
    <w:rsid w:val="00AF3E3E"/>
    <w:rsid w:val="00AF4F1A"/>
    <w:rsid w:val="00B004D9"/>
    <w:rsid w:val="00B0199B"/>
    <w:rsid w:val="00B0218B"/>
    <w:rsid w:val="00B02830"/>
    <w:rsid w:val="00B02B9B"/>
    <w:rsid w:val="00B0572D"/>
    <w:rsid w:val="00B0616D"/>
    <w:rsid w:val="00B067F7"/>
    <w:rsid w:val="00B10E9E"/>
    <w:rsid w:val="00B11B83"/>
    <w:rsid w:val="00B13D01"/>
    <w:rsid w:val="00B178B0"/>
    <w:rsid w:val="00B179A8"/>
    <w:rsid w:val="00B210EB"/>
    <w:rsid w:val="00B24758"/>
    <w:rsid w:val="00B2557D"/>
    <w:rsid w:val="00B25A2E"/>
    <w:rsid w:val="00B31E4E"/>
    <w:rsid w:val="00B33EF1"/>
    <w:rsid w:val="00B341EC"/>
    <w:rsid w:val="00B355A3"/>
    <w:rsid w:val="00B42C24"/>
    <w:rsid w:val="00B435E2"/>
    <w:rsid w:val="00B4455A"/>
    <w:rsid w:val="00B4489E"/>
    <w:rsid w:val="00B50F02"/>
    <w:rsid w:val="00B53DCC"/>
    <w:rsid w:val="00B565C5"/>
    <w:rsid w:val="00B57030"/>
    <w:rsid w:val="00B5740E"/>
    <w:rsid w:val="00B61FA9"/>
    <w:rsid w:val="00B62165"/>
    <w:rsid w:val="00B630C7"/>
    <w:rsid w:val="00B633B6"/>
    <w:rsid w:val="00B63B5D"/>
    <w:rsid w:val="00B65A30"/>
    <w:rsid w:val="00B66FAA"/>
    <w:rsid w:val="00B72475"/>
    <w:rsid w:val="00B738CA"/>
    <w:rsid w:val="00B738F1"/>
    <w:rsid w:val="00B75543"/>
    <w:rsid w:val="00B75B15"/>
    <w:rsid w:val="00B7710D"/>
    <w:rsid w:val="00B7713C"/>
    <w:rsid w:val="00B8008E"/>
    <w:rsid w:val="00B84485"/>
    <w:rsid w:val="00B84981"/>
    <w:rsid w:val="00B8567A"/>
    <w:rsid w:val="00B861B4"/>
    <w:rsid w:val="00B94023"/>
    <w:rsid w:val="00B949A5"/>
    <w:rsid w:val="00B97A9D"/>
    <w:rsid w:val="00B97E61"/>
    <w:rsid w:val="00BA1313"/>
    <w:rsid w:val="00BA3D17"/>
    <w:rsid w:val="00BA40BB"/>
    <w:rsid w:val="00BA44B9"/>
    <w:rsid w:val="00BA452B"/>
    <w:rsid w:val="00BA64A0"/>
    <w:rsid w:val="00BB1FA9"/>
    <w:rsid w:val="00BB2478"/>
    <w:rsid w:val="00BB2C55"/>
    <w:rsid w:val="00BB3498"/>
    <w:rsid w:val="00BB417D"/>
    <w:rsid w:val="00BB4E21"/>
    <w:rsid w:val="00BB551A"/>
    <w:rsid w:val="00BB6A46"/>
    <w:rsid w:val="00BC1616"/>
    <w:rsid w:val="00BC1ADC"/>
    <w:rsid w:val="00BC2179"/>
    <w:rsid w:val="00BC45CE"/>
    <w:rsid w:val="00BC6077"/>
    <w:rsid w:val="00BC7814"/>
    <w:rsid w:val="00BD1136"/>
    <w:rsid w:val="00BD3B22"/>
    <w:rsid w:val="00BD3F2E"/>
    <w:rsid w:val="00BD671A"/>
    <w:rsid w:val="00BD7548"/>
    <w:rsid w:val="00BD7E90"/>
    <w:rsid w:val="00BE1A14"/>
    <w:rsid w:val="00BE561A"/>
    <w:rsid w:val="00BE56A2"/>
    <w:rsid w:val="00BE6686"/>
    <w:rsid w:val="00BF1597"/>
    <w:rsid w:val="00BF474B"/>
    <w:rsid w:val="00BF4E55"/>
    <w:rsid w:val="00BF4F0C"/>
    <w:rsid w:val="00BF5243"/>
    <w:rsid w:val="00BF55B1"/>
    <w:rsid w:val="00BF7322"/>
    <w:rsid w:val="00C003C5"/>
    <w:rsid w:val="00C01518"/>
    <w:rsid w:val="00C01B70"/>
    <w:rsid w:val="00C02519"/>
    <w:rsid w:val="00C039A4"/>
    <w:rsid w:val="00C03B55"/>
    <w:rsid w:val="00C03EAB"/>
    <w:rsid w:val="00C054B0"/>
    <w:rsid w:val="00C05526"/>
    <w:rsid w:val="00C06D26"/>
    <w:rsid w:val="00C077A8"/>
    <w:rsid w:val="00C10E62"/>
    <w:rsid w:val="00C12ACE"/>
    <w:rsid w:val="00C13C49"/>
    <w:rsid w:val="00C154DB"/>
    <w:rsid w:val="00C25D99"/>
    <w:rsid w:val="00C2713F"/>
    <w:rsid w:val="00C27830"/>
    <w:rsid w:val="00C30612"/>
    <w:rsid w:val="00C30F67"/>
    <w:rsid w:val="00C3178C"/>
    <w:rsid w:val="00C33358"/>
    <w:rsid w:val="00C34566"/>
    <w:rsid w:val="00C3530C"/>
    <w:rsid w:val="00C35885"/>
    <w:rsid w:val="00C362DF"/>
    <w:rsid w:val="00C37B91"/>
    <w:rsid w:val="00C37CD3"/>
    <w:rsid w:val="00C416EC"/>
    <w:rsid w:val="00C43C25"/>
    <w:rsid w:val="00C450C8"/>
    <w:rsid w:val="00C45831"/>
    <w:rsid w:val="00C45ACF"/>
    <w:rsid w:val="00C46350"/>
    <w:rsid w:val="00C466FD"/>
    <w:rsid w:val="00C46888"/>
    <w:rsid w:val="00C473F8"/>
    <w:rsid w:val="00C4743C"/>
    <w:rsid w:val="00C5090C"/>
    <w:rsid w:val="00C5533E"/>
    <w:rsid w:val="00C553C1"/>
    <w:rsid w:val="00C55A23"/>
    <w:rsid w:val="00C57341"/>
    <w:rsid w:val="00C620FF"/>
    <w:rsid w:val="00C6569E"/>
    <w:rsid w:val="00C65E86"/>
    <w:rsid w:val="00C66E25"/>
    <w:rsid w:val="00C671C6"/>
    <w:rsid w:val="00C7032F"/>
    <w:rsid w:val="00C74E82"/>
    <w:rsid w:val="00C75014"/>
    <w:rsid w:val="00C80140"/>
    <w:rsid w:val="00C80ED7"/>
    <w:rsid w:val="00C81332"/>
    <w:rsid w:val="00C84017"/>
    <w:rsid w:val="00C84903"/>
    <w:rsid w:val="00C84DF9"/>
    <w:rsid w:val="00C85C62"/>
    <w:rsid w:val="00C90210"/>
    <w:rsid w:val="00C90C23"/>
    <w:rsid w:val="00C94D58"/>
    <w:rsid w:val="00C95381"/>
    <w:rsid w:val="00CA001F"/>
    <w:rsid w:val="00CA2441"/>
    <w:rsid w:val="00CA59EA"/>
    <w:rsid w:val="00CA7680"/>
    <w:rsid w:val="00CB2128"/>
    <w:rsid w:val="00CB53F2"/>
    <w:rsid w:val="00CB61EE"/>
    <w:rsid w:val="00CB6ECA"/>
    <w:rsid w:val="00CC11B7"/>
    <w:rsid w:val="00CC2A27"/>
    <w:rsid w:val="00CC3434"/>
    <w:rsid w:val="00CC3FC5"/>
    <w:rsid w:val="00CC5EB4"/>
    <w:rsid w:val="00CC6ACA"/>
    <w:rsid w:val="00CC7F5D"/>
    <w:rsid w:val="00CD2A06"/>
    <w:rsid w:val="00CD5890"/>
    <w:rsid w:val="00CD5ADF"/>
    <w:rsid w:val="00CD7C53"/>
    <w:rsid w:val="00CD7DD6"/>
    <w:rsid w:val="00CD7EEC"/>
    <w:rsid w:val="00CE1E65"/>
    <w:rsid w:val="00CE3015"/>
    <w:rsid w:val="00CE45F0"/>
    <w:rsid w:val="00CE585A"/>
    <w:rsid w:val="00CE6368"/>
    <w:rsid w:val="00CF107E"/>
    <w:rsid w:val="00CF26CC"/>
    <w:rsid w:val="00CF2BE1"/>
    <w:rsid w:val="00CF30D6"/>
    <w:rsid w:val="00CF4F5E"/>
    <w:rsid w:val="00D04B7D"/>
    <w:rsid w:val="00D05972"/>
    <w:rsid w:val="00D07F7D"/>
    <w:rsid w:val="00D1032B"/>
    <w:rsid w:val="00D116D7"/>
    <w:rsid w:val="00D1316C"/>
    <w:rsid w:val="00D131E2"/>
    <w:rsid w:val="00D137B3"/>
    <w:rsid w:val="00D13FD3"/>
    <w:rsid w:val="00D15879"/>
    <w:rsid w:val="00D20BD4"/>
    <w:rsid w:val="00D21541"/>
    <w:rsid w:val="00D22C1F"/>
    <w:rsid w:val="00D23F29"/>
    <w:rsid w:val="00D24D52"/>
    <w:rsid w:val="00D3232B"/>
    <w:rsid w:val="00D35243"/>
    <w:rsid w:val="00D359F7"/>
    <w:rsid w:val="00D406DE"/>
    <w:rsid w:val="00D40C2E"/>
    <w:rsid w:val="00D412A7"/>
    <w:rsid w:val="00D42AA0"/>
    <w:rsid w:val="00D47121"/>
    <w:rsid w:val="00D50F48"/>
    <w:rsid w:val="00D51493"/>
    <w:rsid w:val="00D53597"/>
    <w:rsid w:val="00D577DF"/>
    <w:rsid w:val="00D600EE"/>
    <w:rsid w:val="00D617D0"/>
    <w:rsid w:val="00D640FB"/>
    <w:rsid w:val="00D6412C"/>
    <w:rsid w:val="00D6561B"/>
    <w:rsid w:val="00D65CD1"/>
    <w:rsid w:val="00D6626A"/>
    <w:rsid w:val="00D6724E"/>
    <w:rsid w:val="00D70BDF"/>
    <w:rsid w:val="00D73BAF"/>
    <w:rsid w:val="00D74678"/>
    <w:rsid w:val="00D80009"/>
    <w:rsid w:val="00D827AF"/>
    <w:rsid w:val="00D8386C"/>
    <w:rsid w:val="00D8387C"/>
    <w:rsid w:val="00D85309"/>
    <w:rsid w:val="00D855FF"/>
    <w:rsid w:val="00D85AE7"/>
    <w:rsid w:val="00D866E0"/>
    <w:rsid w:val="00D8696E"/>
    <w:rsid w:val="00D86C89"/>
    <w:rsid w:val="00D9068F"/>
    <w:rsid w:val="00D92030"/>
    <w:rsid w:val="00D92E44"/>
    <w:rsid w:val="00D93954"/>
    <w:rsid w:val="00D9475F"/>
    <w:rsid w:val="00D950C7"/>
    <w:rsid w:val="00D971B5"/>
    <w:rsid w:val="00DA0E02"/>
    <w:rsid w:val="00DA10D5"/>
    <w:rsid w:val="00DA1F76"/>
    <w:rsid w:val="00DA5D8E"/>
    <w:rsid w:val="00DA6DCE"/>
    <w:rsid w:val="00DA71B8"/>
    <w:rsid w:val="00DA7391"/>
    <w:rsid w:val="00DA7C53"/>
    <w:rsid w:val="00DB0A27"/>
    <w:rsid w:val="00DB14AD"/>
    <w:rsid w:val="00DB2CA6"/>
    <w:rsid w:val="00DB31EB"/>
    <w:rsid w:val="00DB4283"/>
    <w:rsid w:val="00DB56C7"/>
    <w:rsid w:val="00DB6189"/>
    <w:rsid w:val="00DB662F"/>
    <w:rsid w:val="00DB66F0"/>
    <w:rsid w:val="00DB71A3"/>
    <w:rsid w:val="00DB7365"/>
    <w:rsid w:val="00DC0F65"/>
    <w:rsid w:val="00DC16F7"/>
    <w:rsid w:val="00DC23C3"/>
    <w:rsid w:val="00DC2F1A"/>
    <w:rsid w:val="00DC41DE"/>
    <w:rsid w:val="00DC55BE"/>
    <w:rsid w:val="00DC7167"/>
    <w:rsid w:val="00DC7AA9"/>
    <w:rsid w:val="00DD0F90"/>
    <w:rsid w:val="00DD2695"/>
    <w:rsid w:val="00DD38D4"/>
    <w:rsid w:val="00DD3910"/>
    <w:rsid w:val="00DD5BBF"/>
    <w:rsid w:val="00DD666A"/>
    <w:rsid w:val="00DD6CAE"/>
    <w:rsid w:val="00DD7FE4"/>
    <w:rsid w:val="00DE0AAE"/>
    <w:rsid w:val="00DE240D"/>
    <w:rsid w:val="00DE2EFE"/>
    <w:rsid w:val="00DE338D"/>
    <w:rsid w:val="00DE59ED"/>
    <w:rsid w:val="00DF10BE"/>
    <w:rsid w:val="00DF399F"/>
    <w:rsid w:val="00DF583B"/>
    <w:rsid w:val="00DF5FEF"/>
    <w:rsid w:val="00E0112B"/>
    <w:rsid w:val="00E048B2"/>
    <w:rsid w:val="00E04C71"/>
    <w:rsid w:val="00E0656D"/>
    <w:rsid w:val="00E11AC7"/>
    <w:rsid w:val="00E129D2"/>
    <w:rsid w:val="00E12A54"/>
    <w:rsid w:val="00E16C75"/>
    <w:rsid w:val="00E173DC"/>
    <w:rsid w:val="00E17D09"/>
    <w:rsid w:val="00E20810"/>
    <w:rsid w:val="00E21757"/>
    <w:rsid w:val="00E23935"/>
    <w:rsid w:val="00E24A1B"/>
    <w:rsid w:val="00E25B23"/>
    <w:rsid w:val="00E26632"/>
    <w:rsid w:val="00E2674C"/>
    <w:rsid w:val="00E26C91"/>
    <w:rsid w:val="00E30595"/>
    <w:rsid w:val="00E30EC4"/>
    <w:rsid w:val="00E312BF"/>
    <w:rsid w:val="00E327DB"/>
    <w:rsid w:val="00E3493D"/>
    <w:rsid w:val="00E35A61"/>
    <w:rsid w:val="00E3606E"/>
    <w:rsid w:val="00E37427"/>
    <w:rsid w:val="00E41130"/>
    <w:rsid w:val="00E422C6"/>
    <w:rsid w:val="00E42DA3"/>
    <w:rsid w:val="00E514C6"/>
    <w:rsid w:val="00E54A0A"/>
    <w:rsid w:val="00E552D9"/>
    <w:rsid w:val="00E55C7A"/>
    <w:rsid w:val="00E566EE"/>
    <w:rsid w:val="00E56AE3"/>
    <w:rsid w:val="00E6125B"/>
    <w:rsid w:val="00E61521"/>
    <w:rsid w:val="00E615AE"/>
    <w:rsid w:val="00E65043"/>
    <w:rsid w:val="00E67BC3"/>
    <w:rsid w:val="00E719E4"/>
    <w:rsid w:val="00E72F9B"/>
    <w:rsid w:val="00E77CDA"/>
    <w:rsid w:val="00E81420"/>
    <w:rsid w:val="00E8362C"/>
    <w:rsid w:val="00E85914"/>
    <w:rsid w:val="00E865F1"/>
    <w:rsid w:val="00E87CEC"/>
    <w:rsid w:val="00E9115F"/>
    <w:rsid w:val="00E914C4"/>
    <w:rsid w:val="00E91D72"/>
    <w:rsid w:val="00E93117"/>
    <w:rsid w:val="00E93195"/>
    <w:rsid w:val="00E94761"/>
    <w:rsid w:val="00E957D9"/>
    <w:rsid w:val="00E972FD"/>
    <w:rsid w:val="00E97B53"/>
    <w:rsid w:val="00E97EDD"/>
    <w:rsid w:val="00E97F13"/>
    <w:rsid w:val="00EA1202"/>
    <w:rsid w:val="00EA20CB"/>
    <w:rsid w:val="00EA463F"/>
    <w:rsid w:val="00EA468A"/>
    <w:rsid w:val="00EA5571"/>
    <w:rsid w:val="00EB2666"/>
    <w:rsid w:val="00EB294C"/>
    <w:rsid w:val="00EB2DED"/>
    <w:rsid w:val="00EB720B"/>
    <w:rsid w:val="00EC00B9"/>
    <w:rsid w:val="00EC2EDA"/>
    <w:rsid w:val="00EC367A"/>
    <w:rsid w:val="00EC40D3"/>
    <w:rsid w:val="00EC6038"/>
    <w:rsid w:val="00EC66D5"/>
    <w:rsid w:val="00ED01FD"/>
    <w:rsid w:val="00ED0381"/>
    <w:rsid w:val="00ED158D"/>
    <w:rsid w:val="00ED190C"/>
    <w:rsid w:val="00ED28C4"/>
    <w:rsid w:val="00ED3581"/>
    <w:rsid w:val="00ED44D2"/>
    <w:rsid w:val="00ED4749"/>
    <w:rsid w:val="00ED5196"/>
    <w:rsid w:val="00ED522B"/>
    <w:rsid w:val="00ED6344"/>
    <w:rsid w:val="00EE1EC2"/>
    <w:rsid w:val="00EE4833"/>
    <w:rsid w:val="00EF10EC"/>
    <w:rsid w:val="00EF22BD"/>
    <w:rsid w:val="00EF477A"/>
    <w:rsid w:val="00EF55CC"/>
    <w:rsid w:val="00F008C5"/>
    <w:rsid w:val="00F02EAA"/>
    <w:rsid w:val="00F03409"/>
    <w:rsid w:val="00F04729"/>
    <w:rsid w:val="00F0725D"/>
    <w:rsid w:val="00F1054E"/>
    <w:rsid w:val="00F10F3C"/>
    <w:rsid w:val="00F149D0"/>
    <w:rsid w:val="00F15B88"/>
    <w:rsid w:val="00F244B2"/>
    <w:rsid w:val="00F2585A"/>
    <w:rsid w:val="00F25A24"/>
    <w:rsid w:val="00F272F0"/>
    <w:rsid w:val="00F3051D"/>
    <w:rsid w:val="00F306CD"/>
    <w:rsid w:val="00F33939"/>
    <w:rsid w:val="00F33A85"/>
    <w:rsid w:val="00F3482F"/>
    <w:rsid w:val="00F34BC2"/>
    <w:rsid w:val="00F3536D"/>
    <w:rsid w:val="00F37C38"/>
    <w:rsid w:val="00F41719"/>
    <w:rsid w:val="00F41864"/>
    <w:rsid w:val="00F425FE"/>
    <w:rsid w:val="00F43C54"/>
    <w:rsid w:val="00F43D0D"/>
    <w:rsid w:val="00F445CC"/>
    <w:rsid w:val="00F453B0"/>
    <w:rsid w:val="00F4728D"/>
    <w:rsid w:val="00F47C00"/>
    <w:rsid w:val="00F50D5E"/>
    <w:rsid w:val="00F5163A"/>
    <w:rsid w:val="00F5304F"/>
    <w:rsid w:val="00F531A4"/>
    <w:rsid w:val="00F623A7"/>
    <w:rsid w:val="00F657E8"/>
    <w:rsid w:val="00F672D4"/>
    <w:rsid w:val="00F67435"/>
    <w:rsid w:val="00F702E0"/>
    <w:rsid w:val="00F7105A"/>
    <w:rsid w:val="00F71AC8"/>
    <w:rsid w:val="00F7381D"/>
    <w:rsid w:val="00F73842"/>
    <w:rsid w:val="00F73855"/>
    <w:rsid w:val="00F739A1"/>
    <w:rsid w:val="00F748CD"/>
    <w:rsid w:val="00F74BAC"/>
    <w:rsid w:val="00F82F27"/>
    <w:rsid w:val="00F83494"/>
    <w:rsid w:val="00F83DD2"/>
    <w:rsid w:val="00F84FE8"/>
    <w:rsid w:val="00F867C0"/>
    <w:rsid w:val="00F92CB4"/>
    <w:rsid w:val="00F9547B"/>
    <w:rsid w:val="00F97E2A"/>
    <w:rsid w:val="00FA00BC"/>
    <w:rsid w:val="00FA0575"/>
    <w:rsid w:val="00FA0B2E"/>
    <w:rsid w:val="00FA2743"/>
    <w:rsid w:val="00FA562A"/>
    <w:rsid w:val="00FA63CC"/>
    <w:rsid w:val="00FA6AF7"/>
    <w:rsid w:val="00FA7500"/>
    <w:rsid w:val="00FB1F76"/>
    <w:rsid w:val="00FB3628"/>
    <w:rsid w:val="00FB4E89"/>
    <w:rsid w:val="00FB508A"/>
    <w:rsid w:val="00FB50F5"/>
    <w:rsid w:val="00FB5C42"/>
    <w:rsid w:val="00FB62FA"/>
    <w:rsid w:val="00FB6F29"/>
    <w:rsid w:val="00FC08E1"/>
    <w:rsid w:val="00FC1759"/>
    <w:rsid w:val="00FC4BEF"/>
    <w:rsid w:val="00FC61A6"/>
    <w:rsid w:val="00FC74DF"/>
    <w:rsid w:val="00FD3548"/>
    <w:rsid w:val="00FD472B"/>
    <w:rsid w:val="00FD5169"/>
    <w:rsid w:val="00FD5E9F"/>
    <w:rsid w:val="00FE21F0"/>
    <w:rsid w:val="00FE2412"/>
    <w:rsid w:val="00FE274C"/>
    <w:rsid w:val="00FE2A60"/>
    <w:rsid w:val="00FE37AD"/>
    <w:rsid w:val="00FE3B33"/>
    <w:rsid w:val="00FE4BC9"/>
    <w:rsid w:val="00FE64BC"/>
    <w:rsid w:val="00FE6EA0"/>
    <w:rsid w:val="00FE7497"/>
    <w:rsid w:val="00FE754F"/>
    <w:rsid w:val="00FE79C1"/>
    <w:rsid w:val="00FF166D"/>
    <w:rsid w:val="00FF466B"/>
    <w:rsid w:val="00FF4FC8"/>
    <w:rsid w:val="00FF5518"/>
    <w:rsid w:val="00FF692D"/>
    <w:rsid w:val="00FF6D32"/>
    <w:rsid w:val="00FF73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F0B4B"/>
  <w15:docId w15:val="{42B967AD-1F93-4A8E-8EF2-FD65C29B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EC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D0043"/>
    <w:pPr>
      <w:widowControl w:val="0"/>
      <w:spacing w:before="360"/>
      <w:contextualSpacing/>
      <w:outlineLvl w:val="0"/>
    </w:pPr>
    <w:rPr>
      <w:rFonts w:ascii="Calibri" w:eastAsiaTheme="minorHAnsi" w:hAnsi="Calibri" w:cstheme="minorBidi"/>
      <w:b/>
      <w:bCs/>
      <w:spacing w:val="5"/>
      <w:kern w:val="28"/>
      <w:sz w:val="69"/>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D0043"/>
    <w:rPr>
      <w:rFonts w:ascii="Calibri" w:eastAsiaTheme="minorHAnsi" w:hAnsi="Calibri" w:cstheme="minorBidi"/>
      <w:b/>
      <w:bCs/>
      <w:spacing w:val="5"/>
      <w:kern w:val="28"/>
      <w:sz w:val="69"/>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6C56F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0D0043"/>
    <w:pPr>
      <w:numPr>
        <w:numId w:val="27"/>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0D0043"/>
    <w:pPr>
      <w:numPr>
        <w:ilvl w:val="1"/>
        <w:numId w:val="27"/>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2"/>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3"/>
      </w:numPr>
    </w:pPr>
  </w:style>
  <w:style w:type="numbering" w:customStyle="1" w:styleId="Headinglist">
    <w:name w:val="Heading list"/>
    <w:uiPriority w:val="99"/>
    <w:rsid w:val="00441BFD"/>
    <w:pPr>
      <w:numPr>
        <w:numId w:val="4"/>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2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FD5E9F"/>
    <w:rPr>
      <w:rFonts w:asciiTheme="minorHAnsi" w:eastAsiaTheme="minorHAnsi" w:hAnsiTheme="minorHAnsi" w:cstheme="minorBidi"/>
      <w:sz w:val="22"/>
      <w:szCs w:val="22"/>
      <w:lang w:eastAsia="en-US"/>
    </w:rPr>
  </w:style>
  <w:style w:type="character" w:customStyle="1" w:styleId="ui-provider">
    <w:name w:val="ui-provider"/>
    <w:basedOn w:val="DefaultParagraphFont"/>
    <w:rsid w:val="00C45ACF"/>
  </w:style>
  <w:style w:type="paragraph" w:styleId="ListParagraph">
    <w:name w:val="List Paragraph"/>
    <w:basedOn w:val="Normal"/>
    <w:uiPriority w:val="34"/>
    <w:qFormat/>
    <w:rsid w:val="00CC7F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1815">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6109183">
      <w:bodyDiv w:val="1"/>
      <w:marLeft w:val="0"/>
      <w:marRight w:val="0"/>
      <w:marTop w:val="0"/>
      <w:marBottom w:val="0"/>
      <w:divBdr>
        <w:top w:val="none" w:sz="0" w:space="0" w:color="auto"/>
        <w:left w:val="none" w:sz="0" w:space="0" w:color="auto"/>
        <w:bottom w:val="none" w:sz="0" w:space="0" w:color="auto"/>
        <w:right w:val="none" w:sz="0" w:space="0" w:color="auto"/>
      </w:divBdr>
    </w:div>
    <w:div w:id="62678450">
      <w:bodyDiv w:val="1"/>
      <w:marLeft w:val="0"/>
      <w:marRight w:val="0"/>
      <w:marTop w:val="0"/>
      <w:marBottom w:val="0"/>
      <w:divBdr>
        <w:top w:val="none" w:sz="0" w:space="0" w:color="auto"/>
        <w:left w:val="none" w:sz="0" w:space="0" w:color="auto"/>
        <w:bottom w:val="none" w:sz="0" w:space="0" w:color="auto"/>
        <w:right w:val="none" w:sz="0" w:space="0" w:color="auto"/>
      </w:divBdr>
    </w:div>
    <w:div w:id="6534585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92663">
      <w:bodyDiv w:val="1"/>
      <w:marLeft w:val="0"/>
      <w:marRight w:val="0"/>
      <w:marTop w:val="0"/>
      <w:marBottom w:val="0"/>
      <w:divBdr>
        <w:top w:val="none" w:sz="0" w:space="0" w:color="auto"/>
        <w:left w:val="none" w:sz="0" w:space="0" w:color="auto"/>
        <w:bottom w:val="none" w:sz="0" w:space="0" w:color="auto"/>
        <w:right w:val="none" w:sz="0" w:space="0" w:color="auto"/>
      </w:divBdr>
    </w:div>
    <w:div w:id="86998479">
      <w:bodyDiv w:val="1"/>
      <w:marLeft w:val="0"/>
      <w:marRight w:val="0"/>
      <w:marTop w:val="0"/>
      <w:marBottom w:val="0"/>
      <w:divBdr>
        <w:top w:val="none" w:sz="0" w:space="0" w:color="auto"/>
        <w:left w:val="none" w:sz="0" w:space="0" w:color="auto"/>
        <w:bottom w:val="none" w:sz="0" w:space="0" w:color="auto"/>
        <w:right w:val="none" w:sz="0" w:space="0" w:color="auto"/>
      </w:divBdr>
    </w:div>
    <w:div w:id="99297309">
      <w:bodyDiv w:val="1"/>
      <w:marLeft w:val="0"/>
      <w:marRight w:val="0"/>
      <w:marTop w:val="0"/>
      <w:marBottom w:val="0"/>
      <w:divBdr>
        <w:top w:val="none" w:sz="0" w:space="0" w:color="auto"/>
        <w:left w:val="none" w:sz="0" w:space="0" w:color="auto"/>
        <w:bottom w:val="none" w:sz="0" w:space="0" w:color="auto"/>
        <w:right w:val="none" w:sz="0" w:space="0" w:color="auto"/>
      </w:divBdr>
    </w:div>
    <w:div w:id="102311875">
      <w:bodyDiv w:val="1"/>
      <w:marLeft w:val="0"/>
      <w:marRight w:val="0"/>
      <w:marTop w:val="0"/>
      <w:marBottom w:val="0"/>
      <w:divBdr>
        <w:top w:val="none" w:sz="0" w:space="0" w:color="auto"/>
        <w:left w:val="none" w:sz="0" w:space="0" w:color="auto"/>
        <w:bottom w:val="none" w:sz="0" w:space="0" w:color="auto"/>
        <w:right w:val="none" w:sz="0" w:space="0" w:color="auto"/>
      </w:divBdr>
    </w:div>
    <w:div w:id="106048235">
      <w:bodyDiv w:val="1"/>
      <w:marLeft w:val="0"/>
      <w:marRight w:val="0"/>
      <w:marTop w:val="0"/>
      <w:marBottom w:val="0"/>
      <w:divBdr>
        <w:top w:val="none" w:sz="0" w:space="0" w:color="auto"/>
        <w:left w:val="none" w:sz="0" w:space="0" w:color="auto"/>
        <w:bottom w:val="none" w:sz="0" w:space="0" w:color="auto"/>
        <w:right w:val="none" w:sz="0" w:space="0" w:color="auto"/>
      </w:divBdr>
    </w:div>
    <w:div w:id="11279648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8423517">
      <w:bodyDiv w:val="1"/>
      <w:marLeft w:val="0"/>
      <w:marRight w:val="0"/>
      <w:marTop w:val="0"/>
      <w:marBottom w:val="0"/>
      <w:divBdr>
        <w:top w:val="none" w:sz="0" w:space="0" w:color="auto"/>
        <w:left w:val="none" w:sz="0" w:space="0" w:color="auto"/>
        <w:bottom w:val="none" w:sz="0" w:space="0" w:color="auto"/>
        <w:right w:val="none" w:sz="0" w:space="0" w:color="auto"/>
      </w:divBdr>
    </w:div>
    <w:div w:id="161118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2225">
          <w:marLeft w:val="547"/>
          <w:marRight w:val="0"/>
          <w:marTop w:val="0"/>
          <w:marBottom w:val="0"/>
          <w:divBdr>
            <w:top w:val="none" w:sz="0" w:space="0" w:color="auto"/>
            <w:left w:val="none" w:sz="0" w:space="0" w:color="auto"/>
            <w:bottom w:val="none" w:sz="0" w:space="0" w:color="auto"/>
            <w:right w:val="none" w:sz="0" w:space="0" w:color="auto"/>
          </w:divBdr>
        </w:div>
        <w:div w:id="1222597933">
          <w:marLeft w:val="547"/>
          <w:marRight w:val="0"/>
          <w:marTop w:val="0"/>
          <w:marBottom w:val="0"/>
          <w:divBdr>
            <w:top w:val="none" w:sz="0" w:space="0" w:color="auto"/>
            <w:left w:val="none" w:sz="0" w:space="0" w:color="auto"/>
            <w:bottom w:val="none" w:sz="0" w:space="0" w:color="auto"/>
            <w:right w:val="none" w:sz="0" w:space="0" w:color="auto"/>
          </w:divBdr>
        </w:div>
        <w:div w:id="2132556890">
          <w:marLeft w:val="547"/>
          <w:marRight w:val="0"/>
          <w:marTop w:val="0"/>
          <w:marBottom w:val="160"/>
          <w:divBdr>
            <w:top w:val="none" w:sz="0" w:space="0" w:color="auto"/>
            <w:left w:val="none" w:sz="0" w:space="0" w:color="auto"/>
            <w:bottom w:val="none" w:sz="0" w:space="0" w:color="auto"/>
            <w:right w:val="none" w:sz="0" w:space="0" w:color="auto"/>
          </w:divBdr>
        </w:div>
        <w:div w:id="54671366">
          <w:marLeft w:val="547"/>
          <w:marRight w:val="0"/>
          <w:marTop w:val="0"/>
          <w:marBottom w:val="0"/>
          <w:divBdr>
            <w:top w:val="none" w:sz="0" w:space="0" w:color="auto"/>
            <w:left w:val="none" w:sz="0" w:space="0" w:color="auto"/>
            <w:bottom w:val="none" w:sz="0" w:space="0" w:color="auto"/>
            <w:right w:val="none" w:sz="0" w:space="0" w:color="auto"/>
          </w:divBdr>
        </w:div>
        <w:div w:id="1839035760">
          <w:marLeft w:val="547"/>
          <w:marRight w:val="0"/>
          <w:marTop w:val="0"/>
          <w:marBottom w:val="160"/>
          <w:divBdr>
            <w:top w:val="none" w:sz="0" w:space="0" w:color="auto"/>
            <w:left w:val="none" w:sz="0" w:space="0" w:color="auto"/>
            <w:bottom w:val="none" w:sz="0" w:space="0" w:color="auto"/>
            <w:right w:val="none" w:sz="0" w:space="0" w:color="auto"/>
          </w:divBdr>
        </w:div>
        <w:div w:id="1939554605">
          <w:marLeft w:val="547"/>
          <w:marRight w:val="0"/>
          <w:marTop w:val="0"/>
          <w:marBottom w:val="0"/>
          <w:divBdr>
            <w:top w:val="none" w:sz="0" w:space="0" w:color="auto"/>
            <w:left w:val="none" w:sz="0" w:space="0" w:color="auto"/>
            <w:bottom w:val="none" w:sz="0" w:space="0" w:color="auto"/>
            <w:right w:val="none" w:sz="0" w:space="0" w:color="auto"/>
          </w:divBdr>
        </w:div>
        <w:div w:id="1378314181">
          <w:marLeft w:val="547"/>
          <w:marRight w:val="0"/>
          <w:marTop w:val="0"/>
          <w:marBottom w:val="160"/>
          <w:divBdr>
            <w:top w:val="none" w:sz="0" w:space="0" w:color="auto"/>
            <w:left w:val="none" w:sz="0" w:space="0" w:color="auto"/>
            <w:bottom w:val="none" w:sz="0" w:space="0" w:color="auto"/>
            <w:right w:val="none" w:sz="0" w:space="0" w:color="auto"/>
          </w:divBdr>
        </w:div>
        <w:div w:id="877933357">
          <w:marLeft w:val="547"/>
          <w:marRight w:val="0"/>
          <w:marTop w:val="0"/>
          <w:marBottom w:val="0"/>
          <w:divBdr>
            <w:top w:val="none" w:sz="0" w:space="0" w:color="auto"/>
            <w:left w:val="none" w:sz="0" w:space="0" w:color="auto"/>
            <w:bottom w:val="none" w:sz="0" w:space="0" w:color="auto"/>
            <w:right w:val="none" w:sz="0" w:space="0" w:color="auto"/>
          </w:divBdr>
        </w:div>
        <w:div w:id="320085121">
          <w:marLeft w:val="547"/>
          <w:marRight w:val="0"/>
          <w:marTop w:val="0"/>
          <w:marBottom w:val="160"/>
          <w:divBdr>
            <w:top w:val="none" w:sz="0" w:space="0" w:color="auto"/>
            <w:left w:val="none" w:sz="0" w:space="0" w:color="auto"/>
            <w:bottom w:val="none" w:sz="0" w:space="0" w:color="auto"/>
            <w:right w:val="none" w:sz="0" w:space="0" w:color="auto"/>
          </w:divBdr>
        </w:div>
        <w:div w:id="952903311">
          <w:marLeft w:val="547"/>
          <w:marRight w:val="0"/>
          <w:marTop w:val="0"/>
          <w:marBottom w:val="0"/>
          <w:divBdr>
            <w:top w:val="none" w:sz="0" w:space="0" w:color="auto"/>
            <w:left w:val="none" w:sz="0" w:space="0" w:color="auto"/>
            <w:bottom w:val="none" w:sz="0" w:space="0" w:color="auto"/>
            <w:right w:val="none" w:sz="0" w:space="0" w:color="auto"/>
          </w:divBdr>
        </w:div>
        <w:div w:id="1405446257">
          <w:marLeft w:val="547"/>
          <w:marRight w:val="0"/>
          <w:marTop w:val="0"/>
          <w:marBottom w:val="0"/>
          <w:divBdr>
            <w:top w:val="none" w:sz="0" w:space="0" w:color="auto"/>
            <w:left w:val="none" w:sz="0" w:space="0" w:color="auto"/>
            <w:bottom w:val="none" w:sz="0" w:space="0" w:color="auto"/>
            <w:right w:val="none" w:sz="0" w:space="0" w:color="auto"/>
          </w:divBdr>
        </w:div>
        <w:div w:id="2023050238">
          <w:marLeft w:val="547"/>
          <w:marRight w:val="0"/>
          <w:marTop w:val="0"/>
          <w:marBottom w:val="0"/>
          <w:divBdr>
            <w:top w:val="none" w:sz="0" w:space="0" w:color="auto"/>
            <w:left w:val="none" w:sz="0" w:space="0" w:color="auto"/>
            <w:bottom w:val="none" w:sz="0" w:space="0" w:color="auto"/>
            <w:right w:val="none" w:sz="0" w:space="0" w:color="auto"/>
          </w:divBdr>
        </w:div>
        <w:div w:id="373896694">
          <w:marLeft w:val="547"/>
          <w:marRight w:val="0"/>
          <w:marTop w:val="0"/>
          <w:marBottom w:val="0"/>
          <w:divBdr>
            <w:top w:val="none" w:sz="0" w:space="0" w:color="auto"/>
            <w:left w:val="none" w:sz="0" w:space="0" w:color="auto"/>
            <w:bottom w:val="none" w:sz="0" w:space="0" w:color="auto"/>
            <w:right w:val="none" w:sz="0" w:space="0" w:color="auto"/>
          </w:divBdr>
        </w:div>
        <w:div w:id="947152780">
          <w:marLeft w:val="547"/>
          <w:marRight w:val="0"/>
          <w:marTop w:val="0"/>
          <w:marBottom w:val="0"/>
          <w:divBdr>
            <w:top w:val="none" w:sz="0" w:space="0" w:color="auto"/>
            <w:left w:val="none" w:sz="0" w:space="0" w:color="auto"/>
            <w:bottom w:val="none" w:sz="0" w:space="0" w:color="auto"/>
            <w:right w:val="none" w:sz="0" w:space="0" w:color="auto"/>
          </w:divBdr>
        </w:div>
        <w:div w:id="84694337">
          <w:marLeft w:val="547"/>
          <w:marRight w:val="0"/>
          <w:marTop w:val="0"/>
          <w:marBottom w:val="0"/>
          <w:divBdr>
            <w:top w:val="none" w:sz="0" w:space="0" w:color="auto"/>
            <w:left w:val="none" w:sz="0" w:space="0" w:color="auto"/>
            <w:bottom w:val="none" w:sz="0" w:space="0" w:color="auto"/>
            <w:right w:val="none" w:sz="0" w:space="0" w:color="auto"/>
          </w:divBdr>
        </w:div>
        <w:div w:id="633144575">
          <w:marLeft w:val="547"/>
          <w:marRight w:val="0"/>
          <w:marTop w:val="0"/>
          <w:marBottom w:val="160"/>
          <w:divBdr>
            <w:top w:val="none" w:sz="0" w:space="0" w:color="auto"/>
            <w:left w:val="none" w:sz="0" w:space="0" w:color="auto"/>
            <w:bottom w:val="none" w:sz="0" w:space="0" w:color="auto"/>
            <w:right w:val="none" w:sz="0" w:space="0" w:color="auto"/>
          </w:divBdr>
        </w:div>
        <w:div w:id="1654672835">
          <w:marLeft w:val="547"/>
          <w:marRight w:val="0"/>
          <w:marTop w:val="0"/>
          <w:marBottom w:val="160"/>
          <w:divBdr>
            <w:top w:val="none" w:sz="0" w:space="0" w:color="auto"/>
            <w:left w:val="none" w:sz="0" w:space="0" w:color="auto"/>
            <w:bottom w:val="none" w:sz="0" w:space="0" w:color="auto"/>
            <w:right w:val="none" w:sz="0" w:space="0" w:color="auto"/>
          </w:divBdr>
        </w:div>
      </w:divsChild>
    </w:div>
    <w:div w:id="162166559">
      <w:bodyDiv w:val="1"/>
      <w:marLeft w:val="0"/>
      <w:marRight w:val="0"/>
      <w:marTop w:val="0"/>
      <w:marBottom w:val="0"/>
      <w:divBdr>
        <w:top w:val="none" w:sz="0" w:space="0" w:color="auto"/>
        <w:left w:val="none" w:sz="0" w:space="0" w:color="auto"/>
        <w:bottom w:val="none" w:sz="0" w:space="0" w:color="auto"/>
        <w:right w:val="none" w:sz="0" w:space="0" w:color="auto"/>
      </w:divBdr>
    </w:div>
    <w:div w:id="213467031">
      <w:bodyDiv w:val="1"/>
      <w:marLeft w:val="0"/>
      <w:marRight w:val="0"/>
      <w:marTop w:val="0"/>
      <w:marBottom w:val="0"/>
      <w:divBdr>
        <w:top w:val="none" w:sz="0" w:space="0" w:color="auto"/>
        <w:left w:val="none" w:sz="0" w:space="0" w:color="auto"/>
        <w:bottom w:val="none" w:sz="0" w:space="0" w:color="auto"/>
        <w:right w:val="none" w:sz="0" w:space="0" w:color="auto"/>
      </w:divBdr>
    </w:div>
    <w:div w:id="216169139">
      <w:bodyDiv w:val="1"/>
      <w:marLeft w:val="0"/>
      <w:marRight w:val="0"/>
      <w:marTop w:val="0"/>
      <w:marBottom w:val="0"/>
      <w:divBdr>
        <w:top w:val="none" w:sz="0" w:space="0" w:color="auto"/>
        <w:left w:val="none" w:sz="0" w:space="0" w:color="auto"/>
        <w:bottom w:val="none" w:sz="0" w:space="0" w:color="auto"/>
        <w:right w:val="none" w:sz="0" w:space="0" w:color="auto"/>
      </w:divBdr>
    </w:div>
    <w:div w:id="219483841">
      <w:bodyDiv w:val="1"/>
      <w:marLeft w:val="0"/>
      <w:marRight w:val="0"/>
      <w:marTop w:val="0"/>
      <w:marBottom w:val="0"/>
      <w:divBdr>
        <w:top w:val="none" w:sz="0" w:space="0" w:color="auto"/>
        <w:left w:val="none" w:sz="0" w:space="0" w:color="auto"/>
        <w:bottom w:val="none" w:sz="0" w:space="0" w:color="auto"/>
        <w:right w:val="none" w:sz="0" w:space="0" w:color="auto"/>
      </w:divBdr>
    </w:div>
    <w:div w:id="243225220">
      <w:bodyDiv w:val="1"/>
      <w:marLeft w:val="0"/>
      <w:marRight w:val="0"/>
      <w:marTop w:val="0"/>
      <w:marBottom w:val="0"/>
      <w:divBdr>
        <w:top w:val="none" w:sz="0" w:space="0" w:color="auto"/>
        <w:left w:val="none" w:sz="0" w:space="0" w:color="auto"/>
        <w:bottom w:val="none" w:sz="0" w:space="0" w:color="auto"/>
        <w:right w:val="none" w:sz="0" w:space="0" w:color="auto"/>
      </w:divBdr>
    </w:div>
    <w:div w:id="257645146">
      <w:bodyDiv w:val="1"/>
      <w:marLeft w:val="0"/>
      <w:marRight w:val="0"/>
      <w:marTop w:val="0"/>
      <w:marBottom w:val="0"/>
      <w:divBdr>
        <w:top w:val="none" w:sz="0" w:space="0" w:color="auto"/>
        <w:left w:val="none" w:sz="0" w:space="0" w:color="auto"/>
        <w:bottom w:val="none" w:sz="0" w:space="0" w:color="auto"/>
        <w:right w:val="none" w:sz="0" w:space="0" w:color="auto"/>
      </w:divBdr>
    </w:div>
    <w:div w:id="277762799">
      <w:bodyDiv w:val="1"/>
      <w:marLeft w:val="0"/>
      <w:marRight w:val="0"/>
      <w:marTop w:val="0"/>
      <w:marBottom w:val="0"/>
      <w:divBdr>
        <w:top w:val="none" w:sz="0" w:space="0" w:color="auto"/>
        <w:left w:val="none" w:sz="0" w:space="0" w:color="auto"/>
        <w:bottom w:val="none" w:sz="0" w:space="0" w:color="auto"/>
        <w:right w:val="none" w:sz="0" w:space="0" w:color="auto"/>
      </w:divBdr>
    </w:div>
    <w:div w:id="293633196">
      <w:bodyDiv w:val="1"/>
      <w:marLeft w:val="0"/>
      <w:marRight w:val="0"/>
      <w:marTop w:val="0"/>
      <w:marBottom w:val="0"/>
      <w:divBdr>
        <w:top w:val="none" w:sz="0" w:space="0" w:color="auto"/>
        <w:left w:val="none" w:sz="0" w:space="0" w:color="auto"/>
        <w:bottom w:val="none" w:sz="0" w:space="0" w:color="auto"/>
        <w:right w:val="none" w:sz="0" w:space="0" w:color="auto"/>
      </w:divBdr>
    </w:div>
    <w:div w:id="318964768">
      <w:bodyDiv w:val="1"/>
      <w:marLeft w:val="0"/>
      <w:marRight w:val="0"/>
      <w:marTop w:val="0"/>
      <w:marBottom w:val="0"/>
      <w:divBdr>
        <w:top w:val="none" w:sz="0" w:space="0" w:color="auto"/>
        <w:left w:val="none" w:sz="0" w:space="0" w:color="auto"/>
        <w:bottom w:val="none" w:sz="0" w:space="0" w:color="auto"/>
        <w:right w:val="none" w:sz="0" w:space="0" w:color="auto"/>
      </w:divBdr>
    </w:div>
    <w:div w:id="351608064">
      <w:bodyDiv w:val="1"/>
      <w:marLeft w:val="0"/>
      <w:marRight w:val="0"/>
      <w:marTop w:val="0"/>
      <w:marBottom w:val="0"/>
      <w:divBdr>
        <w:top w:val="none" w:sz="0" w:space="0" w:color="auto"/>
        <w:left w:val="none" w:sz="0" w:space="0" w:color="auto"/>
        <w:bottom w:val="none" w:sz="0" w:space="0" w:color="auto"/>
        <w:right w:val="none" w:sz="0" w:space="0" w:color="auto"/>
      </w:divBdr>
    </w:div>
    <w:div w:id="35345689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598762">
      <w:bodyDiv w:val="1"/>
      <w:marLeft w:val="0"/>
      <w:marRight w:val="0"/>
      <w:marTop w:val="0"/>
      <w:marBottom w:val="0"/>
      <w:divBdr>
        <w:top w:val="none" w:sz="0" w:space="0" w:color="auto"/>
        <w:left w:val="none" w:sz="0" w:space="0" w:color="auto"/>
        <w:bottom w:val="none" w:sz="0" w:space="0" w:color="auto"/>
        <w:right w:val="none" w:sz="0" w:space="0" w:color="auto"/>
      </w:divBdr>
    </w:div>
    <w:div w:id="391731263">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69522291">
      <w:bodyDiv w:val="1"/>
      <w:marLeft w:val="0"/>
      <w:marRight w:val="0"/>
      <w:marTop w:val="0"/>
      <w:marBottom w:val="0"/>
      <w:divBdr>
        <w:top w:val="none" w:sz="0" w:space="0" w:color="auto"/>
        <w:left w:val="none" w:sz="0" w:space="0" w:color="auto"/>
        <w:bottom w:val="none" w:sz="0" w:space="0" w:color="auto"/>
        <w:right w:val="none" w:sz="0" w:space="0" w:color="auto"/>
      </w:divBdr>
    </w:div>
    <w:div w:id="473642737">
      <w:bodyDiv w:val="1"/>
      <w:marLeft w:val="0"/>
      <w:marRight w:val="0"/>
      <w:marTop w:val="0"/>
      <w:marBottom w:val="0"/>
      <w:divBdr>
        <w:top w:val="none" w:sz="0" w:space="0" w:color="auto"/>
        <w:left w:val="none" w:sz="0" w:space="0" w:color="auto"/>
        <w:bottom w:val="none" w:sz="0" w:space="0" w:color="auto"/>
        <w:right w:val="none" w:sz="0" w:space="0" w:color="auto"/>
      </w:divBdr>
    </w:div>
    <w:div w:id="480658146">
      <w:bodyDiv w:val="1"/>
      <w:marLeft w:val="0"/>
      <w:marRight w:val="0"/>
      <w:marTop w:val="0"/>
      <w:marBottom w:val="0"/>
      <w:divBdr>
        <w:top w:val="none" w:sz="0" w:space="0" w:color="auto"/>
        <w:left w:val="none" w:sz="0" w:space="0" w:color="auto"/>
        <w:bottom w:val="none" w:sz="0" w:space="0" w:color="auto"/>
        <w:right w:val="none" w:sz="0" w:space="0" w:color="auto"/>
      </w:divBdr>
    </w:div>
    <w:div w:id="485979342">
      <w:bodyDiv w:val="1"/>
      <w:marLeft w:val="0"/>
      <w:marRight w:val="0"/>
      <w:marTop w:val="0"/>
      <w:marBottom w:val="0"/>
      <w:divBdr>
        <w:top w:val="none" w:sz="0" w:space="0" w:color="auto"/>
        <w:left w:val="none" w:sz="0" w:space="0" w:color="auto"/>
        <w:bottom w:val="none" w:sz="0" w:space="0" w:color="auto"/>
        <w:right w:val="none" w:sz="0" w:space="0" w:color="auto"/>
      </w:divBdr>
    </w:div>
    <w:div w:id="495532125">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2011260">
      <w:bodyDiv w:val="1"/>
      <w:marLeft w:val="0"/>
      <w:marRight w:val="0"/>
      <w:marTop w:val="0"/>
      <w:marBottom w:val="0"/>
      <w:divBdr>
        <w:top w:val="none" w:sz="0" w:space="0" w:color="auto"/>
        <w:left w:val="none" w:sz="0" w:space="0" w:color="auto"/>
        <w:bottom w:val="none" w:sz="0" w:space="0" w:color="auto"/>
        <w:right w:val="none" w:sz="0" w:space="0" w:color="auto"/>
      </w:divBdr>
    </w:div>
    <w:div w:id="524489322">
      <w:bodyDiv w:val="1"/>
      <w:marLeft w:val="0"/>
      <w:marRight w:val="0"/>
      <w:marTop w:val="0"/>
      <w:marBottom w:val="0"/>
      <w:divBdr>
        <w:top w:val="none" w:sz="0" w:space="0" w:color="auto"/>
        <w:left w:val="none" w:sz="0" w:space="0" w:color="auto"/>
        <w:bottom w:val="none" w:sz="0" w:space="0" w:color="auto"/>
        <w:right w:val="none" w:sz="0" w:space="0" w:color="auto"/>
      </w:divBdr>
    </w:div>
    <w:div w:id="558128298">
      <w:bodyDiv w:val="1"/>
      <w:marLeft w:val="0"/>
      <w:marRight w:val="0"/>
      <w:marTop w:val="0"/>
      <w:marBottom w:val="0"/>
      <w:divBdr>
        <w:top w:val="none" w:sz="0" w:space="0" w:color="auto"/>
        <w:left w:val="none" w:sz="0" w:space="0" w:color="auto"/>
        <w:bottom w:val="none" w:sz="0" w:space="0" w:color="auto"/>
        <w:right w:val="none" w:sz="0" w:space="0" w:color="auto"/>
      </w:divBdr>
    </w:div>
    <w:div w:id="565922042">
      <w:bodyDiv w:val="1"/>
      <w:marLeft w:val="0"/>
      <w:marRight w:val="0"/>
      <w:marTop w:val="0"/>
      <w:marBottom w:val="0"/>
      <w:divBdr>
        <w:top w:val="none" w:sz="0" w:space="0" w:color="auto"/>
        <w:left w:val="none" w:sz="0" w:space="0" w:color="auto"/>
        <w:bottom w:val="none" w:sz="0" w:space="0" w:color="auto"/>
        <w:right w:val="none" w:sz="0" w:space="0" w:color="auto"/>
      </w:divBdr>
    </w:div>
    <w:div w:id="60184498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9974692">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34205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4756">
      <w:bodyDiv w:val="1"/>
      <w:marLeft w:val="0"/>
      <w:marRight w:val="0"/>
      <w:marTop w:val="0"/>
      <w:marBottom w:val="0"/>
      <w:divBdr>
        <w:top w:val="none" w:sz="0" w:space="0" w:color="auto"/>
        <w:left w:val="none" w:sz="0" w:space="0" w:color="auto"/>
        <w:bottom w:val="none" w:sz="0" w:space="0" w:color="auto"/>
        <w:right w:val="none" w:sz="0" w:space="0" w:color="auto"/>
      </w:divBdr>
    </w:div>
    <w:div w:id="684985576">
      <w:bodyDiv w:val="1"/>
      <w:marLeft w:val="0"/>
      <w:marRight w:val="0"/>
      <w:marTop w:val="0"/>
      <w:marBottom w:val="0"/>
      <w:divBdr>
        <w:top w:val="none" w:sz="0" w:space="0" w:color="auto"/>
        <w:left w:val="none" w:sz="0" w:space="0" w:color="auto"/>
        <w:bottom w:val="none" w:sz="0" w:space="0" w:color="auto"/>
        <w:right w:val="none" w:sz="0" w:space="0" w:color="auto"/>
      </w:divBdr>
    </w:div>
    <w:div w:id="686836789">
      <w:bodyDiv w:val="1"/>
      <w:marLeft w:val="0"/>
      <w:marRight w:val="0"/>
      <w:marTop w:val="0"/>
      <w:marBottom w:val="0"/>
      <w:divBdr>
        <w:top w:val="none" w:sz="0" w:space="0" w:color="auto"/>
        <w:left w:val="none" w:sz="0" w:space="0" w:color="auto"/>
        <w:bottom w:val="none" w:sz="0" w:space="0" w:color="auto"/>
        <w:right w:val="none" w:sz="0" w:space="0" w:color="auto"/>
      </w:divBdr>
    </w:div>
    <w:div w:id="690037024">
      <w:bodyDiv w:val="1"/>
      <w:marLeft w:val="0"/>
      <w:marRight w:val="0"/>
      <w:marTop w:val="0"/>
      <w:marBottom w:val="0"/>
      <w:divBdr>
        <w:top w:val="none" w:sz="0" w:space="0" w:color="auto"/>
        <w:left w:val="none" w:sz="0" w:space="0" w:color="auto"/>
        <w:bottom w:val="none" w:sz="0" w:space="0" w:color="auto"/>
        <w:right w:val="none" w:sz="0" w:space="0" w:color="auto"/>
      </w:divBdr>
    </w:div>
    <w:div w:id="71404180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180">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613660">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4538198">
      <w:bodyDiv w:val="1"/>
      <w:marLeft w:val="0"/>
      <w:marRight w:val="0"/>
      <w:marTop w:val="0"/>
      <w:marBottom w:val="0"/>
      <w:divBdr>
        <w:top w:val="none" w:sz="0" w:space="0" w:color="auto"/>
        <w:left w:val="none" w:sz="0" w:space="0" w:color="auto"/>
        <w:bottom w:val="none" w:sz="0" w:space="0" w:color="auto"/>
        <w:right w:val="none" w:sz="0" w:space="0" w:color="auto"/>
      </w:divBdr>
    </w:div>
    <w:div w:id="791434362">
      <w:bodyDiv w:val="1"/>
      <w:marLeft w:val="0"/>
      <w:marRight w:val="0"/>
      <w:marTop w:val="0"/>
      <w:marBottom w:val="0"/>
      <w:divBdr>
        <w:top w:val="none" w:sz="0" w:space="0" w:color="auto"/>
        <w:left w:val="none" w:sz="0" w:space="0" w:color="auto"/>
        <w:bottom w:val="none" w:sz="0" w:space="0" w:color="auto"/>
        <w:right w:val="none" w:sz="0" w:space="0" w:color="auto"/>
      </w:divBdr>
    </w:div>
    <w:div w:id="792476329">
      <w:bodyDiv w:val="1"/>
      <w:marLeft w:val="0"/>
      <w:marRight w:val="0"/>
      <w:marTop w:val="0"/>
      <w:marBottom w:val="0"/>
      <w:divBdr>
        <w:top w:val="none" w:sz="0" w:space="0" w:color="auto"/>
        <w:left w:val="none" w:sz="0" w:space="0" w:color="auto"/>
        <w:bottom w:val="none" w:sz="0" w:space="0" w:color="auto"/>
        <w:right w:val="none" w:sz="0" w:space="0" w:color="auto"/>
      </w:divBdr>
    </w:div>
    <w:div w:id="794451294">
      <w:bodyDiv w:val="1"/>
      <w:marLeft w:val="0"/>
      <w:marRight w:val="0"/>
      <w:marTop w:val="0"/>
      <w:marBottom w:val="0"/>
      <w:divBdr>
        <w:top w:val="none" w:sz="0" w:space="0" w:color="auto"/>
        <w:left w:val="none" w:sz="0" w:space="0" w:color="auto"/>
        <w:bottom w:val="none" w:sz="0" w:space="0" w:color="auto"/>
        <w:right w:val="none" w:sz="0" w:space="0" w:color="auto"/>
      </w:divBdr>
    </w:div>
    <w:div w:id="808598093">
      <w:bodyDiv w:val="1"/>
      <w:marLeft w:val="0"/>
      <w:marRight w:val="0"/>
      <w:marTop w:val="0"/>
      <w:marBottom w:val="0"/>
      <w:divBdr>
        <w:top w:val="none" w:sz="0" w:space="0" w:color="auto"/>
        <w:left w:val="none" w:sz="0" w:space="0" w:color="auto"/>
        <w:bottom w:val="none" w:sz="0" w:space="0" w:color="auto"/>
        <w:right w:val="none" w:sz="0" w:space="0" w:color="auto"/>
      </w:divBdr>
    </w:div>
    <w:div w:id="813908959">
      <w:bodyDiv w:val="1"/>
      <w:marLeft w:val="0"/>
      <w:marRight w:val="0"/>
      <w:marTop w:val="0"/>
      <w:marBottom w:val="0"/>
      <w:divBdr>
        <w:top w:val="none" w:sz="0" w:space="0" w:color="auto"/>
        <w:left w:val="none" w:sz="0" w:space="0" w:color="auto"/>
        <w:bottom w:val="none" w:sz="0" w:space="0" w:color="auto"/>
        <w:right w:val="none" w:sz="0" w:space="0" w:color="auto"/>
      </w:divBdr>
    </w:div>
    <w:div w:id="826362352">
      <w:bodyDiv w:val="1"/>
      <w:marLeft w:val="0"/>
      <w:marRight w:val="0"/>
      <w:marTop w:val="0"/>
      <w:marBottom w:val="0"/>
      <w:divBdr>
        <w:top w:val="none" w:sz="0" w:space="0" w:color="auto"/>
        <w:left w:val="none" w:sz="0" w:space="0" w:color="auto"/>
        <w:bottom w:val="none" w:sz="0" w:space="0" w:color="auto"/>
        <w:right w:val="none" w:sz="0" w:space="0" w:color="auto"/>
      </w:divBdr>
    </w:div>
    <w:div w:id="828521579">
      <w:bodyDiv w:val="1"/>
      <w:marLeft w:val="0"/>
      <w:marRight w:val="0"/>
      <w:marTop w:val="0"/>
      <w:marBottom w:val="0"/>
      <w:divBdr>
        <w:top w:val="none" w:sz="0" w:space="0" w:color="auto"/>
        <w:left w:val="none" w:sz="0" w:space="0" w:color="auto"/>
        <w:bottom w:val="none" w:sz="0" w:space="0" w:color="auto"/>
        <w:right w:val="none" w:sz="0" w:space="0" w:color="auto"/>
      </w:divBdr>
    </w:div>
    <w:div w:id="83599298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490572">
      <w:bodyDiv w:val="1"/>
      <w:marLeft w:val="0"/>
      <w:marRight w:val="0"/>
      <w:marTop w:val="0"/>
      <w:marBottom w:val="0"/>
      <w:divBdr>
        <w:top w:val="none" w:sz="0" w:space="0" w:color="auto"/>
        <w:left w:val="none" w:sz="0" w:space="0" w:color="auto"/>
        <w:bottom w:val="none" w:sz="0" w:space="0" w:color="auto"/>
        <w:right w:val="none" w:sz="0" w:space="0" w:color="auto"/>
      </w:divBdr>
    </w:div>
    <w:div w:id="853037522">
      <w:bodyDiv w:val="1"/>
      <w:marLeft w:val="0"/>
      <w:marRight w:val="0"/>
      <w:marTop w:val="0"/>
      <w:marBottom w:val="0"/>
      <w:divBdr>
        <w:top w:val="none" w:sz="0" w:space="0" w:color="auto"/>
        <w:left w:val="none" w:sz="0" w:space="0" w:color="auto"/>
        <w:bottom w:val="none" w:sz="0" w:space="0" w:color="auto"/>
        <w:right w:val="none" w:sz="0" w:space="0" w:color="auto"/>
      </w:divBdr>
    </w:div>
    <w:div w:id="868227690">
      <w:bodyDiv w:val="1"/>
      <w:marLeft w:val="0"/>
      <w:marRight w:val="0"/>
      <w:marTop w:val="0"/>
      <w:marBottom w:val="0"/>
      <w:divBdr>
        <w:top w:val="none" w:sz="0" w:space="0" w:color="auto"/>
        <w:left w:val="none" w:sz="0" w:space="0" w:color="auto"/>
        <w:bottom w:val="none" w:sz="0" w:space="0" w:color="auto"/>
        <w:right w:val="none" w:sz="0" w:space="0" w:color="auto"/>
      </w:divBdr>
    </w:div>
    <w:div w:id="885482636">
      <w:bodyDiv w:val="1"/>
      <w:marLeft w:val="0"/>
      <w:marRight w:val="0"/>
      <w:marTop w:val="0"/>
      <w:marBottom w:val="0"/>
      <w:divBdr>
        <w:top w:val="none" w:sz="0" w:space="0" w:color="auto"/>
        <w:left w:val="none" w:sz="0" w:space="0" w:color="auto"/>
        <w:bottom w:val="none" w:sz="0" w:space="0" w:color="auto"/>
        <w:right w:val="none" w:sz="0" w:space="0" w:color="auto"/>
      </w:divBdr>
    </w:div>
    <w:div w:id="88660344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1356928">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3051827">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6943675">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4149206">
      <w:bodyDiv w:val="1"/>
      <w:marLeft w:val="0"/>
      <w:marRight w:val="0"/>
      <w:marTop w:val="0"/>
      <w:marBottom w:val="0"/>
      <w:divBdr>
        <w:top w:val="none" w:sz="0" w:space="0" w:color="auto"/>
        <w:left w:val="none" w:sz="0" w:space="0" w:color="auto"/>
        <w:bottom w:val="none" w:sz="0" w:space="0" w:color="auto"/>
        <w:right w:val="none" w:sz="0" w:space="0" w:color="auto"/>
      </w:divBdr>
    </w:div>
    <w:div w:id="941953510">
      <w:bodyDiv w:val="1"/>
      <w:marLeft w:val="0"/>
      <w:marRight w:val="0"/>
      <w:marTop w:val="0"/>
      <w:marBottom w:val="0"/>
      <w:divBdr>
        <w:top w:val="none" w:sz="0" w:space="0" w:color="auto"/>
        <w:left w:val="none" w:sz="0" w:space="0" w:color="auto"/>
        <w:bottom w:val="none" w:sz="0" w:space="0" w:color="auto"/>
        <w:right w:val="none" w:sz="0" w:space="0" w:color="auto"/>
      </w:divBdr>
    </w:div>
    <w:div w:id="960920883">
      <w:bodyDiv w:val="1"/>
      <w:marLeft w:val="0"/>
      <w:marRight w:val="0"/>
      <w:marTop w:val="0"/>
      <w:marBottom w:val="0"/>
      <w:divBdr>
        <w:top w:val="none" w:sz="0" w:space="0" w:color="auto"/>
        <w:left w:val="none" w:sz="0" w:space="0" w:color="auto"/>
        <w:bottom w:val="none" w:sz="0" w:space="0" w:color="auto"/>
        <w:right w:val="none" w:sz="0" w:space="0" w:color="auto"/>
      </w:divBdr>
    </w:div>
    <w:div w:id="968559432">
      <w:bodyDiv w:val="1"/>
      <w:marLeft w:val="0"/>
      <w:marRight w:val="0"/>
      <w:marTop w:val="0"/>
      <w:marBottom w:val="0"/>
      <w:divBdr>
        <w:top w:val="none" w:sz="0" w:space="0" w:color="auto"/>
        <w:left w:val="none" w:sz="0" w:space="0" w:color="auto"/>
        <w:bottom w:val="none" w:sz="0" w:space="0" w:color="auto"/>
        <w:right w:val="none" w:sz="0" w:space="0" w:color="auto"/>
      </w:divBdr>
    </w:div>
    <w:div w:id="971907445">
      <w:bodyDiv w:val="1"/>
      <w:marLeft w:val="0"/>
      <w:marRight w:val="0"/>
      <w:marTop w:val="0"/>
      <w:marBottom w:val="0"/>
      <w:divBdr>
        <w:top w:val="none" w:sz="0" w:space="0" w:color="auto"/>
        <w:left w:val="none" w:sz="0" w:space="0" w:color="auto"/>
        <w:bottom w:val="none" w:sz="0" w:space="0" w:color="auto"/>
        <w:right w:val="none" w:sz="0" w:space="0" w:color="auto"/>
      </w:divBdr>
    </w:div>
    <w:div w:id="978537099">
      <w:bodyDiv w:val="1"/>
      <w:marLeft w:val="0"/>
      <w:marRight w:val="0"/>
      <w:marTop w:val="0"/>
      <w:marBottom w:val="0"/>
      <w:divBdr>
        <w:top w:val="none" w:sz="0" w:space="0" w:color="auto"/>
        <w:left w:val="none" w:sz="0" w:space="0" w:color="auto"/>
        <w:bottom w:val="none" w:sz="0" w:space="0" w:color="auto"/>
        <w:right w:val="none" w:sz="0" w:space="0" w:color="auto"/>
      </w:divBdr>
    </w:div>
    <w:div w:id="979381342">
      <w:bodyDiv w:val="1"/>
      <w:marLeft w:val="0"/>
      <w:marRight w:val="0"/>
      <w:marTop w:val="0"/>
      <w:marBottom w:val="0"/>
      <w:divBdr>
        <w:top w:val="none" w:sz="0" w:space="0" w:color="auto"/>
        <w:left w:val="none" w:sz="0" w:space="0" w:color="auto"/>
        <w:bottom w:val="none" w:sz="0" w:space="0" w:color="auto"/>
        <w:right w:val="none" w:sz="0" w:space="0" w:color="auto"/>
      </w:divBdr>
    </w:div>
    <w:div w:id="993139971">
      <w:bodyDiv w:val="1"/>
      <w:marLeft w:val="0"/>
      <w:marRight w:val="0"/>
      <w:marTop w:val="0"/>
      <w:marBottom w:val="0"/>
      <w:divBdr>
        <w:top w:val="none" w:sz="0" w:space="0" w:color="auto"/>
        <w:left w:val="none" w:sz="0" w:space="0" w:color="auto"/>
        <w:bottom w:val="none" w:sz="0" w:space="0" w:color="auto"/>
        <w:right w:val="none" w:sz="0" w:space="0" w:color="auto"/>
      </w:divBdr>
    </w:div>
    <w:div w:id="999888060">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779153">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0201959">
      <w:bodyDiv w:val="1"/>
      <w:marLeft w:val="0"/>
      <w:marRight w:val="0"/>
      <w:marTop w:val="0"/>
      <w:marBottom w:val="0"/>
      <w:divBdr>
        <w:top w:val="none" w:sz="0" w:space="0" w:color="auto"/>
        <w:left w:val="none" w:sz="0" w:space="0" w:color="auto"/>
        <w:bottom w:val="none" w:sz="0" w:space="0" w:color="auto"/>
        <w:right w:val="none" w:sz="0" w:space="0" w:color="auto"/>
      </w:divBdr>
    </w:div>
    <w:div w:id="1041712122">
      <w:bodyDiv w:val="1"/>
      <w:marLeft w:val="0"/>
      <w:marRight w:val="0"/>
      <w:marTop w:val="0"/>
      <w:marBottom w:val="0"/>
      <w:divBdr>
        <w:top w:val="none" w:sz="0" w:space="0" w:color="auto"/>
        <w:left w:val="none" w:sz="0" w:space="0" w:color="auto"/>
        <w:bottom w:val="none" w:sz="0" w:space="0" w:color="auto"/>
        <w:right w:val="none" w:sz="0" w:space="0" w:color="auto"/>
      </w:divBdr>
    </w:div>
    <w:div w:id="1057631263">
      <w:bodyDiv w:val="1"/>
      <w:marLeft w:val="0"/>
      <w:marRight w:val="0"/>
      <w:marTop w:val="0"/>
      <w:marBottom w:val="0"/>
      <w:divBdr>
        <w:top w:val="none" w:sz="0" w:space="0" w:color="auto"/>
        <w:left w:val="none" w:sz="0" w:space="0" w:color="auto"/>
        <w:bottom w:val="none" w:sz="0" w:space="0" w:color="auto"/>
        <w:right w:val="none" w:sz="0" w:space="0" w:color="auto"/>
      </w:divBdr>
    </w:div>
    <w:div w:id="1076973506">
      <w:bodyDiv w:val="1"/>
      <w:marLeft w:val="0"/>
      <w:marRight w:val="0"/>
      <w:marTop w:val="0"/>
      <w:marBottom w:val="0"/>
      <w:divBdr>
        <w:top w:val="none" w:sz="0" w:space="0" w:color="auto"/>
        <w:left w:val="none" w:sz="0" w:space="0" w:color="auto"/>
        <w:bottom w:val="none" w:sz="0" w:space="0" w:color="auto"/>
        <w:right w:val="none" w:sz="0" w:space="0" w:color="auto"/>
      </w:divBdr>
    </w:div>
    <w:div w:id="1077751933">
      <w:bodyDiv w:val="1"/>
      <w:marLeft w:val="0"/>
      <w:marRight w:val="0"/>
      <w:marTop w:val="0"/>
      <w:marBottom w:val="0"/>
      <w:divBdr>
        <w:top w:val="none" w:sz="0" w:space="0" w:color="auto"/>
        <w:left w:val="none" w:sz="0" w:space="0" w:color="auto"/>
        <w:bottom w:val="none" w:sz="0" w:space="0" w:color="auto"/>
        <w:right w:val="none" w:sz="0" w:space="0" w:color="auto"/>
      </w:divBdr>
    </w:div>
    <w:div w:id="1088305632">
      <w:bodyDiv w:val="1"/>
      <w:marLeft w:val="0"/>
      <w:marRight w:val="0"/>
      <w:marTop w:val="0"/>
      <w:marBottom w:val="0"/>
      <w:divBdr>
        <w:top w:val="none" w:sz="0" w:space="0" w:color="auto"/>
        <w:left w:val="none" w:sz="0" w:space="0" w:color="auto"/>
        <w:bottom w:val="none" w:sz="0" w:space="0" w:color="auto"/>
        <w:right w:val="none" w:sz="0" w:space="0" w:color="auto"/>
      </w:divBdr>
    </w:div>
    <w:div w:id="109656053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5536290">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502073">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2572891">
      <w:bodyDiv w:val="1"/>
      <w:marLeft w:val="0"/>
      <w:marRight w:val="0"/>
      <w:marTop w:val="0"/>
      <w:marBottom w:val="0"/>
      <w:divBdr>
        <w:top w:val="none" w:sz="0" w:space="0" w:color="auto"/>
        <w:left w:val="none" w:sz="0" w:space="0" w:color="auto"/>
        <w:bottom w:val="none" w:sz="0" w:space="0" w:color="auto"/>
        <w:right w:val="none" w:sz="0" w:space="0" w:color="auto"/>
      </w:divBdr>
    </w:div>
    <w:div w:id="1218124617">
      <w:bodyDiv w:val="1"/>
      <w:marLeft w:val="0"/>
      <w:marRight w:val="0"/>
      <w:marTop w:val="0"/>
      <w:marBottom w:val="0"/>
      <w:divBdr>
        <w:top w:val="none" w:sz="0" w:space="0" w:color="auto"/>
        <w:left w:val="none" w:sz="0" w:space="0" w:color="auto"/>
        <w:bottom w:val="none" w:sz="0" w:space="0" w:color="auto"/>
        <w:right w:val="none" w:sz="0" w:space="0" w:color="auto"/>
      </w:divBdr>
    </w:div>
    <w:div w:id="1218904507">
      <w:bodyDiv w:val="1"/>
      <w:marLeft w:val="0"/>
      <w:marRight w:val="0"/>
      <w:marTop w:val="0"/>
      <w:marBottom w:val="0"/>
      <w:divBdr>
        <w:top w:val="none" w:sz="0" w:space="0" w:color="auto"/>
        <w:left w:val="none" w:sz="0" w:space="0" w:color="auto"/>
        <w:bottom w:val="none" w:sz="0" w:space="0" w:color="auto"/>
        <w:right w:val="none" w:sz="0" w:space="0" w:color="auto"/>
      </w:divBdr>
    </w:div>
    <w:div w:id="1261985166">
      <w:bodyDiv w:val="1"/>
      <w:marLeft w:val="0"/>
      <w:marRight w:val="0"/>
      <w:marTop w:val="0"/>
      <w:marBottom w:val="0"/>
      <w:divBdr>
        <w:top w:val="none" w:sz="0" w:space="0" w:color="auto"/>
        <w:left w:val="none" w:sz="0" w:space="0" w:color="auto"/>
        <w:bottom w:val="none" w:sz="0" w:space="0" w:color="auto"/>
        <w:right w:val="none" w:sz="0" w:space="0" w:color="auto"/>
      </w:divBdr>
    </w:div>
    <w:div w:id="1267150391">
      <w:bodyDiv w:val="1"/>
      <w:marLeft w:val="0"/>
      <w:marRight w:val="0"/>
      <w:marTop w:val="0"/>
      <w:marBottom w:val="0"/>
      <w:divBdr>
        <w:top w:val="none" w:sz="0" w:space="0" w:color="auto"/>
        <w:left w:val="none" w:sz="0" w:space="0" w:color="auto"/>
        <w:bottom w:val="none" w:sz="0" w:space="0" w:color="auto"/>
        <w:right w:val="none" w:sz="0" w:space="0" w:color="auto"/>
      </w:divBdr>
    </w:div>
    <w:div w:id="128060317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044187">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6933970">
      <w:bodyDiv w:val="1"/>
      <w:marLeft w:val="0"/>
      <w:marRight w:val="0"/>
      <w:marTop w:val="0"/>
      <w:marBottom w:val="0"/>
      <w:divBdr>
        <w:top w:val="none" w:sz="0" w:space="0" w:color="auto"/>
        <w:left w:val="none" w:sz="0" w:space="0" w:color="auto"/>
        <w:bottom w:val="none" w:sz="0" w:space="0" w:color="auto"/>
        <w:right w:val="none" w:sz="0" w:space="0" w:color="auto"/>
      </w:divBdr>
    </w:div>
    <w:div w:id="1312908503">
      <w:bodyDiv w:val="1"/>
      <w:marLeft w:val="0"/>
      <w:marRight w:val="0"/>
      <w:marTop w:val="0"/>
      <w:marBottom w:val="0"/>
      <w:divBdr>
        <w:top w:val="none" w:sz="0" w:space="0" w:color="auto"/>
        <w:left w:val="none" w:sz="0" w:space="0" w:color="auto"/>
        <w:bottom w:val="none" w:sz="0" w:space="0" w:color="auto"/>
        <w:right w:val="none" w:sz="0" w:space="0" w:color="auto"/>
      </w:divBdr>
    </w:div>
    <w:div w:id="1335063586">
      <w:bodyDiv w:val="1"/>
      <w:marLeft w:val="0"/>
      <w:marRight w:val="0"/>
      <w:marTop w:val="0"/>
      <w:marBottom w:val="0"/>
      <w:divBdr>
        <w:top w:val="none" w:sz="0" w:space="0" w:color="auto"/>
        <w:left w:val="none" w:sz="0" w:space="0" w:color="auto"/>
        <w:bottom w:val="none" w:sz="0" w:space="0" w:color="auto"/>
        <w:right w:val="none" w:sz="0" w:space="0" w:color="auto"/>
      </w:divBdr>
    </w:div>
    <w:div w:id="1337686045">
      <w:bodyDiv w:val="1"/>
      <w:marLeft w:val="0"/>
      <w:marRight w:val="0"/>
      <w:marTop w:val="0"/>
      <w:marBottom w:val="0"/>
      <w:divBdr>
        <w:top w:val="none" w:sz="0" w:space="0" w:color="auto"/>
        <w:left w:val="none" w:sz="0" w:space="0" w:color="auto"/>
        <w:bottom w:val="none" w:sz="0" w:space="0" w:color="auto"/>
        <w:right w:val="none" w:sz="0" w:space="0" w:color="auto"/>
      </w:divBdr>
    </w:div>
    <w:div w:id="1347512847">
      <w:bodyDiv w:val="1"/>
      <w:marLeft w:val="0"/>
      <w:marRight w:val="0"/>
      <w:marTop w:val="0"/>
      <w:marBottom w:val="0"/>
      <w:divBdr>
        <w:top w:val="none" w:sz="0" w:space="0" w:color="auto"/>
        <w:left w:val="none" w:sz="0" w:space="0" w:color="auto"/>
        <w:bottom w:val="none" w:sz="0" w:space="0" w:color="auto"/>
        <w:right w:val="none" w:sz="0" w:space="0" w:color="auto"/>
      </w:divBdr>
    </w:div>
    <w:div w:id="1348286716">
      <w:bodyDiv w:val="1"/>
      <w:marLeft w:val="0"/>
      <w:marRight w:val="0"/>
      <w:marTop w:val="0"/>
      <w:marBottom w:val="0"/>
      <w:divBdr>
        <w:top w:val="none" w:sz="0" w:space="0" w:color="auto"/>
        <w:left w:val="none" w:sz="0" w:space="0" w:color="auto"/>
        <w:bottom w:val="none" w:sz="0" w:space="0" w:color="auto"/>
        <w:right w:val="none" w:sz="0" w:space="0" w:color="auto"/>
      </w:divBdr>
    </w:div>
    <w:div w:id="1372992202">
      <w:bodyDiv w:val="1"/>
      <w:marLeft w:val="0"/>
      <w:marRight w:val="0"/>
      <w:marTop w:val="0"/>
      <w:marBottom w:val="0"/>
      <w:divBdr>
        <w:top w:val="none" w:sz="0" w:space="0" w:color="auto"/>
        <w:left w:val="none" w:sz="0" w:space="0" w:color="auto"/>
        <w:bottom w:val="none" w:sz="0" w:space="0" w:color="auto"/>
        <w:right w:val="none" w:sz="0" w:space="0" w:color="auto"/>
      </w:divBdr>
    </w:div>
    <w:div w:id="137811683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35047">
      <w:bodyDiv w:val="1"/>
      <w:marLeft w:val="0"/>
      <w:marRight w:val="0"/>
      <w:marTop w:val="0"/>
      <w:marBottom w:val="0"/>
      <w:divBdr>
        <w:top w:val="none" w:sz="0" w:space="0" w:color="auto"/>
        <w:left w:val="none" w:sz="0" w:space="0" w:color="auto"/>
        <w:bottom w:val="none" w:sz="0" w:space="0" w:color="auto"/>
        <w:right w:val="none" w:sz="0" w:space="0" w:color="auto"/>
      </w:divBdr>
    </w:div>
    <w:div w:id="1385180167">
      <w:bodyDiv w:val="1"/>
      <w:marLeft w:val="0"/>
      <w:marRight w:val="0"/>
      <w:marTop w:val="0"/>
      <w:marBottom w:val="0"/>
      <w:divBdr>
        <w:top w:val="none" w:sz="0" w:space="0" w:color="auto"/>
        <w:left w:val="none" w:sz="0" w:space="0" w:color="auto"/>
        <w:bottom w:val="none" w:sz="0" w:space="0" w:color="auto"/>
        <w:right w:val="none" w:sz="0" w:space="0" w:color="auto"/>
      </w:divBdr>
    </w:div>
    <w:div w:id="1428499477">
      <w:bodyDiv w:val="1"/>
      <w:marLeft w:val="0"/>
      <w:marRight w:val="0"/>
      <w:marTop w:val="0"/>
      <w:marBottom w:val="0"/>
      <w:divBdr>
        <w:top w:val="none" w:sz="0" w:space="0" w:color="auto"/>
        <w:left w:val="none" w:sz="0" w:space="0" w:color="auto"/>
        <w:bottom w:val="none" w:sz="0" w:space="0" w:color="auto"/>
        <w:right w:val="none" w:sz="0" w:space="0" w:color="auto"/>
      </w:divBdr>
    </w:div>
    <w:div w:id="1470131373">
      <w:bodyDiv w:val="1"/>
      <w:marLeft w:val="0"/>
      <w:marRight w:val="0"/>
      <w:marTop w:val="0"/>
      <w:marBottom w:val="0"/>
      <w:divBdr>
        <w:top w:val="none" w:sz="0" w:space="0" w:color="auto"/>
        <w:left w:val="none" w:sz="0" w:space="0" w:color="auto"/>
        <w:bottom w:val="none" w:sz="0" w:space="0" w:color="auto"/>
        <w:right w:val="none" w:sz="0" w:space="0" w:color="auto"/>
      </w:divBdr>
    </w:div>
    <w:div w:id="1470322108">
      <w:bodyDiv w:val="1"/>
      <w:marLeft w:val="0"/>
      <w:marRight w:val="0"/>
      <w:marTop w:val="0"/>
      <w:marBottom w:val="0"/>
      <w:divBdr>
        <w:top w:val="none" w:sz="0" w:space="0" w:color="auto"/>
        <w:left w:val="none" w:sz="0" w:space="0" w:color="auto"/>
        <w:bottom w:val="none" w:sz="0" w:space="0" w:color="auto"/>
        <w:right w:val="none" w:sz="0" w:space="0" w:color="auto"/>
      </w:divBdr>
    </w:div>
    <w:div w:id="1513297290">
      <w:bodyDiv w:val="1"/>
      <w:marLeft w:val="0"/>
      <w:marRight w:val="0"/>
      <w:marTop w:val="0"/>
      <w:marBottom w:val="0"/>
      <w:divBdr>
        <w:top w:val="none" w:sz="0" w:space="0" w:color="auto"/>
        <w:left w:val="none" w:sz="0" w:space="0" w:color="auto"/>
        <w:bottom w:val="none" w:sz="0" w:space="0" w:color="auto"/>
        <w:right w:val="none" w:sz="0" w:space="0" w:color="auto"/>
      </w:divBdr>
    </w:div>
    <w:div w:id="153769797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6159331">
      <w:bodyDiv w:val="1"/>
      <w:marLeft w:val="0"/>
      <w:marRight w:val="0"/>
      <w:marTop w:val="0"/>
      <w:marBottom w:val="0"/>
      <w:divBdr>
        <w:top w:val="none" w:sz="0" w:space="0" w:color="auto"/>
        <w:left w:val="none" w:sz="0" w:space="0" w:color="auto"/>
        <w:bottom w:val="none" w:sz="0" w:space="0" w:color="auto"/>
        <w:right w:val="none" w:sz="0" w:space="0" w:color="auto"/>
      </w:divBdr>
    </w:div>
    <w:div w:id="1565991970">
      <w:bodyDiv w:val="1"/>
      <w:marLeft w:val="0"/>
      <w:marRight w:val="0"/>
      <w:marTop w:val="0"/>
      <w:marBottom w:val="0"/>
      <w:divBdr>
        <w:top w:val="none" w:sz="0" w:space="0" w:color="auto"/>
        <w:left w:val="none" w:sz="0" w:space="0" w:color="auto"/>
        <w:bottom w:val="none" w:sz="0" w:space="0" w:color="auto"/>
        <w:right w:val="none" w:sz="0" w:space="0" w:color="auto"/>
      </w:divBdr>
    </w:div>
    <w:div w:id="1572616446">
      <w:bodyDiv w:val="1"/>
      <w:marLeft w:val="0"/>
      <w:marRight w:val="0"/>
      <w:marTop w:val="0"/>
      <w:marBottom w:val="0"/>
      <w:divBdr>
        <w:top w:val="none" w:sz="0" w:space="0" w:color="auto"/>
        <w:left w:val="none" w:sz="0" w:space="0" w:color="auto"/>
        <w:bottom w:val="none" w:sz="0" w:space="0" w:color="auto"/>
        <w:right w:val="none" w:sz="0" w:space="0" w:color="auto"/>
      </w:divBdr>
    </w:div>
    <w:div w:id="1580674238">
      <w:bodyDiv w:val="1"/>
      <w:marLeft w:val="0"/>
      <w:marRight w:val="0"/>
      <w:marTop w:val="0"/>
      <w:marBottom w:val="0"/>
      <w:divBdr>
        <w:top w:val="none" w:sz="0" w:space="0" w:color="auto"/>
        <w:left w:val="none" w:sz="0" w:space="0" w:color="auto"/>
        <w:bottom w:val="none" w:sz="0" w:space="0" w:color="auto"/>
        <w:right w:val="none" w:sz="0" w:space="0" w:color="auto"/>
      </w:divBdr>
    </w:div>
    <w:div w:id="1599482294">
      <w:bodyDiv w:val="1"/>
      <w:marLeft w:val="0"/>
      <w:marRight w:val="0"/>
      <w:marTop w:val="0"/>
      <w:marBottom w:val="0"/>
      <w:divBdr>
        <w:top w:val="none" w:sz="0" w:space="0" w:color="auto"/>
        <w:left w:val="none" w:sz="0" w:space="0" w:color="auto"/>
        <w:bottom w:val="none" w:sz="0" w:space="0" w:color="auto"/>
        <w:right w:val="none" w:sz="0" w:space="0" w:color="auto"/>
      </w:divBdr>
    </w:div>
    <w:div w:id="1621453374">
      <w:bodyDiv w:val="1"/>
      <w:marLeft w:val="0"/>
      <w:marRight w:val="0"/>
      <w:marTop w:val="0"/>
      <w:marBottom w:val="0"/>
      <w:divBdr>
        <w:top w:val="none" w:sz="0" w:space="0" w:color="auto"/>
        <w:left w:val="none" w:sz="0" w:space="0" w:color="auto"/>
        <w:bottom w:val="none" w:sz="0" w:space="0" w:color="auto"/>
        <w:right w:val="none" w:sz="0" w:space="0" w:color="auto"/>
      </w:divBdr>
    </w:div>
    <w:div w:id="1663973370">
      <w:bodyDiv w:val="1"/>
      <w:marLeft w:val="0"/>
      <w:marRight w:val="0"/>
      <w:marTop w:val="0"/>
      <w:marBottom w:val="0"/>
      <w:divBdr>
        <w:top w:val="none" w:sz="0" w:space="0" w:color="auto"/>
        <w:left w:val="none" w:sz="0" w:space="0" w:color="auto"/>
        <w:bottom w:val="none" w:sz="0" w:space="0" w:color="auto"/>
        <w:right w:val="none" w:sz="0" w:space="0" w:color="auto"/>
      </w:divBdr>
    </w:div>
    <w:div w:id="1669792838">
      <w:bodyDiv w:val="1"/>
      <w:marLeft w:val="0"/>
      <w:marRight w:val="0"/>
      <w:marTop w:val="0"/>
      <w:marBottom w:val="0"/>
      <w:divBdr>
        <w:top w:val="none" w:sz="0" w:space="0" w:color="auto"/>
        <w:left w:val="none" w:sz="0" w:space="0" w:color="auto"/>
        <w:bottom w:val="none" w:sz="0" w:space="0" w:color="auto"/>
        <w:right w:val="none" w:sz="0" w:space="0" w:color="auto"/>
      </w:divBdr>
    </w:div>
    <w:div w:id="168998772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970034">
      <w:bodyDiv w:val="1"/>
      <w:marLeft w:val="0"/>
      <w:marRight w:val="0"/>
      <w:marTop w:val="0"/>
      <w:marBottom w:val="0"/>
      <w:divBdr>
        <w:top w:val="none" w:sz="0" w:space="0" w:color="auto"/>
        <w:left w:val="none" w:sz="0" w:space="0" w:color="auto"/>
        <w:bottom w:val="none" w:sz="0" w:space="0" w:color="auto"/>
        <w:right w:val="none" w:sz="0" w:space="0" w:color="auto"/>
      </w:divBdr>
    </w:div>
    <w:div w:id="1711298462">
      <w:bodyDiv w:val="1"/>
      <w:marLeft w:val="0"/>
      <w:marRight w:val="0"/>
      <w:marTop w:val="0"/>
      <w:marBottom w:val="0"/>
      <w:divBdr>
        <w:top w:val="none" w:sz="0" w:space="0" w:color="auto"/>
        <w:left w:val="none" w:sz="0" w:space="0" w:color="auto"/>
        <w:bottom w:val="none" w:sz="0" w:space="0" w:color="auto"/>
        <w:right w:val="none" w:sz="0" w:space="0" w:color="auto"/>
      </w:divBdr>
    </w:div>
    <w:div w:id="1732923251">
      <w:bodyDiv w:val="1"/>
      <w:marLeft w:val="0"/>
      <w:marRight w:val="0"/>
      <w:marTop w:val="0"/>
      <w:marBottom w:val="0"/>
      <w:divBdr>
        <w:top w:val="none" w:sz="0" w:space="0" w:color="auto"/>
        <w:left w:val="none" w:sz="0" w:space="0" w:color="auto"/>
        <w:bottom w:val="none" w:sz="0" w:space="0" w:color="auto"/>
        <w:right w:val="none" w:sz="0" w:space="0" w:color="auto"/>
      </w:divBdr>
    </w:div>
    <w:div w:id="1738894354">
      <w:bodyDiv w:val="1"/>
      <w:marLeft w:val="0"/>
      <w:marRight w:val="0"/>
      <w:marTop w:val="0"/>
      <w:marBottom w:val="0"/>
      <w:divBdr>
        <w:top w:val="none" w:sz="0" w:space="0" w:color="auto"/>
        <w:left w:val="none" w:sz="0" w:space="0" w:color="auto"/>
        <w:bottom w:val="none" w:sz="0" w:space="0" w:color="auto"/>
        <w:right w:val="none" w:sz="0" w:space="0" w:color="auto"/>
      </w:divBdr>
    </w:div>
    <w:div w:id="1753236588">
      <w:bodyDiv w:val="1"/>
      <w:marLeft w:val="0"/>
      <w:marRight w:val="0"/>
      <w:marTop w:val="0"/>
      <w:marBottom w:val="0"/>
      <w:divBdr>
        <w:top w:val="none" w:sz="0" w:space="0" w:color="auto"/>
        <w:left w:val="none" w:sz="0" w:space="0" w:color="auto"/>
        <w:bottom w:val="none" w:sz="0" w:space="0" w:color="auto"/>
        <w:right w:val="none" w:sz="0" w:space="0" w:color="auto"/>
      </w:divBdr>
    </w:div>
    <w:div w:id="1778207745">
      <w:bodyDiv w:val="1"/>
      <w:marLeft w:val="0"/>
      <w:marRight w:val="0"/>
      <w:marTop w:val="0"/>
      <w:marBottom w:val="0"/>
      <w:divBdr>
        <w:top w:val="none" w:sz="0" w:space="0" w:color="auto"/>
        <w:left w:val="none" w:sz="0" w:space="0" w:color="auto"/>
        <w:bottom w:val="none" w:sz="0" w:space="0" w:color="auto"/>
        <w:right w:val="none" w:sz="0" w:space="0" w:color="auto"/>
      </w:divBdr>
    </w:div>
    <w:div w:id="1798796274">
      <w:bodyDiv w:val="1"/>
      <w:marLeft w:val="0"/>
      <w:marRight w:val="0"/>
      <w:marTop w:val="0"/>
      <w:marBottom w:val="0"/>
      <w:divBdr>
        <w:top w:val="none" w:sz="0" w:space="0" w:color="auto"/>
        <w:left w:val="none" w:sz="0" w:space="0" w:color="auto"/>
        <w:bottom w:val="none" w:sz="0" w:space="0" w:color="auto"/>
        <w:right w:val="none" w:sz="0" w:space="0" w:color="auto"/>
      </w:divBdr>
    </w:div>
    <w:div w:id="182439228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0923777">
      <w:bodyDiv w:val="1"/>
      <w:marLeft w:val="0"/>
      <w:marRight w:val="0"/>
      <w:marTop w:val="0"/>
      <w:marBottom w:val="0"/>
      <w:divBdr>
        <w:top w:val="none" w:sz="0" w:space="0" w:color="auto"/>
        <w:left w:val="none" w:sz="0" w:space="0" w:color="auto"/>
        <w:bottom w:val="none" w:sz="0" w:space="0" w:color="auto"/>
        <w:right w:val="none" w:sz="0" w:space="0" w:color="auto"/>
      </w:divBdr>
    </w:div>
    <w:div w:id="1841194013">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6623">
      <w:bodyDiv w:val="1"/>
      <w:marLeft w:val="0"/>
      <w:marRight w:val="0"/>
      <w:marTop w:val="0"/>
      <w:marBottom w:val="0"/>
      <w:divBdr>
        <w:top w:val="none" w:sz="0" w:space="0" w:color="auto"/>
        <w:left w:val="none" w:sz="0" w:space="0" w:color="auto"/>
        <w:bottom w:val="none" w:sz="0" w:space="0" w:color="auto"/>
        <w:right w:val="none" w:sz="0" w:space="0" w:color="auto"/>
      </w:divBdr>
      <w:divsChild>
        <w:div w:id="1408843581">
          <w:marLeft w:val="446"/>
          <w:marRight w:val="0"/>
          <w:marTop w:val="0"/>
          <w:marBottom w:val="0"/>
          <w:divBdr>
            <w:top w:val="none" w:sz="0" w:space="0" w:color="auto"/>
            <w:left w:val="none" w:sz="0" w:space="0" w:color="auto"/>
            <w:bottom w:val="none" w:sz="0" w:space="0" w:color="auto"/>
            <w:right w:val="none" w:sz="0" w:space="0" w:color="auto"/>
          </w:divBdr>
        </w:div>
        <w:div w:id="1543588690">
          <w:marLeft w:val="446"/>
          <w:marRight w:val="0"/>
          <w:marTop w:val="0"/>
          <w:marBottom w:val="0"/>
          <w:divBdr>
            <w:top w:val="none" w:sz="0" w:space="0" w:color="auto"/>
            <w:left w:val="none" w:sz="0" w:space="0" w:color="auto"/>
            <w:bottom w:val="none" w:sz="0" w:space="0" w:color="auto"/>
            <w:right w:val="none" w:sz="0" w:space="0" w:color="auto"/>
          </w:divBdr>
        </w:div>
        <w:div w:id="2098667220">
          <w:marLeft w:val="446"/>
          <w:marRight w:val="0"/>
          <w:marTop w:val="0"/>
          <w:marBottom w:val="0"/>
          <w:divBdr>
            <w:top w:val="none" w:sz="0" w:space="0" w:color="auto"/>
            <w:left w:val="none" w:sz="0" w:space="0" w:color="auto"/>
            <w:bottom w:val="none" w:sz="0" w:space="0" w:color="auto"/>
            <w:right w:val="none" w:sz="0" w:space="0" w:color="auto"/>
          </w:divBdr>
        </w:div>
        <w:div w:id="695693125">
          <w:marLeft w:val="446"/>
          <w:marRight w:val="0"/>
          <w:marTop w:val="0"/>
          <w:marBottom w:val="0"/>
          <w:divBdr>
            <w:top w:val="none" w:sz="0" w:space="0" w:color="auto"/>
            <w:left w:val="none" w:sz="0" w:space="0" w:color="auto"/>
            <w:bottom w:val="none" w:sz="0" w:space="0" w:color="auto"/>
            <w:right w:val="none" w:sz="0" w:space="0" w:color="auto"/>
          </w:divBdr>
        </w:div>
        <w:div w:id="1484616525">
          <w:marLeft w:val="446"/>
          <w:marRight w:val="0"/>
          <w:marTop w:val="0"/>
          <w:marBottom w:val="0"/>
          <w:divBdr>
            <w:top w:val="none" w:sz="0" w:space="0" w:color="auto"/>
            <w:left w:val="none" w:sz="0" w:space="0" w:color="auto"/>
            <w:bottom w:val="none" w:sz="0" w:space="0" w:color="auto"/>
            <w:right w:val="none" w:sz="0" w:space="0" w:color="auto"/>
          </w:divBdr>
        </w:div>
      </w:divsChild>
    </w:div>
    <w:div w:id="1853492624">
      <w:bodyDiv w:val="1"/>
      <w:marLeft w:val="0"/>
      <w:marRight w:val="0"/>
      <w:marTop w:val="0"/>
      <w:marBottom w:val="0"/>
      <w:divBdr>
        <w:top w:val="none" w:sz="0" w:space="0" w:color="auto"/>
        <w:left w:val="none" w:sz="0" w:space="0" w:color="auto"/>
        <w:bottom w:val="none" w:sz="0" w:space="0" w:color="auto"/>
        <w:right w:val="none" w:sz="0" w:space="0" w:color="auto"/>
      </w:divBdr>
    </w:div>
    <w:div w:id="1863931796">
      <w:bodyDiv w:val="1"/>
      <w:marLeft w:val="0"/>
      <w:marRight w:val="0"/>
      <w:marTop w:val="0"/>
      <w:marBottom w:val="0"/>
      <w:divBdr>
        <w:top w:val="none" w:sz="0" w:space="0" w:color="auto"/>
        <w:left w:val="none" w:sz="0" w:space="0" w:color="auto"/>
        <w:bottom w:val="none" w:sz="0" w:space="0" w:color="auto"/>
        <w:right w:val="none" w:sz="0" w:space="0" w:color="auto"/>
      </w:divBdr>
    </w:div>
    <w:div w:id="1869566125">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608526">
      <w:bodyDiv w:val="1"/>
      <w:marLeft w:val="0"/>
      <w:marRight w:val="0"/>
      <w:marTop w:val="0"/>
      <w:marBottom w:val="0"/>
      <w:divBdr>
        <w:top w:val="none" w:sz="0" w:space="0" w:color="auto"/>
        <w:left w:val="none" w:sz="0" w:space="0" w:color="auto"/>
        <w:bottom w:val="none" w:sz="0" w:space="0" w:color="auto"/>
        <w:right w:val="none" w:sz="0" w:space="0" w:color="auto"/>
      </w:divBdr>
    </w:div>
    <w:div w:id="1894661274">
      <w:bodyDiv w:val="1"/>
      <w:marLeft w:val="0"/>
      <w:marRight w:val="0"/>
      <w:marTop w:val="0"/>
      <w:marBottom w:val="0"/>
      <w:divBdr>
        <w:top w:val="none" w:sz="0" w:space="0" w:color="auto"/>
        <w:left w:val="none" w:sz="0" w:space="0" w:color="auto"/>
        <w:bottom w:val="none" w:sz="0" w:space="0" w:color="auto"/>
        <w:right w:val="none" w:sz="0" w:space="0" w:color="auto"/>
      </w:divBdr>
    </w:div>
    <w:div w:id="1911227763">
      <w:bodyDiv w:val="1"/>
      <w:marLeft w:val="0"/>
      <w:marRight w:val="0"/>
      <w:marTop w:val="0"/>
      <w:marBottom w:val="0"/>
      <w:divBdr>
        <w:top w:val="none" w:sz="0" w:space="0" w:color="auto"/>
        <w:left w:val="none" w:sz="0" w:space="0" w:color="auto"/>
        <w:bottom w:val="none" w:sz="0" w:space="0" w:color="auto"/>
        <w:right w:val="none" w:sz="0" w:space="0" w:color="auto"/>
      </w:divBdr>
    </w:div>
    <w:div w:id="1930192450">
      <w:bodyDiv w:val="1"/>
      <w:marLeft w:val="0"/>
      <w:marRight w:val="0"/>
      <w:marTop w:val="0"/>
      <w:marBottom w:val="0"/>
      <w:divBdr>
        <w:top w:val="none" w:sz="0" w:space="0" w:color="auto"/>
        <w:left w:val="none" w:sz="0" w:space="0" w:color="auto"/>
        <w:bottom w:val="none" w:sz="0" w:space="0" w:color="auto"/>
        <w:right w:val="none" w:sz="0" w:space="0" w:color="auto"/>
      </w:divBdr>
    </w:div>
    <w:div w:id="1935938599">
      <w:bodyDiv w:val="1"/>
      <w:marLeft w:val="0"/>
      <w:marRight w:val="0"/>
      <w:marTop w:val="0"/>
      <w:marBottom w:val="0"/>
      <w:divBdr>
        <w:top w:val="none" w:sz="0" w:space="0" w:color="auto"/>
        <w:left w:val="none" w:sz="0" w:space="0" w:color="auto"/>
        <w:bottom w:val="none" w:sz="0" w:space="0" w:color="auto"/>
        <w:right w:val="none" w:sz="0" w:space="0" w:color="auto"/>
      </w:divBdr>
    </w:div>
    <w:div w:id="1938560621">
      <w:bodyDiv w:val="1"/>
      <w:marLeft w:val="0"/>
      <w:marRight w:val="0"/>
      <w:marTop w:val="0"/>
      <w:marBottom w:val="0"/>
      <w:divBdr>
        <w:top w:val="none" w:sz="0" w:space="0" w:color="auto"/>
        <w:left w:val="none" w:sz="0" w:space="0" w:color="auto"/>
        <w:bottom w:val="none" w:sz="0" w:space="0" w:color="auto"/>
        <w:right w:val="none" w:sz="0" w:space="0" w:color="auto"/>
      </w:divBdr>
    </w:div>
    <w:div w:id="1979915507">
      <w:bodyDiv w:val="1"/>
      <w:marLeft w:val="0"/>
      <w:marRight w:val="0"/>
      <w:marTop w:val="0"/>
      <w:marBottom w:val="0"/>
      <w:divBdr>
        <w:top w:val="none" w:sz="0" w:space="0" w:color="auto"/>
        <w:left w:val="none" w:sz="0" w:space="0" w:color="auto"/>
        <w:bottom w:val="none" w:sz="0" w:space="0" w:color="auto"/>
        <w:right w:val="none" w:sz="0" w:space="0" w:color="auto"/>
      </w:divBdr>
    </w:div>
    <w:div w:id="199814989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9675549">
      <w:bodyDiv w:val="1"/>
      <w:marLeft w:val="0"/>
      <w:marRight w:val="0"/>
      <w:marTop w:val="0"/>
      <w:marBottom w:val="0"/>
      <w:divBdr>
        <w:top w:val="none" w:sz="0" w:space="0" w:color="auto"/>
        <w:left w:val="none" w:sz="0" w:space="0" w:color="auto"/>
        <w:bottom w:val="none" w:sz="0" w:space="0" w:color="auto"/>
        <w:right w:val="none" w:sz="0" w:space="0" w:color="auto"/>
      </w:divBdr>
    </w:div>
    <w:div w:id="2033922410">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40858">
      <w:bodyDiv w:val="1"/>
      <w:marLeft w:val="0"/>
      <w:marRight w:val="0"/>
      <w:marTop w:val="0"/>
      <w:marBottom w:val="0"/>
      <w:divBdr>
        <w:top w:val="none" w:sz="0" w:space="0" w:color="auto"/>
        <w:left w:val="none" w:sz="0" w:space="0" w:color="auto"/>
        <w:bottom w:val="none" w:sz="0" w:space="0" w:color="auto"/>
        <w:right w:val="none" w:sz="0" w:space="0" w:color="auto"/>
      </w:divBdr>
    </w:div>
    <w:div w:id="2130471341">
      <w:bodyDiv w:val="1"/>
      <w:marLeft w:val="0"/>
      <w:marRight w:val="0"/>
      <w:marTop w:val="0"/>
      <w:marBottom w:val="0"/>
      <w:divBdr>
        <w:top w:val="none" w:sz="0" w:space="0" w:color="auto"/>
        <w:left w:val="none" w:sz="0" w:space="0" w:color="auto"/>
        <w:bottom w:val="none" w:sz="0" w:space="0" w:color="auto"/>
        <w:right w:val="none" w:sz="0" w:space="0" w:color="auto"/>
      </w:divBdr>
    </w:div>
    <w:div w:id="214342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png"/><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www.foodstandards.gov.au/business/bse/bsestatus" TargetMode="External"/><Relationship Id="rId7" Type="http://schemas.openxmlformats.org/officeDocument/2006/relationships/settings" Target="settings.xml"/><Relationship Id="rId17" Type="http://schemas.openxmlformats.org/officeDocument/2006/relationships/hyperlink" Target="https://creativecommons.org/licenses/by/4.0/legalcode" TargetMode="External"/><Relationship Id="rId25" Type="http://schemas.openxmlformats.org/officeDocument/2006/relationships/header" Target="header3.xml"/><Relationship Id="rId33" Type="http://schemas.openxmlformats.org/officeDocument/2006/relationships/image" Target="media/image8.jpe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agriculture.gov.au/"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hyperlink" Target="https://www.foodstandards.gov.au/code/Pages/default.aspx" TargetMode="External"/><Relationship Id="rId40"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hyperlink" Target="https://www.agriculture.gov.au/biosecurity-trade/import/goods/food/inspection-testing/failing-food-reports" TargetMode="External"/><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www.agriculture.gov.au/biosecurity-trade/import/goods/food/inspection-testing/surveys-data"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eader" Target="header2.xml"/><Relationship Id="rId27" Type="http://schemas.openxmlformats.org/officeDocument/2006/relationships/hyperlink" Target="https://www.agriculture.gov.au/biosecurity-trade/import/goods/food/inspection-testing/ifis" TargetMode="External"/><Relationship Id="rId30" Type="http://schemas.openxmlformats.org/officeDocument/2006/relationships/image" Target="media/image5.jpeg"/><Relationship Id="rId35" Type="http://schemas.openxmlformats.org/officeDocument/2006/relationships/image" Target="media/image9.jpeg"/><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2" ma:contentTypeDescription="Create a new document." ma:contentTypeScope="" ma:versionID="217aacfe5847447787fe9f37a55b08b4">
  <xsd:schema xmlns:xsd="http://www.w3.org/2001/XMLSchema" xmlns:xs="http://www.w3.org/2001/XMLSchema" xmlns:p="http://schemas.microsoft.com/office/2006/metadata/properties" xmlns:ns2="c527c9b7-9ec8-4c5f-a515-89657b782942" targetNamespace="http://schemas.microsoft.com/office/2006/metadata/properties" ma:root="true" ma:fieldsID="6c079608eb70af3f2114c15248570ccd" ns2:_="">
    <xsd:import namespace="c527c9b7-9ec8-4c5f-a515-89657b7829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8B0500-0A90-481E-9C05-80A357EBD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c527c9b7-9ec8-4c5f-a515-89657b782942"/>
    <ds:schemaRef ds:uri="http://purl.org/dc/dcmitype/"/>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Report_template_1</Template>
  <TotalTime>1</TotalTime>
  <Pages>26</Pages>
  <Words>5715</Words>
  <Characters>32578</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Imported food inspection data: January to December 2022</vt:lpstr>
    </vt:vector>
  </TitlesOfParts>
  <Company/>
  <LinksUpToDate>false</LinksUpToDate>
  <CharactersWithSpaces>38217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Imported food inspection data: January to December 2024</dc:title>
  <dc:creator>Department of Agriculture, Fisheries and Forestry</dc:creator>
  <cp:lastModifiedBy>Brown, Angela</cp:lastModifiedBy>
  <cp:revision>2</cp:revision>
  <cp:lastPrinted>2025-12-05T00:00:00Z</cp:lastPrinted>
  <dcterms:created xsi:type="dcterms:W3CDTF">2025-12-17T00:02:00Z</dcterms:created>
  <dcterms:modified xsi:type="dcterms:W3CDTF">2025-12-17T00:02:00Z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7fda7b33,70f087e2,498059b4</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1ee8f20c,353b3c28,c80cdbd</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2025-02-14T03:24:15Z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7cd3fb72-0fb0-491c-bf12-655ca9ca6ff0</vt:lpwstr>
  </property>
  <property fmtid="{D5CDD505-2E9C-101B-9397-08002B2CF9AE}" pid="15" name="MSIP_Label_933d8be6-3c40-4052-87a2-9c2adcba8759_ContentBits">
    <vt:lpwstr>3</vt:lpwstr>
  </property>
</Properties>
</file>