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09C7C" w14:textId="720182AF" w:rsidR="00764D6A" w:rsidRDefault="006A3FA7" w:rsidP="004C320D">
      <w:pPr>
        <w:pStyle w:val="Heading1"/>
      </w:pPr>
      <w:r>
        <w:t>C</w:t>
      </w:r>
      <w:r w:rsidR="00FC4B55">
        <w:t>ost</w:t>
      </w:r>
      <w:r w:rsidR="003D3E71">
        <w:t xml:space="preserve"> recovery implementation statement: </w:t>
      </w:r>
      <w:r w:rsidR="00097F35">
        <w:t>fish and egg</w:t>
      </w:r>
      <w:r w:rsidR="003D3E71">
        <w:t xml:space="preserve"> exports 202</w:t>
      </w:r>
      <w:r w:rsidR="002145CC">
        <w:t>6</w:t>
      </w:r>
      <w:r w:rsidR="007001B8">
        <w:t>–</w:t>
      </w:r>
      <w:r w:rsidR="003D3E71">
        <w:t>2</w:t>
      </w:r>
      <w:r w:rsidR="002145CC">
        <w:t>7</w:t>
      </w:r>
    </w:p>
    <w:p w14:paraId="56403EED" w14:textId="01C10BB1" w:rsidR="00764D6A" w:rsidRDefault="00E91D72">
      <w:pPr>
        <w:pStyle w:val="Normalsmall"/>
      </w:pPr>
      <w:r>
        <w:br w:type="page"/>
      </w:r>
      <w:r>
        <w:lastRenderedPageBreak/>
        <w:t xml:space="preserve">© Commonwealth of Australia </w:t>
      </w:r>
      <w:r w:rsidR="00236AEF" w:rsidRPr="00844E74">
        <w:t>202</w:t>
      </w:r>
      <w:r w:rsidR="00236AEF">
        <w:t>6</w:t>
      </w:r>
    </w:p>
    <w:p w14:paraId="79BAE9EE" w14:textId="77777777" w:rsidR="00764D6A" w:rsidRDefault="00E91D72">
      <w:pPr>
        <w:pStyle w:val="Normalsmall"/>
        <w:rPr>
          <w:rStyle w:val="Strong"/>
        </w:rPr>
      </w:pPr>
      <w:r>
        <w:rPr>
          <w:rStyle w:val="Strong"/>
        </w:rPr>
        <w:t>Ownership of intellectual property rights</w:t>
      </w:r>
    </w:p>
    <w:p w14:paraId="12AD3584" w14:textId="77777777" w:rsidR="00764D6A" w:rsidRDefault="00E91D72">
      <w:pPr>
        <w:pStyle w:val="Normalsmall"/>
      </w:pPr>
      <w:r>
        <w:t xml:space="preserve">Unless otherwise noted, copyright (and any other intellectual property rights) in this publication </w:t>
      </w:r>
      <w:proofErr w:type="gramStart"/>
      <w:r>
        <w:t>is owned</w:t>
      </w:r>
      <w:proofErr w:type="gramEnd"/>
      <w:r>
        <w:t xml:space="preserve"> by the Commonwealth of Australia (referred to as the Commonwealth).</w:t>
      </w:r>
    </w:p>
    <w:p w14:paraId="19EACBB8" w14:textId="77777777" w:rsidR="00764D6A" w:rsidRDefault="00E91D72">
      <w:pPr>
        <w:pStyle w:val="Normalsmall"/>
        <w:rPr>
          <w:rStyle w:val="Strong"/>
        </w:rPr>
      </w:pPr>
      <w:r>
        <w:rPr>
          <w:rStyle w:val="Strong"/>
        </w:rPr>
        <w:t>Creative Commons licence</w:t>
      </w:r>
    </w:p>
    <w:p w14:paraId="5F95FF40" w14:textId="77777777" w:rsidR="00764D6A" w:rsidRDefault="00E91D72">
      <w:pPr>
        <w:pStyle w:val="Normalsmall"/>
      </w:pPr>
      <w:r>
        <w:t xml:space="preserve">All material in this publication </w:t>
      </w:r>
      <w:proofErr w:type="gramStart"/>
      <w:r>
        <w:t>is licensed</w:t>
      </w:r>
      <w:proofErr w:type="gramEnd"/>
      <w:r>
        <w:t xml:space="preserve"> under a </w:t>
      </w:r>
      <w:hyperlink r:id="rId11" w:history="1">
        <w:r>
          <w:rPr>
            <w:rStyle w:val="Hyperlink"/>
          </w:rPr>
          <w:t>Creative Commons Attribution 4.0 International Licence</w:t>
        </w:r>
      </w:hyperlink>
      <w:r>
        <w:t xml:space="preserve"> except content supplied by third parties, logos and the Commonwealth Coat of Arms.</w:t>
      </w:r>
    </w:p>
    <w:p w14:paraId="186E16F0" w14:textId="77777777" w:rsidR="00764D6A" w:rsidRPr="00364A4A" w:rsidRDefault="00E91D72">
      <w:pPr>
        <w:pStyle w:val="Normalsmall"/>
      </w:pPr>
      <w:r w:rsidRPr="00364A4A">
        <w:rPr>
          <w:noProof/>
          <w:lang w:eastAsia="en-AU"/>
        </w:rPr>
        <w:drawing>
          <wp:inline distT="0" distB="0" distL="0" distR="0" wp14:anchorId="231EE5D7" wp14:editId="736425C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272C31D" w14:textId="77777777" w:rsidR="00764D6A" w:rsidRPr="00364A4A" w:rsidRDefault="00E91D72">
      <w:pPr>
        <w:pStyle w:val="Normalsmall"/>
        <w:rPr>
          <w:rStyle w:val="Strong"/>
        </w:rPr>
      </w:pPr>
      <w:r w:rsidRPr="00364A4A">
        <w:rPr>
          <w:rStyle w:val="Strong"/>
        </w:rPr>
        <w:t>Cataloguing data</w:t>
      </w:r>
    </w:p>
    <w:p w14:paraId="17B405C8" w14:textId="53C5560D"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9D5007" w:rsidRPr="000A240D">
        <w:t>DA</w:t>
      </w:r>
      <w:r w:rsidR="00DE0AAE" w:rsidRPr="000A240D">
        <w:t>FF</w:t>
      </w:r>
      <w:r w:rsidR="00B97E61" w:rsidRPr="00364A4A">
        <w:t xml:space="preserve"> </w:t>
      </w:r>
      <w:r w:rsidR="00B97E61" w:rsidRPr="000A240D">
        <w:t>202</w:t>
      </w:r>
      <w:r w:rsidR="003E1650">
        <w:t>6</w:t>
      </w:r>
      <w:r w:rsidRPr="000A240D">
        <w:t xml:space="preserve">, </w:t>
      </w:r>
      <w:r w:rsidR="0035011D">
        <w:t>C</w:t>
      </w:r>
      <w:r w:rsidR="006346A1" w:rsidRPr="000A240D">
        <w:t>ost</w:t>
      </w:r>
      <w:r w:rsidR="006346A1">
        <w:rPr>
          <w:i/>
        </w:rPr>
        <w:t xml:space="preserve"> </w:t>
      </w:r>
      <w:r w:rsidR="000A240D">
        <w:rPr>
          <w:i/>
        </w:rPr>
        <w:t xml:space="preserve">recovery implementation statement: </w:t>
      </w:r>
      <w:r w:rsidR="009145D3">
        <w:rPr>
          <w:i/>
        </w:rPr>
        <w:t>fish and egg</w:t>
      </w:r>
      <w:r w:rsidR="000A240D">
        <w:rPr>
          <w:i/>
        </w:rPr>
        <w:t xml:space="preserve"> exports </w:t>
      </w:r>
      <w:r w:rsidR="00B65A12">
        <w:rPr>
          <w:i/>
        </w:rPr>
        <w:t>2026</w:t>
      </w:r>
      <w:r w:rsidR="007001B8">
        <w:t>–</w:t>
      </w:r>
      <w:r w:rsidR="00B65A12">
        <w:rPr>
          <w:i/>
        </w:rPr>
        <w:t>27</w:t>
      </w:r>
      <w:r>
        <w:t xml:space="preserve">, </w:t>
      </w:r>
      <w:r w:rsidR="00DE0AAE" w:rsidRPr="00DE0AAE">
        <w:t>Department of Agriculture, Fisheries and Forestry</w:t>
      </w:r>
      <w:r>
        <w:t xml:space="preserve">, Canberra, </w:t>
      </w:r>
      <w:r w:rsidR="003E1650">
        <w:t>June</w:t>
      </w:r>
      <w:r>
        <w:t>. CC BY 4.0.</w:t>
      </w:r>
    </w:p>
    <w:p w14:paraId="3BF61C04" w14:textId="2E84FD19" w:rsidR="00B0553D" w:rsidRDefault="00E91D72">
      <w:pPr>
        <w:pStyle w:val="Normalsmall"/>
      </w:pPr>
      <w:r>
        <w:t xml:space="preserve">This </w:t>
      </w:r>
      <w:r w:rsidRPr="00364A4A">
        <w:t xml:space="preserve">publication is available at </w:t>
      </w:r>
      <w:hyperlink r:id="rId13" w:history="1">
        <w:r w:rsidR="00FD057C" w:rsidRPr="00043F41">
          <w:rPr>
            <w:rStyle w:val="Hyperlink"/>
          </w:rPr>
          <w:t>agriculture.gov.au/about/fees/cost-recovery</w:t>
        </w:r>
      </w:hyperlink>
    </w:p>
    <w:p w14:paraId="0E87EE80" w14:textId="77777777" w:rsidR="00DE0AAE" w:rsidRDefault="00DE0AAE" w:rsidP="00FD057C">
      <w:pPr>
        <w:pStyle w:val="Normalsmall"/>
      </w:pPr>
      <w:r w:rsidRPr="00DE0AAE">
        <w:t>Department of Agriculture, Fisheries and Forestry</w:t>
      </w:r>
    </w:p>
    <w:p w14:paraId="0FD560D2" w14:textId="77777777" w:rsidR="00764D6A" w:rsidRPr="00364A4A" w:rsidRDefault="00E91D72">
      <w:pPr>
        <w:pStyle w:val="Normalsmall"/>
        <w:spacing w:after="0"/>
      </w:pPr>
      <w:r w:rsidRPr="00364A4A">
        <w:t>GPO Box 858 Canberra ACT 2601</w:t>
      </w:r>
    </w:p>
    <w:p w14:paraId="07F0143C" w14:textId="77777777" w:rsidR="00764D6A" w:rsidRPr="00364A4A" w:rsidRDefault="00E91D72">
      <w:pPr>
        <w:pStyle w:val="Normalsmall"/>
        <w:spacing w:after="0"/>
      </w:pPr>
      <w:r w:rsidRPr="00364A4A">
        <w:t>Telephone 1800 900 090</w:t>
      </w:r>
    </w:p>
    <w:p w14:paraId="20450143"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124E3B6A" w14:textId="77777777" w:rsidR="007C358A" w:rsidRDefault="007C358A">
      <w:pPr>
        <w:pStyle w:val="Normalsmall"/>
      </w:pPr>
      <w:r w:rsidRPr="00364A4A">
        <w:rPr>
          <w:rStyle w:val="Strong"/>
        </w:rPr>
        <w:t>Disclaimer</w:t>
      </w:r>
    </w:p>
    <w:p w14:paraId="5E49FD5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D03FD8" w14:textId="77777777" w:rsidR="00B02B9B" w:rsidRDefault="00B02B9B" w:rsidP="00B02B9B">
      <w:pPr>
        <w:pStyle w:val="Normalsmall"/>
      </w:pPr>
      <w:r>
        <w:rPr>
          <w:rStyle w:val="Strong"/>
        </w:rPr>
        <w:t>Acknowledgement of Country</w:t>
      </w:r>
    </w:p>
    <w:p w14:paraId="7C2DF4CB"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0527C511" w14:textId="2F342F9B"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61BFC8C8" w14:textId="2D20B171" w:rsidR="00764D6A" w:rsidRDefault="00E91D72">
          <w:pPr>
            <w:pStyle w:val="TOCHeading"/>
          </w:pPr>
          <w:r>
            <w:t>Contents</w:t>
          </w:r>
        </w:p>
        <w:p w14:paraId="2F2D94E7" w14:textId="2AB4C2D7" w:rsidR="00721B7F"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8953628" w:history="1">
            <w:r w:rsidR="00721B7F" w:rsidRPr="00945D62">
              <w:rPr>
                <w:rStyle w:val="Hyperlink"/>
              </w:rPr>
              <w:t>Summary</w:t>
            </w:r>
            <w:r w:rsidR="00721B7F">
              <w:rPr>
                <w:webHidden/>
              </w:rPr>
              <w:tab/>
            </w:r>
            <w:r w:rsidR="00721B7F">
              <w:rPr>
                <w:webHidden/>
              </w:rPr>
              <w:fldChar w:fldCharType="begin"/>
            </w:r>
            <w:r w:rsidR="00721B7F">
              <w:rPr>
                <w:webHidden/>
              </w:rPr>
              <w:instrText xml:space="preserve"> PAGEREF _Toc228953628 \h </w:instrText>
            </w:r>
            <w:r w:rsidR="00721B7F">
              <w:rPr>
                <w:webHidden/>
              </w:rPr>
            </w:r>
            <w:r w:rsidR="00721B7F">
              <w:rPr>
                <w:webHidden/>
              </w:rPr>
              <w:fldChar w:fldCharType="separate"/>
            </w:r>
            <w:r w:rsidR="00AB6BF6">
              <w:rPr>
                <w:webHidden/>
              </w:rPr>
              <w:t>1</w:t>
            </w:r>
            <w:r w:rsidR="00721B7F">
              <w:rPr>
                <w:webHidden/>
              </w:rPr>
              <w:fldChar w:fldCharType="end"/>
            </w:r>
          </w:hyperlink>
        </w:p>
        <w:p w14:paraId="02B64161" w14:textId="2F25295B" w:rsidR="00721B7F" w:rsidRDefault="00721B7F">
          <w:pPr>
            <w:pStyle w:val="TOC1"/>
            <w:rPr>
              <w:rFonts w:eastAsiaTheme="minorEastAsia"/>
              <w:b w:val="0"/>
              <w:kern w:val="2"/>
              <w:sz w:val="24"/>
              <w:szCs w:val="24"/>
              <w:lang w:eastAsia="en-AU"/>
              <w14:ligatures w14:val="standardContextual"/>
            </w:rPr>
          </w:pPr>
          <w:hyperlink w:anchor="_Toc228953629" w:history="1">
            <w:r w:rsidRPr="00945D62">
              <w:rPr>
                <w:rStyle w:val="Hyperlink"/>
              </w:rPr>
              <w:t>Introduction</w:t>
            </w:r>
            <w:r>
              <w:rPr>
                <w:webHidden/>
              </w:rPr>
              <w:tab/>
            </w:r>
            <w:r>
              <w:rPr>
                <w:webHidden/>
              </w:rPr>
              <w:fldChar w:fldCharType="begin"/>
            </w:r>
            <w:r>
              <w:rPr>
                <w:webHidden/>
              </w:rPr>
              <w:instrText xml:space="preserve"> PAGEREF _Toc228953629 \h </w:instrText>
            </w:r>
            <w:r>
              <w:rPr>
                <w:webHidden/>
              </w:rPr>
            </w:r>
            <w:r>
              <w:rPr>
                <w:webHidden/>
              </w:rPr>
              <w:fldChar w:fldCharType="separate"/>
            </w:r>
            <w:r w:rsidR="00AB6BF6">
              <w:rPr>
                <w:webHidden/>
              </w:rPr>
              <w:t>3</w:t>
            </w:r>
            <w:r>
              <w:rPr>
                <w:webHidden/>
              </w:rPr>
              <w:fldChar w:fldCharType="end"/>
            </w:r>
          </w:hyperlink>
        </w:p>
        <w:p w14:paraId="24F6E973" w14:textId="7827178F" w:rsidR="00721B7F" w:rsidRDefault="00721B7F">
          <w:pPr>
            <w:pStyle w:val="TOC2"/>
            <w:rPr>
              <w:rFonts w:eastAsiaTheme="minorEastAsia"/>
              <w:kern w:val="2"/>
              <w:sz w:val="24"/>
              <w:szCs w:val="24"/>
              <w:lang w:eastAsia="en-AU"/>
              <w14:ligatures w14:val="standardContextual"/>
            </w:rPr>
          </w:pPr>
          <w:hyperlink w:anchor="_Toc228953630" w:history="1">
            <w:r w:rsidRPr="00945D62">
              <w:rPr>
                <w:rStyle w:val="Hyperlink"/>
                <w:lang w:eastAsia="ja-JP"/>
              </w:rPr>
              <w:t>Purpose</w:t>
            </w:r>
            <w:r>
              <w:rPr>
                <w:webHidden/>
              </w:rPr>
              <w:tab/>
            </w:r>
            <w:r>
              <w:rPr>
                <w:webHidden/>
              </w:rPr>
              <w:fldChar w:fldCharType="begin"/>
            </w:r>
            <w:r>
              <w:rPr>
                <w:webHidden/>
              </w:rPr>
              <w:instrText xml:space="preserve"> PAGEREF _Toc228953630 \h </w:instrText>
            </w:r>
            <w:r>
              <w:rPr>
                <w:webHidden/>
              </w:rPr>
            </w:r>
            <w:r>
              <w:rPr>
                <w:webHidden/>
              </w:rPr>
              <w:fldChar w:fldCharType="separate"/>
            </w:r>
            <w:r w:rsidR="00AB6BF6">
              <w:rPr>
                <w:webHidden/>
              </w:rPr>
              <w:t>3</w:t>
            </w:r>
            <w:r>
              <w:rPr>
                <w:webHidden/>
              </w:rPr>
              <w:fldChar w:fldCharType="end"/>
            </w:r>
          </w:hyperlink>
        </w:p>
        <w:p w14:paraId="2F66B7FF" w14:textId="5EDB3BCC" w:rsidR="00721B7F" w:rsidRDefault="00721B7F">
          <w:pPr>
            <w:pStyle w:val="TOC2"/>
            <w:rPr>
              <w:rFonts w:eastAsiaTheme="minorEastAsia"/>
              <w:kern w:val="2"/>
              <w:sz w:val="24"/>
              <w:szCs w:val="24"/>
              <w:lang w:eastAsia="en-AU"/>
              <w14:ligatures w14:val="standardContextual"/>
            </w:rPr>
          </w:pPr>
          <w:hyperlink w:anchor="_Toc228953631" w:history="1">
            <w:r w:rsidRPr="00945D62">
              <w:rPr>
                <w:rStyle w:val="Hyperlink"/>
              </w:rPr>
              <w:t>About the department</w:t>
            </w:r>
            <w:r>
              <w:rPr>
                <w:webHidden/>
              </w:rPr>
              <w:tab/>
            </w:r>
            <w:r>
              <w:rPr>
                <w:webHidden/>
              </w:rPr>
              <w:fldChar w:fldCharType="begin"/>
            </w:r>
            <w:r>
              <w:rPr>
                <w:webHidden/>
              </w:rPr>
              <w:instrText xml:space="preserve"> PAGEREF _Toc228953631 \h </w:instrText>
            </w:r>
            <w:r>
              <w:rPr>
                <w:webHidden/>
              </w:rPr>
            </w:r>
            <w:r>
              <w:rPr>
                <w:webHidden/>
              </w:rPr>
              <w:fldChar w:fldCharType="separate"/>
            </w:r>
            <w:r w:rsidR="00AB6BF6">
              <w:rPr>
                <w:webHidden/>
              </w:rPr>
              <w:t>3</w:t>
            </w:r>
            <w:r>
              <w:rPr>
                <w:webHidden/>
              </w:rPr>
              <w:fldChar w:fldCharType="end"/>
            </w:r>
          </w:hyperlink>
        </w:p>
        <w:p w14:paraId="12AD8C9A" w14:textId="2075E01E" w:rsidR="00721B7F" w:rsidRDefault="00721B7F">
          <w:pPr>
            <w:pStyle w:val="TOC2"/>
            <w:rPr>
              <w:rFonts w:eastAsiaTheme="minorEastAsia"/>
              <w:kern w:val="2"/>
              <w:sz w:val="24"/>
              <w:szCs w:val="24"/>
              <w:lang w:eastAsia="en-AU"/>
              <w14:ligatures w14:val="standardContextual"/>
            </w:rPr>
          </w:pPr>
          <w:hyperlink w:anchor="_Toc228953632" w:history="1">
            <w:r w:rsidRPr="00945D62">
              <w:rPr>
                <w:rStyle w:val="Hyperlink"/>
                <w:lang w:eastAsia="ja-JP"/>
              </w:rPr>
              <w:t>Australian Government Charging Framework</w:t>
            </w:r>
            <w:r>
              <w:rPr>
                <w:webHidden/>
              </w:rPr>
              <w:tab/>
            </w:r>
            <w:r>
              <w:rPr>
                <w:webHidden/>
              </w:rPr>
              <w:fldChar w:fldCharType="begin"/>
            </w:r>
            <w:r>
              <w:rPr>
                <w:webHidden/>
              </w:rPr>
              <w:instrText xml:space="preserve"> PAGEREF _Toc228953632 \h </w:instrText>
            </w:r>
            <w:r>
              <w:rPr>
                <w:webHidden/>
              </w:rPr>
            </w:r>
            <w:r>
              <w:rPr>
                <w:webHidden/>
              </w:rPr>
              <w:fldChar w:fldCharType="separate"/>
            </w:r>
            <w:r w:rsidR="00AB6BF6">
              <w:rPr>
                <w:webHidden/>
              </w:rPr>
              <w:t>3</w:t>
            </w:r>
            <w:r>
              <w:rPr>
                <w:webHidden/>
              </w:rPr>
              <w:fldChar w:fldCharType="end"/>
            </w:r>
          </w:hyperlink>
        </w:p>
        <w:p w14:paraId="26F7B70E" w14:textId="0E2B2B05" w:rsidR="00721B7F" w:rsidRDefault="00721B7F">
          <w:pPr>
            <w:pStyle w:val="TOC2"/>
            <w:rPr>
              <w:rFonts w:eastAsiaTheme="minorEastAsia"/>
              <w:kern w:val="2"/>
              <w:sz w:val="24"/>
              <w:szCs w:val="24"/>
              <w:lang w:eastAsia="en-AU"/>
              <w14:ligatures w14:val="standardContextual"/>
            </w:rPr>
          </w:pPr>
          <w:hyperlink w:anchor="_Toc228953633" w:history="1">
            <w:r w:rsidRPr="00945D62">
              <w:rPr>
                <w:rStyle w:val="Hyperlink"/>
              </w:rPr>
              <w:t>Description of the regulatory activity</w:t>
            </w:r>
            <w:r>
              <w:rPr>
                <w:webHidden/>
              </w:rPr>
              <w:tab/>
            </w:r>
            <w:r>
              <w:rPr>
                <w:webHidden/>
              </w:rPr>
              <w:fldChar w:fldCharType="begin"/>
            </w:r>
            <w:r>
              <w:rPr>
                <w:webHidden/>
              </w:rPr>
              <w:instrText xml:space="preserve"> PAGEREF _Toc228953633 \h </w:instrText>
            </w:r>
            <w:r>
              <w:rPr>
                <w:webHidden/>
              </w:rPr>
            </w:r>
            <w:r>
              <w:rPr>
                <w:webHidden/>
              </w:rPr>
              <w:fldChar w:fldCharType="separate"/>
            </w:r>
            <w:r w:rsidR="00AB6BF6">
              <w:rPr>
                <w:webHidden/>
              </w:rPr>
              <w:t>4</w:t>
            </w:r>
            <w:r>
              <w:rPr>
                <w:webHidden/>
              </w:rPr>
              <w:fldChar w:fldCharType="end"/>
            </w:r>
          </w:hyperlink>
        </w:p>
        <w:p w14:paraId="08365607" w14:textId="7D411B99" w:rsidR="00721B7F" w:rsidRDefault="00721B7F">
          <w:pPr>
            <w:pStyle w:val="TOC2"/>
            <w:rPr>
              <w:rFonts w:eastAsiaTheme="minorEastAsia"/>
              <w:kern w:val="2"/>
              <w:sz w:val="24"/>
              <w:szCs w:val="24"/>
              <w:lang w:eastAsia="en-AU"/>
              <w14:ligatures w14:val="standardContextual"/>
            </w:rPr>
          </w:pPr>
          <w:hyperlink w:anchor="_Toc228953634" w:history="1">
            <w:r w:rsidRPr="00945D62">
              <w:rPr>
                <w:rStyle w:val="Hyperlink"/>
              </w:rPr>
              <w:t>Payers of regulatory fees and charges</w:t>
            </w:r>
            <w:r>
              <w:rPr>
                <w:webHidden/>
              </w:rPr>
              <w:tab/>
            </w:r>
            <w:r>
              <w:rPr>
                <w:webHidden/>
              </w:rPr>
              <w:fldChar w:fldCharType="begin"/>
            </w:r>
            <w:r>
              <w:rPr>
                <w:webHidden/>
              </w:rPr>
              <w:instrText xml:space="preserve"> PAGEREF _Toc228953634 \h </w:instrText>
            </w:r>
            <w:r>
              <w:rPr>
                <w:webHidden/>
              </w:rPr>
            </w:r>
            <w:r>
              <w:rPr>
                <w:webHidden/>
              </w:rPr>
              <w:fldChar w:fldCharType="separate"/>
            </w:r>
            <w:r w:rsidR="00AB6BF6">
              <w:rPr>
                <w:webHidden/>
              </w:rPr>
              <w:t>5</w:t>
            </w:r>
            <w:r>
              <w:rPr>
                <w:webHidden/>
              </w:rPr>
              <w:fldChar w:fldCharType="end"/>
            </w:r>
          </w:hyperlink>
        </w:p>
        <w:p w14:paraId="278EF807" w14:textId="6357AFE6" w:rsidR="00721B7F" w:rsidRDefault="00721B7F">
          <w:pPr>
            <w:pStyle w:val="TOC2"/>
            <w:rPr>
              <w:rFonts w:eastAsiaTheme="minorEastAsia"/>
              <w:kern w:val="2"/>
              <w:sz w:val="24"/>
              <w:szCs w:val="24"/>
              <w:lang w:eastAsia="en-AU"/>
              <w14:ligatures w14:val="standardContextual"/>
            </w:rPr>
          </w:pPr>
          <w:hyperlink w:anchor="_Toc228953635" w:history="1">
            <w:r w:rsidRPr="00945D62">
              <w:rPr>
                <w:rStyle w:val="Hyperlink"/>
              </w:rPr>
              <w:t>Government policy approval to cost recover</w:t>
            </w:r>
            <w:r>
              <w:rPr>
                <w:webHidden/>
              </w:rPr>
              <w:tab/>
            </w:r>
            <w:r>
              <w:rPr>
                <w:webHidden/>
              </w:rPr>
              <w:fldChar w:fldCharType="begin"/>
            </w:r>
            <w:r>
              <w:rPr>
                <w:webHidden/>
              </w:rPr>
              <w:instrText xml:space="preserve"> PAGEREF _Toc228953635 \h </w:instrText>
            </w:r>
            <w:r>
              <w:rPr>
                <w:webHidden/>
              </w:rPr>
            </w:r>
            <w:r>
              <w:rPr>
                <w:webHidden/>
              </w:rPr>
              <w:fldChar w:fldCharType="separate"/>
            </w:r>
            <w:r w:rsidR="00AB6BF6">
              <w:rPr>
                <w:webHidden/>
              </w:rPr>
              <w:t>5</w:t>
            </w:r>
            <w:r>
              <w:rPr>
                <w:webHidden/>
              </w:rPr>
              <w:fldChar w:fldCharType="end"/>
            </w:r>
          </w:hyperlink>
        </w:p>
        <w:p w14:paraId="32CDE1D6" w14:textId="0C9F2AAA" w:rsidR="00721B7F" w:rsidRDefault="00721B7F">
          <w:pPr>
            <w:pStyle w:val="TOC2"/>
            <w:rPr>
              <w:rFonts w:eastAsiaTheme="minorEastAsia"/>
              <w:kern w:val="2"/>
              <w:sz w:val="24"/>
              <w:szCs w:val="24"/>
              <w:lang w:eastAsia="en-AU"/>
              <w14:ligatures w14:val="standardContextual"/>
            </w:rPr>
          </w:pPr>
          <w:hyperlink w:anchor="_Toc228953636" w:history="1">
            <w:r w:rsidRPr="00945D62">
              <w:rPr>
                <w:rStyle w:val="Hyperlink"/>
              </w:rPr>
              <w:t>Statutory authority to apply fees and charges</w:t>
            </w:r>
            <w:r>
              <w:rPr>
                <w:webHidden/>
              </w:rPr>
              <w:tab/>
            </w:r>
            <w:r>
              <w:rPr>
                <w:webHidden/>
              </w:rPr>
              <w:fldChar w:fldCharType="begin"/>
            </w:r>
            <w:r>
              <w:rPr>
                <w:webHidden/>
              </w:rPr>
              <w:instrText xml:space="preserve"> PAGEREF _Toc228953636 \h </w:instrText>
            </w:r>
            <w:r>
              <w:rPr>
                <w:webHidden/>
              </w:rPr>
            </w:r>
            <w:r>
              <w:rPr>
                <w:webHidden/>
              </w:rPr>
              <w:fldChar w:fldCharType="separate"/>
            </w:r>
            <w:r w:rsidR="00AB6BF6">
              <w:rPr>
                <w:webHidden/>
              </w:rPr>
              <w:t>7</w:t>
            </w:r>
            <w:r>
              <w:rPr>
                <w:webHidden/>
              </w:rPr>
              <w:fldChar w:fldCharType="end"/>
            </w:r>
          </w:hyperlink>
        </w:p>
        <w:p w14:paraId="1F5D988D" w14:textId="79E4E901" w:rsidR="00721B7F" w:rsidRDefault="00721B7F">
          <w:pPr>
            <w:pStyle w:val="TOC1"/>
            <w:rPr>
              <w:rFonts w:eastAsiaTheme="minorEastAsia"/>
              <w:b w:val="0"/>
              <w:kern w:val="2"/>
              <w:sz w:val="24"/>
              <w:szCs w:val="24"/>
              <w:lang w:eastAsia="en-AU"/>
              <w14:ligatures w14:val="standardContextual"/>
            </w:rPr>
          </w:pPr>
          <w:hyperlink w:anchor="_Toc228953637" w:history="1">
            <w:r w:rsidRPr="00945D62">
              <w:rPr>
                <w:rStyle w:val="Hyperlink"/>
              </w:rPr>
              <w:t>1</w:t>
            </w:r>
            <w:r>
              <w:rPr>
                <w:rFonts w:eastAsiaTheme="minorEastAsia"/>
                <w:b w:val="0"/>
                <w:kern w:val="2"/>
                <w:sz w:val="24"/>
                <w:szCs w:val="24"/>
                <w:lang w:eastAsia="en-AU"/>
                <w14:ligatures w14:val="standardContextual"/>
              </w:rPr>
              <w:tab/>
            </w:r>
            <w:r w:rsidRPr="00945D62">
              <w:rPr>
                <w:rStyle w:val="Hyperlink"/>
              </w:rPr>
              <w:t>CRIS updates</w:t>
            </w:r>
            <w:r>
              <w:rPr>
                <w:webHidden/>
              </w:rPr>
              <w:tab/>
            </w:r>
            <w:r>
              <w:rPr>
                <w:webHidden/>
              </w:rPr>
              <w:fldChar w:fldCharType="begin"/>
            </w:r>
            <w:r>
              <w:rPr>
                <w:webHidden/>
              </w:rPr>
              <w:instrText xml:space="preserve"> PAGEREF _Toc228953637 \h </w:instrText>
            </w:r>
            <w:r>
              <w:rPr>
                <w:webHidden/>
              </w:rPr>
            </w:r>
            <w:r>
              <w:rPr>
                <w:webHidden/>
              </w:rPr>
              <w:fldChar w:fldCharType="separate"/>
            </w:r>
            <w:r w:rsidR="00AB6BF6">
              <w:rPr>
                <w:webHidden/>
              </w:rPr>
              <w:t>8</w:t>
            </w:r>
            <w:r>
              <w:rPr>
                <w:webHidden/>
              </w:rPr>
              <w:fldChar w:fldCharType="end"/>
            </w:r>
          </w:hyperlink>
        </w:p>
        <w:p w14:paraId="64B20979" w14:textId="57C53BF1" w:rsidR="00721B7F" w:rsidRDefault="00721B7F">
          <w:pPr>
            <w:pStyle w:val="TOC2"/>
            <w:tabs>
              <w:tab w:val="left" w:pos="1200"/>
            </w:tabs>
            <w:rPr>
              <w:rFonts w:eastAsiaTheme="minorEastAsia"/>
              <w:kern w:val="2"/>
              <w:sz w:val="24"/>
              <w:szCs w:val="24"/>
              <w:lang w:eastAsia="en-AU"/>
              <w14:ligatures w14:val="standardContextual"/>
            </w:rPr>
          </w:pPr>
          <w:hyperlink w:anchor="_Toc228953638" w:history="1">
            <w:r w:rsidRPr="00945D62">
              <w:rPr>
                <w:rStyle w:val="Hyperlink"/>
                <w:lang w:eastAsia="ja-JP"/>
              </w:rPr>
              <w:t>1.1</w:t>
            </w:r>
            <w:r>
              <w:rPr>
                <w:rFonts w:eastAsiaTheme="minorEastAsia"/>
                <w:kern w:val="2"/>
                <w:sz w:val="24"/>
                <w:szCs w:val="24"/>
                <w:lang w:eastAsia="en-AU"/>
                <w14:ligatures w14:val="standardContextual"/>
              </w:rPr>
              <w:tab/>
            </w:r>
            <w:r w:rsidRPr="00945D62">
              <w:rPr>
                <w:rStyle w:val="Hyperlink"/>
                <w:lang w:eastAsia="ja-JP"/>
              </w:rPr>
              <w:t>Phased return to full cost recovery</w:t>
            </w:r>
            <w:r>
              <w:rPr>
                <w:webHidden/>
              </w:rPr>
              <w:tab/>
            </w:r>
            <w:r>
              <w:rPr>
                <w:webHidden/>
              </w:rPr>
              <w:fldChar w:fldCharType="begin"/>
            </w:r>
            <w:r>
              <w:rPr>
                <w:webHidden/>
              </w:rPr>
              <w:instrText xml:space="preserve"> PAGEREF _Toc228953638 \h </w:instrText>
            </w:r>
            <w:r>
              <w:rPr>
                <w:webHidden/>
              </w:rPr>
            </w:r>
            <w:r>
              <w:rPr>
                <w:webHidden/>
              </w:rPr>
              <w:fldChar w:fldCharType="separate"/>
            </w:r>
            <w:r w:rsidR="00AB6BF6">
              <w:rPr>
                <w:webHidden/>
              </w:rPr>
              <w:t>8</w:t>
            </w:r>
            <w:r>
              <w:rPr>
                <w:webHidden/>
              </w:rPr>
              <w:fldChar w:fldCharType="end"/>
            </w:r>
          </w:hyperlink>
        </w:p>
        <w:p w14:paraId="1D226643" w14:textId="7BE789BA" w:rsidR="00721B7F" w:rsidRDefault="00721B7F">
          <w:pPr>
            <w:pStyle w:val="TOC2"/>
            <w:tabs>
              <w:tab w:val="left" w:pos="1200"/>
            </w:tabs>
            <w:rPr>
              <w:rFonts w:eastAsiaTheme="minorEastAsia"/>
              <w:kern w:val="2"/>
              <w:sz w:val="24"/>
              <w:szCs w:val="24"/>
              <w:lang w:eastAsia="en-AU"/>
              <w14:ligatures w14:val="standardContextual"/>
            </w:rPr>
          </w:pPr>
          <w:hyperlink w:anchor="_Toc228953639" w:history="1">
            <w:r w:rsidRPr="00945D62">
              <w:rPr>
                <w:rStyle w:val="Hyperlink"/>
                <w:lang w:eastAsia="ja-JP"/>
              </w:rPr>
              <w:t>1.2</w:t>
            </w:r>
            <w:r>
              <w:rPr>
                <w:rFonts w:eastAsiaTheme="minorEastAsia"/>
                <w:kern w:val="2"/>
                <w:sz w:val="24"/>
                <w:szCs w:val="24"/>
                <w:lang w:eastAsia="en-AU"/>
                <w14:ligatures w14:val="standardContextual"/>
              </w:rPr>
              <w:tab/>
            </w:r>
            <w:r w:rsidRPr="00945D62">
              <w:rPr>
                <w:rStyle w:val="Hyperlink"/>
                <w:lang w:eastAsia="ja-JP"/>
              </w:rPr>
              <w:t>Transition of regulatory activities into cost recovery</w:t>
            </w:r>
            <w:r>
              <w:rPr>
                <w:webHidden/>
              </w:rPr>
              <w:tab/>
            </w:r>
            <w:r>
              <w:rPr>
                <w:webHidden/>
              </w:rPr>
              <w:fldChar w:fldCharType="begin"/>
            </w:r>
            <w:r>
              <w:rPr>
                <w:webHidden/>
              </w:rPr>
              <w:instrText xml:space="preserve"> PAGEREF _Toc228953639 \h </w:instrText>
            </w:r>
            <w:r>
              <w:rPr>
                <w:webHidden/>
              </w:rPr>
            </w:r>
            <w:r>
              <w:rPr>
                <w:webHidden/>
              </w:rPr>
              <w:fldChar w:fldCharType="separate"/>
            </w:r>
            <w:r w:rsidR="00AB6BF6">
              <w:rPr>
                <w:webHidden/>
              </w:rPr>
              <w:t>9</w:t>
            </w:r>
            <w:r>
              <w:rPr>
                <w:webHidden/>
              </w:rPr>
              <w:fldChar w:fldCharType="end"/>
            </w:r>
          </w:hyperlink>
        </w:p>
        <w:p w14:paraId="4BB9E31E" w14:textId="5526F557" w:rsidR="00721B7F" w:rsidRDefault="00721B7F">
          <w:pPr>
            <w:pStyle w:val="TOC2"/>
            <w:tabs>
              <w:tab w:val="left" w:pos="1200"/>
            </w:tabs>
            <w:rPr>
              <w:rFonts w:eastAsiaTheme="minorEastAsia"/>
              <w:kern w:val="2"/>
              <w:sz w:val="24"/>
              <w:szCs w:val="24"/>
              <w:lang w:eastAsia="en-AU"/>
              <w14:ligatures w14:val="standardContextual"/>
            </w:rPr>
          </w:pPr>
          <w:hyperlink w:anchor="_Toc228953640" w:history="1">
            <w:r w:rsidRPr="00945D62">
              <w:rPr>
                <w:rStyle w:val="Hyperlink"/>
                <w:lang w:eastAsia="ja-JP"/>
              </w:rPr>
              <w:t>1.3</w:t>
            </w:r>
            <w:r>
              <w:rPr>
                <w:rFonts w:eastAsiaTheme="minorEastAsia"/>
                <w:kern w:val="2"/>
                <w:sz w:val="24"/>
                <w:szCs w:val="24"/>
                <w:lang w:eastAsia="en-AU"/>
                <w14:ligatures w14:val="standardContextual"/>
              </w:rPr>
              <w:tab/>
            </w:r>
            <w:r w:rsidRPr="00945D62">
              <w:rPr>
                <w:rStyle w:val="Hyperlink"/>
                <w:lang w:eastAsia="ja-JP"/>
              </w:rPr>
              <w:t>Regulatory prices 2026–27 to 2029–30</w:t>
            </w:r>
            <w:r>
              <w:rPr>
                <w:webHidden/>
              </w:rPr>
              <w:tab/>
            </w:r>
            <w:r>
              <w:rPr>
                <w:webHidden/>
              </w:rPr>
              <w:fldChar w:fldCharType="begin"/>
            </w:r>
            <w:r>
              <w:rPr>
                <w:webHidden/>
              </w:rPr>
              <w:instrText xml:space="preserve"> PAGEREF _Toc228953640 \h </w:instrText>
            </w:r>
            <w:r>
              <w:rPr>
                <w:webHidden/>
              </w:rPr>
            </w:r>
            <w:r>
              <w:rPr>
                <w:webHidden/>
              </w:rPr>
              <w:fldChar w:fldCharType="separate"/>
            </w:r>
            <w:r w:rsidR="00AB6BF6">
              <w:rPr>
                <w:webHidden/>
              </w:rPr>
              <w:t>13</w:t>
            </w:r>
            <w:r>
              <w:rPr>
                <w:webHidden/>
              </w:rPr>
              <w:fldChar w:fldCharType="end"/>
            </w:r>
          </w:hyperlink>
        </w:p>
        <w:p w14:paraId="354ADA61" w14:textId="140F8782" w:rsidR="00721B7F" w:rsidRDefault="00721B7F">
          <w:pPr>
            <w:pStyle w:val="TOC1"/>
            <w:rPr>
              <w:rFonts w:eastAsiaTheme="minorEastAsia"/>
              <w:b w:val="0"/>
              <w:kern w:val="2"/>
              <w:sz w:val="24"/>
              <w:szCs w:val="24"/>
              <w:lang w:eastAsia="en-AU"/>
              <w14:ligatures w14:val="standardContextual"/>
            </w:rPr>
          </w:pPr>
          <w:hyperlink w:anchor="_Toc228953641" w:history="1">
            <w:r w:rsidRPr="00945D62">
              <w:rPr>
                <w:rStyle w:val="Hyperlink"/>
              </w:rPr>
              <w:t>2</w:t>
            </w:r>
            <w:r>
              <w:rPr>
                <w:rFonts w:eastAsiaTheme="minorEastAsia"/>
                <w:b w:val="0"/>
                <w:kern w:val="2"/>
                <w:sz w:val="24"/>
                <w:szCs w:val="24"/>
                <w:lang w:eastAsia="en-AU"/>
                <w14:ligatures w14:val="standardContextual"/>
              </w:rPr>
              <w:tab/>
            </w:r>
            <w:r w:rsidRPr="00945D62">
              <w:rPr>
                <w:rStyle w:val="Hyperlink"/>
              </w:rPr>
              <w:t>Risk assessment</w:t>
            </w:r>
            <w:r>
              <w:rPr>
                <w:webHidden/>
              </w:rPr>
              <w:tab/>
            </w:r>
            <w:r>
              <w:rPr>
                <w:webHidden/>
              </w:rPr>
              <w:fldChar w:fldCharType="begin"/>
            </w:r>
            <w:r>
              <w:rPr>
                <w:webHidden/>
              </w:rPr>
              <w:instrText xml:space="preserve"> PAGEREF _Toc228953641 \h </w:instrText>
            </w:r>
            <w:r>
              <w:rPr>
                <w:webHidden/>
              </w:rPr>
            </w:r>
            <w:r>
              <w:rPr>
                <w:webHidden/>
              </w:rPr>
              <w:fldChar w:fldCharType="separate"/>
            </w:r>
            <w:r w:rsidR="00AB6BF6">
              <w:rPr>
                <w:webHidden/>
              </w:rPr>
              <w:t>17</w:t>
            </w:r>
            <w:r>
              <w:rPr>
                <w:webHidden/>
              </w:rPr>
              <w:fldChar w:fldCharType="end"/>
            </w:r>
          </w:hyperlink>
        </w:p>
        <w:p w14:paraId="13A884F9" w14:textId="5A2F029A" w:rsidR="00721B7F" w:rsidRDefault="00721B7F">
          <w:pPr>
            <w:pStyle w:val="TOC2"/>
            <w:tabs>
              <w:tab w:val="left" w:pos="1200"/>
            </w:tabs>
            <w:rPr>
              <w:rFonts w:eastAsiaTheme="minorEastAsia"/>
              <w:kern w:val="2"/>
              <w:sz w:val="24"/>
              <w:szCs w:val="24"/>
              <w:lang w:eastAsia="en-AU"/>
              <w14:ligatures w14:val="standardContextual"/>
            </w:rPr>
          </w:pPr>
          <w:hyperlink w:anchor="_Toc228953642" w:history="1">
            <w:r w:rsidRPr="00945D62">
              <w:rPr>
                <w:rStyle w:val="Hyperlink"/>
              </w:rPr>
              <w:t>2.1</w:t>
            </w:r>
            <w:r>
              <w:rPr>
                <w:rFonts w:eastAsiaTheme="minorEastAsia"/>
                <w:kern w:val="2"/>
                <w:sz w:val="24"/>
                <w:szCs w:val="24"/>
                <w:lang w:eastAsia="en-AU"/>
                <w14:ligatures w14:val="standardContextual"/>
              </w:rPr>
              <w:tab/>
            </w:r>
            <w:r w:rsidRPr="00945D62">
              <w:rPr>
                <w:rStyle w:val="Hyperlink"/>
              </w:rPr>
              <w:t>Charging Risk Assessment</w:t>
            </w:r>
            <w:r>
              <w:rPr>
                <w:webHidden/>
              </w:rPr>
              <w:tab/>
            </w:r>
            <w:r>
              <w:rPr>
                <w:webHidden/>
              </w:rPr>
              <w:fldChar w:fldCharType="begin"/>
            </w:r>
            <w:r>
              <w:rPr>
                <w:webHidden/>
              </w:rPr>
              <w:instrText xml:space="preserve"> PAGEREF _Toc228953642 \h </w:instrText>
            </w:r>
            <w:r>
              <w:rPr>
                <w:webHidden/>
              </w:rPr>
            </w:r>
            <w:r>
              <w:rPr>
                <w:webHidden/>
              </w:rPr>
              <w:fldChar w:fldCharType="separate"/>
            </w:r>
            <w:r w:rsidR="00AB6BF6">
              <w:rPr>
                <w:webHidden/>
              </w:rPr>
              <w:t>17</w:t>
            </w:r>
            <w:r>
              <w:rPr>
                <w:webHidden/>
              </w:rPr>
              <w:fldChar w:fldCharType="end"/>
            </w:r>
          </w:hyperlink>
        </w:p>
        <w:p w14:paraId="4301EDBE" w14:textId="389F12B6" w:rsidR="00721B7F" w:rsidRDefault="00721B7F">
          <w:pPr>
            <w:pStyle w:val="TOC2"/>
            <w:tabs>
              <w:tab w:val="left" w:pos="1200"/>
            </w:tabs>
            <w:rPr>
              <w:rFonts w:eastAsiaTheme="minorEastAsia"/>
              <w:kern w:val="2"/>
              <w:sz w:val="24"/>
              <w:szCs w:val="24"/>
              <w:lang w:eastAsia="en-AU"/>
              <w14:ligatures w14:val="standardContextual"/>
            </w:rPr>
          </w:pPr>
          <w:hyperlink w:anchor="_Toc228953643" w:history="1">
            <w:r w:rsidRPr="00945D62">
              <w:rPr>
                <w:rStyle w:val="Hyperlink"/>
              </w:rPr>
              <w:t>2.2</w:t>
            </w:r>
            <w:r>
              <w:rPr>
                <w:rFonts w:eastAsiaTheme="minorEastAsia"/>
                <w:kern w:val="2"/>
                <w:sz w:val="24"/>
                <w:szCs w:val="24"/>
                <w:lang w:eastAsia="en-AU"/>
                <w14:ligatures w14:val="standardContextual"/>
              </w:rPr>
              <w:tab/>
            </w:r>
            <w:r w:rsidRPr="00945D62">
              <w:rPr>
                <w:rStyle w:val="Hyperlink"/>
              </w:rPr>
              <w:t>Revenue variability</w:t>
            </w:r>
            <w:r>
              <w:rPr>
                <w:webHidden/>
              </w:rPr>
              <w:tab/>
            </w:r>
            <w:r>
              <w:rPr>
                <w:webHidden/>
              </w:rPr>
              <w:fldChar w:fldCharType="begin"/>
            </w:r>
            <w:r>
              <w:rPr>
                <w:webHidden/>
              </w:rPr>
              <w:instrText xml:space="preserve"> PAGEREF _Toc228953643 \h </w:instrText>
            </w:r>
            <w:r>
              <w:rPr>
                <w:webHidden/>
              </w:rPr>
            </w:r>
            <w:r>
              <w:rPr>
                <w:webHidden/>
              </w:rPr>
              <w:fldChar w:fldCharType="separate"/>
            </w:r>
            <w:r w:rsidR="00AB6BF6">
              <w:rPr>
                <w:webHidden/>
              </w:rPr>
              <w:t>17</w:t>
            </w:r>
            <w:r>
              <w:rPr>
                <w:webHidden/>
              </w:rPr>
              <w:fldChar w:fldCharType="end"/>
            </w:r>
          </w:hyperlink>
        </w:p>
        <w:p w14:paraId="3C0A6F16" w14:textId="34D07085" w:rsidR="00721B7F" w:rsidRDefault="00721B7F">
          <w:pPr>
            <w:pStyle w:val="TOC2"/>
            <w:tabs>
              <w:tab w:val="left" w:pos="1200"/>
            </w:tabs>
            <w:rPr>
              <w:rFonts w:eastAsiaTheme="minorEastAsia"/>
              <w:kern w:val="2"/>
              <w:sz w:val="24"/>
              <w:szCs w:val="24"/>
              <w:lang w:eastAsia="en-AU"/>
              <w14:ligatures w14:val="standardContextual"/>
            </w:rPr>
          </w:pPr>
          <w:hyperlink w:anchor="_Toc228953644" w:history="1">
            <w:r w:rsidRPr="00945D62">
              <w:rPr>
                <w:rStyle w:val="Hyperlink"/>
              </w:rPr>
              <w:t>2.3</w:t>
            </w:r>
            <w:r>
              <w:rPr>
                <w:rFonts w:eastAsiaTheme="minorEastAsia"/>
                <w:kern w:val="2"/>
                <w:sz w:val="24"/>
                <w:szCs w:val="24"/>
                <w:lang w:eastAsia="en-AU"/>
                <w14:ligatures w14:val="standardContextual"/>
              </w:rPr>
              <w:tab/>
            </w:r>
            <w:r w:rsidRPr="00945D62">
              <w:rPr>
                <w:rStyle w:val="Hyperlink"/>
              </w:rPr>
              <w:t>Accumulated results</w:t>
            </w:r>
            <w:r>
              <w:rPr>
                <w:webHidden/>
              </w:rPr>
              <w:tab/>
            </w:r>
            <w:r>
              <w:rPr>
                <w:webHidden/>
              </w:rPr>
              <w:fldChar w:fldCharType="begin"/>
            </w:r>
            <w:r>
              <w:rPr>
                <w:webHidden/>
              </w:rPr>
              <w:instrText xml:space="preserve"> PAGEREF _Toc228953644 \h </w:instrText>
            </w:r>
            <w:r>
              <w:rPr>
                <w:webHidden/>
              </w:rPr>
            </w:r>
            <w:r>
              <w:rPr>
                <w:webHidden/>
              </w:rPr>
              <w:fldChar w:fldCharType="separate"/>
            </w:r>
            <w:r w:rsidR="00AB6BF6">
              <w:rPr>
                <w:webHidden/>
              </w:rPr>
              <w:t>18</w:t>
            </w:r>
            <w:r>
              <w:rPr>
                <w:webHidden/>
              </w:rPr>
              <w:fldChar w:fldCharType="end"/>
            </w:r>
          </w:hyperlink>
        </w:p>
        <w:p w14:paraId="77546965" w14:textId="3959835A" w:rsidR="00721B7F" w:rsidRDefault="00721B7F">
          <w:pPr>
            <w:pStyle w:val="TOC1"/>
            <w:rPr>
              <w:rFonts w:eastAsiaTheme="minorEastAsia"/>
              <w:b w:val="0"/>
              <w:kern w:val="2"/>
              <w:sz w:val="24"/>
              <w:szCs w:val="24"/>
              <w:lang w:eastAsia="en-AU"/>
              <w14:ligatures w14:val="standardContextual"/>
            </w:rPr>
          </w:pPr>
          <w:hyperlink w:anchor="_Toc228953645" w:history="1">
            <w:r w:rsidRPr="00945D62">
              <w:rPr>
                <w:rStyle w:val="Hyperlink"/>
              </w:rPr>
              <w:t>3</w:t>
            </w:r>
            <w:r>
              <w:rPr>
                <w:rFonts w:eastAsiaTheme="minorEastAsia"/>
                <w:b w:val="0"/>
                <w:kern w:val="2"/>
                <w:sz w:val="24"/>
                <w:szCs w:val="24"/>
                <w:lang w:eastAsia="en-AU"/>
                <w14:ligatures w14:val="standardContextual"/>
              </w:rPr>
              <w:tab/>
            </w:r>
            <w:r w:rsidRPr="00945D62">
              <w:rPr>
                <w:rStyle w:val="Hyperlink"/>
              </w:rPr>
              <w:t>Stakeholder consultation</w:t>
            </w:r>
            <w:r>
              <w:rPr>
                <w:webHidden/>
              </w:rPr>
              <w:tab/>
            </w:r>
            <w:r>
              <w:rPr>
                <w:webHidden/>
              </w:rPr>
              <w:fldChar w:fldCharType="begin"/>
            </w:r>
            <w:r>
              <w:rPr>
                <w:webHidden/>
              </w:rPr>
              <w:instrText xml:space="preserve"> PAGEREF _Toc228953645 \h </w:instrText>
            </w:r>
            <w:r>
              <w:rPr>
                <w:webHidden/>
              </w:rPr>
            </w:r>
            <w:r>
              <w:rPr>
                <w:webHidden/>
              </w:rPr>
              <w:fldChar w:fldCharType="separate"/>
            </w:r>
            <w:r w:rsidR="00AB6BF6">
              <w:rPr>
                <w:webHidden/>
              </w:rPr>
              <w:t>19</w:t>
            </w:r>
            <w:r>
              <w:rPr>
                <w:webHidden/>
              </w:rPr>
              <w:fldChar w:fldCharType="end"/>
            </w:r>
          </w:hyperlink>
        </w:p>
        <w:p w14:paraId="7C5C2FB0" w14:textId="11D6A326" w:rsidR="00721B7F" w:rsidRDefault="00721B7F">
          <w:pPr>
            <w:pStyle w:val="TOC2"/>
            <w:tabs>
              <w:tab w:val="left" w:pos="1200"/>
            </w:tabs>
            <w:rPr>
              <w:rFonts w:eastAsiaTheme="minorEastAsia"/>
              <w:kern w:val="2"/>
              <w:sz w:val="24"/>
              <w:szCs w:val="24"/>
              <w:lang w:eastAsia="en-AU"/>
              <w14:ligatures w14:val="standardContextual"/>
            </w:rPr>
          </w:pPr>
          <w:hyperlink w:anchor="_Toc228953646" w:history="1">
            <w:r w:rsidRPr="00945D62">
              <w:rPr>
                <w:rStyle w:val="Hyperlink"/>
              </w:rPr>
              <w:t>3.1</w:t>
            </w:r>
            <w:r>
              <w:rPr>
                <w:rFonts w:eastAsiaTheme="minorEastAsia"/>
                <w:kern w:val="2"/>
                <w:sz w:val="24"/>
                <w:szCs w:val="24"/>
                <w:lang w:eastAsia="en-AU"/>
                <w14:ligatures w14:val="standardContextual"/>
              </w:rPr>
              <w:tab/>
            </w:r>
            <w:r w:rsidRPr="00945D62">
              <w:rPr>
                <w:rStyle w:val="Hyperlink"/>
              </w:rPr>
              <w:t>Principles</w:t>
            </w:r>
            <w:r>
              <w:rPr>
                <w:webHidden/>
              </w:rPr>
              <w:tab/>
            </w:r>
            <w:r>
              <w:rPr>
                <w:webHidden/>
              </w:rPr>
              <w:fldChar w:fldCharType="begin"/>
            </w:r>
            <w:r>
              <w:rPr>
                <w:webHidden/>
              </w:rPr>
              <w:instrText xml:space="preserve"> PAGEREF _Toc228953646 \h </w:instrText>
            </w:r>
            <w:r>
              <w:rPr>
                <w:webHidden/>
              </w:rPr>
            </w:r>
            <w:r>
              <w:rPr>
                <w:webHidden/>
              </w:rPr>
              <w:fldChar w:fldCharType="separate"/>
            </w:r>
            <w:r w:rsidR="00AB6BF6">
              <w:rPr>
                <w:webHidden/>
              </w:rPr>
              <w:t>19</w:t>
            </w:r>
            <w:r>
              <w:rPr>
                <w:webHidden/>
              </w:rPr>
              <w:fldChar w:fldCharType="end"/>
            </w:r>
          </w:hyperlink>
        </w:p>
        <w:p w14:paraId="779E77A2" w14:textId="0793BA3A" w:rsidR="00721B7F" w:rsidRDefault="00721B7F">
          <w:pPr>
            <w:pStyle w:val="TOC2"/>
            <w:tabs>
              <w:tab w:val="left" w:pos="1200"/>
            </w:tabs>
            <w:rPr>
              <w:rFonts w:eastAsiaTheme="minorEastAsia"/>
              <w:kern w:val="2"/>
              <w:sz w:val="24"/>
              <w:szCs w:val="24"/>
              <w:lang w:eastAsia="en-AU"/>
              <w14:ligatures w14:val="standardContextual"/>
            </w:rPr>
          </w:pPr>
          <w:hyperlink w:anchor="_Toc228953647" w:history="1">
            <w:r w:rsidRPr="00945D62">
              <w:rPr>
                <w:rStyle w:val="Hyperlink"/>
              </w:rPr>
              <w:t>3.2</w:t>
            </w:r>
            <w:r>
              <w:rPr>
                <w:rFonts w:eastAsiaTheme="minorEastAsia"/>
                <w:kern w:val="2"/>
                <w:sz w:val="24"/>
                <w:szCs w:val="24"/>
                <w:lang w:eastAsia="en-AU"/>
                <w14:ligatures w14:val="standardContextual"/>
              </w:rPr>
              <w:tab/>
            </w:r>
            <w:r w:rsidRPr="00945D62">
              <w:rPr>
                <w:rStyle w:val="Hyperlink"/>
              </w:rPr>
              <w:t>Methodology</w:t>
            </w:r>
            <w:r>
              <w:rPr>
                <w:webHidden/>
              </w:rPr>
              <w:tab/>
            </w:r>
            <w:r>
              <w:rPr>
                <w:webHidden/>
              </w:rPr>
              <w:fldChar w:fldCharType="begin"/>
            </w:r>
            <w:r>
              <w:rPr>
                <w:webHidden/>
              </w:rPr>
              <w:instrText xml:space="preserve"> PAGEREF _Toc228953647 \h </w:instrText>
            </w:r>
            <w:r>
              <w:rPr>
                <w:webHidden/>
              </w:rPr>
            </w:r>
            <w:r>
              <w:rPr>
                <w:webHidden/>
              </w:rPr>
              <w:fldChar w:fldCharType="separate"/>
            </w:r>
            <w:r w:rsidR="00AB6BF6">
              <w:rPr>
                <w:webHidden/>
              </w:rPr>
              <w:t>19</w:t>
            </w:r>
            <w:r>
              <w:rPr>
                <w:webHidden/>
              </w:rPr>
              <w:fldChar w:fldCharType="end"/>
            </w:r>
          </w:hyperlink>
        </w:p>
        <w:p w14:paraId="15607611" w14:textId="03F58E5E" w:rsidR="00721B7F" w:rsidRDefault="00721B7F">
          <w:pPr>
            <w:pStyle w:val="TOC1"/>
            <w:rPr>
              <w:rFonts w:eastAsiaTheme="minorEastAsia"/>
              <w:b w:val="0"/>
              <w:kern w:val="2"/>
              <w:sz w:val="24"/>
              <w:szCs w:val="24"/>
              <w:lang w:eastAsia="en-AU"/>
              <w14:ligatures w14:val="standardContextual"/>
            </w:rPr>
          </w:pPr>
          <w:hyperlink w:anchor="_Toc228953648" w:history="1">
            <w:r w:rsidRPr="00945D62">
              <w:rPr>
                <w:rStyle w:val="Hyperlink"/>
              </w:rPr>
              <w:t>4</w:t>
            </w:r>
            <w:r>
              <w:rPr>
                <w:rFonts w:eastAsiaTheme="minorEastAsia"/>
                <w:b w:val="0"/>
                <w:kern w:val="2"/>
                <w:sz w:val="24"/>
                <w:szCs w:val="24"/>
                <w:lang w:eastAsia="en-AU"/>
                <w14:ligatures w14:val="standardContextual"/>
              </w:rPr>
              <w:tab/>
            </w:r>
            <w:r w:rsidRPr="00945D62">
              <w:rPr>
                <w:rStyle w:val="Hyperlink"/>
              </w:rPr>
              <w:t>Cost recovery model for fish and egg exports</w:t>
            </w:r>
            <w:r>
              <w:rPr>
                <w:webHidden/>
              </w:rPr>
              <w:tab/>
            </w:r>
            <w:r>
              <w:rPr>
                <w:webHidden/>
              </w:rPr>
              <w:fldChar w:fldCharType="begin"/>
            </w:r>
            <w:r>
              <w:rPr>
                <w:webHidden/>
              </w:rPr>
              <w:instrText xml:space="preserve"> PAGEREF _Toc228953648 \h </w:instrText>
            </w:r>
            <w:r>
              <w:rPr>
                <w:webHidden/>
              </w:rPr>
            </w:r>
            <w:r>
              <w:rPr>
                <w:webHidden/>
              </w:rPr>
              <w:fldChar w:fldCharType="separate"/>
            </w:r>
            <w:r w:rsidR="00AB6BF6">
              <w:rPr>
                <w:webHidden/>
              </w:rPr>
              <w:t>21</w:t>
            </w:r>
            <w:r>
              <w:rPr>
                <w:webHidden/>
              </w:rPr>
              <w:fldChar w:fldCharType="end"/>
            </w:r>
          </w:hyperlink>
        </w:p>
        <w:p w14:paraId="309E3987" w14:textId="602D5C1F" w:rsidR="00721B7F" w:rsidRDefault="00721B7F">
          <w:pPr>
            <w:pStyle w:val="TOC2"/>
            <w:tabs>
              <w:tab w:val="left" w:pos="1200"/>
            </w:tabs>
            <w:rPr>
              <w:rFonts w:eastAsiaTheme="minorEastAsia"/>
              <w:kern w:val="2"/>
              <w:sz w:val="24"/>
              <w:szCs w:val="24"/>
              <w:lang w:eastAsia="en-AU"/>
              <w14:ligatures w14:val="standardContextual"/>
            </w:rPr>
          </w:pPr>
          <w:hyperlink w:anchor="_Toc228953649" w:history="1">
            <w:r w:rsidRPr="00945D62">
              <w:rPr>
                <w:rStyle w:val="Hyperlink"/>
              </w:rPr>
              <w:t>4.1</w:t>
            </w:r>
            <w:r>
              <w:rPr>
                <w:rFonts w:eastAsiaTheme="minorEastAsia"/>
                <w:kern w:val="2"/>
                <w:sz w:val="24"/>
                <w:szCs w:val="24"/>
                <w:lang w:eastAsia="en-AU"/>
                <w14:ligatures w14:val="standardContextual"/>
              </w:rPr>
              <w:tab/>
            </w:r>
            <w:r w:rsidRPr="00945D62">
              <w:rPr>
                <w:rStyle w:val="Hyperlink"/>
              </w:rPr>
              <w:t>Cost base assumptions</w:t>
            </w:r>
            <w:r>
              <w:rPr>
                <w:webHidden/>
              </w:rPr>
              <w:tab/>
            </w:r>
            <w:r>
              <w:rPr>
                <w:webHidden/>
              </w:rPr>
              <w:fldChar w:fldCharType="begin"/>
            </w:r>
            <w:r>
              <w:rPr>
                <w:webHidden/>
              </w:rPr>
              <w:instrText xml:space="preserve"> PAGEREF _Toc228953649 \h </w:instrText>
            </w:r>
            <w:r>
              <w:rPr>
                <w:webHidden/>
              </w:rPr>
            </w:r>
            <w:r>
              <w:rPr>
                <w:webHidden/>
              </w:rPr>
              <w:fldChar w:fldCharType="separate"/>
            </w:r>
            <w:r w:rsidR="00AB6BF6">
              <w:rPr>
                <w:webHidden/>
              </w:rPr>
              <w:t>21</w:t>
            </w:r>
            <w:r>
              <w:rPr>
                <w:webHidden/>
              </w:rPr>
              <w:fldChar w:fldCharType="end"/>
            </w:r>
          </w:hyperlink>
        </w:p>
        <w:p w14:paraId="4111B13B" w14:textId="03A8C6C3" w:rsidR="00721B7F" w:rsidRDefault="00721B7F">
          <w:pPr>
            <w:pStyle w:val="TOC2"/>
            <w:tabs>
              <w:tab w:val="left" w:pos="1200"/>
            </w:tabs>
            <w:rPr>
              <w:rFonts w:eastAsiaTheme="minorEastAsia"/>
              <w:kern w:val="2"/>
              <w:sz w:val="24"/>
              <w:szCs w:val="24"/>
              <w:lang w:eastAsia="en-AU"/>
              <w14:ligatures w14:val="standardContextual"/>
            </w:rPr>
          </w:pPr>
          <w:hyperlink w:anchor="_Toc228953650" w:history="1">
            <w:r w:rsidRPr="00945D62">
              <w:rPr>
                <w:rStyle w:val="Hyperlink"/>
              </w:rPr>
              <w:t>4.2</w:t>
            </w:r>
            <w:r>
              <w:rPr>
                <w:rFonts w:eastAsiaTheme="minorEastAsia"/>
                <w:kern w:val="2"/>
                <w:sz w:val="24"/>
                <w:szCs w:val="24"/>
                <w:lang w:eastAsia="en-AU"/>
                <w14:ligatures w14:val="standardContextual"/>
              </w:rPr>
              <w:tab/>
            </w:r>
            <w:r w:rsidRPr="00945D62">
              <w:rPr>
                <w:rStyle w:val="Hyperlink"/>
              </w:rPr>
              <w:t>Modelled cost base</w:t>
            </w:r>
            <w:r>
              <w:rPr>
                <w:webHidden/>
              </w:rPr>
              <w:tab/>
            </w:r>
            <w:r>
              <w:rPr>
                <w:webHidden/>
              </w:rPr>
              <w:fldChar w:fldCharType="begin"/>
            </w:r>
            <w:r>
              <w:rPr>
                <w:webHidden/>
              </w:rPr>
              <w:instrText xml:space="preserve"> PAGEREF _Toc228953650 \h </w:instrText>
            </w:r>
            <w:r>
              <w:rPr>
                <w:webHidden/>
              </w:rPr>
            </w:r>
            <w:r>
              <w:rPr>
                <w:webHidden/>
              </w:rPr>
              <w:fldChar w:fldCharType="separate"/>
            </w:r>
            <w:r w:rsidR="00AB6BF6">
              <w:rPr>
                <w:webHidden/>
              </w:rPr>
              <w:t>21</w:t>
            </w:r>
            <w:r>
              <w:rPr>
                <w:webHidden/>
              </w:rPr>
              <w:fldChar w:fldCharType="end"/>
            </w:r>
          </w:hyperlink>
        </w:p>
        <w:p w14:paraId="5EC8FF52" w14:textId="34D9A528" w:rsidR="00721B7F" w:rsidRDefault="00721B7F">
          <w:pPr>
            <w:pStyle w:val="TOC1"/>
            <w:rPr>
              <w:rFonts w:eastAsiaTheme="minorEastAsia"/>
              <w:b w:val="0"/>
              <w:kern w:val="2"/>
              <w:sz w:val="24"/>
              <w:szCs w:val="24"/>
              <w:lang w:eastAsia="en-AU"/>
              <w14:ligatures w14:val="standardContextual"/>
            </w:rPr>
          </w:pPr>
          <w:hyperlink w:anchor="_Toc228953651" w:history="1">
            <w:r w:rsidRPr="00945D62">
              <w:rPr>
                <w:rStyle w:val="Hyperlink"/>
              </w:rPr>
              <w:t>5</w:t>
            </w:r>
            <w:r>
              <w:rPr>
                <w:rFonts w:eastAsiaTheme="minorEastAsia"/>
                <w:b w:val="0"/>
                <w:kern w:val="2"/>
                <w:sz w:val="24"/>
                <w:szCs w:val="24"/>
                <w:lang w:eastAsia="en-AU"/>
                <w14:ligatures w14:val="standardContextual"/>
              </w:rPr>
              <w:tab/>
            </w:r>
            <w:r w:rsidRPr="00945D62">
              <w:rPr>
                <w:rStyle w:val="Hyperlink"/>
              </w:rPr>
              <w:t>Design of regulatory charges</w:t>
            </w:r>
            <w:r>
              <w:rPr>
                <w:webHidden/>
              </w:rPr>
              <w:tab/>
            </w:r>
            <w:r>
              <w:rPr>
                <w:webHidden/>
              </w:rPr>
              <w:fldChar w:fldCharType="begin"/>
            </w:r>
            <w:r>
              <w:rPr>
                <w:webHidden/>
              </w:rPr>
              <w:instrText xml:space="preserve"> PAGEREF _Toc228953651 \h </w:instrText>
            </w:r>
            <w:r>
              <w:rPr>
                <w:webHidden/>
              </w:rPr>
            </w:r>
            <w:r>
              <w:rPr>
                <w:webHidden/>
              </w:rPr>
              <w:fldChar w:fldCharType="separate"/>
            </w:r>
            <w:r w:rsidR="00AB6BF6">
              <w:rPr>
                <w:webHidden/>
              </w:rPr>
              <w:t>24</w:t>
            </w:r>
            <w:r>
              <w:rPr>
                <w:webHidden/>
              </w:rPr>
              <w:fldChar w:fldCharType="end"/>
            </w:r>
          </w:hyperlink>
        </w:p>
        <w:p w14:paraId="5FF7D34A" w14:textId="416553D2" w:rsidR="00721B7F" w:rsidRDefault="00721B7F">
          <w:pPr>
            <w:pStyle w:val="TOC2"/>
            <w:tabs>
              <w:tab w:val="left" w:pos="1200"/>
            </w:tabs>
            <w:rPr>
              <w:rFonts w:eastAsiaTheme="minorEastAsia"/>
              <w:kern w:val="2"/>
              <w:sz w:val="24"/>
              <w:szCs w:val="24"/>
              <w:lang w:eastAsia="en-AU"/>
              <w14:ligatures w14:val="standardContextual"/>
            </w:rPr>
          </w:pPr>
          <w:hyperlink w:anchor="_Toc228953652" w:history="1">
            <w:r w:rsidRPr="00945D62">
              <w:rPr>
                <w:rStyle w:val="Hyperlink"/>
              </w:rPr>
              <w:t>5.1</w:t>
            </w:r>
            <w:r>
              <w:rPr>
                <w:rFonts w:eastAsiaTheme="minorEastAsia"/>
                <w:kern w:val="2"/>
                <w:sz w:val="24"/>
                <w:szCs w:val="24"/>
                <w:lang w:eastAsia="en-AU"/>
                <w14:ligatures w14:val="standardContextual"/>
              </w:rPr>
              <w:tab/>
            </w:r>
            <w:r w:rsidRPr="00945D62">
              <w:rPr>
                <w:rStyle w:val="Hyperlink"/>
              </w:rPr>
              <w:t>Fish and egg export fees and charges</w:t>
            </w:r>
            <w:r>
              <w:rPr>
                <w:webHidden/>
              </w:rPr>
              <w:tab/>
            </w:r>
            <w:r>
              <w:rPr>
                <w:webHidden/>
              </w:rPr>
              <w:fldChar w:fldCharType="begin"/>
            </w:r>
            <w:r>
              <w:rPr>
                <w:webHidden/>
              </w:rPr>
              <w:instrText xml:space="preserve"> PAGEREF _Toc228953652 \h </w:instrText>
            </w:r>
            <w:r>
              <w:rPr>
                <w:webHidden/>
              </w:rPr>
            </w:r>
            <w:r>
              <w:rPr>
                <w:webHidden/>
              </w:rPr>
              <w:fldChar w:fldCharType="separate"/>
            </w:r>
            <w:r w:rsidR="00AB6BF6">
              <w:rPr>
                <w:webHidden/>
              </w:rPr>
              <w:t>24</w:t>
            </w:r>
            <w:r>
              <w:rPr>
                <w:webHidden/>
              </w:rPr>
              <w:fldChar w:fldCharType="end"/>
            </w:r>
          </w:hyperlink>
        </w:p>
        <w:p w14:paraId="4171AA4E" w14:textId="0B48D523" w:rsidR="00721B7F" w:rsidRDefault="00721B7F">
          <w:pPr>
            <w:pStyle w:val="TOC1"/>
            <w:rPr>
              <w:rFonts w:eastAsiaTheme="minorEastAsia"/>
              <w:b w:val="0"/>
              <w:kern w:val="2"/>
              <w:sz w:val="24"/>
              <w:szCs w:val="24"/>
              <w:lang w:eastAsia="en-AU"/>
              <w14:ligatures w14:val="standardContextual"/>
            </w:rPr>
          </w:pPr>
          <w:hyperlink w:anchor="_Toc228953653" w:history="1">
            <w:r w:rsidRPr="00945D62">
              <w:rPr>
                <w:rStyle w:val="Hyperlink"/>
              </w:rPr>
              <w:t>6</w:t>
            </w:r>
            <w:r>
              <w:rPr>
                <w:rFonts w:eastAsiaTheme="minorEastAsia"/>
                <w:b w:val="0"/>
                <w:kern w:val="2"/>
                <w:sz w:val="24"/>
                <w:szCs w:val="24"/>
                <w:lang w:eastAsia="en-AU"/>
                <w14:ligatures w14:val="standardContextual"/>
              </w:rPr>
              <w:tab/>
            </w:r>
            <w:r w:rsidRPr="00945D62">
              <w:rPr>
                <w:rStyle w:val="Hyperlink"/>
              </w:rPr>
              <w:t>Financial estimates</w:t>
            </w:r>
            <w:r>
              <w:rPr>
                <w:webHidden/>
              </w:rPr>
              <w:tab/>
            </w:r>
            <w:r>
              <w:rPr>
                <w:webHidden/>
              </w:rPr>
              <w:fldChar w:fldCharType="begin"/>
            </w:r>
            <w:r>
              <w:rPr>
                <w:webHidden/>
              </w:rPr>
              <w:instrText xml:space="preserve"> PAGEREF _Toc228953653 \h </w:instrText>
            </w:r>
            <w:r>
              <w:rPr>
                <w:webHidden/>
              </w:rPr>
            </w:r>
            <w:r>
              <w:rPr>
                <w:webHidden/>
              </w:rPr>
              <w:fldChar w:fldCharType="separate"/>
            </w:r>
            <w:r w:rsidR="00AB6BF6">
              <w:rPr>
                <w:webHidden/>
              </w:rPr>
              <w:t>26</w:t>
            </w:r>
            <w:r>
              <w:rPr>
                <w:webHidden/>
              </w:rPr>
              <w:fldChar w:fldCharType="end"/>
            </w:r>
          </w:hyperlink>
        </w:p>
        <w:p w14:paraId="409F45CE" w14:textId="7B02DB80" w:rsidR="00721B7F" w:rsidRDefault="00721B7F">
          <w:pPr>
            <w:pStyle w:val="TOC2"/>
            <w:tabs>
              <w:tab w:val="left" w:pos="1200"/>
            </w:tabs>
            <w:rPr>
              <w:rFonts w:eastAsiaTheme="minorEastAsia"/>
              <w:kern w:val="2"/>
              <w:sz w:val="24"/>
              <w:szCs w:val="24"/>
              <w:lang w:eastAsia="en-AU"/>
              <w14:ligatures w14:val="standardContextual"/>
            </w:rPr>
          </w:pPr>
          <w:hyperlink w:anchor="_Toc228953654" w:history="1">
            <w:r w:rsidRPr="00945D62">
              <w:rPr>
                <w:rStyle w:val="Hyperlink"/>
              </w:rPr>
              <w:t>6.1</w:t>
            </w:r>
            <w:r>
              <w:rPr>
                <w:rFonts w:eastAsiaTheme="minorEastAsia"/>
                <w:kern w:val="2"/>
                <w:sz w:val="24"/>
                <w:szCs w:val="24"/>
                <w:lang w:eastAsia="en-AU"/>
                <w14:ligatures w14:val="standardContextual"/>
              </w:rPr>
              <w:tab/>
            </w:r>
            <w:r w:rsidRPr="00945D62">
              <w:rPr>
                <w:rStyle w:val="Hyperlink"/>
              </w:rPr>
              <w:t>Financial estimates</w:t>
            </w:r>
            <w:r>
              <w:rPr>
                <w:webHidden/>
              </w:rPr>
              <w:tab/>
            </w:r>
            <w:r>
              <w:rPr>
                <w:webHidden/>
              </w:rPr>
              <w:fldChar w:fldCharType="begin"/>
            </w:r>
            <w:r>
              <w:rPr>
                <w:webHidden/>
              </w:rPr>
              <w:instrText xml:space="preserve"> PAGEREF _Toc228953654 \h </w:instrText>
            </w:r>
            <w:r>
              <w:rPr>
                <w:webHidden/>
              </w:rPr>
            </w:r>
            <w:r>
              <w:rPr>
                <w:webHidden/>
              </w:rPr>
              <w:fldChar w:fldCharType="separate"/>
            </w:r>
            <w:r w:rsidR="00AB6BF6">
              <w:rPr>
                <w:webHidden/>
              </w:rPr>
              <w:t>26</w:t>
            </w:r>
            <w:r>
              <w:rPr>
                <w:webHidden/>
              </w:rPr>
              <w:fldChar w:fldCharType="end"/>
            </w:r>
          </w:hyperlink>
        </w:p>
        <w:p w14:paraId="3945D703" w14:textId="6A3C3146" w:rsidR="00721B7F" w:rsidRDefault="00721B7F">
          <w:pPr>
            <w:pStyle w:val="TOC1"/>
            <w:rPr>
              <w:rFonts w:eastAsiaTheme="minorEastAsia"/>
              <w:b w:val="0"/>
              <w:kern w:val="2"/>
              <w:sz w:val="24"/>
              <w:szCs w:val="24"/>
              <w:lang w:eastAsia="en-AU"/>
              <w14:ligatures w14:val="standardContextual"/>
            </w:rPr>
          </w:pPr>
          <w:hyperlink w:anchor="_Toc228953655" w:history="1">
            <w:r w:rsidRPr="00945D62">
              <w:rPr>
                <w:rStyle w:val="Hyperlink"/>
              </w:rPr>
              <w:t>7</w:t>
            </w:r>
            <w:r>
              <w:rPr>
                <w:rFonts w:eastAsiaTheme="minorEastAsia"/>
                <w:b w:val="0"/>
                <w:kern w:val="2"/>
                <w:sz w:val="24"/>
                <w:szCs w:val="24"/>
                <w:lang w:eastAsia="en-AU"/>
                <w14:ligatures w14:val="standardContextual"/>
              </w:rPr>
              <w:tab/>
            </w:r>
            <w:r w:rsidRPr="00945D62">
              <w:rPr>
                <w:rStyle w:val="Hyperlink"/>
              </w:rPr>
              <w:t>Financial and non-financial performance</w:t>
            </w:r>
            <w:r>
              <w:rPr>
                <w:webHidden/>
              </w:rPr>
              <w:tab/>
            </w:r>
            <w:r>
              <w:rPr>
                <w:webHidden/>
              </w:rPr>
              <w:fldChar w:fldCharType="begin"/>
            </w:r>
            <w:r>
              <w:rPr>
                <w:webHidden/>
              </w:rPr>
              <w:instrText xml:space="preserve"> PAGEREF _Toc228953655 \h </w:instrText>
            </w:r>
            <w:r>
              <w:rPr>
                <w:webHidden/>
              </w:rPr>
            </w:r>
            <w:r>
              <w:rPr>
                <w:webHidden/>
              </w:rPr>
              <w:fldChar w:fldCharType="separate"/>
            </w:r>
            <w:r w:rsidR="00AB6BF6">
              <w:rPr>
                <w:webHidden/>
              </w:rPr>
              <w:t>28</w:t>
            </w:r>
            <w:r>
              <w:rPr>
                <w:webHidden/>
              </w:rPr>
              <w:fldChar w:fldCharType="end"/>
            </w:r>
          </w:hyperlink>
        </w:p>
        <w:p w14:paraId="47566C80" w14:textId="5D6C3FEF" w:rsidR="00721B7F" w:rsidRDefault="00721B7F">
          <w:pPr>
            <w:pStyle w:val="TOC2"/>
            <w:tabs>
              <w:tab w:val="left" w:pos="1200"/>
            </w:tabs>
            <w:rPr>
              <w:rFonts w:eastAsiaTheme="minorEastAsia"/>
              <w:kern w:val="2"/>
              <w:sz w:val="24"/>
              <w:szCs w:val="24"/>
              <w:lang w:eastAsia="en-AU"/>
              <w14:ligatures w14:val="standardContextual"/>
            </w:rPr>
          </w:pPr>
          <w:hyperlink w:anchor="_Toc228953656" w:history="1">
            <w:r w:rsidRPr="00945D62">
              <w:rPr>
                <w:rStyle w:val="Hyperlink"/>
              </w:rPr>
              <w:t>7.1</w:t>
            </w:r>
            <w:r>
              <w:rPr>
                <w:rFonts w:eastAsiaTheme="minorEastAsia"/>
                <w:kern w:val="2"/>
                <w:sz w:val="24"/>
                <w:szCs w:val="24"/>
                <w:lang w:eastAsia="en-AU"/>
                <w14:ligatures w14:val="standardContextual"/>
              </w:rPr>
              <w:tab/>
            </w:r>
            <w:r w:rsidRPr="00945D62">
              <w:rPr>
                <w:rStyle w:val="Hyperlink"/>
              </w:rPr>
              <w:t>Financial performance</w:t>
            </w:r>
            <w:r>
              <w:rPr>
                <w:webHidden/>
              </w:rPr>
              <w:tab/>
            </w:r>
            <w:r>
              <w:rPr>
                <w:webHidden/>
              </w:rPr>
              <w:fldChar w:fldCharType="begin"/>
            </w:r>
            <w:r>
              <w:rPr>
                <w:webHidden/>
              </w:rPr>
              <w:instrText xml:space="preserve"> PAGEREF _Toc228953656 \h </w:instrText>
            </w:r>
            <w:r>
              <w:rPr>
                <w:webHidden/>
              </w:rPr>
            </w:r>
            <w:r>
              <w:rPr>
                <w:webHidden/>
              </w:rPr>
              <w:fldChar w:fldCharType="separate"/>
            </w:r>
            <w:r w:rsidR="00AB6BF6">
              <w:rPr>
                <w:webHidden/>
              </w:rPr>
              <w:t>28</w:t>
            </w:r>
            <w:r>
              <w:rPr>
                <w:webHidden/>
              </w:rPr>
              <w:fldChar w:fldCharType="end"/>
            </w:r>
          </w:hyperlink>
        </w:p>
        <w:p w14:paraId="598D3F3E" w14:textId="61C03A3A" w:rsidR="00721B7F" w:rsidRDefault="00721B7F">
          <w:pPr>
            <w:pStyle w:val="TOC2"/>
            <w:tabs>
              <w:tab w:val="left" w:pos="1200"/>
            </w:tabs>
            <w:rPr>
              <w:rFonts w:eastAsiaTheme="minorEastAsia"/>
              <w:kern w:val="2"/>
              <w:sz w:val="24"/>
              <w:szCs w:val="24"/>
              <w:lang w:eastAsia="en-AU"/>
              <w14:ligatures w14:val="standardContextual"/>
            </w:rPr>
          </w:pPr>
          <w:hyperlink w:anchor="_Toc228953657" w:history="1">
            <w:r w:rsidRPr="00945D62">
              <w:rPr>
                <w:rStyle w:val="Hyperlink"/>
              </w:rPr>
              <w:t>7.2</w:t>
            </w:r>
            <w:r>
              <w:rPr>
                <w:rFonts w:eastAsiaTheme="minorEastAsia"/>
                <w:kern w:val="2"/>
                <w:sz w:val="24"/>
                <w:szCs w:val="24"/>
                <w:lang w:eastAsia="en-AU"/>
                <w14:ligatures w14:val="standardContextual"/>
              </w:rPr>
              <w:tab/>
            </w:r>
            <w:r w:rsidRPr="00945D62">
              <w:rPr>
                <w:rStyle w:val="Hyperlink"/>
              </w:rPr>
              <w:t>Summary financial performance 2024–25</w:t>
            </w:r>
            <w:r>
              <w:rPr>
                <w:webHidden/>
              </w:rPr>
              <w:tab/>
            </w:r>
            <w:r>
              <w:rPr>
                <w:webHidden/>
              </w:rPr>
              <w:fldChar w:fldCharType="begin"/>
            </w:r>
            <w:r>
              <w:rPr>
                <w:webHidden/>
              </w:rPr>
              <w:instrText xml:space="preserve"> PAGEREF _Toc228953657 \h </w:instrText>
            </w:r>
            <w:r>
              <w:rPr>
                <w:webHidden/>
              </w:rPr>
            </w:r>
            <w:r>
              <w:rPr>
                <w:webHidden/>
              </w:rPr>
              <w:fldChar w:fldCharType="separate"/>
            </w:r>
            <w:r w:rsidR="00AB6BF6">
              <w:rPr>
                <w:webHidden/>
              </w:rPr>
              <w:t>28</w:t>
            </w:r>
            <w:r>
              <w:rPr>
                <w:webHidden/>
              </w:rPr>
              <w:fldChar w:fldCharType="end"/>
            </w:r>
          </w:hyperlink>
        </w:p>
        <w:p w14:paraId="1AC01813" w14:textId="05FC142C" w:rsidR="00721B7F" w:rsidRDefault="00721B7F">
          <w:pPr>
            <w:pStyle w:val="TOC2"/>
            <w:tabs>
              <w:tab w:val="left" w:pos="1200"/>
            </w:tabs>
            <w:rPr>
              <w:rFonts w:eastAsiaTheme="minorEastAsia"/>
              <w:kern w:val="2"/>
              <w:sz w:val="24"/>
              <w:szCs w:val="24"/>
              <w:lang w:eastAsia="en-AU"/>
              <w14:ligatures w14:val="standardContextual"/>
            </w:rPr>
          </w:pPr>
          <w:hyperlink w:anchor="_Toc228953658" w:history="1">
            <w:r w:rsidRPr="00945D62">
              <w:rPr>
                <w:rStyle w:val="Hyperlink"/>
              </w:rPr>
              <w:t>7.3</w:t>
            </w:r>
            <w:r>
              <w:rPr>
                <w:rFonts w:eastAsiaTheme="minorEastAsia"/>
                <w:kern w:val="2"/>
                <w:sz w:val="24"/>
                <w:szCs w:val="24"/>
                <w:lang w:eastAsia="en-AU"/>
                <w14:ligatures w14:val="standardContextual"/>
              </w:rPr>
              <w:tab/>
            </w:r>
            <w:r w:rsidRPr="00945D62">
              <w:rPr>
                <w:rStyle w:val="Hyperlink"/>
              </w:rPr>
              <w:t>Non-financial performance</w:t>
            </w:r>
            <w:r>
              <w:rPr>
                <w:webHidden/>
              </w:rPr>
              <w:tab/>
            </w:r>
            <w:r>
              <w:rPr>
                <w:webHidden/>
              </w:rPr>
              <w:fldChar w:fldCharType="begin"/>
            </w:r>
            <w:r>
              <w:rPr>
                <w:webHidden/>
              </w:rPr>
              <w:instrText xml:space="preserve"> PAGEREF _Toc228953658 \h </w:instrText>
            </w:r>
            <w:r>
              <w:rPr>
                <w:webHidden/>
              </w:rPr>
            </w:r>
            <w:r>
              <w:rPr>
                <w:webHidden/>
              </w:rPr>
              <w:fldChar w:fldCharType="separate"/>
            </w:r>
            <w:r w:rsidR="00AB6BF6">
              <w:rPr>
                <w:webHidden/>
              </w:rPr>
              <w:t>28</w:t>
            </w:r>
            <w:r>
              <w:rPr>
                <w:webHidden/>
              </w:rPr>
              <w:fldChar w:fldCharType="end"/>
            </w:r>
          </w:hyperlink>
        </w:p>
        <w:p w14:paraId="56684F9E" w14:textId="7CBD5071" w:rsidR="00721B7F" w:rsidRDefault="00721B7F">
          <w:pPr>
            <w:pStyle w:val="TOC1"/>
            <w:rPr>
              <w:rFonts w:eastAsiaTheme="minorEastAsia"/>
              <w:b w:val="0"/>
              <w:kern w:val="2"/>
              <w:sz w:val="24"/>
              <w:szCs w:val="24"/>
              <w:lang w:eastAsia="en-AU"/>
              <w14:ligatures w14:val="standardContextual"/>
            </w:rPr>
          </w:pPr>
          <w:hyperlink w:anchor="_Toc228953659" w:history="1">
            <w:r w:rsidRPr="00945D62">
              <w:rPr>
                <w:rStyle w:val="Hyperlink"/>
              </w:rPr>
              <w:t>8</w:t>
            </w:r>
            <w:r>
              <w:rPr>
                <w:rFonts w:eastAsiaTheme="minorEastAsia"/>
                <w:b w:val="0"/>
                <w:kern w:val="2"/>
                <w:sz w:val="24"/>
                <w:szCs w:val="24"/>
                <w:lang w:eastAsia="en-AU"/>
                <w14:ligatures w14:val="standardContextual"/>
              </w:rPr>
              <w:tab/>
            </w:r>
            <w:r w:rsidRPr="00945D62">
              <w:rPr>
                <w:rStyle w:val="Hyperlink"/>
              </w:rPr>
              <w:t>Review process</w:t>
            </w:r>
            <w:r>
              <w:rPr>
                <w:webHidden/>
              </w:rPr>
              <w:tab/>
            </w:r>
            <w:r>
              <w:rPr>
                <w:webHidden/>
              </w:rPr>
              <w:fldChar w:fldCharType="begin"/>
            </w:r>
            <w:r>
              <w:rPr>
                <w:webHidden/>
              </w:rPr>
              <w:instrText xml:space="preserve"> PAGEREF _Toc228953659 \h </w:instrText>
            </w:r>
            <w:r>
              <w:rPr>
                <w:webHidden/>
              </w:rPr>
            </w:r>
            <w:r>
              <w:rPr>
                <w:webHidden/>
              </w:rPr>
              <w:fldChar w:fldCharType="separate"/>
            </w:r>
            <w:r w:rsidR="00AB6BF6">
              <w:rPr>
                <w:webHidden/>
              </w:rPr>
              <w:t>32</w:t>
            </w:r>
            <w:r>
              <w:rPr>
                <w:webHidden/>
              </w:rPr>
              <w:fldChar w:fldCharType="end"/>
            </w:r>
          </w:hyperlink>
        </w:p>
        <w:p w14:paraId="7AC33B82" w14:textId="2EBACE2F" w:rsidR="00721B7F" w:rsidRDefault="00721B7F">
          <w:pPr>
            <w:pStyle w:val="TOC1"/>
            <w:rPr>
              <w:rFonts w:eastAsiaTheme="minorEastAsia"/>
              <w:b w:val="0"/>
              <w:kern w:val="2"/>
              <w:sz w:val="24"/>
              <w:szCs w:val="24"/>
              <w:lang w:eastAsia="en-AU"/>
              <w14:ligatures w14:val="standardContextual"/>
            </w:rPr>
          </w:pPr>
          <w:hyperlink w:anchor="_Toc228953660" w:history="1">
            <w:r w:rsidRPr="00945D62">
              <w:rPr>
                <w:rStyle w:val="Hyperlink"/>
              </w:rPr>
              <w:t>9</w:t>
            </w:r>
            <w:r>
              <w:rPr>
                <w:rFonts w:eastAsiaTheme="minorEastAsia"/>
                <w:b w:val="0"/>
                <w:kern w:val="2"/>
                <w:sz w:val="24"/>
                <w:szCs w:val="24"/>
                <w:lang w:eastAsia="en-AU"/>
                <w14:ligatures w14:val="standardContextual"/>
              </w:rPr>
              <w:tab/>
            </w:r>
            <w:r w:rsidRPr="00945D62">
              <w:rPr>
                <w:rStyle w:val="Hyperlink"/>
              </w:rPr>
              <w:t>CRIS approval and change register</w:t>
            </w:r>
            <w:r>
              <w:rPr>
                <w:webHidden/>
              </w:rPr>
              <w:tab/>
            </w:r>
            <w:r>
              <w:rPr>
                <w:webHidden/>
              </w:rPr>
              <w:fldChar w:fldCharType="begin"/>
            </w:r>
            <w:r>
              <w:rPr>
                <w:webHidden/>
              </w:rPr>
              <w:instrText xml:space="preserve"> PAGEREF _Toc228953660 \h </w:instrText>
            </w:r>
            <w:r>
              <w:rPr>
                <w:webHidden/>
              </w:rPr>
            </w:r>
            <w:r>
              <w:rPr>
                <w:webHidden/>
              </w:rPr>
              <w:fldChar w:fldCharType="separate"/>
            </w:r>
            <w:r w:rsidR="00AB6BF6">
              <w:rPr>
                <w:webHidden/>
              </w:rPr>
              <w:t>34</w:t>
            </w:r>
            <w:r>
              <w:rPr>
                <w:webHidden/>
              </w:rPr>
              <w:fldChar w:fldCharType="end"/>
            </w:r>
          </w:hyperlink>
        </w:p>
        <w:p w14:paraId="2ECEE5A3" w14:textId="730A0F59" w:rsidR="00721B7F" w:rsidRDefault="00721B7F">
          <w:pPr>
            <w:pStyle w:val="TOC1"/>
            <w:rPr>
              <w:rFonts w:eastAsiaTheme="minorEastAsia"/>
              <w:b w:val="0"/>
              <w:kern w:val="2"/>
              <w:sz w:val="24"/>
              <w:szCs w:val="24"/>
              <w:lang w:eastAsia="en-AU"/>
              <w14:ligatures w14:val="standardContextual"/>
            </w:rPr>
          </w:pPr>
          <w:hyperlink w:anchor="_Toc228953661" w:history="1">
            <w:r w:rsidRPr="00945D62">
              <w:rPr>
                <w:rStyle w:val="Hyperlink"/>
              </w:rPr>
              <w:t>Appendix A: Cost recovery model</w:t>
            </w:r>
            <w:r>
              <w:rPr>
                <w:webHidden/>
              </w:rPr>
              <w:tab/>
            </w:r>
            <w:r>
              <w:rPr>
                <w:webHidden/>
              </w:rPr>
              <w:fldChar w:fldCharType="begin"/>
            </w:r>
            <w:r>
              <w:rPr>
                <w:webHidden/>
              </w:rPr>
              <w:instrText xml:space="preserve"> PAGEREF _Toc228953661 \h </w:instrText>
            </w:r>
            <w:r>
              <w:rPr>
                <w:webHidden/>
              </w:rPr>
            </w:r>
            <w:r>
              <w:rPr>
                <w:webHidden/>
              </w:rPr>
              <w:fldChar w:fldCharType="separate"/>
            </w:r>
            <w:r w:rsidR="00AB6BF6">
              <w:rPr>
                <w:webHidden/>
              </w:rPr>
              <w:t>35</w:t>
            </w:r>
            <w:r>
              <w:rPr>
                <w:webHidden/>
              </w:rPr>
              <w:fldChar w:fldCharType="end"/>
            </w:r>
          </w:hyperlink>
        </w:p>
        <w:p w14:paraId="524C57FC" w14:textId="537CA09A" w:rsidR="00721B7F" w:rsidRDefault="00721B7F">
          <w:pPr>
            <w:pStyle w:val="TOC2"/>
            <w:rPr>
              <w:rFonts w:eastAsiaTheme="minorEastAsia"/>
              <w:kern w:val="2"/>
              <w:sz w:val="24"/>
              <w:szCs w:val="24"/>
              <w:lang w:eastAsia="en-AU"/>
              <w14:ligatures w14:val="standardContextual"/>
            </w:rPr>
          </w:pPr>
          <w:hyperlink w:anchor="_Toc228953662" w:history="1">
            <w:r w:rsidRPr="00945D62">
              <w:rPr>
                <w:rStyle w:val="Hyperlink"/>
              </w:rPr>
              <w:t>Regulatory charging activity outputs and business processes</w:t>
            </w:r>
            <w:r>
              <w:rPr>
                <w:webHidden/>
              </w:rPr>
              <w:tab/>
            </w:r>
            <w:r>
              <w:rPr>
                <w:webHidden/>
              </w:rPr>
              <w:fldChar w:fldCharType="begin"/>
            </w:r>
            <w:r>
              <w:rPr>
                <w:webHidden/>
              </w:rPr>
              <w:instrText xml:space="preserve"> PAGEREF _Toc228953662 \h </w:instrText>
            </w:r>
            <w:r>
              <w:rPr>
                <w:webHidden/>
              </w:rPr>
            </w:r>
            <w:r>
              <w:rPr>
                <w:webHidden/>
              </w:rPr>
              <w:fldChar w:fldCharType="separate"/>
            </w:r>
            <w:r w:rsidR="00AB6BF6">
              <w:rPr>
                <w:webHidden/>
              </w:rPr>
              <w:t>35</w:t>
            </w:r>
            <w:r>
              <w:rPr>
                <w:webHidden/>
              </w:rPr>
              <w:fldChar w:fldCharType="end"/>
            </w:r>
          </w:hyperlink>
        </w:p>
        <w:p w14:paraId="55D83A1C" w14:textId="52D35AAA" w:rsidR="00721B7F" w:rsidRDefault="00721B7F">
          <w:pPr>
            <w:pStyle w:val="TOC2"/>
            <w:rPr>
              <w:rFonts w:eastAsiaTheme="minorEastAsia"/>
              <w:kern w:val="2"/>
              <w:sz w:val="24"/>
              <w:szCs w:val="24"/>
              <w:lang w:eastAsia="en-AU"/>
              <w14:ligatures w14:val="standardContextual"/>
            </w:rPr>
          </w:pPr>
          <w:hyperlink w:anchor="_Toc228953663" w:history="1">
            <w:r w:rsidRPr="00945D62">
              <w:rPr>
                <w:rStyle w:val="Hyperlink"/>
              </w:rPr>
              <w:t>Costs of regulatory charging activity</w:t>
            </w:r>
            <w:r>
              <w:rPr>
                <w:webHidden/>
              </w:rPr>
              <w:tab/>
            </w:r>
            <w:r>
              <w:rPr>
                <w:webHidden/>
              </w:rPr>
              <w:fldChar w:fldCharType="begin"/>
            </w:r>
            <w:r>
              <w:rPr>
                <w:webHidden/>
              </w:rPr>
              <w:instrText xml:space="preserve"> PAGEREF _Toc228953663 \h </w:instrText>
            </w:r>
            <w:r>
              <w:rPr>
                <w:webHidden/>
              </w:rPr>
            </w:r>
            <w:r>
              <w:rPr>
                <w:webHidden/>
              </w:rPr>
              <w:fldChar w:fldCharType="separate"/>
            </w:r>
            <w:r w:rsidR="00AB6BF6">
              <w:rPr>
                <w:webHidden/>
              </w:rPr>
              <w:t>36</w:t>
            </w:r>
            <w:r>
              <w:rPr>
                <w:webHidden/>
              </w:rPr>
              <w:fldChar w:fldCharType="end"/>
            </w:r>
          </w:hyperlink>
        </w:p>
        <w:p w14:paraId="633A1CA9" w14:textId="5DE3C0CE" w:rsidR="00721B7F" w:rsidRDefault="00721B7F">
          <w:pPr>
            <w:pStyle w:val="TOC2"/>
            <w:rPr>
              <w:rFonts w:eastAsiaTheme="minorEastAsia"/>
              <w:kern w:val="2"/>
              <w:sz w:val="24"/>
              <w:szCs w:val="24"/>
              <w:lang w:eastAsia="en-AU"/>
              <w14:ligatures w14:val="standardContextual"/>
            </w:rPr>
          </w:pPr>
          <w:hyperlink w:anchor="_Toc228953664" w:history="1">
            <w:r w:rsidRPr="00945D62">
              <w:rPr>
                <w:rStyle w:val="Hyperlink"/>
              </w:rPr>
              <w:t>Description of cost model activities</w:t>
            </w:r>
            <w:r>
              <w:rPr>
                <w:webHidden/>
              </w:rPr>
              <w:tab/>
            </w:r>
            <w:r>
              <w:rPr>
                <w:webHidden/>
              </w:rPr>
              <w:fldChar w:fldCharType="begin"/>
            </w:r>
            <w:r>
              <w:rPr>
                <w:webHidden/>
              </w:rPr>
              <w:instrText xml:space="preserve"> PAGEREF _Toc228953664 \h </w:instrText>
            </w:r>
            <w:r>
              <w:rPr>
                <w:webHidden/>
              </w:rPr>
            </w:r>
            <w:r>
              <w:rPr>
                <w:webHidden/>
              </w:rPr>
              <w:fldChar w:fldCharType="separate"/>
            </w:r>
            <w:r w:rsidR="00AB6BF6">
              <w:rPr>
                <w:webHidden/>
              </w:rPr>
              <w:t>38</w:t>
            </w:r>
            <w:r>
              <w:rPr>
                <w:webHidden/>
              </w:rPr>
              <w:fldChar w:fldCharType="end"/>
            </w:r>
          </w:hyperlink>
        </w:p>
        <w:p w14:paraId="476A6D17" w14:textId="2C9AE77F" w:rsidR="00721B7F" w:rsidRDefault="00721B7F">
          <w:pPr>
            <w:pStyle w:val="TOC1"/>
            <w:rPr>
              <w:rFonts w:eastAsiaTheme="minorEastAsia"/>
              <w:b w:val="0"/>
              <w:kern w:val="2"/>
              <w:sz w:val="24"/>
              <w:szCs w:val="24"/>
              <w:lang w:eastAsia="en-AU"/>
              <w14:ligatures w14:val="standardContextual"/>
            </w:rPr>
          </w:pPr>
          <w:hyperlink w:anchor="_Toc228953665" w:history="1">
            <w:r w:rsidRPr="00945D62">
              <w:rPr>
                <w:rStyle w:val="Hyperlink"/>
              </w:rPr>
              <w:t>Appendix B: Summary of stakeholder feedback</w:t>
            </w:r>
            <w:r>
              <w:rPr>
                <w:webHidden/>
              </w:rPr>
              <w:tab/>
            </w:r>
            <w:r>
              <w:rPr>
                <w:webHidden/>
              </w:rPr>
              <w:fldChar w:fldCharType="begin"/>
            </w:r>
            <w:r>
              <w:rPr>
                <w:webHidden/>
              </w:rPr>
              <w:instrText xml:space="preserve"> PAGEREF _Toc228953665 \h </w:instrText>
            </w:r>
            <w:r>
              <w:rPr>
                <w:webHidden/>
              </w:rPr>
            </w:r>
            <w:r>
              <w:rPr>
                <w:webHidden/>
              </w:rPr>
              <w:fldChar w:fldCharType="separate"/>
            </w:r>
            <w:r w:rsidR="00AB6BF6">
              <w:rPr>
                <w:webHidden/>
              </w:rPr>
              <w:t>42</w:t>
            </w:r>
            <w:r>
              <w:rPr>
                <w:webHidden/>
              </w:rPr>
              <w:fldChar w:fldCharType="end"/>
            </w:r>
          </w:hyperlink>
        </w:p>
        <w:p w14:paraId="31C0BE6E" w14:textId="58E7E232" w:rsidR="00764D6A" w:rsidRDefault="00E91D72" w:rsidP="004B3F30">
          <w:pPr>
            <w:pStyle w:val="TOC1"/>
          </w:pPr>
          <w:r>
            <w:rPr>
              <w:b w:val="0"/>
            </w:rPr>
            <w:fldChar w:fldCharType="end"/>
          </w:r>
        </w:p>
      </w:sdtContent>
    </w:sdt>
    <w:p w14:paraId="4A5640AD" w14:textId="77777777" w:rsidR="00764D6A" w:rsidRPr="009622CD" w:rsidRDefault="00E91D72" w:rsidP="009622CD">
      <w:pPr>
        <w:pStyle w:val="TOCHeading2"/>
        <w:rPr>
          <w:rStyle w:val="Strong"/>
          <w:b/>
          <w:bCs w:val="0"/>
        </w:rPr>
      </w:pPr>
      <w:r w:rsidRPr="009622CD">
        <w:rPr>
          <w:rStyle w:val="Strong"/>
          <w:b/>
          <w:bCs w:val="0"/>
        </w:rPr>
        <w:t>Tables</w:t>
      </w:r>
    </w:p>
    <w:p w14:paraId="62E62C28" w14:textId="64D1D571" w:rsidR="00FC2091"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28981580" w:history="1">
        <w:r w:rsidR="00FC2091" w:rsidRPr="0090054F">
          <w:rPr>
            <w:rStyle w:val="Hyperlink"/>
            <w:noProof/>
          </w:rPr>
          <w:t>Table 1 Government decisions impacting regulatory charging for agricultural export activities</w:t>
        </w:r>
        <w:r w:rsidR="00FC2091">
          <w:rPr>
            <w:noProof/>
            <w:webHidden/>
          </w:rPr>
          <w:tab/>
        </w:r>
        <w:r w:rsidR="00FC2091">
          <w:rPr>
            <w:noProof/>
            <w:webHidden/>
          </w:rPr>
          <w:fldChar w:fldCharType="begin"/>
        </w:r>
        <w:r w:rsidR="00FC2091">
          <w:rPr>
            <w:noProof/>
            <w:webHidden/>
          </w:rPr>
          <w:instrText xml:space="preserve"> PAGEREF _Toc228981580 \h </w:instrText>
        </w:r>
        <w:r w:rsidR="00FC2091">
          <w:rPr>
            <w:noProof/>
            <w:webHidden/>
          </w:rPr>
        </w:r>
        <w:r w:rsidR="00FC2091">
          <w:rPr>
            <w:noProof/>
            <w:webHidden/>
          </w:rPr>
          <w:fldChar w:fldCharType="separate"/>
        </w:r>
        <w:r w:rsidR="00AB6BF6">
          <w:rPr>
            <w:noProof/>
            <w:webHidden/>
          </w:rPr>
          <w:t>6</w:t>
        </w:r>
        <w:r w:rsidR="00FC2091">
          <w:rPr>
            <w:noProof/>
            <w:webHidden/>
          </w:rPr>
          <w:fldChar w:fldCharType="end"/>
        </w:r>
      </w:hyperlink>
    </w:p>
    <w:p w14:paraId="3338EB69" w14:textId="1A42FA0D"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81" w:history="1">
        <w:r w:rsidRPr="0090054F">
          <w:rPr>
            <w:rStyle w:val="Hyperlink"/>
            <w:noProof/>
          </w:rPr>
          <w:t>Table 2 Reduction in government supplementation across dairy, fish and egg, meat, horticulture and grain and plant products exports cost recovery arrangements</w:t>
        </w:r>
        <w:r>
          <w:rPr>
            <w:noProof/>
            <w:webHidden/>
          </w:rPr>
          <w:tab/>
        </w:r>
        <w:r>
          <w:rPr>
            <w:noProof/>
            <w:webHidden/>
          </w:rPr>
          <w:fldChar w:fldCharType="begin"/>
        </w:r>
        <w:r>
          <w:rPr>
            <w:noProof/>
            <w:webHidden/>
          </w:rPr>
          <w:instrText xml:space="preserve"> PAGEREF _Toc228981581 \h </w:instrText>
        </w:r>
        <w:r>
          <w:rPr>
            <w:noProof/>
            <w:webHidden/>
          </w:rPr>
        </w:r>
        <w:r>
          <w:rPr>
            <w:noProof/>
            <w:webHidden/>
          </w:rPr>
          <w:fldChar w:fldCharType="separate"/>
        </w:r>
        <w:r w:rsidR="00AB6BF6">
          <w:rPr>
            <w:noProof/>
            <w:webHidden/>
          </w:rPr>
          <w:t>9</w:t>
        </w:r>
        <w:r>
          <w:rPr>
            <w:noProof/>
            <w:webHidden/>
          </w:rPr>
          <w:fldChar w:fldCharType="end"/>
        </w:r>
      </w:hyperlink>
    </w:p>
    <w:p w14:paraId="29ABFA74" w14:textId="67418D8B"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82" w:history="1">
        <w:r w:rsidRPr="0090054F">
          <w:rPr>
            <w:rStyle w:val="Hyperlink"/>
            <w:noProof/>
          </w:rPr>
          <w:t>Table 3 Schedule for phasing additional regulatory activities into cost recovery arrangement</w:t>
        </w:r>
        <w:r>
          <w:rPr>
            <w:noProof/>
            <w:webHidden/>
          </w:rPr>
          <w:tab/>
        </w:r>
        <w:r>
          <w:rPr>
            <w:noProof/>
            <w:webHidden/>
          </w:rPr>
          <w:fldChar w:fldCharType="begin"/>
        </w:r>
        <w:r>
          <w:rPr>
            <w:noProof/>
            <w:webHidden/>
          </w:rPr>
          <w:instrText xml:space="preserve"> PAGEREF _Toc228981582 \h </w:instrText>
        </w:r>
        <w:r>
          <w:rPr>
            <w:noProof/>
            <w:webHidden/>
          </w:rPr>
        </w:r>
        <w:r>
          <w:rPr>
            <w:noProof/>
            <w:webHidden/>
          </w:rPr>
          <w:fldChar w:fldCharType="separate"/>
        </w:r>
        <w:r w:rsidR="00AB6BF6">
          <w:rPr>
            <w:noProof/>
            <w:webHidden/>
          </w:rPr>
          <w:t>9</w:t>
        </w:r>
        <w:r>
          <w:rPr>
            <w:noProof/>
            <w:webHidden/>
          </w:rPr>
          <w:fldChar w:fldCharType="end"/>
        </w:r>
      </w:hyperlink>
    </w:p>
    <w:p w14:paraId="45B40FC7" w14:textId="57BB2917"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83" w:history="1">
        <w:r w:rsidRPr="0090054F">
          <w:rPr>
            <w:rStyle w:val="Hyperlink"/>
            <w:noProof/>
          </w:rPr>
          <w:t>Table 4 Fees and levy-based charges for fish and egg exports regulatory activities, 2025–26 to 2029–30</w:t>
        </w:r>
        <w:r>
          <w:rPr>
            <w:noProof/>
            <w:webHidden/>
          </w:rPr>
          <w:tab/>
        </w:r>
        <w:r>
          <w:rPr>
            <w:noProof/>
            <w:webHidden/>
          </w:rPr>
          <w:fldChar w:fldCharType="begin"/>
        </w:r>
        <w:r>
          <w:rPr>
            <w:noProof/>
            <w:webHidden/>
          </w:rPr>
          <w:instrText xml:space="preserve"> PAGEREF _Toc228981583 \h </w:instrText>
        </w:r>
        <w:r>
          <w:rPr>
            <w:noProof/>
            <w:webHidden/>
          </w:rPr>
        </w:r>
        <w:r>
          <w:rPr>
            <w:noProof/>
            <w:webHidden/>
          </w:rPr>
          <w:fldChar w:fldCharType="separate"/>
        </w:r>
        <w:r w:rsidR="00AB6BF6">
          <w:rPr>
            <w:noProof/>
            <w:webHidden/>
          </w:rPr>
          <w:t>14</w:t>
        </w:r>
        <w:r>
          <w:rPr>
            <w:noProof/>
            <w:webHidden/>
          </w:rPr>
          <w:fldChar w:fldCharType="end"/>
        </w:r>
      </w:hyperlink>
    </w:p>
    <w:p w14:paraId="27CE24C1" w14:textId="1A838DC8"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84" w:history="1">
        <w:r w:rsidRPr="0090054F">
          <w:rPr>
            <w:rStyle w:val="Hyperlink"/>
            <w:noProof/>
          </w:rPr>
          <w:t>Table 5 Cost base for fish and egg exports cost recovery arrangement, 2026–27</w:t>
        </w:r>
        <w:r>
          <w:rPr>
            <w:noProof/>
            <w:webHidden/>
          </w:rPr>
          <w:tab/>
        </w:r>
        <w:r>
          <w:rPr>
            <w:noProof/>
            <w:webHidden/>
          </w:rPr>
          <w:fldChar w:fldCharType="begin"/>
        </w:r>
        <w:r>
          <w:rPr>
            <w:noProof/>
            <w:webHidden/>
          </w:rPr>
          <w:instrText xml:space="preserve"> PAGEREF _Toc228981584 \h </w:instrText>
        </w:r>
        <w:r>
          <w:rPr>
            <w:noProof/>
            <w:webHidden/>
          </w:rPr>
        </w:r>
        <w:r>
          <w:rPr>
            <w:noProof/>
            <w:webHidden/>
          </w:rPr>
          <w:fldChar w:fldCharType="separate"/>
        </w:r>
        <w:r w:rsidR="00AB6BF6">
          <w:rPr>
            <w:noProof/>
            <w:webHidden/>
          </w:rPr>
          <w:t>23</w:t>
        </w:r>
        <w:r>
          <w:rPr>
            <w:noProof/>
            <w:webHidden/>
          </w:rPr>
          <w:fldChar w:fldCharType="end"/>
        </w:r>
      </w:hyperlink>
    </w:p>
    <w:p w14:paraId="2A64C353" w14:textId="786FE5D1"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85" w:history="1">
        <w:r w:rsidRPr="0090054F">
          <w:rPr>
            <w:rStyle w:val="Hyperlink"/>
            <w:noProof/>
          </w:rPr>
          <w:t>Table 6 Cost type breakdown for fish and egg exports cost recovery arrangement, 2026–27</w:t>
        </w:r>
        <w:r>
          <w:rPr>
            <w:noProof/>
            <w:webHidden/>
          </w:rPr>
          <w:tab/>
        </w:r>
        <w:r>
          <w:rPr>
            <w:noProof/>
            <w:webHidden/>
          </w:rPr>
          <w:fldChar w:fldCharType="begin"/>
        </w:r>
        <w:r>
          <w:rPr>
            <w:noProof/>
            <w:webHidden/>
          </w:rPr>
          <w:instrText xml:space="preserve"> PAGEREF _Toc228981585 \h </w:instrText>
        </w:r>
        <w:r>
          <w:rPr>
            <w:noProof/>
            <w:webHidden/>
          </w:rPr>
        </w:r>
        <w:r>
          <w:rPr>
            <w:noProof/>
            <w:webHidden/>
          </w:rPr>
          <w:fldChar w:fldCharType="separate"/>
        </w:r>
        <w:r w:rsidR="00AB6BF6">
          <w:rPr>
            <w:noProof/>
            <w:webHidden/>
          </w:rPr>
          <w:t>23</w:t>
        </w:r>
        <w:r>
          <w:rPr>
            <w:noProof/>
            <w:webHidden/>
          </w:rPr>
          <w:fldChar w:fldCharType="end"/>
        </w:r>
      </w:hyperlink>
    </w:p>
    <w:p w14:paraId="76A61E5E" w14:textId="13EBCFC4"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86" w:history="1">
        <w:r w:rsidRPr="0090054F">
          <w:rPr>
            <w:rStyle w:val="Hyperlink"/>
            <w:noProof/>
          </w:rPr>
          <w:t>Table 7 Fees, charges and volumes for fish and egg exports cost recovery arrangement, 2026–27</w:t>
        </w:r>
        <w:r>
          <w:rPr>
            <w:noProof/>
            <w:webHidden/>
          </w:rPr>
          <w:tab/>
        </w:r>
        <w:r>
          <w:rPr>
            <w:noProof/>
            <w:webHidden/>
          </w:rPr>
          <w:fldChar w:fldCharType="begin"/>
        </w:r>
        <w:r>
          <w:rPr>
            <w:noProof/>
            <w:webHidden/>
          </w:rPr>
          <w:instrText xml:space="preserve"> PAGEREF _Toc228981586 \h </w:instrText>
        </w:r>
        <w:r>
          <w:rPr>
            <w:noProof/>
            <w:webHidden/>
          </w:rPr>
        </w:r>
        <w:r>
          <w:rPr>
            <w:noProof/>
            <w:webHidden/>
          </w:rPr>
          <w:fldChar w:fldCharType="separate"/>
        </w:r>
        <w:r w:rsidR="00AB6BF6">
          <w:rPr>
            <w:noProof/>
            <w:webHidden/>
          </w:rPr>
          <w:t>24</w:t>
        </w:r>
        <w:r>
          <w:rPr>
            <w:noProof/>
            <w:webHidden/>
          </w:rPr>
          <w:fldChar w:fldCharType="end"/>
        </w:r>
      </w:hyperlink>
    </w:p>
    <w:p w14:paraId="5DE7E678" w14:textId="07C0832C"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87" w:history="1">
        <w:r w:rsidRPr="0090054F">
          <w:rPr>
            <w:rStyle w:val="Hyperlink"/>
            <w:noProof/>
          </w:rPr>
          <w:t>Table 8 Financial estimates for fish and egg exports cost recovery arrangement, 2025–26 to 2029–30</w:t>
        </w:r>
        <w:r>
          <w:rPr>
            <w:noProof/>
            <w:webHidden/>
          </w:rPr>
          <w:tab/>
        </w:r>
        <w:r>
          <w:rPr>
            <w:noProof/>
            <w:webHidden/>
          </w:rPr>
          <w:fldChar w:fldCharType="begin"/>
        </w:r>
        <w:r>
          <w:rPr>
            <w:noProof/>
            <w:webHidden/>
          </w:rPr>
          <w:instrText xml:space="preserve"> PAGEREF _Toc228981587 \h </w:instrText>
        </w:r>
        <w:r>
          <w:rPr>
            <w:noProof/>
            <w:webHidden/>
          </w:rPr>
        </w:r>
        <w:r>
          <w:rPr>
            <w:noProof/>
            <w:webHidden/>
          </w:rPr>
          <w:fldChar w:fldCharType="separate"/>
        </w:r>
        <w:r w:rsidR="00AB6BF6">
          <w:rPr>
            <w:noProof/>
            <w:webHidden/>
          </w:rPr>
          <w:t>26</w:t>
        </w:r>
        <w:r>
          <w:rPr>
            <w:noProof/>
            <w:webHidden/>
          </w:rPr>
          <w:fldChar w:fldCharType="end"/>
        </w:r>
      </w:hyperlink>
    </w:p>
    <w:p w14:paraId="24818035" w14:textId="34FB157E"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88" w:history="1">
        <w:r w:rsidRPr="0090054F">
          <w:rPr>
            <w:rStyle w:val="Hyperlink"/>
            <w:noProof/>
          </w:rPr>
          <w:t>Table 9 Financial performance for fish and egg exports cost recovery arrangement, 2021–22 to 2024–25</w:t>
        </w:r>
        <w:r>
          <w:rPr>
            <w:noProof/>
            <w:webHidden/>
          </w:rPr>
          <w:tab/>
        </w:r>
        <w:r>
          <w:rPr>
            <w:noProof/>
            <w:webHidden/>
          </w:rPr>
          <w:fldChar w:fldCharType="begin"/>
        </w:r>
        <w:r>
          <w:rPr>
            <w:noProof/>
            <w:webHidden/>
          </w:rPr>
          <w:instrText xml:space="preserve"> PAGEREF _Toc228981588 \h </w:instrText>
        </w:r>
        <w:r>
          <w:rPr>
            <w:noProof/>
            <w:webHidden/>
          </w:rPr>
        </w:r>
        <w:r>
          <w:rPr>
            <w:noProof/>
            <w:webHidden/>
          </w:rPr>
          <w:fldChar w:fldCharType="separate"/>
        </w:r>
        <w:r w:rsidR="00AB6BF6">
          <w:rPr>
            <w:noProof/>
            <w:webHidden/>
          </w:rPr>
          <w:t>28</w:t>
        </w:r>
        <w:r>
          <w:rPr>
            <w:noProof/>
            <w:webHidden/>
          </w:rPr>
          <w:fldChar w:fldCharType="end"/>
        </w:r>
      </w:hyperlink>
    </w:p>
    <w:p w14:paraId="17203956" w14:textId="7191C13A"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89" w:history="1">
        <w:r w:rsidRPr="0090054F">
          <w:rPr>
            <w:rStyle w:val="Hyperlink"/>
            <w:noProof/>
          </w:rPr>
          <w:t>Table 10 Summary of financial position for fish and egg exports cost recovery arrangement, 2024–25</w:t>
        </w:r>
        <w:r>
          <w:rPr>
            <w:noProof/>
            <w:webHidden/>
          </w:rPr>
          <w:tab/>
        </w:r>
        <w:r>
          <w:rPr>
            <w:noProof/>
            <w:webHidden/>
          </w:rPr>
          <w:fldChar w:fldCharType="begin"/>
        </w:r>
        <w:r>
          <w:rPr>
            <w:noProof/>
            <w:webHidden/>
          </w:rPr>
          <w:instrText xml:space="preserve"> PAGEREF _Toc228981589 \h </w:instrText>
        </w:r>
        <w:r>
          <w:rPr>
            <w:noProof/>
            <w:webHidden/>
          </w:rPr>
        </w:r>
        <w:r>
          <w:rPr>
            <w:noProof/>
            <w:webHidden/>
          </w:rPr>
          <w:fldChar w:fldCharType="separate"/>
        </w:r>
        <w:r w:rsidR="00AB6BF6">
          <w:rPr>
            <w:noProof/>
            <w:webHidden/>
          </w:rPr>
          <w:t>28</w:t>
        </w:r>
        <w:r>
          <w:rPr>
            <w:noProof/>
            <w:webHidden/>
          </w:rPr>
          <w:fldChar w:fldCharType="end"/>
        </w:r>
      </w:hyperlink>
    </w:p>
    <w:p w14:paraId="4A44680A" w14:textId="01956BBD" w:rsidR="00FC2091" w:rsidRDefault="00FC2091">
      <w:pPr>
        <w:pStyle w:val="TableofFigures"/>
        <w:tabs>
          <w:tab w:val="right" w:leader="dot" w:pos="9060"/>
        </w:tabs>
        <w:rPr>
          <w:rFonts w:eastAsiaTheme="minorEastAsia"/>
          <w:noProof/>
          <w:kern w:val="2"/>
          <w:sz w:val="24"/>
          <w:szCs w:val="24"/>
          <w:lang w:eastAsia="en-AU"/>
          <w14:ligatures w14:val="standardContextual"/>
        </w:rPr>
      </w:pPr>
      <w:hyperlink w:anchor="_Toc228981590" w:history="1">
        <w:r w:rsidRPr="0090054F">
          <w:rPr>
            <w:rStyle w:val="Hyperlink"/>
            <w:noProof/>
          </w:rPr>
          <w:t>Table 11 CRIS approval and change register</w:t>
        </w:r>
        <w:r>
          <w:rPr>
            <w:noProof/>
            <w:webHidden/>
          </w:rPr>
          <w:tab/>
        </w:r>
        <w:r>
          <w:rPr>
            <w:noProof/>
            <w:webHidden/>
          </w:rPr>
          <w:fldChar w:fldCharType="begin"/>
        </w:r>
        <w:r>
          <w:rPr>
            <w:noProof/>
            <w:webHidden/>
          </w:rPr>
          <w:instrText xml:space="preserve"> PAGEREF _Toc228981590 \h </w:instrText>
        </w:r>
        <w:r>
          <w:rPr>
            <w:noProof/>
            <w:webHidden/>
          </w:rPr>
        </w:r>
        <w:r>
          <w:rPr>
            <w:noProof/>
            <w:webHidden/>
          </w:rPr>
          <w:fldChar w:fldCharType="separate"/>
        </w:r>
        <w:r w:rsidR="00AB6BF6">
          <w:rPr>
            <w:noProof/>
            <w:webHidden/>
          </w:rPr>
          <w:t>34</w:t>
        </w:r>
        <w:r>
          <w:rPr>
            <w:noProof/>
            <w:webHidden/>
          </w:rPr>
          <w:fldChar w:fldCharType="end"/>
        </w:r>
      </w:hyperlink>
    </w:p>
    <w:p w14:paraId="4CB17527" w14:textId="74F0E279" w:rsidR="00F83D7C" w:rsidRPr="00F83D7C" w:rsidRDefault="00E91D72">
      <w:pPr>
        <w:pStyle w:val="TableofFigures"/>
        <w:tabs>
          <w:tab w:val="right" w:leader="dot" w:pos="9060"/>
        </w:tabs>
        <w:rPr>
          <w:noProof/>
        </w:rPr>
      </w:pPr>
      <w:r>
        <w:rPr>
          <w:noProof/>
        </w:rPr>
        <w:fldChar w:fldCharType="end"/>
      </w:r>
      <w:r w:rsidR="00355C1D">
        <w:rPr>
          <w:rStyle w:val="Hyperlink"/>
        </w:rPr>
        <w:fldChar w:fldCharType="begin"/>
      </w:r>
      <w:r w:rsidR="00355C1D">
        <w:rPr>
          <w:rStyle w:val="Hyperlink"/>
        </w:rPr>
        <w:instrText xml:space="preserve"> TOC \h \z \c "Table B" </w:instrText>
      </w:r>
      <w:r w:rsidR="00355C1D">
        <w:rPr>
          <w:rStyle w:val="Hyperlink"/>
        </w:rPr>
        <w:fldChar w:fldCharType="separate"/>
      </w:r>
      <w:hyperlink w:anchor="_Toc227758578" w:history="1">
        <w:r w:rsidR="00F83D7C" w:rsidRPr="00206261">
          <w:rPr>
            <w:rStyle w:val="Hyperlink"/>
            <w:noProof/>
          </w:rPr>
          <w:t>Table B1 Stakeholder feedback for the 2026–27 CRIS</w:t>
        </w:r>
        <w:r w:rsidR="00F83D7C">
          <w:rPr>
            <w:noProof/>
            <w:webHidden/>
          </w:rPr>
          <w:tab/>
        </w:r>
        <w:r w:rsidR="00F83D7C">
          <w:rPr>
            <w:noProof/>
            <w:webHidden/>
          </w:rPr>
          <w:fldChar w:fldCharType="begin"/>
        </w:r>
        <w:r w:rsidR="00F83D7C">
          <w:rPr>
            <w:noProof/>
            <w:webHidden/>
          </w:rPr>
          <w:instrText xml:space="preserve"> PAGEREF _Toc227758578 \h </w:instrText>
        </w:r>
        <w:r w:rsidR="00F83D7C">
          <w:rPr>
            <w:noProof/>
            <w:webHidden/>
          </w:rPr>
        </w:r>
        <w:r w:rsidR="00F83D7C">
          <w:rPr>
            <w:noProof/>
            <w:webHidden/>
          </w:rPr>
          <w:fldChar w:fldCharType="separate"/>
        </w:r>
        <w:r w:rsidR="00AB6BF6">
          <w:rPr>
            <w:noProof/>
            <w:webHidden/>
          </w:rPr>
          <w:t>42</w:t>
        </w:r>
        <w:r w:rsidR="00F83D7C">
          <w:rPr>
            <w:noProof/>
            <w:webHidden/>
          </w:rPr>
          <w:fldChar w:fldCharType="end"/>
        </w:r>
      </w:hyperlink>
    </w:p>
    <w:p w14:paraId="568E7E7F" w14:textId="2F8CEECA" w:rsidR="00125624" w:rsidRDefault="00355C1D" w:rsidP="00355C1D">
      <w:pPr>
        <w:pStyle w:val="TableofFigures"/>
        <w:tabs>
          <w:tab w:val="right" w:leader="dot" w:pos="9060"/>
        </w:tabs>
        <w:rPr>
          <w:noProof/>
        </w:rPr>
      </w:pPr>
      <w:r>
        <w:rPr>
          <w:rStyle w:val="Hyperlink"/>
        </w:rPr>
        <w:fldChar w:fldCharType="end"/>
      </w:r>
      <w:r w:rsidR="00387E92">
        <w:fldChar w:fldCharType="begin"/>
      </w:r>
      <w:r w:rsidR="00387E92">
        <w:instrText xml:space="preserve"> TOC \h \z \c "Table D" </w:instrText>
      </w:r>
      <w:r w:rsidR="00387E92">
        <w:fldChar w:fldCharType="separate"/>
      </w:r>
    </w:p>
    <w:p w14:paraId="35FB0520" w14:textId="60162552" w:rsidR="00387E92" w:rsidRPr="00387E92" w:rsidRDefault="00387E92" w:rsidP="00387E92">
      <w:pPr>
        <w:pStyle w:val="TOCHeading2"/>
        <w:rPr>
          <w:rStyle w:val="Strong"/>
          <w:b/>
          <w:bCs w:val="0"/>
        </w:rPr>
      </w:pPr>
      <w:r>
        <w:fldChar w:fldCharType="end"/>
      </w:r>
      <w:r w:rsidRPr="00387E92">
        <w:rPr>
          <w:rStyle w:val="Strong"/>
          <w:b/>
          <w:bCs w:val="0"/>
        </w:rPr>
        <w:t>Figures</w:t>
      </w:r>
    </w:p>
    <w:p w14:paraId="03C5EBF5" w14:textId="1319C9CF" w:rsidR="004B78BA" w:rsidRDefault="0069224C">
      <w:pPr>
        <w:pStyle w:val="TableofFigures"/>
        <w:tabs>
          <w:tab w:val="right" w:leader="dot" w:pos="9060"/>
        </w:tabs>
        <w:rPr>
          <w:rFonts w:eastAsiaTheme="minorEastAsia"/>
          <w:noProof/>
          <w:kern w:val="2"/>
          <w:sz w:val="24"/>
          <w:szCs w:val="24"/>
          <w:lang w:eastAsia="en-AU"/>
          <w14:ligatures w14:val="standardContextual"/>
        </w:rPr>
      </w:pPr>
      <w:r>
        <w:rPr>
          <w:rStyle w:val="Hyperlink"/>
          <w:noProof/>
        </w:rPr>
        <w:fldChar w:fldCharType="begin"/>
      </w:r>
      <w:r>
        <w:rPr>
          <w:rStyle w:val="Hyperlink"/>
          <w:noProof/>
        </w:rPr>
        <w:instrText xml:space="preserve"> TOC \h \z \c "Figure" </w:instrText>
      </w:r>
      <w:r>
        <w:rPr>
          <w:rStyle w:val="Hyperlink"/>
          <w:noProof/>
        </w:rPr>
        <w:fldChar w:fldCharType="separate"/>
      </w:r>
      <w:hyperlink w:anchor="_Toc227520686" w:history="1">
        <w:r w:rsidR="004B78BA" w:rsidRPr="00515A55">
          <w:rPr>
            <w:rStyle w:val="Hyperlink"/>
            <w:noProof/>
          </w:rPr>
          <w:t>Figure 1 Example intervention activity process for regulated entities</w:t>
        </w:r>
        <w:r w:rsidR="004B78BA">
          <w:rPr>
            <w:noProof/>
            <w:webHidden/>
          </w:rPr>
          <w:tab/>
        </w:r>
        <w:r w:rsidR="004B78BA">
          <w:rPr>
            <w:noProof/>
            <w:webHidden/>
          </w:rPr>
          <w:fldChar w:fldCharType="begin"/>
        </w:r>
        <w:r w:rsidR="004B78BA">
          <w:rPr>
            <w:noProof/>
            <w:webHidden/>
          </w:rPr>
          <w:instrText xml:space="preserve"> PAGEREF _Toc227520686 \h </w:instrText>
        </w:r>
        <w:r w:rsidR="004B78BA">
          <w:rPr>
            <w:noProof/>
            <w:webHidden/>
          </w:rPr>
        </w:r>
        <w:r w:rsidR="004B78BA">
          <w:rPr>
            <w:noProof/>
            <w:webHidden/>
          </w:rPr>
          <w:fldChar w:fldCharType="separate"/>
        </w:r>
        <w:r w:rsidR="00AB6BF6">
          <w:rPr>
            <w:noProof/>
            <w:webHidden/>
          </w:rPr>
          <w:t>22</w:t>
        </w:r>
        <w:r w:rsidR="004B78BA">
          <w:rPr>
            <w:noProof/>
            <w:webHidden/>
          </w:rPr>
          <w:fldChar w:fldCharType="end"/>
        </w:r>
      </w:hyperlink>
    </w:p>
    <w:p w14:paraId="5AF9B58C" w14:textId="5F14174C" w:rsidR="004B78BA" w:rsidRDefault="004B78BA">
      <w:pPr>
        <w:pStyle w:val="TableofFigures"/>
        <w:tabs>
          <w:tab w:val="right" w:leader="dot" w:pos="9060"/>
        </w:tabs>
        <w:rPr>
          <w:rFonts w:eastAsiaTheme="minorEastAsia"/>
          <w:noProof/>
          <w:kern w:val="2"/>
          <w:sz w:val="24"/>
          <w:szCs w:val="24"/>
          <w:lang w:eastAsia="en-AU"/>
          <w14:ligatures w14:val="standardContextual"/>
        </w:rPr>
      </w:pPr>
      <w:hyperlink w:anchor="_Toc227520687" w:history="1">
        <w:r w:rsidRPr="00515A55">
          <w:rPr>
            <w:rStyle w:val="Hyperlink"/>
            <w:noProof/>
          </w:rPr>
          <w:t>Figure 2 Annual CRIS review process</w:t>
        </w:r>
        <w:r>
          <w:rPr>
            <w:noProof/>
            <w:webHidden/>
          </w:rPr>
          <w:tab/>
        </w:r>
        <w:r>
          <w:rPr>
            <w:noProof/>
            <w:webHidden/>
          </w:rPr>
          <w:fldChar w:fldCharType="begin"/>
        </w:r>
        <w:r>
          <w:rPr>
            <w:noProof/>
            <w:webHidden/>
          </w:rPr>
          <w:instrText xml:space="preserve"> PAGEREF _Toc227520687 \h </w:instrText>
        </w:r>
        <w:r>
          <w:rPr>
            <w:noProof/>
            <w:webHidden/>
          </w:rPr>
        </w:r>
        <w:r>
          <w:rPr>
            <w:noProof/>
            <w:webHidden/>
          </w:rPr>
          <w:fldChar w:fldCharType="separate"/>
        </w:r>
        <w:r w:rsidR="00AB6BF6">
          <w:rPr>
            <w:noProof/>
            <w:webHidden/>
          </w:rPr>
          <w:t>33</w:t>
        </w:r>
        <w:r>
          <w:rPr>
            <w:noProof/>
            <w:webHidden/>
          </w:rPr>
          <w:fldChar w:fldCharType="end"/>
        </w:r>
      </w:hyperlink>
    </w:p>
    <w:p w14:paraId="256D2349" w14:textId="7AFFBDB7" w:rsidR="004B78BA" w:rsidRPr="00CE138A" w:rsidRDefault="0069224C">
      <w:pPr>
        <w:pStyle w:val="TableofFigures"/>
        <w:tabs>
          <w:tab w:val="right" w:leader="dot" w:pos="9060"/>
        </w:tabs>
        <w:rPr>
          <w:noProof/>
        </w:rPr>
      </w:pPr>
      <w:r>
        <w:rPr>
          <w:rStyle w:val="Hyperlink"/>
          <w:noProof/>
        </w:rPr>
        <w:fldChar w:fldCharType="end"/>
      </w:r>
      <w:r w:rsidR="00FE173C">
        <w:rPr>
          <w:rStyle w:val="Hyperlink"/>
          <w:noProof/>
        </w:rPr>
        <w:fldChar w:fldCharType="begin"/>
      </w:r>
      <w:r w:rsidR="00FE173C">
        <w:rPr>
          <w:rStyle w:val="Hyperlink"/>
          <w:noProof/>
        </w:rPr>
        <w:instrText xml:space="preserve"> TOC \h \z \c "Figure A" </w:instrText>
      </w:r>
      <w:r w:rsidR="00FE173C">
        <w:rPr>
          <w:rStyle w:val="Hyperlink"/>
          <w:noProof/>
        </w:rPr>
        <w:fldChar w:fldCharType="separate"/>
      </w:r>
      <w:hyperlink w:anchor="_Toc227520688" w:history="1">
        <w:r w:rsidR="004B78BA" w:rsidRPr="00A52502">
          <w:rPr>
            <w:rStyle w:val="Hyperlink"/>
            <w:noProof/>
          </w:rPr>
          <w:t>Figure A1 Regulatory charging activity outputs and business processes</w:t>
        </w:r>
        <w:r w:rsidR="004B78BA">
          <w:rPr>
            <w:noProof/>
            <w:webHidden/>
          </w:rPr>
          <w:tab/>
        </w:r>
        <w:r w:rsidR="004B78BA">
          <w:rPr>
            <w:noProof/>
            <w:webHidden/>
          </w:rPr>
          <w:fldChar w:fldCharType="begin"/>
        </w:r>
        <w:r w:rsidR="004B78BA">
          <w:rPr>
            <w:noProof/>
            <w:webHidden/>
          </w:rPr>
          <w:instrText xml:space="preserve"> PAGEREF _Toc227520688 \h </w:instrText>
        </w:r>
        <w:r w:rsidR="004B78BA">
          <w:rPr>
            <w:noProof/>
            <w:webHidden/>
          </w:rPr>
        </w:r>
        <w:r w:rsidR="004B78BA">
          <w:rPr>
            <w:noProof/>
            <w:webHidden/>
          </w:rPr>
          <w:fldChar w:fldCharType="separate"/>
        </w:r>
        <w:r w:rsidR="00AB6BF6">
          <w:rPr>
            <w:noProof/>
            <w:webHidden/>
          </w:rPr>
          <w:t>35</w:t>
        </w:r>
        <w:r w:rsidR="004B78BA">
          <w:rPr>
            <w:noProof/>
            <w:webHidden/>
          </w:rPr>
          <w:fldChar w:fldCharType="end"/>
        </w:r>
      </w:hyperlink>
    </w:p>
    <w:p w14:paraId="66EF7A63" w14:textId="2944C666" w:rsidR="004B78BA" w:rsidRDefault="004B78BA">
      <w:pPr>
        <w:pStyle w:val="TableofFigures"/>
        <w:tabs>
          <w:tab w:val="right" w:leader="dot" w:pos="9060"/>
        </w:tabs>
        <w:rPr>
          <w:rFonts w:eastAsiaTheme="minorEastAsia"/>
          <w:noProof/>
          <w:kern w:val="2"/>
          <w:sz w:val="24"/>
          <w:szCs w:val="24"/>
          <w:lang w:eastAsia="en-AU"/>
          <w14:ligatures w14:val="standardContextual"/>
        </w:rPr>
      </w:pPr>
      <w:hyperlink w:anchor="_Toc227520689" w:history="1">
        <w:r w:rsidRPr="00A52502">
          <w:rPr>
            <w:rStyle w:val="Hyperlink"/>
            <w:noProof/>
          </w:rPr>
          <w:t>Figure A2 Category of activities</w:t>
        </w:r>
        <w:r>
          <w:rPr>
            <w:noProof/>
            <w:webHidden/>
          </w:rPr>
          <w:tab/>
        </w:r>
        <w:r>
          <w:rPr>
            <w:noProof/>
            <w:webHidden/>
          </w:rPr>
          <w:fldChar w:fldCharType="begin"/>
        </w:r>
        <w:r>
          <w:rPr>
            <w:noProof/>
            <w:webHidden/>
          </w:rPr>
          <w:instrText xml:space="preserve"> PAGEREF _Toc227520689 \h </w:instrText>
        </w:r>
        <w:r>
          <w:rPr>
            <w:noProof/>
            <w:webHidden/>
          </w:rPr>
        </w:r>
        <w:r>
          <w:rPr>
            <w:noProof/>
            <w:webHidden/>
          </w:rPr>
          <w:fldChar w:fldCharType="separate"/>
        </w:r>
        <w:r w:rsidR="00AB6BF6">
          <w:rPr>
            <w:noProof/>
            <w:webHidden/>
          </w:rPr>
          <w:t>38</w:t>
        </w:r>
        <w:r>
          <w:rPr>
            <w:noProof/>
            <w:webHidden/>
          </w:rPr>
          <w:fldChar w:fldCharType="end"/>
        </w:r>
      </w:hyperlink>
    </w:p>
    <w:p w14:paraId="468B9DC8" w14:textId="0F5216F9" w:rsidR="00893E1F" w:rsidRPr="00893E1F" w:rsidRDefault="00FE173C" w:rsidP="00FE173C">
      <w:pPr>
        <w:pStyle w:val="TableofFigures"/>
        <w:tabs>
          <w:tab w:val="right" w:leader="dot" w:pos="9060"/>
        </w:tabs>
        <w:sectPr w:rsidR="00893E1F" w:rsidRPr="00893E1F">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r>
        <w:rPr>
          <w:rStyle w:val="Hyperlink"/>
          <w:noProof/>
        </w:rPr>
        <w:fldChar w:fldCharType="end"/>
      </w:r>
    </w:p>
    <w:p w14:paraId="1041A95A" w14:textId="1A8285DB" w:rsidR="001A23D1" w:rsidRDefault="001A23D1" w:rsidP="00056EAA">
      <w:pPr>
        <w:pStyle w:val="Heading2"/>
        <w:numPr>
          <w:ilvl w:val="0"/>
          <w:numId w:val="0"/>
        </w:numPr>
        <w:spacing w:after="0"/>
        <w:ind w:left="720" w:hanging="720"/>
      </w:pPr>
      <w:bookmarkStart w:id="0" w:name="_Toc430782149"/>
      <w:bookmarkStart w:id="1" w:name="_Toc228953628"/>
      <w:bookmarkStart w:id="2" w:name="_Toc430782150"/>
      <w:r w:rsidRPr="00993AD2">
        <w:lastRenderedPageBreak/>
        <w:t>Summary</w:t>
      </w:r>
      <w:bookmarkEnd w:id="0"/>
      <w:bookmarkEnd w:id="1"/>
    </w:p>
    <w:p w14:paraId="16FC6BD8" w14:textId="67A3AF84" w:rsidR="006A123E" w:rsidRDefault="006A123E" w:rsidP="006A123E">
      <w:r>
        <w:t xml:space="preserve">The Department of Agriculture, Fisheries and Forestry performs a range of regulatory activities in support of </w:t>
      </w:r>
      <w:r w:rsidR="00214658">
        <w:t>businesses and individuals</w:t>
      </w:r>
      <w:r>
        <w:t xml:space="preserve"> who export agricultural products to global markets. Where demand for a government activity </w:t>
      </w:r>
      <w:proofErr w:type="gramStart"/>
      <w:r>
        <w:t>is created</w:t>
      </w:r>
      <w:proofErr w:type="gramEnd"/>
      <w:r>
        <w:t xml:space="preserve"> by identifiable individuals or groups, the Australian Government Charging Framework </w:t>
      </w:r>
      <w:r w:rsidR="009F6E6E">
        <w:t xml:space="preserve">(Charging Framework) </w:t>
      </w:r>
      <w:r>
        <w:t xml:space="preserve">provides that the non-government sector may </w:t>
      </w:r>
      <w:proofErr w:type="gramStart"/>
      <w:r>
        <w:t>be charged</w:t>
      </w:r>
      <w:proofErr w:type="gramEnd"/>
      <w:r>
        <w:t xml:space="preserve"> for some or </w:t>
      </w:r>
      <w:proofErr w:type="gramStart"/>
      <w:r>
        <w:t>all of</w:t>
      </w:r>
      <w:proofErr w:type="gramEnd"/>
      <w:r>
        <w:t xml:space="preserve"> the efficient costs of that activity. We therefore impose fees and levy-based charges on the </w:t>
      </w:r>
      <w:r w:rsidR="00FF28DD">
        <w:t>fish and egg</w:t>
      </w:r>
      <w:r>
        <w:t xml:space="preserve"> export indust</w:t>
      </w:r>
      <w:r w:rsidR="00FF28DD">
        <w:t>ries</w:t>
      </w:r>
      <w:r>
        <w:t xml:space="preserve"> to recover the cost to the department for performing our regulatory activities. We refer to the framework of fees and charges as the </w:t>
      </w:r>
      <w:r w:rsidR="00835260">
        <w:t>fish and egg</w:t>
      </w:r>
      <w:r>
        <w:t xml:space="preserve"> exports cost recovery arrangement. This cost recovery implementation statement (CRIS) provides information on how we propose to implement cost recovery for the arrangement.</w:t>
      </w:r>
    </w:p>
    <w:p w14:paraId="6CC1FE6E" w14:textId="20CE0977" w:rsidR="006A123E" w:rsidRDefault="00BA44AF" w:rsidP="006A123E">
      <w:r w:rsidRPr="00BA44AF">
        <w:t>Australia’s trading environment is changing faster than ever</w:t>
      </w:r>
      <w:r>
        <w:t>,</w:t>
      </w:r>
      <w:r w:rsidRPr="00BA44AF" w:rsidDel="00BA44AF">
        <w:t xml:space="preserve"> </w:t>
      </w:r>
      <w:r w:rsidR="006A123E">
        <w:t xml:space="preserve">and the requirements </w:t>
      </w:r>
      <w:r w:rsidR="003B2E33">
        <w:t xml:space="preserve">for exporting </w:t>
      </w:r>
      <w:r w:rsidR="006A123E">
        <w:t xml:space="preserve">agricultural products to overseas markets are becoming more complex. This has increased the costs of providing export regulatory services and means that our previous cost model no longer </w:t>
      </w:r>
      <w:r w:rsidR="003A30C7">
        <w:t>generates the revenue to match expenses incurred in delivering those export regulatory services</w:t>
      </w:r>
      <w:r w:rsidR="006A123E">
        <w:t>.</w:t>
      </w:r>
    </w:p>
    <w:p w14:paraId="694AAE4E" w14:textId="2A05E408" w:rsidR="006A123E" w:rsidRDefault="006A123E" w:rsidP="006A123E">
      <w:r>
        <w:t xml:space="preserve">To address the </w:t>
      </w:r>
      <w:r w:rsidR="003A30C7">
        <w:t>revenue</w:t>
      </w:r>
      <w:r>
        <w:t xml:space="preserve"> gap, the government committed $142.1 million to sustain the delivery of export regulatory services until 30 June 2026. The measure included funding to develop an ongoing sustainable trade funding model to ensure we are appropriately resourced to carry out trade and export activities into the future.</w:t>
      </w:r>
    </w:p>
    <w:p w14:paraId="76677491" w14:textId="48177238" w:rsidR="005156A0" w:rsidRDefault="006A123E" w:rsidP="006A123E">
      <w:r>
        <w:t>In the 2025–26 Mid-Year Economic and Fiscal Outlook</w:t>
      </w:r>
      <w:r w:rsidR="00EB08FC">
        <w:t xml:space="preserve"> (MYEFO)</w:t>
      </w:r>
      <w:r>
        <w:t xml:space="preserve">, the government announced plans to return to full cost recovery and provided $48.7 million in supplementation over </w:t>
      </w:r>
      <w:r w:rsidR="008627EB">
        <w:t xml:space="preserve">3 </w:t>
      </w:r>
      <w:r>
        <w:t>years to support a phased transition to full cost recovery. This announcement included adding 5 existing and one new activity</w:t>
      </w:r>
      <w:r w:rsidR="00F40955" w:rsidRPr="00F40955">
        <w:t>, deemed consistent with the Charging Framework,</w:t>
      </w:r>
      <w:r>
        <w:t xml:space="preserve"> into </w:t>
      </w:r>
      <w:r w:rsidR="00A73DAA">
        <w:t xml:space="preserve">the </w:t>
      </w:r>
      <w:r>
        <w:t>export</w:t>
      </w:r>
      <w:r w:rsidR="00FA1E0B">
        <w:t>s</w:t>
      </w:r>
      <w:r>
        <w:t xml:space="preserve"> cost recovery arrangements.</w:t>
      </w:r>
    </w:p>
    <w:p w14:paraId="1B46AAD4" w14:textId="3E62EBE0" w:rsidR="008A1328" w:rsidRDefault="00CB5BEB" w:rsidP="006A123E">
      <w:r w:rsidRPr="00CB5BEB">
        <w:t xml:space="preserve">On 31 </w:t>
      </w:r>
      <w:r w:rsidRPr="00AE684A">
        <w:t>March 2026</w:t>
      </w:r>
      <w:r w:rsidR="009E35BA">
        <w:t xml:space="preserve">, </w:t>
      </w:r>
      <w:r w:rsidR="00C44EEF" w:rsidRPr="00C44EEF">
        <w:t xml:space="preserve">in recognition of the disruptions </w:t>
      </w:r>
      <w:proofErr w:type="gramStart"/>
      <w:r w:rsidR="00C44EEF" w:rsidRPr="00C44EEF">
        <w:t>being experienced</w:t>
      </w:r>
      <w:proofErr w:type="gramEnd"/>
      <w:r w:rsidR="00C44EEF" w:rsidRPr="00C44EEF">
        <w:t xml:space="preserve"> by farmers and producers due to the conflict in the Middle East, the government announced a further decision to defer revised cost recovery arrangements for export regulatory services until 1 July 2027 by providing additional $8.2 million in 2026–27</w:t>
      </w:r>
      <w:r w:rsidR="00497C03" w:rsidRPr="00497C03">
        <w:t>. The objective remain</w:t>
      </w:r>
      <w:r w:rsidR="00811C46">
        <w:t>s</w:t>
      </w:r>
      <w:r w:rsidR="00497C03" w:rsidRPr="00497C03">
        <w:t xml:space="preserve"> to return to full cost recovery by 2029–30.</w:t>
      </w:r>
    </w:p>
    <w:p w14:paraId="0BACC7FE" w14:textId="013503F1" w:rsidR="005144F2" w:rsidRDefault="005144F2" w:rsidP="00DB56E1">
      <w:r>
        <w:t xml:space="preserve">This CRIS provides information on how the department implements cost recovery charging for the fish and egg exports arrangement. It provides details of the fees and </w:t>
      </w:r>
      <w:r w:rsidR="00546174">
        <w:t xml:space="preserve">levy-based </w:t>
      </w:r>
      <w:r>
        <w:t>charges applying in 2026–27, noting that these are unchanged from 2025–26. This CRIS also presents a forecast of activity for each of the cost recoverable services covered by the fish and egg exports arrangement.</w:t>
      </w:r>
    </w:p>
    <w:p w14:paraId="7E810202" w14:textId="35CE3F4B" w:rsidR="005144F2" w:rsidRDefault="005144F2" w:rsidP="00DB56E1">
      <w:r>
        <w:t xml:space="preserve">We also provide an overview of the proposed changes </w:t>
      </w:r>
      <w:r w:rsidR="00860138">
        <w:t>intended to</w:t>
      </w:r>
      <w:r>
        <w:t xml:space="preserve"> come into effect from 1 July 2027 and in the following 2 financial years. While not a part of the CRIS applying to the 2026–27 financial year, the future pricing provides visibility of modelled prices and how the fish and egg exports arrangement </w:t>
      </w:r>
      <w:proofErr w:type="gramStart"/>
      <w:r>
        <w:t>is expected</w:t>
      </w:r>
      <w:proofErr w:type="gramEnd"/>
      <w:r>
        <w:t xml:space="preserve"> to return to full cost recovery. Included in this is the implementation of charging for activities that have previously </w:t>
      </w:r>
      <w:proofErr w:type="gramStart"/>
      <w:r>
        <w:t>been funded</w:t>
      </w:r>
      <w:proofErr w:type="gramEnd"/>
      <w:r>
        <w:t xml:space="preserve"> through appropriation.</w:t>
      </w:r>
    </w:p>
    <w:p w14:paraId="2CA8D206" w14:textId="3E06B9D7" w:rsidR="00E443B0" w:rsidRDefault="00E443B0" w:rsidP="00DB56E1">
      <w:r w:rsidRPr="00E443B0">
        <w:t xml:space="preserve">Expenses for the </w:t>
      </w:r>
      <w:r w:rsidR="008C335A">
        <w:t>fish and egg</w:t>
      </w:r>
      <w:r w:rsidRPr="00E443B0">
        <w:t xml:space="preserve"> exports arrangement </w:t>
      </w:r>
      <w:proofErr w:type="gramStart"/>
      <w:r w:rsidRPr="00E443B0">
        <w:t>are forecast</w:t>
      </w:r>
      <w:proofErr w:type="gramEnd"/>
      <w:r w:rsidRPr="00E443B0">
        <w:t xml:space="preserve"> to increase by </w:t>
      </w:r>
      <w:r w:rsidR="008C335A" w:rsidRPr="008C335A">
        <w:t xml:space="preserve">$1.45 million or 26.9% </w:t>
      </w:r>
      <w:r w:rsidRPr="00E443B0">
        <w:t xml:space="preserve">over the next 4 years. Revenue </w:t>
      </w:r>
      <w:proofErr w:type="gramStart"/>
      <w:r w:rsidRPr="00E443B0">
        <w:t>is forecast</w:t>
      </w:r>
      <w:proofErr w:type="gramEnd"/>
      <w:r w:rsidRPr="00E443B0">
        <w:t xml:space="preserve"> to increase by </w:t>
      </w:r>
      <w:r w:rsidR="008C335A" w:rsidRPr="0068126D">
        <w:t>$</w:t>
      </w:r>
      <w:r w:rsidR="008C335A">
        <w:t>3.00</w:t>
      </w:r>
      <w:r w:rsidR="008C335A" w:rsidRPr="0068126D">
        <w:t xml:space="preserve"> million or </w:t>
      </w:r>
      <w:r w:rsidR="008C335A">
        <w:t>77.6</w:t>
      </w:r>
      <w:r w:rsidR="008C335A" w:rsidRPr="0068126D">
        <w:t xml:space="preserve">% </w:t>
      </w:r>
      <w:r w:rsidRPr="00E443B0">
        <w:t xml:space="preserve">over the same period. These forecasts </w:t>
      </w:r>
      <w:proofErr w:type="gramStart"/>
      <w:r w:rsidRPr="00E443B0">
        <w:t>are underpinned</w:t>
      </w:r>
      <w:proofErr w:type="gramEnd"/>
      <w:r w:rsidRPr="00E443B0">
        <w:t xml:space="preserve"> by assumptions including a 3% annual increase in employee </w:t>
      </w:r>
      <w:r w:rsidRPr="00E443B0">
        <w:lastRenderedPageBreak/>
        <w:t>cost and a 2.7% annual increase in supplier cost. To establish prices and expected revenue, we modelled stable export volumes and activities to 30 June 2030.</w:t>
      </w:r>
    </w:p>
    <w:p w14:paraId="6B3600B6" w14:textId="6C877CC8" w:rsidR="001A23D1" w:rsidRDefault="00530A15" w:rsidP="006A123E">
      <w:r>
        <w:t>S</w:t>
      </w:r>
      <w:r w:rsidR="006A123E">
        <w:t xml:space="preserve">takeholders </w:t>
      </w:r>
      <w:proofErr w:type="gramStart"/>
      <w:r w:rsidR="00F0232C">
        <w:t>were</w:t>
      </w:r>
      <w:r w:rsidR="00302160">
        <w:t xml:space="preserve"> consulted</w:t>
      </w:r>
      <w:proofErr w:type="gramEnd"/>
      <w:r w:rsidR="006A123E">
        <w:t xml:space="preserve"> on the prices and the underlying assumptions such as the estimates of activity in </w:t>
      </w:r>
      <w:hyperlink w:anchor="_Design_of_regulatory" w:history="1">
        <w:r w:rsidR="006A123E" w:rsidRPr="00060338">
          <w:rPr>
            <w:rStyle w:val="Hyperlink"/>
          </w:rPr>
          <w:t>section 5</w:t>
        </w:r>
      </w:hyperlink>
      <w:r w:rsidR="006A123E">
        <w:t xml:space="preserve">. </w:t>
      </w:r>
      <w:r w:rsidR="00A17307" w:rsidRPr="00A17307">
        <w:t xml:space="preserve">A summary of stakeholder feedback and how key issues have </w:t>
      </w:r>
      <w:proofErr w:type="gramStart"/>
      <w:r w:rsidR="00A17307" w:rsidRPr="00A17307">
        <w:t>been considered</w:t>
      </w:r>
      <w:proofErr w:type="gramEnd"/>
      <w:r w:rsidR="00A17307" w:rsidRPr="00A17307">
        <w:t xml:space="preserve"> </w:t>
      </w:r>
      <w:proofErr w:type="gramStart"/>
      <w:r w:rsidR="00A17307" w:rsidRPr="00A17307">
        <w:t>is included</w:t>
      </w:r>
      <w:proofErr w:type="gramEnd"/>
      <w:r w:rsidR="00A17307" w:rsidRPr="00A17307">
        <w:t xml:space="preserve"> </w:t>
      </w:r>
      <w:r w:rsidR="00AB5DFE">
        <w:t>at</w:t>
      </w:r>
      <w:r w:rsidR="00302160">
        <w:t xml:space="preserve"> </w:t>
      </w:r>
      <w:hyperlink w:anchor="_Appendix_B:_Summary" w:history="1">
        <w:r w:rsidR="00302160" w:rsidRPr="00060338">
          <w:rPr>
            <w:rStyle w:val="Hyperlink"/>
          </w:rPr>
          <w:t>Appendix B</w:t>
        </w:r>
      </w:hyperlink>
      <w:r w:rsidR="00302160">
        <w:t>.</w:t>
      </w:r>
    </w:p>
    <w:p w14:paraId="427B3885" w14:textId="77777777" w:rsidR="009A0677" w:rsidRDefault="009A0677">
      <w:pPr>
        <w:spacing w:after="0" w:line="240" w:lineRule="auto"/>
        <w:sectPr w:rsidR="009A0677" w:rsidSect="004B78BA">
          <w:headerReference w:type="default" r:id="rId21"/>
          <w:footerReference w:type="default" r:id="rId22"/>
          <w:headerReference w:type="first" r:id="rId23"/>
          <w:pgSz w:w="11906" w:h="16838"/>
          <w:pgMar w:top="1418" w:right="1418" w:bottom="1418" w:left="1418" w:header="567" w:footer="283" w:gutter="0"/>
          <w:pgNumType w:start="1"/>
          <w:cols w:space="708"/>
          <w:docGrid w:linePitch="360"/>
        </w:sectPr>
      </w:pPr>
      <w:bookmarkStart w:id="3" w:name="_Toc161737340"/>
      <w:bookmarkStart w:id="4" w:name="_Toc162351702"/>
      <w:bookmarkStart w:id="5" w:name="_Toc175204203"/>
    </w:p>
    <w:p w14:paraId="158B92B4" w14:textId="5A5643B1" w:rsidR="00E97613" w:rsidRDefault="00F64994" w:rsidP="009D0F17">
      <w:pPr>
        <w:pStyle w:val="Heading2"/>
        <w:numPr>
          <w:ilvl w:val="0"/>
          <w:numId w:val="0"/>
        </w:numPr>
      </w:pPr>
      <w:bookmarkStart w:id="6" w:name="_Toc228953629"/>
      <w:r>
        <w:lastRenderedPageBreak/>
        <w:t>Introduction</w:t>
      </w:r>
      <w:bookmarkEnd w:id="6"/>
    </w:p>
    <w:p w14:paraId="00439193" w14:textId="77777777" w:rsidR="009237FB" w:rsidRDefault="009237FB" w:rsidP="002145BF">
      <w:pPr>
        <w:pStyle w:val="Heading3"/>
        <w:numPr>
          <w:ilvl w:val="0"/>
          <w:numId w:val="0"/>
        </w:numPr>
        <w:rPr>
          <w:lang w:eastAsia="ja-JP"/>
        </w:rPr>
      </w:pPr>
      <w:bookmarkStart w:id="7" w:name="_Toc228953630"/>
      <w:r>
        <w:rPr>
          <w:lang w:eastAsia="ja-JP"/>
        </w:rPr>
        <w:t>Purpose</w:t>
      </w:r>
      <w:bookmarkEnd w:id="7"/>
    </w:p>
    <w:p w14:paraId="7215F1E1" w14:textId="7E87A842" w:rsidR="00FB4C30" w:rsidRDefault="009237FB" w:rsidP="00FB4C30">
      <w:pPr>
        <w:rPr>
          <w:lang w:eastAsia="ja-JP"/>
        </w:rPr>
      </w:pPr>
      <w:r>
        <w:rPr>
          <w:lang w:eastAsia="ja-JP"/>
        </w:rPr>
        <w:t xml:space="preserve">This </w:t>
      </w:r>
      <w:r w:rsidR="00B94AE0">
        <w:rPr>
          <w:lang w:eastAsia="ja-JP"/>
        </w:rPr>
        <w:t>c</w:t>
      </w:r>
      <w:r>
        <w:rPr>
          <w:lang w:eastAsia="ja-JP"/>
        </w:rPr>
        <w:t xml:space="preserve">ost </w:t>
      </w:r>
      <w:r w:rsidR="00B94AE0">
        <w:rPr>
          <w:lang w:eastAsia="ja-JP"/>
        </w:rPr>
        <w:t>r</w:t>
      </w:r>
      <w:r>
        <w:rPr>
          <w:lang w:eastAsia="ja-JP"/>
        </w:rPr>
        <w:t xml:space="preserve">ecovery </w:t>
      </w:r>
      <w:r w:rsidR="00B94AE0">
        <w:rPr>
          <w:lang w:eastAsia="ja-JP"/>
        </w:rPr>
        <w:t>i</w:t>
      </w:r>
      <w:r>
        <w:rPr>
          <w:lang w:eastAsia="ja-JP"/>
        </w:rPr>
        <w:t xml:space="preserve">mplementation </w:t>
      </w:r>
      <w:r w:rsidR="00B94AE0">
        <w:rPr>
          <w:lang w:eastAsia="ja-JP"/>
        </w:rPr>
        <w:t>s</w:t>
      </w:r>
      <w:r>
        <w:rPr>
          <w:lang w:eastAsia="ja-JP"/>
        </w:rPr>
        <w:t xml:space="preserve">tatement (CRIS) provides information on how the </w:t>
      </w:r>
      <w:r w:rsidR="00F46367">
        <w:rPr>
          <w:lang w:eastAsia="ja-JP"/>
        </w:rPr>
        <w:t>Department of Agriculture, Fisheries and Forestry</w:t>
      </w:r>
      <w:r w:rsidR="001E51EC">
        <w:rPr>
          <w:lang w:eastAsia="ja-JP"/>
        </w:rPr>
        <w:t xml:space="preserve"> </w:t>
      </w:r>
      <w:r>
        <w:rPr>
          <w:lang w:eastAsia="ja-JP"/>
        </w:rPr>
        <w:t xml:space="preserve">implements cost recovery charging for </w:t>
      </w:r>
      <w:r w:rsidR="0076510E">
        <w:rPr>
          <w:lang w:eastAsia="ja-JP"/>
        </w:rPr>
        <w:t>fish and egg</w:t>
      </w:r>
      <w:r>
        <w:rPr>
          <w:lang w:eastAsia="ja-JP"/>
        </w:rPr>
        <w:t xml:space="preserve"> export</w:t>
      </w:r>
      <w:r w:rsidR="00726A3F">
        <w:rPr>
          <w:lang w:eastAsia="ja-JP"/>
        </w:rPr>
        <w:t>s</w:t>
      </w:r>
      <w:r>
        <w:rPr>
          <w:lang w:eastAsia="ja-JP"/>
        </w:rPr>
        <w:t xml:space="preserve"> cost recovery arrangement. It reports actual financial and non-financial performance information for the </w:t>
      </w:r>
      <w:r w:rsidR="0076510E">
        <w:rPr>
          <w:lang w:eastAsia="ja-JP"/>
        </w:rPr>
        <w:t>fish and egg</w:t>
      </w:r>
      <w:r>
        <w:rPr>
          <w:lang w:eastAsia="ja-JP"/>
        </w:rPr>
        <w:t xml:space="preserve"> export</w:t>
      </w:r>
      <w:r w:rsidR="001715BA">
        <w:rPr>
          <w:lang w:eastAsia="ja-JP"/>
        </w:rPr>
        <w:t>s</w:t>
      </w:r>
      <w:r>
        <w:rPr>
          <w:lang w:eastAsia="ja-JP"/>
        </w:rPr>
        <w:t xml:space="preserve"> cost recovery arrangement and contains financial and demand forecasts for 2026</w:t>
      </w:r>
      <w:r w:rsidR="00951A81">
        <w:rPr>
          <w:lang w:eastAsia="ja-JP"/>
        </w:rPr>
        <w:t>–2</w:t>
      </w:r>
      <w:r>
        <w:rPr>
          <w:lang w:eastAsia="ja-JP"/>
        </w:rPr>
        <w:t xml:space="preserve">7 </w:t>
      </w:r>
      <w:r w:rsidR="00723450">
        <w:rPr>
          <w:lang w:eastAsia="ja-JP"/>
        </w:rPr>
        <w:t>to 202</w:t>
      </w:r>
      <w:r w:rsidR="002649C5">
        <w:rPr>
          <w:lang w:eastAsia="ja-JP"/>
        </w:rPr>
        <w:t>9–30</w:t>
      </w:r>
      <w:r>
        <w:rPr>
          <w:lang w:eastAsia="ja-JP"/>
        </w:rPr>
        <w:t xml:space="preserve">. </w:t>
      </w:r>
      <w:r w:rsidR="00FE0410">
        <w:rPr>
          <w:lang w:eastAsia="ja-JP"/>
        </w:rPr>
        <w:t>This CRIS also describes the</w:t>
      </w:r>
      <w:r w:rsidR="002D22CF">
        <w:rPr>
          <w:lang w:eastAsia="ja-JP"/>
        </w:rPr>
        <w:t xml:space="preserve"> proposed</w:t>
      </w:r>
      <w:r w:rsidR="00FE0410">
        <w:rPr>
          <w:lang w:eastAsia="ja-JP"/>
        </w:rPr>
        <w:t xml:space="preserve"> fees and </w:t>
      </w:r>
      <w:r w:rsidR="00546174">
        <w:rPr>
          <w:lang w:eastAsia="ja-JP"/>
        </w:rPr>
        <w:t xml:space="preserve">levy-based </w:t>
      </w:r>
      <w:r w:rsidR="00FE0410">
        <w:rPr>
          <w:lang w:eastAsia="ja-JP"/>
        </w:rPr>
        <w:t xml:space="preserve">charges for 2026–27 to 2029–30 and how supplementation provided by the </w:t>
      </w:r>
      <w:r w:rsidR="00C55317">
        <w:rPr>
          <w:lang w:eastAsia="ja-JP"/>
        </w:rPr>
        <w:t>g</w:t>
      </w:r>
      <w:r w:rsidR="00FE0410">
        <w:rPr>
          <w:lang w:eastAsia="ja-JP"/>
        </w:rPr>
        <w:t xml:space="preserve">overnment </w:t>
      </w:r>
      <w:r w:rsidR="007B068D">
        <w:rPr>
          <w:lang w:eastAsia="ja-JP"/>
        </w:rPr>
        <w:t>through</w:t>
      </w:r>
      <w:r w:rsidR="00FE0410">
        <w:rPr>
          <w:lang w:eastAsia="ja-JP"/>
        </w:rPr>
        <w:t xml:space="preserve"> the 2025–26 </w:t>
      </w:r>
      <w:r w:rsidR="003B4A15">
        <w:rPr>
          <w:lang w:eastAsia="ja-JP"/>
        </w:rPr>
        <w:t>M</w:t>
      </w:r>
      <w:r w:rsidR="004764D3">
        <w:rPr>
          <w:lang w:eastAsia="ja-JP"/>
        </w:rPr>
        <w:t>id-</w:t>
      </w:r>
      <w:r w:rsidR="003B4A15">
        <w:rPr>
          <w:lang w:eastAsia="ja-JP"/>
        </w:rPr>
        <w:t>Y</w:t>
      </w:r>
      <w:r w:rsidR="004764D3">
        <w:rPr>
          <w:lang w:eastAsia="ja-JP"/>
        </w:rPr>
        <w:t xml:space="preserve">ear </w:t>
      </w:r>
      <w:r w:rsidR="003B4A15">
        <w:rPr>
          <w:lang w:eastAsia="ja-JP"/>
        </w:rPr>
        <w:t>E</w:t>
      </w:r>
      <w:r w:rsidR="004764D3">
        <w:rPr>
          <w:lang w:eastAsia="ja-JP"/>
        </w:rPr>
        <w:t xml:space="preserve">conomic and </w:t>
      </w:r>
      <w:r w:rsidR="003B4A15">
        <w:rPr>
          <w:lang w:eastAsia="ja-JP"/>
        </w:rPr>
        <w:t>F</w:t>
      </w:r>
      <w:r w:rsidR="004764D3">
        <w:rPr>
          <w:lang w:eastAsia="ja-JP"/>
        </w:rPr>
        <w:t xml:space="preserve">iscal </w:t>
      </w:r>
      <w:r w:rsidR="003B4A15">
        <w:rPr>
          <w:lang w:eastAsia="ja-JP"/>
        </w:rPr>
        <w:t>O</w:t>
      </w:r>
      <w:r w:rsidR="004764D3">
        <w:rPr>
          <w:lang w:eastAsia="ja-JP"/>
        </w:rPr>
        <w:t>utlook (</w:t>
      </w:r>
      <w:r w:rsidR="00FE0410">
        <w:rPr>
          <w:lang w:eastAsia="ja-JP"/>
        </w:rPr>
        <w:t>MYEFO</w:t>
      </w:r>
      <w:r w:rsidR="004764D3">
        <w:rPr>
          <w:lang w:eastAsia="ja-JP"/>
        </w:rPr>
        <w:t>)</w:t>
      </w:r>
      <w:r w:rsidR="00FE0410">
        <w:rPr>
          <w:lang w:eastAsia="ja-JP"/>
        </w:rPr>
        <w:t xml:space="preserve"> measure will </w:t>
      </w:r>
      <w:proofErr w:type="gramStart"/>
      <w:r w:rsidR="00FE0410">
        <w:rPr>
          <w:lang w:eastAsia="ja-JP"/>
        </w:rPr>
        <w:t xml:space="preserve">be </w:t>
      </w:r>
      <w:r w:rsidR="00F33D6D">
        <w:rPr>
          <w:lang w:eastAsia="ja-JP"/>
        </w:rPr>
        <w:t>used</w:t>
      </w:r>
      <w:proofErr w:type="gramEnd"/>
      <w:r w:rsidR="00F33D6D">
        <w:rPr>
          <w:lang w:eastAsia="ja-JP"/>
        </w:rPr>
        <w:t xml:space="preserve"> </w:t>
      </w:r>
      <w:r w:rsidR="00FE0410">
        <w:rPr>
          <w:lang w:eastAsia="ja-JP"/>
        </w:rPr>
        <w:t>to support the phased transition to full cost recovery.</w:t>
      </w:r>
    </w:p>
    <w:p w14:paraId="6F0E47EA" w14:textId="41A8D8FD" w:rsidR="00FB4C30" w:rsidRDefault="00FB4C30" w:rsidP="00172CA9">
      <w:pPr>
        <w:pStyle w:val="Heading3"/>
        <w:numPr>
          <w:ilvl w:val="0"/>
          <w:numId w:val="0"/>
        </w:numPr>
      </w:pPr>
      <w:bookmarkStart w:id="8" w:name="_Toc228953631"/>
      <w:r w:rsidRPr="001C5C56">
        <w:t>About</w:t>
      </w:r>
      <w:r w:rsidRPr="00607684">
        <w:t xml:space="preserve"> the department</w:t>
      </w:r>
      <w:bookmarkEnd w:id="8"/>
    </w:p>
    <w:p w14:paraId="06F0CEE4" w14:textId="16B48F9D" w:rsidR="007D4B96" w:rsidRDefault="0083260E" w:rsidP="00FB4C30">
      <w:r>
        <w:t>Our</w:t>
      </w:r>
      <w:r w:rsidR="007D4B96">
        <w:t xml:space="preserve"> </w:t>
      </w:r>
      <w:r w:rsidR="00F46367">
        <w:t>department</w:t>
      </w:r>
      <w:r w:rsidR="007D4B96">
        <w:t xml:space="preserve"> is the lead government agency for the agricultur</w:t>
      </w:r>
      <w:r w:rsidR="002314FE">
        <w:t>al</w:t>
      </w:r>
      <w:r>
        <w:t xml:space="preserve"> sector</w:t>
      </w:r>
      <w:r w:rsidR="000622A8">
        <w:t xml:space="preserve"> (</w:t>
      </w:r>
      <w:r>
        <w:t>agriculture, fisheries and forestry</w:t>
      </w:r>
      <w:r w:rsidR="000622A8">
        <w:t>)</w:t>
      </w:r>
      <w:r>
        <w:t xml:space="preserve"> </w:t>
      </w:r>
      <w:r w:rsidR="007D4B96">
        <w:t>in Australia</w:t>
      </w:r>
      <w:r w:rsidR="00D5635F">
        <w:t>.</w:t>
      </w:r>
    </w:p>
    <w:p w14:paraId="4C7A9909" w14:textId="77777777" w:rsidR="00CC3A7F" w:rsidRDefault="00CC3A7F" w:rsidP="00CC3A7F">
      <w:r>
        <w:t>Our purpose is to work together to safeguard and grow sustainable agriculture, fisheries and forestry for all Australians. To achieve our purpose, we focus on 3 strategic objectives:</w:t>
      </w:r>
    </w:p>
    <w:p w14:paraId="164DD274" w14:textId="323DC695" w:rsidR="00CC3A7F" w:rsidRDefault="00CC3A7F" w:rsidP="00933F76">
      <w:pPr>
        <w:pStyle w:val="ListBullet"/>
      </w:pPr>
      <w:r w:rsidRPr="00933F76">
        <w:rPr>
          <w:rStyle w:val="Strong"/>
        </w:rPr>
        <w:t>Sector growth</w:t>
      </w:r>
      <w:r>
        <w:t xml:space="preserve"> – </w:t>
      </w:r>
      <w:r w:rsidR="00550181">
        <w:t>s</w:t>
      </w:r>
      <w:r>
        <w:t>upport Australia’s agricultural sector, including the food and fibre industries, to be increasingly prosperous and internationally competitive in an ever-changing world.</w:t>
      </w:r>
    </w:p>
    <w:p w14:paraId="428F59FF" w14:textId="52F53495" w:rsidR="00CC3A7F" w:rsidRDefault="00CC3A7F" w:rsidP="00933F76">
      <w:pPr>
        <w:pStyle w:val="ListBullet"/>
      </w:pPr>
      <w:r w:rsidRPr="00933F76">
        <w:rPr>
          <w:rStyle w:val="Strong"/>
        </w:rPr>
        <w:t>Sector resilience and sustainability</w:t>
      </w:r>
      <w:r>
        <w:t xml:space="preserve"> – </w:t>
      </w:r>
      <w:r w:rsidR="00550181">
        <w:t>i</w:t>
      </w:r>
      <w:r>
        <w:t>ncrease the contribution agriculture, fisheries and forestry make to a healthy, sustainable and low-emissions environment.</w:t>
      </w:r>
    </w:p>
    <w:p w14:paraId="70311A4B" w14:textId="206B5F13" w:rsidR="00AB1625" w:rsidRDefault="00CC3A7F" w:rsidP="00933F76">
      <w:pPr>
        <w:pStyle w:val="ListBullet"/>
      </w:pPr>
      <w:r w:rsidRPr="00933F76">
        <w:rPr>
          <w:rStyle w:val="Strong"/>
        </w:rPr>
        <w:t>National biosecurity</w:t>
      </w:r>
      <w:r>
        <w:t xml:space="preserve"> – </w:t>
      </w:r>
      <w:r w:rsidR="00550181">
        <w:t>s</w:t>
      </w:r>
      <w:r>
        <w:t>trengthen our national biosecurity system to provide a risk-based approach and an appropriate level of protection to Australia’s people, our environment and economy.</w:t>
      </w:r>
    </w:p>
    <w:p w14:paraId="461CAB67" w14:textId="13413D98" w:rsidR="00FB4C30" w:rsidRDefault="00FB4C30" w:rsidP="00FB4C30">
      <w:r>
        <w:t xml:space="preserve">As a regulator, </w:t>
      </w:r>
      <w:r w:rsidR="002016A6">
        <w:t>we</w:t>
      </w:r>
      <w:r>
        <w:t xml:space="preserve"> enforce laws </w:t>
      </w:r>
      <w:r w:rsidR="0087440F">
        <w:t>and administer export control</w:t>
      </w:r>
      <w:r w:rsidR="00ED5990">
        <w:t>s</w:t>
      </w:r>
      <w:r w:rsidR="0087440F">
        <w:t xml:space="preserve"> </w:t>
      </w:r>
      <w:r>
        <w:t xml:space="preserve">relating to </w:t>
      </w:r>
      <w:r w:rsidR="002016A6">
        <w:t>agricultural</w:t>
      </w:r>
      <w:r w:rsidR="00FD1486">
        <w:t xml:space="preserve"> products</w:t>
      </w:r>
      <w:r>
        <w:t xml:space="preserve"> exported from Australia. </w:t>
      </w:r>
      <w:r w:rsidR="008855CC">
        <w:t xml:space="preserve">This allows </w:t>
      </w:r>
      <w:r w:rsidR="00EB15FC">
        <w:t>us</w:t>
      </w:r>
      <w:r w:rsidR="008855CC">
        <w:t xml:space="preserve"> to provide government</w:t>
      </w:r>
      <w:r w:rsidR="004A1DE0">
        <w:t>-to-government</w:t>
      </w:r>
      <w:r w:rsidR="008855CC">
        <w:t xml:space="preserve"> assurances</w:t>
      </w:r>
      <w:r w:rsidR="00F30BC7">
        <w:t xml:space="preserve">, </w:t>
      </w:r>
      <w:r w:rsidR="004A1DE0">
        <w:t>instil</w:t>
      </w:r>
      <w:r w:rsidR="00F30BC7">
        <w:t xml:space="preserve"> greater confidence </w:t>
      </w:r>
      <w:r w:rsidR="00C80CAB">
        <w:t>among Australia’s trading partners</w:t>
      </w:r>
      <w:r w:rsidR="002E7B1B">
        <w:t>, thereby strengthen</w:t>
      </w:r>
      <w:r w:rsidR="00DC744E">
        <w:t>ing</w:t>
      </w:r>
      <w:r w:rsidR="002E7B1B">
        <w:t xml:space="preserve"> Australia’s position as a trusted source of premium </w:t>
      </w:r>
      <w:r w:rsidR="0036523C">
        <w:t>agricultural</w:t>
      </w:r>
      <w:r w:rsidR="002E7B1B">
        <w:t xml:space="preserve"> products.</w:t>
      </w:r>
    </w:p>
    <w:p w14:paraId="7F6D3284" w14:textId="3D5D1D99" w:rsidR="00CC3A7F" w:rsidRDefault="0011117C" w:rsidP="00FB4C30">
      <w:r w:rsidRPr="0011117C">
        <w:t xml:space="preserve">We continue to improve our regulatory practice in accordance with the principles of regulator best practice and improving regulator performance, capability and culture as required under the Department of Finance’s </w:t>
      </w:r>
      <w:r w:rsidR="00CD6B7A">
        <w:t>R</w:t>
      </w:r>
      <w:r w:rsidRPr="0011117C">
        <w:t xml:space="preserve">esource </w:t>
      </w:r>
      <w:r w:rsidR="00CD6B7A">
        <w:t>M</w:t>
      </w:r>
      <w:r w:rsidRPr="0011117C">
        <w:t xml:space="preserve">anagement </w:t>
      </w:r>
      <w:r w:rsidR="00CD6B7A">
        <w:t>G</w:t>
      </w:r>
      <w:r w:rsidRPr="0011117C">
        <w:t xml:space="preserve">uide – </w:t>
      </w:r>
      <w:r w:rsidR="00CD6B7A">
        <w:t>R</w:t>
      </w:r>
      <w:r w:rsidRPr="0011117C">
        <w:t xml:space="preserve">egulator </w:t>
      </w:r>
      <w:r w:rsidR="00CD6B7A">
        <w:t>P</w:t>
      </w:r>
      <w:r w:rsidRPr="0011117C">
        <w:t>erformance (RMG 128). Effective and efficient regulation enhances Australia’s economy, supports business and benefits the wider community.</w:t>
      </w:r>
    </w:p>
    <w:p w14:paraId="260BF38A" w14:textId="6DAF0773" w:rsidR="0074372A" w:rsidRDefault="002D33AE" w:rsidP="00172CA9">
      <w:pPr>
        <w:pStyle w:val="Heading3"/>
        <w:numPr>
          <w:ilvl w:val="0"/>
          <w:numId w:val="0"/>
        </w:numPr>
        <w:rPr>
          <w:lang w:eastAsia="ja-JP"/>
        </w:rPr>
      </w:pPr>
      <w:bookmarkStart w:id="9" w:name="_The_Australian_Government"/>
      <w:bookmarkStart w:id="10" w:name="_Australian_Government_Charging"/>
      <w:bookmarkStart w:id="11" w:name="_Toc228953632"/>
      <w:bookmarkEnd w:id="9"/>
      <w:bookmarkEnd w:id="10"/>
      <w:r>
        <w:rPr>
          <w:lang w:eastAsia="ja-JP"/>
        </w:rPr>
        <w:t xml:space="preserve">Australian Government </w:t>
      </w:r>
      <w:r w:rsidR="004C5E07">
        <w:rPr>
          <w:lang w:eastAsia="ja-JP"/>
        </w:rPr>
        <w:t>Charging Framework</w:t>
      </w:r>
      <w:bookmarkEnd w:id="11"/>
    </w:p>
    <w:p w14:paraId="3EEEDCB5" w14:textId="6837C7D7" w:rsidR="0049380C" w:rsidRDefault="004C5E07" w:rsidP="00406A35">
      <w:pPr>
        <w:spacing w:before="120"/>
        <w:rPr>
          <w:lang w:eastAsia="ja-JP"/>
        </w:rPr>
      </w:pPr>
      <w:r>
        <w:rPr>
          <w:lang w:eastAsia="ja-JP"/>
        </w:rPr>
        <w:t>T</w:t>
      </w:r>
      <w:r w:rsidRPr="00B94575">
        <w:rPr>
          <w:lang w:eastAsia="ja-JP"/>
        </w:rPr>
        <w:t xml:space="preserve">he </w:t>
      </w:r>
      <w:hyperlink r:id="rId24" w:history="1">
        <w:r w:rsidRPr="00B71122">
          <w:rPr>
            <w:rStyle w:val="Hyperlink"/>
            <w:lang w:eastAsia="ja-JP"/>
          </w:rPr>
          <w:t xml:space="preserve">Australian Government </w:t>
        </w:r>
        <w:r w:rsidR="00F43222" w:rsidRPr="00B71122">
          <w:rPr>
            <w:rStyle w:val="Hyperlink"/>
            <w:lang w:eastAsia="ja-JP"/>
          </w:rPr>
          <w:t>Charging Framework</w:t>
        </w:r>
      </w:hyperlink>
      <w:r w:rsidR="00F43222">
        <w:rPr>
          <w:lang w:eastAsia="ja-JP"/>
        </w:rPr>
        <w:t xml:space="preserve"> </w:t>
      </w:r>
      <w:r>
        <w:rPr>
          <w:lang w:eastAsia="ja-JP"/>
        </w:rPr>
        <w:t>appl</w:t>
      </w:r>
      <w:r w:rsidR="00C3409B">
        <w:rPr>
          <w:lang w:eastAsia="ja-JP"/>
        </w:rPr>
        <w:t>ies</w:t>
      </w:r>
      <w:r>
        <w:rPr>
          <w:lang w:eastAsia="ja-JP"/>
        </w:rPr>
        <w:t xml:space="preserve"> across government</w:t>
      </w:r>
      <w:r w:rsidR="00C2638B">
        <w:rPr>
          <w:lang w:eastAsia="ja-JP"/>
        </w:rPr>
        <w:t>.</w:t>
      </w:r>
      <w:r>
        <w:rPr>
          <w:lang w:eastAsia="ja-JP"/>
        </w:rPr>
        <w:t xml:space="preserve"> </w:t>
      </w:r>
      <w:r w:rsidR="00C2638B">
        <w:rPr>
          <w:lang w:eastAsia="ja-JP"/>
        </w:rPr>
        <w:t>It</w:t>
      </w:r>
      <w:r>
        <w:rPr>
          <w:lang w:eastAsia="ja-JP"/>
        </w:rPr>
        <w:t xml:space="preserve"> ensure</w:t>
      </w:r>
      <w:r w:rsidR="00C2638B">
        <w:rPr>
          <w:lang w:eastAsia="ja-JP"/>
        </w:rPr>
        <w:t>s</w:t>
      </w:r>
      <w:r w:rsidR="006B5F9A">
        <w:rPr>
          <w:lang w:eastAsia="ja-JP"/>
        </w:rPr>
        <w:t xml:space="preserve"> a</w:t>
      </w:r>
      <w:r>
        <w:rPr>
          <w:lang w:eastAsia="ja-JP"/>
        </w:rPr>
        <w:t xml:space="preserve"> consistent approach to policy development and helps determine when it is appropriate to charge for a government activity</w:t>
      </w:r>
      <w:r w:rsidRPr="00B94575">
        <w:rPr>
          <w:lang w:eastAsia="ja-JP"/>
        </w:rPr>
        <w:t>.</w:t>
      </w:r>
      <w:r>
        <w:rPr>
          <w:lang w:eastAsia="ja-JP"/>
        </w:rPr>
        <w:t xml:space="preserve"> </w:t>
      </w:r>
      <w:r w:rsidR="001D3FBE">
        <w:rPr>
          <w:lang w:eastAsia="ja-JP"/>
        </w:rPr>
        <w:t xml:space="preserve">The </w:t>
      </w:r>
      <w:r w:rsidR="007A0AAD">
        <w:rPr>
          <w:lang w:eastAsia="ja-JP"/>
        </w:rPr>
        <w:t>framework</w:t>
      </w:r>
      <w:r w:rsidR="001D3FBE">
        <w:rPr>
          <w:lang w:eastAsia="ja-JP"/>
        </w:rPr>
        <w:t xml:space="preserve"> consists of</w:t>
      </w:r>
      <w:r w:rsidR="000355C5">
        <w:rPr>
          <w:lang w:eastAsia="ja-JP"/>
        </w:rPr>
        <w:t>:</w:t>
      </w:r>
    </w:p>
    <w:p w14:paraId="0FF2939B" w14:textId="0A9DCFF1" w:rsidR="0049380C" w:rsidRDefault="001D3FBE" w:rsidP="000355C5">
      <w:pPr>
        <w:pStyle w:val="ListBullet"/>
        <w:rPr>
          <w:lang w:eastAsia="ja-JP"/>
        </w:rPr>
      </w:pPr>
      <w:r>
        <w:rPr>
          <w:lang w:eastAsia="ja-JP"/>
        </w:rPr>
        <w:t xml:space="preserve">the </w:t>
      </w:r>
      <w:r w:rsidR="00AF4408">
        <w:rPr>
          <w:lang w:eastAsia="ja-JP"/>
        </w:rPr>
        <w:t xml:space="preserve">Australian Government </w:t>
      </w:r>
      <w:r w:rsidR="00D9707A">
        <w:rPr>
          <w:lang w:eastAsia="ja-JP"/>
        </w:rPr>
        <w:t xml:space="preserve">Charging </w:t>
      </w:r>
      <w:r w:rsidR="00AF4408">
        <w:rPr>
          <w:lang w:eastAsia="ja-JP"/>
        </w:rPr>
        <w:t>Policy</w:t>
      </w:r>
      <w:r w:rsidR="00C71FF2">
        <w:rPr>
          <w:lang w:eastAsia="ja-JP"/>
        </w:rPr>
        <w:t xml:space="preserve"> </w:t>
      </w:r>
      <w:r w:rsidR="00C71FF2" w:rsidRPr="00C71FF2">
        <w:rPr>
          <w:lang w:eastAsia="ja-JP"/>
        </w:rPr>
        <w:t>(Charging Policy)</w:t>
      </w:r>
    </w:p>
    <w:p w14:paraId="5BC0E2C0" w14:textId="38453F1D" w:rsidR="004C5E07" w:rsidRDefault="00AF4408" w:rsidP="000355C5">
      <w:pPr>
        <w:pStyle w:val="ListBullet"/>
        <w:rPr>
          <w:lang w:eastAsia="ja-JP"/>
        </w:rPr>
      </w:pPr>
      <w:r>
        <w:rPr>
          <w:lang w:eastAsia="ja-JP"/>
        </w:rPr>
        <w:lastRenderedPageBreak/>
        <w:t>the</w:t>
      </w:r>
      <w:r w:rsidR="0049380C">
        <w:rPr>
          <w:lang w:eastAsia="ja-JP"/>
        </w:rPr>
        <w:t xml:space="preserve"> A</w:t>
      </w:r>
      <w:r w:rsidR="000355C5">
        <w:rPr>
          <w:lang w:eastAsia="ja-JP"/>
        </w:rPr>
        <w:t>ustralian Government</w:t>
      </w:r>
      <w:r>
        <w:rPr>
          <w:lang w:eastAsia="ja-JP"/>
        </w:rPr>
        <w:t xml:space="preserve"> Cost Recovery Policy</w:t>
      </w:r>
      <w:r w:rsidR="00C91683">
        <w:rPr>
          <w:lang w:eastAsia="ja-JP"/>
        </w:rPr>
        <w:t xml:space="preserve"> </w:t>
      </w:r>
      <w:r w:rsidR="00C91683" w:rsidRPr="00C91683">
        <w:rPr>
          <w:lang w:eastAsia="ja-JP"/>
        </w:rPr>
        <w:t>(Cost Recovery Policy).</w:t>
      </w:r>
    </w:p>
    <w:p w14:paraId="1F232623" w14:textId="47798870" w:rsidR="005156A0" w:rsidRDefault="006E396E" w:rsidP="001230DE">
      <w:pPr>
        <w:spacing w:before="120"/>
      </w:pPr>
      <w:r w:rsidRPr="006E396E">
        <w:t xml:space="preserve">The </w:t>
      </w:r>
      <w:r w:rsidR="00174855">
        <w:t>g</w:t>
      </w:r>
      <w:r w:rsidRPr="006E396E">
        <w:t xml:space="preserve">overnment’s default policy position is that the full cost of an activity should </w:t>
      </w:r>
      <w:proofErr w:type="gramStart"/>
      <w:r w:rsidRPr="006E396E">
        <w:t>be recovered</w:t>
      </w:r>
      <w:proofErr w:type="gramEnd"/>
      <w:r w:rsidRPr="006E396E">
        <w:t xml:space="preserve"> from those creating the effort. </w:t>
      </w:r>
      <w:r w:rsidR="00AE3469" w:rsidRPr="00AE3469">
        <w:t>The government decides as part of the policy approval for specific cost recovery whether it is full or partial cost recovery.</w:t>
      </w:r>
    </w:p>
    <w:p w14:paraId="68805125" w14:textId="5A7A144D" w:rsidR="00406A35" w:rsidRDefault="005C2BE5" w:rsidP="001230DE">
      <w:pPr>
        <w:spacing w:before="120"/>
      </w:pPr>
      <w:r>
        <w:rPr>
          <w:lang w:eastAsia="ja-JP"/>
        </w:rPr>
        <w:t xml:space="preserve">The </w:t>
      </w:r>
      <w:r w:rsidR="00765EC2">
        <w:rPr>
          <w:lang w:eastAsia="ja-JP"/>
        </w:rPr>
        <w:t xml:space="preserve">Cost Recovery Policy </w:t>
      </w:r>
      <w:r w:rsidR="004141BA">
        <w:t>supports</w:t>
      </w:r>
      <w:r w:rsidR="004141BA" w:rsidRPr="00D043C6">
        <w:t xml:space="preserve"> </w:t>
      </w:r>
      <w:r w:rsidR="00406A35" w:rsidRPr="00D043C6">
        <w:t xml:space="preserve">consistent, transparent and accountable charging for government activities </w:t>
      </w:r>
      <w:r w:rsidR="00406A35">
        <w:t>to</w:t>
      </w:r>
      <w:r w:rsidR="00406A35" w:rsidRPr="00D043C6">
        <w:t xml:space="preserve"> </w:t>
      </w:r>
      <w:r w:rsidR="00056B48">
        <w:t>ensure</w:t>
      </w:r>
      <w:r w:rsidR="00406A35" w:rsidRPr="00D043C6">
        <w:t xml:space="preserve"> public resources</w:t>
      </w:r>
      <w:r w:rsidR="003D7363">
        <w:t xml:space="preserve"> </w:t>
      </w:r>
      <w:proofErr w:type="gramStart"/>
      <w:r w:rsidR="003D7363">
        <w:t>are used</w:t>
      </w:r>
      <w:proofErr w:type="gramEnd"/>
      <w:r w:rsidR="003D7363">
        <w:t xml:space="preserve"> properly</w:t>
      </w:r>
      <w:r w:rsidR="00406A35" w:rsidRPr="00D043C6">
        <w:t>.</w:t>
      </w:r>
      <w:r w:rsidR="00C921E7">
        <w:t xml:space="preserve"> T</w:t>
      </w:r>
      <w:r w:rsidR="00BB556D">
        <w:t xml:space="preserve">he </w:t>
      </w:r>
      <w:r w:rsidR="00C550E7">
        <w:t xml:space="preserve">Cost Recovery Policy </w:t>
      </w:r>
      <w:r w:rsidR="009A2248">
        <w:t>describes how the</w:t>
      </w:r>
      <w:r w:rsidR="00CA4ACD">
        <w:t xml:space="preserve"> </w:t>
      </w:r>
      <w:r w:rsidR="00737F4E">
        <w:t xml:space="preserve">Australian Government </w:t>
      </w:r>
      <w:r w:rsidR="004259EE">
        <w:t>charg</w:t>
      </w:r>
      <w:r w:rsidR="009A2248">
        <w:t>es</w:t>
      </w:r>
      <w:r w:rsidR="004259EE">
        <w:t xml:space="preserve"> the non-government sector some or </w:t>
      </w:r>
      <w:proofErr w:type="gramStart"/>
      <w:r w:rsidR="004259EE">
        <w:t>all</w:t>
      </w:r>
      <w:r w:rsidR="00041884">
        <w:t xml:space="preserve"> of</w:t>
      </w:r>
      <w:proofErr w:type="gramEnd"/>
      <w:r w:rsidR="004259EE">
        <w:t xml:space="preserve"> the efficient costs of specific government </w:t>
      </w:r>
      <w:r w:rsidR="00F45EA7">
        <w:t>activities</w:t>
      </w:r>
      <w:r w:rsidR="00125B78">
        <w:t>.</w:t>
      </w:r>
      <w:r w:rsidR="00406A35">
        <w:rPr>
          <w:lang w:eastAsia="ja-JP"/>
        </w:rPr>
        <w:t xml:space="preserve"> </w:t>
      </w:r>
      <w:r w:rsidR="00406A35">
        <w:t xml:space="preserve">In this context, efficiency means delivering government activities at the </w:t>
      </w:r>
      <w:r w:rsidR="00263EB4">
        <w:t xml:space="preserve">lowest </w:t>
      </w:r>
      <w:r w:rsidR="00406A35">
        <w:t>possible cost while still achieving policy objectives and meeting legislative requirements.</w:t>
      </w:r>
    </w:p>
    <w:p w14:paraId="0025A9C4" w14:textId="2E628241" w:rsidR="00E034E2" w:rsidRDefault="00D301A5" w:rsidP="00E034E2">
      <w:r>
        <w:t xml:space="preserve">Consistent with the </w:t>
      </w:r>
      <w:r w:rsidR="0038769A">
        <w:t>Charging Framework, c</w:t>
      </w:r>
      <w:r w:rsidR="00E034E2">
        <w:t xml:space="preserve">ost recovery for </w:t>
      </w:r>
      <w:r w:rsidR="0076510E">
        <w:t>fish and egg</w:t>
      </w:r>
      <w:r w:rsidR="00E034E2">
        <w:t xml:space="preserve"> export</w:t>
      </w:r>
      <w:r w:rsidR="00533D63">
        <w:t>s</w:t>
      </w:r>
      <w:r w:rsidR="00E034E2">
        <w:t xml:space="preserve"> activities </w:t>
      </w:r>
      <w:proofErr w:type="gramStart"/>
      <w:r w:rsidR="00E034E2">
        <w:t>is implemented</w:t>
      </w:r>
      <w:proofErr w:type="gramEnd"/>
      <w:r w:rsidR="00E034E2">
        <w:t xml:space="preserve"> through</w:t>
      </w:r>
      <w:r w:rsidR="00D02689">
        <w:t xml:space="preserve"> fees and </w:t>
      </w:r>
      <w:r w:rsidR="00EB132F">
        <w:t xml:space="preserve">levy-based </w:t>
      </w:r>
      <w:r w:rsidR="002D249C">
        <w:t>charges. The type of charge is determined by the characteristics of the activities</w:t>
      </w:r>
      <w:r w:rsidR="00E034E2" w:rsidRPr="000F5C36">
        <w:t>:</w:t>
      </w:r>
    </w:p>
    <w:p w14:paraId="3FEE7B6D" w14:textId="77777777" w:rsidR="00E034E2" w:rsidRDefault="00E034E2" w:rsidP="00E034E2">
      <w:pPr>
        <w:pStyle w:val="ListBullet"/>
      </w:pPr>
      <w:r w:rsidRPr="00EB132F">
        <w:rPr>
          <w:rStyle w:val="Strong"/>
        </w:rPr>
        <w:t>Fees</w:t>
      </w:r>
      <w:r>
        <w:t xml:space="preserve"> – charged when regulation </w:t>
      </w:r>
      <w:proofErr w:type="gramStart"/>
      <w:r>
        <w:t>is provided</w:t>
      </w:r>
      <w:proofErr w:type="gramEnd"/>
      <w:r>
        <w:t xml:space="preserve"> directly to an individual or organisation for the delivery of regulatory activities such as inspections of goods, audit of registered premises, or assessment of export certification.</w:t>
      </w:r>
    </w:p>
    <w:p w14:paraId="1235BAB1" w14:textId="5A1749C9" w:rsidR="005C2BE5" w:rsidRDefault="00F4440C" w:rsidP="001230DE">
      <w:pPr>
        <w:pStyle w:val="ListBullet"/>
        <w:rPr>
          <w:lang w:eastAsia="ja-JP"/>
        </w:rPr>
      </w:pPr>
      <w:r>
        <w:rPr>
          <w:rStyle w:val="Strong"/>
        </w:rPr>
        <w:t>L</w:t>
      </w:r>
      <w:r w:rsidR="002D249C" w:rsidRPr="00EB132F">
        <w:rPr>
          <w:rStyle w:val="Strong"/>
        </w:rPr>
        <w:t>ev</w:t>
      </w:r>
      <w:r>
        <w:rPr>
          <w:rStyle w:val="Strong"/>
        </w:rPr>
        <w:t>y-based charges</w:t>
      </w:r>
      <w:r w:rsidR="00E034E2">
        <w:t xml:space="preserve"> – applied when regulation </w:t>
      </w:r>
      <w:r w:rsidR="001F1C73">
        <w:t>affects</w:t>
      </w:r>
      <w:r w:rsidR="00E034E2">
        <w:t xml:space="preserve"> an</w:t>
      </w:r>
      <w:r w:rsidR="00BE1843">
        <w:t xml:space="preserve"> entire</w:t>
      </w:r>
      <w:r w:rsidR="00E034E2">
        <w:t xml:space="preserve"> industry sector rather than a specific individual or organisation. These charges recover the costs of maintaining regulatory infrastructure and integrity</w:t>
      </w:r>
      <w:r w:rsidR="00C97EAD">
        <w:t>, including</w:t>
      </w:r>
      <w:r w:rsidR="00E034E2">
        <w:t xml:space="preserve"> program management and administration, assurance and incident management activities.</w:t>
      </w:r>
    </w:p>
    <w:p w14:paraId="6C4E47E7" w14:textId="77777777" w:rsidR="00C56D7F" w:rsidRPr="00527611" w:rsidRDefault="00C56D7F" w:rsidP="00172CA9">
      <w:pPr>
        <w:pStyle w:val="Heading3"/>
        <w:numPr>
          <w:ilvl w:val="0"/>
          <w:numId w:val="0"/>
        </w:numPr>
      </w:pPr>
      <w:bookmarkStart w:id="12" w:name="_Toc128721836"/>
      <w:bookmarkStart w:id="13" w:name="_Toc175204212"/>
      <w:bookmarkStart w:id="14" w:name="_Toc228953633"/>
      <w:bookmarkEnd w:id="3"/>
      <w:bookmarkEnd w:id="4"/>
      <w:bookmarkEnd w:id="5"/>
      <w:r w:rsidRPr="001C5C56">
        <w:t>Description</w:t>
      </w:r>
      <w:r w:rsidRPr="00527611">
        <w:t xml:space="preserve"> of the regulatory activity</w:t>
      </w:r>
      <w:bookmarkEnd w:id="12"/>
      <w:bookmarkEnd w:id="13"/>
      <w:bookmarkEnd w:id="14"/>
    </w:p>
    <w:p w14:paraId="12295172" w14:textId="68C7C594" w:rsidR="00C56D7F" w:rsidRPr="00D60E85" w:rsidRDefault="0076510E" w:rsidP="00C56D7F">
      <w:r>
        <w:t>Fish and egg</w:t>
      </w:r>
      <w:r w:rsidR="00C56D7F" w:rsidRPr="000E6CE9">
        <w:t xml:space="preserve"> exports </w:t>
      </w:r>
      <w:proofErr w:type="gramStart"/>
      <w:r w:rsidR="00C56D7F" w:rsidRPr="000E6CE9">
        <w:t>are regulated</w:t>
      </w:r>
      <w:proofErr w:type="gramEnd"/>
      <w:r w:rsidR="00C56D7F" w:rsidRPr="000E6CE9">
        <w:t xml:space="preserve"> in accordance with </w:t>
      </w:r>
      <w:r w:rsidR="00533D63">
        <w:t xml:space="preserve">the </w:t>
      </w:r>
      <w:r w:rsidR="00C56D7F" w:rsidRPr="00633933">
        <w:rPr>
          <w:rStyle w:val="Emphasis"/>
        </w:rPr>
        <w:t>Export Control Act 2020</w:t>
      </w:r>
      <w:r w:rsidR="00C56D7F" w:rsidRPr="000E6CE9">
        <w:t xml:space="preserve"> </w:t>
      </w:r>
      <w:r w:rsidR="00430FB6">
        <w:t xml:space="preserve">(Export Control Act) </w:t>
      </w:r>
      <w:r w:rsidR="00C56D7F" w:rsidRPr="000E6CE9">
        <w:t>and associated legislative framework</w:t>
      </w:r>
      <w:r w:rsidR="00C56D7F" w:rsidRPr="007332E8">
        <w:t>.</w:t>
      </w:r>
    </w:p>
    <w:p w14:paraId="4DB00ABC" w14:textId="50053EC2" w:rsidR="3971C52C" w:rsidRDefault="00213AD3" w:rsidP="3FBC1708">
      <w:pPr>
        <w:rPr>
          <w:rFonts w:ascii="Calibri" w:eastAsia="Calibri" w:hAnsi="Calibri" w:cs="Calibri"/>
        </w:rPr>
      </w:pPr>
      <w:r>
        <w:rPr>
          <w:rFonts w:ascii="Calibri" w:eastAsia="Calibri" w:hAnsi="Calibri" w:cs="Calibri"/>
          <w:color w:val="000000" w:themeColor="text1"/>
        </w:rPr>
        <w:t>T</w:t>
      </w:r>
      <w:r w:rsidR="65EEFC54" w:rsidRPr="3FBC1708">
        <w:rPr>
          <w:rFonts w:ascii="Calibri" w:eastAsia="Calibri" w:hAnsi="Calibri" w:cs="Calibri"/>
          <w:color w:val="000000" w:themeColor="text1"/>
        </w:rPr>
        <w:t xml:space="preserve">he primary function of </w:t>
      </w:r>
      <w:r w:rsidR="00991DFC">
        <w:rPr>
          <w:rFonts w:ascii="Calibri" w:eastAsia="Calibri" w:hAnsi="Calibri" w:cs="Calibri"/>
          <w:color w:val="000000" w:themeColor="text1"/>
        </w:rPr>
        <w:t xml:space="preserve">our </w:t>
      </w:r>
      <w:r w:rsidR="005429AB">
        <w:rPr>
          <w:rFonts w:ascii="Calibri" w:eastAsia="Calibri" w:hAnsi="Calibri" w:cs="Calibri"/>
          <w:color w:val="000000" w:themeColor="text1"/>
        </w:rPr>
        <w:t>fish</w:t>
      </w:r>
      <w:r w:rsidR="65EEFC54" w:rsidRPr="3FBC1708">
        <w:rPr>
          <w:rFonts w:ascii="Calibri" w:eastAsia="Calibri" w:hAnsi="Calibri" w:cs="Calibri"/>
          <w:color w:val="000000" w:themeColor="text1"/>
        </w:rPr>
        <w:t xml:space="preserve"> and egg export program is to</w:t>
      </w:r>
      <w:r w:rsidR="002535F8">
        <w:rPr>
          <w:rFonts w:ascii="Calibri" w:eastAsia="Calibri" w:hAnsi="Calibri" w:cs="Calibri"/>
          <w:color w:val="000000" w:themeColor="text1"/>
        </w:rPr>
        <w:t xml:space="preserve"> </w:t>
      </w:r>
      <w:r w:rsidR="65EEFC54" w:rsidRPr="009F696E">
        <w:t xml:space="preserve">provide regulatory oversight of the </w:t>
      </w:r>
      <w:r w:rsidR="005B4E96">
        <w:t>seafood</w:t>
      </w:r>
      <w:r w:rsidR="003A6FEA">
        <w:t xml:space="preserve"> and </w:t>
      </w:r>
      <w:r w:rsidR="65EEFC54" w:rsidRPr="009F696E">
        <w:t>egg export industr</w:t>
      </w:r>
      <w:r w:rsidR="00DD58E3" w:rsidRPr="009F696E">
        <w:t>ies</w:t>
      </w:r>
      <w:r w:rsidR="65EEFC54" w:rsidRPr="009F696E">
        <w:t xml:space="preserve">, </w:t>
      </w:r>
      <w:r w:rsidR="003C75E3">
        <w:t xml:space="preserve">and </w:t>
      </w:r>
      <w:r w:rsidR="65EEFC54" w:rsidRPr="009F696E">
        <w:t>assurances</w:t>
      </w:r>
      <w:r w:rsidR="0055579B">
        <w:t xml:space="preserve"> to overseas government authorities</w:t>
      </w:r>
      <w:r w:rsidR="003C75E3">
        <w:t xml:space="preserve"> through export certification</w:t>
      </w:r>
      <w:r w:rsidR="0055579B">
        <w:t>. Export certification provides a</w:t>
      </w:r>
      <w:r w:rsidR="001D0D58">
        <w:t xml:space="preserve">ssurance </w:t>
      </w:r>
      <w:r w:rsidR="65EEFC54" w:rsidRPr="009F696E">
        <w:t>that</w:t>
      </w:r>
      <w:r w:rsidR="005429AB">
        <w:t xml:space="preserve"> </w:t>
      </w:r>
      <w:r w:rsidR="65EEFC54">
        <w:t>seafood</w:t>
      </w:r>
      <w:r w:rsidR="009C14CB">
        <w:t xml:space="preserve"> and </w:t>
      </w:r>
      <w:r w:rsidR="65EEFC54">
        <w:t>egg</w:t>
      </w:r>
      <w:r w:rsidR="001D0D58">
        <w:t xml:space="preserve"> </w:t>
      </w:r>
      <w:r w:rsidR="65EEFC54" w:rsidRPr="3FBC1708">
        <w:rPr>
          <w:rFonts w:ascii="Calibri" w:eastAsia="Calibri" w:hAnsi="Calibri" w:cs="Calibri"/>
          <w:color w:val="000000" w:themeColor="text1"/>
        </w:rPr>
        <w:t xml:space="preserve">products have </w:t>
      </w:r>
      <w:proofErr w:type="gramStart"/>
      <w:r w:rsidR="65EEFC54" w:rsidRPr="3FBC1708">
        <w:rPr>
          <w:rFonts w:ascii="Calibri" w:eastAsia="Calibri" w:hAnsi="Calibri" w:cs="Calibri"/>
          <w:color w:val="000000" w:themeColor="text1"/>
        </w:rPr>
        <w:t xml:space="preserve">been </w:t>
      </w:r>
      <w:r w:rsidR="65EEFC54" w:rsidRPr="009F696E">
        <w:t>manufactured</w:t>
      </w:r>
      <w:proofErr w:type="gramEnd"/>
      <w:r w:rsidR="65EEFC54" w:rsidRPr="009F696E">
        <w:t>,</w:t>
      </w:r>
      <w:r w:rsidR="001D0D58">
        <w:t xml:space="preserve"> </w:t>
      </w:r>
      <w:r w:rsidR="65EEFC54" w:rsidRPr="3FBC1708">
        <w:rPr>
          <w:rFonts w:ascii="Calibri" w:eastAsia="Calibri" w:hAnsi="Calibri" w:cs="Calibri"/>
          <w:color w:val="000000" w:themeColor="text1"/>
        </w:rPr>
        <w:t xml:space="preserve">sourced and exported consistent with Australia’s export legislation </w:t>
      </w:r>
      <w:r w:rsidR="65EEFC54" w:rsidRPr="009F696E">
        <w:t>and in accordance with</w:t>
      </w:r>
      <w:r w:rsidR="009F696E" w:rsidRPr="009F696E">
        <w:t xml:space="preserve"> </w:t>
      </w:r>
      <w:r w:rsidR="65EEFC54" w:rsidRPr="3FBC1708">
        <w:rPr>
          <w:rFonts w:ascii="Calibri" w:eastAsia="Calibri" w:hAnsi="Calibri" w:cs="Calibri"/>
          <w:color w:val="000000" w:themeColor="text1"/>
        </w:rPr>
        <w:t>importing country requirements.</w:t>
      </w:r>
    </w:p>
    <w:p w14:paraId="4E8AB20A" w14:textId="19D7800F" w:rsidR="0087705C" w:rsidRPr="0087705C" w:rsidRDefault="0087705C" w:rsidP="0087705C">
      <w:pPr>
        <w:rPr>
          <w:rFonts w:ascii="Calibri" w:eastAsia="Calibri" w:hAnsi="Calibri" w:cs="Calibri"/>
          <w:color w:val="000000" w:themeColor="text1"/>
        </w:rPr>
      </w:pPr>
      <w:r w:rsidRPr="0087705C">
        <w:rPr>
          <w:rFonts w:ascii="Calibri" w:eastAsia="Calibri" w:hAnsi="Calibri" w:cs="Calibri"/>
          <w:color w:val="000000" w:themeColor="text1"/>
        </w:rPr>
        <w:t xml:space="preserve">To certify a product’s compliance with Australia’s export requirements and the importing country requirements, </w:t>
      </w:r>
      <w:r w:rsidR="00B91DE2">
        <w:rPr>
          <w:rFonts w:ascii="Calibri" w:eastAsia="Calibri" w:hAnsi="Calibri" w:cs="Calibri"/>
          <w:color w:val="000000" w:themeColor="text1"/>
        </w:rPr>
        <w:t>we</w:t>
      </w:r>
      <w:r w:rsidR="00B91DE2" w:rsidRPr="0087705C">
        <w:rPr>
          <w:rFonts w:ascii="Calibri" w:eastAsia="Calibri" w:hAnsi="Calibri" w:cs="Calibri"/>
          <w:color w:val="000000" w:themeColor="text1"/>
        </w:rPr>
        <w:t xml:space="preserve"> </w:t>
      </w:r>
      <w:r w:rsidRPr="0087705C">
        <w:rPr>
          <w:rFonts w:ascii="Calibri" w:eastAsia="Calibri" w:hAnsi="Calibri" w:cs="Calibri"/>
          <w:color w:val="000000" w:themeColor="text1"/>
        </w:rPr>
        <w:t>undertake a range of activities, including:</w:t>
      </w:r>
    </w:p>
    <w:p w14:paraId="783211F5" w14:textId="77777777" w:rsidR="00CA50F5" w:rsidRPr="0087705C" w:rsidRDefault="00CA50F5" w:rsidP="0087705C">
      <w:pPr>
        <w:pStyle w:val="ListBullet"/>
      </w:pPr>
      <w:r w:rsidRPr="0087705C">
        <w:t>developing,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7036DAFA" w14:textId="5C28E16C" w:rsidR="0087705C" w:rsidRPr="0087705C" w:rsidRDefault="0087705C" w:rsidP="0087705C">
      <w:pPr>
        <w:pStyle w:val="ListBullet"/>
      </w:pPr>
      <w:r w:rsidRPr="0087705C">
        <w:t>providing inspection, auditing, verifying, and enforcement activities to ensure that the production, storage, handling and transportation of fish and egg products intended for export comply with the conditions of Australian export controls and any additional requirements imposed by an importing country</w:t>
      </w:r>
    </w:p>
    <w:p w14:paraId="037BA8A7" w14:textId="2DD130F2" w:rsidR="0087705C" w:rsidRPr="0087705C" w:rsidRDefault="0087705C" w:rsidP="0087705C">
      <w:pPr>
        <w:pStyle w:val="ListBullet"/>
      </w:pPr>
      <w:r w:rsidRPr="0087705C">
        <w:lastRenderedPageBreak/>
        <w:t>issuing permits, export certification and other documentation necessary to confirm compliance with the Australian export controls and any additional importing country requirements</w:t>
      </w:r>
    </w:p>
    <w:p w14:paraId="3A01BDA6" w14:textId="7DFB6DEE" w:rsidR="0087705C" w:rsidRPr="0087705C" w:rsidRDefault="0087705C" w:rsidP="0087705C">
      <w:pPr>
        <w:pStyle w:val="ListBullet"/>
      </w:pPr>
      <w:r w:rsidRPr="0087705C">
        <w:t>managing quota allocation and quota certification to enable exporters to access tariff rate concessions offered under trade agreements</w:t>
      </w:r>
    </w:p>
    <w:p w14:paraId="6FD55EDF" w14:textId="0FBE6BEA" w:rsidR="0087705C" w:rsidRPr="0087705C" w:rsidRDefault="0087705C" w:rsidP="0087705C">
      <w:pPr>
        <w:pStyle w:val="ListBullet"/>
      </w:pPr>
      <w:r w:rsidRPr="0087705C">
        <w:t xml:space="preserve">providing support through </w:t>
      </w:r>
      <w:r w:rsidR="005701B3">
        <w:t>our</w:t>
      </w:r>
      <w:r w:rsidRPr="0087705C">
        <w:t xml:space="preserve"> overseas counsellors </w:t>
      </w:r>
      <w:r w:rsidR="009A38C3">
        <w:t>including assistance with</w:t>
      </w:r>
      <w:r w:rsidRPr="0087705C">
        <w:t xml:space="preserve"> detained consignments, government certification and other issues which result in goods </w:t>
      </w:r>
      <w:proofErr w:type="gramStart"/>
      <w:r w:rsidRPr="0087705C">
        <w:t>being held</w:t>
      </w:r>
      <w:proofErr w:type="gramEnd"/>
      <w:r w:rsidRPr="0087705C">
        <w:t xml:space="preserve"> at the border</w:t>
      </w:r>
    </w:p>
    <w:p w14:paraId="67A57B7C" w14:textId="7355F835" w:rsidR="0087705C" w:rsidRPr="0087705C" w:rsidRDefault="0087705C" w:rsidP="0087705C">
      <w:pPr>
        <w:pStyle w:val="ListBullet"/>
      </w:pPr>
      <w:r w:rsidRPr="0087705C">
        <w:t>managing the National Residue Survey (NRS) which supports Australia’s primary producers and agricultural industries by confirming Australia’s status as a producer of clean food and facilitating access to export markets</w:t>
      </w:r>
    </w:p>
    <w:p w14:paraId="20D88822" w14:textId="527F223B" w:rsidR="3FBC1708" w:rsidRDefault="0087705C" w:rsidP="0087705C">
      <w:pPr>
        <w:pStyle w:val="ListBullet"/>
      </w:pPr>
      <w:r w:rsidRPr="0087705C">
        <w:t>enforcing regulation of certified organic goods exported from Australia.</w:t>
      </w:r>
    </w:p>
    <w:p w14:paraId="48C94B1E" w14:textId="173EA031" w:rsidR="00EA70C3" w:rsidRDefault="00943A5B" w:rsidP="00AD5E07">
      <w:pPr>
        <w:tabs>
          <w:tab w:val="left" w:pos="6135"/>
        </w:tabs>
        <w:spacing w:before="120"/>
        <w:rPr>
          <w:lang w:eastAsia="ja-JP"/>
        </w:rPr>
      </w:pPr>
      <w:r>
        <w:rPr>
          <w:lang w:eastAsia="ja-JP"/>
        </w:rPr>
        <w:t xml:space="preserve">The full range of </w:t>
      </w:r>
      <w:r w:rsidR="00514613">
        <w:rPr>
          <w:lang w:eastAsia="ja-JP"/>
        </w:rPr>
        <w:t xml:space="preserve">activities </w:t>
      </w:r>
      <w:proofErr w:type="gramStart"/>
      <w:r w:rsidR="00514613">
        <w:rPr>
          <w:lang w:eastAsia="ja-JP"/>
        </w:rPr>
        <w:t>are described</w:t>
      </w:r>
      <w:proofErr w:type="gramEnd"/>
      <w:r w:rsidR="00514613">
        <w:rPr>
          <w:lang w:eastAsia="ja-JP"/>
        </w:rPr>
        <w:t xml:space="preserve"> in </w:t>
      </w:r>
      <w:hyperlink w:anchor="_Description_of_cost" w:history="1">
        <w:r w:rsidR="00514613" w:rsidRPr="00DB48B0">
          <w:rPr>
            <w:rStyle w:val="Hyperlink"/>
            <w:lang w:eastAsia="ja-JP"/>
          </w:rPr>
          <w:t>Description of cost model activities</w:t>
        </w:r>
      </w:hyperlink>
      <w:r w:rsidR="00514613">
        <w:rPr>
          <w:lang w:eastAsia="ja-JP"/>
        </w:rPr>
        <w:t xml:space="preserve"> using</w:t>
      </w:r>
      <w:r w:rsidR="00783BAE">
        <w:rPr>
          <w:lang w:eastAsia="ja-JP"/>
        </w:rPr>
        <w:t xml:space="preserve"> the</w:t>
      </w:r>
      <w:r w:rsidR="00514613">
        <w:rPr>
          <w:lang w:eastAsia="ja-JP"/>
        </w:rPr>
        <w:t xml:space="preserve"> </w:t>
      </w:r>
      <w:r w:rsidR="00DB48B0">
        <w:rPr>
          <w:lang w:eastAsia="ja-JP"/>
        </w:rPr>
        <w:t>categories in our cost model activity framework (</w:t>
      </w:r>
      <w:hyperlink w:anchor="_Appendix_B:_Cost" w:history="1">
        <w:r w:rsidR="00B272C6" w:rsidRPr="00DB48B0">
          <w:rPr>
            <w:rStyle w:val="Hyperlink"/>
            <w:lang w:eastAsia="ja-JP"/>
          </w:rPr>
          <w:t xml:space="preserve">Appendix </w:t>
        </w:r>
        <w:r w:rsidR="00B272C6">
          <w:rPr>
            <w:rStyle w:val="Hyperlink"/>
            <w:lang w:eastAsia="ja-JP"/>
          </w:rPr>
          <w:t>A</w:t>
        </w:r>
      </w:hyperlink>
      <w:r w:rsidR="00DB48B0">
        <w:rPr>
          <w:lang w:eastAsia="ja-JP"/>
        </w:rPr>
        <w:t>).</w:t>
      </w:r>
    </w:p>
    <w:p w14:paraId="71FC43CD" w14:textId="5B361D0C" w:rsidR="00AD5E07" w:rsidRDefault="00AD5E07" w:rsidP="00AD5E07">
      <w:pPr>
        <w:tabs>
          <w:tab w:val="left" w:pos="6135"/>
        </w:tabs>
        <w:spacing w:before="120"/>
        <w:rPr>
          <w:lang w:eastAsia="ja-JP"/>
        </w:rPr>
      </w:pPr>
      <w:r>
        <w:rPr>
          <w:lang w:eastAsia="ja-JP"/>
        </w:rPr>
        <w:t xml:space="preserve">The Department of Finance </w:t>
      </w:r>
      <w:proofErr w:type="gramStart"/>
      <w:r>
        <w:rPr>
          <w:lang w:eastAsia="ja-JP"/>
        </w:rPr>
        <w:t>was consulted</w:t>
      </w:r>
      <w:proofErr w:type="gramEnd"/>
      <w:r>
        <w:rPr>
          <w:lang w:eastAsia="ja-JP"/>
        </w:rPr>
        <w:t xml:space="preserve"> in the assessment of these </w:t>
      </w:r>
      <w:r w:rsidR="00730B1E">
        <w:rPr>
          <w:lang w:eastAsia="ja-JP"/>
        </w:rPr>
        <w:t>activities</w:t>
      </w:r>
      <w:r>
        <w:rPr>
          <w:lang w:eastAsia="ja-JP"/>
        </w:rPr>
        <w:t xml:space="preserve"> against the Charging Framework and confirmed that inclusion of activities described in the CRIS is consistent with the framework.</w:t>
      </w:r>
    </w:p>
    <w:p w14:paraId="34347EC3" w14:textId="432EBC28" w:rsidR="00F035FB" w:rsidRPr="001165E0" w:rsidRDefault="00DB48B0" w:rsidP="00172CA9">
      <w:pPr>
        <w:pStyle w:val="Heading3"/>
        <w:numPr>
          <w:ilvl w:val="0"/>
          <w:numId w:val="0"/>
        </w:numPr>
      </w:pPr>
      <w:bookmarkStart w:id="15" w:name="_Toc228953634"/>
      <w:r>
        <w:t>Payers of regulatory fees and charges</w:t>
      </w:r>
      <w:bookmarkEnd w:id="15"/>
    </w:p>
    <w:p w14:paraId="5CEFD11C" w14:textId="3835841A" w:rsidR="00F035FB" w:rsidRPr="00AE6182" w:rsidRDefault="000E68A9" w:rsidP="00F035FB">
      <w:r>
        <w:t>This CRIS outlines the</w:t>
      </w:r>
      <w:r w:rsidR="00F035FB" w:rsidRPr="005B3F20">
        <w:t xml:space="preserve"> regulatory charges </w:t>
      </w:r>
      <w:r>
        <w:t>that we cost recover</w:t>
      </w:r>
      <w:r w:rsidR="00F035FB" w:rsidRPr="005B3F20">
        <w:t xml:space="preserve"> from participants in the </w:t>
      </w:r>
      <w:r w:rsidR="0076510E">
        <w:t>fish and egg</w:t>
      </w:r>
      <w:r w:rsidR="00F035FB" w:rsidRPr="005B3F20">
        <w:t xml:space="preserve"> export</w:t>
      </w:r>
      <w:r w:rsidR="00235E58">
        <w:t>s</w:t>
      </w:r>
      <w:r w:rsidR="00F035FB" w:rsidRPr="005B3F20">
        <w:t xml:space="preserve"> supply chain, including exporters, producers</w:t>
      </w:r>
      <w:r w:rsidR="00783BAE">
        <w:t>, manufacturers</w:t>
      </w:r>
      <w:r w:rsidR="00C10DF4">
        <w:t xml:space="preserve"> and operators of </w:t>
      </w:r>
      <w:r w:rsidR="0076510E">
        <w:t>vessels</w:t>
      </w:r>
      <w:r w:rsidR="00CC181D">
        <w:t xml:space="preserve"> </w:t>
      </w:r>
      <w:r w:rsidR="00C10DF4">
        <w:t xml:space="preserve">and </w:t>
      </w:r>
      <w:r w:rsidR="00F035FB" w:rsidRPr="005B3F20">
        <w:t>storage facilities.</w:t>
      </w:r>
      <w:r w:rsidR="00F035FB">
        <w:t xml:space="preserve"> </w:t>
      </w:r>
      <w:r w:rsidR="00C426EF">
        <w:t>For</w:t>
      </w:r>
      <w:r w:rsidR="007B592A">
        <w:t xml:space="preserve"> details of the</w:t>
      </w:r>
      <w:r w:rsidR="00AB3F56">
        <w:t xml:space="preserve"> </w:t>
      </w:r>
      <w:r w:rsidR="006900A7">
        <w:t>fee</w:t>
      </w:r>
      <w:r w:rsidR="006C55B0">
        <w:t>s</w:t>
      </w:r>
      <w:r w:rsidR="006900A7">
        <w:t xml:space="preserve"> and </w:t>
      </w:r>
      <w:r w:rsidR="0065264D">
        <w:t xml:space="preserve">levy-based </w:t>
      </w:r>
      <w:r w:rsidR="006900A7">
        <w:t>charges</w:t>
      </w:r>
      <w:r w:rsidR="00E958E6">
        <w:t xml:space="preserve"> and prices</w:t>
      </w:r>
      <w:r w:rsidR="00FF1B8C">
        <w:t xml:space="preserve"> for</w:t>
      </w:r>
      <w:r w:rsidR="006900A7">
        <w:t xml:space="preserve"> 2026</w:t>
      </w:r>
      <w:r w:rsidR="0065264D">
        <w:t>–</w:t>
      </w:r>
      <w:r w:rsidR="006900A7">
        <w:t>27</w:t>
      </w:r>
      <w:r w:rsidR="00FF1B8C">
        <w:t xml:space="preserve"> </w:t>
      </w:r>
      <w:r w:rsidR="006900A7">
        <w:t>to 2029</w:t>
      </w:r>
      <w:r w:rsidR="0065264D">
        <w:t>–</w:t>
      </w:r>
      <w:r w:rsidR="006900A7">
        <w:t>30</w:t>
      </w:r>
      <w:r w:rsidR="00C426EF">
        <w:t xml:space="preserve">, </w:t>
      </w:r>
      <w:r w:rsidR="00B13D2D">
        <w:t xml:space="preserve">see </w:t>
      </w:r>
      <w:hyperlink w:anchor="_CRIS_updates" w:history="1">
        <w:r w:rsidR="00C426EF" w:rsidRPr="00BC3C3A">
          <w:rPr>
            <w:rStyle w:val="Hyperlink"/>
          </w:rPr>
          <w:t>CRIS updates</w:t>
        </w:r>
      </w:hyperlink>
      <w:r w:rsidR="00B54DD8">
        <w:t xml:space="preserve">. </w:t>
      </w:r>
      <w:r w:rsidR="00F035FB">
        <w:t>The government will continue to provide supplementation</w:t>
      </w:r>
      <w:r w:rsidR="001534CA">
        <w:t xml:space="preserve"> funding</w:t>
      </w:r>
      <w:r w:rsidR="00F035FB">
        <w:t xml:space="preserve"> </w:t>
      </w:r>
      <w:r w:rsidR="001534CA">
        <w:t>for</w:t>
      </w:r>
      <w:r w:rsidR="00F035FB">
        <w:t xml:space="preserve"> </w:t>
      </w:r>
      <w:r w:rsidR="001534CA">
        <w:t xml:space="preserve">a portion of the regulatory activities within </w:t>
      </w:r>
      <w:r w:rsidR="00F035FB">
        <w:t xml:space="preserve">the arrangement </w:t>
      </w:r>
      <w:r w:rsidR="00A8567C">
        <w:t>from</w:t>
      </w:r>
      <w:r w:rsidR="00F035FB">
        <w:t xml:space="preserve"> 2026</w:t>
      </w:r>
      <w:r w:rsidR="00647632">
        <w:t>–</w:t>
      </w:r>
      <w:r w:rsidR="00F035FB">
        <w:t>27</w:t>
      </w:r>
      <w:r w:rsidR="00647632">
        <w:t xml:space="preserve"> </w:t>
      </w:r>
      <w:r w:rsidR="0089612B">
        <w:t xml:space="preserve">to </w:t>
      </w:r>
      <w:r w:rsidR="00034121">
        <w:t>2028</w:t>
      </w:r>
      <w:r w:rsidR="00647632">
        <w:t>–</w:t>
      </w:r>
      <w:r w:rsidR="00034121">
        <w:t>29</w:t>
      </w:r>
      <w:r w:rsidR="00A8567C">
        <w:t xml:space="preserve">, with the </w:t>
      </w:r>
      <w:r w:rsidR="009F0146">
        <w:t>objective to return to full cost recovery by 2029</w:t>
      </w:r>
      <w:r w:rsidR="00647632">
        <w:t>–</w:t>
      </w:r>
      <w:r w:rsidR="009F0146">
        <w:t>30.</w:t>
      </w:r>
    </w:p>
    <w:p w14:paraId="675DB643" w14:textId="77777777" w:rsidR="00607684" w:rsidRPr="00607684" w:rsidRDefault="00607684" w:rsidP="00172CA9">
      <w:pPr>
        <w:pStyle w:val="Heading3"/>
        <w:numPr>
          <w:ilvl w:val="0"/>
          <w:numId w:val="0"/>
        </w:numPr>
      </w:pPr>
      <w:bookmarkStart w:id="16" w:name="_Toc175204205"/>
      <w:bookmarkStart w:id="17" w:name="_Toc228953635"/>
      <w:r w:rsidRPr="00607684">
        <w:t xml:space="preserve">Government policy </w:t>
      </w:r>
      <w:r w:rsidRPr="001C5C56">
        <w:t>approval</w:t>
      </w:r>
      <w:r w:rsidRPr="00607684">
        <w:t xml:space="preserve"> to cost recover</w:t>
      </w:r>
      <w:bookmarkEnd w:id="16"/>
      <w:bookmarkEnd w:id="17"/>
    </w:p>
    <w:p w14:paraId="377363BE" w14:textId="70733D67" w:rsidR="00AE6182" w:rsidRDefault="00AE6182" w:rsidP="00AE6182">
      <w:pPr>
        <w:rPr>
          <w:lang w:eastAsia="ja-JP"/>
        </w:rPr>
      </w:pPr>
      <w:bookmarkStart w:id="18" w:name="_Hlk193180850"/>
      <w:r>
        <w:rPr>
          <w:lang w:eastAsia="ja-JP"/>
        </w:rPr>
        <w:t xml:space="preserve">Under the </w:t>
      </w:r>
      <w:bookmarkStart w:id="19" w:name="_Hlk63765222"/>
      <w:r>
        <w:t>C</w:t>
      </w:r>
      <w:r>
        <w:rPr>
          <w:lang w:eastAsia="ja-JP"/>
        </w:rPr>
        <w:t xml:space="preserve">harging </w:t>
      </w:r>
      <w:bookmarkEnd w:id="19"/>
      <w:r>
        <w:t>F</w:t>
      </w:r>
      <w:r>
        <w:rPr>
          <w:lang w:eastAsia="ja-JP"/>
        </w:rPr>
        <w:t xml:space="preserve">ramework, cost recovery </w:t>
      </w:r>
      <w:r w:rsidR="0041373E">
        <w:rPr>
          <w:lang w:eastAsia="ja-JP"/>
        </w:rPr>
        <w:t xml:space="preserve">for export regulatory services </w:t>
      </w:r>
      <w:r>
        <w:rPr>
          <w:lang w:eastAsia="ja-JP"/>
        </w:rPr>
        <w:t xml:space="preserve">requires policy approval and </w:t>
      </w:r>
      <w:r w:rsidR="00B30ED6">
        <w:rPr>
          <w:lang w:eastAsia="ja-JP"/>
        </w:rPr>
        <w:t xml:space="preserve">legislative </w:t>
      </w:r>
      <w:r>
        <w:rPr>
          <w:lang w:eastAsia="ja-JP"/>
        </w:rPr>
        <w:t>authority. Th</w:t>
      </w:r>
      <w:r>
        <w:t xml:space="preserve">is </w:t>
      </w:r>
      <w:r w:rsidR="009F2A6B">
        <w:t>section</w:t>
      </w:r>
      <w:r>
        <w:rPr>
          <w:lang w:eastAsia="ja-JP"/>
        </w:rPr>
        <w:t xml:space="preserve"> 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rsidR="00732A70">
        <w:t>us</w:t>
      </w:r>
      <w:r>
        <w:rPr>
          <w:lang w:eastAsia="ja-JP"/>
        </w:rPr>
        <w:t xml:space="preserve"> to collect fees and </w:t>
      </w:r>
      <w:r w:rsidR="00D70571">
        <w:rPr>
          <w:lang w:eastAsia="ja-JP"/>
        </w:rPr>
        <w:t xml:space="preserve">levy-based </w:t>
      </w:r>
      <w:r>
        <w:rPr>
          <w:lang w:eastAsia="ja-JP"/>
        </w:rPr>
        <w:t>charges.</w:t>
      </w:r>
    </w:p>
    <w:p w14:paraId="2741C1B4" w14:textId="3E38EB9A" w:rsidR="00CA50F5" w:rsidRPr="00D96FE5" w:rsidRDefault="00CA50F5" w:rsidP="00AE6182">
      <w:r>
        <w:t>Regul</w:t>
      </w:r>
      <w:r w:rsidRPr="00D96FE5">
        <w:t>atory charging is appropriate because export</w:t>
      </w:r>
      <w:r>
        <w:t>s</w:t>
      </w:r>
      <w:r w:rsidRPr="00D96FE5">
        <w:t xml:space="preserve"> </w:t>
      </w:r>
      <w:r>
        <w:t>regulatory</w:t>
      </w:r>
      <w:r w:rsidRPr="00D96FE5">
        <w:t xml:space="preserve"> </w:t>
      </w:r>
      <w:r w:rsidR="00E41D5B">
        <w:t xml:space="preserve">activities </w:t>
      </w:r>
      <w:proofErr w:type="gramStart"/>
      <w:r w:rsidR="00E41D5B">
        <w:t>are</w:t>
      </w:r>
      <w:r w:rsidRPr="00D96FE5">
        <w:t xml:space="preserve"> provided</w:t>
      </w:r>
      <w:proofErr w:type="gramEnd"/>
      <w:r w:rsidRPr="00D96FE5">
        <w:t xml:space="preserve"> to a clearly identifiable individual</w:t>
      </w:r>
      <w:r>
        <w:t>,</w:t>
      </w:r>
      <w:r w:rsidRPr="00D96FE5">
        <w:t xml:space="preserve"> organisation</w:t>
      </w:r>
      <w:r>
        <w:t>, or</w:t>
      </w:r>
      <w:r w:rsidRPr="00D96FE5">
        <w:t xml:space="preserve"> group participat</w:t>
      </w:r>
      <w:r>
        <w:t>ing</w:t>
      </w:r>
      <w:r w:rsidRPr="00D96FE5">
        <w:t xml:space="preserv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w:t>
      </w:r>
      <w:r>
        <w:t>entities</w:t>
      </w:r>
      <w:r w:rsidRPr="00D96FE5">
        <w:t xml:space="preserve">, the regulatory activities would not </w:t>
      </w:r>
      <w:proofErr w:type="gramStart"/>
      <w:r w:rsidRPr="00D96FE5">
        <w:t>be required</w:t>
      </w:r>
      <w:proofErr w:type="gramEnd"/>
      <w:r w:rsidRPr="00D96FE5">
        <w:t>.</w:t>
      </w:r>
    </w:p>
    <w:p w14:paraId="10B399F1" w14:textId="54F10373" w:rsidR="00687836" w:rsidRDefault="004E0A3D" w:rsidP="000916C9">
      <w:pPr>
        <w:rPr>
          <w:b/>
        </w:rPr>
      </w:pPr>
      <w:r w:rsidRPr="00D96FE5">
        <w:rPr>
          <w:lang w:eastAsia="ja-JP"/>
        </w:rPr>
        <w:t>For these reasons, the government has determined regulatory charging to be the most appropriate mechanism for funding export</w:t>
      </w:r>
      <w:r>
        <w:t>s</w:t>
      </w:r>
      <w:r w:rsidRPr="00D96FE5">
        <w:rPr>
          <w:lang w:eastAsia="ja-JP"/>
        </w:rPr>
        <w:t xml:space="preserve"> </w:t>
      </w:r>
      <w:r>
        <w:rPr>
          <w:lang w:eastAsia="ja-JP"/>
        </w:rPr>
        <w:t>regulatory activities</w:t>
      </w:r>
      <w:r w:rsidRPr="00D96FE5">
        <w:rPr>
          <w:lang w:eastAsia="ja-JP"/>
        </w:rPr>
        <w:t xml:space="preserve">. </w:t>
      </w:r>
      <w:r>
        <w:t>R</w:t>
      </w:r>
      <w:r w:rsidRPr="00D96FE5">
        <w:t xml:space="preserve">egulatory charging of export </w:t>
      </w:r>
      <w:r>
        <w:t>regulatory</w:t>
      </w:r>
      <w:r w:rsidRPr="00D96FE5">
        <w:t xml:space="preserve"> activities</w:t>
      </w:r>
      <w:r>
        <w:t xml:space="preserve"> is </w:t>
      </w:r>
      <w:r w:rsidRPr="00D96FE5">
        <w:t xml:space="preserve">consistent with the </w:t>
      </w:r>
      <w:r w:rsidR="00FA12CB">
        <w:t>C</w:t>
      </w:r>
      <w:r w:rsidR="00FA12CB" w:rsidRPr="00D96FE5">
        <w:t xml:space="preserve">harging </w:t>
      </w:r>
      <w:r w:rsidR="00FA12CB">
        <w:t>F</w:t>
      </w:r>
      <w:r w:rsidR="00FA12CB" w:rsidRPr="00D96FE5">
        <w:t>ramework</w:t>
      </w:r>
      <w:r w:rsidRPr="00D96FE5">
        <w:t>.</w:t>
      </w:r>
      <w:r>
        <w:t xml:space="preserve"> This has </w:t>
      </w:r>
      <w:proofErr w:type="gramStart"/>
      <w:r>
        <w:t>been reaffirmed</w:t>
      </w:r>
      <w:proofErr w:type="gramEnd"/>
      <w:r>
        <w:t xml:space="preserve"> in various measures, including in the 2025</w:t>
      </w:r>
      <w:r w:rsidR="00EC3DD3">
        <w:t>–</w:t>
      </w:r>
      <w:r>
        <w:t xml:space="preserve">26 MYEFO when the </w:t>
      </w:r>
      <w:r w:rsidR="005E7DA8">
        <w:t>g</w:t>
      </w:r>
      <w:r>
        <w:t xml:space="preserve">overnment announced the </w:t>
      </w:r>
      <w:r w:rsidRPr="005E7DA8">
        <w:rPr>
          <w:rStyle w:val="Emphasis"/>
        </w:rPr>
        <w:t xml:space="preserve">Securing the </w:t>
      </w:r>
      <w:r w:rsidR="00DF60AB">
        <w:rPr>
          <w:rStyle w:val="Emphasis"/>
        </w:rPr>
        <w:t>f</w:t>
      </w:r>
      <w:r w:rsidRPr="005E7DA8">
        <w:rPr>
          <w:rStyle w:val="Emphasis"/>
        </w:rPr>
        <w:t xml:space="preserve">uture of </w:t>
      </w:r>
      <w:r w:rsidR="00DF60AB">
        <w:rPr>
          <w:rStyle w:val="Emphasis"/>
        </w:rPr>
        <w:t>a</w:t>
      </w:r>
      <w:r w:rsidRPr="005E7DA8">
        <w:rPr>
          <w:rStyle w:val="Emphasis"/>
        </w:rPr>
        <w:t xml:space="preserve">gricultural </w:t>
      </w:r>
      <w:r w:rsidR="00DF60AB">
        <w:rPr>
          <w:rStyle w:val="Emphasis"/>
        </w:rPr>
        <w:t>t</w:t>
      </w:r>
      <w:r w:rsidRPr="005E7DA8">
        <w:rPr>
          <w:rStyle w:val="Emphasis"/>
        </w:rPr>
        <w:t>rade</w:t>
      </w:r>
      <w:r w:rsidR="005E7DA8" w:rsidRPr="005E7DA8">
        <w:t xml:space="preserve"> measure</w:t>
      </w:r>
      <w:r>
        <w:t>.</w:t>
      </w:r>
    </w:p>
    <w:p w14:paraId="04CE2A2E" w14:textId="35EADC1A" w:rsidR="000916C9" w:rsidRPr="003D14B5" w:rsidRDefault="000916C9" w:rsidP="000916C9">
      <w:pPr>
        <w:rPr>
          <w:b/>
          <w:bCs/>
        </w:rPr>
      </w:pPr>
      <w:r w:rsidRPr="001230DE">
        <w:rPr>
          <w:b/>
        </w:rPr>
        <w:lastRenderedPageBreak/>
        <w:fldChar w:fldCharType="begin"/>
      </w:r>
      <w:r w:rsidRPr="001230DE">
        <w:instrText xml:space="preserve"> REF _Ref198892160 \h  \* MERGEFORMAT </w:instrText>
      </w:r>
      <w:r w:rsidRPr="001230DE">
        <w:rPr>
          <w:b/>
        </w:rPr>
      </w:r>
      <w:r w:rsidRPr="001230DE">
        <w:rPr>
          <w:b/>
        </w:rPr>
        <w:fldChar w:fldCharType="separate"/>
      </w:r>
      <w:r w:rsidR="009047BD">
        <w:t xml:space="preserve">Table </w:t>
      </w:r>
      <w:r w:rsidR="009047BD">
        <w:rPr>
          <w:noProof/>
        </w:rPr>
        <w:t>1</w:t>
      </w:r>
      <w:r w:rsidRPr="001230DE">
        <w:rPr>
          <w:b/>
        </w:rPr>
        <w:fldChar w:fldCharType="end"/>
      </w:r>
      <w:r w:rsidRPr="001230DE">
        <w:t xml:space="preserve"> describes</w:t>
      </w:r>
      <w:r w:rsidRPr="003D14B5">
        <w:t xml:space="preserve"> key government approvals for continued and expanded regulatory charging for agricultural exports since 2015.</w:t>
      </w:r>
    </w:p>
    <w:p w14:paraId="218C964A" w14:textId="2759A4A2" w:rsidR="00384BE5" w:rsidRPr="00384BE5" w:rsidRDefault="004D7EF4" w:rsidP="004D7EF4">
      <w:pPr>
        <w:pStyle w:val="Caption"/>
      </w:pPr>
      <w:bookmarkStart w:id="20" w:name="_Ref198892160"/>
      <w:bookmarkStart w:id="21" w:name="_Ref198286822"/>
      <w:bookmarkStart w:id="22" w:name="_Toc228981580"/>
      <w:r>
        <w:t xml:space="preserve">Table </w:t>
      </w:r>
      <w:fldSimple w:instr=" SEQ Table \* ARABIC ">
        <w:r w:rsidR="009047BD">
          <w:rPr>
            <w:noProof/>
          </w:rPr>
          <w:t>1</w:t>
        </w:r>
      </w:fldSimple>
      <w:bookmarkEnd w:id="20"/>
      <w:r>
        <w:t xml:space="preserve"> </w:t>
      </w:r>
      <w:r w:rsidR="00294880">
        <w:t>Government decisions impacting regulatory charging for agricultural export activities</w:t>
      </w:r>
      <w:bookmarkEnd w:id="21"/>
      <w:bookmarkEnd w:id="2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7921AA" w:rsidRPr="00C8471F" w14:paraId="69E8B80B" w14:textId="77777777" w:rsidTr="001B7679">
        <w:trPr>
          <w:cantSplit/>
          <w:tblHeader/>
        </w:trPr>
        <w:tc>
          <w:tcPr>
            <w:tcW w:w="498" w:type="pct"/>
          </w:tcPr>
          <w:p w14:paraId="097DC5A3" w14:textId="77777777" w:rsidR="007921AA" w:rsidRPr="00C8471F" w:rsidRDefault="007921AA" w:rsidP="001C340B">
            <w:pPr>
              <w:pStyle w:val="TableHeading"/>
            </w:pPr>
            <w:bookmarkStart w:id="23" w:name="Title_1"/>
            <w:bookmarkEnd w:id="23"/>
            <w:r w:rsidRPr="00C8471F">
              <w:t>Date</w:t>
            </w:r>
          </w:p>
        </w:tc>
        <w:tc>
          <w:tcPr>
            <w:tcW w:w="1087" w:type="pct"/>
          </w:tcPr>
          <w:p w14:paraId="3913AC12" w14:textId="77777777" w:rsidR="007921AA" w:rsidRPr="00C8471F" w:rsidRDefault="007921AA" w:rsidP="001C340B">
            <w:pPr>
              <w:pStyle w:val="TableHeading"/>
            </w:pPr>
            <w:r w:rsidRPr="00C8471F">
              <w:t>Government decision</w:t>
            </w:r>
          </w:p>
        </w:tc>
        <w:tc>
          <w:tcPr>
            <w:tcW w:w="3415" w:type="pct"/>
          </w:tcPr>
          <w:p w14:paraId="42BD0EAC" w14:textId="77777777" w:rsidR="007921AA" w:rsidRPr="00C8471F" w:rsidRDefault="007921AA" w:rsidP="001C340B">
            <w:pPr>
              <w:pStyle w:val="TableHeading"/>
            </w:pPr>
            <w:r w:rsidRPr="00C8471F">
              <w:t>Details</w:t>
            </w:r>
          </w:p>
        </w:tc>
      </w:tr>
      <w:tr w:rsidR="00B81324" w14:paraId="33E523B4" w14:textId="77777777" w:rsidTr="001B7679">
        <w:tc>
          <w:tcPr>
            <w:tcW w:w="498" w:type="pct"/>
          </w:tcPr>
          <w:p w14:paraId="147B934C" w14:textId="17B3370E" w:rsidR="00B81324" w:rsidRDefault="004569FA" w:rsidP="00B81324">
            <w:pPr>
              <w:pStyle w:val="TableText"/>
            </w:pPr>
            <w:r w:rsidRPr="00BC16A5">
              <w:t>202</w:t>
            </w:r>
            <w:r>
              <w:t>6</w:t>
            </w:r>
            <w:r w:rsidR="00B81324" w:rsidRPr="00BC16A5">
              <w:t>–</w:t>
            </w:r>
            <w:r w:rsidRPr="00BC16A5">
              <w:t>2</w:t>
            </w:r>
            <w:r>
              <w:t>7</w:t>
            </w:r>
          </w:p>
        </w:tc>
        <w:tc>
          <w:tcPr>
            <w:tcW w:w="1087" w:type="pct"/>
          </w:tcPr>
          <w:p w14:paraId="63CE8C18" w14:textId="3FC73CAF" w:rsidR="00B81324" w:rsidRDefault="00B81324" w:rsidP="00B81324">
            <w:pPr>
              <w:pStyle w:val="TableText"/>
            </w:pPr>
            <w:r w:rsidRPr="00BC16A5">
              <w:t>Securing the future of agricultural trade</w:t>
            </w:r>
          </w:p>
        </w:tc>
        <w:tc>
          <w:tcPr>
            <w:tcW w:w="3415" w:type="pct"/>
          </w:tcPr>
          <w:p w14:paraId="05E16B7C" w14:textId="45200018" w:rsidR="00B81324" w:rsidRPr="00C86913" w:rsidRDefault="00B81324" w:rsidP="00B81324">
            <w:pPr>
              <w:pStyle w:val="TableText"/>
            </w:pPr>
            <w:r w:rsidRPr="00BC16A5">
              <w:t>In March 2026,</w:t>
            </w:r>
            <w:r w:rsidR="000E7EB6">
              <w:t xml:space="preserve"> in recognition of the</w:t>
            </w:r>
            <w:r w:rsidRPr="00BC16A5">
              <w:t xml:space="preserve"> </w:t>
            </w:r>
            <w:r w:rsidR="004569FA" w:rsidRPr="004569FA">
              <w:t xml:space="preserve">disruptions </w:t>
            </w:r>
            <w:proofErr w:type="gramStart"/>
            <w:r w:rsidR="004569FA" w:rsidRPr="004569FA">
              <w:t>being experienced</w:t>
            </w:r>
            <w:proofErr w:type="gramEnd"/>
            <w:r w:rsidR="004569FA" w:rsidRPr="004569FA">
              <w:t xml:space="preserve"> by farmers and producers due to the conflict in the Middle East, a further decision of government deferred the revised cost recovery arrangement for export regulatory services until 1 July 2027 by providing additional $8.2 million in 2026–27</w:t>
            </w:r>
            <w:r w:rsidRPr="00BC16A5">
              <w:t xml:space="preserve">. The timeline for achieving full cost recovery of these export regulatory services </w:t>
            </w:r>
            <w:proofErr w:type="gramStart"/>
            <w:r w:rsidRPr="00BC16A5">
              <w:t>was confirmed</w:t>
            </w:r>
            <w:proofErr w:type="gramEnd"/>
            <w:r w:rsidRPr="00BC16A5">
              <w:t xml:space="preserve"> to remain 1 July 2029.</w:t>
            </w:r>
          </w:p>
        </w:tc>
      </w:tr>
      <w:tr w:rsidR="00FD700B" w14:paraId="56C6A668" w14:textId="77777777" w:rsidTr="001B7679">
        <w:tc>
          <w:tcPr>
            <w:tcW w:w="498" w:type="pct"/>
          </w:tcPr>
          <w:p w14:paraId="524C72FA" w14:textId="4FFD4B31" w:rsidR="00FD700B" w:rsidRDefault="00FD700B" w:rsidP="00FD700B">
            <w:pPr>
              <w:pStyle w:val="TableText"/>
            </w:pPr>
            <w:r>
              <w:t>2025</w:t>
            </w:r>
            <w:r w:rsidR="005E7DA8">
              <w:t>–</w:t>
            </w:r>
            <w:r>
              <w:t>26</w:t>
            </w:r>
          </w:p>
        </w:tc>
        <w:tc>
          <w:tcPr>
            <w:tcW w:w="1087" w:type="pct"/>
          </w:tcPr>
          <w:p w14:paraId="59E3B3EA" w14:textId="03F91F09" w:rsidR="00FD700B" w:rsidRDefault="00896612" w:rsidP="00FD700B">
            <w:pPr>
              <w:pStyle w:val="TableText"/>
            </w:pPr>
            <w:r>
              <w:t>Securing the future of agricultural trade</w:t>
            </w:r>
          </w:p>
        </w:tc>
        <w:tc>
          <w:tcPr>
            <w:tcW w:w="3415" w:type="pct"/>
          </w:tcPr>
          <w:p w14:paraId="0F7A02B6" w14:textId="2C3B1BC2" w:rsidR="00FD700B" w:rsidRDefault="003334BD" w:rsidP="00FD700B">
            <w:pPr>
              <w:pStyle w:val="TableText"/>
            </w:pPr>
            <w:r w:rsidRPr="00C86913">
              <w:t>In the 2025</w:t>
            </w:r>
            <w:r w:rsidR="00951A81">
              <w:t>–2</w:t>
            </w:r>
            <w:r w:rsidRPr="00C86913">
              <w:t xml:space="preserve">6 MYEFO, the </w:t>
            </w:r>
            <w:r w:rsidR="0008780E">
              <w:t>g</w:t>
            </w:r>
            <w:r w:rsidRPr="00C86913">
              <w:t xml:space="preserve">overnment </w:t>
            </w:r>
            <w:r>
              <w:t xml:space="preserve">committed to providing $147.5 million over </w:t>
            </w:r>
            <w:r w:rsidR="0048347C">
              <w:t>4</w:t>
            </w:r>
            <w:r>
              <w:t xml:space="preserve"> years from 2025</w:t>
            </w:r>
            <w:r w:rsidR="005E7DA8">
              <w:t>–</w:t>
            </w:r>
            <w:r>
              <w:t>26 (and $32.7 million per year ongoing) for the department to sustain agricultural export regulatory and trade functions. This include</w:t>
            </w:r>
            <w:r w:rsidR="00C967DE">
              <w:t>d</w:t>
            </w:r>
            <w:r>
              <w:t xml:space="preserve"> $65.8 million over </w:t>
            </w:r>
            <w:r w:rsidR="0048347C">
              <w:t>3</w:t>
            </w:r>
            <w:r>
              <w:t xml:space="preserve"> years from 2026</w:t>
            </w:r>
            <w:r w:rsidR="00023DD4">
              <w:t>–</w:t>
            </w:r>
            <w:r>
              <w:t xml:space="preserve">27 (and $25.2 million per year ongoing) to continue export regulatory services while </w:t>
            </w:r>
            <w:r w:rsidR="009D7E62">
              <w:t>we</w:t>
            </w:r>
            <w:r>
              <w:t xml:space="preserve"> commence a phased transition to full cost recovery over </w:t>
            </w:r>
            <w:r w:rsidR="0048347C">
              <w:t>3</w:t>
            </w:r>
            <w:r>
              <w:t xml:space="preserve"> years from 2026</w:t>
            </w:r>
            <w:r w:rsidR="00023DD4">
              <w:t>–</w:t>
            </w:r>
            <w:r>
              <w:t>27 for most agricultural export</w:t>
            </w:r>
            <w:r w:rsidR="002C4B41">
              <w:t>s</w:t>
            </w:r>
            <w:r>
              <w:t xml:space="preserve"> cost recovery arrangement</w:t>
            </w:r>
            <w:r w:rsidR="007C08B1">
              <w:t>s</w:t>
            </w:r>
            <w:r>
              <w:t xml:space="preserve">. The measure also includes the introduction of cost recovery for </w:t>
            </w:r>
            <w:r w:rsidR="0048347C">
              <w:t>5</w:t>
            </w:r>
            <w:r>
              <w:t xml:space="preserve"> existing export regulatory services</w:t>
            </w:r>
            <w:r w:rsidR="00EB638A">
              <w:t xml:space="preserve"> and an ongoing regulatory efficiency </w:t>
            </w:r>
            <w:r w:rsidR="007C08B1">
              <w:t>program</w:t>
            </w:r>
            <w:r>
              <w:t>.</w:t>
            </w:r>
          </w:p>
        </w:tc>
      </w:tr>
      <w:tr w:rsidR="00FD700B" w14:paraId="0CFFE6F3" w14:textId="77777777" w:rsidTr="001B7679">
        <w:tc>
          <w:tcPr>
            <w:tcW w:w="498" w:type="pct"/>
          </w:tcPr>
          <w:p w14:paraId="1FE97CDA" w14:textId="3DCFCA2E" w:rsidR="00FD700B" w:rsidRPr="00900AB8" w:rsidRDefault="00FD700B" w:rsidP="00FD700B">
            <w:pPr>
              <w:pStyle w:val="TableText"/>
            </w:pPr>
            <w:r>
              <w:t>2024–25</w:t>
            </w:r>
          </w:p>
        </w:tc>
        <w:tc>
          <w:tcPr>
            <w:tcW w:w="1087" w:type="pct"/>
          </w:tcPr>
          <w:p w14:paraId="5B677E87" w14:textId="1F3FE307" w:rsidR="00FD700B" w:rsidRPr="00900AB8" w:rsidRDefault="00FD700B" w:rsidP="00FD700B">
            <w:pPr>
              <w:pStyle w:val="TableText"/>
            </w:pPr>
            <w:r>
              <w:t xml:space="preserve">Enabling </w:t>
            </w:r>
            <w:r w:rsidR="008B38C1">
              <w:t>a</w:t>
            </w:r>
            <w:r>
              <w:t>gricultur</w:t>
            </w:r>
            <w:r w:rsidR="005E7DA8">
              <w:t>al</w:t>
            </w:r>
            <w:r>
              <w:t xml:space="preserve"> </w:t>
            </w:r>
            <w:r w:rsidR="008B38C1">
              <w:t>e</w:t>
            </w:r>
            <w:r>
              <w:t xml:space="preserve">xports into the </w:t>
            </w:r>
            <w:r w:rsidR="008B38C1">
              <w:t>f</w:t>
            </w:r>
            <w:r>
              <w:t>uture</w:t>
            </w:r>
          </w:p>
        </w:tc>
        <w:tc>
          <w:tcPr>
            <w:tcW w:w="3415" w:type="pct"/>
          </w:tcPr>
          <w:p w14:paraId="2C6DD7E3" w14:textId="2126B064" w:rsidR="00FD700B" w:rsidRPr="00900AB8" w:rsidRDefault="00FD700B" w:rsidP="00FD700B">
            <w:pPr>
              <w:pStyle w:val="TableText"/>
            </w:pPr>
            <w:r>
              <w:t>T</w:t>
            </w:r>
            <w:r w:rsidRPr="001F65F3">
              <w:t xml:space="preserve">he </w:t>
            </w:r>
            <w:r w:rsidR="0044308E">
              <w:t>g</w:t>
            </w:r>
            <w:r w:rsidRPr="001F65F3">
              <w:t>overnment invested an additional $46.6 million as part of the 2024</w:t>
            </w:r>
            <w:r w:rsidR="00023DD4">
              <w:t>–</w:t>
            </w:r>
            <w:r w:rsidRPr="001F65F3">
              <w:t>25 MYEFO to continue to sustain the delivery of the department’s export regulatory services through 2025</w:t>
            </w:r>
            <w:r w:rsidR="00023DD4">
              <w:t>–</w:t>
            </w:r>
            <w:r w:rsidRPr="001F65F3">
              <w:t xml:space="preserve">26. This funding </w:t>
            </w:r>
            <w:r w:rsidR="00135C2C" w:rsidRPr="001F65F3">
              <w:t>support</w:t>
            </w:r>
            <w:r w:rsidR="00135C2C">
              <w:t>ed</w:t>
            </w:r>
            <w:r w:rsidR="00135C2C" w:rsidRPr="001F65F3">
              <w:t xml:space="preserve"> </w:t>
            </w:r>
            <w:r w:rsidRPr="001F65F3">
              <w:t xml:space="preserve">significant lead time for </w:t>
            </w:r>
            <w:bookmarkStart w:id="24" w:name="_Hlk211951527"/>
            <w:r w:rsidRPr="001F65F3">
              <w:t>consultation and engagement on the design and implementation of a fit for purpose sustainable funding model.</w:t>
            </w:r>
            <w:bookmarkEnd w:id="24"/>
          </w:p>
        </w:tc>
      </w:tr>
      <w:tr w:rsidR="00FD700B" w14:paraId="58910223" w14:textId="77777777" w:rsidTr="001B7679">
        <w:tc>
          <w:tcPr>
            <w:tcW w:w="498" w:type="pct"/>
          </w:tcPr>
          <w:p w14:paraId="504BB6B1" w14:textId="77777777" w:rsidR="00FD700B" w:rsidRDefault="00FD700B" w:rsidP="00FD700B">
            <w:pPr>
              <w:pStyle w:val="TableText"/>
            </w:pPr>
            <w:r w:rsidRPr="00900AB8">
              <w:t>2023–24</w:t>
            </w:r>
          </w:p>
        </w:tc>
        <w:tc>
          <w:tcPr>
            <w:tcW w:w="1087" w:type="pct"/>
          </w:tcPr>
          <w:p w14:paraId="03AC89E8" w14:textId="77777777" w:rsidR="00FD700B" w:rsidRPr="00B5308D" w:rsidRDefault="00FD700B" w:rsidP="00FD700B">
            <w:pPr>
              <w:pStyle w:val="TableText"/>
              <w:rPr>
                <w:rStyle w:val="Strong"/>
                <w:b w:val="0"/>
                <w:bCs w:val="0"/>
              </w:rPr>
            </w:pPr>
            <w:r w:rsidRPr="00900AB8">
              <w:t>Securing the future of agricultural trade</w:t>
            </w:r>
          </w:p>
        </w:tc>
        <w:tc>
          <w:tcPr>
            <w:tcW w:w="3415" w:type="pct"/>
          </w:tcPr>
          <w:p w14:paraId="0D334873" w14:textId="6449B335" w:rsidR="00FD700B" w:rsidRPr="00900AB8" w:rsidRDefault="00FD700B" w:rsidP="00FD700B">
            <w:pPr>
              <w:pStyle w:val="TableText"/>
            </w:pPr>
            <w:r w:rsidRPr="00900AB8">
              <w:t xml:space="preserve">In the 2023–24 </w:t>
            </w:r>
            <w:r w:rsidRPr="001F65F3">
              <w:t>MYEFO</w:t>
            </w:r>
            <w:r w:rsidRPr="00900AB8">
              <w:t xml:space="preserve">, the </w:t>
            </w:r>
            <w:r w:rsidR="006A726D">
              <w:t>g</w:t>
            </w:r>
            <w:r w:rsidRPr="00900AB8">
              <w:t>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036F1BFA" w14:textId="7A6CF202" w:rsidR="00FD700B" w:rsidRPr="00016EAE" w:rsidRDefault="00FD700B" w:rsidP="00FD700B">
            <w:pPr>
              <w:pStyle w:val="TableText"/>
            </w:pPr>
            <w:r w:rsidRPr="00900AB8">
              <w:t xml:space="preserve">$3.7 million over 3 years </w:t>
            </w:r>
            <w:proofErr w:type="gramStart"/>
            <w:r w:rsidRPr="00900AB8">
              <w:t>was also provided</w:t>
            </w:r>
            <w:proofErr w:type="gramEnd"/>
            <w:r w:rsidRPr="00900AB8">
              <w:t xml:space="preserve"> for the development of an ongoing sustainable funding model to support </w:t>
            </w:r>
            <w:r w:rsidR="00B1400B">
              <w:t>our</w:t>
            </w:r>
            <w:r w:rsidRPr="00900AB8">
              <w:t xml:space="preserve"> export regulatory and trade activities.</w:t>
            </w:r>
          </w:p>
        </w:tc>
      </w:tr>
      <w:tr w:rsidR="00FD700B" w14:paraId="6F716752" w14:textId="77777777" w:rsidTr="001B7679">
        <w:tc>
          <w:tcPr>
            <w:tcW w:w="498" w:type="pct"/>
          </w:tcPr>
          <w:p w14:paraId="4E0BDB05" w14:textId="77777777" w:rsidR="00FD700B" w:rsidRDefault="00FD700B" w:rsidP="00FD700B">
            <w:pPr>
              <w:pStyle w:val="TableText"/>
            </w:pPr>
            <w:r w:rsidRPr="00900AB8">
              <w:t>2020–21</w:t>
            </w:r>
          </w:p>
        </w:tc>
        <w:tc>
          <w:tcPr>
            <w:tcW w:w="1087" w:type="pct"/>
          </w:tcPr>
          <w:p w14:paraId="37DE34A5" w14:textId="20350358" w:rsidR="00FD700B" w:rsidRPr="00B5308D" w:rsidRDefault="00FD700B" w:rsidP="00FD700B">
            <w:pPr>
              <w:pStyle w:val="TableText"/>
              <w:rPr>
                <w:rStyle w:val="Strong"/>
                <w:b w:val="0"/>
                <w:bCs w:val="0"/>
              </w:rPr>
            </w:pPr>
            <w:r w:rsidRPr="00900AB8">
              <w:t xml:space="preserve">Busting </w:t>
            </w:r>
            <w:r w:rsidR="008B38C1">
              <w:t>c</w:t>
            </w:r>
            <w:r w:rsidRPr="00900AB8">
              <w:t xml:space="preserve">ongestion </w:t>
            </w:r>
            <w:r w:rsidR="008B38C1">
              <w:t>f</w:t>
            </w:r>
            <w:r w:rsidRPr="00900AB8">
              <w:t xml:space="preserve">or </w:t>
            </w:r>
            <w:r w:rsidR="008B38C1">
              <w:t>a</w:t>
            </w:r>
            <w:r w:rsidRPr="00900AB8">
              <w:t xml:space="preserve">gricultural </w:t>
            </w:r>
            <w:r w:rsidR="008B38C1">
              <w:t>e</w:t>
            </w:r>
            <w:r w:rsidRPr="00900AB8">
              <w:t>xporters</w:t>
            </w:r>
          </w:p>
        </w:tc>
        <w:tc>
          <w:tcPr>
            <w:tcW w:w="3415" w:type="pct"/>
          </w:tcPr>
          <w:p w14:paraId="62967202" w14:textId="77777777" w:rsidR="00FD700B" w:rsidRPr="00900AB8" w:rsidRDefault="00FD700B" w:rsidP="00FD700B">
            <w:pPr>
              <w:pStyle w:val="TableText"/>
            </w:pPr>
            <w:r w:rsidRPr="00900AB8">
              <w:t xml:space="preserve">Policy authority for export regulatory charging </w:t>
            </w:r>
            <w:proofErr w:type="gramStart"/>
            <w:r w:rsidRPr="00900AB8">
              <w:t>was reaffirmed</w:t>
            </w:r>
            <w:proofErr w:type="gramEnd"/>
            <w:r w:rsidRPr="00900AB8">
              <w:t xml:space="preserve"> in the 2020–21 Budget when the then government announced the Busting Congestion for Agricultural Exporters package.</w:t>
            </w:r>
          </w:p>
          <w:p w14:paraId="40A0AF49" w14:textId="77777777" w:rsidR="00FD700B" w:rsidRDefault="00FD700B" w:rsidP="00FD700B">
            <w:pPr>
              <w:pStyle w:val="TableText"/>
              <w:rPr>
                <w:b/>
                <w:bCs/>
              </w:rPr>
            </w:pPr>
            <w:r w:rsidRPr="00900AB8">
              <w:t xml:space="preserve">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w:t>
            </w:r>
            <w:proofErr w:type="gramStart"/>
            <w:r w:rsidRPr="00900AB8">
              <w:t>be rolled</w:t>
            </w:r>
            <w:proofErr w:type="gramEnd"/>
            <w:r w:rsidRPr="00900AB8">
              <w:t xml:space="preserve"> out while maintaining existing systems.</w:t>
            </w:r>
          </w:p>
        </w:tc>
      </w:tr>
      <w:tr w:rsidR="00FD700B" w14:paraId="11CAB8A6" w14:textId="77777777" w:rsidTr="001B7679">
        <w:tc>
          <w:tcPr>
            <w:tcW w:w="498" w:type="pct"/>
          </w:tcPr>
          <w:p w14:paraId="6C95B2E4" w14:textId="77777777" w:rsidR="00FD700B" w:rsidRDefault="00FD700B" w:rsidP="00FD700B">
            <w:pPr>
              <w:pStyle w:val="TableText"/>
            </w:pPr>
            <w:r w:rsidRPr="00900AB8">
              <w:t>2020</w:t>
            </w:r>
          </w:p>
        </w:tc>
        <w:tc>
          <w:tcPr>
            <w:tcW w:w="1087" w:type="pct"/>
          </w:tcPr>
          <w:p w14:paraId="45FCC9A4" w14:textId="77777777" w:rsidR="00FD700B" w:rsidRPr="00B5308D" w:rsidRDefault="00FD700B" w:rsidP="00FD700B">
            <w:pPr>
              <w:pStyle w:val="TableText"/>
              <w:rPr>
                <w:rStyle w:val="Strong"/>
                <w:b w:val="0"/>
                <w:bCs w:val="0"/>
              </w:rPr>
            </w:pPr>
            <w:r w:rsidRPr="00900AB8">
              <w:t xml:space="preserve">Introduction of the </w:t>
            </w:r>
            <w:r w:rsidRPr="00900AB8">
              <w:rPr>
                <w:i/>
                <w:iCs/>
              </w:rPr>
              <w:t>Export Control Act 2020</w:t>
            </w:r>
          </w:p>
        </w:tc>
        <w:tc>
          <w:tcPr>
            <w:tcW w:w="3415" w:type="pct"/>
          </w:tcPr>
          <w:p w14:paraId="0DD07950" w14:textId="77777777" w:rsidR="00FD700B" w:rsidRPr="00FD60DB" w:rsidRDefault="00FD700B" w:rsidP="00FD700B">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FD700B" w14:paraId="7F8EE751" w14:textId="77777777" w:rsidTr="001B7679">
        <w:tc>
          <w:tcPr>
            <w:tcW w:w="498" w:type="pct"/>
          </w:tcPr>
          <w:p w14:paraId="291A6FD4" w14:textId="77777777" w:rsidR="00FD700B" w:rsidRDefault="00FD700B" w:rsidP="00FD700B">
            <w:pPr>
              <w:pStyle w:val="TableText"/>
            </w:pPr>
            <w:r w:rsidRPr="00900AB8">
              <w:t>2018–19</w:t>
            </w:r>
          </w:p>
        </w:tc>
        <w:tc>
          <w:tcPr>
            <w:tcW w:w="1087" w:type="pct"/>
          </w:tcPr>
          <w:p w14:paraId="7640E257" w14:textId="3D7FC971" w:rsidR="00FD700B" w:rsidRDefault="00FD700B" w:rsidP="00FD700B">
            <w:pPr>
              <w:pStyle w:val="TableText"/>
            </w:pPr>
            <w:r w:rsidRPr="00900AB8">
              <w:t xml:space="preserve">Expanded </w:t>
            </w:r>
            <w:r w:rsidR="008B38C1">
              <w:t>c</w:t>
            </w:r>
            <w:r w:rsidRPr="00900AB8">
              <w:t xml:space="preserve">ost </w:t>
            </w:r>
            <w:r w:rsidR="008B38C1">
              <w:t>r</w:t>
            </w:r>
            <w:r w:rsidRPr="00900AB8">
              <w:t>ecovery</w:t>
            </w:r>
          </w:p>
        </w:tc>
        <w:tc>
          <w:tcPr>
            <w:tcW w:w="3415" w:type="pct"/>
          </w:tcPr>
          <w:p w14:paraId="32382B01" w14:textId="0FBF89C0" w:rsidR="00FD700B" w:rsidRPr="00900AB8" w:rsidRDefault="00FD700B" w:rsidP="00FD700B">
            <w:pPr>
              <w:pStyle w:val="TableText"/>
            </w:pPr>
            <w:r w:rsidRPr="00900AB8">
              <w:t xml:space="preserve">In the May 2018 Budget, the government confirmed continuing cost recovery from industry through the Expanded Cost Recovery </w:t>
            </w:r>
            <w:r w:rsidR="00FA12CB">
              <w:t>m</w:t>
            </w:r>
            <w:r w:rsidR="00FA12CB" w:rsidRPr="00900AB8">
              <w:t>easure</w:t>
            </w:r>
            <w:r w:rsidRPr="00900AB8">
              <w:t xml:space="preserve">, </w:t>
            </w:r>
            <w:r w:rsidR="00272E38">
              <w:t>which commenced on</w:t>
            </w:r>
            <w:r w:rsidR="00272E38" w:rsidRPr="00900AB8">
              <w:t xml:space="preserve"> </w:t>
            </w:r>
            <w:r w:rsidRPr="00900AB8">
              <w:t>1 July 2019, and included:</w:t>
            </w:r>
          </w:p>
          <w:p w14:paraId="2FD68188" w14:textId="25B45654" w:rsidR="00FD700B" w:rsidRPr="00900AB8" w:rsidRDefault="00272E38" w:rsidP="001B7679">
            <w:pPr>
              <w:pStyle w:val="TableBullet"/>
            </w:pPr>
            <w:r>
              <w:t>e</w:t>
            </w:r>
            <w:r w:rsidR="00FD700B" w:rsidRPr="00900AB8">
              <w:t>nforcement activities</w:t>
            </w:r>
            <w:r w:rsidR="009F5B33">
              <w:t xml:space="preserve"> to support</w:t>
            </w:r>
            <w:r w:rsidR="00FD700B" w:rsidRPr="00900AB8">
              <w:t xml:space="preserve"> compliance with Australian regulation and international import conditions. Activities that will be cost recovered include investigations and engagement with clients about compliance but </w:t>
            </w:r>
            <w:r w:rsidR="009F5B33">
              <w:t>does</w:t>
            </w:r>
            <w:r w:rsidR="009F5B33" w:rsidRPr="00900AB8">
              <w:t xml:space="preserve"> </w:t>
            </w:r>
            <w:r w:rsidR="00FD700B" w:rsidRPr="00900AB8">
              <w:t>not include the costs of infringement notice schemes or undertaking litigation.</w:t>
            </w:r>
          </w:p>
          <w:p w14:paraId="533412C6" w14:textId="1221E984" w:rsidR="00FD700B" w:rsidRPr="00900AB8" w:rsidRDefault="00272E38" w:rsidP="001B7679">
            <w:pPr>
              <w:pStyle w:val="TableBullet"/>
            </w:pPr>
            <w:r>
              <w:t>p</w:t>
            </w:r>
            <w:r w:rsidR="00FD700B" w:rsidRPr="00900AB8">
              <w:t xml:space="preserve">rovision of scientific and technical advice to improve or maintain existing export markets. Examples include the provision of scientific or technical advice to re-open or maintain market access following a pest or disease </w:t>
            </w:r>
            <w:r w:rsidR="00FD700B" w:rsidRPr="00900AB8">
              <w:lastRenderedPageBreak/>
              <w:t>incursion or change in import conditions; and improving existing market access by seeking to reduce import requirements or simplify certification processes.</w:t>
            </w:r>
          </w:p>
          <w:p w14:paraId="0FC12401" w14:textId="6E3A7714" w:rsidR="00FD700B" w:rsidRDefault="00272E38" w:rsidP="001B7679">
            <w:pPr>
              <w:pStyle w:val="TableBullet"/>
              <w:rPr>
                <w:b/>
                <w:bCs/>
              </w:rPr>
            </w:pPr>
            <w:r>
              <w:t>s</w:t>
            </w:r>
            <w:r w:rsidR="00FD700B" w:rsidRPr="00900AB8">
              <w:t xml:space="preserve">ervices provided by overseas counsellors relating to detained consignments, government certification and other issues which result in goods </w:t>
            </w:r>
            <w:proofErr w:type="gramStart"/>
            <w:r w:rsidR="00FD700B" w:rsidRPr="00900AB8">
              <w:t>being held</w:t>
            </w:r>
            <w:proofErr w:type="gramEnd"/>
            <w:r w:rsidR="00FD700B" w:rsidRPr="00900AB8">
              <w:t xml:space="preserve"> at the border.</w:t>
            </w:r>
          </w:p>
        </w:tc>
      </w:tr>
      <w:tr w:rsidR="00FD700B" w:rsidRPr="00412CC3" w14:paraId="41B33503" w14:textId="77777777" w:rsidTr="001B7679">
        <w:tc>
          <w:tcPr>
            <w:tcW w:w="498" w:type="pct"/>
          </w:tcPr>
          <w:p w14:paraId="284D0E08" w14:textId="77777777" w:rsidR="00FD700B" w:rsidRPr="00412CC3" w:rsidRDefault="00FD700B" w:rsidP="00FD700B">
            <w:pPr>
              <w:pStyle w:val="TableText"/>
            </w:pPr>
            <w:r w:rsidRPr="00900AB8">
              <w:lastRenderedPageBreak/>
              <w:t>2015</w:t>
            </w:r>
          </w:p>
        </w:tc>
        <w:tc>
          <w:tcPr>
            <w:tcW w:w="1087" w:type="pct"/>
          </w:tcPr>
          <w:p w14:paraId="2F200945" w14:textId="1D883AB9" w:rsidR="00FD700B" w:rsidRPr="00412CC3" w:rsidRDefault="00FD700B" w:rsidP="00FD700B">
            <w:pPr>
              <w:pStyle w:val="TableText"/>
            </w:pPr>
            <w:r w:rsidRPr="00900AB8">
              <w:t xml:space="preserve">Department of Agriculture and Water Resources – Comprehensive </w:t>
            </w:r>
            <w:r w:rsidR="008B38C1">
              <w:t>r</w:t>
            </w:r>
            <w:r w:rsidRPr="00900AB8">
              <w:t xml:space="preserve">eview of </w:t>
            </w:r>
            <w:r w:rsidR="008B38C1">
              <w:t>c</w:t>
            </w:r>
            <w:r w:rsidRPr="00900AB8">
              <w:t xml:space="preserve">ost </w:t>
            </w:r>
            <w:r w:rsidR="008B38C1">
              <w:t>r</w:t>
            </w:r>
            <w:r w:rsidRPr="00900AB8">
              <w:t>ecovery</w:t>
            </w:r>
          </w:p>
        </w:tc>
        <w:tc>
          <w:tcPr>
            <w:tcW w:w="3415" w:type="pct"/>
          </w:tcPr>
          <w:p w14:paraId="7B107707" w14:textId="4570274F" w:rsidR="00FD700B" w:rsidRPr="00412CC3" w:rsidRDefault="00FD700B" w:rsidP="00FD700B">
            <w:pPr>
              <w:pStyle w:val="TableText"/>
            </w:pPr>
            <w:r w:rsidRPr="00900AB8">
              <w:t xml:space="preserve">Over the period 2014–15, </w:t>
            </w:r>
            <w:r w:rsidR="006349B5">
              <w:t>we</w:t>
            </w:r>
            <w:r w:rsidRPr="00900AB8">
              <w:t xml:space="preserve"> redesigned </w:t>
            </w:r>
            <w:r w:rsidR="006349B5">
              <w:t>our</w:t>
            </w:r>
            <w:r w:rsidR="006349B5" w:rsidRPr="00900AB8">
              <w:t xml:space="preserve"> </w:t>
            </w:r>
            <w:r w:rsidRPr="00900AB8">
              <w:t xml:space="preserve">cost recovery arrangements as part of a funding strategy for </w:t>
            </w:r>
            <w:r w:rsidR="004333E3">
              <w:t>our</w:t>
            </w:r>
            <w:r w:rsidRPr="00900AB8">
              <w:t xml:space="preserve"> biosecurity and export certification activities. The review sought to streamline existing frameworks to address inequities, ensure all costs </w:t>
            </w:r>
            <w:proofErr w:type="gramStart"/>
            <w:r w:rsidRPr="00900AB8">
              <w:t>are recovered</w:t>
            </w:r>
            <w:proofErr w:type="gramEnd"/>
            <w:r w:rsidRPr="00900AB8">
              <w:t xml:space="preserve"> and reduce the complexity of </w:t>
            </w:r>
            <w:r w:rsidR="00374373">
              <w:t>our</w:t>
            </w:r>
            <w:r w:rsidRPr="00900AB8">
              <w:t xml:space="preserve"> fees and</w:t>
            </w:r>
            <w:r w:rsidR="00FE357F">
              <w:t xml:space="preserve"> levy-based</w:t>
            </w:r>
            <w:r w:rsidRPr="00900AB8">
              <w:t xml:space="preserve"> charges. Outcomes of the review </w:t>
            </w:r>
            <w:proofErr w:type="gramStart"/>
            <w:r w:rsidRPr="00900AB8">
              <w:t>were implemented</w:t>
            </w:r>
            <w:proofErr w:type="gramEnd"/>
            <w:r w:rsidRPr="00900AB8">
              <w:t xml:space="preserve"> 1 December 2015.</w:t>
            </w:r>
          </w:p>
        </w:tc>
      </w:tr>
    </w:tbl>
    <w:p w14:paraId="2C7653C6" w14:textId="77777777" w:rsidR="00607684" w:rsidRPr="00607684" w:rsidRDefault="00607684" w:rsidP="00733FB7">
      <w:pPr>
        <w:pStyle w:val="Heading3"/>
        <w:numPr>
          <w:ilvl w:val="0"/>
          <w:numId w:val="0"/>
        </w:numPr>
        <w:spacing w:before="240"/>
      </w:pPr>
      <w:bookmarkStart w:id="25" w:name="_Government_policy_approval"/>
      <w:bookmarkStart w:id="26" w:name="_Statutory_authority_to"/>
      <w:bookmarkStart w:id="27" w:name="_Toc175204206"/>
      <w:bookmarkStart w:id="28" w:name="_Toc228953636"/>
      <w:bookmarkEnd w:id="18"/>
      <w:bookmarkEnd w:id="25"/>
      <w:bookmarkEnd w:id="26"/>
      <w:r w:rsidRPr="00607684">
        <w:t xml:space="preserve">Statutory authority to </w:t>
      </w:r>
      <w:r w:rsidRPr="001C5C56">
        <w:t>apply</w:t>
      </w:r>
      <w:r w:rsidRPr="00607684">
        <w:t xml:space="preserve"> fees and charges</w:t>
      </w:r>
      <w:bookmarkEnd w:id="27"/>
      <w:bookmarkEnd w:id="28"/>
    </w:p>
    <w:p w14:paraId="52789D42" w14:textId="51327AB7" w:rsidR="00607684" w:rsidRDefault="00727BAB" w:rsidP="00607684">
      <w:r>
        <w:t>Section 399 of the</w:t>
      </w:r>
      <w:r w:rsidRPr="007332E8">
        <w:t xml:space="preserve"> </w:t>
      </w:r>
      <w:r w:rsidR="00084EED">
        <w:t xml:space="preserve">Export Control Act </w:t>
      </w:r>
      <w:r>
        <w:t>provides</w:t>
      </w:r>
      <w:r w:rsidR="00A0001B">
        <w:t xml:space="preserve"> that</w:t>
      </w:r>
      <w:r w:rsidR="00607684" w:rsidRPr="007332E8">
        <w:t xml:space="preserve"> rules may prescribe fees that may </w:t>
      </w:r>
      <w:proofErr w:type="gramStart"/>
      <w:r w:rsidR="00607684" w:rsidRPr="007332E8">
        <w:t>be charged</w:t>
      </w:r>
      <w:proofErr w:type="gramEnd"/>
      <w:r w:rsidR="00607684" w:rsidRPr="007332E8">
        <w:t xml:space="preserve"> in relation to fee</w:t>
      </w:r>
      <w:r w:rsidR="00607684" w:rsidRPr="007332E8">
        <w:rPr>
          <w:rFonts w:ascii="Cambria Math" w:hAnsi="Cambria Math" w:cs="Cambria Math"/>
        </w:rPr>
        <w:t>‑</w:t>
      </w:r>
      <w:r w:rsidR="00607684" w:rsidRPr="007332E8">
        <w:t xml:space="preserve">bearing activities carried out by, or on behalf of, the Commonwealth in the performance of functions or the exercise of powers under the </w:t>
      </w:r>
      <w:r w:rsidR="003A38AC">
        <w:t xml:space="preserve">Export Control </w:t>
      </w:r>
      <w:r w:rsidR="00607684" w:rsidRPr="007332E8">
        <w:t xml:space="preserve">Act. The specific fees and price points are set out in the </w:t>
      </w:r>
      <w:hyperlink r:id="rId25" w:history="1">
        <w:r w:rsidR="00372AE4" w:rsidRPr="00730AE6">
          <w:rPr>
            <w:rStyle w:val="Hyperlink"/>
          </w:rPr>
          <w:t>Export Control (Fees and Payments) Rules 2021</w:t>
        </w:r>
      </w:hyperlink>
      <w:r w:rsidR="00372AE4" w:rsidRPr="007332E8">
        <w:t>.</w:t>
      </w:r>
    </w:p>
    <w:p w14:paraId="0E4DAB61" w14:textId="77777777" w:rsidR="00AA6B75" w:rsidRDefault="00AA6B75" w:rsidP="00AA6B75">
      <w:pPr>
        <w:keepNext/>
      </w:pPr>
      <w:r>
        <w:t xml:space="preserve">Cost recovery charges </w:t>
      </w:r>
      <w:proofErr w:type="gramStart"/>
      <w:r>
        <w:t>are imposed</w:t>
      </w:r>
      <w:proofErr w:type="gramEnd"/>
      <w:r>
        <w:t xml:space="preserve"> under the:</w:t>
      </w:r>
    </w:p>
    <w:p w14:paraId="54B45A37" w14:textId="2E709681" w:rsidR="00AA6B75" w:rsidRPr="00136CD9" w:rsidRDefault="00AA6B75" w:rsidP="00AA6B75">
      <w:pPr>
        <w:pStyle w:val="ListBullet"/>
        <w:ind w:left="454" w:hanging="454"/>
        <w:rPr>
          <w:rStyle w:val="Emphasis"/>
        </w:rPr>
      </w:pPr>
      <w:hyperlink r:id="rId26" w:history="1">
        <w:r w:rsidRPr="00D75D59">
          <w:rPr>
            <w:rStyle w:val="Emphasis"/>
          </w:rPr>
          <w:t>Export Charges (Imposition</w:t>
        </w:r>
        <w:r w:rsidR="00D9528D">
          <w:t>—</w:t>
        </w:r>
        <w:r w:rsidRPr="00D75D59">
          <w:rPr>
            <w:rStyle w:val="Emphasis"/>
          </w:rPr>
          <w:t>General) Act 2015</w:t>
        </w:r>
      </w:hyperlink>
    </w:p>
    <w:p w14:paraId="25F5CFBE" w14:textId="5927B6AE" w:rsidR="00AA6B75" w:rsidRPr="00136CD9" w:rsidRDefault="00AA6B75" w:rsidP="00AA6B75">
      <w:pPr>
        <w:pStyle w:val="ListBullet"/>
        <w:ind w:left="454" w:hanging="454"/>
        <w:rPr>
          <w:rStyle w:val="Emphasis"/>
        </w:rPr>
      </w:pPr>
      <w:hyperlink r:id="rId27" w:history="1">
        <w:r w:rsidRPr="00D75D59">
          <w:rPr>
            <w:rStyle w:val="Emphasis"/>
          </w:rPr>
          <w:t>Export Charges (Imposition</w:t>
        </w:r>
        <w:r w:rsidR="00D9528D">
          <w:t>—</w:t>
        </w:r>
        <w:r w:rsidRPr="00D75D59">
          <w:rPr>
            <w:rStyle w:val="Emphasis"/>
          </w:rPr>
          <w:t>Customs) Act 2015</w:t>
        </w:r>
      </w:hyperlink>
    </w:p>
    <w:p w14:paraId="622F64BE" w14:textId="5ABEC576" w:rsidR="00AA6B75" w:rsidRPr="00D62AB0" w:rsidRDefault="00AA6B75" w:rsidP="00AA6B75">
      <w:pPr>
        <w:pStyle w:val="ListBullet"/>
        <w:ind w:left="454" w:hanging="454"/>
        <w:rPr>
          <w:rStyle w:val="Emphasis"/>
        </w:rPr>
      </w:pPr>
      <w:hyperlink r:id="rId28" w:history="1">
        <w:r w:rsidRPr="00D75D59">
          <w:rPr>
            <w:rStyle w:val="Emphasis"/>
          </w:rPr>
          <w:t>Export Charges (Imposition</w:t>
        </w:r>
        <w:r w:rsidR="00D9528D">
          <w:t>—</w:t>
        </w:r>
        <w:r w:rsidRPr="00D75D59">
          <w:rPr>
            <w:rStyle w:val="Emphasis"/>
          </w:rPr>
          <w:t>Excise) Act 2015</w:t>
        </w:r>
      </w:hyperlink>
      <w:r w:rsidRPr="009E4FFD">
        <w:t>.</w:t>
      </w:r>
    </w:p>
    <w:p w14:paraId="4F38BA1E" w14:textId="77777777" w:rsidR="00AA6B75" w:rsidRDefault="00AA6B75" w:rsidP="00AA6B75">
      <w:r>
        <w:t xml:space="preserve">Details of specific price points and charges payable </w:t>
      </w:r>
      <w:proofErr w:type="gramStart"/>
      <w:r>
        <w:t>are included</w:t>
      </w:r>
      <w:proofErr w:type="gramEnd"/>
      <w:r>
        <w:t xml:space="preserve"> in the:</w:t>
      </w:r>
    </w:p>
    <w:p w14:paraId="4E48FCB8" w14:textId="13B9979D" w:rsidR="00AA6B75" w:rsidRPr="00730AE6" w:rsidRDefault="00AA6B75" w:rsidP="0048347C">
      <w:pPr>
        <w:pStyle w:val="ListBullet"/>
        <w:rPr>
          <w:rStyle w:val="Hyperlink"/>
        </w:rPr>
      </w:pPr>
      <w:hyperlink r:id="rId29" w:history="1">
        <w:r w:rsidRPr="00730AE6">
          <w:rPr>
            <w:rStyle w:val="Hyperlink"/>
          </w:rPr>
          <w:t>Export Charges (Imposition</w:t>
        </w:r>
        <w:r w:rsidR="00D9528D" w:rsidRPr="00730AE6">
          <w:rPr>
            <w:rStyle w:val="Hyperlink"/>
          </w:rPr>
          <w:t>—</w:t>
        </w:r>
        <w:r w:rsidRPr="00730AE6">
          <w:rPr>
            <w:rStyle w:val="Hyperlink"/>
          </w:rPr>
          <w:t>General) Regulations 2021</w:t>
        </w:r>
      </w:hyperlink>
    </w:p>
    <w:p w14:paraId="6114074B" w14:textId="02AD8D8A" w:rsidR="00AA6B75" w:rsidRPr="00730AE6" w:rsidRDefault="00AA6B75" w:rsidP="0048347C">
      <w:pPr>
        <w:pStyle w:val="ListBullet"/>
        <w:rPr>
          <w:rStyle w:val="Hyperlink"/>
        </w:rPr>
      </w:pPr>
      <w:hyperlink r:id="rId30" w:history="1">
        <w:r w:rsidRPr="00730AE6">
          <w:rPr>
            <w:rStyle w:val="Hyperlink"/>
          </w:rPr>
          <w:t>Export Charges (Imposition</w:t>
        </w:r>
        <w:r w:rsidR="00D9528D" w:rsidRPr="00730AE6">
          <w:rPr>
            <w:rStyle w:val="Hyperlink"/>
          </w:rPr>
          <w:t>—</w:t>
        </w:r>
        <w:r w:rsidRPr="00730AE6">
          <w:rPr>
            <w:rStyle w:val="Hyperlink"/>
          </w:rPr>
          <w:t>Customs) Regulations 2021</w:t>
        </w:r>
      </w:hyperlink>
    </w:p>
    <w:p w14:paraId="5868AA07" w14:textId="2B676A5A" w:rsidR="00AA6B75" w:rsidRPr="00336E37" w:rsidRDefault="00FE357F" w:rsidP="00AA6B75">
      <w:pPr>
        <w:pStyle w:val="ListBullet"/>
        <w:numPr>
          <w:ilvl w:val="0"/>
          <w:numId w:val="0"/>
        </w:numPr>
        <w:rPr>
          <w:rStyle w:val="Emphasis"/>
          <w:i w:val="0"/>
          <w:iCs w:val="0"/>
        </w:rPr>
      </w:pPr>
      <w:r>
        <w:rPr>
          <w:rStyle w:val="Emphasis"/>
          <w:i w:val="0"/>
          <w:iCs w:val="0"/>
        </w:rPr>
        <w:t xml:space="preserve">It </w:t>
      </w:r>
      <w:proofErr w:type="gramStart"/>
      <w:r>
        <w:rPr>
          <w:rStyle w:val="Emphasis"/>
          <w:i w:val="0"/>
          <w:iCs w:val="0"/>
        </w:rPr>
        <w:t>is intended</w:t>
      </w:r>
      <w:proofErr w:type="gramEnd"/>
      <w:r>
        <w:rPr>
          <w:rStyle w:val="Emphasis"/>
          <w:i w:val="0"/>
          <w:iCs w:val="0"/>
        </w:rPr>
        <w:t xml:space="preserve"> that l</w:t>
      </w:r>
      <w:r w:rsidR="00AA6B75">
        <w:rPr>
          <w:rStyle w:val="Emphasis"/>
          <w:i w:val="0"/>
          <w:iCs w:val="0"/>
        </w:rPr>
        <w:t xml:space="preserve">egislative instruments </w:t>
      </w:r>
      <w:r>
        <w:rPr>
          <w:rStyle w:val="Emphasis"/>
          <w:i w:val="0"/>
          <w:iCs w:val="0"/>
        </w:rPr>
        <w:t>will</w:t>
      </w:r>
      <w:r w:rsidR="007D6DB6">
        <w:rPr>
          <w:rStyle w:val="Emphasis"/>
          <w:i w:val="0"/>
          <w:iCs w:val="0"/>
        </w:rPr>
        <w:t xml:space="preserve"> </w:t>
      </w:r>
      <w:proofErr w:type="gramStart"/>
      <w:r w:rsidR="00AA6B75">
        <w:rPr>
          <w:rStyle w:val="Emphasis"/>
          <w:i w:val="0"/>
          <w:iCs w:val="0"/>
        </w:rPr>
        <w:t>be updated</w:t>
      </w:r>
      <w:proofErr w:type="gramEnd"/>
      <w:r w:rsidR="00AA6B75">
        <w:rPr>
          <w:rStyle w:val="Emphasis"/>
          <w:i w:val="0"/>
          <w:iCs w:val="0"/>
        </w:rPr>
        <w:t xml:space="preserve"> to reflect new prices for the cost recovery arrangement from 1</w:t>
      </w:r>
      <w:r w:rsidR="00B83053">
        <w:rPr>
          <w:rStyle w:val="Emphasis"/>
          <w:i w:val="0"/>
          <w:iCs w:val="0"/>
        </w:rPr>
        <w:t> </w:t>
      </w:r>
      <w:r w:rsidR="00AA6B75">
        <w:rPr>
          <w:rStyle w:val="Emphasis"/>
          <w:i w:val="0"/>
          <w:iCs w:val="0"/>
        </w:rPr>
        <w:t>July</w:t>
      </w:r>
      <w:r w:rsidR="00B83053">
        <w:rPr>
          <w:rStyle w:val="Emphasis"/>
          <w:i w:val="0"/>
          <w:iCs w:val="0"/>
        </w:rPr>
        <w:t> </w:t>
      </w:r>
      <w:r w:rsidR="00AA6B75">
        <w:rPr>
          <w:rStyle w:val="Emphasis"/>
          <w:i w:val="0"/>
          <w:iCs w:val="0"/>
        </w:rPr>
        <w:t>2026.</w:t>
      </w:r>
    </w:p>
    <w:p w14:paraId="5CFFC645" w14:textId="4291A7E0" w:rsidR="00FD4771" w:rsidRDefault="00FD4771" w:rsidP="00FD4771">
      <w:pPr>
        <w:pStyle w:val="Heading2"/>
      </w:pPr>
      <w:bookmarkStart w:id="29" w:name="_CRIS_updates"/>
      <w:bookmarkStart w:id="30" w:name="_Toc228953637"/>
      <w:bookmarkEnd w:id="29"/>
      <w:r>
        <w:lastRenderedPageBreak/>
        <w:t>CRIS updates</w:t>
      </w:r>
      <w:bookmarkEnd w:id="30"/>
    </w:p>
    <w:p w14:paraId="079DD47F" w14:textId="0ECB95AA" w:rsidR="00247D54" w:rsidRDefault="00BA75A2" w:rsidP="00FD4771">
      <w:pPr>
        <w:rPr>
          <w:lang w:eastAsia="ja-JP"/>
        </w:rPr>
      </w:pPr>
      <w:r>
        <w:rPr>
          <w:lang w:eastAsia="ja-JP"/>
        </w:rPr>
        <w:t>Since the regulatory prices were last set in 2020</w:t>
      </w:r>
      <w:r w:rsidR="00700A67">
        <w:rPr>
          <w:lang w:eastAsia="ja-JP"/>
        </w:rPr>
        <w:t>–</w:t>
      </w:r>
      <w:r>
        <w:rPr>
          <w:lang w:eastAsia="ja-JP"/>
        </w:rPr>
        <w:t>21, the rate of change in Australia’s export trade landscape has accelerated</w:t>
      </w:r>
      <w:r w:rsidR="00B073A6">
        <w:rPr>
          <w:lang w:eastAsia="ja-JP"/>
        </w:rPr>
        <w:t>.</w:t>
      </w:r>
      <w:r>
        <w:rPr>
          <w:lang w:eastAsia="ja-JP"/>
        </w:rPr>
        <w:t xml:space="preserve"> </w:t>
      </w:r>
      <w:r w:rsidR="00B073A6">
        <w:rPr>
          <w:lang w:eastAsia="ja-JP"/>
        </w:rPr>
        <w:t>T</w:t>
      </w:r>
      <w:r>
        <w:rPr>
          <w:lang w:eastAsia="ja-JP"/>
        </w:rPr>
        <w:t>he complexity of market access requirements</w:t>
      </w:r>
      <w:r w:rsidR="00F5481C">
        <w:rPr>
          <w:lang w:eastAsia="ja-JP"/>
        </w:rPr>
        <w:t xml:space="preserve"> (the requirements we </w:t>
      </w:r>
      <w:r w:rsidR="00430B4C">
        <w:rPr>
          <w:lang w:eastAsia="ja-JP"/>
        </w:rPr>
        <w:t>must</w:t>
      </w:r>
      <w:r w:rsidR="00F5481C">
        <w:rPr>
          <w:lang w:eastAsia="ja-JP"/>
        </w:rPr>
        <w:t xml:space="preserve"> meet to get agricultural products into overseas markets)</w:t>
      </w:r>
      <w:r>
        <w:rPr>
          <w:lang w:eastAsia="ja-JP"/>
        </w:rPr>
        <w:t xml:space="preserve"> </w:t>
      </w:r>
      <w:r w:rsidR="00A857F5">
        <w:rPr>
          <w:lang w:eastAsia="ja-JP"/>
        </w:rPr>
        <w:t xml:space="preserve">has </w:t>
      </w:r>
      <w:r w:rsidR="006172B5">
        <w:rPr>
          <w:lang w:eastAsia="ja-JP"/>
        </w:rPr>
        <w:t>grown</w:t>
      </w:r>
      <w:r>
        <w:rPr>
          <w:lang w:eastAsia="ja-JP"/>
        </w:rPr>
        <w:t>,</w:t>
      </w:r>
      <w:r w:rsidR="0097217B">
        <w:rPr>
          <w:lang w:eastAsia="ja-JP"/>
        </w:rPr>
        <w:t xml:space="preserve"> patterns of </w:t>
      </w:r>
      <w:r>
        <w:rPr>
          <w:lang w:eastAsia="ja-JP"/>
        </w:rPr>
        <w:t xml:space="preserve">demand for Australian agricultural exports </w:t>
      </w:r>
      <w:r w:rsidR="006642C1">
        <w:rPr>
          <w:lang w:eastAsia="ja-JP"/>
        </w:rPr>
        <w:t xml:space="preserve">have changed, </w:t>
      </w:r>
      <w:r>
        <w:rPr>
          <w:lang w:eastAsia="ja-JP"/>
        </w:rPr>
        <w:t>and inflation</w:t>
      </w:r>
      <w:r w:rsidR="006642C1">
        <w:rPr>
          <w:lang w:eastAsia="ja-JP"/>
        </w:rPr>
        <w:t xml:space="preserve"> has continued to</w:t>
      </w:r>
      <w:r w:rsidR="006172B5">
        <w:rPr>
          <w:lang w:eastAsia="ja-JP"/>
        </w:rPr>
        <w:t xml:space="preserve"> increase</w:t>
      </w:r>
      <w:r w:rsidR="006642C1">
        <w:rPr>
          <w:lang w:eastAsia="ja-JP"/>
        </w:rPr>
        <w:t xml:space="preserve"> the cost</w:t>
      </w:r>
      <w:r w:rsidR="00F5481C">
        <w:rPr>
          <w:lang w:eastAsia="ja-JP"/>
        </w:rPr>
        <w:t>s</w:t>
      </w:r>
      <w:r w:rsidR="006642C1">
        <w:rPr>
          <w:lang w:eastAsia="ja-JP"/>
        </w:rPr>
        <w:t xml:space="preserve"> of delivering services</w:t>
      </w:r>
      <w:r>
        <w:rPr>
          <w:lang w:eastAsia="ja-JP"/>
        </w:rPr>
        <w:t>.</w:t>
      </w:r>
      <w:r w:rsidR="00896852">
        <w:rPr>
          <w:lang w:eastAsia="ja-JP"/>
        </w:rPr>
        <w:t xml:space="preserve"> These changes </w:t>
      </w:r>
      <w:r w:rsidR="00816634">
        <w:rPr>
          <w:lang w:eastAsia="ja-JP"/>
        </w:rPr>
        <w:t>mean</w:t>
      </w:r>
      <w:r w:rsidR="00C9619D">
        <w:rPr>
          <w:lang w:eastAsia="ja-JP"/>
        </w:rPr>
        <w:t>t</w:t>
      </w:r>
      <w:r w:rsidR="00816634">
        <w:rPr>
          <w:lang w:eastAsia="ja-JP"/>
        </w:rPr>
        <w:t xml:space="preserve"> that our</w:t>
      </w:r>
      <w:r w:rsidR="00896852">
        <w:rPr>
          <w:lang w:eastAsia="ja-JP"/>
        </w:rPr>
        <w:t xml:space="preserve"> previous cost</w:t>
      </w:r>
      <w:r w:rsidR="00FC3752">
        <w:rPr>
          <w:lang w:eastAsia="ja-JP"/>
        </w:rPr>
        <w:t xml:space="preserve"> </w:t>
      </w:r>
      <w:r w:rsidR="00480A75">
        <w:rPr>
          <w:lang w:eastAsia="ja-JP"/>
        </w:rPr>
        <w:t>model no longer reflect</w:t>
      </w:r>
      <w:r w:rsidR="00F34849">
        <w:rPr>
          <w:lang w:eastAsia="ja-JP"/>
        </w:rPr>
        <w:t>ed</w:t>
      </w:r>
      <w:r w:rsidR="00480A75">
        <w:rPr>
          <w:lang w:eastAsia="ja-JP"/>
        </w:rPr>
        <w:t xml:space="preserve"> the real cost</w:t>
      </w:r>
      <w:r w:rsidR="00896852">
        <w:rPr>
          <w:lang w:eastAsia="ja-JP"/>
        </w:rPr>
        <w:t xml:space="preserve"> of delivering export services.</w:t>
      </w:r>
      <w:r w:rsidR="00FC49CB">
        <w:rPr>
          <w:lang w:eastAsia="ja-JP"/>
        </w:rPr>
        <w:t xml:space="preserve"> By 2023–24, </w:t>
      </w:r>
      <w:r w:rsidR="00D67CE3">
        <w:rPr>
          <w:lang w:eastAsia="ja-JP"/>
        </w:rPr>
        <w:t>a</w:t>
      </w:r>
      <w:r w:rsidR="00FC49CB">
        <w:rPr>
          <w:lang w:eastAsia="ja-JP"/>
        </w:rPr>
        <w:t xml:space="preserve"> </w:t>
      </w:r>
      <w:r w:rsidR="007F0AA1">
        <w:rPr>
          <w:lang w:eastAsia="ja-JP"/>
        </w:rPr>
        <w:t>revenue</w:t>
      </w:r>
      <w:r w:rsidR="00FC49CB">
        <w:rPr>
          <w:lang w:eastAsia="ja-JP"/>
        </w:rPr>
        <w:t xml:space="preserve"> gap</w:t>
      </w:r>
      <w:r w:rsidR="00D67CE3">
        <w:rPr>
          <w:lang w:eastAsia="ja-JP"/>
        </w:rPr>
        <w:t xml:space="preserve"> emerged that</w:t>
      </w:r>
      <w:r w:rsidR="00FC49CB">
        <w:rPr>
          <w:lang w:eastAsia="ja-JP"/>
        </w:rPr>
        <w:t xml:space="preserve"> </w:t>
      </w:r>
      <w:r w:rsidR="00D67CE3">
        <w:rPr>
          <w:lang w:eastAsia="ja-JP"/>
        </w:rPr>
        <w:t>require</w:t>
      </w:r>
      <w:r w:rsidR="006D2B84">
        <w:rPr>
          <w:lang w:eastAsia="ja-JP"/>
        </w:rPr>
        <w:t>d</w:t>
      </w:r>
      <w:r w:rsidR="00FC49CB">
        <w:rPr>
          <w:lang w:eastAsia="ja-JP"/>
        </w:rPr>
        <w:t xml:space="preserve"> government</w:t>
      </w:r>
      <w:r w:rsidR="00883F69">
        <w:rPr>
          <w:lang w:eastAsia="ja-JP"/>
        </w:rPr>
        <w:t xml:space="preserve"> </w:t>
      </w:r>
      <w:r w:rsidR="001253C8">
        <w:rPr>
          <w:lang w:eastAsia="ja-JP"/>
        </w:rPr>
        <w:t>supplementation</w:t>
      </w:r>
      <w:r w:rsidR="00FC49CB">
        <w:rPr>
          <w:lang w:eastAsia="ja-JP"/>
        </w:rPr>
        <w:t xml:space="preserve"> to maintain</w:t>
      </w:r>
      <w:r>
        <w:rPr>
          <w:lang w:eastAsia="ja-JP"/>
        </w:rPr>
        <w:t xml:space="preserve"> essential trade and export services</w:t>
      </w:r>
      <w:r w:rsidR="00247D54">
        <w:rPr>
          <w:lang w:eastAsia="ja-JP"/>
        </w:rPr>
        <w:t xml:space="preserve"> needed</w:t>
      </w:r>
      <w:r>
        <w:rPr>
          <w:lang w:eastAsia="ja-JP"/>
        </w:rPr>
        <w:t xml:space="preserve"> to support </w:t>
      </w:r>
      <w:r w:rsidR="00F80A31">
        <w:rPr>
          <w:lang w:eastAsia="ja-JP"/>
        </w:rPr>
        <w:t>agricultur</w:t>
      </w:r>
      <w:r w:rsidR="00AF18EA">
        <w:rPr>
          <w:lang w:eastAsia="ja-JP"/>
        </w:rPr>
        <w:t>al</w:t>
      </w:r>
      <w:r w:rsidR="00F80A31">
        <w:rPr>
          <w:lang w:eastAsia="ja-JP"/>
        </w:rPr>
        <w:t xml:space="preserve"> </w:t>
      </w:r>
      <w:r>
        <w:rPr>
          <w:lang w:eastAsia="ja-JP"/>
        </w:rPr>
        <w:t xml:space="preserve">sector </w:t>
      </w:r>
      <w:r w:rsidR="00012540">
        <w:rPr>
          <w:lang w:eastAsia="ja-JP"/>
        </w:rPr>
        <w:t>exports</w:t>
      </w:r>
      <w:r>
        <w:rPr>
          <w:lang w:eastAsia="ja-JP"/>
        </w:rPr>
        <w:t>.</w:t>
      </w:r>
    </w:p>
    <w:p w14:paraId="4368F9F0" w14:textId="1D537758" w:rsidR="00825B26" w:rsidRDefault="00247D54" w:rsidP="00A93AB2">
      <w:pPr>
        <w:rPr>
          <w:lang w:eastAsia="ja-JP"/>
        </w:rPr>
      </w:pPr>
      <w:r>
        <w:rPr>
          <w:lang w:eastAsia="ja-JP"/>
        </w:rPr>
        <w:t xml:space="preserve">To address the </w:t>
      </w:r>
      <w:r w:rsidR="007F0AA1">
        <w:rPr>
          <w:lang w:eastAsia="ja-JP"/>
        </w:rPr>
        <w:t>revenue</w:t>
      </w:r>
      <w:r>
        <w:rPr>
          <w:lang w:eastAsia="ja-JP"/>
        </w:rPr>
        <w:t xml:space="preserve"> gap, </w:t>
      </w:r>
      <w:r w:rsidR="00360976">
        <w:rPr>
          <w:lang w:eastAsia="ja-JP"/>
        </w:rPr>
        <w:t>the government committed $142.1 million</w:t>
      </w:r>
      <w:r w:rsidR="00BA75A2">
        <w:rPr>
          <w:lang w:eastAsia="ja-JP"/>
        </w:rPr>
        <w:t xml:space="preserve"> to sustain the delivery of export regulatory services until 30</w:t>
      </w:r>
      <w:r w:rsidR="0037344D">
        <w:rPr>
          <w:lang w:eastAsia="ja-JP"/>
        </w:rPr>
        <w:t> </w:t>
      </w:r>
      <w:r w:rsidR="00BA75A2">
        <w:rPr>
          <w:lang w:eastAsia="ja-JP"/>
        </w:rPr>
        <w:t>June</w:t>
      </w:r>
      <w:r w:rsidR="0037344D">
        <w:rPr>
          <w:lang w:eastAsia="ja-JP"/>
        </w:rPr>
        <w:t> </w:t>
      </w:r>
      <w:r w:rsidR="00BA75A2">
        <w:rPr>
          <w:lang w:eastAsia="ja-JP"/>
        </w:rPr>
        <w:t>2026</w:t>
      </w:r>
      <w:r w:rsidR="005D52D0">
        <w:rPr>
          <w:lang w:eastAsia="ja-JP"/>
        </w:rPr>
        <w:t xml:space="preserve"> (see </w:t>
      </w:r>
      <w:r w:rsidR="00A93198">
        <w:rPr>
          <w:lang w:eastAsia="ja-JP"/>
        </w:rPr>
        <w:fldChar w:fldCharType="begin"/>
      </w:r>
      <w:r w:rsidR="00A93198">
        <w:rPr>
          <w:lang w:eastAsia="ja-JP"/>
        </w:rPr>
        <w:instrText xml:space="preserve"> REF _Ref198892160 \h </w:instrText>
      </w:r>
      <w:r w:rsidR="00A93198">
        <w:rPr>
          <w:lang w:eastAsia="ja-JP"/>
        </w:rPr>
      </w:r>
      <w:r w:rsidR="00A93198">
        <w:rPr>
          <w:lang w:eastAsia="ja-JP"/>
        </w:rPr>
        <w:fldChar w:fldCharType="separate"/>
      </w:r>
      <w:r w:rsidR="009047BD">
        <w:t xml:space="preserve">Table </w:t>
      </w:r>
      <w:r w:rsidR="009047BD">
        <w:rPr>
          <w:noProof/>
        </w:rPr>
        <w:t>1</w:t>
      </w:r>
      <w:r w:rsidR="00A93198">
        <w:rPr>
          <w:lang w:eastAsia="ja-JP"/>
        </w:rPr>
        <w:fldChar w:fldCharType="end"/>
      </w:r>
      <w:r w:rsidR="00A93198">
        <w:rPr>
          <w:lang w:eastAsia="ja-JP"/>
        </w:rPr>
        <w:t>)</w:t>
      </w:r>
      <w:r w:rsidR="00BA75A2">
        <w:rPr>
          <w:lang w:eastAsia="ja-JP"/>
        </w:rPr>
        <w:t>.</w:t>
      </w:r>
      <w:r w:rsidR="000C017E">
        <w:rPr>
          <w:lang w:eastAsia="ja-JP"/>
        </w:rPr>
        <w:t xml:space="preserve"> </w:t>
      </w:r>
      <w:r w:rsidR="00317EFC">
        <w:rPr>
          <w:lang w:eastAsia="ja-JP"/>
        </w:rPr>
        <w:t>As part of the 2023</w:t>
      </w:r>
      <w:r w:rsidR="00700A67">
        <w:rPr>
          <w:lang w:eastAsia="ja-JP"/>
        </w:rPr>
        <w:t>–2</w:t>
      </w:r>
      <w:r w:rsidR="00317EFC">
        <w:rPr>
          <w:lang w:eastAsia="ja-JP"/>
        </w:rPr>
        <w:t xml:space="preserve">4 </w:t>
      </w:r>
      <w:r w:rsidR="000C017E">
        <w:rPr>
          <w:lang w:eastAsia="ja-JP"/>
        </w:rPr>
        <w:t>B</w:t>
      </w:r>
      <w:r w:rsidR="00317EFC">
        <w:rPr>
          <w:lang w:eastAsia="ja-JP"/>
        </w:rPr>
        <w:t xml:space="preserve">udget measure, </w:t>
      </w:r>
      <w:r w:rsidR="00902C5E">
        <w:rPr>
          <w:lang w:eastAsia="ja-JP"/>
        </w:rPr>
        <w:t>we</w:t>
      </w:r>
      <w:r w:rsidR="00317EFC">
        <w:rPr>
          <w:lang w:eastAsia="ja-JP"/>
        </w:rPr>
        <w:t xml:space="preserve"> received government authority to develop an ongoing sustainable funding model to support </w:t>
      </w:r>
      <w:r w:rsidR="00902C5E">
        <w:rPr>
          <w:lang w:eastAsia="ja-JP"/>
        </w:rPr>
        <w:t>our</w:t>
      </w:r>
      <w:r w:rsidR="00317EFC">
        <w:rPr>
          <w:lang w:eastAsia="ja-JP"/>
        </w:rPr>
        <w:t xml:space="preserve"> export regulatory and trade activities. </w:t>
      </w:r>
      <w:r w:rsidR="00CB550A">
        <w:rPr>
          <w:lang w:eastAsia="ja-JP"/>
        </w:rPr>
        <w:t>W</w:t>
      </w:r>
      <w:r w:rsidR="00825B26">
        <w:rPr>
          <w:lang w:eastAsia="ja-JP"/>
        </w:rPr>
        <w:t xml:space="preserve">e have reviewed </w:t>
      </w:r>
      <w:r w:rsidR="00FF5FBD">
        <w:rPr>
          <w:lang w:eastAsia="ja-JP"/>
        </w:rPr>
        <w:t xml:space="preserve">export fees and </w:t>
      </w:r>
      <w:r w:rsidR="00CB50C3">
        <w:rPr>
          <w:lang w:eastAsia="ja-JP"/>
        </w:rPr>
        <w:t xml:space="preserve">levy-based </w:t>
      </w:r>
      <w:r w:rsidR="00FF5FBD">
        <w:rPr>
          <w:lang w:eastAsia="ja-JP"/>
        </w:rPr>
        <w:t>charges in detail, including consideration of future costs, expected volumes of regulatory activity and limited structural or pricing reforms.</w:t>
      </w:r>
    </w:p>
    <w:p w14:paraId="0EAE2B2E" w14:textId="5E85DD2B" w:rsidR="00795BE1" w:rsidRDefault="00A8667B" w:rsidP="00A93AB2">
      <w:pPr>
        <w:rPr>
          <w:lang w:eastAsia="ja-JP"/>
        </w:rPr>
      </w:pPr>
      <w:r>
        <w:rPr>
          <w:lang w:eastAsia="ja-JP"/>
        </w:rPr>
        <w:t xml:space="preserve">In </w:t>
      </w:r>
      <w:r w:rsidR="00317EFC">
        <w:rPr>
          <w:lang w:eastAsia="ja-JP"/>
        </w:rPr>
        <w:t>MYEFO 2025</w:t>
      </w:r>
      <w:r w:rsidR="00700A67">
        <w:rPr>
          <w:lang w:eastAsia="ja-JP"/>
        </w:rPr>
        <w:t>–2</w:t>
      </w:r>
      <w:r w:rsidR="00317EFC">
        <w:rPr>
          <w:lang w:eastAsia="ja-JP"/>
        </w:rPr>
        <w:t>6</w:t>
      </w:r>
      <w:r>
        <w:rPr>
          <w:lang w:eastAsia="ja-JP"/>
        </w:rPr>
        <w:t xml:space="preserve">, </w:t>
      </w:r>
      <w:r w:rsidR="00AE6360">
        <w:rPr>
          <w:lang w:eastAsia="ja-JP"/>
        </w:rPr>
        <w:t>the government</w:t>
      </w:r>
      <w:r w:rsidR="00317EFC">
        <w:rPr>
          <w:lang w:eastAsia="ja-JP"/>
        </w:rPr>
        <w:t xml:space="preserve"> announce</w:t>
      </w:r>
      <w:r w:rsidR="00AE6360">
        <w:rPr>
          <w:lang w:eastAsia="ja-JP"/>
        </w:rPr>
        <w:t>d</w:t>
      </w:r>
      <w:r w:rsidR="00317EFC">
        <w:rPr>
          <w:lang w:eastAsia="ja-JP"/>
        </w:rPr>
        <w:t xml:space="preserve"> </w:t>
      </w:r>
      <w:r w:rsidR="00283474">
        <w:rPr>
          <w:lang w:eastAsia="ja-JP"/>
        </w:rPr>
        <w:t>an</w:t>
      </w:r>
      <w:r w:rsidR="00317EFC">
        <w:rPr>
          <w:lang w:eastAsia="ja-JP"/>
        </w:rPr>
        <w:t xml:space="preserve"> additional $48.7</w:t>
      </w:r>
      <w:r w:rsidR="00283474">
        <w:rPr>
          <w:lang w:eastAsia="ja-JP"/>
        </w:rPr>
        <w:t> </w:t>
      </w:r>
      <w:r w:rsidR="00317EFC">
        <w:rPr>
          <w:lang w:eastAsia="ja-JP"/>
        </w:rPr>
        <w:t xml:space="preserve">million in supplementation funding to support a phased return to full cost recovery over the next </w:t>
      </w:r>
      <w:r w:rsidR="00283474">
        <w:rPr>
          <w:lang w:eastAsia="ja-JP"/>
        </w:rPr>
        <w:t>3</w:t>
      </w:r>
      <w:r w:rsidR="00317EFC">
        <w:rPr>
          <w:lang w:eastAsia="ja-JP"/>
        </w:rPr>
        <w:t xml:space="preserve"> years (2026</w:t>
      </w:r>
      <w:r w:rsidR="00700A67">
        <w:rPr>
          <w:lang w:eastAsia="ja-JP"/>
        </w:rPr>
        <w:t>–2</w:t>
      </w:r>
      <w:r w:rsidR="00317EFC">
        <w:rPr>
          <w:lang w:eastAsia="ja-JP"/>
        </w:rPr>
        <w:t>7 to 2028</w:t>
      </w:r>
      <w:r w:rsidR="00700A67">
        <w:rPr>
          <w:lang w:eastAsia="ja-JP"/>
        </w:rPr>
        <w:t>–2</w:t>
      </w:r>
      <w:r w:rsidR="00317EFC">
        <w:rPr>
          <w:lang w:eastAsia="ja-JP"/>
        </w:rPr>
        <w:t xml:space="preserve">9) for </w:t>
      </w:r>
      <w:r w:rsidR="000F0212">
        <w:rPr>
          <w:lang w:eastAsia="ja-JP"/>
        </w:rPr>
        <w:t>all export</w:t>
      </w:r>
      <w:r w:rsidR="00DD7A5A">
        <w:rPr>
          <w:lang w:eastAsia="ja-JP"/>
        </w:rPr>
        <w:t>s</w:t>
      </w:r>
      <w:r w:rsidR="000F0212">
        <w:rPr>
          <w:lang w:eastAsia="ja-JP"/>
        </w:rPr>
        <w:t xml:space="preserve"> arrangements</w:t>
      </w:r>
      <w:r w:rsidR="00317EFC">
        <w:rPr>
          <w:lang w:eastAsia="ja-JP"/>
        </w:rPr>
        <w:t xml:space="preserve">. The </w:t>
      </w:r>
      <w:r w:rsidR="00F84FA7">
        <w:rPr>
          <w:lang w:eastAsia="ja-JP"/>
        </w:rPr>
        <w:t>deci</w:t>
      </w:r>
      <w:r w:rsidR="00D254E9">
        <w:rPr>
          <w:lang w:eastAsia="ja-JP"/>
        </w:rPr>
        <w:t>sion also allowed for</w:t>
      </w:r>
      <w:r w:rsidR="00317EFC">
        <w:rPr>
          <w:lang w:eastAsia="ja-JP"/>
        </w:rPr>
        <w:t xml:space="preserve"> cost recover </w:t>
      </w:r>
      <w:r w:rsidR="00C22F0F">
        <w:rPr>
          <w:lang w:eastAsia="ja-JP"/>
        </w:rPr>
        <w:t>5</w:t>
      </w:r>
      <w:r w:rsidR="000F1ED6">
        <w:rPr>
          <w:lang w:eastAsia="ja-JP"/>
        </w:rPr>
        <w:t xml:space="preserve"> existing</w:t>
      </w:r>
      <w:r w:rsidR="00317EFC">
        <w:rPr>
          <w:lang w:eastAsia="ja-JP"/>
        </w:rPr>
        <w:t xml:space="preserve"> regulatory activities</w:t>
      </w:r>
      <w:r w:rsidR="00D24607">
        <w:rPr>
          <w:lang w:eastAsia="ja-JP"/>
        </w:rPr>
        <w:t xml:space="preserve"> and a new regulatory efficiency </w:t>
      </w:r>
      <w:r w:rsidR="00D254E9">
        <w:rPr>
          <w:lang w:eastAsia="ja-JP"/>
        </w:rPr>
        <w:t xml:space="preserve">program </w:t>
      </w:r>
      <w:r w:rsidR="00317EFC">
        <w:rPr>
          <w:lang w:eastAsia="ja-JP"/>
        </w:rPr>
        <w:t>that fall within the scope of</w:t>
      </w:r>
      <w:r w:rsidR="00271E1C">
        <w:rPr>
          <w:lang w:eastAsia="ja-JP"/>
        </w:rPr>
        <w:t xml:space="preserve"> the</w:t>
      </w:r>
      <w:r w:rsidR="00317EFC">
        <w:rPr>
          <w:lang w:eastAsia="ja-JP"/>
        </w:rPr>
        <w:t xml:space="preserve"> Charging Framework</w:t>
      </w:r>
      <w:r w:rsidR="009632A6">
        <w:rPr>
          <w:lang w:eastAsia="ja-JP"/>
        </w:rPr>
        <w:t>. T</w:t>
      </w:r>
      <w:r w:rsidR="00E31381">
        <w:rPr>
          <w:lang w:eastAsia="ja-JP"/>
        </w:rPr>
        <w:t xml:space="preserve">hese include regulatory activities in </w:t>
      </w:r>
      <w:r w:rsidR="009E554E">
        <w:rPr>
          <w:lang w:eastAsia="ja-JP"/>
        </w:rPr>
        <w:t xml:space="preserve">maintenance of </w:t>
      </w:r>
      <w:r w:rsidR="00E31381">
        <w:rPr>
          <w:lang w:eastAsia="ja-JP"/>
        </w:rPr>
        <w:t>market acces</w:t>
      </w:r>
      <w:r w:rsidR="009E554E">
        <w:rPr>
          <w:lang w:eastAsia="ja-JP"/>
        </w:rPr>
        <w:t>s</w:t>
      </w:r>
      <w:r w:rsidR="00317EFC">
        <w:rPr>
          <w:lang w:eastAsia="ja-JP"/>
        </w:rPr>
        <w:t>.</w:t>
      </w:r>
    </w:p>
    <w:p w14:paraId="58C3D75C" w14:textId="2B7E21EE" w:rsidR="00A71285" w:rsidRDefault="00D37A47" w:rsidP="00A93AB2">
      <w:pPr>
        <w:rPr>
          <w:lang w:eastAsia="ja-JP"/>
        </w:rPr>
      </w:pPr>
      <w:r w:rsidRPr="00D37A47">
        <w:rPr>
          <w:lang w:eastAsia="ja-JP"/>
        </w:rPr>
        <w:t xml:space="preserve">On 31 March 2026, in recognition of the disruptions </w:t>
      </w:r>
      <w:proofErr w:type="gramStart"/>
      <w:r w:rsidRPr="00D37A47">
        <w:rPr>
          <w:lang w:eastAsia="ja-JP"/>
        </w:rPr>
        <w:t>being experienced</w:t>
      </w:r>
      <w:proofErr w:type="gramEnd"/>
      <w:r w:rsidRPr="00D37A47">
        <w:rPr>
          <w:lang w:eastAsia="ja-JP"/>
        </w:rPr>
        <w:t xml:space="preserve"> by farmers and producers due to the conflict in the Middle East, the government announced a further decision to defer revised cost recovery arrangements for export regulatory services until 1 July 2027 by providing additional $8.2 million in 2026–27. The objective remains to return to full cost recovery by 2029–30.</w:t>
      </w:r>
      <w:r w:rsidR="00766254" w:rsidRPr="00766254">
        <w:rPr>
          <w:lang w:eastAsia="ja-JP"/>
        </w:rPr>
        <w:t xml:space="preserve"> Therefore, the prices presented in this CRIS for 2026</w:t>
      </w:r>
      <w:r w:rsidR="005156A0">
        <w:rPr>
          <w:lang w:eastAsia="ja-JP"/>
        </w:rPr>
        <w:t>–2</w:t>
      </w:r>
      <w:r w:rsidR="00766254" w:rsidRPr="00766254">
        <w:rPr>
          <w:lang w:eastAsia="ja-JP"/>
        </w:rPr>
        <w:t>7 are unchanged from 2025–26</w:t>
      </w:r>
      <w:r w:rsidR="00DD1DF2">
        <w:rPr>
          <w:lang w:eastAsia="ja-JP"/>
        </w:rPr>
        <w:t>.</w:t>
      </w:r>
    </w:p>
    <w:p w14:paraId="7B7C5C87" w14:textId="5D82F6A5" w:rsidR="00396B2F" w:rsidRDefault="004E3AF2" w:rsidP="00396B2F">
      <w:pPr>
        <w:pStyle w:val="Heading3"/>
        <w:rPr>
          <w:lang w:eastAsia="ja-JP"/>
        </w:rPr>
      </w:pPr>
      <w:bookmarkStart w:id="31" w:name="_Phased_return_to"/>
      <w:bookmarkStart w:id="32" w:name="_Toc228953638"/>
      <w:bookmarkEnd w:id="31"/>
      <w:r>
        <w:rPr>
          <w:lang w:eastAsia="ja-JP"/>
        </w:rPr>
        <w:t>Phased r</w:t>
      </w:r>
      <w:r w:rsidR="00396B2F">
        <w:rPr>
          <w:lang w:eastAsia="ja-JP"/>
        </w:rPr>
        <w:t>eturn to full cost recovery</w:t>
      </w:r>
      <w:bookmarkEnd w:id="32"/>
    </w:p>
    <w:p w14:paraId="36AEF419" w14:textId="27524730" w:rsidR="0005351E" w:rsidRDefault="0005351E" w:rsidP="0005351E">
      <w:pPr>
        <w:rPr>
          <w:lang w:eastAsia="ja-JP"/>
        </w:rPr>
      </w:pPr>
      <w:r>
        <w:rPr>
          <w:lang w:eastAsia="ja-JP"/>
        </w:rPr>
        <w:t>The MYEFO 2025–26 announcement provided a phased reduction in government supplementation across the export</w:t>
      </w:r>
      <w:r w:rsidR="006814EE">
        <w:rPr>
          <w:lang w:eastAsia="ja-JP"/>
        </w:rPr>
        <w:t>s</w:t>
      </w:r>
      <w:r>
        <w:rPr>
          <w:lang w:eastAsia="ja-JP"/>
        </w:rPr>
        <w:t xml:space="preserve"> cost recovery arrangements. The supplementation will cease at the end of 2028–29 when the export</w:t>
      </w:r>
      <w:r w:rsidR="006814EE">
        <w:rPr>
          <w:lang w:eastAsia="ja-JP"/>
        </w:rPr>
        <w:t>s</w:t>
      </w:r>
      <w:r>
        <w:rPr>
          <w:lang w:eastAsia="ja-JP"/>
        </w:rPr>
        <w:t xml:space="preserve"> cost recovery arrangements </w:t>
      </w:r>
      <w:proofErr w:type="gramStart"/>
      <w:r>
        <w:rPr>
          <w:lang w:eastAsia="ja-JP"/>
        </w:rPr>
        <w:t>are modelled</w:t>
      </w:r>
      <w:proofErr w:type="gramEnd"/>
      <w:r>
        <w:rPr>
          <w:lang w:eastAsia="ja-JP"/>
        </w:rPr>
        <w:t xml:space="preserve"> to return to full cost recovery. An updated decision to provide additional government supplementation in 2026–27 means that prices will be unchanged in 2026–27.</w:t>
      </w:r>
    </w:p>
    <w:p w14:paraId="2A97078D" w14:textId="528D9158" w:rsidR="00564A80" w:rsidRDefault="00564A80" w:rsidP="00D654FB">
      <w:pPr>
        <w:rPr>
          <w:lang w:eastAsia="ja-JP"/>
        </w:rPr>
      </w:pPr>
      <w:r w:rsidRPr="00564A80">
        <w:rPr>
          <w:lang w:eastAsia="ja-JP"/>
        </w:rPr>
        <w:t>The supplementation means that the meat, dairy, fish and egg, horticulture, and grain and plant products export</w:t>
      </w:r>
      <w:r w:rsidR="001C3B3B">
        <w:rPr>
          <w:lang w:eastAsia="ja-JP"/>
        </w:rPr>
        <w:t>s</w:t>
      </w:r>
      <w:r w:rsidRPr="00564A80">
        <w:rPr>
          <w:lang w:eastAsia="ja-JP"/>
        </w:rPr>
        <w:t xml:space="preserve"> arrangements will return to full cost recovery by 2029–30 with stepped increases in pricing after 2026–27.</w:t>
      </w:r>
    </w:p>
    <w:p w14:paraId="6602DF75" w14:textId="4DEF49FC" w:rsidR="00623339" w:rsidRDefault="00232BDE" w:rsidP="00D654FB">
      <w:pPr>
        <w:rPr>
          <w:lang w:eastAsia="ja-JP"/>
        </w:rPr>
      </w:pPr>
      <w:r>
        <w:rPr>
          <w:lang w:eastAsia="ja-JP"/>
        </w:rPr>
        <w:fldChar w:fldCharType="begin"/>
      </w:r>
      <w:r>
        <w:rPr>
          <w:lang w:eastAsia="ja-JP"/>
        </w:rPr>
        <w:instrText xml:space="preserve"> REF _Ref217312045 \h </w:instrText>
      </w:r>
      <w:r w:rsidR="00D654FB">
        <w:rPr>
          <w:lang w:eastAsia="ja-JP"/>
        </w:rPr>
        <w:instrText xml:space="preserve"> \* MERGEFORMAT </w:instrText>
      </w:r>
      <w:r>
        <w:rPr>
          <w:lang w:eastAsia="ja-JP"/>
        </w:rPr>
      </w:r>
      <w:r>
        <w:rPr>
          <w:lang w:eastAsia="ja-JP"/>
        </w:rPr>
        <w:fldChar w:fldCharType="separate"/>
      </w:r>
      <w:r w:rsidR="009047BD">
        <w:t xml:space="preserve">Table </w:t>
      </w:r>
      <w:r w:rsidR="009047BD">
        <w:rPr>
          <w:noProof/>
        </w:rPr>
        <w:t>2</w:t>
      </w:r>
      <w:r>
        <w:rPr>
          <w:lang w:eastAsia="ja-JP"/>
        </w:rPr>
        <w:fldChar w:fldCharType="end"/>
      </w:r>
      <w:r w:rsidR="00C55FDA">
        <w:rPr>
          <w:lang w:eastAsia="ja-JP"/>
        </w:rPr>
        <w:t xml:space="preserve"> shows</w:t>
      </w:r>
      <w:r w:rsidR="00D9601D">
        <w:rPr>
          <w:lang w:eastAsia="ja-JP"/>
        </w:rPr>
        <w:t xml:space="preserve"> the supplementation provided by the government as a proportion of the cost recovery </w:t>
      </w:r>
      <w:r w:rsidR="007F0AA1">
        <w:rPr>
          <w:lang w:eastAsia="ja-JP"/>
        </w:rPr>
        <w:t>revenue</w:t>
      </w:r>
      <w:r w:rsidR="00D9601D">
        <w:rPr>
          <w:lang w:eastAsia="ja-JP"/>
        </w:rPr>
        <w:t xml:space="preserve"> gap that existed as of the </w:t>
      </w:r>
      <w:r w:rsidR="00CE7920">
        <w:rPr>
          <w:lang w:eastAsia="ja-JP"/>
        </w:rPr>
        <w:t>20</w:t>
      </w:r>
      <w:r w:rsidR="00D9601D">
        <w:rPr>
          <w:lang w:eastAsia="ja-JP"/>
        </w:rPr>
        <w:t>25</w:t>
      </w:r>
      <w:r w:rsidR="00CE7920">
        <w:rPr>
          <w:lang w:eastAsia="ja-JP"/>
        </w:rPr>
        <w:t>–26 budget</w:t>
      </w:r>
      <w:r w:rsidR="00A71285">
        <w:rPr>
          <w:lang w:eastAsia="ja-JP"/>
        </w:rPr>
        <w:t xml:space="preserve">. Supplementation will </w:t>
      </w:r>
      <w:proofErr w:type="gramStart"/>
      <w:r w:rsidR="00A71285">
        <w:rPr>
          <w:lang w:eastAsia="ja-JP"/>
        </w:rPr>
        <w:t>be provided</w:t>
      </w:r>
      <w:proofErr w:type="gramEnd"/>
      <w:r w:rsidR="00A71285">
        <w:rPr>
          <w:lang w:eastAsia="ja-JP"/>
        </w:rPr>
        <w:t xml:space="preserve"> in full in 2026–27 and reduce from 1 July 2027</w:t>
      </w:r>
      <w:r w:rsidR="00CE7920">
        <w:rPr>
          <w:lang w:eastAsia="ja-JP"/>
        </w:rPr>
        <w:t>.</w:t>
      </w:r>
      <w:r w:rsidR="001D170A">
        <w:rPr>
          <w:lang w:eastAsia="ja-JP"/>
        </w:rPr>
        <w:t xml:space="preserve"> </w:t>
      </w:r>
      <w:r w:rsidR="00396B2F">
        <w:rPr>
          <w:lang w:eastAsia="ja-JP"/>
        </w:rPr>
        <w:t xml:space="preserve">The phasing schedule </w:t>
      </w:r>
      <w:r w:rsidR="00F74E11">
        <w:rPr>
          <w:lang w:eastAsia="ja-JP"/>
        </w:rPr>
        <w:t>aims to reduce</w:t>
      </w:r>
      <w:r w:rsidR="00396B2F">
        <w:rPr>
          <w:lang w:eastAsia="ja-JP"/>
        </w:rPr>
        <w:t xml:space="preserve"> potential impact on export businesses from sudden </w:t>
      </w:r>
      <w:r w:rsidR="00EB2725">
        <w:rPr>
          <w:lang w:eastAsia="ja-JP"/>
        </w:rPr>
        <w:t xml:space="preserve">increases </w:t>
      </w:r>
      <w:r w:rsidR="00396B2F">
        <w:rPr>
          <w:lang w:eastAsia="ja-JP"/>
        </w:rPr>
        <w:t>in regulatory prices and to provide time to adapt.</w:t>
      </w:r>
      <w:r w:rsidR="00F33892">
        <w:rPr>
          <w:lang w:eastAsia="ja-JP"/>
        </w:rPr>
        <w:t xml:space="preserve"> It also considers the current supply chain uncertainties due to conflict in the Middle East.</w:t>
      </w:r>
    </w:p>
    <w:p w14:paraId="14444547" w14:textId="42D7A5DD" w:rsidR="00D35FB9" w:rsidRDefault="006A3CAA" w:rsidP="00D654FB">
      <w:pPr>
        <w:rPr>
          <w:lang w:eastAsia="ja-JP"/>
        </w:rPr>
      </w:pPr>
      <w:r>
        <w:rPr>
          <w:lang w:eastAsia="ja-JP"/>
        </w:rPr>
        <w:lastRenderedPageBreak/>
        <w:t xml:space="preserve">Consequently, the indicative prices over the phasing years </w:t>
      </w:r>
      <w:r w:rsidR="000A5872">
        <w:rPr>
          <w:lang w:eastAsia="ja-JP"/>
        </w:rPr>
        <w:t>provided</w:t>
      </w:r>
      <w:r>
        <w:rPr>
          <w:lang w:eastAsia="ja-JP"/>
        </w:rPr>
        <w:t xml:space="preserve"> in </w:t>
      </w:r>
      <w:r w:rsidR="004F53CF">
        <w:rPr>
          <w:lang w:eastAsia="ja-JP"/>
        </w:rPr>
        <w:fldChar w:fldCharType="begin"/>
      </w:r>
      <w:r w:rsidR="004F53CF">
        <w:rPr>
          <w:lang w:eastAsia="ja-JP"/>
        </w:rPr>
        <w:instrText xml:space="preserve"> REF _Ref217375913 \h </w:instrText>
      </w:r>
      <w:r w:rsidR="00D654FB">
        <w:rPr>
          <w:lang w:eastAsia="ja-JP"/>
        </w:rPr>
        <w:instrText xml:space="preserve"> \* MERGEFORMAT </w:instrText>
      </w:r>
      <w:r w:rsidR="004F53CF">
        <w:rPr>
          <w:lang w:eastAsia="ja-JP"/>
        </w:rPr>
      </w:r>
      <w:r w:rsidR="004F53CF">
        <w:rPr>
          <w:lang w:eastAsia="ja-JP"/>
        </w:rPr>
        <w:fldChar w:fldCharType="separate"/>
      </w:r>
      <w:r w:rsidR="009047BD">
        <w:t xml:space="preserve">Table </w:t>
      </w:r>
      <w:r w:rsidR="009047BD">
        <w:rPr>
          <w:noProof/>
        </w:rPr>
        <w:t>4</w:t>
      </w:r>
      <w:r w:rsidR="004F53CF">
        <w:rPr>
          <w:lang w:eastAsia="ja-JP"/>
        </w:rPr>
        <w:fldChar w:fldCharType="end"/>
      </w:r>
      <w:r w:rsidR="004F53CF">
        <w:rPr>
          <w:lang w:eastAsia="ja-JP"/>
        </w:rPr>
        <w:t xml:space="preserve"> </w:t>
      </w:r>
      <w:r w:rsidR="00AC4E49">
        <w:rPr>
          <w:lang w:eastAsia="ja-JP"/>
        </w:rPr>
        <w:t>reflect</w:t>
      </w:r>
      <w:r>
        <w:rPr>
          <w:lang w:eastAsia="ja-JP"/>
        </w:rPr>
        <w:t xml:space="preserve"> the </w:t>
      </w:r>
      <w:r w:rsidR="00AC4E49">
        <w:rPr>
          <w:lang w:eastAsia="ja-JP"/>
        </w:rPr>
        <w:t>reduction</w:t>
      </w:r>
      <w:r w:rsidR="00AA2AA4">
        <w:rPr>
          <w:lang w:eastAsia="ja-JP"/>
        </w:rPr>
        <w:t>s</w:t>
      </w:r>
      <w:r w:rsidR="00AC4E49">
        <w:rPr>
          <w:lang w:eastAsia="ja-JP"/>
        </w:rPr>
        <w:t xml:space="preserve"> in g</w:t>
      </w:r>
      <w:r>
        <w:rPr>
          <w:lang w:eastAsia="ja-JP"/>
        </w:rPr>
        <w:t xml:space="preserve">overnment supplementation </w:t>
      </w:r>
      <w:r w:rsidR="008208FF">
        <w:rPr>
          <w:lang w:eastAsia="ja-JP"/>
        </w:rPr>
        <w:t>provided as the arrangements return to full cost recovery</w:t>
      </w:r>
      <w:r>
        <w:rPr>
          <w:lang w:eastAsia="ja-JP"/>
        </w:rPr>
        <w:t>.</w:t>
      </w:r>
    </w:p>
    <w:p w14:paraId="3A245CDF" w14:textId="5FF9FE1A" w:rsidR="00EA73FB" w:rsidRDefault="00EA73FB" w:rsidP="00EA73FB">
      <w:pPr>
        <w:pStyle w:val="Caption"/>
      </w:pPr>
      <w:bookmarkStart w:id="33" w:name="_Ref217312045"/>
      <w:bookmarkStart w:id="34" w:name="_Toc228981581"/>
      <w:r>
        <w:t xml:space="preserve">Table </w:t>
      </w:r>
      <w:fldSimple w:instr=" SEQ Table \* ARABIC ">
        <w:r w:rsidR="009047BD">
          <w:rPr>
            <w:noProof/>
          </w:rPr>
          <w:t>2</w:t>
        </w:r>
      </w:fldSimple>
      <w:bookmarkEnd w:id="33"/>
      <w:r>
        <w:t xml:space="preserve"> </w:t>
      </w:r>
      <w:r w:rsidR="00B177F0">
        <w:t xml:space="preserve">Reduction in government supplementation across </w:t>
      </w:r>
      <w:r w:rsidR="001E2CE3">
        <w:t>dairy, fish and egg, meat, horticulture and grain and plant products export</w:t>
      </w:r>
      <w:r w:rsidR="003A0C6F">
        <w:t>s</w:t>
      </w:r>
      <w:r w:rsidR="00B177F0">
        <w:t xml:space="preserve"> cost recovery arrangements</w:t>
      </w:r>
      <w:bookmarkEnd w:id="34"/>
    </w:p>
    <w:tbl>
      <w:tblPr>
        <w:tblStyle w:val="PlainTable2"/>
        <w:tblW w:w="5000" w:type="pct"/>
        <w:tblLook w:val="04A0" w:firstRow="1" w:lastRow="0" w:firstColumn="1" w:lastColumn="0" w:noHBand="0" w:noVBand="1"/>
      </w:tblPr>
      <w:tblGrid>
        <w:gridCol w:w="3441"/>
        <w:gridCol w:w="5629"/>
      </w:tblGrid>
      <w:tr w:rsidR="00EA73FB" w:rsidRPr="00A81B7A" w14:paraId="59C1D0CE" w14:textId="77777777" w:rsidTr="006F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200B9907" w14:textId="77777777" w:rsidR="00EA73FB" w:rsidRPr="00A81B7A" w:rsidRDefault="00EA73FB">
            <w:pPr>
              <w:pStyle w:val="TableText"/>
            </w:pPr>
            <w:r>
              <w:t>Financial year</w:t>
            </w:r>
          </w:p>
        </w:tc>
        <w:tc>
          <w:tcPr>
            <w:tcW w:w="3103" w:type="pct"/>
          </w:tcPr>
          <w:p w14:paraId="77FA55FD" w14:textId="4EB80C27" w:rsidR="00EA73FB" w:rsidRPr="00A81B7A" w:rsidRDefault="00BE0639" w:rsidP="006F4F49">
            <w:pPr>
              <w:pStyle w:val="TableText"/>
              <w:jc w:val="right"/>
              <w:cnfStyle w:val="100000000000" w:firstRow="1" w:lastRow="0" w:firstColumn="0" w:lastColumn="0" w:oddVBand="0" w:evenVBand="0" w:oddHBand="0" w:evenHBand="0" w:firstRowFirstColumn="0" w:firstRowLastColumn="0" w:lastRowFirstColumn="0" w:lastRowLastColumn="0"/>
            </w:pPr>
            <w:r>
              <w:t>Proportion of 2025–</w:t>
            </w:r>
            <w:r w:rsidR="006F4F49">
              <w:t xml:space="preserve">26 </w:t>
            </w:r>
            <w:r w:rsidR="007F0AA1">
              <w:t>revenue</w:t>
            </w:r>
            <w:r w:rsidR="006F4F49">
              <w:t xml:space="preserve"> gap funded by government supplementation</w:t>
            </w:r>
            <w:r w:rsidR="007444C2">
              <w:t xml:space="preserve"> </w:t>
            </w:r>
            <w:r w:rsidR="007444C2" w:rsidRPr="00797E06">
              <w:rPr>
                <w:vertAlign w:val="superscript"/>
              </w:rPr>
              <w:t>a</w:t>
            </w:r>
            <w:r w:rsidR="006F4F49">
              <w:t xml:space="preserve"> (%)</w:t>
            </w:r>
          </w:p>
        </w:tc>
      </w:tr>
      <w:tr w:rsidR="00EA73FB" w:rsidRPr="00A81B7A" w14:paraId="2B7A149E" w14:textId="77777777" w:rsidTr="006F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7B745F73" w14:textId="27AC8C88" w:rsidR="00EA73FB" w:rsidRPr="00813196" w:rsidRDefault="00EA73FB" w:rsidP="00813196">
            <w:pPr>
              <w:pStyle w:val="TableText"/>
              <w:rPr>
                <w:b w:val="0"/>
                <w:bCs w:val="0"/>
              </w:rPr>
            </w:pPr>
            <w:r w:rsidRPr="00813196">
              <w:rPr>
                <w:b w:val="0"/>
                <w:bCs w:val="0"/>
              </w:rPr>
              <w:t>2026</w:t>
            </w:r>
            <w:r w:rsidR="00700A67">
              <w:rPr>
                <w:b w:val="0"/>
                <w:bCs w:val="0"/>
              </w:rPr>
              <w:t>–2</w:t>
            </w:r>
            <w:r w:rsidRPr="00813196">
              <w:rPr>
                <w:b w:val="0"/>
                <w:bCs w:val="0"/>
              </w:rPr>
              <w:t>7</w:t>
            </w:r>
          </w:p>
        </w:tc>
        <w:tc>
          <w:tcPr>
            <w:tcW w:w="3103" w:type="pct"/>
          </w:tcPr>
          <w:p w14:paraId="3A7EBF35" w14:textId="2C9DA8C7" w:rsidR="00EA73FB" w:rsidRPr="00A81B7A" w:rsidRDefault="00F33892" w:rsidP="006F4F49">
            <w:pPr>
              <w:pStyle w:val="TableText"/>
              <w:jc w:val="right"/>
              <w:cnfStyle w:val="000000100000" w:firstRow="0" w:lastRow="0" w:firstColumn="0" w:lastColumn="0" w:oddVBand="0" w:evenVBand="0" w:oddHBand="1" w:evenHBand="0" w:firstRowFirstColumn="0" w:firstRowLastColumn="0" w:lastRowFirstColumn="0" w:lastRowLastColumn="0"/>
            </w:pPr>
            <w:r>
              <w:t>100</w:t>
            </w:r>
          </w:p>
        </w:tc>
      </w:tr>
      <w:tr w:rsidR="00EA73FB" w:rsidRPr="00A81B7A" w14:paraId="60005D20" w14:textId="77777777" w:rsidTr="006F4F49">
        <w:tc>
          <w:tcPr>
            <w:cnfStyle w:val="001000000000" w:firstRow="0" w:lastRow="0" w:firstColumn="1" w:lastColumn="0" w:oddVBand="0" w:evenVBand="0" w:oddHBand="0" w:evenHBand="0" w:firstRowFirstColumn="0" w:firstRowLastColumn="0" w:lastRowFirstColumn="0" w:lastRowLastColumn="0"/>
            <w:tcW w:w="1897" w:type="pct"/>
          </w:tcPr>
          <w:p w14:paraId="0575CC5E" w14:textId="5DCCF697" w:rsidR="00EA73FB" w:rsidRPr="00813196" w:rsidRDefault="00EA73FB" w:rsidP="00813196">
            <w:pPr>
              <w:pStyle w:val="TableText"/>
              <w:rPr>
                <w:b w:val="0"/>
                <w:bCs w:val="0"/>
              </w:rPr>
            </w:pPr>
            <w:r w:rsidRPr="00813196">
              <w:rPr>
                <w:b w:val="0"/>
                <w:bCs w:val="0"/>
              </w:rPr>
              <w:t>2027</w:t>
            </w:r>
            <w:r w:rsidR="00700A67">
              <w:rPr>
                <w:b w:val="0"/>
                <w:bCs w:val="0"/>
              </w:rPr>
              <w:t>–2</w:t>
            </w:r>
            <w:r w:rsidRPr="00813196">
              <w:rPr>
                <w:b w:val="0"/>
                <w:bCs w:val="0"/>
              </w:rPr>
              <w:t>8</w:t>
            </w:r>
          </w:p>
        </w:tc>
        <w:tc>
          <w:tcPr>
            <w:tcW w:w="3103" w:type="pct"/>
          </w:tcPr>
          <w:p w14:paraId="132DD2E5" w14:textId="37609C4E" w:rsidR="00EA73FB" w:rsidRPr="00A81B7A" w:rsidRDefault="00EA73FB" w:rsidP="006F4F49">
            <w:pPr>
              <w:pStyle w:val="TableText"/>
              <w:jc w:val="right"/>
              <w:cnfStyle w:val="000000000000" w:firstRow="0" w:lastRow="0" w:firstColumn="0" w:lastColumn="0" w:oddVBand="0" w:evenVBand="0" w:oddHBand="0" w:evenHBand="0" w:firstRowFirstColumn="0" w:firstRowLastColumn="0" w:lastRowFirstColumn="0" w:lastRowLastColumn="0"/>
            </w:pPr>
            <w:r w:rsidRPr="00A81B7A">
              <w:t>50</w:t>
            </w:r>
          </w:p>
        </w:tc>
      </w:tr>
      <w:tr w:rsidR="00EA73FB" w:rsidRPr="00A81B7A" w14:paraId="4B1DD413" w14:textId="77777777" w:rsidTr="006F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09018ED6" w14:textId="3EC5BE69" w:rsidR="00EA73FB" w:rsidRPr="00813196" w:rsidRDefault="00EA73FB" w:rsidP="00813196">
            <w:pPr>
              <w:pStyle w:val="TableText"/>
              <w:rPr>
                <w:b w:val="0"/>
                <w:bCs w:val="0"/>
              </w:rPr>
            </w:pPr>
            <w:r w:rsidRPr="00813196">
              <w:rPr>
                <w:b w:val="0"/>
                <w:bCs w:val="0"/>
              </w:rPr>
              <w:t>2028</w:t>
            </w:r>
            <w:r w:rsidR="00700A67">
              <w:rPr>
                <w:b w:val="0"/>
                <w:bCs w:val="0"/>
              </w:rPr>
              <w:t>–2</w:t>
            </w:r>
            <w:r w:rsidRPr="00813196">
              <w:rPr>
                <w:b w:val="0"/>
                <w:bCs w:val="0"/>
              </w:rPr>
              <w:t>9</w:t>
            </w:r>
          </w:p>
        </w:tc>
        <w:tc>
          <w:tcPr>
            <w:tcW w:w="3103" w:type="pct"/>
          </w:tcPr>
          <w:p w14:paraId="1BD16509" w14:textId="10593727" w:rsidR="00EA73FB" w:rsidRPr="00A81B7A" w:rsidRDefault="00EA73FB" w:rsidP="006F4F49">
            <w:pPr>
              <w:pStyle w:val="TableText"/>
              <w:jc w:val="right"/>
              <w:cnfStyle w:val="000000100000" w:firstRow="0" w:lastRow="0" w:firstColumn="0" w:lastColumn="0" w:oddVBand="0" w:evenVBand="0" w:oddHBand="1" w:evenHBand="0" w:firstRowFirstColumn="0" w:firstRowLastColumn="0" w:lastRowFirstColumn="0" w:lastRowLastColumn="0"/>
            </w:pPr>
            <w:r>
              <w:t>2</w:t>
            </w:r>
            <w:r w:rsidRPr="00A81B7A">
              <w:t>5</w:t>
            </w:r>
          </w:p>
        </w:tc>
      </w:tr>
      <w:tr w:rsidR="00EA73FB" w:rsidRPr="00A81B7A" w14:paraId="394184C1" w14:textId="77777777" w:rsidTr="006F4F49">
        <w:tc>
          <w:tcPr>
            <w:cnfStyle w:val="001000000000" w:firstRow="0" w:lastRow="0" w:firstColumn="1" w:lastColumn="0" w:oddVBand="0" w:evenVBand="0" w:oddHBand="0" w:evenHBand="0" w:firstRowFirstColumn="0" w:firstRowLastColumn="0" w:lastRowFirstColumn="0" w:lastRowLastColumn="0"/>
            <w:tcW w:w="1897" w:type="pct"/>
          </w:tcPr>
          <w:p w14:paraId="525DB385" w14:textId="5562092E" w:rsidR="00EA73FB" w:rsidRPr="00813196" w:rsidRDefault="00EA73FB" w:rsidP="00813196">
            <w:pPr>
              <w:pStyle w:val="TableText"/>
              <w:rPr>
                <w:b w:val="0"/>
                <w:bCs w:val="0"/>
              </w:rPr>
            </w:pPr>
            <w:r w:rsidRPr="00813196">
              <w:rPr>
                <w:b w:val="0"/>
                <w:bCs w:val="0"/>
              </w:rPr>
              <w:t>2029</w:t>
            </w:r>
            <w:r w:rsidR="00700A67">
              <w:rPr>
                <w:b w:val="0"/>
                <w:bCs w:val="0"/>
              </w:rPr>
              <w:t>–</w:t>
            </w:r>
            <w:r w:rsidRPr="00813196">
              <w:rPr>
                <w:b w:val="0"/>
                <w:bCs w:val="0"/>
              </w:rPr>
              <w:t>30</w:t>
            </w:r>
          </w:p>
        </w:tc>
        <w:tc>
          <w:tcPr>
            <w:tcW w:w="3103" w:type="pct"/>
          </w:tcPr>
          <w:p w14:paraId="6FBCCE41" w14:textId="600D5F10" w:rsidR="00EA73FB" w:rsidRPr="00A81B7A" w:rsidRDefault="00B177F0" w:rsidP="006F4F49">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14:paraId="214FCD3B" w14:textId="3D0CE322" w:rsidR="00EA73FB" w:rsidRDefault="00BE4777" w:rsidP="00797E06">
      <w:pPr>
        <w:pStyle w:val="FigureTableNoteSource"/>
        <w:rPr>
          <w:lang w:eastAsia="ja-JP"/>
        </w:rPr>
      </w:pPr>
      <w:r w:rsidRPr="00797E06">
        <w:rPr>
          <w:b/>
          <w:bCs/>
          <w:lang w:eastAsia="ja-JP"/>
        </w:rPr>
        <w:t>a</w:t>
      </w:r>
      <w:r>
        <w:rPr>
          <w:lang w:eastAsia="ja-JP"/>
        </w:rPr>
        <w:t xml:space="preserve"> </w:t>
      </w:r>
      <w:r w:rsidR="007F0AA1">
        <w:rPr>
          <w:lang w:eastAsia="ja-JP"/>
        </w:rPr>
        <w:t>Revenue</w:t>
      </w:r>
      <w:r>
        <w:rPr>
          <w:lang w:eastAsia="ja-JP"/>
        </w:rPr>
        <w:t xml:space="preserve"> gap in the context of 2025–26 budget</w:t>
      </w:r>
    </w:p>
    <w:p w14:paraId="7D242083" w14:textId="77777777" w:rsidR="00494833" w:rsidRDefault="00494833" w:rsidP="000A7FD9">
      <w:pPr>
        <w:pStyle w:val="Heading3"/>
        <w:rPr>
          <w:lang w:eastAsia="ja-JP"/>
        </w:rPr>
      </w:pPr>
      <w:bookmarkStart w:id="35" w:name="_Transition_of_regulatory"/>
      <w:bookmarkStart w:id="36" w:name="_Toc228953639"/>
      <w:bookmarkEnd w:id="35"/>
      <w:r>
        <w:rPr>
          <w:lang w:eastAsia="ja-JP"/>
        </w:rPr>
        <w:t>Transition of regulatory activities into cost recovery</w:t>
      </w:r>
      <w:bookmarkEnd w:id="36"/>
    </w:p>
    <w:p w14:paraId="62B4B47F" w14:textId="030A7FF1" w:rsidR="00330A30" w:rsidRDefault="00902C5E" w:rsidP="00330A30">
      <w:r>
        <w:t>We</w:t>
      </w:r>
      <w:r w:rsidR="00330A30">
        <w:t xml:space="preserve"> ha</w:t>
      </w:r>
      <w:r>
        <w:t>ve</w:t>
      </w:r>
      <w:r w:rsidR="00330A30">
        <w:t xml:space="preserve"> completed a review of the activities</w:t>
      </w:r>
      <w:r w:rsidR="00C3671E">
        <w:t xml:space="preserve"> </w:t>
      </w:r>
      <w:r w:rsidR="003D01B2">
        <w:t xml:space="preserve">that we undertake to deliver </w:t>
      </w:r>
      <w:r>
        <w:t>our</w:t>
      </w:r>
      <w:r w:rsidR="00330A30">
        <w:t xml:space="preserve"> agricultural trade and export regulatory and non-regulatory services. </w:t>
      </w:r>
      <w:r w:rsidR="00191778">
        <w:t xml:space="preserve">Through </w:t>
      </w:r>
      <w:r w:rsidR="001D4DB9">
        <w:t xml:space="preserve">this review, we identified </w:t>
      </w:r>
      <w:r w:rsidR="00A26252">
        <w:t>4</w:t>
      </w:r>
      <w:r w:rsidR="00330A30">
        <w:t xml:space="preserve"> existing regulatory activities </w:t>
      </w:r>
      <w:r w:rsidR="00A26252">
        <w:t xml:space="preserve">relevant to the fish and egg exports arrangement that have </w:t>
      </w:r>
      <w:proofErr w:type="gramStart"/>
      <w:r w:rsidR="00A26252">
        <w:t xml:space="preserve">been </w:t>
      </w:r>
      <w:r w:rsidR="00330A30">
        <w:t>funded</w:t>
      </w:r>
      <w:proofErr w:type="gramEnd"/>
      <w:r w:rsidR="00330A30">
        <w:t xml:space="preserve"> through government appropriation</w:t>
      </w:r>
      <w:r w:rsidR="005A4611">
        <w:t xml:space="preserve"> </w:t>
      </w:r>
      <w:r w:rsidR="009C0ABD">
        <w:t xml:space="preserve">and </w:t>
      </w:r>
      <w:r w:rsidR="005A4611">
        <w:t>that are</w:t>
      </w:r>
      <w:r w:rsidR="00330A30">
        <w:t xml:space="preserve"> within the scope of current policy authority for export cost recovery</w:t>
      </w:r>
      <w:r w:rsidR="00CB632A">
        <w:t xml:space="preserve"> and the Charging Framework</w:t>
      </w:r>
      <w:r w:rsidR="00330A30">
        <w:t xml:space="preserve">. To ensure ongoing sustainability of essential regulatory services, </w:t>
      </w:r>
      <w:r>
        <w:t>we</w:t>
      </w:r>
      <w:r w:rsidR="00330A30">
        <w:t xml:space="preserve"> </w:t>
      </w:r>
      <w:r w:rsidR="00F30491">
        <w:t>will</w:t>
      </w:r>
      <w:r w:rsidR="00330A30">
        <w:t xml:space="preserve"> transition the funding mechanism of the identified activities in</w:t>
      </w:r>
      <w:r w:rsidR="008F4BA1">
        <w:t xml:space="preserve"> </w:t>
      </w:r>
      <w:hyperlink w:anchor="_Transition_of_regulatory" w:history="1">
        <w:r w:rsidR="008F4BA1" w:rsidRPr="008F4BA1">
          <w:rPr>
            <w:rStyle w:val="Hyperlink"/>
          </w:rPr>
          <w:t>Section 1.2</w:t>
        </w:r>
      </w:hyperlink>
      <w:r w:rsidR="00F97964">
        <w:t xml:space="preserve"> </w:t>
      </w:r>
      <w:r w:rsidR="00330A30">
        <w:t>into cost recovery.</w:t>
      </w:r>
      <w:r w:rsidR="00F51F7A">
        <w:t xml:space="preserve"> This will occur in a phased manner over </w:t>
      </w:r>
      <w:r w:rsidR="00312E02">
        <w:t>3</w:t>
      </w:r>
      <w:r w:rsidR="00F33892">
        <w:t xml:space="preserve"> </w:t>
      </w:r>
      <w:r w:rsidR="00F51F7A">
        <w:t xml:space="preserve">years in the schedule specified in </w:t>
      </w:r>
      <w:r w:rsidR="00922F2A">
        <w:fldChar w:fldCharType="begin"/>
      </w:r>
      <w:r w:rsidR="00922F2A">
        <w:instrText xml:space="preserve"> REF _Ref219285501 \h </w:instrText>
      </w:r>
      <w:r w:rsidR="00922F2A">
        <w:fldChar w:fldCharType="separate"/>
      </w:r>
      <w:r w:rsidR="009047BD">
        <w:t xml:space="preserve">Table </w:t>
      </w:r>
      <w:r w:rsidR="009047BD">
        <w:rPr>
          <w:noProof/>
        </w:rPr>
        <w:t>3</w:t>
      </w:r>
      <w:r w:rsidR="00922F2A">
        <w:fldChar w:fldCharType="end"/>
      </w:r>
      <w:r w:rsidR="0061415E">
        <w:t>.</w:t>
      </w:r>
    </w:p>
    <w:p w14:paraId="48EF982C" w14:textId="133E2AB5" w:rsidR="0061415E" w:rsidRDefault="0061415E" w:rsidP="0061415E">
      <w:pPr>
        <w:pStyle w:val="Caption"/>
      </w:pPr>
      <w:bookmarkStart w:id="37" w:name="_Ref219285501"/>
      <w:bookmarkStart w:id="38" w:name="_Toc228981582"/>
      <w:r>
        <w:t xml:space="preserve">Table </w:t>
      </w:r>
      <w:fldSimple w:instr=" SEQ Table \* ARABIC ">
        <w:r w:rsidR="009047BD">
          <w:rPr>
            <w:noProof/>
          </w:rPr>
          <w:t>3</w:t>
        </w:r>
      </w:fldSimple>
      <w:bookmarkEnd w:id="37"/>
      <w:r>
        <w:t xml:space="preserve"> Schedule for phasing additional regulatory activities into cost recovery arrangement</w:t>
      </w:r>
      <w:bookmarkEnd w:id="38"/>
    </w:p>
    <w:tbl>
      <w:tblPr>
        <w:tblStyle w:val="PlainTable2"/>
        <w:tblW w:w="0" w:type="auto"/>
        <w:tblLook w:val="04A0" w:firstRow="1" w:lastRow="0" w:firstColumn="1" w:lastColumn="0" w:noHBand="0" w:noVBand="1"/>
      </w:tblPr>
      <w:tblGrid>
        <w:gridCol w:w="2268"/>
        <w:gridCol w:w="2986"/>
        <w:gridCol w:w="3816"/>
      </w:tblGrid>
      <w:tr w:rsidR="0061415E" w:rsidRPr="00A81B7A" w14:paraId="794BCFBC" w14:textId="23B95492" w:rsidTr="003732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ADB6B6" w14:textId="77777777" w:rsidR="0061415E" w:rsidRPr="002D239D" w:rsidRDefault="0061415E">
            <w:pPr>
              <w:pStyle w:val="TableText"/>
            </w:pPr>
            <w:r w:rsidRPr="002D239D">
              <w:t>Financial year</w:t>
            </w:r>
          </w:p>
        </w:tc>
        <w:tc>
          <w:tcPr>
            <w:tcW w:w="2986" w:type="dxa"/>
          </w:tcPr>
          <w:p w14:paraId="65473F14" w14:textId="77777777" w:rsidR="0061415E" w:rsidRPr="002D239D" w:rsidRDefault="0061415E" w:rsidP="00373252">
            <w:pPr>
              <w:pStyle w:val="TableText"/>
              <w:jc w:val="right"/>
              <w:cnfStyle w:val="100000000000" w:firstRow="1" w:lastRow="0" w:firstColumn="0" w:lastColumn="0" w:oddVBand="0" w:evenVBand="0" w:oddHBand="0" w:evenHBand="0" w:firstRowFirstColumn="0" w:firstRowLastColumn="0" w:lastRowFirstColumn="0" w:lastRowLastColumn="0"/>
            </w:pPr>
            <w:r w:rsidRPr="002D239D">
              <w:t>Proportion of cost funded through cost recovery</w:t>
            </w:r>
            <w:r>
              <w:t xml:space="preserve"> (%)</w:t>
            </w:r>
          </w:p>
        </w:tc>
        <w:tc>
          <w:tcPr>
            <w:tcW w:w="3816" w:type="dxa"/>
          </w:tcPr>
          <w:p w14:paraId="17EE2422" w14:textId="4593044D" w:rsidR="0061415E" w:rsidRPr="002D239D" w:rsidRDefault="00373252" w:rsidP="00373252">
            <w:pPr>
              <w:pStyle w:val="TableText"/>
              <w:jc w:val="right"/>
              <w:cnfStyle w:val="100000000000" w:firstRow="1" w:lastRow="0" w:firstColumn="0" w:lastColumn="0" w:oddVBand="0" w:evenVBand="0" w:oddHBand="0" w:evenHBand="0" w:firstRowFirstColumn="0" w:firstRowLastColumn="0" w:lastRowFirstColumn="0" w:lastRowLastColumn="0"/>
            </w:pPr>
            <w:r>
              <w:t>Proportion of cost funded through appropriation (%)</w:t>
            </w:r>
          </w:p>
        </w:tc>
      </w:tr>
      <w:tr w:rsidR="0061415E" w:rsidRPr="00A81B7A" w14:paraId="0DF81555" w14:textId="34FB659C" w:rsidTr="00373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6D4798" w14:textId="77777777" w:rsidR="0061415E" w:rsidRPr="002D239D" w:rsidRDefault="0061415E">
            <w:pPr>
              <w:pStyle w:val="TableText"/>
              <w:rPr>
                <w:b w:val="0"/>
                <w:bCs w:val="0"/>
              </w:rPr>
            </w:pPr>
            <w:r w:rsidRPr="002D239D">
              <w:rPr>
                <w:b w:val="0"/>
                <w:bCs w:val="0"/>
              </w:rPr>
              <w:t>2026</w:t>
            </w:r>
            <w:r>
              <w:rPr>
                <w:b w:val="0"/>
                <w:bCs w:val="0"/>
              </w:rPr>
              <w:t>–2</w:t>
            </w:r>
            <w:r w:rsidRPr="002D239D">
              <w:rPr>
                <w:b w:val="0"/>
                <w:bCs w:val="0"/>
              </w:rPr>
              <w:t>7</w:t>
            </w:r>
          </w:p>
        </w:tc>
        <w:tc>
          <w:tcPr>
            <w:tcW w:w="2986" w:type="dxa"/>
          </w:tcPr>
          <w:p w14:paraId="37608C6D" w14:textId="4835851D" w:rsidR="0061415E" w:rsidRPr="002D239D" w:rsidRDefault="00F33892" w:rsidP="00373252">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3816" w:type="dxa"/>
          </w:tcPr>
          <w:p w14:paraId="2B75D4A9" w14:textId="4840944F" w:rsidR="0061415E" w:rsidRPr="002D239D" w:rsidRDefault="00F33892" w:rsidP="00373252">
            <w:pPr>
              <w:pStyle w:val="TableText"/>
              <w:jc w:val="right"/>
              <w:cnfStyle w:val="000000100000" w:firstRow="0" w:lastRow="0" w:firstColumn="0" w:lastColumn="0" w:oddVBand="0" w:evenVBand="0" w:oddHBand="1" w:evenHBand="0" w:firstRowFirstColumn="0" w:firstRowLastColumn="0" w:lastRowFirstColumn="0" w:lastRowLastColumn="0"/>
            </w:pPr>
            <w:r>
              <w:t>100</w:t>
            </w:r>
          </w:p>
        </w:tc>
      </w:tr>
      <w:tr w:rsidR="0061415E" w:rsidRPr="00A81B7A" w14:paraId="459E4F8E" w14:textId="22869F51" w:rsidTr="00373252">
        <w:trPr>
          <w:trHeight w:val="70"/>
        </w:trPr>
        <w:tc>
          <w:tcPr>
            <w:cnfStyle w:val="001000000000" w:firstRow="0" w:lastRow="0" w:firstColumn="1" w:lastColumn="0" w:oddVBand="0" w:evenVBand="0" w:oddHBand="0" w:evenHBand="0" w:firstRowFirstColumn="0" w:firstRowLastColumn="0" w:lastRowFirstColumn="0" w:lastRowLastColumn="0"/>
            <w:tcW w:w="2268" w:type="dxa"/>
          </w:tcPr>
          <w:p w14:paraId="0157084B" w14:textId="77777777" w:rsidR="0061415E" w:rsidRPr="002D239D" w:rsidRDefault="0061415E">
            <w:pPr>
              <w:pStyle w:val="TableText"/>
              <w:rPr>
                <w:b w:val="0"/>
                <w:bCs w:val="0"/>
              </w:rPr>
            </w:pPr>
            <w:r w:rsidRPr="002D239D">
              <w:rPr>
                <w:b w:val="0"/>
                <w:bCs w:val="0"/>
              </w:rPr>
              <w:t>2027</w:t>
            </w:r>
            <w:r>
              <w:rPr>
                <w:b w:val="0"/>
                <w:bCs w:val="0"/>
              </w:rPr>
              <w:t>–2</w:t>
            </w:r>
            <w:r w:rsidRPr="002D239D">
              <w:rPr>
                <w:b w:val="0"/>
                <w:bCs w:val="0"/>
              </w:rPr>
              <w:t>8</w:t>
            </w:r>
          </w:p>
        </w:tc>
        <w:tc>
          <w:tcPr>
            <w:tcW w:w="2986" w:type="dxa"/>
          </w:tcPr>
          <w:p w14:paraId="02E5D162" w14:textId="70866E51" w:rsidR="0061415E" w:rsidRPr="002D239D" w:rsidRDefault="0061415E" w:rsidP="00373252">
            <w:pPr>
              <w:pStyle w:val="TableText"/>
              <w:jc w:val="right"/>
              <w:cnfStyle w:val="000000000000" w:firstRow="0" w:lastRow="0" w:firstColumn="0" w:lastColumn="0" w:oddVBand="0" w:evenVBand="0" w:oddHBand="0" w:evenHBand="0" w:firstRowFirstColumn="0" w:firstRowLastColumn="0" w:lastRowFirstColumn="0" w:lastRowLastColumn="0"/>
            </w:pPr>
            <w:r w:rsidRPr="002D239D">
              <w:t>50</w:t>
            </w:r>
          </w:p>
        </w:tc>
        <w:tc>
          <w:tcPr>
            <w:tcW w:w="3816" w:type="dxa"/>
          </w:tcPr>
          <w:p w14:paraId="219AB21B" w14:textId="6F048BBF" w:rsidR="0061415E" w:rsidRPr="002D239D" w:rsidRDefault="00373252" w:rsidP="00373252">
            <w:pPr>
              <w:pStyle w:val="TableText"/>
              <w:jc w:val="right"/>
              <w:cnfStyle w:val="000000000000" w:firstRow="0" w:lastRow="0" w:firstColumn="0" w:lastColumn="0" w:oddVBand="0" w:evenVBand="0" w:oddHBand="0" w:evenHBand="0" w:firstRowFirstColumn="0" w:firstRowLastColumn="0" w:lastRowFirstColumn="0" w:lastRowLastColumn="0"/>
            </w:pPr>
            <w:r>
              <w:t>50</w:t>
            </w:r>
          </w:p>
        </w:tc>
      </w:tr>
      <w:tr w:rsidR="0061415E" w:rsidRPr="00A81B7A" w14:paraId="5601B06D" w14:textId="1D1CE69C" w:rsidTr="00373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5ECD57" w14:textId="77777777" w:rsidR="0061415E" w:rsidRPr="002D239D" w:rsidRDefault="0061415E">
            <w:pPr>
              <w:pStyle w:val="TableText"/>
              <w:rPr>
                <w:b w:val="0"/>
                <w:bCs w:val="0"/>
              </w:rPr>
            </w:pPr>
            <w:r w:rsidRPr="002D239D">
              <w:rPr>
                <w:b w:val="0"/>
                <w:bCs w:val="0"/>
              </w:rPr>
              <w:t>2028</w:t>
            </w:r>
            <w:r>
              <w:rPr>
                <w:b w:val="0"/>
                <w:bCs w:val="0"/>
              </w:rPr>
              <w:t>–2</w:t>
            </w:r>
            <w:r w:rsidRPr="002D239D">
              <w:rPr>
                <w:b w:val="0"/>
                <w:bCs w:val="0"/>
              </w:rPr>
              <w:t>9</w:t>
            </w:r>
          </w:p>
        </w:tc>
        <w:tc>
          <w:tcPr>
            <w:tcW w:w="2986" w:type="dxa"/>
          </w:tcPr>
          <w:p w14:paraId="00F87088" w14:textId="70430E89" w:rsidR="0061415E" w:rsidRPr="002D239D" w:rsidRDefault="0061415E" w:rsidP="00373252">
            <w:pPr>
              <w:pStyle w:val="TableText"/>
              <w:jc w:val="right"/>
              <w:cnfStyle w:val="000000100000" w:firstRow="0" w:lastRow="0" w:firstColumn="0" w:lastColumn="0" w:oddVBand="0" w:evenVBand="0" w:oddHBand="1" w:evenHBand="0" w:firstRowFirstColumn="0" w:firstRowLastColumn="0" w:lastRowFirstColumn="0" w:lastRowLastColumn="0"/>
            </w:pPr>
            <w:r w:rsidRPr="002D239D">
              <w:t>75</w:t>
            </w:r>
          </w:p>
        </w:tc>
        <w:tc>
          <w:tcPr>
            <w:tcW w:w="3816" w:type="dxa"/>
          </w:tcPr>
          <w:p w14:paraId="78C7A178" w14:textId="6117D815" w:rsidR="0061415E" w:rsidRPr="002D239D" w:rsidRDefault="00373252" w:rsidP="00373252">
            <w:pPr>
              <w:pStyle w:val="TableText"/>
              <w:jc w:val="right"/>
              <w:cnfStyle w:val="000000100000" w:firstRow="0" w:lastRow="0" w:firstColumn="0" w:lastColumn="0" w:oddVBand="0" w:evenVBand="0" w:oddHBand="1" w:evenHBand="0" w:firstRowFirstColumn="0" w:firstRowLastColumn="0" w:lastRowFirstColumn="0" w:lastRowLastColumn="0"/>
            </w:pPr>
            <w:r>
              <w:t>25</w:t>
            </w:r>
          </w:p>
        </w:tc>
      </w:tr>
      <w:tr w:rsidR="0061415E" w14:paraId="41A2E8DF" w14:textId="78672463" w:rsidTr="00373252">
        <w:tc>
          <w:tcPr>
            <w:cnfStyle w:val="001000000000" w:firstRow="0" w:lastRow="0" w:firstColumn="1" w:lastColumn="0" w:oddVBand="0" w:evenVBand="0" w:oddHBand="0" w:evenHBand="0" w:firstRowFirstColumn="0" w:firstRowLastColumn="0" w:lastRowFirstColumn="0" w:lastRowLastColumn="0"/>
            <w:tcW w:w="2268" w:type="dxa"/>
          </w:tcPr>
          <w:p w14:paraId="19DA2715" w14:textId="77777777" w:rsidR="0061415E" w:rsidRPr="002D239D" w:rsidRDefault="0061415E">
            <w:pPr>
              <w:pStyle w:val="TableText"/>
              <w:rPr>
                <w:b w:val="0"/>
                <w:bCs w:val="0"/>
              </w:rPr>
            </w:pPr>
            <w:r w:rsidRPr="002D239D">
              <w:rPr>
                <w:b w:val="0"/>
                <w:bCs w:val="0"/>
              </w:rPr>
              <w:t>2029</w:t>
            </w:r>
            <w:r>
              <w:rPr>
                <w:b w:val="0"/>
                <w:bCs w:val="0"/>
              </w:rPr>
              <w:t>–</w:t>
            </w:r>
            <w:r w:rsidRPr="002D239D">
              <w:rPr>
                <w:b w:val="0"/>
                <w:bCs w:val="0"/>
              </w:rPr>
              <w:t>30</w:t>
            </w:r>
          </w:p>
        </w:tc>
        <w:tc>
          <w:tcPr>
            <w:tcW w:w="2986" w:type="dxa"/>
          </w:tcPr>
          <w:p w14:paraId="611A1BA1" w14:textId="57919A60" w:rsidR="0061415E" w:rsidRPr="002D239D" w:rsidRDefault="0061415E" w:rsidP="00373252">
            <w:pPr>
              <w:pStyle w:val="TableText"/>
              <w:jc w:val="right"/>
              <w:cnfStyle w:val="000000000000" w:firstRow="0" w:lastRow="0" w:firstColumn="0" w:lastColumn="0" w:oddVBand="0" w:evenVBand="0" w:oddHBand="0" w:evenHBand="0" w:firstRowFirstColumn="0" w:firstRowLastColumn="0" w:lastRowFirstColumn="0" w:lastRowLastColumn="0"/>
            </w:pPr>
            <w:r w:rsidRPr="002D239D">
              <w:t>100</w:t>
            </w:r>
          </w:p>
        </w:tc>
        <w:tc>
          <w:tcPr>
            <w:tcW w:w="3816" w:type="dxa"/>
          </w:tcPr>
          <w:p w14:paraId="27EBD14B" w14:textId="6AC993DD" w:rsidR="0061415E" w:rsidRPr="002D239D" w:rsidRDefault="00373252" w:rsidP="00373252">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14:paraId="0394F503" w14:textId="13737A9D" w:rsidR="00373252" w:rsidRDefault="00962123" w:rsidP="00373252">
      <w:pPr>
        <w:spacing w:before="240"/>
      </w:pPr>
      <w:r>
        <w:t xml:space="preserve">Relevant to the fish and egg arrangement, the regulatory activities to </w:t>
      </w:r>
      <w:proofErr w:type="gramStart"/>
      <w:r>
        <w:t>be transitioned</w:t>
      </w:r>
      <w:proofErr w:type="gramEnd"/>
      <w:r>
        <w:t xml:space="preserve"> into cost recovery are:</w:t>
      </w:r>
    </w:p>
    <w:p w14:paraId="63495EC7" w14:textId="7A1D27C5" w:rsidR="00962123" w:rsidRDefault="00923B65" w:rsidP="00E620CD">
      <w:pPr>
        <w:pStyle w:val="ListBullet"/>
      </w:pPr>
      <w:hyperlink w:anchor="_Micor_sustainment" w:history="1">
        <w:r>
          <w:rPr>
            <w:rStyle w:val="Hyperlink"/>
          </w:rPr>
          <w:t>Manual of Importing Country Requirements sustainment</w:t>
        </w:r>
      </w:hyperlink>
    </w:p>
    <w:p w14:paraId="48BA1AD8" w14:textId="4BF7FBA6" w:rsidR="00E620CD" w:rsidRDefault="00E620CD" w:rsidP="00E620CD">
      <w:pPr>
        <w:pStyle w:val="ListBullet"/>
      </w:pPr>
      <w:hyperlink w:anchor="_Fit-and-proper-person_assessment" w:history="1">
        <w:r w:rsidRPr="00025AF2">
          <w:rPr>
            <w:rStyle w:val="Hyperlink"/>
          </w:rPr>
          <w:t>Fit-and-proper-person assessment</w:t>
        </w:r>
      </w:hyperlink>
    </w:p>
    <w:p w14:paraId="62EBD4F7" w14:textId="1051767D" w:rsidR="00E620CD" w:rsidRDefault="00E620CD" w:rsidP="00E620CD">
      <w:pPr>
        <w:pStyle w:val="ListBullet"/>
      </w:pPr>
      <w:hyperlink w:anchor="_Market_maintenance" w:history="1">
        <w:r w:rsidRPr="00025AF2">
          <w:rPr>
            <w:rStyle w:val="Hyperlink"/>
          </w:rPr>
          <w:t>Market maintenance</w:t>
        </w:r>
      </w:hyperlink>
    </w:p>
    <w:p w14:paraId="709372E2" w14:textId="6E6F6980" w:rsidR="00E620CD" w:rsidRDefault="00E620CD" w:rsidP="00E620CD">
      <w:pPr>
        <w:pStyle w:val="ListBullet"/>
      </w:pPr>
      <w:hyperlink w:anchor="_Non-compliance_investigation_and" w:history="1">
        <w:r w:rsidRPr="00025AF2">
          <w:rPr>
            <w:rStyle w:val="Hyperlink"/>
          </w:rPr>
          <w:t>Non-compliance investigation and triage</w:t>
        </w:r>
      </w:hyperlink>
    </w:p>
    <w:p w14:paraId="497D6273" w14:textId="65E73639" w:rsidR="00330A30" w:rsidRDefault="00330A30" w:rsidP="00373252">
      <w:pPr>
        <w:spacing w:before="240"/>
      </w:pPr>
      <w:r w:rsidRPr="007079B7">
        <w:t xml:space="preserve">In addition, </w:t>
      </w:r>
      <w:r w:rsidR="00902C5E" w:rsidRPr="007079B7">
        <w:t>we</w:t>
      </w:r>
      <w:r w:rsidRPr="007079B7">
        <w:t xml:space="preserve"> </w:t>
      </w:r>
      <w:r w:rsidR="0055757C" w:rsidRPr="007079B7">
        <w:t>will</w:t>
      </w:r>
      <w:r w:rsidRPr="007079B7">
        <w:t xml:space="preserve"> introduce</w:t>
      </w:r>
      <w:r w:rsidR="002E0ADC" w:rsidRPr="007079B7">
        <w:t xml:space="preserve"> a</w:t>
      </w:r>
      <w:r w:rsidRPr="007079B7">
        <w:t xml:space="preserve"> new and ongoing </w:t>
      </w:r>
      <w:hyperlink w:anchor="_Regulatory_efficiency_program" w:history="1">
        <w:r w:rsidRPr="007079B7">
          <w:rPr>
            <w:rStyle w:val="Hyperlink"/>
          </w:rPr>
          <w:t>regulatory efficiency program</w:t>
        </w:r>
      </w:hyperlink>
      <w:r w:rsidRPr="007079B7">
        <w:t xml:space="preserve"> into the cost recovery arrangement. </w:t>
      </w:r>
      <w:r w:rsidR="001D3740" w:rsidRPr="007079B7">
        <w:t>Regulatory efficiency programs</w:t>
      </w:r>
      <w:r w:rsidRPr="007079B7">
        <w:t xml:space="preserve"> (</w:t>
      </w:r>
      <w:r w:rsidR="00377A18" w:rsidRPr="007079B7">
        <w:t xml:space="preserve">such as </w:t>
      </w:r>
      <w:r w:rsidR="005877AF" w:rsidRPr="007079B7">
        <w:t>the Dairy Export Assurance Program</w:t>
      </w:r>
      <w:r w:rsidRPr="007079B7">
        <w:t xml:space="preserve">) </w:t>
      </w:r>
      <w:r w:rsidR="001B6A2E" w:rsidRPr="007079B7">
        <w:t>are necessary</w:t>
      </w:r>
      <w:r w:rsidRPr="007079B7">
        <w:t xml:space="preserve"> to improve regulatory efficiencies and </w:t>
      </w:r>
      <w:r w:rsidR="00025AF2" w:rsidRPr="007079B7">
        <w:t xml:space="preserve">reduce </w:t>
      </w:r>
      <w:r w:rsidR="00DC09A0">
        <w:t xml:space="preserve">the </w:t>
      </w:r>
      <w:r w:rsidR="00025AF2" w:rsidRPr="007079B7">
        <w:t>cost of</w:t>
      </w:r>
      <w:r w:rsidRPr="007079B7">
        <w:t xml:space="preserve"> export</w:t>
      </w:r>
      <w:r w:rsidR="00070E7C">
        <w:t>s</w:t>
      </w:r>
      <w:r w:rsidRPr="007079B7">
        <w:t xml:space="preserve"> arrangements</w:t>
      </w:r>
      <w:r w:rsidR="003C755E" w:rsidRPr="007079B7">
        <w:t xml:space="preserve"> that </w:t>
      </w:r>
      <w:r w:rsidR="003C755E" w:rsidRPr="007079B7">
        <w:lastRenderedPageBreak/>
        <w:t>benefit the sector</w:t>
      </w:r>
      <w:r w:rsidRPr="007079B7">
        <w:t>.</w:t>
      </w:r>
      <w:r w:rsidR="00720E53" w:rsidRPr="007079B7">
        <w:t xml:space="preserve"> </w:t>
      </w:r>
      <w:r w:rsidR="001B2519">
        <w:t>The program</w:t>
      </w:r>
      <w:r w:rsidR="00720E53" w:rsidRPr="007079B7">
        <w:t xml:space="preserve"> </w:t>
      </w:r>
      <w:proofErr w:type="gramStart"/>
      <w:r w:rsidR="00720E53" w:rsidRPr="007079B7">
        <w:t>is therefore deemed</w:t>
      </w:r>
      <w:proofErr w:type="gramEnd"/>
      <w:r w:rsidR="00720E53" w:rsidRPr="007079B7">
        <w:t xml:space="preserve"> appropriate for cost recovery in accordance with the Charging Framework.</w:t>
      </w:r>
      <w:r w:rsidR="00693DCE">
        <w:t xml:space="preserve"> We </w:t>
      </w:r>
      <w:r w:rsidR="004754F4" w:rsidRPr="004754F4">
        <w:t>will work with industry on program design and governance prior to phasing this work into cost recovery from the 2027</w:t>
      </w:r>
      <w:r w:rsidR="00B06B79">
        <w:t>–</w:t>
      </w:r>
      <w:r w:rsidR="004754F4" w:rsidRPr="004754F4">
        <w:t>28 financial year.</w:t>
      </w:r>
    </w:p>
    <w:p w14:paraId="0A5B5A88" w14:textId="235A17C5" w:rsidR="009A4AE2" w:rsidRDefault="009A4AE2" w:rsidP="00373252">
      <w:pPr>
        <w:spacing w:before="240"/>
      </w:pPr>
      <w:r w:rsidRPr="009A4AE2">
        <w:t xml:space="preserve">The costs associated with each of the activities detailed below </w:t>
      </w:r>
      <w:proofErr w:type="gramStart"/>
      <w:r w:rsidRPr="009A4AE2">
        <w:t>are included</w:t>
      </w:r>
      <w:proofErr w:type="gramEnd"/>
      <w:r w:rsidRPr="009A4AE2">
        <w:t xml:space="preserve"> in the proposed </w:t>
      </w:r>
      <w:r w:rsidR="00446490">
        <w:t xml:space="preserve">fees and </w:t>
      </w:r>
      <w:r w:rsidR="00AB2578">
        <w:t xml:space="preserve">levy-based </w:t>
      </w:r>
      <w:r w:rsidR="00446490">
        <w:t>charges</w:t>
      </w:r>
      <w:r w:rsidRPr="009A4AE2">
        <w:t xml:space="preserve"> presented in </w:t>
      </w:r>
      <w:r>
        <w:fldChar w:fldCharType="begin"/>
      </w:r>
      <w:r>
        <w:instrText xml:space="preserve"> REF _Ref217375913 \h </w:instrText>
      </w:r>
      <w:r>
        <w:fldChar w:fldCharType="separate"/>
      </w:r>
      <w:r>
        <w:t xml:space="preserve">Table </w:t>
      </w:r>
      <w:r>
        <w:rPr>
          <w:noProof/>
        </w:rPr>
        <w:t>4</w:t>
      </w:r>
      <w:r>
        <w:fldChar w:fldCharType="end"/>
      </w:r>
      <w:r>
        <w:t xml:space="preserve"> </w:t>
      </w:r>
      <w:r w:rsidRPr="009A4AE2">
        <w:t>from 2027–28.</w:t>
      </w:r>
    </w:p>
    <w:p w14:paraId="46FFBBDD" w14:textId="1F42BC21" w:rsidR="008E5D5C" w:rsidRDefault="00070E7C" w:rsidP="00591EFE">
      <w:pPr>
        <w:pStyle w:val="Heading4"/>
        <w:numPr>
          <w:ilvl w:val="0"/>
          <w:numId w:val="0"/>
        </w:numPr>
        <w:ind w:left="964" w:hanging="964"/>
      </w:pPr>
      <w:bookmarkStart w:id="39" w:name="_Micor_sustainment"/>
      <w:bookmarkEnd w:id="39"/>
      <w:r>
        <w:t xml:space="preserve">Manual of Importing Country Requirements </w:t>
      </w:r>
      <w:r w:rsidR="008E5D5C">
        <w:t>sustainment</w:t>
      </w:r>
    </w:p>
    <w:p w14:paraId="004A41C2" w14:textId="37C9A9D6" w:rsidR="00B72244" w:rsidRDefault="00AE653C" w:rsidP="00607684">
      <w:r>
        <w:t xml:space="preserve">The </w:t>
      </w:r>
      <w:r w:rsidR="000E3F70">
        <w:t>M</w:t>
      </w:r>
      <w:r>
        <w:t xml:space="preserve">anual of </w:t>
      </w:r>
      <w:r w:rsidR="000E3F70">
        <w:t>I</w:t>
      </w:r>
      <w:r>
        <w:t xml:space="preserve">mporting </w:t>
      </w:r>
      <w:r w:rsidR="000E3F70">
        <w:t>C</w:t>
      </w:r>
      <w:r>
        <w:t xml:space="preserve">ountry </w:t>
      </w:r>
      <w:r w:rsidR="000E3F70">
        <w:t>R</w:t>
      </w:r>
      <w:r>
        <w:t>e</w:t>
      </w:r>
      <w:r w:rsidR="000E3F70">
        <w:t>quirements (</w:t>
      </w:r>
      <w:proofErr w:type="spellStart"/>
      <w:r w:rsidR="00B72244" w:rsidRPr="00B72244">
        <w:t>Micor</w:t>
      </w:r>
      <w:proofErr w:type="spellEnd"/>
      <w:r w:rsidR="000E3F70">
        <w:t>)</w:t>
      </w:r>
      <w:r w:rsidR="00B72244" w:rsidRPr="00B72244">
        <w:t xml:space="preserve"> is a departmental system captur</w:t>
      </w:r>
      <w:r w:rsidR="006611D3">
        <w:t>ing</w:t>
      </w:r>
      <w:r w:rsidR="00B72244" w:rsidRPr="00B72244">
        <w:t xml:space="preserve"> known trading partner requirements</w:t>
      </w:r>
      <w:r w:rsidR="00571DFB">
        <w:t xml:space="preserve"> that</w:t>
      </w:r>
      <w:r w:rsidR="00B72244" w:rsidRPr="00B72244">
        <w:t xml:space="preserve"> exporters and the department must meet so that agricultural products exported will </w:t>
      </w:r>
      <w:proofErr w:type="gramStart"/>
      <w:r w:rsidR="00B72244" w:rsidRPr="00B72244">
        <w:t>be accepted</w:t>
      </w:r>
      <w:proofErr w:type="gramEnd"/>
      <w:r w:rsidR="00B72244" w:rsidRPr="00B72244">
        <w:t xml:space="preserve"> by overseas countries. This system requires ongoing maintenance and user support services.</w:t>
      </w:r>
    </w:p>
    <w:p w14:paraId="4255EFE6" w14:textId="71E7F531" w:rsidR="00B02B70" w:rsidRDefault="008768A7" w:rsidP="00607684">
      <w:r w:rsidRPr="008768A7">
        <w:t xml:space="preserve">The maintenance and existence of </w:t>
      </w:r>
      <w:proofErr w:type="spellStart"/>
      <w:r w:rsidRPr="008768A7">
        <w:t>Micor</w:t>
      </w:r>
      <w:proofErr w:type="spellEnd"/>
      <w:r w:rsidRPr="008768A7">
        <w:t xml:space="preserve"> is critical for ensuring that Australian exports meet the requirements of both the Export Control Act and importing country regulations</w:t>
      </w:r>
      <w:r w:rsidR="00411B53" w:rsidRPr="00411B53">
        <w:t>.</w:t>
      </w:r>
      <w:r w:rsidR="009C4E70">
        <w:t xml:space="preserve"> </w:t>
      </w:r>
      <w:r w:rsidR="00411B53" w:rsidRPr="00411B53">
        <w:t xml:space="preserve">The service directly supports industry participants to understand importing country requirements and their obligations. The digital platform is </w:t>
      </w:r>
      <w:r w:rsidR="00E54877">
        <w:t>like</w:t>
      </w:r>
      <w:r w:rsidR="00411B53" w:rsidRPr="00411B53">
        <w:t xml:space="preserve"> other digital and web-based information management resource services</w:t>
      </w:r>
      <w:r w:rsidR="001F41F7">
        <w:t xml:space="preserve"> </w:t>
      </w:r>
      <w:r w:rsidR="000F28DA">
        <w:t>that</w:t>
      </w:r>
      <w:r w:rsidR="00411B53" w:rsidRPr="00411B53">
        <w:t xml:space="preserve"> exist for the agricultural export industry. </w:t>
      </w:r>
      <w:r w:rsidR="00E47067">
        <w:t>Because</w:t>
      </w:r>
      <w:r w:rsidR="00411B53" w:rsidRPr="00411B53">
        <w:t xml:space="preserve"> this service support</w:t>
      </w:r>
      <w:r w:rsidR="00E47067">
        <w:t>s</w:t>
      </w:r>
      <w:r w:rsidR="00411B53" w:rsidRPr="00411B53">
        <w:t xml:space="preserve"> efficient decision</w:t>
      </w:r>
      <w:r w:rsidR="001F41F7">
        <w:t>-</w:t>
      </w:r>
      <w:r w:rsidR="00411B53" w:rsidRPr="00411B53">
        <w:t>making and improve</w:t>
      </w:r>
      <w:r w:rsidR="00CA0778">
        <w:t>s</w:t>
      </w:r>
      <w:r w:rsidR="00411B53" w:rsidRPr="00411B53">
        <w:t xml:space="preserve"> compliance with importing country requirements and the Export Control Act</w:t>
      </w:r>
      <w:r w:rsidR="001F41F7">
        <w:t>,</w:t>
      </w:r>
      <w:r w:rsidR="00D659B5" w:rsidRPr="00D659B5">
        <w:t xml:space="preserve"> </w:t>
      </w:r>
      <w:r w:rsidR="001F41F7">
        <w:t>c</w:t>
      </w:r>
      <w:r w:rsidR="00D659B5">
        <w:t>ost recover</w:t>
      </w:r>
      <w:r w:rsidR="001804D0">
        <w:t>ing</w:t>
      </w:r>
      <w:r w:rsidR="00D659B5">
        <w:t xml:space="preserve"> this work is consistent with the Charging Framework and the export CRIS structure</w:t>
      </w:r>
      <w:r w:rsidR="00411B53" w:rsidRPr="00411B53">
        <w:t>.</w:t>
      </w:r>
    </w:p>
    <w:p w14:paraId="068A7BD3" w14:textId="4128F9DF" w:rsidR="00F303E6" w:rsidRDefault="005220C0" w:rsidP="00607684">
      <w:r w:rsidRPr="005220C0">
        <w:t>The forecast cost for</w:t>
      </w:r>
      <w:r w:rsidR="003E732A">
        <w:t xml:space="preserve"> </w:t>
      </w:r>
      <w:r w:rsidRPr="005220C0">
        <w:t xml:space="preserve">sustainment of the </w:t>
      </w:r>
      <w:proofErr w:type="spellStart"/>
      <w:r w:rsidRPr="005220C0">
        <w:t>Micor</w:t>
      </w:r>
      <w:proofErr w:type="spellEnd"/>
      <w:r w:rsidRPr="005220C0">
        <w:t xml:space="preserve"> </w:t>
      </w:r>
      <w:r w:rsidR="00F33892">
        <w:t>s</w:t>
      </w:r>
      <w:r w:rsidR="00F33892" w:rsidRPr="005220C0">
        <w:t xml:space="preserve">ystem </w:t>
      </w:r>
      <w:r w:rsidRPr="005220C0">
        <w:t>is $1.</w:t>
      </w:r>
      <w:r w:rsidR="00157373">
        <w:t>16</w:t>
      </w:r>
      <w:r w:rsidR="003E732A">
        <w:t> </w:t>
      </w:r>
      <w:r w:rsidRPr="005220C0">
        <w:t>million in 202</w:t>
      </w:r>
      <w:r w:rsidR="00E2160C">
        <w:t>9–30</w:t>
      </w:r>
      <w:r w:rsidR="00BD2BE7">
        <w:t xml:space="preserve"> which supports all 7 of the department’s export</w:t>
      </w:r>
      <w:r w:rsidR="000B6E3D">
        <w:t>s</w:t>
      </w:r>
      <w:r w:rsidR="00BD2BE7">
        <w:t xml:space="preserve"> arrangement</w:t>
      </w:r>
      <w:r w:rsidR="009C162B">
        <w:t>s</w:t>
      </w:r>
      <w:r w:rsidRPr="005220C0">
        <w:t xml:space="preserve">. </w:t>
      </w:r>
      <w:r w:rsidR="00D340B3">
        <w:t>We have</w:t>
      </w:r>
      <w:r w:rsidR="004C764D">
        <w:t xml:space="preserve"> attributed $</w:t>
      </w:r>
      <w:r w:rsidR="00CE6BF9">
        <w:t>0.1</w:t>
      </w:r>
      <w:r w:rsidR="007C1F54">
        <w:t>1</w:t>
      </w:r>
      <w:r w:rsidR="00AD6FC1">
        <w:t xml:space="preserve"> </w:t>
      </w:r>
      <w:r w:rsidR="00CE6BF9">
        <w:t>m</w:t>
      </w:r>
      <w:r w:rsidR="00AD6FC1">
        <w:t>illion</w:t>
      </w:r>
      <w:r w:rsidR="004C764D">
        <w:t xml:space="preserve"> to the fish and egg </w:t>
      </w:r>
      <w:r w:rsidR="00CE5F54">
        <w:t>export</w:t>
      </w:r>
      <w:r w:rsidR="00403248">
        <w:t>s</w:t>
      </w:r>
      <w:r w:rsidR="00CE5F54">
        <w:t xml:space="preserve"> arrangement based on an assessment of</w:t>
      </w:r>
      <w:r w:rsidRPr="005220C0">
        <w:t xml:space="preserve"> the effort required for the department to manage information, including infrastructure, security, content updates, licences and usage volume</w:t>
      </w:r>
      <w:r w:rsidR="000C71F0">
        <w:t xml:space="preserve"> </w:t>
      </w:r>
      <w:r w:rsidR="002F22E4">
        <w:t xml:space="preserve">related to the export of prescribed fish </w:t>
      </w:r>
      <w:r w:rsidR="00B52DA5">
        <w:t>and</w:t>
      </w:r>
      <w:r w:rsidR="007D37E7">
        <w:t xml:space="preserve"> </w:t>
      </w:r>
      <w:r w:rsidR="000F3C12">
        <w:t xml:space="preserve">prescribed </w:t>
      </w:r>
      <w:r w:rsidR="007D37E7">
        <w:t>fish products and prescribed</w:t>
      </w:r>
      <w:r w:rsidR="00B52DA5">
        <w:t xml:space="preserve"> egg</w:t>
      </w:r>
      <w:r w:rsidR="00B33811">
        <w:t xml:space="preserve"> and </w:t>
      </w:r>
      <w:r w:rsidR="000F3C12">
        <w:t xml:space="preserve">prescribed </w:t>
      </w:r>
      <w:r w:rsidR="00B33811">
        <w:t>egg products</w:t>
      </w:r>
      <w:r w:rsidRPr="005220C0">
        <w:t>.</w:t>
      </w:r>
      <w:r w:rsidR="00E31C68">
        <w:t xml:space="preserve"> There will be no increase to cost recovery within the </w:t>
      </w:r>
      <w:r w:rsidR="00054EB7">
        <w:t>fish and egg export</w:t>
      </w:r>
      <w:r w:rsidR="00403248">
        <w:t>s</w:t>
      </w:r>
      <w:r w:rsidR="00054EB7">
        <w:t xml:space="preserve"> arrangement </w:t>
      </w:r>
      <w:r w:rsidR="00FA656A">
        <w:t>in 2026–27 to fund this work.</w:t>
      </w:r>
      <w:r w:rsidR="000C71F0">
        <w:t xml:space="preserve"> </w:t>
      </w:r>
      <w:r w:rsidR="00380ED0">
        <w:t>In 2027–28,</w:t>
      </w:r>
      <w:r w:rsidR="00820AC7">
        <w:t xml:space="preserve"> $</w:t>
      </w:r>
      <w:r w:rsidR="00A87CF2">
        <w:t>5</w:t>
      </w:r>
      <w:r w:rsidR="00A64E90">
        <w:t>2</w:t>
      </w:r>
      <w:r w:rsidR="00A87CF2">
        <w:t>,</w:t>
      </w:r>
      <w:r w:rsidR="00A64E90">
        <w:t>533</w:t>
      </w:r>
      <w:r w:rsidR="0033674D">
        <w:t xml:space="preserve"> </w:t>
      </w:r>
      <w:r w:rsidR="00026ADA">
        <w:t xml:space="preserve">will </w:t>
      </w:r>
      <w:proofErr w:type="gramStart"/>
      <w:r w:rsidR="00026ADA">
        <w:t>be included</w:t>
      </w:r>
      <w:proofErr w:type="gramEnd"/>
      <w:r w:rsidR="00026ADA">
        <w:t xml:space="preserve"> in cost recovery</w:t>
      </w:r>
      <w:r w:rsidR="003D5496">
        <w:t>,</w:t>
      </w:r>
      <w:r w:rsidR="00026ADA">
        <w:t xml:space="preserve"> increasing to</w:t>
      </w:r>
      <w:r w:rsidR="003D5496">
        <w:t xml:space="preserve"> $</w:t>
      </w:r>
      <w:r w:rsidR="00A64E90">
        <w:t>80</w:t>
      </w:r>
      <w:r w:rsidR="003D5496">
        <w:t>,</w:t>
      </w:r>
      <w:r w:rsidR="00A64E90">
        <w:t>909</w:t>
      </w:r>
      <w:r w:rsidR="00DC79B5">
        <w:t xml:space="preserve"> in 2028–29 and $1</w:t>
      </w:r>
      <w:r w:rsidR="00A64E90">
        <w:t>10</w:t>
      </w:r>
      <w:r w:rsidR="00DC79B5">
        <w:t>,</w:t>
      </w:r>
      <w:r w:rsidR="00DE297D">
        <w:t>881</w:t>
      </w:r>
      <w:r w:rsidR="00DC79B5">
        <w:t xml:space="preserve"> in 2029–30.</w:t>
      </w:r>
    </w:p>
    <w:p w14:paraId="617C0CA6" w14:textId="43C20D71" w:rsidR="00630E3F" w:rsidRDefault="00935D42" w:rsidP="00607684">
      <w:r w:rsidRPr="00935D42">
        <w:t xml:space="preserve">As </w:t>
      </w:r>
      <w:proofErr w:type="spellStart"/>
      <w:r w:rsidRPr="00935D42">
        <w:t>Micor</w:t>
      </w:r>
      <w:proofErr w:type="spellEnd"/>
      <w:r w:rsidRPr="00935D42">
        <w:t xml:space="preserve"> benefits and </w:t>
      </w:r>
      <w:proofErr w:type="gramStart"/>
      <w:r w:rsidRPr="00935D42">
        <w:t>is used</w:t>
      </w:r>
      <w:proofErr w:type="gramEnd"/>
      <w:r w:rsidRPr="00935D42">
        <w:t xml:space="preserve"> by establishments and exporters, the costs have been equally apportioned to the </w:t>
      </w:r>
      <w:r w:rsidR="008B74B0">
        <w:t xml:space="preserve">fish </w:t>
      </w:r>
      <w:r w:rsidR="00AB5376">
        <w:t xml:space="preserve">and egg </w:t>
      </w:r>
      <w:r w:rsidRPr="00935D42">
        <w:t xml:space="preserve">establishments pricing pool and the </w:t>
      </w:r>
      <w:r w:rsidR="00AB5376">
        <w:t>fish and egg</w:t>
      </w:r>
      <w:r w:rsidRPr="00935D42">
        <w:t xml:space="preserve"> exporters pricing pool. </w:t>
      </w:r>
      <w:r w:rsidR="005B5250" w:rsidRPr="005B5250">
        <w:t xml:space="preserve">The establishments pricing pool drives costs to the application and annual registration charges for </w:t>
      </w:r>
      <w:r w:rsidR="009C7F52">
        <w:t>fish and egg</w:t>
      </w:r>
      <w:r w:rsidR="005B5250" w:rsidRPr="005B5250">
        <w:t xml:space="preserve"> establishments. The exporters pricing pool drives costs to documentation charges associated with export activity.</w:t>
      </w:r>
    </w:p>
    <w:p w14:paraId="18D554AD" w14:textId="3EECDDD1" w:rsidR="002847FA" w:rsidRDefault="00250F38" w:rsidP="00025AF2">
      <w:pPr>
        <w:pStyle w:val="Heading4"/>
        <w:numPr>
          <w:ilvl w:val="0"/>
          <w:numId w:val="0"/>
        </w:numPr>
        <w:ind w:left="964" w:hanging="964"/>
      </w:pPr>
      <w:bookmarkStart w:id="40" w:name="_Fit-and-proper-person_assessment"/>
      <w:bookmarkEnd w:id="40"/>
      <w:r>
        <w:t>F</w:t>
      </w:r>
      <w:r w:rsidR="00B55918">
        <w:t>it</w:t>
      </w:r>
      <w:r w:rsidR="0076382C">
        <w:t xml:space="preserve"> </w:t>
      </w:r>
      <w:r w:rsidR="00B55918" w:rsidRPr="0073720C">
        <w:t>and</w:t>
      </w:r>
      <w:r w:rsidR="0076382C">
        <w:t xml:space="preserve"> </w:t>
      </w:r>
      <w:r w:rsidR="00B55918" w:rsidRPr="0073720C">
        <w:t>p</w:t>
      </w:r>
      <w:r w:rsidR="00B55918">
        <w:t>roper</w:t>
      </w:r>
      <w:r w:rsidR="0076382C">
        <w:t xml:space="preserve"> </w:t>
      </w:r>
      <w:r w:rsidR="00B55918">
        <w:t>person assessment</w:t>
      </w:r>
    </w:p>
    <w:p w14:paraId="47A44567" w14:textId="19BBDC20" w:rsidR="00B55918" w:rsidRDefault="00902C5E" w:rsidP="00607684">
      <w:r>
        <w:t>We</w:t>
      </w:r>
      <w:r w:rsidR="00017ED4" w:rsidRPr="00017ED4">
        <w:t xml:space="preserve"> undertake fit</w:t>
      </w:r>
      <w:r w:rsidR="00571DFB">
        <w:t>-</w:t>
      </w:r>
      <w:r w:rsidR="00017ED4" w:rsidRPr="00017ED4">
        <w:t>and</w:t>
      </w:r>
      <w:r w:rsidR="00571DFB">
        <w:t>-</w:t>
      </w:r>
      <w:r w:rsidR="00017ED4" w:rsidRPr="00017ED4">
        <w:t>proper</w:t>
      </w:r>
      <w:r w:rsidR="00571DFB">
        <w:t>-</w:t>
      </w:r>
      <w:r w:rsidR="00017ED4" w:rsidRPr="00017ED4">
        <w:t>person</w:t>
      </w:r>
      <w:r w:rsidR="001D1A8F">
        <w:t xml:space="preserve"> </w:t>
      </w:r>
      <w:r w:rsidR="00054ABD">
        <w:t>(FPP)</w:t>
      </w:r>
      <w:r w:rsidR="00017ED4" w:rsidRPr="00017ED4">
        <w:t xml:space="preserve"> assessments to </w:t>
      </w:r>
      <w:r w:rsidR="00571DFB">
        <w:t>determine</w:t>
      </w:r>
      <w:r w:rsidR="00017ED4" w:rsidRPr="00017ED4">
        <w:t xml:space="preserve"> the integrity of certain Australian export supply chain participants. The assessments inform decision</w:t>
      </w:r>
      <w:r w:rsidR="001275B4">
        <w:t>-</w:t>
      </w:r>
      <w:r w:rsidR="00017ED4" w:rsidRPr="00017ED4">
        <w:t>makers when considering different permissions under the Export Control Act</w:t>
      </w:r>
      <w:r w:rsidR="001275B4">
        <w:t>,</w:t>
      </w:r>
      <w:r w:rsidR="00017ED4" w:rsidRPr="00017ED4">
        <w:t xml:space="preserve"> including establishment registrations, export licences, approved arrangements and when approving individual persons such as authorised officers</w:t>
      </w:r>
      <w:r w:rsidR="004E62DA" w:rsidRPr="004E62DA">
        <w:t xml:space="preserve"> </w:t>
      </w:r>
      <w:r w:rsidR="004E62DA">
        <w:t xml:space="preserve">and when details </w:t>
      </w:r>
      <w:proofErr w:type="gramStart"/>
      <w:r w:rsidR="004E62DA">
        <w:t>are updated</w:t>
      </w:r>
      <w:proofErr w:type="gramEnd"/>
      <w:r w:rsidR="004E62DA">
        <w:t xml:space="preserve"> (such as new persons in management or control)</w:t>
      </w:r>
      <w:r w:rsidR="00017ED4" w:rsidRPr="00017ED4">
        <w:t>.</w:t>
      </w:r>
    </w:p>
    <w:p w14:paraId="3FEBE9EC" w14:textId="16886388" w:rsidR="00017ED4" w:rsidRDefault="00BF7B65" w:rsidP="00607684">
      <w:r w:rsidRPr="00BF7B65">
        <w:t>This activity relates to</w:t>
      </w:r>
      <w:r w:rsidR="00054ABD">
        <w:t xml:space="preserve"> our</w:t>
      </w:r>
      <w:r w:rsidRPr="00BF7B65">
        <w:t xml:space="preserve"> direct intervention services in administering the Export Control Act.</w:t>
      </w:r>
      <w:r w:rsidR="000D6EFC">
        <w:t xml:space="preserve"> </w:t>
      </w:r>
      <w:r w:rsidR="0031372A">
        <w:t>S</w:t>
      </w:r>
      <w:r w:rsidR="00DB6B13">
        <w:t>imilar</w:t>
      </w:r>
      <w:r w:rsidRPr="00BF7B65">
        <w:t xml:space="preserve"> activities</w:t>
      </w:r>
      <w:r w:rsidR="00E439D8">
        <w:t xml:space="preserve"> such as technical assessment</w:t>
      </w:r>
      <w:r w:rsidR="00054ABD">
        <w:t>s</w:t>
      </w:r>
      <w:r w:rsidRPr="00BF7B65">
        <w:t xml:space="preserve"> undertaken to assess an application under the Export Control </w:t>
      </w:r>
      <w:r w:rsidRPr="00BF7B65">
        <w:lastRenderedPageBreak/>
        <w:t>Act</w:t>
      </w:r>
      <w:r w:rsidR="00AC0A64">
        <w:t xml:space="preserve"> </w:t>
      </w:r>
      <w:proofErr w:type="gramStart"/>
      <w:r w:rsidR="00AC0A64">
        <w:t>are currently funded</w:t>
      </w:r>
      <w:proofErr w:type="gramEnd"/>
      <w:r w:rsidR="00AC0A64">
        <w:t xml:space="preserve"> through cost recovery</w:t>
      </w:r>
      <w:r w:rsidRPr="00BF7B65">
        <w:t>.</w:t>
      </w:r>
      <w:r w:rsidR="003B0C1F">
        <w:t xml:space="preserve"> </w:t>
      </w:r>
      <w:r w:rsidR="00447FA8">
        <w:t>C</w:t>
      </w:r>
      <w:r w:rsidR="00D659B5">
        <w:t>ost recover</w:t>
      </w:r>
      <w:r w:rsidR="00625BCA">
        <w:t>ing this</w:t>
      </w:r>
      <w:r w:rsidR="00D659B5">
        <w:t xml:space="preserve"> work is consistent with the Charging Framework and the export CRIS structure</w:t>
      </w:r>
      <w:r w:rsidR="006839E8">
        <w:t>.</w:t>
      </w:r>
    </w:p>
    <w:p w14:paraId="2CD34BDE" w14:textId="77777777" w:rsidR="0010471C" w:rsidRDefault="007E6704" w:rsidP="007E6704">
      <w:bookmarkStart w:id="41" w:name="_Market_maintenance"/>
      <w:bookmarkEnd w:id="41"/>
      <w:r w:rsidRPr="007E6704">
        <w:t xml:space="preserve">The forecast cost for FPP assessments </w:t>
      </w:r>
      <w:r w:rsidR="00B83475">
        <w:t>across all</w:t>
      </w:r>
      <w:r w:rsidRPr="007E6704">
        <w:t xml:space="preserve"> export</w:t>
      </w:r>
      <w:r w:rsidR="003736A5">
        <w:t>s</w:t>
      </w:r>
      <w:r w:rsidRPr="007E6704">
        <w:t xml:space="preserve"> arrangements is $1.</w:t>
      </w:r>
      <w:r w:rsidR="00DE297D">
        <w:t>3</w:t>
      </w:r>
      <w:r w:rsidR="006D1769">
        <w:t>8</w:t>
      </w:r>
      <w:r w:rsidRPr="007E6704">
        <w:t xml:space="preserve"> million in 202</w:t>
      </w:r>
      <w:r w:rsidR="00674998">
        <w:t>9–30</w:t>
      </w:r>
      <w:r w:rsidRPr="007E6704">
        <w:t xml:space="preserve">. </w:t>
      </w:r>
      <w:r w:rsidR="00BB4C22">
        <w:t>We have attributed</w:t>
      </w:r>
      <w:r w:rsidR="00E737BB">
        <w:t xml:space="preserve"> $</w:t>
      </w:r>
      <w:r w:rsidR="00743B91">
        <w:t>0.09</w:t>
      </w:r>
      <w:r w:rsidR="003C6B99">
        <w:t xml:space="preserve"> </w:t>
      </w:r>
      <w:r w:rsidR="00743B91">
        <w:t>m</w:t>
      </w:r>
      <w:r w:rsidR="00127714">
        <w:t>illion</w:t>
      </w:r>
      <w:r w:rsidR="00E737BB">
        <w:t xml:space="preserve"> to the fish and egg export</w:t>
      </w:r>
      <w:r w:rsidR="00C640B2">
        <w:t>s</w:t>
      </w:r>
      <w:r w:rsidR="00E737BB">
        <w:t xml:space="preserve"> arrangement based on an assessment of the effort required</w:t>
      </w:r>
      <w:r w:rsidRPr="007E6704">
        <w:t xml:space="preserve"> in conducting FPP assessments for participants</w:t>
      </w:r>
      <w:r w:rsidR="008029E3">
        <w:t xml:space="preserve"> involved in the export of prescribed fish and </w:t>
      </w:r>
      <w:r w:rsidR="007A784B">
        <w:t xml:space="preserve">prescribed </w:t>
      </w:r>
      <w:r w:rsidR="008029E3">
        <w:t xml:space="preserve">fish products and prescribed egg and </w:t>
      </w:r>
      <w:r w:rsidR="000F3C12">
        <w:t xml:space="preserve">prescribed </w:t>
      </w:r>
      <w:r w:rsidR="008029E3">
        <w:t>egg products</w:t>
      </w:r>
      <w:r w:rsidR="002942E0">
        <w:t>. There will be no increase to cost recovery within the fish and egg export</w:t>
      </w:r>
      <w:r w:rsidR="00C640B2">
        <w:t>s</w:t>
      </w:r>
      <w:r w:rsidR="002942E0">
        <w:t xml:space="preserve"> arrangement in 2026–27</w:t>
      </w:r>
      <w:r w:rsidR="00722D8A">
        <w:t xml:space="preserve"> to fund this work. In 2027–28</w:t>
      </w:r>
      <w:r w:rsidR="002832D7">
        <w:t>,</w:t>
      </w:r>
      <w:r w:rsidR="000B076A">
        <w:t xml:space="preserve"> </w:t>
      </w:r>
      <w:r w:rsidRPr="007E6704">
        <w:t>$</w:t>
      </w:r>
      <w:r w:rsidR="0018146E">
        <w:t>5</w:t>
      </w:r>
      <w:r w:rsidR="00773DB8">
        <w:t>2</w:t>
      </w:r>
      <w:r w:rsidR="0018146E">
        <w:t>,</w:t>
      </w:r>
      <w:r w:rsidR="00773DB8">
        <w:t>542</w:t>
      </w:r>
      <w:r w:rsidR="002832D7">
        <w:t xml:space="preserve"> will </w:t>
      </w:r>
      <w:proofErr w:type="gramStart"/>
      <w:r w:rsidR="002832D7">
        <w:t>be included</w:t>
      </w:r>
      <w:proofErr w:type="gramEnd"/>
      <w:r w:rsidR="002832D7">
        <w:t xml:space="preserve"> in cost recovery</w:t>
      </w:r>
      <w:r w:rsidRPr="007E6704">
        <w:t>,</w:t>
      </w:r>
      <w:r w:rsidR="002832D7">
        <w:t xml:space="preserve"> increasing to</w:t>
      </w:r>
      <w:r w:rsidRPr="007E6704">
        <w:t xml:space="preserve"> $</w:t>
      </w:r>
      <w:r w:rsidR="0018146E">
        <w:t>7</w:t>
      </w:r>
      <w:r w:rsidR="00773DB8">
        <w:t>2</w:t>
      </w:r>
      <w:r w:rsidR="0018146E">
        <w:t>,</w:t>
      </w:r>
      <w:r w:rsidR="00773DB8">
        <w:t>395</w:t>
      </w:r>
      <w:r w:rsidRPr="007E6704">
        <w:t xml:space="preserve"> in 2028–29 and $</w:t>
      </w:r>
      <w:r w:rsidR="00222D51">
        <w:t>9</w:t>
      </w:r>
      <w:r w:rsidR="00773DB8">
        <w:t>3</w:t>
      </w:r>
      <w:r w:rsidR="00222D51">
        <w:t>,</w:t>
      </w:r>
      <w:r w:rsidR="00D21E5F">
        <w:t>257</w:t>
      </w:r>
      <w:r w:rsidR="00222D51">
        <w:t xml:space="preserve"> </w:t>
      </w:r>
      <w:r w:rsidRPr="007E6704">
        <w:t xml:space="preserve">in 2029–30. </w:t>
      </w:r>
    </w:p>
    <w:p w14:paraId="133E0B7D" w14:textId="7F103BCE" w:rsidR="007E6704" w:rsidRDefault="00AA1C21" w:rsidP="007E6704">
      <w:pPr>
        <w:rPr>
          <w:b/>
          <w:bCs/>
        </w:rPr>
      </w:pPr>
      <w:r w:rsidRPr="00AA1C21">
        <w:t xml:space="preserve">The costs associated with this work have </w:t>
      </w:r>
      <w:proofErr w:type="gramStart"/>
      <w:r w:rsidRPr="00AA1C21">
        <w:t>been apportioned</w:t>
      </w:r>
      <w:proofErr w:type="gramEnd"/>
      <w:r w:rsidRPr="00AA1C21">
        <w:t xml:space="preserve"> 80% to the assessment price pool, </w:t>
      </w:r>
      <w:r w:rsidR="00C24D57" w:rsidRPr="00AA1C21">
        <w:t xml:space="preserve">14% to the </w:t>
      </w:r>
      <w:r w:rsidR="00C24D57">
        <w:t xml:space="preserve">fish and egg </w:t>
      </w:r>
      <w:r w:rsidR="00C24D57" w:rsidRPr="00AA1C21">
        <w:t>exporter levy pricing pool</w:t>
      </w:r>
      <w:r w:rsidR="00C24D57">
        <w:t xml:space="preserve">, and </w:t>
      </w:r>
      <w:r w:rsidRPr="00AA1C21">
        <w:t xml:space="preserve">6% to the </w:t>
      </w:r>
      <w:r w:rsidR="007C1371">
        <w:t xml:space="preserve">fish and egg </w:t>
      </w:r>
      <w:r w:rsidRPr="00AA1C21">
        <w:t xml:space="preserve">establishment pricing pool. </w:t>
      </w:r>
      <w:r w:rsidR="00755D45" w:rsidRPr="00755D45">
        <w:t>The assessment pricing pool includes the consideration and assessment of information</w:t>
      </w:r>
      <w:r w:rsidR="000575FA">
        <w:t xml:space="preserve"> </w:t>
      </w:r>
      <w:r w:rsidR="0087293F">
        <w:t xml:space="preserve">submitted </w:t>
      </w:r>
      <w:r w:rsidR="00755D45" w:rsidRPr="00755D45">
        <w:t>to, requested, or collected by us when considering an application made under the Export Control Act and the costs of issuing documentation</w:t>
      </w:r>
      <w:r w:rsidR="00755D45">
        <w:t>.</w:t>
      </w:r>
      <w:r w:rsidR="00755D45" w:rsidRPr="00755D45">
        <w:t xml:space="preserve"> The establishments pricing pool drives costs to the application and annual registration charges for </w:t>
      </w:r>
      <w:r w:rsidR="009C7F52">
        <w:t>fish and egg</w:t>
      </w:r>
      <w:r w:rsidR="00755D45" w:rsidRPr="00755D45">
        <w:t xml:space="preserve"> establishments. The exporters pricing pool drives costs to documentation charges associated with export activity.</w:t>
      </w:r>
    </w:p>
    <w:p w14:paraId="2A4C938D" w14:textId="40518A93" w:rsidR="00684877" w:rsidRDefault="00267379" w:rsidP="00025AF2">
      <w:pPr>
        <w:pStyle w:val="Heading4"/>
        <w:numPr>
          <w:ilvl w:val="0"/>
          <w:numId w:val="0"/>
        </w:numPr>
        <w:ind w:left="964" w:hanging="964"/>
      </w:pPr>
      <w:r>
        <w:t>Market maintenance</w:t>
      </w:r>
    </w:p>
    <w:p w14:paraId="300AFDF2" w14:textId="7140B6FD" w:rsidR="00267379" w:rsidRDefault="00A008FD" w:rsidP="00607684">
      <w:r>
        <w:t xml:space="preserve">Our market maintenance </w:t>
      </w:r>
      <w:r w:rsidR="00B51EF7">
        <w:t>work helps</w:t>
      </w:r>
      <w:r w:rsidR="00977A25" w:rsidRPr="00977A25">
        <w:t xml:space="preserve"> exporters and industry</w:t>
      </w:r>
      <w:r w:rsidR="00CE7368">
        <w:t xml:space="preserve"> </w:t>
      </w:r>
      <w:r w:rsidR="001879E4">
        <w:t>clarify and meet</w:t>
      </w:r>
      <w:r w:rsidR="00977A25" w:rsidRPr="00977A25">
        <w:t xml:space="preserve"> importing country requirements and facilitat</w:t>
      </w:r>
      <w:r w:rsidR="001879E4">
        <w:t>es</w:t>
      </w:r>
      <w:r w:rsidR="00977A25" w:rsidRPr="00977A25">
        <w:t xml:space="preserve"> exports and certification. </w:t>
      </w:r>
      <w:r w:rsidR="00492C49">
        <w:t>This</w:t>
      </w:r>
      <w:r w:rsidR="00977A25" w:rsidRPr="00977A25">
        <w:t xml:space="preserve"> work </w:t>
      </w:r>
      <w:r w:rsidR="00492C49">
        <w:t>enables</w:t>
      </w:r>
      <w:r w:rsidR="00E72B57">
        <w:t xml:space="preserve"> </w:t>
      </w:r>
      <w:r w:rsidR="00A27BAE">
        <w:t xml:space="preserve">the </w:t>
      </w:r>
      <w:r w:rsidR="00E72B57">
        <w:t>release of</w:t>
      </w:r>
      <w:r w:rsidR="00977A25" w:rsidRPr="00977A25">
        <w:t xml:space="preserve"> detained or distressed consignments, support</w:t>
      </w:r>
      <w:r w:rsidR="009B5C12">
        <w:t>s</w:t>
      </w:r>
      <w:r w:rsidR="00977A25" w:rsidRPr="00977A25">
        <w:t xml:space="preserve"> and coordinate</w:t>
      </w:r>
      <w:r w:rsidR="009B5C12">
        <w:t>s</w:t>
      </w:r>
      <w:r w:rsidR="00977A25" w:rsidRPr="00977A25">
        <w:t xml:space="preserve"> trading partner system and listing audits, and address</w:t>
      </w:r>
      <w:r w:rsidR="00A729D9">
        <w:t>es</w:t>
      </w:r>
      <w:r w:rsidR="00977A25" w:rsidRPr="00977A25">
        <w:t xml:space="preserve"> trade suspensions</w:t>
      </w:r>
      <w:r w:rsidR="00E72B57">
        <w:t xml:space="preserve"> result</w:t>
      </w:r>
      <w:r w:rsidR="00472D11">
        <w:t>ing</w:t>
      </w:r>
      <w:r w:rsidR="00E72B57">
        <w:t xml:space="preserve"> from increasing</w:t>
      </w:r>
      <w:r w:rsidR="005C2495">
        <w:t>ly</w:t>
      </w:r>
      <w:r w:rsidR="00E72B57">
        <w:t xml:space="preserve"> complex</w:t>
      </w:r>
      <w:r w:rsidR="00A729D9">
        <w:t xml:space="preserve"> or changed</w:t>
      </w:r>
      <w:r w:rsidR="00E72B57">
        <w:t xml:space="preserve"> </w:t>
      </w:r>
      <w:r w:rsidR="00004E34">
        <w:t>importing country requirements.</w:t>
      </w:r>
      <w:r w:rsidR="007A4491">
        <w:t xml:space="preserve"> In the last 5 years, market maintenance activities have expanded due to increasing complex</w:t>
      </w:r>
      <w:r w:rsidR="00206EE5">
        <w:t xml:space="preserve">ity in </w:t>
      </w:r>
      <w:r w:rsidR="00CA7B21">
        <w:t>trading partner requirements</w:t>
      </w:r>
      <w:r w:rsidR="00206EE5">
        <w:t xml:space="preserve"> and additional audits that we have needed to facilitate to keep markets open</w:t>
      </w:r>
      <w:r w:rsidR="00CA7B21">
        <w:t>.</w:t>
      </w:r>
    </w:p>
    <w:p w14:paraId="13DAC409" w14:textId="5AB90557" w:rsidR="00004E34" w:rsidRDefault="00BE26B5" w:rsidP="00607684">
      <w:r w:rsidRPr="00BE26B5">
        <w:t>This activity</w:t>
      </w:r>
      <w:r w:rsidR="00CA7B21">
        <w:t xml:space="preserve"> </w:t>
      </w:r>
      <w:r w:rsidRPr="00BE26B5">
        <w:t>falls within the scope of current policy authority</w:t>
      </w:r>
      <w:r w:rsidR="009C5B5C">
        <w:t xml:space="preserve"> for cost recovery</w:t>
      </w:r>
      <w:r w:rsidRPr="00BE26B5">
        <w:t xml:space="preserve"> following decisions </w:t>
      </w:r>
      <w:r w:rsidR="00073E06">
        <w:t>of</w:t>
      </w:r>
      <w:r w:rsidRPr="00BE26B5">
        <w:t xml:space="preserve"> government in </w:t>
      </w:r>
      <w:r w:rsidR="00073E06">
        <w:t xml:space="preserve">the </w:t>
      </w:r>
      <w:r w:rsidRPr="00BE26B5">
        <w:t>2018</w:t>
      </w:r>
      <w:r w:rsidR="00CB24CF">
        <w:t>–</w:t>
      </w:r>
      <w:r w:rsidRPr="00BE26B5">
        <w:t xml:space="preserve">19 </w:t>
      </w:r>
      <w:r w:rsidR="002E0354">
        <w:t xml:space="preserve">Budget. Some of the </w:t>
      </w:r>
      <w:r w:rsidRPr="00BE26B5">
        <w:t xml:space="preserve">costs </w:t>
      </w:r>
      <w:proofErr w:type="gramStart"/>
      <w:r w:rsidRPr="00BE26B5">
        <w:t xml:space="preserve">are </w:t>
      </w:r>
      <w:r w:rsidR="002E0354">
        <w:t xml:space="preserve">not </w:t>
      </w:r>
      <w:r w:rsidRPr="00BE26B5">
        <w:t xml:space="preserve">currently </w:t>
      </w:r>
      <w:r w:rsidR="00BF774A">
        <w:t>included</w:t>
      </w:r>
      <w:proofErr w:type="gramEnd"/>
      <w:r w:rsidR="00BF774A">
        <w:t xml:space="preserve"> within</w:t>
      </w:r>
      <w:r w:rsidRPr="00BE26B5">
        <w:t xml:space="preserve"> the expense base</w:t>
      </w:r>
      <w:r w:rsidR="00BF774A">
        <w:t xml:space="preserve"> for the </w:t>
      </w:r>
      <w:r w:rsidR="00AF1D6C">
        <w:t>fish and egg exports arrangement</w:t>
      </w:r>
      <w:r w:rsidR="00870BE5">
        <w:t xml:space="preserve"> but will</w:t>
      </w:r>
      <w:r w:rsidR="00CA5D5A">
        <w:t xml:space="preserve"> now</w:t>
      </w:r>
      <w:r w:rsidR="00870BE5">
        <w:t xml:space="preserve"> </w:t>
      </w:r>
      <w:proofErr w:type="gramStart"/>
      <w:r w:rsidR="00870BE5">
        <w:t>be transitioned</w:t>
      </w:r>
      <w:proofErr w:type="gramEnd"/>
      <w:r w:rsidR="00870BE5">
        <w:t xml:space="preserve"> into cost recovery</w:t>
      </w:r>
      <w:r w:rsidR="00AF1D6C">
        <w:t>.</w:t>
      </w:r>
    </w:p>
    <w:p w14:paraId="32B0D8D3" w14:textId="2F7D6E7B" w:rsidR="00483498" w:rsidRDefault="00BB10F5" w:rsidP="00607684">
      <w:r w:rsidRPr="00BB10F5">
        <w:t>The forecast cost for</w:t>
      </w:r>
      <w:r w:rsidR="00870BE5">
        <w:t xml:space="preserve"> the</w:t>
      </w:r>
      <w:r w:rsidRPr="00BB10F5">
        <w:t xml:space="preserve"> market maintenance </w:t>
      </w:r>
      <w:r w:rsidR="00870BE5">
        <w:t xml:space="preserve">activities that are not currently being cost recovered </w:t>
      </w:r>
      <w:r w:rsidRPr="00BB10F5">
        <w:t>is $</w:t>
      </w:r>
      <w:r w:rsidR="00D94453">
        <w:t>0</w:t>
      </w:r>
      <w:r w:rsidRPr="00BB10F5">
        <w:t>.</w:t>
      </w:r>
      <w:r w:rsidR="00D94453">
        <w:t>82</w:t>
      </w:r>
      <w:r w:rsidR="00A433BE">
        <w:t> </w:t>
      </w:r>
      <w:r w:rsidRPr="00BB10F5">
        <w:t>million in 202</w:t>
      </w:r>
      <w:r w:rsidR="00B070D2">
        <w:t>9–30</w:t>
      </w:r>
      <w:r w:rsidR="00EF2491">
        <w:t xml:space="preserve"> within the meat, dairy, fish and egg, and non-prescribed goods arrangements</w:t>
      </w:r>
      <w:r w:rsidRPr="00BB10F5">
        <w:t xml:space="preserve">. </w:t>
      </w:r>
      <w:r w:rsidR="00A433BE">
        <w:t xml:space="preserve">We have </w:t>
      </w:r>
      <w:r w:rsidR="007C0E9B">
        <w:t>attributed $</w:t>
      </w:r>
      <w:r w:rsidR="007C1F54">
        <w:t>0.13</w:t>
      </w:r>
      <w:r w:rsidR="00AD6FC1">
        <w:t xml:space="preserve"> </w:t>
      </w:r>
      <w:r w:rsidR="007C1F54">
        <w:t>m</w:t>
      </w:r>
      <w:r w:rsidR="00AD6FC1">
        <w:t>illion</w:t>
      </w:r>
      <w:r w:rsidR="007C0E9B">
        <w:t xml:space="preserve"> to the fish and egg export</w:t>
      </w:r>
      <w:r w:rsidR="00B011AE">
        <w:t>s</w:t>
      </w:r>
      <w:r w:rsidR="007C0E9B">
        <w:t xml:space="preserve"> arrangement based on </w:t>
      </w:r>
      <w:r w:rsidR="00912A4C">
        <w:t>an assessment of</w:t>
      </w:r>
      <w:r w:rsidR="007C0E9B">
        <w:t xml:space="preserve"> </w:t>
      </w:r>
      <w:r w:rsidR="005A6055">
        <w:t>the</w:t>
      </w:r>
      <w:r w:rsidRPr="00BB10F5">
        <w:t xml:space="preserve"> effort </w:t>
      </w:r>
      <w:r w:rsidR="003A4A24">
        <w:t>p</w:t>
      </w:r>
      <w:r w:rsidR="00342DBB">
        <w:t>er</w:t>
      </w:r>
      <w:r w:rsidR="003A4A24">
        <w:t xml:space="preserve">formed by the department in supporting </w:t>
      </w:r>
      <w:r w:rsidRPr="00BB10F5">
        <w:t xml:space="preserve">market access across the export supply chain in meeting importing country requirements, including the implementation of systems and regulations, provision of assurance, facilitation of trading partner audits, and resolution of trade suspensions. </w:t>
      </w:r>
      <w:r w:rsidR="008D4973">
        <w:t>There will be no increase to cost recovery within the fish and egg export</w:t>
      </w:r>
      <w:r w:rsidR="00B011AE">
        <w:t>s</w:t>
      </w:r>
      <w:r w:rsidR="008D4973">
        <w:t xml:space="preserve"> arrangement in 2026–27</w:t>
      </w:r>
      <w:r w:rsidR="007D1467">
        <w:t xml:space="preserve"> to fund this work. In 2027–28, </w:t>
      </w:r>
      <w:r w:rsidR="00D6594A">
        <w:t>$</w:t>
      </w:r>
      <w:r w:rsidR="005E7895">
        <w:t>10</w:t>
      </w:r>
      <w:r w:rsidR="00CA2E05">
        <w:t>8</w:t>
      </w:r>
      <w:r w:rsidR="005E7895">
        <w:t>,</w:t>
      </w:r>
      <w:r w:rsidR="00CA2E05">
        <w:t>501</w:t>
      </w:r>
      <w:r w:rsidR="007D1467">
        <w:t xml:space="preserve"> will </w:t>
      </w:r>
      <w:proofErr w:type="gramStart"/>
      <w:r w:rsidR="007D1467">
        <w:t>be included</w:t>
      </w:r>
      <w:proofErr w:type="gramEnd"/>
      <w:r w:rsidR="007D1467">
        <w:t xml:space="preserve"> in cost recovery</w:t>
      </w:r>
      <w:r w:rsidR="005E7895">
        <w:t>,</w:t>
      </w:r>
      <w:r w:rsidR="00536B39">
        <w:t xml:space="preserve"> increasing to</w:t>
      </w:r>
      <w:r w:rsidR="005E7895">
        <w:t xml:space="preserve"> $11</w:t>
      </w:r>
      <w:r w:rsidR="00CA2E05">
        <w:t>8</w:t>
      </w:r>
      <w:r w:rsidR="005E7895">
        <w:t>,</w:t>
      </w:r>
      <w:r w:rsidR="00CA2E05">
        <w:t>981</w:t>
      </w:r>
      <w:r w:rsidR="00565226">
        <w:t xml:space="preserve"> in 2028–2</w:t>
      </w:r>
      <w:r w:rsidR="00C81385">
        <w:t>9</w:t>
      </w:r>
      <w:r w:rsidR="00565226">
        <w:t xml:space="preserve"> and $1</w:t>
      </w:r>
      <w:r w:rsidR="00CA2E05">
        <w:t>30</w:t>
      </w:r>
      <w:r w:rsidR="00565226">
        <w:t>,</w:t>
      </w:r>
      <w:r w:rsidR="00CA2E05">
        <w:t>010</w:t>
      </w:r>
      <w:r w:rsidR="00565226">
        <w:t xml:space="preserve"> in </w:t>
      </w:r>
      <w:r w:rsidR="00C81385">
        <w:t>2029–30.</w:t>
      </w:r>
    </w:p>
    <w:p w14:paraId="282E23D6" w14:textId="693F0BB4" w:rsidR="00134F49" w:rsidRDefault="00315407" w:rsidP="00607684">
      <w:r>
        <w:t xml:space="preserve">We have assigned </w:t>
      </w:r>
      <w:r w:rsidR="000F338D" w:rsidRPr="005C758D">
        <w:t>65</w:t>
      </w:r>
      <w:r w:rsidRPr="005C758D">
        <w:t>%</w:t>
      </w:r>
      <w:r>
        <w:t xml:space="preserve"> of these costs to the exporters pricing pool with the remainder to the establishment pricing pool.</w:t>
      </w:r>
      <w:r w:rsidR="00E52193">
        <w:t xml:space="preserve"> The exporters pricing pool drives costs to documentation charges associated with export activity.</w:t>
      </w:r>
      <w:r w:rsidR="009C7F52" w:rsidRPr="009C7F52">
        <w:t xml:space="preserve"> </w:t>
      </w:r>
      <w:r w:rsidR="009C7F52">
        <w:t>The establishments pricing pool drives costs to the application and annual registration charges for fish and egg establishments.</w:t>
      </w:r>
    </w:p>
    <w:p w14:paraId="118CA4B4" w14:textId="14DC1589" w:rsidR="00B44197" w:rsidRDefault="00B44197" w:rsidP="00025AF2">
      <w:pPr>
        <w:pStyle w:val="Heading4"/>
        <w:numPr>
          <w:ilvl w:val="0"/>
          <w:numId w:val="0"/>
        </w:numPr>
        <w:ind w:left="964" w:hanging="964"/>
      </w:pPr>
      <w:bookmarkStart w:id="42" w:name="_Non-compliance_investigation_and"/>
      <w:bookmarkStart w:id="43" w:name="_Ref218517025"/>
      <w:bookmarkEnd w:id="42"/>
      <w:r>
        <w:lastRenderedPageBreak/>
        <w:t>Non-compliance investigation and triage</w:t>
      </w:r>
      <w:bookmarkEnd w:id="43"/>
    </w:p>
    <w:p w14:paraId="56E9003B" w14:textId="7B88C3CC" w:rsidR="00532448" w:rsidRDefault="00653DF4" w:rsidP="009050E3">
      <w:r>
        <w:t xml:space="preserve">Under the Export Control Act, we administer direct </w:t>
      </w:r>
      <w:r w:rsidR="002D51D5">
        <w:t>intervention activities that include</w:t>
      </w:r>
      <w:r w:rsidR="001E5CA1" w:rsidRPr="001E5CA1">
        <w:t xml:space="preserve"> investigation and triage related to reported non-compliances with the Act. </w:t>
      </w:r>
      <w:r w:rsidR="002B5265">
        <w:t>Our</w:t>
      </w:r>
      <w:r w:rsidR="001E5CA1" w:rsidRPr="001E5CA1">
        <w:t xml:space="preserve"> Compliance and Enforcement Division </w:t>
      </w:r>
      <w:r w:rsidR="00842B5D">
        <w:t>oversee</w:t>
      </w:r>
      <w:r w:rsidR="00AD2E69">
        <w:t>s</w:t>
      </w:r>
      <w:r w:rsidR="001E5CA1" w:rsidRPr="001E5CA1">
        <w:t xml:space="preserve"> non-compliances and non-compliance trends. They triage and prioritise responses to non-compliances and associated reporting.</w:t>
      </w:r>
    </w:p>
    <w:p w14:paraId="5B021ABE" w14:textId="6297819F" w:rsidR="007B47D3" w:rsidRDefault="003A6AC3" w:rsidP="009050E3">
      <w:r w:rsidRPr="003A6AC3">
        <w:t xml:space="preserve">Included in the cost recoverable activities are investigations and engagement with clients about compliance and associated case triage. Policy authority for cost recovery of these activities </w:t>
      </w:r>
      <w:proofErr w:type="gramStart"/>
      <w:r w:rsidRPr="003A6AC3">
        <w:t>was included</w:t>
      </w:r>
      <w:proofErr w:type="gramEnd"/>
      <w:r w:rsidRPr="003A6AC3">
        <w:t xml:space="preserve"> in the decision of government in the 2018–19 Budget. </w:t>
      </w:r>
      <w:r w:rsidR="000B11B1">
        <w:t>A</w:t>
      </w:r>
      <w:r w:rsidR="009050E3">
        <w:t>ctivities to issue fines</w:t>
      </w:r>
      <w:r w:rsidR="00532448">
        <w:t xml:space="preserve"> and</w:t>
      </w:r>
      <w:r w:rsidR="009050E3">
        <w:t xml:space="preserve"> penalties or </w:t>
      </w:r>
      <w:r w:rsidR="00110B92">
        <w:t>those</w:t>
      </w:r>
      <w:r w:rsidR="009050E3">
        <w:t xml:space="preserve"> associated with prosecutions are not cost recoverable under the Charging Framework</w:t>
      </w:r>
      <w:r w:rsidR="00232466">
        <w:t xml:space="preserve"> and </w:t>
      </w:r>
      <w:proofErr w:type="gramStart"/>
      <w:r w:rsidR="00232466">
        <w:t>are therefore not included</w:t>
      </w:r>
      <w:proofErr w:type="gramEnd"/>
      <w:r w:rsidR="009050E3">
        <w:t>.</w:t>
      </w:r>
    </w:p>
    <w:p w14:paraId="39DD45A4" w14:textId="77777777" w:rsidR="0010471C" w:rsidRDefault="00F0308C" w:rsidP="00607684">
      <w:r w:rsidRPr="00F0308C">
        <w:t>The forecast cost associated with the work is $</w:t>
      </w:r>
      <w:r w:rsidR="00FC42B9">
        <w:t>0.</w:t>
      </w:r>
      <w:r w:rsidRPr="00F0308C">
        <w:t>7</w:t>
      </w:r>
      <w:r w:rsidR="00772F0E">
        <w:t>8</w:t>
      </w:r>
      <w:r w:rsidR="00FC42B9">
        <w:t xml:space="preserve"> million</w:t>
      </w:r>
      <w:r w:rsidRPr="00F0308C">
        <w:t xml:space="preserve"> in 202</w:t>
      </w:r>
      <w:r w:rsidR="00C32A81">
        <w:t>9–30</w:t>
      </w:r>
      <w:r w:rsidR="00536B39">
        <w:t xml:space="preserve"> across all 7 export</w:t>
      </w:r>
      <w:r w:rsidR="00023495">
        <w:t>s</w:t>
      </w:r>
      <w:r w:rsidR="00536B39">
        <w:t xml:space="preserve"> arrangements</w:t>
      </w:r>
      <w:r w:rsidRPr="00F0308C">
        <w:t xml:space="preserve">. </w:t>
      </w:r>
      <w:r w:rsidR="004E31BF">
        <w:t>We have attributed $</w:t>
      </w:r>
      <w:r w:rsidR="00B073E9">
        <w:t>0.13</w:t>
      </w:r>
      <w:r w:rsidR="00AD6FC1">
        <w:t xml:space="preserve"> </w:t>
      </w:r>
      <w:r w:rsidR="00B073E9">
        <w:t>m</w:t>
      </w:r>
      <w:r w:rsidR="00AD6FC1">
        <w:t>illion</w:t>
      </w:r>
      <w:r w:rsidR="004E31BF">
        <w:t xml:space="preserve"> to the fish and egg export</w:t>
      </w:r>
      <w:r w:rsidR="00B011AE">
        <w:t>s</w:t>
      </w:r>
      <w:r w:rsidR="004E31BF">
        <w:t xml:space="preserve"> arrangement</w:t>
      </w:r>
      <w:r w:rsidR="008C2F6B">
        <w:t xml:space="preserve"> based on an assessment of</w:t>
      </w:r>
      <w:r w:rsidRPr="00F0308C">
        <w:t xml:space="preserve"> the effort performed by the department in undertaking these activities related to </w:t>
      </w:r>
      <w:r w:rsidR="005D56AD">
        <w:t>prepar</w:t>
      </w:r>
      <w:r w:rsidR="00F80877">
        <w:t>ing</w:t>
      </w:r>
      <w:r w:rsidR="005D56AD">
        <w:t xml:space="preserve"> and export</w:t>
      </w:r>
      <w:r w:rsidR="00F80877">
        <w:t>ing</w:t>
      </w:r>
      <w:r w:rsidR="005D56AD">
        <w:t xml:space="preserve"> prescribed fish and </w:t>
      </w:r>
      <w:r w:rsidR="006D5116">
        <w:t xml:space="preserve">prescribed </w:t>
      </w:r>
      <w:r w:rsidR="005D56AD">
        <w:t xml:space="preserve">fish products and prescribed egg and </w:t>
      </w:r>
      <w:r w:rsidR="000F3C12">
        <w:t xml:space="preserve">prescribed </w:t>
      </w:r>
      <w:r w:rsidR="005D56AD">
        <w:t>egg products</w:t>
      </w:r>
      <w:r w:rsidR="00C7707A">
        <w:t>. There will be no increase to cost recovery in 20</w:t>
      </w:r>
      <w:r w:rsidR="00C2460E">
        <w:t>26–27 to fund this work. In 2027–28</w:t>
      </w:r>
      <w:r w:rsidRPr="00F0308C">
        <w:t>, $</w:t>
      </w:r>
      <w:r w:rsidR="00F12D9B">
        <w:t>7</w:t>
      </w:r>
      <w:r w:rsidR="00A726DB">
        <w:t>5</w:t>
      </w:r>
      <w:r w:rsidR="00F12D9B">
        <w:t>,</w:t>
      </w:r>
      <w:r w:rsidR="002257D6">
        <w:t>410</w:t>
      </w:r>
      <w:r w:rsidR="00F12D9B">
        <w:t xml:space="preserve"> will </w:t>
      </w:r>
      <w:proofErr w:type="gramStart"/>
      <w:r w:rsidR="00F12D9B">
        <w:t>be included</w:t>
      </w:r>
      <w:proofErr w:type="gramEnd"/>
      <w:r w:rsidR="00F12D9B">
        <w:t xml:space="preserve"> </w:t>
      </w:r>
      <w:r w:rsidR="001B4A1D">
        <w:t>in cost recovery</w:t>
      </w:r>
      <w:r w:rsidRPr="00F0308C">
        <w:t>,</w:t>
      </w:r>
      <w:r w:rsidR="001B4A1D">
        <w:t xml:space="preserve"> increasing to</w:t>
      </w:r>
      <w:r w:rsidRPr="00F0308C">
        <w:t xml:space="preserve"> $</w:t>
      </w:r>
      <w:r w:rsidR="009F44E3">
        <w:t>10</w:t>
      </w:r>
      <w:r w:rsidR="002257D6">
        <w:t>2</w:t>
      </w:r>
      <w:r w:rsidR="009F44E3">
        <w:t>,</w:t>
      </w:r>
      <w:r w:rsidR="002257D6">
        <w:t>681</w:t>
      </w:r>
      <w:r w:rsidRPr="00F0308C">
        <w:t xml:space="preserve"> in 2028–29 and $</w:t>
      </w:r>
      <w:r w:rsidR="009F44E3">
        <w:t>1</w:t>
      </w:r>
      <w:r w:rsidR="002257D6">
        <w:t>31</w:t>
      </w:r>
      <w:r w:rsidR="009F44E3">
        <w:t>,</w:t>
      </w:r>
      <w:r w:rsidR="002257D6">
        <w:t>422</w:t>
      </w:r>
      <w:r w:rsidRPr="00F0308C">
        <w:t xml:space="preserve"> in 2029–30. </w:t>
      </w:r>
    </w:p>
    <w:p w14:paraId="53DCDF1D" w14:textId="126B4FB3" w:rsidR="00B44197" w:rsidRDefault="00F0308C" w:rsidP="00607684">
      <w:r w:rsidRPr="00F0308C">
        <w:t>These costs have been allocated only</w:t>
      </w:r>
      <w:r w:rsidR="0041309B">
        <w:t xml:space="preserve"> to</w:t>
      </w:r>
      <w:r w:rsidRPr="00F0308C">
        <w:t xml:space="preserve"> the </w:t>
      </w:r>
      <w:r w:rsidR="00152BED">
        <w:t>fish and egg</w:t>
      </w:r>
      <w:r w:rsidRPr="00F0308C">
        <w:t xml:space="preserve"> establishments pricing pool</w:t>
      </w:r>
      <w:r w:rsidR="007C5DA4">
        <w:t xml:space="preserve"> </w:t>
      </w:r>
      <w:r w:rsidR="007C5DA4" w:rsidRPr="007C5DA4">
        <w:t xml:space="preserve">which drives costs to the application and annual registration charges for </w:t>
      </w:r>
      <w:r w:rsidR="007C5DA4">
        <w:t>fish and egg</w:t>
      </w:r>
      <w:r w:rsidR="007C5DA4" w:rsidRPr="007C5DA4">
        <w:t xml:space="preserve"> establishments</w:t>
      </w:r>
      <w:r>
        <w:t>.</w:t>
      </w:r>
    </w:p>
    <w:p w14:paraId="1A0C4C0C" w14:textId="778E56D9" w:rsidR="00DA5B60" w:rsidRDefault="00C41607" w:rsidP="00025AF2">
      <w:pPr>
        <w:pStyle w:val="Heading4"/>
        <w:numPr>
          <w:ilvl w:val="0"/>
          <w:numId w:val="0"/>
        </w:numPr>
        <w:ind w:left="964" w:hanging="964"/>
      </w:pPr>
      <w:bookmarkStart w:id="44" w:name="_Regulatory_efficiency_program"/>
      <w:bookmarkStart w:id="45" w:name="_Ref218516998"/>
      <w:bookmarkEnd w:id="44"/>
      <w:r>
        <w:t>Reg</w:t>
      </w:r>
      <w:r w:rsidR="001A3B91">
        <w:t>ulatory efficienc</w:t>
      </w:r>
      <w:r w:rsidR="002729A5">
        <w:t>y program</w:t>
      </w:r>
      <w:bookmarkEnd w:id="45"/>
    </w:p>
    <w:p w14:paraId="1FD5E31C" w14:textId="2F722FBB" w:rsidR="00D3644C" w:rsidRDefault="002841C7" w:rsidP="00DA5B60">
      <w:r w:rsidRPr="002841C7">
        <w:t>This program represents an activity that would be new to cost recovery arrangements.</w:t>
      </w:r>
      <w:r w:rsidR="00011A5C" w:rsidRPr="00011A5C">
        <w:t xml:space="preserve"> The program </w:t>
      </w:r>
      <w:proofErr w:type="gramStart"/>
      <w:r w:rsidR="00011A5C" w:rsidRPr="00011A5C">
        <w:t>is aimed</w:t>
      </w:r>
      <w:proofErr w:type="gramEnd"/>
      <w:r w:rsidR="00011A5C" w:rsidRPr="00011A5C">
        <w:t xml:space="preserve"> at ensuring the regulatory system is contemporary, efficient and effective. </w:t>
      </w:r>
      <w:r w:rsidR="007D33D8" w:rsidRPr="007D33D8">
        <w:t xml:space="preserve">Historically, we undertook short-term and ad-hoc activities to implement improvements to regulatory systems through specifically provided funding. </w:t>
      </w:r>
      <w:r w:rsidR="00C23F1E">
        <w:t>Ongoing capability and capacity do not exist</w:t>
      </w:r>
      <w:r w:rsidR="001810EC">
        <w:t xml:space="preserve"> </w:t>
      </w:r>
      <w:r w:rsidR="00C23F1E">
        <w:t>under the current funding arrangements</w:t>
      </w:r>
      <w:r w:rsidR="00410F34">
        <w:t>,</w:t>
      </w:r>
      <w:r w:rsidR="0059777B">
        <w:t xml:space="preserve"> and this </w:t>
      </w:r>
      <w:proofErr w:type="gramStart"/>
      <w:r w:rsidR="0059777B">
        <w:t xml:space="preserve">is </w:t>
      </w:r>
      <w:r w:rsidR="00F25151">
        <w:t>intended</w:t>
      </w:r>
      <w:proofErr w:type="gramEnd"/>
      <w:r w:rsidR="00F25151">
        <w:t xml:space="preserve"> to provide</w:t>
      </w:r>
      <w:r w:rsidR="0059777B">
        <w:t xml:space="preserve"> ongoing support to drive regulatory efficiency, in partnership with the sector</w:t>
      </w:r>
      <w:r w:rsidR="00C23F1E">
        <w:t>.</w:t>
      </w:r>
    </w:p>
    <w:p w14:paraId="3249C80A" w14:textId="77777777" w:rsidR="00AA58C7" w:rsidRDefault="00476FD6" w:rsidP="005F2A0E">
      <w:pPr>
        <w:spacing w:after="0" w:line="240" w:lineRule="auto"/>
      </w:pPr>
      <w:r>
        <w:t>The scope of activities under this function</w:t>
      </w:r>
      <w:r w:rsidR="00AA58C7">
        <w:t xml:space="preserve"> could include:</w:t>
      </w:r>
    </w:p>
    <w:p w14:paraId="4BDE534E" w14:textId="7ECC5861" w:rsidR="00150C36" w:rsidRDefault="009F756C" w:rsidP="00D7737F">
      <w:pPr>
        <w:pStyle w:val="ListBullet"/>
      </w:pPr>
      <w:r w:rsidRPr="009F756C">
        <w:t>developing approaches that use data and analytics to support a risk</w:t>
      </w:r>
      <w:r w:rsidR="008E7E45">
        <w:t>-</w:t>
      </w:r>
      <w:r w:rsidRPr="009F756C">
        <w:t>based, digitally enabled regulatory system that simplifies compliance for exporters, focuses regulatory effort on higher risk activities, and could support reductions in compliance requirements such as audit frequency</w:t>
      </w:r>
      <w:r w:rsidR="007C5DA4">
        <w:t xml:space="preserve"> </w:t>
      </w:r>
      <w:r w:rsidR="00D7737F">
        <w:t>r</w:t>
      </w:r>
      <w:r w:rsidR="00150C36">
        <w:t>ecognising industry processes and alternative verification technologies</w:t>
      </w:r>
      <w:r w:rsidR="00430A3F">
        <w:t xml:space="preserve"> that achieve equivalent regulatory outcomes</w:t>
      </w:r>
      <w:r w:rsidR="00A321C3">
        <w:t xml:space="preserve"> and reduce regulatory burdens on businesses</w:t>
      </w:r>
    </w:p>
    <w:p w14:paraId="36696FF1" w14:textId="2051CA80" w:rsidR="00A321C3" w:rsidRDefault="00D7737F" w:rsidP="00D7737F">
      <w:pPr>
        <w:pStyle w:val="ListBullet"/>
      </w:pPr>
      <w:r>
        <w:t>s</w:t>
      </w:r>
      <w:r w:rsidR="00A321C3">
        <w:t>implifying regulatory systems, making them easier for businesses</w:t>
      </w:r>
      <w:r w:rsidR="00FB6D33">
        <w:t xml:space="preserve"> to navigate</w:t>
      </w:r>
    </w:p>
    <w:p w14:paraId="5691C821" w14:textId="0D1FEAE5" w:rsidR="00F65971" w:rsidRDefault="001B30E9" w:rsidP="001B30E9">
      <w:pPr>
        <w:pStyle w:val="ListBullet"/>
      </w:pPr>
      <w:r>
        <w:t>s</w:t>
      </w:r>
      <w:r w:rsidR="00FB6D33">
        <w:t xml:space="preserve">treamlining </w:t>
      </w:r>
      <w:r w:rsidR="00792667">
        <w:t xml:space="preserve">processes for regulated entities and </w:t>
      </w:r>
      <w:r w:rsidR="00B90F97">
        <w:t>the department in delivering export services to busi</w:t>
      </w:r>
      <w:r w:rsidR="008C74FA">
        <w:t>nesses, and corporate functions related to cost recovery</w:t>
      </w:r>
    </w:p>
    <w:p w14:paraId="22D13CFD" w14:textId="25D687AB" w:rsidR="00955CD0" w:rsidRDefault="00391F16" w:rsidP="00D7737F">
      <w:pPr>
        <w:pStyle w:val="ListBullet"/>
      </w:pPr>
      <w:r>
        <w:t>a</w:t>
      </w:r>
      <w:r w:rsidR="00955CD0">
        <w:t>utomating more processes</w:t>
      </w:r>
      <w:r w:rsidR="00D7737F">
        <w:t>, including export certifications.</w:t>
      </w:r>
    </w:p>
    <w:p w14:paraId="6F5660A8" w14:textId="4371311F" w:rsidR="000E0B4B" w:rsidRDefault="00C4519D" w:rsidP="00DA5B60">
      <w:pPr>
        <w:rPr>
          <w:lang w:eastAsia="ja-JP"/>
        </w:rPr>
      </w:pPr>
      <w:r>
        <w:rPr>
          <w:lang w:eastAsia="ja-JP"/>
        </w:rPr>
        <w:t>The</w:t>
      </w:r>
      <w:r w:rsidR="002F61D7" w:rsidRPr="002F61D7">
        <w:rPr>
          <w:lang w:eastAsia="ja-JP"/>
        </w:rPr>
        <w:t xml:space="preserve"> increasing complex</w:t>
      </w:r>
      <w:r w:rsidR="003D2FDA">
        <w:rPr>
          <w:lang w:eastAsia="ja-JP"/>
        </w:rPr>
        <w:t>ity</w:t>
      </w:r>
      <w:r w:rsidR="00E91109">
        <w:rPr>
          <w:lang w:eastAsia="ja-JP"/>
        </w:rPr>
        <w:t xml:space="preserve"> </w:t>
      </w:r>
      <w:r w:rsidR="003D2FDA">
        <w:rPr>
          <w:lang w:eastAsia="ja-JP"/>
        </w:rPr>
        <w:t>i</w:t>
      </w:r>
      <w:r w:rsidR="002F61D7" w:rsidRPr="002F61D7">
        <w:rPr>
          <w:lang w:eastAsia="ja-JP"/>
        </w:rPr>
        <w:t xml:space="preserve">n the export regulatory system and </w:t>
      </w:r>
      <w:r w:rsidR="005A50EB">
        <w:rPr>
          <w:lang w:eastAsia="ja-JP"/>
        </w:rPr>
        <w:t xml:space="preserve">the requirements of </w:t>
      </w:r>
      <w:r w:rsidR="002F61D7" w:rsidRPr="002F61D7">
        <w:rPr>
          <w:lang w:eastAsia="ja-JP"/>
        </w:rPr>
        <w:t>trading partner</w:t>
      </w:r>
      <w:r w:rsidR="005A50EB">
        <w:rPr>
          <w:lang w:eastAsia="ja-JP"/>
        </w:rPr>
        <w:t>s</w:t>
      </w:r>
      <w:r w:rsidR="002F61D7" w:rsidRPr="002F61D7">
        <w:rPr>
          <w:lang w:eastAsia="ja-JP"/>
        </w:rPr>
        <w:t xml:space="preserve"> </w:t>
      </w:r>
      <w:r w:rsidR="005A50EB">
        <w:rPr>
          <w:lang w:eastAsia="ja-JP"/>
        </w:rPr>
        <w:t>heighten the need</w:t>
      </w:r>
      <w:r w:rsidR="00F52C33">
        <w:rPr>
          <w:lang w:eastAsia="ja-JP"/>
        </w:rPr>
        <w:t xml:space="preserve"> </w:t>
      </w:r>
      <w:r w:rsidR="002F61D7" w:rsidRPr="002F61D7">
        <w:rPr>
          <w:lang w:eastAsia="ja-JP"/>
        </w:rPr>
        <w:t xml:space="preserve">to maintain </w:t>
      </w:r>
      <w:r w:rsidR="005A50EB">
        <w:rPr>
          <w:lang w:eastAsia="ja-JP"/>
        </w:rPr>
        <w:t>a strong and responsive</w:t>
      </w:r>
      <w:r w:rsidR="002F61D7" w:rsidRPr="002F61D7">
        <w:rPr>
          <w:lang w:eastAsia="ja-JP"/>
        </w:rPr>
        <w:t xml:space="preserve"> export regulatory system</w:t>
      </w:r>
      <w:r w:rsidR="00F52C33">
        <w:rPr>
          <w:lang w:eastAsia="ja-JP"/>
        </w:rPr>
        <w:t xml:space="preserve"> to support exporters</w:t>
      </w:r>
      <w:r w:rsidR="002F61D7" w:rsidRPr="002F61D7">
        <w:rPr>
          <w:lang w:eastAsia="ja-JP"/>
        </w:rPr>
        <w:t xml:space="preserve">. </w:t>
      </w:r>
      <w:r w:rsidR="0046139D">
        <w:rPr>
          <w:lang w:eastAsia="ja-JP"/>
        </w:rPr>
        <w:t xml:space="preserve">For example, our previous </w:t>
      </w:r>
      <w:r w:rsidR="00F52C33">
        <w:rPr>
          <w:lang w:eastAsia="ja-JP"/>
        </w:rPr>
        <w:t xml:space="preserve">work within </w:t>
      </w:r>
      <w:r w:rsidR="0046139D">
        <w:rPr>
          <w:lang w:eastAsia="ja-JP"/>
        </w:rPr>
        <w:t>the Dairy Export Assurance Program</w:t>
      </w:r>
      <w:r w:rsidR="00634B6C">
        <w:rPr>
          <w:lang w:eastAsia="ja-JP"/>
        </w:rPr>
        <w:t xml:space="preserve"> helped raise </w:t>
      </w:r>
      <w:r w:rsidR="00634B6C">
        <w:rPr>
          <w:lang w:eastAsia="ja-JP"/>
        </w:rPr>
        <w:lastRenderedPageBreak/>
        <w:t>exporter awareness and streamlined audit arrangement through a risk-based approach. This has resulted in reduced audit frequency and cost for industry</w:t>
      </w:r>
      <w:r w:rsidR="00221DE6">
        <w:rPr>
          <w:lang w:eastAsia="ja-JP"/>
        </w:rPr>
        <w:t xml:space="preserve"> while also ensuring regulation was effective in meeting export requirements. Without stable and sustainable investment</w:t>
      </w:r>
      <w:r w:rsidR="00F868D4">
        <w:rPr>
          <w:lang w:eastAsia="ja-JP"/>
        </w:rPr>
        <w:t>, it would not be possible to</w:t>
      </w:r>
      <w:r w:rsidR="00221DE6">
        <w:rPr>
          <w:lang w:eastAsia="ja-JP"/>
        </w:rPr>
        <w:t xml:space="preserve"> keep pace with the</w:t>
      </w:r>
      <w:r w:rsidR="00027AF6">
        <w:rPr>
          <w:lang w:eastAsia="ja-JP"/>
        </w:rPr>
        <w:t xml:space="preserve"> growing</w:t>
      </w:r>
      <w:r w:rsidR="00221DE6">
        <w:rPr>
          <w:lang w:eastAsia="ja-JP"/>
        </w:rPr>
        <w:t xml:space="preserve"> demand for this activity</w:t>
      </w:r>
      <w:r w:rsidR="00634B6C">
        <w:rPr>
          <w:lang w:eastAsia="ja-JP"/>
        </w:rPr>
        <w:t>.</w:t>
      </w:r>
    </w:p>
    <w:p w14:paraId="599444C1" w14:textId="41922D6E" w:rsidR="00171C66" w:rsidRDefault="00EC3316" w:rsidP="00171C66">
      <w:r>
        <w:t>The decision of government in the 2025</w:t>
      </w:r>
      <w:r w:rsidR="005156A0">
        <w:t>–2</w:t>
      </w:r>
      <w:r>
        <w:t xml:space="preserve">6 Budget </w:t>
      </w:r>
      <w:r w:rsidR="007F5237" w:rsidRPr="007F5237">
        <w:t>provided</w:t>
      </w:r>
      <w:r>
        <w:t xml:space="preserve"> policy authority </w:t>
      </w:r>
      <w:r w:rsidR="005D259E">
        <w:t xml:space="preserve">to include </w:t>
      </w:r>
      <w:r w:rsidR="00171C66">
        <w:t>$2.</w:t>
      </w:r>
      <w:r w:rsidR="000C5AFA">
        <w:t>49</w:t>
      </w:r>
      <w:r w:rsidR="005D259E">
        <w:t> </w:t>
      </w:r>
      <w:r w:rsidR="00171C66">
        <w:t xml:space="preserve">million </w:t>
      </w:r>
      <w:r w:rsidR="005D259E">
        <w:t>into</w:t>
      </w:r>
      <w:r w:rsidR="00171C66">
        <w:t xml:space="preserve"> cost recovery </w:t>
      </w:r>
      <w:r w:rsidR="00DA0305">
        <w:t xml:space="preserve">across the dairy, </w:t>
      </w:r>
      <w:r w:rsidR="00894C15">
        <w:t>fish</w:t>
      </w:r>
      <w:r w:rsidR="00DA0305">
        <w:t xml:space="preserve"> and egg, meat, horticulture and grain and plant products export</w:t>
      </w:r>
      <w:r w:rsidR="00496A5C">
        <w:t>s</w:t>
      </w:r>
      <w:r w:rsidR="00DA0305">
        <w:t xml:space="preserve"> arrangements.</w:t>
      </w:r>
      <w:r w:rsidR="00D360C5">
        <w:t xml:space="preserve"> </w:t>
      </w:r>
      <w:r w:rsidR="004A76D5">
        <w:t>Cost recovery w</w:t>
      </w:r>
      <w:r w:rsidR="00CF0D5B">
        <w:t>ould</w:t>
      </w:r>
      <w:r w:rsidR="004A76D5">
        <w:t xml:space="preserve"> commence in 2027–28 with</w:t>
      </w:r>
      <w:r w:rsidR="00D360C5">
        <w:t xml:space="preserve"> </w:t>
      </w:r>
      <w:r w:rsidR="005E0800">
        <w:t>50</w:t>
      </w:r>
      <w:r w:rsidR="00171C66">
        <w:t>% of th</w:t>
      </w:r>
      <w:r w:rsidR="00D360C5">
        <w:t xml:space="preserve">e </w:t>
      </w:r>
      <w:r w:rsidR="008F3DFC">
        <w:t xml:space="preserve">final planned </w:t>
      </w:r>
      <w:r w:rsidR="00D360C5">
        <w:t>revenue</w:t>
      </w:r>
      <w:r w:rsidR="00B457E4">
        <w:t xml:space="preserve">, </w:t>
      </w:r>
      <w:r w:rsidR="008F3DFC">
        <w:t xml:space="preserve">increasing to </w:t>
      </w:r>
      <w:r w:rsidR="00171C66">
        <w:t>75% in 2028</w:t>
      </w:r>
      <w:r w:rsidR="00273E1C">
        <w:t>–</w:t>
      </w:r>
      <w:r w:rsidR="00171C66">
        <w:t>29</w:t>
      </w:r>
      <w:r w:rsidR="00215AC9">
        <w:t xml:space="preserve"> and 100% from 2029–30</w:t>
      </w:r>
      <w:r w:rsidR="00273E1C">
        <w:t>.</w:t>
      </w:r>
    </w:p>
    <w:p w14:paraId="6C0A175C" w14:textId="223377F4" w:rsidR="00B61427" w:rsidRDefault="00B61427" w:rsidP="00171C66">
      <w:r w:rsidRPr="00B61427">
        <w:t xml:space="preserve">We </w:t>
      </w:r>
      <w:r w:rsidR="00D92F49">
        <w:t>have</w:t>
      </w:r>
      <w:r w:rsidRPr="00B61427">
        <w:t xml:space="preserve"> split this across those 5 export</w:t>
      </w:r>
      <w:r w:rsidR="00A85968">
        <w:t>s</w:t>
      </w:r>
      <w:r w:rsidRPr="00B61427">
        <w:t xml:space="preserve"> arrangements and</w:t>
      </w:r>
      <w:r w:rsidR="004163A3">
        <w:t xml:space="preserve"> will</w:t>
      </w:r>
      <w:r w:rsidRPr="00B61427">
        <w:t xml:space="preserve"> phase in these new costs over </w:t>
      </w:r>
      <w:r w:rsidR="00135D51">
        <w:t>3</w:t>
      </w:r>
      <w:r w:rsidR="00135D51" w:rsidRPr="00B61427">
        <w:t xml:space="preserve"> </w:t>
      </w:r>
      <w:r w:rsidRPr="00B61427">
        <w:t>years. This will result in</w:t>
      </w:r>
      <w:r w:rsidR="002B205F">
        <w:t xml:space="preserve"> </w:t>
      </w:r>
      <w:r w:rsidRPr="00B61427">
        <w:t>$</w:t>
      </w:r>
      <w:r w:rsidR="005274AA">
        <w:t>23</w:t>
      </w:r>
      <w:r w:rsidR="00DB67D3">
        <w:t>4</w:t>
      </w:r>
      <w:r w:rsidR="005274AA">
        <w:t>,</w:t>
      </w:r>
      <w:r w:rsidR="00DB67D3">
        <w:t>544</w:t>
      </w:r>
      <w:r w:rsidR="008A515D" w:rsidRPr="008A515D">
        <w:t xml:space="preserve"> </w:t>
      </w:r>
      <w:proofErr w:type="gramStart"/>
      <w:r w:rsidR="008A515D" w:rsidRPr="008A515D">
        <w:t>being included</w:t>
      </w:r>
      <w:proofErr w:type="gramEnd"/>
      <w:r w:rsidR="008A515D" w:rsidRPr="008A515D">
        <w:t xml:space="preserve"> </w:t>
      </w:r>
      <w:r w:rsidRPr="00B61427">
        <w:t xml:space="preserve">in </w:t>
      </w:r>
      <w:r w:rsidR="00755AFA">
        <w:t>cost recovery for the fish and egg export</w:t>
      </w:r>
      <w:r w:rsidR="00CF2247">
        <w:t>s</w:t>
      </w:r>
      <w:r w:rsidR="00755AFA">
        <w:t xml:space="preserve"> arrangement in 2027–28</w:t>
      </w:r>
      <w:r w:rsidRPr="00B61427">
        <w:t>,</w:t>
      </w:r>
      <w:r w:rsidR="0001197A">
        <w:t xml:space="preserve"> increasing to</w:t>
      </w:r>
      <w:r w:rsidRPr="00B61427">
        <w:t xml:space="preserve"> $</w:t>
      </w:r>
      <w:r w:rsidR="00870806">
        <w:t>38</w:t>
      </w:r>
      <w:r w:rsidR="00DB67D3">
        <w:t>9</w:t>
      </w:r>
      <w:r w:rsidR="00870806">
        <w:t>,</w:t>
      </w:r>
      <w:r w:rsidR="00DB67D3">
        <w:t>540</w:t>
      </w:r>
      <w:r w:rsidRPr="00B61427">
        <w:t xml:space="preserve"> in 2028–29 and $</w:t>
      </w:r>
      <w:r w:rsidR="00870806">
        <w:t>49</w:t>
      </w:r>
      <w:r w:rsidR="00DB67D3">
        <w:t>8</w:t>
      </w:r>
      <w:r w:rsidR="00870806">
        <w:t>,</w:t>
      </w:r>
      <w:r w:rsidR="00074D5C">
        <w:t>02</w:t>
      </w:r>
      <w:r w:rsidR="00D6280B">
        <w:t>2</w:t>
      </w:r>
      <w:r w:rsidRPr="00B61427">
        <w:t xml:space="preserve"> in 2029–30. These costs would be allocated only to the </w:t>
      </w:r>
      <w:r>
        <w:t>fish and egg</w:t>
      </w:r>
      <w:r w:rsidRPr="00B61427">
        <w:t xml:space="preserve"> exporters </w:t>
      </w:r>
      <w:r w:rsidR="00026D69">
        <w:t>p</w:t>
      </w:r>
      <w:r w:rsidRPr="00B61427">
        <w:t>ricing pool.</w:t>
      </w:r>
    </w:p>
    <w:p w14:paraId="61661ACE" w14:textId="4F0CC797" w:rsidR="00883DC3" w:rsidRDefault="00171C66" w:rsidP="00171C66">
      <w:r>
        <w:t xml:space="preserve">Throughout 2026–27, we will work closely with industry consultative committees to design the structure, scope and priorities of the program for the fish and egg exports arrangement, including the principles that will guide investment. This collaborative design process will ensure the program delivers </w:t>
      </w:r>
      <w:r w:rsidR="00C5465A">
        <w:t xml:space="preserve">benefits for </w:t>
      </w:r>
      <w:r>
        <w:t>government and industry, while maintaining the integrity and effectiveness of the regulatory system.</w:t>
      </w:r>
    </w:p>
    <w:p w14:paraId="2C4AAB86" w14:textId="2012A739" w:rsidR="009405F7" w:rsidRDefault="00D64568" w:rsidP="00C97AB1">
      <w:pPr>
        <w:pStyle w:val="Heading3"/>
        <w:numPr>
          <w:ilvl w:val="1"/>
          <w:numId w:val="25"/>
        </w:numPr>
        <w:rPr>
          <w:lang w:eastAsia="ja-JP"/>
        </w:rPr>
      </w:pPr>
      <w:bookmarkStart w:id="46" w:name="_Toc228953640"/>
      <w:r>
        <w:rPr>
          <w:lang w:eastAsia="ja-JP"/>
        </w:rPr>
        <w:t>R</w:t>
      </w:r>
      <w:r w:rsidR="009405F7">
        <w:rPr>
          <w:lang w:eastAsia="ja-JP"/>
        </w:rPr>
        <w:t>egulatory prices 2026</w:t>
      </w:r>
      <w:r w:rsidR="00700A67">
        <w:rPr>
          <w:lang w:eastAsia="ja-JP"/>
        </w:rPr>
        <w:t>–2</w:t>
      </w:r>
      <w:r w:rsidR="009405F7">
        <w:rPr>
          <w:lang w:eastAsia="ja-JP"/>
        </w:rPr>
        <w:t>7 to 2029</w:t>
      </w:r>
      <w:r w:rsidR="00951A81">
        <w:rPr>
          <w:lang w:eastAsia="ja-JP"/>
        </w:rPr>
        <w:t>–3</w:t>
      </w:r>
      <w:r w:rsidR="009405F7">
        <w:rPr>
          <w:lang w:eastAsia="ja-JP"/>
        </w:rPr>
        <w:t>0</w:t>
      </w:r>
      <w:bookmarkEnd w:id="46"/>
    </w:p>
    <w:bookmarkStart w:id="47" w:name="_Ref169855898"/>
    <w:p w14:paraId="194A098C" w14:textId="297FFBDF" w:rsidR="00CD68F5" w:rsidRDefault="00395B70" w:rsidP="0041185D">
      <w:pPr>
        <w:rPr>
          <w:lang w:eastAsia="ja-JP"/>
        </w:rPr>
      </w:pPr>
      <w:r>
        <w:rPr>
          <w:lang w:eastAsia="ja-JP"/>
        </w:rPr>
        <w:fldChar w:fldCharType="begin"/>
      </w:r>
      <w:r>
        <w:rPr>
          <w:lang w:eastAsia="ja-JP"/>
        </w:rPr>
        <w:instrText xml:space="preserve"> REF _Ref217375913 \h </w:instrText>
      </w:r>
      <w:r w:rsidR="0041185D">
        <w:rPr>
          <w:lang w:eastAsia="ja-JP"/>
        </w:rPr>
        <w:instrText xml:space="preserve"> \* MERGEFORMAT </w:instrText>
      </w:r>
      <w:r>
        <w:rPr>
          <w:lang w:eastAsia="ja-JP"/>
        </w:rPr>
      </w:r>
      <w:r>
        <w:rPr>
          <w:lang w:eastAsia="ja-JP"/>
        </w:rPr>
        <w:fldChar w:fldCharType="separate"/>
      </w:r>
      <w:r w:rsidR="009047BD">
        <w:t xml:space="preserve">Table </w:t>
      </w:r>
      <w:r w:rsidR="009047BD">
        <w:rPr>
          <w:noProof/>
        </w:rPr>
        <w:t>4</w:t>
      </w:r>
      <w:r>
        <w:rPr>
          <w:lang w:eastAsia="ja-JP"/>
        </w:rPr>
        <w:fldChar w:fldCharType="end"/>
      </w:r>
      <w:r w:rsidR="00CD68F5">
        <w:rPr>
          <w:lang w:eastAsia="ja-JP"/>
        </w:rPr>
        <w:t xml:space="preserve"> shows the regulatory prices from 2026</w:t>
      </w:r>
      <w:r w:rsidR="00700A67">
        <w:rPr>
          <w:lang w:eastAsia="ja-JP"/>
        </w:rPr>
        <w:t>–2</w:t>
      </w:r>
      <w:r w:rsidR="00CD68F5">
        <w:rPr>
          <w:lang w:eastAsia="ja-JP"/>
        </w:rPr>
        <w:t>7 to 2029</w:t>
      </w:r>
      <w:r w:rsidR="00700A67">
        <w:rPr>
          <w:lang w:eastAsia="ja-JP"/>
        </w:rPr>
        <w:t>–</w:t>
      </w:r>
      <w:r w:rsidR="00CD68F5">
        <w:rPr>
          <w:lang w:eastAsia="ja-JP"/>
        </w:rPr>
        <w:t>30</w:t>
      </w:r>
      <w:r w:rsidR="001407D9">
        <w:rPr>
          <w:lang w:eastAsia="ja-JP"/>
        </w:rPr>
        <w:t>,</w:t>
      </w:r>
      <w:r w:rsidR="001407D9" w:rsidRPr="001407D9">
        <w:rPr>
          <w:lang w:eastAsia="ja-JP"/>
        </w:rPr>
        <w:t xml:space="preserve"> </w:t>
      </w:r>
      <w:r w:rsidR="001407D9">
        <w:rPr>
          <w:lang w:eastAsia="ja-JP"/>
        </w:rPr>
        <w:t xml:space="preserve">taking into </w:t>
      </w:r>
      <w:r w:rsidR="00F9144A">
        <w:rPr>
          <w:lang w:eastAsia="ja-JP"/>
        </w:rPr>
        <w:t>consideration</w:t>
      </w:r>
      <w:r w:rsidR="001407D9">
        <w:rPr>
          <w:lang w:eastAsia="ja-JP"/>
        </w:rPr>
        <w:t xml:space="preserve"> the proposed pathway for sustainable funding of export regulatory services</w:t>
      </w:r>
      <w:r w:rsidR="00003247">
        <w:rPr>
          <w:lang w:eastAsia="ja-JP"/>
        </w:rPr>
        <w:t xml:space="preserve"> described</w:t>
      </w:r>
      <w:r w:rsidR="00F9144A">
        <w:rPr>
          <w:lang w:eastAsia="ja-JP"/>
        </w:rPr>
        <w:t xml:space="preserve"> in </w:t>
      </w:r>
      <w:hyperlink w:anchor="_Phased_return_to" w:history="1">
        <w:r w:rsidR="0041185D" w:rsidRPr="0041185D">
          <w:rPr>
            <w:rStyle w:val="Hyperlink"/>
            <w:lang w:eastAsia="ja-JP"/>
          </w:rPr>
          <w:t>section</w:t>
        </w:r>
        <w:r w:rsidR="0011470B">
          <w:rPr>
            <w:rStyle w:val="Hyperlink"/>
            <w:lang w:eastAsia="ja-JP"/>
          </w:rPr>
          <w:t> </w:t>
        </w:r>
        <w:r w:rsidR="0041185D" w:rsidRPr="0041185D">
          <w:rPr>
            <w:rStyle w:val="Hyperlink"/>
            <w:lang w:eastAsia="ja-JP"/>
          </w:rPr>
          <w:t>1.1</w:t>
        </w:r>
      </w:hyperlink>
      <w:r w:rsidR="0041185D">
        <w:rPr>
          <w:lang w:eastAsia="ja-JP"/>
        </w:rPr>
        <w:t xml:space="preserve"> and </w:t>
      </w:r>
      <w:hyperlink w:anchor="_Transition_of_regulatory" w:history="1">
        <w:r w:rsidR="0041185D" w:rsidRPr="0041185D">
          <w:rPr>
            <w:rStyle w:val="Hyperlink"/>
            <w:lang w:eastAsia="ja-JP"/>
          </w:rPr>
          <w:t>section 1.2</w:t>
        </w:r>
      </w:hyperlink>
      <w:r w:rsidR="00BA1DFC">
        <w:rPr>
          <w:lang w:eastAsia="ja-JP"/>
        </w:rPr>
        <w:t>.</w:t>
      </w:r>
    </w:p>
    <w:p w14:paraId="52A3F6E5" w14:textId="4E4BBC94" w:rsidR="005921C1" w:rsidRDefault="005921C1" w:rsidP="0041185D">
      <w:pPr>
        <w:rPr>
          <w:lang w:eastAsia="ja-JP"/>
        </w:rPr>
      </w:pPr>
      <w:r w:rsidRPr="005921C1">
        <w:rPr>
          <w:lang w:eastAsia="ja-JP"/>
        </w:rPr>
        <w:t xml:space="preserve">Starting from 1 July 2030, prices would </w:t>
      </w:r>
      <w:proofErr w:type="gramStart"/>
      <w:r w:rsidRPr="005921C1">
        <w:rPr>
          <w:lang w:eastAsia="ja-JP"/>
        </w:rPr>
        <w:t>be adjusted</w:t>
      </w:r>
      <w:proofErr w:type="gramEnd"/>
      <w:r w:rsidRPr="005921C1">
        <w:rPr>
          <w:lang w:eastAsia="ja-JP"/>
        </w:rPr>
        <w:t xml:space="preserve"> utilising an indexation mechanism based on the wage price index (WPI). Alongside these adjustments, annual cost base reviews will take place to monitor performance of the arrangement and to inform any future actions, including any adjustments to regulatory pricing. Importantly, the prices for 2027–28 to 2029–30 reflect current modelling of costs and export activity. Changes to the costs, underlying assumptions about inflation, or export activity may warrant future prices to </w:t>
      </w:r>
      <w:proofErr w:type="gramStart"/>
      <w:r w:rsidRPr="005921C1">
        <w:rPr>
          <w:lang w:eastAsia="ja-JP"/>
        </w:rPr>
        <w:t>be revisited</w:t>
      </w:r>
      <w:proofErr w:type="gramEnd"/>
      <w:r w:rsidRPr="005921C1">
        <w:rPr>
          <w:lang w:eastAsia="ja-JP"/>
        </w:rPr>
        <w:t xml:space="preserve">. Changes to prices would require legislative amendments which may impact how quickly any revised price modelling can </w:t>
      </w:r>
      <w:proofErr w:type="gramStart"/>
      <w:r w:rsidRPr="005921C1">
        <w:rPr>
          <w:lang w:eastAsia="ja-JP"/>
        </w:rPr>
        <w:t>be completed</w:t>
      </w:r>
      <w:proofErr w:type="gramEnd"/>
      <w:r w:rsidRPr="005921C1">
        <w:rPr>
          <w:lang w:eastAsia="ja-JP"/>
        </w:rPr>
        <w:t xml:space="preserve"> and implemented.</w:t>
      </w:r>
    </w:p>
    <w:p w14:paraId="29AE96BB" w14:textId="13836B4F" w:rsidR="008112B8" w:rsidRDefault="7E765E15" w:rsidP="008112B8">
      <w:pPr>
        <w:pStyle w:val="Caption"/>
      </w:pPr>
      <w:bookmarkStart w:id="48" w:name="_Ref217375913"/>
      <w:bookmarkStart w:id="49" w:name="_Toc228981583"/>
      <w:bookmarkStart w:id="50" w:name="_Hlk162417341"/>
      <w:bookmarkEnd w:id="47"/>
      <w:r>
        <w:t xml:space="preserve">Table </w:t>
      </w:r>
      <w:fldSimple w:instr=" SEQ Table \* ARABIC ">
        <w:r w:rsidR="009047BD">
          <w:rPr>
            <w:noProof/>
          </w:rPr>
          <w:t>4</w:t>
        </w:r>
      </w:fldSimple>
      <w:bookmarkEnd w:id="48"/>
      <w:r>
        <w:t xml:space="preserve"> </w:t>
      </w:r>
      <w:r w:rsidR="00B32143">
        <w:t>F</w:t>
      </w:r>
      <w:r>
        <w:t xml:space="preserve">ees and </w:t>
      </w:r>
      <w:r w:rsidR="00A036E5">
        <w:t xml:space="preserve">levy-based </w:t>
      </w:r>
      <w:r>
        <w:t xml:space="preserve">charges for </w:t>
      </w:r>
      <w:r w:rsidR="21306F09">
        <w:t>fish and egg</w:t>
      </w:r>
      <w:r>
        <w:t xml:space="preserve"> exports</w:t>
      </w:r>
      <w:r w:rsidR="009F2829">
        <w:t xml:space="preserve"> regulatory activities, 2025–26 to 2029–30</w:t>
      </w:r>
      <w:bookmarkEnd w:id="4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08"/>
        <w:gridCol w:w="1835"/>
        <w:gridCol w:w="1028"/>
        <w:gridCol w:w="1019"/>
        <w:gridCol w:w="1020"/>
        <w:gridCol w:w="1020"/>
        <w:gridCol w:w="1020"/>
        <w:gridCol w:w="1020"/>
      </w:tblGrid>
      <w:tr w:rsidR="00477BC5" w:rsidRPr="008C78D4" w14:paraId="2CA4A44A" w14:textId="77777777" w:rsidTr="005F2A0E">
        <w:trPr>
          <w:cantSplit/>
          <w:tblHeader/>
        </w:trPr>
        <w:tc>
          <w:tcPr>
            <w:tcW w:w="1108" w:type="dxa"/>
          </w:tcPr>
          <w:p w14:paraId="29320D18" w14:textId="77777777" w:rsidR="00053DEE" w:rsidRPr="00053DEE" w:rsidRDefault="00053DEE" w:rsidP="005F2A0E">
            <w:pPr>
              <w:pStyle w:val="TableHeading"/>
            </w:pPr>
            <w:r w:rsidRPr="00053DEE">
              <w:t>Type of charge</w:t>
            </w:r>
          </w:p>
        </w:tc>
        <w:tc>
          <w:tcPr>
            <w:tcW w:w="1835" w:type="dxa"/>
          </w:tcPr>
          <w:p w14:paraId="002D19BB" w14:textId="183F2979" w:rsidR="00053DEE" w:rsidRPr="00053DEE" w:rsidRDefault="00443D43" w:rsidP="005F2A0E">
            <w:pPr>
              <w:pStyle w:val="TableHeading"/>
            </w:pPr>
            <w:r>
              <w:t xml:space="preserve">Cost recovery </w:t>
            </w:r>
            <w:r w:rsidR="00A5411C">
              <w:t>charges</w:t>
            </w:r>
          </w:p>
        </w:tc>
        <w:tc>
          <w:tcPr>
            <w:tcW w:w="1028" w:type="dxa"/>
          </w:tcPr>
          <w:p w14:paraId="5D40BD66" w14:textId="77777777" w:rsidR="00053DEE" w:rsidRPr="00053DEE" w:rsidRDefault="00053DEE" w:rsidP="005F2A0E">
            <w:pPr>
              <w:pStyle w:val="TableHeading"/>
            </w:pPr>
            <w:r w:rsidRPr="00053DEE">
              <w:t>Unit</w:t>
            </w:r>
          </w:p>
        </w:tc>
        <w:tc>
          <w:tcPr>
            <w:tcW w:w="1019" w:type="dxa"/>
          </w:tcPr>
          <w:p w14:paraId="17AEE12D" w14:textId="68196843" w:rsidR="00053DEE" w:rsidRPr="00053DEE" w:rsidRDefault="005B0A87" w:rsidP="005F2A0E">
            <w:pPr>
              <w:pStyle w:val="TableHeading"/>
              <w:jc w:val="right"/>
            </w:pPr>
            <w:r>
              <w:t xml:space="preserve">Current </w:t>
            </w:r>
            <w:r w:rsidR="00053DEE" w:rsidRPr="00053DEE">
              <w:t>2025–26 ($)</w:t>
            </w:r>
          </w:p>
        </w:tc>
        <w:tc>
          <w:tcPr>
            <w:tcW w:w="1020" w:type="dxa"/>
          </w:tcPr>
          <w:p w14:paraId="2B014B86" w14:textId="20765EEB" w:rsidR="00053DEE" w:rsidRPr="00053DEE" w:rsidRDefault="005B0A87" w:rsidP="005F2A0E">
            <w:pPr>
              <w:pStyle w:val="TableHeading"/>
              <w:jc w:val="right"/>
            </w:pPr>
            <w:r>
              <w:t xml:space="preserve">Proposed </w:t>
            </w:r>
            <w:r w:rsidR="00053DEE" w:rsidRPr="00053DEE">
              <w:t>2026–27 ($)</w:t>
            </w:r>
          </w:p>
        </w:tc>
        <w:tc>
          <w:tcPr>
            <w:tcW w:w="1020" w:type="dxa"/>
          </w:tcPr>
          <w:p w14:paraId="6BBB14CA" w14:textId="73BA9331" w:rsidR="00053DEE" w:rsidRPr="00053DEE" w:rsidRDefault="00477BC5" w:rsidP="005F2A0E">
            <w:pPr>
              <w:pStyle w:val="TableHeading"/>
              <w:jc w:val="right"/>
            </w:pPr>
            <w:r>
              <w:t xml:space="preserve">Proposed </w:t>
            </w:r>
            <w:r w:rsidR="00053DEE" w:rsidRPr="00053DEE">
              <w:t>2027–28 ($)</w:t>
            </w:r>
          </w:p>
        </w:tc>
        <w:tc>
          <w:tcPr>
            <w:tcW w:w="1020" w:type="dxa"/>
          </w:tcPr>
          <w:p w14:paraId="031983AB" w14:textId="5E55002B" w:rsidR="00053DEE" w:rsidRPr="00053DEE" w:rsidRDefault="00477BC5" w:rsidP="005F2A0E">
            <w:pPr>
              <w:pStyle w:val="TableHeading"/>
              <w:jc w:val="right"/>
            </w:pPr>
            <w:r>
              <w:t xml:space="preserve">Proposed </w:t>
            </w:r>
            <w:r w:rsidR="00053DEE" w:rsidRPr="00053DEE">
              <w:t>2028–29 ($)</w:t>
            </w:r>
          </w:p>
        </w:tc>
        <w:tc>
          <w:tcPr>
            <w:tcW w:w="1020" w:type="dxa"/>
          </w:tcPr>
          <w:p w14:paraId="04DCFB62" w14:textId="2F1E33A6" w:rsidR="00053DEE" w:rsidRPr="00053DEE" w:rsidRDefault="00477BC5" w:rsidP="005F2A0E">
            <w:pPr>
              <w:pStyle w:val="TableHeading"/>
              <w:jc w:val="right"/>
            </w:pPr>
            <w:r>
              <w:t xml:space="preserve">Proposed </w:t>
            </w:r>
            <w:r w:rsidR="00053DEE" w:rsidRPr="00053DEE">
              <w:t>2029–30 ($)</w:t>
            </w:r>
          </w:p>
        </w:tc>
      </w:tr>
      <w:tr w:rsidR="00477BC5" w:rsidRPr="008C78D4" w14:paraId="5ED55449" w14:textId="77777777" w:rsidTr="005F2A0E">
        <w:tc>
          <w:tcPr>
            <w:tcW w:w="1108" w:type="dxa"/>
          </w:tcPr>
          <w:p w14:paraId="433F7281" w14:textId="77777777" w:rsidR="00154838" w:rsidRPr="00053DEE" w:rsidRDefault="00154838" w:rsidP="00154838">
            <w:pPr>
              <w:pStyle w:val="TableText"/>
            </w:pPr>
            <w:r w:rsidRPr="00053DEE">
              <w:t>Levy-based charge</w:t>
            </w:r>
          </w:p>
        </w:tc>
        <w:tc>
          <w:tcPr>
            <w:tcW w:w="1835" w:type="dxa"/>
          </w:tcPr>
          <w:p w14:paraId="7418A254" w14:textId="77777777" w:rsidR="00154838" w:rsidRPr="00053DEE" w:rsidRDefault="00154838" w:rsidP="00154838">
            <w:pPr>
              <w:pStyle w:val="TableText"/>
            </w:pPr>
            <w:r w:rsidRPr="00053DEE">
              <w:t>Storage establishment – fish</w:t>
            </w:r>
          </w:p>
        </w:tc>
        <w:tc>
          <w:tcPr>
            <w:tcW w:w="1028" w:type="dxa"/>
          </w:tcPr>
          <w:p w14:paraId="70186267" w14:textId="77777777" w:rsidR="00154838" w:rsidRPr="00053DEE" w:rsidRDefault="00154838" w:rsidP="00154838">
            <w:pPr>
              <w:pStyle w:val="TableText"/>
            </w:pPr>
            <w:r w:rsidRPr="00053DEE">
              <w:t>Annual</w:t>
            </w:r>
          </w:p>
        </w:tc>
        <w:tc>
          <w:tcPr>
            <w:tcW w:w="1019" w:type="dxa"/>
          </w:tcPr>
          <w:p w14:paraId="72840D37" w14:textId="670F28BC" w:rsidR="00154838" w:rsidRPr="00053DEE" w:rsidRDefault="00154838" w:rsidP="00154838">
            <w:pPr>
              <w:pStyle w:val="TableText"/>
              <w:jc w:val="right"/>
            </w:pPr>
            <w:r w:rsidRPr="00ED3661">
              <w:t>2,106</w:t>
            </w:r>
          </w:p>
        </w:tc>
        <w:tc>
          <w:tcPr>
            <w:tcW w:w="1020" w:type="dxa"/>
          </w:tcPr>
          <w:p w14:paraId="4EFBE44D" w14:textId="04B5D618" w:rsidR="00154838" w:rsidRPr="00053DEE" w:rsidRDefault="00154838" w:rsidP="00154838">
            <w:pPr>
              <w:pStyle w:val="TableText"/>
              <w:jc w:val="right"/>
            </w:pPr>
            <w:r w:rsidRPr="00ED3661">
              <w:t>2,106</w:t>
            </w:r>
          </w:p>
        </w:tc>
        <w:tc>
          <w:tcPr>
            <w:tcW w:w="1020" w:type="dxa"/>
          </w:tcPr>
          <w:p w14:paraId="3072386A" w14:textId="2335F219" w:rsidR="00154838" w:rsidRPr="00053DEE" w:rsidRDefault="00154838" w:rsidP="00154838">
            <w:pPr>
              <w:pStyle w:val="TableText"/>
              <w:jc w:val="right"/>
            </w:pPr>
            <w:r w:rsidRPr="00584E8F">
              <w:t>3,124.29</w:t>
            </w:r>
          </w:p>
        </w:tc>
        <w:tc>
          <w:tcPr>
            <w:tcW w:w="1020" w:type="dxa"/>
          </w:tcPr>
          <w:p w14:paraId="28EAF734" w14:textId="687426F7" w:rsidR="00154838" w:rsidRPr="00053DEE" w:rsidRDefault="00154838" w:rsidP="00154838">
            <w:pPr>
              <w:pStyle w:val="TableText"/>
              <w:jc w:val="right"/>
            </w:pPr>
            <w:r w:rsidRPr="00584E8F">
              <w:t>3,699.97</w:t>
            </w:r>
          </w:p>
        </w:tc>
        <w:tc>
          <w:tcPr>
            <w:tcW w:w="1020" w:type="dxa"/>
          </w:tcPr>
          <w:p w14:paraId="591A3E4F" w14:textId="010009B2" w:rsidR="00154838" w:rsidRPr="00053DEE" w:rsidRDefault="00154838" w:rsidP="00154838">
            <w:pPr>
              <w:pStyle w:val="TableText"/>
              <w:jc w:val="right"/>
            </w:pPr>
            <w:r w:rsidRPr="00584E8F">
              <w:t>4,004.50</w:t>
            </w:r>
          </w:p>
        </w:tc>
      </w:tr>
      <w:tr w:rsidR="00477BC5" w:rsidRPr="008C78D4" w14:paraId="29E5FECC" w14:textId="77777777" w:rsidTr="005F2A0E">
        <w:tc>
          <w:tcPr>
            <w:tcW w:w="1108" w:type="dxa"/>
          </w:tcPr>
          <w:p w14:paraId="390F4A77" w14:textId="77777777" w:rsidR="00154838" w:rsidRPr="00053DEE" w:rsidRDefault="00154838" w:rsidP="00154838">
            <w:pPr>
              <w:pStyle w:val="TableText"/>
            </w:pPr>
          </w:p>
        </w:tc>
        <w:tc>
          <w:tcPr>
            <w:tcW w:w="1835" w:type="dxa"/>
          </w:tcPr>
          <w:p w14:paraId="1AA877D2" w14:textId="77777777" w:rsidR="00154838" w:rsidRPr="00053DEE" w:rsidRDefault="00154838" w:rsidP="00154838">
            <w:pPr>
              <w:pStyle w:val="TableText"/>
            </w:pPr>
            <w:r w:rsidRPr="00053DEE">
              <w:t>Storage establishment – fish – part year</w:t>
            </w:r>
          </w:p>
        </w:tc>
        <w:tc>
          <w:tcPr>
            <w:tcW w:w="1028" w:type="dxa"/>
          </w:tcPr>
          <w:p w14:paraId="4C097CCB" w14:textId="77777777" w:rsidR="00154838" w:rsidRPr="00053DEE" w:rsidRDefault="00154838" w:rsidP="00154838">
            <w:pPr>
              <w:pStyle w:val="TableText"/>
            </w:pPr>
            <w:r w:rsidRPr="00053DEE">
              <w:t>Annual</w:t>
            </w:r>
          </w:p>
        </w:tc>
        <w:tc>
          <w:tcPr>
            <w:tcW w:w="1019" w:type="dxa"/>
          </w:tcPr>
          <w:p w14:paraId="230558DB" w14:textId="0A8DDEE9" w:rsidR="00154838" w:rsidRPr="00053DEE" w:rsidRDefault="00154838" w:rsidP="00154838">
            <w:pPr>
              <w:pStyle w:val="TableText"/>
              <w:jc w:val="right"/>
            </w:pPr>
            <w:r w:rsidRPr="00ED3661">
              <w:t>1,053</w:t>
            </w:r>
          </w:p>
        </w:tc>
        <w:tc>
          <w:tcPr>
            <w:tcW w:w="1020" w:type="dxa"/>
          </w:tcPr>
          <w:p w14:paraId="1F2E8C9F" w14:textId="36405DBE" w:rsidR="00154838" w:rsidRPr="00053DEE" w:rsidRDefault="00154838" w:rsidP="00154838">
            <w:pPr>
              <w:pStyle w:val="TableText"/>
              <w:jc w:val="right"/>
            </w:pPr>
            <w:r w:rsidRPr="00ED3661">
              <w:t>1,053</w:t>
            </w:r>
          </w:p>
        </w:tc>
        <w:tc>
          <w:tcPr>
            <w:tcW w:w="1020" w:type="dxa"/>
          </w:tcPr>
          <w:p w14:paraId="57D5790A" w14:textId="592F1206" w:rsidR="00154838" w:rsidRPr="00053DEE" w:rsidRDefault="00154838" w:rsidP="00154838">
            <w:pPr>
              <w:pStyle w:val="TableText"/>
              <w:jc w:val="right"/>
            </w:pPr>
            <w:r w:rsidRPr="00584E8F">
              <w:t>1,562.14</w:t>
            </w:r>
          </w:p>
        </w:tc>
        <w:tc>
          <w:tcPr>
            <w:tcW w:w="1020" w:type="dxa"/>
          </w:tcPr>
          <w:p w14:paraId="33916733" w14:textId="2F2FE374" w:rsidR="00154838" w:rsidRPr="00053DEE" w:rsidRDefault="00154838" w:rsidP="00154838">
            <w:pPr>
              <w:pStyle w:val="TableText"/>
              <w:jc w:val="right"/>
            </w:pPr>
            <w:r w:rsidRPr="00584E8F">
              <w:t>1,849.98</w:t>
            </w:r>
          </w:p>
        </w:tc>
        <w:tc>
          <w:tcPr>
            <w:tcW w:w="1020" w:type="dxa"/>
          </w:tcPr>
          <w:p w14:paraId="6C30DEF3" w14:textId="343D2E95" w:rsidR="00154838" w:rsidRPr="00053DEE" w:rsidRDefault="00154838" w:rsidP="00154838">
            <w:pPr>
              <w:pStyle w:val="TableText"/>
              <w:jc w:val="right"/>
            </w:pPr>
            <w:r w:rsidRPr="00584E8F">
              <w:t>2,002.25</w:t>
            </w:r>
          </w:p>
        </w:tc>
      </w:tr>
      <w:tr w:rsidR="00477BC5" w:rsidRPr="008C78D4" w14:paraId="31AC4EA5" w14:textId="77777777" w:rsidTr="005F2A0E">
        <w:tc>
          <w:tcPr>
            <w:tcW w:w="1108" w:type="dxa"/>
          </w:tcPr>
          <w:p w14:paraId="776CAEF3" w14:textId="77777777" w:rsidR="00154838" w:rsidRPr="00053DEE" w:rsidRDefault="00154838" w:rsidP="00154838">
            <w:pPr>
              <w:pStyle w:val="TableText"/>
            </w:pPr>
          </w:p>
        </w:tc>
        <w:tc>
          <w:tcPr>
            <w:tcW w:w="1835" w:type="dxa"/>
          </w:tcPr>
          <w:p w14:paraId="1F808E20" w14:textId="6BD2DAB0" w:rsidR="00154838" w:rsidRPr="00053DEE" w:rsidRDefault="00154838" w:rsidP="00154838">
            <w:pPr>
              <w:pStyle w:val="TableText"/>
            </w:pPr>
            <w:r w:rsidRPr="00053DEE">
              <w:t>Vessel (</w:t>
            </w:r>
            <w:r>
              <w:t>p</w:t>
            </w:r>
            <w:r w:rsidRPr="00053DEE">
              <w:t>reparation direct export)</w:t>
            </w:r>
          </w:p>
        </w:tc>
        <w:tc>
          <w:tcPr>
            <w:tcW w:w="1028" w:type="dxa"/>
          </w:tcPr>
          <w:p w14:paraId="21D92031" w14:textId="77777777" w:rsidR="00154838" w:rsidRPr="00053DEE" w:rsidRDefault="00154838" w:rsidP="00154838">
            <w:pPr>
              <w:pStyle w:val="TableText"/>
            </w:pPr>
            <w:r w:rsidRPr="00053DEE">
              <w:t>Annual</w:t>
            </w:r>
          </w:p>
        </w:tc>
        <w:tc>
          <w:tcPr>
            <w:tcW w:w="1019" w:type="dxa"/>
          </w:tcPr>
          <w:p w14:paraId="21B4C4FB" w14:textId="1B53784F" w:rsidR="00154838" w:rsidRPr="00053DEE" w:rsidRDefault="00154838" w:rsidP="00154838">
            <w:pPr>
              <w:pStyle w:val="TableText"/>
              <w:jc w:val="right"/>
            </w:pPr>
            <w:r w:rsidRPr="00ED3661">
              <w:t>2,807</w:t>
            </w:r>
          </w:p>
        </w:tc>
        <w:tc>
          <w:tcPr>
            <w:tcW w:w="1020" w:type="dxa"/>
          </w:tcPr>
          <w:p w14:paraId="2EF5881B" w14:textId="3327EF32" w:rsidR="00154838" w:rsidRPr="00053DEE" w:rsidRDefault="00154838" w:rsidP="00154838">
            <w:pPr>
              <w:pStyle w:val="TableText"/>
              <w:jc w:val="right"/>
            </w:pPr>
            <w:r w:rsidRPr="00ED3661">
              <w:t>2,807</w:t>
            </w:r>
          </w:p>
        </w:tc>
        <w:tc>
          <w:tcPr>
            <w:tcW w:w="1020" w:type="dxa"/>
          </w:tcPr>
          <w:p w14:paraId="1C73531F" w14:textId="30DA3070" w:rsidR="00154838" w:rsidRPr="00053DEE" w:rsidRDefault="00154838" w:rsidP="00154838">
            <w:pPr>
              <w:pStyle w:val="TableText"/>
              <w:jc w:val="right"/>
            </w:pPr>
            <w:r w:rsidRPr="00584E8F">
              <w:t>4,164.24</w:t>
            </w:r>
          </w:p>
        </w:tc>
        <w:tc>
          <w:tcPr>
            <w:tcW w:w="1020" w:type="dxa"/>
          </w:tcPr>
          <w:p w14:paraId="0F48818A" w14:textId="1C011319" w:rsidR="00154838" w:rsidRPr="00053DEE" w:rsidRDefault="00154838" w:rsidP="00154838">
            <w:pPr>
              <w:pStyle w:val="TableText"/>
              <w:jc w:val="right"/>
            </w:pPr>
            <w:r w:rsidRPr="00584E8F">
              <w:t>4,931.53</w:t>
            </w:r>
          </w:p>
        </w:tc>
        <w:tc>
          <w:tcPr>
            <w:tcW w:w="1020" w:type="dxa"/>
          </w:tcPr>
          <w:p w14:paraId="6B9E443A" w14:textId="55C9D5EA" w:rsidR="00154838" w:rsidRPr="00053DEE" w:rsidRDefault="00154838" w:rsidP="00154838">
            <w:pPr>
              <w:pStyle w:val="TableText"/>
              <w:jc w:val="right"/>
            </w:pPr>
            <w:r w:rsidRPr="00584E8F">
              <w:t>5,337.43</w:t>
            </w:r>
          </w:p>
        </w:tc>
      </w:tr>
      <w:tr w:rsidR="00FF0E40" w:rsidRPr="008C78D4" w14:paraId="002BC66A" w14:textId="77777777" w:rsidTr="005F2A0E">
        <w:tc>
          <w:tcPr>
            <w:tcW w:w="1108" w:type="dxa"/>
          </w:tcPr>
          <w:p w14:paraId="30017FAF" w14:textId="77777777" w:rsidR="00FF0E40" w:rsidRPr="00053DEE" w:rsidRDefault="00FF0E40" w:rsidP="00FF0E40">
            <w:pPr>
              <w:pStyle w:val="TableText"/>
            </w:pPr>
          </w:p>
        </w:tc>
        <w:tc>
          <w:tcPr>
            <w:tcW w:w="1835" w:type="dxa"/>
          </w:tcPr>
          <w:p w14:paraId="448C3A03" w14:textId="7351C3B6" w:rsidR="00FF0E40" w:rsidRPr="00053DEE" w:rsidRDefault="00FF0E40" w:rsidP="00FF0E40">
            <w:pPr>
              <w:pStyle w:val="TableText"/>
            </w:pPr>
            <w:r w:rsidRPr="002F3BF3">
              <w:t>Vessel (preparation direct export) – part year</w:t>
            </w:r>
          </w:p>
        </w:tc>
        <w:tc>
          <w:tcPr>
            <w:tcW w:w="1028" w:type="dxa"/>
          </w:tcPr>
          <w:p w14:paraId="529A4BF9" w14:textId="22CE1215" w:rsidR="00FF0E40" w:rsidRPr="00053DEE" w:rsidRDefault="00FF0E40" w:rsidP="00FF0E40">
            <w:pPr>
              <w:pStyle w:val="TableText"/>
            </w:pPr>
            <w:r w:rsidRPr="002F3BF3">
              <w:t>Annual</w:t>
            </w:r>
          </w:p>
        </w:tc>
        <w:tc>
          <w:tcPr>
            <w:tcW w:w="1019" w:type="dxa"/>
          </w:tcPr>
          <w:p w14:paraId="046162DB" w14:textId="574406F6" w:rsidR="00FF0E40" w:rsidRPr="00ED3661" w:rsidRDefault="00FF0E40" w:rsidP="00FF0E40">
            <w:pPr>
              <w:pStyle w:val="TableText"/>
              <w:jc w:val="right"/>
            </w:pPr>
            <w:r w:rsidRPr="002F3BF3">
              <w:t>1,40</w:t>
            </w:r>
            <w:r w:rsidR="00754019">
              <w:t>3.50</w:t>
            </w:r>
          </w:p>
        </w:tc>
        <w:tc>
          <w:tcPr>
            <w:tcW w:w="1020" w:type="dxa"/>
          </w:tcPr>
          <w:p w14:paraId="271A2568" w14:textId="6DFBB94E" w:rsidR="00FF0E40" w:rsidRPr="00ED3661" w:rsidRDefault="00FF0E40" w:rsidP="00FF0E40">
            <w:pPr>
              <w:pStyle w:val="TableText"/>
              <w:jc w:val="right"/>
            </w:pPr>
            <w:r w:rsidRPr="002F3BF3">
              <w:t>1,40</w:t>
            </w:r>
            <w:r w:rsidR="00754019">
              <w:t>3.5</w:t>
            </w:r>
            <w:r w:rsidR="001910FB">
              <w:t>0</w:t>
            </w:r>
          </w:p>
        </w:tc>
        <w:tc>
          <w:tcPr>
            <w:tcW w:w="1020" w:type="dxa"/>
          </w:tcPr>
          <w:p w14:paraId="3119C2F3" w14:textId="0D4149AE" w:rsidR="00FF0E40" w:rsidRPr="00584E8F" w:rsidRDefault="00FF0E40" w:rsidP="00FF0E40">
            <w:pPr>
              <w:pStyle w:val="TableText"/>
              <w:jc w:val="right"/>
            </w:pPr>
            <w:r w:rsidRPr="002F3BF3">
              <w:t>2,082.12</w:t>
            </w:r>
          </w:p>
        </w:tc>
        <w:tc>
          <w:tcPr>
            <w:tcW w:w="1020" w:type="dxa"/>
          </w:tcPr>
          <w:p w14:paraId="4458B8A6" w14:textId="1CB45B80" w:rsidR="00FF0E40" w:rsidRPr="00584E8F" w:rsidRDefault="00FF0E40" w:rsidP="00FF0E40">
            <w:pPr>
              <w:pStyle w:val="TableText"/>
              <w:jc w:val="right"/>
            </w:pPr>
            <w:r w:rsidRPr="002F3BF3">
              <w:t>2,465.77</w:t>
            </w:r>
          </w:p>
        </w:tc>
        <w:tc>
          <w:tcPr>
            <w:tcW w:w="1020" w:type="dxa"/>
          </w:tcPr>
          <w:p w14:paraId="1AB08003" w14:textId="4E26F552" w:rsidR="00FF0E40" w:rsidRPr="00584E8F" w:rsidRDefault="00FF0E40" w:rsidP="00FF0E40">
            <w:pPr>
              <w:pStyle w:val="TableText"/>
              <w:jc w:val="right"/>
            </w:pPr>
            <w:r w:rsidRPr="002F3BF3">
              <w:t>2,668.72</w:t>
            </w:r>
          </w:p>
        </w:tc>
      </w:tr>
      <w:tr w:rsidR="00477BC5" w:rsidRPr="008C78D4" w14:paraId="4367549A" w14:textId="77777777" w:rsidTr="005F2A0E">
        <w:tc>
          <w:tcPr>
            <w:tcW w:w="1108" w:type="dxa"/>
          </w:tcPr>
          <w:p w14:paraId="3A51E73C" w14:textId="77777777" w:rsidR="00154838" w:rsidRPr="00053DEE" w:rsidRDefault="00154838" w:rsidP="00154838">
            <w:pPr>
              <w:pStyle w:val="TableText"/>
            </w:pPr>
          </w:p>
        </w:tc>
        <w:tc>
          <w:tcPr>
            <w:tcW w:w="1835" w:type="dxa"/>
          </w:tcPr>
          <w:p w14:paraId="7320B3B9" w14:textId="77777777" w:rsidR="00154838" w:rsidRPr="00053DEE" w:rsidRDefault="00154838" w:rsidP="00154838">
            <w:pPr>
              <w:pStyle w:val="TableText"/>
            </w:pPr>
            <w:r w:rsidRPr="00053DEE">
              <w:t>Land establishment – live only</w:t>
            </w:r>
          </w:p>
        </w:tc>
        <w:tc>
          <w:tcPr>
            <w:tcW w:w="1028" w:type="dxa"/>
          </w:tcPr>
          <w:p w14:paraId="489BB29F" w14:textId="77777777" w:rsidR="00154838" w:rsidRPr="00053DEE" w:rsidRDefault="00154838" w:rsidP="00154838">
            <w:pPr>
              <w:pStyle w:val="TableText"/>
            </w:pPr>
            <w:r w:rsidRPr="00053DEE">
              <w:t>Annual</w:t>
            </w:r>
          </w:p>
        </w:tc>
        <w:tc>
          <w:tcPr>
            <w:tcW w:w="1019" w:type="dxa"/>
          </w:tcPr>
          <w:p w14:paraId="182065B1" w14:textId="2FFA541F" w:rsidR="00154838" w:rsidRPr="00053DEE" w:rsidRDefault="007F57DF" w:rsidP="00154838">
            <w:pPr>
              <w:pStyle w:val="TableText"/>
              <w:jc w:val="right"/>
            </w:pPr>
            <w:r>
              <w:t>1,404</w:t>
            </w:r>
          </w:p>
        </w:tc>
        <w:tc>
          <w:tcPr>
            <w:tcW w:w="1020" w:type="dxa"/>
          </w:tcPr>
          <w:p w14:paraId="2DE9E84E" w14:textId="60832F37" w:rsidR="00154838" w:rsidRPr="00053DEE" w:rsidRDefault="007F57DF" w:rsidP="00154838">
            <w:pPr>
              <w:pStyle w:val="TableText"/>
              <w:jc w:val="right"/>
            </w:pPr>
            <w:r>
              <w:t>1,404</w:t>
            </w:r>
          </w:p>
        </w:tc>
        <w:tc>
          <w:tcPr>
            <w:tcW w:w="1020" w:type="dxa"/>
          </w:tcPr>
          <w:p w14:paraId="0181CA3D" w14:textId="6166915D" w:rsidR="00154838" w:rsidRPr="00053DEE" w:rsidRDefault="00154838" w:rsidP="00154838">
            <w:pPr>
              <w:pStyle w:val="TableText"/>
              <w:jc w:val="right"/>
            </w:pPr>
            <w:r w:rsidRPr="00584E8F">
              <w:t>2,082.86</w:t>
            </w:r>
          </w:p>
        </w:tc>
        <w:tc>
          <w:tcPr>
            <w:tcW w:w="1020" w:type="dxa"/>
          </w:tcPr>
          <w:p w14:paraId="6B3827BA" w14:textId="52754553" w:rsidR="00154838" w:rsidRPr="00053DEE" w:rsidRDefault="00154838" w:rsidP="00154838">
            <w:pPr>
              <w:pStyle w:val="TableText"/>
              <w:jc w:val="right"/>
            </w:pPr>
            <w:r w:rsidRPr="00584E8F">
              <w:t>2,466.64</w:t>
            </w:r>
          </w:p>
        </w:tc>
        <w:tc>
          <w:tcPr>
            <w:tcW w:w="1020" w:type="dxa"/>
          </w:tcPr>
          <w:p w14:paraId="6458F2CB" w14:textId="053BE5E9" w:rsidR="00154838" w:rsidRPr="00053DEE" w:rsidRDefault="00154838" w:rsidP="00154838">
            <w:pPr>
              <w:pStyle w:val="TableText"/>
              <w:jc w:val="right"/>
            </w:pPr>
            <w:r w:rsidRPr="00584E8F">
              <w:t>2,669.67</w:t>
            </w:r>
          </w:p>
        </w:tc>
      </w:tr>
      <w:tr w:rsidR="00477BC5" w:rsidRPr="008C78D4" w14:paraId="2AECF3ED" w14:textId="77777777" w:rsidTr="005F2A0E">
        <w:tc>
          <w:tcPr>
            <w:tcW w:w="1108" w:type="dxa"/>
          </w:tcPr>
          <w:p w14:paraId="6E255F46" w14:textId="77777777" w:rsidR="00154838" w:rsidRPr="00053DEE" w:rsidRDefault="00154838" w:rsidP="00154838">
            <w:pPr>
              <w:pStyle w:val="TableText"/>
            </w:pPr>
          </w:p>
        </w:tc>
        <w:tc>
          <w:tcPr>
            <w:tcW w:w="1835" w:type="dxa"/>
          </w:tcPr>
          <w:p w14:paraId="2AC4FDA3" w14:textId="77777777" w:rsidR="00154838" w:rsidRPr="00053DEE" w:rsidRDefault="00154838" w:rsidP="00154838">
            <w:pPr>
              <w:pStyle w:val="TableText"/>
            </w:pPr>
            <w:r w:rsidRPr="00053DEE">
              <w:t>Land establishment – live only – part year</w:t>
            </w:r>
          </w:p>
        </w:tc>
        <w:tc>
          <w:tcPr>
            <w:tcW w:w="1028" w:type="dxa"/>
          </w:tcPr>
          <w:p w14:paraId="62431DC5" w14:textId="77777777" w:rsidR="00154838" w:rsidRPr="00053DEE" w:rsidRDefault="00154838" w:rsidP="00154838">
            <w:pPr>
              <w:pStyle w:val="TableText"/>
            </w:pPr>
            <w:r w:rsidRPr="00053DEE">
              <w:t>Annual</w:t>
            </w:r>
          </w:p>
        </w:tc>
        <w:tc>
          <w:tcPr>
            <w:tcW w:w="1019" w:type="dxa"/>
          </w:tcPr>
          <w:p w14:paraId="43D9FA50" w14:textId="19D67C92" w:rsidR="00154838" w:rsidRPr="00053DEE" w:rsidRDefault="00154838" w:rsidP="00154838">
            <w:pPr>
              <w:pStyle w:val="TableText"/>
              <w:jc w:val="right"/>
            </w:pPr>
            <w:r w:rsidRPr="00ED3661">
              <w:t>702</w:t>
            </w:r>
          </w:p>
        </w:tc>
        <w:tc>
          <w:tcPr>
            <w:tcW w:w="1020" w:type="dxa"/>
          </w:tcPr>
          <w:p w14:paraId="1C64B08C" w14:textId="409E6DFC" w:rsidR="00154838" w:rsidRPr="00053DEE" w:rsidRDefault="00154838" w:rsidP="00154838">
            <w:pPr>
              <w:pStyle w:val="TableText"/>
              <w:jc w:val="right"/>
            </w:pPr>
            <w:r w:rsidRPr="00ED3661">
              <w:t>702</w:t>
            </w:r>
          </w:p>
        </w:tc>
        <w:tc>
          <w:tcPr>
            <w:tcW w:w="1020" w:type="dxa"/>
          </w:tcPr>
          <w:p w14:paraId="5DD5AA66" w14:textId="3A79BA7D" w:rsidR="00154838" w:rsidRPr="00053DEE" w:rsidRDefault="00154838" w:rsidP="00154838">
            <w:pPr>
              <w:pStyle w:val="TableText"/>
              <w:jc w:val="right"/>
            </w:pPr>
            <w:r w:rsidRPr="00584E8F">
              <w:t>1,041.43</w:t>
            </w:r>
          </w:p>
        </w:tc>
        <w:tc>
          <w:tcPr>
            <w:tcW w:w="1020" w:type="dxa"/>
          </w:tcPr>
          <w:p w14:paraId="68F6E617" w14:textId="32116541" w:rsidR="00154838" w:rsidRPr="00053DEE" w:rsidRDefault="00154838" w:rsidP="00154838">
            <w:pPr>
              <w:pStyle w:val="TableText"/>
              <w:jc w:val="right"/>
            </w:pPr>
            <w:r w:rsidRPr="00584E8F">
              <w:t>1,233.32</w:t>
            </w:r>
          </w:p>
        </w:tc>
        <w:tc>
          <w:tcPr>
            <w:tcW w:w="1020" w:type="dxa"/>
          </w:tcPr>
          <w:p w14:paraId="62E5F4CB" w14:textId="4B6A04AE" w:rsidR="00154838" w:rsidRPr="00053DEE" w:rsidRDefault="00154838" w:rsidP="00154838">
            <w:pPr>
              <w:pStyle w:val="TableText"/>
              <w:jc w:val="right"/>
            </w:pPr>
            <w:r w:rsidRPr="00584E8F">
              <w:t>1,334.83</w:t>
            </w:r>
          </w:p>
        </w:tc>
      </w:tr>
      <w:tr w:rsidR="00477BC5" w:rsidRPr="008C78D4" w14:paraId="3132166B" w14:textId="77777777" w:rsidTr="005F2A0E">
        <w:tc>
          <w:tcPr>
            <w:tcW w:w="1108" w:type="dxa"/>
          </w:tcPr>
          <w:p w14:paraId="5F569F51" w14:textId="77777777" w:rsidR="00154838" w:rsidRPr="00053DEE" w:rsidRDefault="00154838" w:rsidP="00154838">
            <w:pPr>
              <w:pStyle w:val="TableText"/>
            </w:pPr>
          </w:p>
        </w:tc>
        <w:tc>
          <w:tcPr>
            <w:tcW w:w="1835" w:type="dxa"/>
          </w:tcPr>
          <w:p w14:paraId="192AC690" w14:textId="77777777" w:rsidR="00154838" w:rsidRPr="00053DEE" w:rsidRDefault="00154838" w:rsidP="00154838">
            <w:pPr>
              <w:pStyle w:val="TableText"/>
            </w:pPr>
            <w:r w:rsidRPr="00053DEE">
              <w:t>Land establishment – processing</w:t>
            </w:r>
          </w:p>
        </w:tc>
        <w:tc>
          <w:tcPr>
            <w:tcW w:w="1028" w:type="dxa"/>
          </w:tcPr>
          <w:p w14:paraId="19103784" w14:textId="77777777" w:rsidR="00154838" w:rsidRPr="00053DEE" w:rsidRDefault="00154838" w:rsidP="00154838">
            <w:pPr>
              <w:pStyle w:val="TableText"/>
            </w:pPr>
            <w:r w:rsidRPr="00053DEE">
              <w:t>Annual</w:t>
            </w:r>
          </w:p>
        </w:tc>
        <w:tc>
          <w:tcPr>
            <w:tcW w:w="1019" w:type="dxa"/>
          </w:tcPr>
          <w:p w14:paraId="1E2E7515" w14:textId="0E407037" w:rsidR="00154838" w:rsidRPr="00053DEE" w:rsidRDefault="00154838" w:rsidP="00154838">
            <w:pPr>
              <w:pStyle w:val="TableText"/>
              <w:jc w:val="right"/>
            </w:pPr>
            <w:r w:rsidRPr="00ED3661">
              <w:t>2,807</w:t>
            </w:r>
          </w:p>
        </w:tc>
        <w:tc>
          <w:tcPr>
            <w:tcW w:w="1020" w:type="dxa"/>
          </w:tcPr>
          <w:p w14:paraId="774E6DF5" w14:textId="638DD73B" w:rsidR="00154838" w:rsidRPr="00053DEE" w:rsidRDefault="00154838" w:rsidP="00154838">
            <w:pPr>
              <w:pStyle w:val="TableText"/>
              <w:jc w:val="right"/>
            </w:pPr>
            <w:r w:rsidRPr="00ED3661">
              <w:t>2,807</w:t>
            </w:r>
          </w:p>
        </w:tc>
        <w:tc>
          <w:tcPr>
            <w:tcW w:w="1020" w:type="dxa"/>
          </w:tcPr>
          <w:p w14:paraId="16DD4D36" w14:textId="363045CB" w:rsidR="00154838" w:rsidRPr="00053DEE" w:rsidRDefault="00154838" w:rsidP="00154838">
            <w:pPr>
              <w:pStyle w:val="TableText"/>
              <w:jc w:val="right"/>
            </w:pPr>
            <w:r w:rsidRPr="00584E8F">
              <w:t>4,164.24</w:t>
            </w:r>
          </w:p>
        </w:tc>
        <w:tc>
          <w:tcPr>
            <w:tcW w:w="1020" w:type="dxa"/>
          </w:tcPr>
          <w:p w14:paraId="42E7D82D" w14:textId="0DDFA1F7" w:rsidR="00154838" w:rsidRPr="00053DEE" w:rsidRDefault="00154838" w:rsidP="00154838">
            <w:pPr>
              <w:pStyle w:val="TableText"/>
              <w:jc w:val="right"/>
            </w:pPr>
            <w:r w:rsidRPr="00584E8F">
              <w:t>4,931.53</w:t>
            </w:r>
          </w:p>
        </w:tc>
        <w:tc>
          <w:tcPr>
            <w:tcW w:w="1020" w:type="dxa"/>
          </w:tcPr>
          <w:p w14:paraId="535CFBBB" w14:textId="795C36F5" w:rsidR="00154838" w:rsidRPr="00053DEE" w:rsidRDefault="00154838" w:rsidP="00154838">
            <w:pPr>
              <w:pStyle w:val="TableText"/>
              <w:jc w:val="right"/>
            </w:pPr>
            <w:r w:rsidRPr="00584E8F">
              <w:t>5,337.43</w:t>
            </w:r>
          </w:p>
        </w:tc>
      </w:tr>
      <w:tr w:rsidR="00477BC5" w:rsidRPr="008C78D4" w14:paraId="02EA93DA" w14:textId="77777777" w:rsidTr="005F2A0E">
        <w:tc>
          <w:tcPr>
            <w:tcW w:w="1108" w:type="dxa"/>
          </w:tcPr>
          <w:p w14:paraId="6992C668" w14:textId="77777777" w:rsidR="00154838" w:rsidRPr="00053DEE" w:rsidRDefault="00154838" w:rsidP="00154838">
            <w:pPr>
              <w:pStyle w:val="TableText"/>
            </w:pPr>
          </w:p>
        </w:tc>
        <w:tc>
          <w:tcPr>
            <w:tcW w:w="1835" w:type="dxa"/>
          </w:tcPr>
          <w:p w14:paraId="3ED2852F" w14:textId="77777777" w:rsidR="00154838" w:rsidRPr="00053DEE" w:rsidRDefault="00154838" w:rsidP="00154838">
            <w:pPr>
              <w:pStyle w:val="TableText"/>
            </w:pPr>
            <w:r w:rsidRPr="00053DEE">
              <w:t>Land establishment – processing – part year</w:t>
            </w:r>
          </w:p>
        </w:tc>
        <w:tc>
          <w:tcPr>
            <w:tcW w:w="1028" w:type="dxa"/>
          </w:tcPr>
          <w:p w14:paraId="2D4C2A27" w14:textId="77777777" w:rsidR="00154838" w:rsidRPr="00053DEE" w:rsidRDefault="00154838" w:rsidP="00154838">
            <w:pPr>
              <w:pStyle w:val="TableText"/>
            </w:pPr>
            <w:r w:rsidRPr="00053DEE">
              <w:t>Annual</w:t>
            </w:r>
          </w:p>
        </w:tc>
        <w:tc>
          <w:tcPr>
            <w:tcW w:w="1019" w:type="dxa"/>
          </w:tcPr>
          <w:p w14:paraId="5DF9D7FB" w14:textId="1EA71989" w:rsidR="00154838" w:rsidRPr="00053DEE" w:rsidRDefault="00FF0E40" w:rsidP="00154838">
            <w:pPr>
              <w:pStyle w:val="TableText"/>
              <w:jc w:val="right"/>
            </w:pPr>
            <w:r>
              <w:t>1,40</w:t>
            </w:r>
            <w:r w:rsidR="00754019">
              <w:t>3.50</w:t>
            </w:r>
          </w:p>
        </w:tc>
        <w:tc>
          <w:tcPr>
            <w:tcW w:w="1020" w:type="dxa"/>
          </w:tcPr>
          <w:p w14:paraId="54DFB2C4" w14:textId="50779F0D" w:rsidR="00154838" w:rsidRPr="00053DEE" w:rsidRDefault="00FF0E40" w:rsidP="00154838">
            <w:pPr>
              <w:pStyle w:val="TableText"/>
              <w:jc w:val="right"/>
            </w:pPr>
            <w:r>
              <w:t>1,40</w:t>
            </w:r>
            <w:r w:rsidR="00754019">
              <w:t>3.50</w:t>
            </w:r>
          </w:p>
        </w:tc>
        <w:tc>
          <w:tcPr>
            <w:tcW w:w="1020" w:type="dxa"/>
          </w:tcPr>
          <w:p w14:paraId="24D9E957" w14:textId="0658CF92" w:rsidR="00154838" w:rsidRPr="00053DEE" w:rsidRDefault="00154838" w:rsidP="00154838">
            <w:pPr>
              <w:pStyle w:val="TableText"/>
              <w:jc w:val="right"/>
            </w:pPr>
            <w:r w:rsidRPr="00584E8F">
              <w:t>2,082.12</w:t>
            </w:r>
          </w:p>
        </w:tc>
        <w:tc>
          <w:tcPr>
            <w:tcW w:w="1020" w:type="dxa"/>
          </w:tcPr>
          <w:p w14:paraId="56D963CE" w14:textId="17583791" w:rsidR="00154838" w:rsidRPr="00053DEE" w:rsidRDefault="00154838" w:rsidP="00154838">
            <w:pPr>
              <w:pStyle w:val="TableText"/>
              <w:jc w:val="right"/>
            </w:pPr>
            <w:r w:rsidRPr="00584E8F">
              <w:t>2,465.77</w:t>
            </w:r>
          </w:p>
        </w:tc>
        <w:tc>
          <w:tcPr>
            <w:tcW w:w="1020" w:type="dxa"/>
          </w:tcPr>
          <w:p w14:paraId="6CD6AE53" w14:textId="1192E5A9" w:rsidR="00154838" w:rsidRPr="00053DEE" w:rsidRDefault="00154838" w:rsidP="00154838">
            <w:pPr>
              <w:pStyle w:val="TableText"/>
              <w:jc w:val="right"/>
            </w:pPr>
            <w:r w:rsidRPr="00584E8F">
              <w:t>2,668.72</w:t>
            </w:r>
          </w:p>
        </w:tc>
      </w:tr>
      <w:tr w:rsidR="00477BC5" w:rsidRPr="008C78D4" w14:paraId="16857D42" w14:textId="77777777" w:rsidTr="005F2A0E">
        <w:tc>
          <w:tcPr>
            <w:tcW w:w="1108" w:type="dxa"/>
          </w:tcPr>
          <w:p w14:paraId="7C36C2AC" w14:textId="77777777" w:rsidR="00154838" w:rsidRPr="00053DEE" w:rsidRDefault="00154838" w:rsidP="00154838">
            <w:pPr>
              <w:pStyle w:val="TableText"/>
            </w:pPr>
          </w:p>
        </w:tc>
        <w:tc>
          <w:tcPr>
            <w:tcW w:w="1835" w:type="dxa"/>
          </w:tcPr>
          <w:p w14:paraId="5BD72E55" w14:textId="77777777" w:rsidR="00154838" w:rsidRPr="00053DEE" w:rsidRDefault="00154838" w:rsidP="00154838">
            <w:pPr>
              <w:pStyle w:val="TableText"/>
            </w:pPr>
            <w:r w:rsidRPr="00053DEE">
              <w:t>Egg establishment</w:t>
            </w:r>
          </w:p>
        </w:tc>
        <w:tc>
          <w:tcPr>
            <w:tcW w:w="1028" w:type="dxa"/>
          </w:tcPr>
          <w:p w14:paraId="6919485F" w14:textId="77777777" w:rsidR="00154838" w:rsidRPr="00053DEE" w:rsidRDefault="00154838" w:rsidP="00154838">
            <w:pPr>
              <w:pStyle w:val="TableText"/>
            </w:pPr>
            <w:r w:rsidRPr="00053DEE">
              <w:t>Annual</w:t>
            </w:r>
          </w:p>
        </w:tc>
        <w:tc>
          <w:tcPr>
            <w:tcW w:w="1019" w:type="dxa"/>
          </w:tcPr>
          <w:p w14:paraId="09FA4805" w14:textId="392B0987" w:rsidR="00154838" w:rsidRPr="00053DEE" w:rsidRDefault="00154838" w:rsidP="00154838">
            <w:pPr>
              <w:pStyle w:val="TableText"/>
              <w:jc w:val="right"/>
            </w:pPr>
            <w:r w:rsidRPr="00ED3661">
              <w:t>2,106</w:t>
            </w:r>
          </w:p>
        </w:tc>
        <w:tc>
          <w:tcPr>
            <w:tcW w:w="1020" w:type="dxa"/>
          </w:tcPr>
          <w:p w14:paraId="61A9A3AF" w14:textId="3CCE1977" w:rsidR="00154838" w:rsidRPr="00053DEE" w:rsidRDefault="00154838" w:rsidP="00154838">
            <w:pPr>
              <w:pStyle w:val="TableText"/>
              <w:jc w:val="right"/>
            </w:pPr>
            <w:r w:rsidRPr="00ED3661">
              <w:t>2,106</w:t>
            </w:r>
          </w:p>
        </w:tc>
        <w:tc>
          <w:tcPr>
            <w:tcW w:w="1020" w:type="dxa"/>
          </w:tcPr>
          <w:p w14:paraId="43F94F6F" w14:textId="395CFFC2" w:rsidR="00154838" w:rsidRPr="00053DEE" w:rsidRDefault="00154838" w:rsidP="00154838">
            <w:pPr>
              <w:pStyle w:val="TableText"/>
              <w:jc w:val="right"/>
            </w:pPr>
            <w:r w:rsidRPr="00584E8F">
              <w:t>3,124.29</w:t>
            </w:r>
          </w:p>
        </w:tc>
        <w:tc>
          <w:tcPr>
            <w:tcW w:w="1020" w:type="dxa"/>
          </w:tcPr>
          <w:p w14:paraId="4E692D84" w14:textId="264C8078" w:rsidR="00154838" w:rsidRPr="00053DEE" w:rsidRDefault="00154838" w:rsidP="00154838">
            <w:pPr>
              <w:pStyle w:val="TableText"/>
              <w:jc w:val="right"/>
            </w:pPr>
            <w:r w:rsidRPr="00584E8F">
              <w:t>3,699.97</w:t>
            </w:r>
          </w:p>
        </w:tc>
        <w:tc>
          <w:tcPr>
            <w:tcW w:w="1020" w:type="dxa"/>
          </w:tcPr>
          <w:p w14:paraId="3403F2C7" w14:textId="137CCC26" w:rsidR="00154838" w:rsidRPr="00053DEE" w:rsidRDefault="00154838" w:rsidP="00154838">
            <w:pPr>
              <w:pStyle w:val="TableText"/>
              <w:jc w:val="right"/>
            </w:pPr>
            <w:r w:rsidRPr="00584E8F">
              <w:t>4,004.50</w:t>
            </w:r>
          </w:p>
        </w:tc>
      </w:tr>
      <w:tr w:rsidR="00B11F0A" w:rsidRPr="008C78D4" w14:paraId="6849C932" w14:textId="77777777" w:rsidTr="005F2A0E">
        <w:tc>
          <w:tcPr>
            <w:tcW w:w="1108" w:type="dxa"/>
          </w:tcPr>
          <w:p w14:paraId="620F954A" w14:textId="77777777" w:rsidR="00B11F0A" w:rsidRPr="00053DEE" w:rsidRDefault="00B11F0A" w:rsidP="00B11F0A">
            <w:pPr>
              <w:pStyle w:val="TableText"/>
            </w:pPr>
          </w:p>
        </w:tc>
        <w:tc>
          <w:tcPr>
            <w:tcW w:w="1835" w:type="dxa"/>
          </w:tcPr>
          <w:p w14:paraId="0ADF17F2" w14:textId="4A5AC2CA" w:rsidR="00B11F0A" w:rsidRPr="00053DEE" w:rsidRDefault="00B11F0A" w:rsidP="00B11F0A">
            <w:pPr>
              <w:pStyle w:val="TableText"/>
            </w:pPr>
            <w:r w:rsidRPr="00604254">
              <w:t>Egg establishment – part year</w:t>
            </w:r>
          </w:p>
        </w:tc>
        <w:tc>
          <w:tcPr>
            <w:tcW w:w="1028" w:type="dxa"/>
          </w:tcPr>
          <w:p w14:paraId="2BA64D25" w14:textId="16EF97E0" w:rsidR="00B11F0A" w:rsidRPr="00053DEE" w:rsidRDefault="00B11F0A" w:rsidP="00B11F0A">
            <w:pPr>
              <w:pStyle w:val="TableText"/>
            </w:pPr>
            <w:r w:rsidRPr="00604254">
              <w:t>Annual</w:t>
            </w:r>
          </w:p>
        </w:tc>
        <w:tc>
          <w:tcPr>
            <w:tcW w:w="1019" w:type="dxa"/>
          </w:tcPr>
          <w:p w14:paraId="25EA610E" w14:textId="00A233B6" w:rsidR="00B11F0A" w:rsidRPr="00ED3661" w:rsidRDefault="00B11F0A" w:rsidP="00B11F0A">
            <w:pPr>
              <w:pStyle w:val="TableText"/>
              <w:jc w:val="right"/>
            </w:pPr>
            <w:r w:rsidRPr="00604254">
              <w:t>1,053</w:t>
            </w:r>
          </w:p>
        </w:tc>
        <w:tc>
          <w:tcPr>
            <w:tcW w:w="1020" w:type="dxa"/>
          </w:tcPr>
          <w:p w14:paraId="2B9A1D0B" w14:textId="69A67D98" w:rsidR="00B11F0A" w:rsidRPr="00ED3661" w:rsidRDefault="00B11F0A" w:rsidP="00B11F0A">
            <w:pPr>
              <w:pStyle w:val="TableText"/>
              <w:jc w:val="right"/>
            </w:pPr>
            <w:r w:rsidRPr="00604254">
              <w:t>1,053</w:t>
            </w:r>
          </w:p>
        </w:tc>
        <w:tc>
          <w:tcPr>
            <w:tcW w:w="1020" w:type="dxa"/>
          </w:tcPr>
          <w:p w14:paraId="5259095C" w14:textId="3E6F5B24" w:rsidR="00B11F0A" w:rsidRPr="00584E8F" w:rsidRDefault="00B11F0A" w:rsidP="00B11F0A">
            <w:pPr>
              <w:pStyle w:val="TableText"/>
              <w:jc w:val="right"/>
            </w:pPr>
            <w:r w:rsidRPr="00604254">
              <w:t>1,562.1</w:t>
            </w:r>
            <w:r w:rsidR="00FF0E40">
              <w:t>4</w:t>
            </w:r>
          </w:p>
        </w:tc>
        <w:tc>
          <w:tcPr>
            <w:tcW w:w="1020" w:type="dxa"/>
          </w:tcPr>
          <w:p w14:paraId="3CC8EA82" w14:textId="7100F6F1" w:rsidR="00B11F0A" w:rsidRPr="00584E8F" w:rsidRDefault="00B11F0A" w:rsidP="00B11F0A">
            <w:pPr>
              <w:pStyle w:val="TableText"/>
              <w:jc w:val="right"/>
            </w:pPr>
            <w:r w:rsidRPr="00604254">
              <w:t>1,849.9</w:t>
            </w:r>
            <w:r w:rsidR="00FF0E40">
              <w:t>8</w:t>
            </w:r>
          </w:p>
        </w:tc>
        <w:tc>
          <w:tcPr>
            <w:tcW w:w="1020" w:type="dxa"/>
          </w:tcPr>
          <w:p w14:paraId="02D96023" w14:textId="15F7C2AD" w:rsidR="00B11F0A" w:rsidRPr="00584E8F" w:rsidRDefault="00B11F0A" w:rsidP="00B11F0A">
            <w:pPr>
              <w:pStyle w:val="TableText"/>
              <w:jc w:val="right"/>
            </w:pPr>
            <w:r w:rsidRPr="00604254">
              <w:t>2,002.25</w:t>
            </w:r>
          </w:p>
        </w:tc>
      </w:tr>
      <w:tr w:rsidR="00477BC5" w:rsidRPr="008C78D4" w14:paraId="1C65A572" w14:textId="77777777" w:rsidTr="005F2A0E">
        <w:tc>
          <w:tcPr>
            <w:tcW w:w="1108" w:type="dxa"/>
          </w:tcPr>
          <w:p w14:paraId="1A2312F6" w14:textId="77777777" w:rsidR="00154838" w:rsidRPr="00053DEE" w:rsidRDefault="00154838" w:rsidP="00154838">
            <w:pPr>
              <w:pStyle w:val="TableText"/>
            </w:pPr>
          </w:p>
        </w:tc>
        <w:tc>
          <w:tcPr>
            <w:tcW w:w="1835" w:type="dxa"/>
          </w:tcPr>
          <w:p w14:paraId="4E9B33DE" w14:textId="77777777" w:rsidR="00154838" w:rsidRPr="00053DEE" w:rsidRDefault="00154838" w:rsidP="00154838">
            <w:pPr>
              <w:pStyle w:val="TableText"/>
            </w:pPr>
            <w:r w:rsidRPr="00053DEE">
              <w:t>Registration application – fish</w:t>
            </w:r>
          </w:p>
        </w:tc>
        <w:tc>
          <w:tcPr>
            <w:tcW w:w="1028" w:type="dxa"/>
          </w:tcPr>
          <w:p w14:paraId="3321B6F2" w14:textId="77777777" w:rsidR="00154838" w:rsidRPr="00053DEE" w:rsidRDefault="00154838" w:rsidP="00154838">
            <w:pPr>
              <w:pStyle w:val="TableText"/>
            </w:pPr>
            <w:r w:rsidRPr="00053DEE">
              <w:t>Per application</w:t>
            </w:r>
          </w:p>
        </w:tc>
        <w:tc>
          <w:tcPr>
            <w:tcW w:w="1019" w:type="dxa"/>
          </w:tcPr>
          <w:p w14:paraId="2F743FF3" w14:textId="2DB39BF7" w:rsidR="00154838" w:rsidRPr="00053DEE" w:rsidRDefault="00154838" w:rsidP="00154838">
            <w:pPr>
              <w:pStyle w:val="TableText"/>
              <w:jc w:val="right"/>
            </w:pPr>
            <w:r w:rsidRPr="00ED3661">
              <w:t>689</w:t>
            </w:r>
          </w:p>
        </w:tc>
        <w:tc>
          <w:tcPr>
            <w:tcW w:w="1020" w:type="dxa"/>
          </w:tcPr>
          <w:p w14:paraId="19C6258C" w14:textId="7EDBA440" w:rsidR="00154838" w:rsidRPr="00053DEE" w:rsidRDefault="00154838" w:rsidP="00154838">
            <w:pPr>
              <w:pStyle w:val="TableText"/>
              <w:jc w:val="right"/>
            </w:pPr>
            <w:r w:rsidRPr="00ED3661">
              <w:t>689</w:t>
            </w:r>
          </w:p>
        </w:tc>
        <w:tc>
          <w:tcPr>
            <w:tcW w:w="1020" w:type="dxa"/>
          </w:tcPr>
          <w:p w14:paraId="619B1E49" w14:textId="509B8A79" w:rsidR="00154838" w:rsidRPr="00053DEE" w:rsidRDefault="00154838" w:rsidP="00154838">
            <w:pPr>
              <w:pStyle w:val="TableText"/>
              <w:jc w:val="right"/>
            </w:pPr>
            <w:r w:rsidRPr="00584E8F">
              <w:t>1,022.14</w:t>
            </w:r>
          </w:p>
        </w:tc>
        <w:tc>
          <w:tcPr>
            <w:tcW w:w="1020" w:type="dxa"/>
          </w:tcPr>
          <w:p w14:paraId="16E5B9BA" w14:textId="240EC884" w:rsidR="00154838" w:rsidRPr="00053DEE" w:rsidRDefault="00154838" w:rsidP="00154838">
            <w:pPr>
              <w:pStyle w:val="TableText"/>
              <w:jc w:val="right"/>
            </w:pPr>
            <w:r w:rsidRPr="00584E8F">
              <w:t>1,210.48</w:t>
            </w:r>
          </w:p>
        </w:tc>
        <w:tc>
          <w:tcPr>
            <w:tcW w:w="1020" w:type="dxa"/>
          </w:tcPr>
          <w:p w14:paraId="0612DAEF" w14:textId="3BFE6726" w:rsidR="00154838" w:rsidRPr="00053DEE" w:rsidRDefault="00154838" w:rsidP="00154838">
            <w:pPr>
              <w:pStyle w:val="TableText"/>
              <w:jc w:val="right"/>
            </w:pPr>
            <w:r w:rsidRPr="00584E8F">
              <w:t>1,310.11</w:t>
            </w:r>
          </w:p>
        </w:tc>
      </w:tr>
      <w:tr w:rsidR="00477BC5" w:rsidRPr="008C78D4" w14:paraId="72889595" w14:textId="77777777" w:rsidTr="005F2A0E">
        <w:tc>
          <w:tcPr>
            <w:tcW w:w="1108" w:type="dxa"/>
          </w:tcPr>
          <w:p w14:paraId="0288B6BF" w14:textId="77777777" w:rsidR="00154838" w:rsidRPr="00053DEE" w:rsidRDefault="00154838" w:rsidP="00154838">
            <w:pPr>
              <w:pStyle w:val="TableText"/>
            </w:pPr>
          </w:p>
        </w:tc>
        <w:tc>
          <w:tcPr>
            <w:tcW w:w="1835" w:type="dxa"/>
          </w:tcPr>
          <w:p w14:paraId="51D776EE" w14:textId="77777777" w:rsidR="00154838" w:rsidRPr="00053DEE" w:rsidRDefault="00154838" w:rsidP="00154838">
            <w:pPr>
              <w:pStyle w:val="TableText"/>
            </w:pPr>
            <w:r w:rsidRPr="00053DEE">
              <w:t>Registration application – egg</w:t>
            </w:r>
          </w:p>
        </w:tc>
        <w:tc>
          <w:tcPr>
            <w:tcW w:w="1028" w:type="dxa"/>
          </w:tcPr>
          <w:p w14:paraId="51FA757C" w14:textId="77777777" w:rsidR="00154838" w:rsidRPr="00053DEE" w:rsidRDefault="00154838" w:rsidP="00154838">
            <w:pPr>
              <w:pStyle w:val="TableText"/>
            </w:pPr>
            <w:r w:rsidRPr="00053DEE">
              <w:t>Per application</w:t>
            </w:r>
          </w:p>
        </w:tc>
        <w:tc>
          <w:tcPr>
            <w:tcW w:w="1019" w:type="dxa"/>
          </w:tcPr>
          <w:p w14:paraId="1079EB8B" w14:textId="063ABB40" w:rsidR="00154838" w:rsidRPr="00053DEE" w:rsidRDefault="00154838" w:rsidP="00154838">
            <w:pPr>
              <w:pStyle w:val="TableText"/>
              <w:jc w:val="right"/>
            </w:pPr>
            <w:r w:rsidRPr="00ED3661">
              <w:t>689</w:t>
            </w:r>
          </w:p>
        </w:tc>
        <w:tc>
          <w:tcPr>
            <w:tcW w:w="1020" w:type="dxa"/>
          </w:tcPr>
          <w:p w14:paraId="304DF0A4" w14:textId="04C89900" w:rsidR="00154838" w:rsidRPr="00053DEE" w:rsidRDefault="00154838" w:rsidP="00154838">
            <w:pPr>
              <w:pStyle w:val="TableText"/>
              <w:jc w:val="right"/>
            </w:pPr>
            <w:r w:rsidRPr="00ED3661">
              <w:t>689</w:t>
            </w:r>
          </w:p>
        </w:tc>
        <w:tc>
          <w:tcPr>
            <w:tcW w:w="1020" w:type="dxa"/>
          </w:tcPr>
          <w:p w14:paraId="39157F72" w14:textId="74684AFA" w:rsidR="00154838" w:rsidRPr="00053DEE" w:rsidRDefault="00154838" w:rsidP="00154838">
            <w:pPr>
              <w:pStyle w:val="TableText"/>
              <w:jc w:val="right"/>
            </w:pPr>
            <w:r w:rsidRPr="00584E8F">
              <w:t>2,044.28</w:t>
            </w:r>
          </w:p>
        </w:tc>
        <w:tc>
          <w:tcPr>
            <w:tcW w:w="1020" w:type="dxa"/>
          </w:tcPr>
          <w:p w14:paraId="08C71747" w14:textId="12DC2096" w:rsidR="00154838" w:rsidRPr="00053DEE" w:rsidRDefault="00154838" w:rsidP="00154838">
            <w:pPr>
              <w:pStyle w:val="TableText"/>
              <w:jc w:val="right"/>
            </w:pPr>
            <w:r w:rsidRPr="00584E8F">
              <w:t>2,420.96</w:t>
            </w:r>
          </w:p>
        </w:tc>
        <w:tc>
          <w:tcPr>
            <w:tcW w:w="1020" w:type="dxa"/>
          </w:tcPr>
          <w:p w14:paraId="58D4B09E" w14:textId="64F973C9" w:rsidR="00154838" w:rsidRPr="00053DEE" w:rsidRDefault="00154838" w:rsidP="00154838">
            <w:pPr>
              <w:pStyle w:val="TableText"/>
              <w:jc w:val="right"/>
            </w:pPr>
            <w:r w:rsidRPr="00584E8F">
              <w:t>2,620.21</w:t>
            </w:r>
          </w:p>
        </w:tc>
      </w:tr>
      <w:tr w:rsidR="00477BC5" w:rsidRPr="008C78D4" w14:paraId="44CAAF14" w14:textId="77777777" w:rsidTr="005F2A0E">
        <w:tc>
          <w:tcPr>
            <w:tcW w:w="1108" w:type="dxa"/>
          </w:tcPr>
          <w:p w14:paraId="7CDF5C74" w14:textId="77777777" w:rsidR="000A4667" w:rsidRPr="00053DEE" w:rsidRDefault="000A4667" w:rsidP="000A4667">
            <w:pPr>
              <w:pStyle w:val="TableText"/>
            </w:pPr>
            <w:r w:rsidRPr="00053DEE">
              <w:t>Fee</w:t>
            </w:r>
          </w:p>
        </w:tc>
        <w:tc>
          <w:tcPr>
            <w:tcW w:w="1835" w:type="dxa"/>
          </w:tcPr>
          <w:p w14:paraId="1FEABA90" w14:textId="3B3DD53D" w:rsidR="000A4667" w:rsidRPr="00053DEE" w:rsidRDefault="000A4667" w:rsidP="000A4667">
            <w:pPr>
              <w:pStyle w:val="TableText"/>
            </w:pPr>
            <w:r w:rsidRPr="00053DEE">
              <w:t>Audit – fish</w:t>
            </w:r>
            <w:r>
              <w:t xml:space="preserve"> or egg</w:t>
            </w:r>
          </w:p>
        </w:tc>
        <w:tc>
          <w:tcPr>
            <w:tcW w:w="1028" w:type="dxa"/>
          </w:tcPr>
          <w:p w14:paraId="0B03F9DC" w14:textId="77777777" w:rsidR="000A4667" w:rsidRPr="00053DEE" w:rsidRDefault="000A4667" w:rsidP="000A4667">
            <w:pPr>
              <w:pStyle w:val="TableText"/>
            </w:pPr>
            <w:r w:rsidRPr="00053DEE">
              <w:t>Per quarter hour</w:t>
            </w:r>
          </w:p>
        </w:tc>
        <w:tc>
          <w:tcPr>
            <w:tcW w:w="1019" w:type="dxa"/>
          </w:tcPr>
          <w:p w14:paraId="329534B4" w14:textId="30B24CC6" w:rsidR="000A4667" w:rsidRPr="00053DEE" w:rsidRDefault="000A4667" w:rsidP="000A4667">
            <w:pPr>
              <w:pStyle w:val="TableText"/>
              <w:jc w:val="right"/>
            </w:pPr>
            <w:r w:rsidRPr="004308D5">
              <w:t>57</w:t>
            </w:r>
          </w:p>
        </w:tc>
        <w:tc>
          <w:tcPr>
            <w:tcW w:w="1020" w:type="dxa"/>
          </w:tcPr>
          <w:p w14:paraId="2113B7AE" w14:textId="5BFE4E07" w:rsidR="000A4667" w:rsidRPr="00053DEE" w:rsidRDefault="000A4667" w:rsidP="000A4667">
            <w:pPr>
              <w:pStyle w:val="TableText"/>
              <w:jc w:val="right"/>
            </w:pPr>
            <w:r w:rsidRPr="004308D5">
              <w:t>57</w:t>
            </w:r>
          </w:p>
        </w:tc>
        <w:tc>
          <w:tcPr>
            <w:tcW w:w="1020" w:type="dxa"/>
          </w:tcPr>
          <w:p w14:paraId="0C7A6355" w14:textId="5B7FE602" w:rsidR="000A4667" w:rsidRPr="00053DEE" w:rsidRDefault="000A4667" w:rsidP="000A4667">
            <w:pPr>
              <w:pStyle w:val="TableText"/>
              <w:jc w:val="right"/>
            </w:pPr>
            <w:r w:rsidRPr="003E348E">
              <w:t>75.91</w:t>
            </w:r>
          </w:p>
        </w:tc>
        <w:tc>
          <w:tcPr>
            <w:tcW w:w="1020" w:type="dxa"/>
          </w:tcPr>
          <w:p w14:paraId="4E41748B" w14:textId="43C66DD1" w:rsidR="000A4667" w:rsidRPr="00053DEE" w:rsidRDefault="000A4667" w:rsidP="000A4667">
            <w:pPr>
              <w:pStyle w:val="TableText"/>
              <w:jc w:val="right"/>
            </w:pPr>
            <w:r w:rsidRPr="003E348E">
              <w:t>88.44</w:t>
            </w:r>
          </w:p>
        </w:tc>
        <w:tc>
          <w:tcPr>
            <w:tcW w:w="1020" w:type="dxa"/>
          </w:tcPr>
          <w:p w14:paraId="4020C8F8" w14:textId="129FB093" w:rsidR="000A4667" w:rsidRPr="00053DEE" w:rsidRDefault="000A4667" w:rsidP="000A4667">
            <w:pPr>
              <w:pStyle w:val="TableText"/>
              <w:jc w:val="right"/>
            </w:pPr>
            <w:r w:rsidRPr="003E348E">
              <w:t>94.09</w:t>
            </w:r>
          </w:p>
        </w:tc>
      </w:tr>
      <w:tr w:rsidR="00477BC5" w:rsidRPr="008C78D4" w14:paraId="5BF294BE" w14:textId="77777777" w:rsidTr="007C5BBB">
        <w:tc>
          <w:tcPr>
            <w:tcW w:w="1108" w:type="dxa"/>
          </w:tcPr>
          <w:p w14:paraId="5701B553" w14:textId="77777777" w:rsidR="000A4667" w:rsidRPr="00053DEE" w:rsidRDefault="000A4667" w:rsidP="000A4667">
            <w:pPr>
              <w:pStyle w:val="TableText"/>
            </w:pPr>
          </w:p>
        </w:tc>
        <w:tc>
          <w:tcPr>
            <w:tcW w:w="1835" w:type="dxa"/>
          </w:tcPr>
          <w:p w14:paraId="77960A64" w14:textId="140DEF87" w:rsidR="000A4667" w:rsidRPr="00053DEE" w:rsidRDefault="000A4667" w:rsidP="000A4667">
            <w:pPr>
              <w:pStyle w:val="TableText"/>
            </w:pPr>
            <w:r>
              <w:t>Assessment – fish or egg</w:t>
            </w:r>
          </w:p>
        </w:tc>
        <w:tc>
          <w:tcPr>
            <w:tcW w:w="1028" w:type="dxa"/>
          </w:tcPr>
          <w:p w14:paraId="521984FB" w14:textId="047687D4" w:rsidR="000A4667" w:rsidRPr="00053DEE" w:rsidRDefault="000A4667" w:rsidP="000A4667">
            <w:pPr>
              <w:pStyle w:val="TableText"/>
            </w:pPr>
            <w:r w:rsidRPr="00946F0B">
              <w:t>Per quarter hour</w:t>
            </w:r>
          </w:p>
        </w:tc>
        <w:tc>
          <w:tcPr>
            <w:tcW w:w="1019" w:type="dxa"/>
          </w:tcPr>
          <w:p w14:paraId="380F6554" w14:textId="2C44F81F" w:rsidR="000A4667" w:rsidRPr="00053DEE" w:rsidRDefault="000A4667" w:rsidP="000A4667">
            <w:pPr>
              <w:pStyle w:val="TableText"/>
              <w:jc w:val="right"/>
            </w:pPr>
            <w:r w:rsidRPr="00A94DA2">
              <w:t>57</w:t>
            </w:r>
          </w:p>
        </w:tc>
        <w:tc>
          <w:tcPr>
            <w:tcW w:w="1020" w:type="dxa"/>
          </w:tcPr>
          <w:p w14:paraId="41AF20AE" w14:textId="3B2918C9" w:rsidR="000A4667" w:rsidRPr="00053DEE" w:rsidRDefault="000A4667" w:rsidP="000A4667">
            <w:pPr>
              <w:pStyle w:val="TableText"/>
              <w:jc w:val="right"/>
            </w:pPr>
            <w:r w:rsidRPr="00A94DA2">
              <w:t>57</w:t>
            </w:r>
          </w:p>
        </w:tc>
        <w:tc>
          <w:tcPr>
            <w:tcW w:w="1020" w:type="dxa"/>
          </w:tcPr>
          <w:p w14:paraId="768592E4" w14:textId="09D04160" w:rsidR="000A4667" w:rsidRPr="00053DEE" w:rsidRDefault="000A4667" w:rsidP="000A4667">
            <w:pPr>
              <w:pStyle w:val="TableText"/>
              <w:jc w:val="right"/>
            </w:pPr>
            <w:r w:rsidRPr="00B40C8D">
              <w:t>75.91</w:t>
            </w:r>
          </w:p>
        </w:tc>
        <w:tc>
          <w:tcPr>
            <w:tcW w:w="1020" w:type="dxa"/>
          </w:tcPr>
          <w:p w14:paraId="7D61334E" w14:textId="6F981421" w:rsidR="000A4667" w:rsidRPr="00053DEE" w:rsidRDefault="000A4667" w:rsidP="000A4667">
            <w:pPr>
              <w:pStyle w:val="TableText"/>
              <w:jc w:val="right"/>
            </w:pPr>
            <w:r w:rsidRPr="00B40C8D">
              <w:t>88.44</w:t>
            </w:r>
          </w:p>
        </w:tc>
        <w:tc>
          <w:tcPr>
            <w:tcW w:w="1020" w:type="dxa"/>
          </w:tcPr>
          <w:p w14:paraId="14FA288E" w14:textId="6821909E" w:rsidR="000A4667" w:rsidRPr="00053DEE" w:rsidRDefault="000A4667" w:rsidP="000A4667">
            <w:pPr>
              <w:pStyle w:val="TableText"/>
              <w:jc w:val="right"/>
            </w:pPr>
            <w:r w:rsidRPr="00B40C8D">
              <w:t>94.09</w:t>
            </w:r>
          </w:p>
        </w:tc>
      </w:tr>
      <w:tr w:rsidR="00477BC5" w:rsidRPr="008C78D4" w14:paraId="34B47532" w14:textId="77777777" w:rsidTr="005F2A0E">
        <w:tc>
          <w:tcPr>
            <w:tcW w:w="1108" w:type="dxa"/>
          </w:tcPr>
          <w:p w14:paraId="59C7F3F4" w14:textId="77777777" w:rsidR="00CD41F4" w:rsidRPr="00053DEE" w:rsidRDefault="00CD41F4" w:rsidP="00CD41F4">
            <w:pPr>
              <w:pStyle w:val="TableText"/>
            </w:pPr>
          </w:p>
        </w:tc>
        <w:tc>
          <w:tcPr>
            <w:tcW w:w="1835" w:type="dxa"/>
          </w:tcPr>
          <w:p w14:paraId="66E6C34F" w14:textId="4659D3D1" w:rsidR="00CD41F4" w:rsidRPr="00053DEE" w:rsidRDefault="00CD41F4" w:rsidP="00CD41F4">
            <w:pPr>
              <w:pStyle w:val="TableText"/>
            </w:pPr>
            <w:r w:rsidRPr="00A0187A">
              <w:t>Export document – manually-issued – fish</w:t>
            </w:r>
          </w:p>
        </w:tc>
        <w:tc>
          <w:tcPr>
            <w:tcW w:w="1028" w:type="dxa"/>
          </w:tcPr>
          <w:p w14:paraId="3DDFAE94" w14:textId="77777777" w:rsidR="00CD41F4" w:rsidRPr="00053DEE" w:rsidRDefault="00CD41F4" w:rsidP="00CD41F4">
            <w:pPr>
              <w:pStyle w:val="TableText"/>
            </w:pPr>
            <w:r w:rsidRPr="00053DEE">
              <w:t>Per document</w:t>
            </w:r>
          </w:p>
        </w:tc>
        <w:tc>
          <w:tcPr>
            <w:tcW w:w="1019" w:type="dxa"/>
          </w:tcPr>
          <w:p w14:paraId="4939276D" w14:textId="6818859F" w:rsidR="00CD41F4" w:rsidRPr="00053DEE" w:rsidRDefault="00CD41F4" w:rsidP="00CD41F4">
            <w:pPr>
              <w:pStyle w:val="TableText"/>
              <w:jc w:val="right"/>
            </w:pPr>
            <w:r w:rsidRPr="00CC192F">
              <w:t>115</w:t>
            </w:r>
          </w:p>
        </w:tc>
        <w:tc>
          <w:tcPr>
            <w:tcW w:w="1020" w:type="dxa"/>
          </w:tcPr>
          <w:p w14:paraId="30AA5B43" w14:textId="7CFA448F" w:rsidR="00CD41F4" w:rsidRPr="00053DEE" w:rsidRDefault="00CD41F4" w:rsidP="00CD41F4">
            <w:pPr>
              <w:pStyle w:val="TableText"/>
              <w:jc w:val="right"/>
            </w:pPr>
            <w:r w:rsidRPr="00CC192F">
              <w:t>115</w:t>
            </w:r>
          </w:p>
        </w:tc>
        <w:tc>
          <w:tcPr>
            <w:tcW w:w="1020" w:type="dxa"/>
          </w:tcPr>
          <w:p w14:paraId="127BEAF1" w14:textId="567EB852" w:rsidR="00CD41F4" w:rsidRPr="002D16A3" w:rsidRDefault="00540927" w:rsidP="00CD41F4">
            <w:pPr>
              <w:pStyle w:val="TableText"/>
              <w:jc w:val="right"/>
            </w:pPr>
            <w:r w:rsidRPr="002D16A3">
              <w:t>182.81</w:t>
            </w:r>
          </w:p>
        </w:tc>
        <w:tc>
          <w:tcPr>
            <w:tcW w:w="1020" w:type="dxa"/>
          </w:tcPr>
          <w:p w14:paraId="36F0CB9C" w14:textId="474EF902" w:rsidR="00CD41F4" w:rsidRPr="002D16A3" w:rsidRDefault="002D16A3" w:rsidP="00CD41F4">
            <w:pPr>
              <w:pStyle w:val="TableText"/>
              <w:jc w:val="right"/>
            </w:pPr>
            <w:r w:rsidRPr="002D16A3">
              <w:t>248.33</w:t>
            </w:r>
          </w:p>
        </w:tc>
        <w:tc>
          <w:tcPr>
            <w:tcW w:w="1020" w:type="dxa"/>
          </w:tcPr>
          <w:p w14:paraId="4EBFF204" w14:textId="0B86DBC6" w:rsidR="00CD41F4" w:rsidRPr="002D16A3" w:rsidRDefault="002D16A3" w:rsidP="00CD41F4">
            <w:pPr>
              <w:pStyle w:val="TableText"/>
              <w:jc w:val="right"/>
            </w:pPr>
            <w:r w:rsidRPr="002D16A3">
              <w:t>288.31</w:t>
            </w:r>
          </w:p>
        </w:tc>
      </w:tr>
      <w:tr w:rsidR="00477BC5" w:rsidRPr="008C78D4" w14:paraId="5DF415D2" w14:textId="77777777" w:rsidTr="005F2A0E">
        <w:tc>
          <w:tcPr>
            <w:tcW w:w="1108" w:type="dxa"/>
          </w:tcPr>
          <w:p w14:paraId="0A00CEAB" w14:textId="77777777" w:rsidR="00CD41F4" w:rsidRPr="00053DEE" w:rsidRDefault="00CD41F4" w:rsidP="00CD41F4">
            <w:pPr>
              <w:pStyle w:val="TableText"/>
            </w:pPr>
          </w:p>
        </w:tc>
        <w:tc>
          <w:tcPr>
            <w:tcW w:w="1835" w:type="dxa"/>
          </w:tcPr>
          <w:p w14:paraId="5C051EE1" w14:textId="09E1CF2A" w:rsidR="00CD41F4" w:rsidRPr="00053DEE" w:rsidRDefault="00CD41F4" w:rsidP="00CD41F4">
            <w:pPr>
              <w:pStyle w:val="TableText"/>
            </w:pPr>
            <w:r w:rsidRPr="00024DFA">
              <w:t>Export document – manually-issued – egg</w:t>
            </w:r>
          </w:p>
        </w:tc>
        <w:tc>
          <w:tcPr>
            <w:tcW w:w="1028" w:type="dxa"/>
          </w:tcPr>
          <w:p w14:paraId="4B7E96BF" w14:textId="77777777" w:rsidR="00CD41F4" w:rsidRPr="00053DEE" w:rsidRDefault="00CD41F4" w:rsidP="00CD41F4">
            <w:pPr>
              <w:pStyle w:val="TableText"/>
            </w:pPr>
            <w:r w:rsidRPr="00053DEE">
              <w:t>Per document</w:t>
            </w:r>
          </w:p>
        </w:tc>
        <w:tc>
          <w:tcPr>
            <w:tcW w:w="1019" w:type="dxa"/>
          </w:tcPr>
          <w:p w14:paraId="526A04A3" w14:textId="61E60D99" w:rsidR="00CD41F4" w:rsidRPr="00053DEE" w:rsidRDefault="00CD41F4" w:rsidP="00CD41F4">
            <w:pPr>
              <w:pStyle w:val="TableText"/>
              <w:jc w:val="right"/>
            </w:pPr>
            <w:r w:rsidRPr="00CC192F">
              <w:t>115</w:t>
            </w:r>
          </w:p>
        </w:tc>
        <w:tc>
          <w:tcPr>
            <w:tcW w:w="1020" w:type="dxa"/>
          </w:tcPr>
          <w:p w14:paraId="4840C698" w14:textId="319FC139" w:rsidR="00CD41F4" w:rsidRPr="00053DEE" w:rsidRDefault="00CD41F4" w:rsidP="00CD41F4">
            <w:pPr>
              <w:pStyle w:val="TableText"/>
              <w:jc w:val="right"/>
            </w:pPr>
            <w:r w:rsidRPr="00CC192F">
              <w:t>115</w:t>
            </w:r>
          </w:p>
        </w:tc>
        <w:tc>
          <w:tcPr>
            <w:tcW w:w="1020" w:type="dxa"/>
          </w:tcPr>
          <w:p w14:paraId="780F85D7" w14:textId="4BDA9D16" w:rsidR="00CD41F4" w:rsidRPr="00053DEE" w:rsidRDefault="00CD41F4" w:rsidP="00CD41F4">
            <w:pPr>
              <w:pStyle w:val="TableText"/>
              <w:jc w:val="right"/>
            </w:pPr>
            <w:r w:rsidRPr="001E18CD">
              <w:t>182.81</w:t>
            </w:r>
          </w:p>
        </w:tc>
        <w:tc>
          <w:tcPr>
            <w:tcW w:w="1020" w:type="dxa"/>
          </w:tcPr>
          <w:p w14:paraId="068E7408" w14:textId="6C363D23" w:rsidR="00CD41F4" w:rsidRPr="00053DEE" w:rsidRDefault="00CD41F4" w:rsidP="00CD41F4">
            <w:pPr>
              <w:pStyle w:val="TableText"/>
              <w:jc w:val="right"/>
            </w:pPr>
            <w:r w:rsidRPr="001E18CD">
              <w:t>248.33</w:t>
            </w:r>
          </w:p>
        </w:tc>
        <w:tc>
          <w:tcPr>
            <w:tcW w:w="1020" w:type="dxa"/>
          </w:tcPr>
          <w:p w14:paraId="2206122D" w14:textId="27001E05" w:rsidR="00CD41F4" w:rsidRPr="00053DEE" w:rsidRDefault="00CD41F4" w:rsidP="00CD41F4">
            <w:pPr>
              <w:pStyle w:val="TableText"/>
              <w:jc w:val="right"/>
            </w:pPr>
            <w:r w:rsidRPr="001E18CD">
              <w:t>288.31</w:t>
            </w:r>
          </w:p>
        </w:tc>
      </w:tr>
      <w:tr w:rsidR="00477BC5" w:rsidRPr="008C78D4" w14:paraId="3204BBAC" w14:textId="77777777" w:rsidTr="005F2A0E">
        <w:tc>
          <w:tcPr>
            <w:tcW w:w="1108" w:type="dxa"/>
          </w:tcPr>
          <w:p w14:paraId="77F61272" w14:textId="77777777" w:rsidR="00CD41F4" w:rsidRPr="00053DEE" w:rsidRDefault="00CD41F4" w:rsidP="00CD41F4">
            <w:pPr>
              <w:pStyle w:val="TableText"/>
            </w:pPr>
          </w:p>
        </w:tc>
        <w:tc>
          <w:tcPr>
            <w:tcW w:w="1835" w:type="dxa"/>
          </w:tcPr>
          <w:p w14:paraId="362E949A" w14:textId="467D69C6" w:rsidR="00CD41F4" w:rsidRPr="00053DEE" w:rsidRDefault="00CD41F4" w:rsidP="00CD41F4">
            <w:pPr>
              <w:pStyle w:val="TableText"/>
            </w:pPr>
            <w:r w:rsidRPr="00A958EB">
              <w:t>Export document – manually-issued permit</w:t>
            </w:r>
          </w:p>
        </w:tc>
        <w:tc>
          <w:tcPr>
            <w:tcW w:w="1028" w:type="dxa"/>
          </w:tcPr>
          <w:p w14:paraId="3407B515" w14:textId="77777777" w:rsidR="00CD41F4" w:rsidRPr="00053DEE" w:rsidRDefault="00CD41F4" w:rsidP="00CD41F4">
            <w:pPr>
              <w:pStyle w:val="TableText"/>
            </w:pPr>
            <w:r w:rsidRPr="00053DEE">
              <w:t>Per document</w:t>
            </w:r>
          </w:p>
        </w:tc>
        <w:tc>
          <w:tcPr>
            <w:tcW w:w="1019" w:type="dxa"/>
          </w:tcPr>
          <w:p w14:paraId="26BAB801" w14:textId="6AAFD9E2" w:rsidR="00CD41F4" w:rsidRPr="00053DEE" w:rsidRDefault="00CD41F4" w:rsidP="00CD41F4">
            <w:pPr>
              <w:pStyle w:val="TableText"/>
              <w:jc w:val="right"/>
            </w:pPr>
            <w:r w:rsidRPr="00CC192F">
              <w:t>115</w:t>
            </w:r>
          </w:p>
        </w:tc>
        <w:tc>
          <w:tcPr>
            <w:tcW w:w="1020" w:type="dxa"/>
          </w:tcPr>
          <w:p w14:paraId="6431BBE1" w14:textId="6CE6B9B0" w:rsidR="00CD41F4" w:rsidRPr="00053DEE" w:rsidRDefault="00CD41F4" w:rsidP="00CD41F4">
            <w:pPr>
              <w:pStyle w:val="TableText"/>
              <w:jc w:val="right"/>
            </w:pPr>
            <w:r w:rsidRPr="00CC192F">
              <w:t>115</w:t>
            </w:r>
          </w:p>
        </w:tc>
        <w:tc>
          <w:tcPr>
            <w:tcW w:w="1020" w:type="dxa"/>
          </w:tcPr>
          <w:p w14:paraId="63018572" w14:textId="0AE7A342" w:rsidR="00CD41F4" w:rsidRPr="00053DEE" w:rsidRDefault="00CD41F4" w:rsidP="00CD41F4">
            <w:pPr>
              <w:pStyle w:val="TableText"/>
              <w:jc w:val="right"/>
            </w:pPr>
            <w:r w:rsidRPr="001E18CD">
              <w:t>182.81</w:t>
            </w:r>
          </w:p>
        </w:tc>
        <w:tc>
          <w:tcPr>
            <w:tcW w:w="1020" w:type="dxa"/>
          </w:tcPr>
          <w:p w14:paraId="4C695708" w14:textId="7E8B3772" w:rsidR="00CD41F4" w:rsidRPr="00053DEE" w:rsidRDefault="00CD41F4" w:rsidP="00CD41F4">
            <w:pPr>
              <w:pStyle w:val="TableText"/>
              <w:jc w:val="right"/>
            </w:pPr>
            <w:r w:rsidRPr="001E18CD">
              <w:t>248.33</w:t>
            </w:r>
          </w:p>
        </w:tc>
        <w:tc>
          <w:tcPr>
            <w:tcW w:w="1020" w:type="dxa"/>
          </w:tcPr>
          <w:p w14:paraId="003CA7F9" w14:textId="169260BD" w:rsidR="00CD41F4" w:rsidRPr="00053DEE" w:rsidRDefault="00CD41F4" w:rsidP="00CD41F4">
            <w:pPr>
              <w:pStyle w:val="TableText"/>
              <w:jc w:val="right"/>
            </w:pPr>
            <w:r w:rsidRPr="001E18CD">
              <w:t>288.31</w:t>
            </w:r>
          </w:p>
        </w:tc>
      </w:tr>
      <w:tr w:rsidR="00477BC5" w:rsidRPr="008C78D4" w14:paraId="2FFD247E" w14:textId="77777777" w:rsidTr="005F2A0E">
        <w:tc>
          <w:tcPr>
            <w:tcW w:w="1108" w:type="dxa"/>
          </w:tcPr>
          <w:p w14:paraId="7AA08282" w14:textId="77777777" w:rsidR="00CD41F4" w:rsidRPr="00053DEE" w:rsidRDefault="00CD41F4" w:rsidP="00CD41F4">
            <w:pPr>
              <w:pStyle w:val="TableText"/>
            </w:pPr>
          </w:p>
        </w:tc>
        <w:tc>
          <w:tcPr>
            <w:tcW w:w="1835" w:type="dxa"/>
          </w:tcPr>
          <w:p w14:paraId="7ABBB952" w14:textId="40086469" w:rsidR="00CD41F4" w:rsidRPr="00053DEE" w:rsidRDefault="00CD41F4" w:rsidP="00CD41F4">
            <w:pPr>
              <w:pStyle w:val="TableText"/>
            </w:pPr>
            <w:r w:rsidRPr="00595D9D">
              <w:t>Replacement export document – fish</w:t>
            </w:r>
          </w:p>
        </w:tc>
        <w:tc>
          <w:tcPr>
            <w:tcW w:w="1028" w:type="dxa"/>
          </w:tcPr>
          <w:p w14:paraId="0EC187FC" w14:textId="4CB41F45" w:rsidR="00CD41F4" w:rsidRPr="00053DEE" w:rsidRDefault="00CD41F4" w:rsidP="00CD41F4">
            <w:pPr>
              <w:pStyle w:val="TableText"/>
            </w:pPr>
            <w:r w:rsidRPr="00053DEE">
              <w:t>Per document</w:t>
            </w:r>
          </w:p>
        </w:tc>
        <w:tc>
          <w:tcPr>
            <w:tcW w:w="1019" w:type="dxa"/>
          </w:tcPr>
          <w:p w14:paraId="318A9881" w14:textId="6AADC8FD" w:rsidR="00CD41F4" w:rsidRPr="00053DEE" w:rsidRDefault="00CD41F4" w:rsidP="00CD41F4">
            <w:pPr>
              <w:pStyle w:val="TableText"/>
              <w:jc w:val="right"/>
            </w:pPr>
            <w:r w:rsidRPr="0068528E">
              <w:t>574</w:t>
            </w:r>
          </w:p>
        </w:tc>
        <w:tc>
          <w:tcPr>
            <w:tcW w:w="1020" w:type="dxa"/>
          </w:tcPr>
          <w:p w14:paraId="2D094B0E" w14:textId="50FEE45F" w:rsidR="00CD41F4" w:rsidRPr="00053DEE" w:rsidRDefault="00CD41F4" w:rsidP="00CD41F4">
            <w:pPr>
              <w:pStyle w:val="TableText"/>
              <w:jc w:val="right"/>
            </w:pPr>
            <w:r w:rsidRPr="0068528E">
              <w:t>574</w:t>
            </w:r>
          </w:p>
        </w:tc>
        <w:tc>
          <w:tcPr>
            <w:tcW w:w="1020" w:type="dxa"/>
          </w:tcPr>
          <w:p w14:paraId="589128C8" w14:textId="6F91492B" w:rsidR="00CD41F4" w:rsidRPr="00053DEE" w:rsidRDefault="00CD41F4" w:rsidP="00CD41F4">
            <w:pPr>
              <w:pStyle w:val="TableText"/>
              <w:jc w:val="right"/>
            </w:pPr>
            <w:r w:rsidRPr="00C63F07">
              <w:t>890.19</w:t>
            </w:r>
          </w:p>
        </w:tc>
        <w:tc>
          <w:tcPr>
            <w:tcW w:w="1020" w:type="dxa"/>
          </w:tcPr>
          <w:p w14:paraId="53D6728C" w14:textId="27DA0450" w:rsidR="00CD41F4" w:rsidRPr="00053DEE" w:rsidRDefault="00CD41F4" w:rsidP="00CD41F4">
            <w:pPr>
              <w:pStyle w:val="TableText"/>
              <w:jc w:val="right"/>
            </w:pPr>
            <w:r w:rsidRPr="00C63F07">
              <w:t>1,209.26</w:t>
            </w:r>
          </w:p>
        </w:tc>
        <w:tc>
          <w:tcPr>
            <w:tcW w:w="1020" w:type="dxa"/>
          </w:tcPr>
          <w:p w14:paraId="64F5424B" w14:textId="5CE6BF6D" w:rsidR="00CD41F4" w:rsidRPr="00053DEE" w:rsidRDefault="00CD41F4" w:rsidP="00CD41F4">
            <w:pPr>
              <w:pStyle w:val="TableText"/>
              <w:jc w:val="right"/>
            </w:pPr>
            <w:r w:rsidRPr="00C63F07">
              <w:t>1,403.94</w:t>
            </w:r>
          </w:p>
        </w:tc>
      </w:tr>
      <w:tr w:rsidR="00477BC5" w:rsidRPr="008C78D4" w14:paraId="32553BE1" w14:textId="77777777" w:rsidTr="005F2A0E">
        <w:tc>
          <w:tcPr>
            <w:tcW w:w="1108" w:type="dxa"/>
          </w:tcPr>
          <w:p w14:paraId="5B76C143" w14:textId="77777777" w:rsidR="00CD41F4" w:rsidRPr="00053DEE" w:rsidRDefault="00CD41F4" w:rsidP="00CD41F4">
            <w:pPr>
              <w:pStyle w:val="TableText"/>
            </w:pPr>
          </w:p>
        </w:tc>
        <w:tc>
          <w:tcPr>
            <w:tcW w:w="1835" w:type="dxa"/>
          </w:tcPr>
          <w:p w14:paraId="75E11302" w14:textId="02291A64" w:rsidR="00CD41F4" w:rsidRPr="00053DEE" w:rsidRDefault="00CD41F4" w:rsidP="00CD41F4">
            <w:pPr>
              <w:pStyle w:val="TableText"/>
            </w:pPr>
            <w:r w:rsidRPr="00FE5088">
              <w:t>Replacement export document – egg</w:t>
            </w:r>
          </w:p>
        </w:tc>
        <w:tc>
          <w:tcPr>
            <w:tcW w:w="1028" w:type="dxa"/>
          </w:tcPr>
          <w:p w14:paraId="56A3349A" w14:textId="65BA2D17" w:rsidR="00CD41F4" w:rsidRPr="00053DEE" w:rsidRDefault="00CD41F4" w:rsidP="00CD41F4">
            <w:pPr>
              <w:pStyle w:val="TableText"/>
            </w:pPr>
            <w:r w:rsidRPr="00053DEE">
              <w:t>Per document</w:t>
            </w:r>
          </w:p>
        </w:tc>
        <w:tc>
          <w:tcPr>
            <w:tcW w:w="1019" w:type="dxa"/>
          </w:tcPr>
          <w:p w14:paraId="4E25E1F8" w14:textId="42135D9D" w:rsidR="00CD41F4" w:rsidRPr="00053DEE" w:rsidRDefault="00CD41F4" w:rsidP="00CD41F4">
            <w:pPr>
              <w:pStyle w:val="TableText"/>
              <w:jc w:val="right"/>
            </w:pPr>
            <w:r w:rsidRPr="0068528E">
              <w:t>574</w:t>
            </w:r>
          </w:p>
        </w:tc>
        <w:tc>
          <w:tcPr>
            <w:tcW w:w="1020" w:type="dxa"/>
          </w:tcPr>
          <w:p w14:paraId="1E5AC1C2" w14:textId="6C3A96CA" w:rsidR="00CD41F4" w:rsidRPr="00053DEE" w:rsidRDefault="00CD41F4" w:rsidP="00CD41F4">
            <w:pPr>
              <w:pStyle w:val="TableText"/>
              <w:jc w:val="right"/>
            </w:pPr>
            <w:r w:rsidRPr="0068528E">
              <w:t>574</w:t>
            </w:r>
          </w:p>
        </w:tc>
        <w:tc>
          <w:tcPr>
            <w:tcW w:w="1020" w:type="dxa"/>
          </w:tcPr>
          <w:p w14:paraId="1AC80113" w14:textId="6620F34C" w:rsidR="00CD41F4" w:rsidRPr="00053DEE" w:rsidRDefault="00CD41F4" w:rsidP="00CD41F4">
            <w:pPr>
              <w:pStyle w:val="TableText"/>
              <w:jc w:val="right"/>
            </w:pPr>
            <w:r w:rsidRPr="00C77D7C">
              <w:t>890.19</w:t>
            </w:r>
          </w:p>
        </w:tc>
        <w:tc>
          <w:tcPr>
            <w:tcW w:w="1020" w:type="dxa"/>
          </w:tcPr>
          <w:p w14:paraId="05DE0854" w14:textId="5F539E03" w:rsidR="00CD41F4" w:rsidRPr="00053DEE" w:rsidRDefault="00CD41F4" w:rsidP="00CD41F4">
            <w:pPr>
              <w:pStyle w:val="TableText"/>
              <w:jc w:val="right"/>
            </w:pPr>
            <w:r w:rsidRPr="00C77D7C">
              <w:t>1,209.26</w:t>
            </w:r>
          </w:p>
        </w:tc>
        <w:tc>
          <w:tcPr>
            <w:tcW w:w="1020" w:type="dxa"/>
          </w:tcPr>
          <w:p w14:paraId="31F22A80" w14:textId="61CA8167" w:rsidR="00CD41F4" w:rsidRPr="00053DEE" w:rsidRDefault="00CD41F4" w:rsidP="00CD41F4">
            <w:pPr>
              <w:pStyle w:val="TableText"/>
              <w:jc w:val="right"/>
            </w:pPr>
            <w:r w:rsidRPr="00C77D7C">
              <w:t>1,403.94</w:t>
            </w:r>
          </w:p>
        </w:tc>
      </w:tr>
      <w:tr w:rsidR="00477BC5" w:rsidRPr="008C78D4" w14:paraId="490AA1D1" w14:textId="77777777" w:rsidTr="005F2A0E">
        <w:tc>
          <w:tcPr>
            <w:tcW w:w="1108" w:type="dxa"/>
          </w:tcPr>
          <w:p w14:paraId="3E214356" w14:textId="77777777" w:rsidR="00E7259D" w:rsidRPr="00053DEE" w:rsidRDefault="00E7259D" w:rsidP="00E7259D">
            <w:pPr>
              <w:pStyle w:val="TableText"/>
            </w:pPr>
          </w:p>
        </w:tc>
        <w:tc>
          <w:tcPr>
            <w:tcW w:w="1835" w:type="dxa"/>
          </w:tcPr>
          <w:p w14:paraId="1D2108B2" w14:textId="77777777" w:rsidR="00E7259D" w:rsidRPr="00053DEE" w:rsidRDefault="00E7259D" w:rsidP="00E7259D">
            <w:pPr>
              <w:pStyle w:val="TableText"/>
            </w:pPr>
            <w:r w:rsidRPr="00053DEE">
              <w:t>Application for exemption – fish</w:t>
            </w:r>
          </w:p>
        </w:tc>
        <w:tc>
          <w:tcPr>
            <w:tcW w:w="1028" w:type="dxa"/>
          </w:tcPr>
          <w:p w14:paraId="17574EF6" w14:textId="77777777" w:rsidR="00E7259D" w:rsidRPr="00053DEE" w:rsidRDefault="00E7259D" w:rsidP="00E7259D">
            <w:pPr>
              <w:pStyle w:val="TableText"/>
            </w:pPr>
            <w:r w:rsidRPr="00053DEE">
              <w:t>Per quarter hour</w:t>
            </w:r>
          </w:p>
        </w:tc>
        <w:tc>
          <w:tcPr>
            <w:tcW w:w="1019" w:type="dxa"/>
          </w:tcPr>
          <w:p w14:paraId="0B7CF2FC" w14:textId="70727928" w:rsidR="00E7259D" w:rsidRPr="00053DEE" w:rsidRDefault="00E7259D" w:rsidP="00E7259D">
            <w:pPr>
              <w:pStyle w:val="TableText"/>
              <w:jc w:val="right"/>
            </w:pPr>
            <w:r w:rsidRPr="0068528E">
              <w:t>57</w:t>
            </w:r>
          </w:p>
        </w:tc>
        <w:tc>
          <w:tcPr>
            <w:tcW w:w="1020" w:type="dxa"/>
          </w:tcPr>
          <w:p w14:paraId="53826930" w14:textId="54476415" w:rsidR="00E7259D" w:rsidRPr="00053DEE" w:rsidRDefault="00E7259D" w:rsidP="00E7259D">
            <w:pPr>
              <w:pStyle w:val="TableText"/>
              <w:jc w:val="right"/>
            </w:pPr>
            <w:r w:rsidRPr="0068528E">
              <w:t>57</w:t>
            </w:r>
          </w:p>
        </w:tc>
        <w:tc>
          <w:tcPr>
            <w:tcW w:w="1020" w:type="dxa"/>
          </w:tcPr>
          <w:p w14:paraId="4D0A46C1" w14:textId="74FEED76" w:rsidR="00E7259D" w:rsidRPr="00053DEE" w:rsidRDefault="00E7259D" w:rsidP="00E7259D">
            <w:pPr>
              <w:pStyle w:val="TableText"/>
              <w:jc w:val="right"/>
            </w:pPr>
            <w:r w:rsidRPr="00C968DB">
              <w:t>75.91</w:t>
            </w:r>
          </w:p>
        </w:tc>
        <w:tc>
          <w:tcPr>
            <w:tcW w:w="1020" w:type="dxa"/>
          </w:tcPr>
          <w:p w14:paraId="1E493EAB" w14:textId="636D9908" w:rsidR="00E7259D" w:rsidRPr="00053DEE" w:rsidRDefault="00E7259D" w:rsidP="00E7259D">
            <w:pPr>
              <w:pStyle w:val="TableText"/>
              <w:jc w:val="right"/>
            </w:pPr>
            <w:r w:rsidRPr="00C968DB">
              <w:t>88.44</w:t>
            </w:r>
          </w:p>
        </w:tc>
        <w:tc>
          <w:tcPr>
            <w:tcW w:w="1020" w:type="dxa"/>
          </w:tcPr>
          <w:p w14:paraId="7AF5F6D1" w14:textId="2902178F" w:rsidR="00E7259D" w:rsidRPr="00053DEE" w:rsidRDefault="00E7259D" w:rsidP="00E7259D">
            <w:pPr>
              <w:pStyle w:val="TableText"/>
              <w:jc w:val="right"/>
            </w:pPr>
            <w:r w:rsidRPr="00C968DB">
              <w:t>94.09</w:t>
            </w:r>
          </w:p>
        </w:tc>
      </w:tr>
      <w:tr w:rsidR="00477BC5" w:rsidRPr="008C78D4" w14:paraId="731A3DEE" w14:textId="77777777" w:rsidTr="005F2A0E">
        <w:tc>
          <w:tcPr>
            <w:tcW w:w="1108" w:type="dxa"/>
          </w:tcPr>
          <w:p w14:paraId="37EEAC5D" w14:textId="3E7FC47F" w:rsidR="00E7259D" w:rsidRPr="00053DEE" w:rsidRDefault="00E7259D" w:rsidP="00E7259D">
            <w:pPr>
              <w:pStyle w:val="TableText"/>
            </w:pPr>
            <w:r w:rsidRPr="00053DEE">
              <w:t>Fee/</w:t>
            </w:r>
            <w:r w:rsidR="00A036E5">
              <w:t xml:space="preserve">levy-based </w:t>
            </w:r>
            <w:r w:rsidRPr="00053DEE">
              <w:t>charge</w:t>
            </w:r>
          </w:p>
        </w:tc>
        <w:tc>
          <w:tcPr>
            <w:tcW w:w="1835" w:type="dxa"/>
          </w:tcPr>
          <w:p w14:paraId="5A5732AB" w14:textId="65C67395" w:rsidR="00E7259D" w:rsidRPr="00053DEE" w:rsidRDefault="00E7259D" w:rsidP="00E7259D">
            <w:pPr>
              <w:pStyle w:val="TableText"/>
            </w:pPr>
            <w:r w:rsidRPr="003421B5">
              <w:t>Export document – electronically</w:t>
            </w:r>
            <w:r w:rsidR="003C4DF5">
              <w:t>-</w:t>
            </w:r>
            <w:r w:rsidRPr="003421B5">
              <w:t xml:space="preserve">issued – fish (including fee and </w:t>
            </w:r>
            <w:r w:rsidR="00A036E5">
              <w:t xml:space="preserve">levy-based </w:t>
            </w:r>
            <w:r w:rsidRPr="003421B5">
              <w:t>charge)</w:t>
            </w:r>
            <w:r w:rsidR="00C33BD7">
              <w:t xml:space="preserve"> </w:t>
            </w:r>
            <w:r w:rsidR="00C33BD7" w:rsidRPr="00C33BD7">
              <w:rPr>
                <w:b/>
                <w:bCs/>
                <w:vertAlign w:val="superscript"/>
              </w:rPr>
              <w:t>a</w:t>
            </w:r>
          </w:p>
        </w:tc>
        <w:tc>
          <w:tcPr>
            <w:tcW w:w="1028" w:type="dxa"/>
          </w:tcPr>
          <w:p w14:paraId="5E3F9D84" w14:textId="77777777" w:rsidR="00E7259D" w:rsidRPr="00053DEE" w:rsidRDefault="00E7259D" w:rsidP="00E7259D">
            <w:pPr>
              <w:pStyle w:val="TableText"/>
            </w:pPr>
            <w:r w:rsidRPr="00053DEE">
              <w:t>Per document</w:t>
            </w:r>
          </w:p>
        </w:tc>
        <w:tc>
          <w:tcPr>
            <w:tcW w:w="1019" w:type="dxa"/>
          </w:tcPr>
          <w:p w14:paraId="498AB129" w14:textId="58FF1D32" w:rsidR="00E7259D" w:rsidRPr="00053DEE" w:rsidRDefault="00E7259D" w:rsidP="00E7259D">
            <w:pPr>
              <w:pStyle w:val="TableText"/>
              <w:jc w:val="right"/>
            </w:pPr>
            <w:r w:rsidRPr="008D4FD9">
              <w:t>38</w:t>
            </w:r>
          </w:p>
        </w:tc>
        <w:tc>
          <w:tcPr>
            <w:tcW w:w="1020" w:type="dxa"/>
          </w:tcPr>
          <w:p w14:paraId="68BB546C" w14:textId="54347E25" w:rsidR="00E7259D" w:rsidRPr="00053DEE" w:rsidRDefault="00E7259D" w:rsidP="00E7259D">
            <w:pPr>
              <w:pStyle w:val="TableText"/>
              <w:jc w:val="right"/>
            </w:pPr>
            <w:r w:rsidRPr="008D4FD9">
              <w:t>38</w:t>
            </w:r>
          </w:p>
        </w:tc>
        <w:tc>
          <w:tcPr>
            <w:tcW w:w="1020" w:type="dxa"/>
          </w:tcPr>
          <w:p w14:paraId="75A2ADF7" w14:textId="7766ADC0" w:rsidR="00E7259D" w:rsidRPr="00053DEE" w:rsidRDefault="00E7259D" w:rsidP="00E7259D">
            <w:pPr>
              <w:pStyle w:val="TableText"/>
              <w:jc w:val="right"/>
            </w:pPr>
            <w:r w:rsidRPr="005B7468">
              <w:t>42.33</w:t>
            </w:r>
          </w:p>
        </w:tc>
        <w:tc>
          <w:tcPr>
            <w:tcW w:w="1020" w:type="dxa"/>
          </w:tcPr>
          <w:p w14:paraId="7CF8CACC" w14:textId="4D74227E" w:rsidR="00E7259D" w:rsidRPr="00053DEE" w:rsidRDefault="00E7259D" w:rsidP="00E7259D">
            <w:pPr>
              <w:pStyle w:val="TableText"/>
              <w:jc w:val="right"/>
            </w:pPr>
            <w:r w:rsidRPr="005B7468">
              <w:t>50.88</w:t>
            </w:r>
          </w:p>
        </w:tc>
        <w:tc>
          <w:tcPr>
            <w:tcW w:w="1020" w:type="dxa"/>
          </w:tcPr>
          <w:p w14:paraId="6F88EDDE" w14:textId="17990F7E" w:rsidR="00E7259D" w:rsidRPr="00053DEE" w:rsidRDefault="00E7259D" w:rsidP="00E7259D">
            <w:pPr>
              <w:pStyle w:val="TableText"/>
              <w:jc w:val="right"/>
            </w:pPr>
            <w:r w:rsidRPr="005B7468">
              <w:t>55.91</w:t>
            </w:r>
          </w:p>
        </w:tc>
      </w:tr>
      <w:tr w:rsidR="00477BC5" w:rsidRPr="008C78D4" w14:paraId="25865236" w14:textId="77777777" w:rsidTr="005F2A0E">
        <w:tc>
          <w:tcPr>
            <w:tcW w:w="1108" w:type="dxa"/>
          </w:tcPr>
          <w:p w14:paraId="50C6BD09" w14:textId="77777777" w:rsidR="00E7259D" w:rsidRPr="00053DEE" w:rsidRDefault="00E7259D" w:rsidP="00E7259D">
            <w:pPr>
              <w:pStyle w:val="TableText"/>
            </w:pPr>
          </w:p>
        </w:tc>
        <w:tc>
          <w:tcPr>
            <w:tcW w:w="1835" w:type="dxa"/>
          </w:tcPr>
          <w:p w14:paraId="734ED98F" w14:textId="2AD62B0C" w:rsidR="00E7259D" w:rsidRPr="00053DEE" w:rsidRDefault="00E7259D" w:rsidP="00E7259D">
            <w:pPr>
              <w:pStyle w:val="TableText"/>
            </w:pPr>
            <w:r w:rsidRPr="003421B5">
              <w:t xml:space="preserve">– </w:t>
            </w:r>
            <w:r w:rsidR="00A036E5">
              <w:t>Levy-based c</w:t>
            </w:r>
            <w:r w:rsidRPr="003421B5">
              <w:t>harge</w:t>
            </w:r>
          </w:p>
        </w:tc>
        <w:tc>
          <w:tcPr>
            <w:tcW w:w="1028" w:type="dxa"/>
          </w:tcPr>
          <w:p w14:paraId="32FD343E" w14:textId="77777777" w:rsidR="00E7259D" w:rsidRPr="00053DEE" w:rsidRDefault="00E7259D" w:rsidP="00E7259D">
            <w:pPr>
              <w:pStyle w:val="TableText"/>
            </w:pPr>
          </w:p>
        </w:tc>
        <w:tc>
          <w:tcPr>
            <w:tcW w:w="1019" w:type="dxa"/>
          </w:tcPr>
          <w:p w14:paraId="36C9FA94" w14:textId="71A72CF5" w:rsidR="00E7259D" w:rsidRPr="00053DEE" w:rsidRDefault="00E7259D" w:rsidP="00E7259D">
            <w:pPr>
              <w:pStyle w:val="TableText"/>
              <w:jc w:val="right"/>
            </w:pPr>
            <w:r w:rsidRPr="008D4FD9">
              <w:t>31</w:t>
            </w:r>
          </w:p>
        </w:tc>
        <w:tc>
          <w:tcPr>
            <w:tcW w:w="1020" w:type="dxa"/>
          </w:tcPr>
          <w:p w14:paraId="7D9EC140" w14:textId="56F5220E" w:rsidR="00E7259D" w:rsidRPr="00053DEE" w:rsidRDefault="00E7259D" w:rsidP="00E7259D">
            <w:pPr>
              <w:pStyle w:val="TableText"/>
              <w:jc w:val="right"/>
            </w:pPr>
            <w:r w:rsidRPr="008D4FD9">
              <w:t>31</w:t>
            </w:r>
          </w:p>
        </w:tc>
        <w:tc>
          <w:tcPr>
            <w:tcW w:w="1020" w:type="dxa"/>
          </w:tcPr>
          <w:p w14:paraId="4E68AB03" w14:textId="60D2EF8E" w:rsidR="00E7259D" w:rsidRPr="00053DEE" w:rsidRDefault="00E7259D" w:rsidP="00E7259D">
            <w:pPr>
              <w:pStyle w:val="TableText"/>
              <w:jc w:val="right"/>
            </w:pPr>
            <w:r w:rsidRPr="005B7468">
              <w:t>31.20</w:t>
            </w:r>
          </w:p>
        </w:tc>
        <w:tc>
          <w:tcPr>
            <w:tcW w:w="1020" w:type="dxa"/>
          </w:tcPr>
          <w:p w14:paraId="2075682F" w14:textId="1A0C392B" w:rsidR="00E7259D" w:rsidRPr="00053DEE" w:rsidRDefault="00E7259D" w:rsidP="00E7259D">
            <w:pPr>
              <w:pStyle w:val="TableText"/>
              <w:jc w:val="right"/>
            </w:pPr>
            <w:r w:rsidRPr="005B7468">
              <w:t>35.76</w:t>
            </w:r>
          </w:p>
        </w:tc>
        <w:tc>
          <w:tcPr>
            <w:tcW w:w="1020" w:type="dxa"/>
          </w:tcPr>
          <w:p w14:paraId="532AA199" w14:textId="48E6061E" w:rsidR="00E7259D" w:rsidRPr="00053DEE" w:rsidRDefault="00E7259D" w:rsidP="00E7259D">
            <w:pPr>
              <w:pStyle w:val="TableText"/>
              <w:jc w:val="right"/>
            </w:pPr>
            <w:r w:rsidRPr="005B7468">
              <w:t>38.36</w:t>
            </w:r>
          </w:p>
        </w:tc>
      </w:tr>
      <w:tr w:rsidR="00477BC5" w:rsidRPr="008C78D4" w14:paraId="538580C1" w14:textId="77777777" w:rsidTr="005F2A0E">
        <w:tc>
          <w:tcPr>
            <w:tcW w:w="1108" w:type="dxa"/>
          </w:tcPr>
          <w:p w14:paraId="2D0C9D1D" w14:textId="77777777" w:rsidR="00E7259D" w:rsidRPr="00053DEE" w:rsidRDefault="00E7259D" w:rsidP="00E7259D">
            <w:pPr>
              <w:pStyle w:val="TableText"/>
            </w:pPr>
          </w:p>
        </w:tc>
        <w:tc>
          <w:tcPr>
            <w:tcW w:w="1835" w:type="dxa"/>
          </w:tcPr>
          <w:p w14:paraId="57F41D8D" w14:textId="71597E9C" w:rsidR="00E7259D" w:rsidRPr="00053DEE" w:rsidRDefault="00E7259D" w:rsidP="00E7259D">
            <w:pPr>
              <w:pStyle w:val="TableText"/>
            </w:pPr>
            <w:r w:rsidRPr="003421B5">
              <w:t>– Fee</w:t>
            </w:r>
          </w:p>
        </w:tc>
        <w:tc>
          <w:tcPr>
            <w:tcW w:w="1028" w:type="dxa"/>
          </w:tcPr>
          <w:p w14:paraId="4B1E9705" w14:textId="77777777" w:rsidR="00E7259D" w:rsidRPr="00053DEE" w:rsidRDefault="00E7259D" w:rsidP="00E7259D">
            <w:pPr>
              <w:pStyle w:val="TableText"/>
            </w:pPr>
          </w:p>
        </w:tc>
        <w:tc>
          <w:tcPr>
            <w:tcW w:w="1019" w:type="dxa"/>
          </w:tcPr>
          <w:p w14:paraId="6F946AC3" w14:textId="0532A2EE" w:rsidR="00E7259D" w:rsidRPr="00053DEE" w:rsidRDefault="00E7259D" w:rsidP="00E7259D">
            <w:pPr>
              <w:pStyle w:val="TableText"/>
              <w:jc w:val="right"/>
            </w:pPr>
            <w:r w:rsidRPr="008D4FD9">
              <w:t>7</w:t>
            </w:r>
          </w:p>
        </w:tc>
        <w:tc>
          <w:tcPr>
            <w:tcW w:w="1020" w:type="dxa"/>
          </w:tcPr>
          <w:p w14:paraId="2BD0B3C7" w14:textId="7E841D00" w:rsidR="00E7259D" w:rsidRPr="00053DEE" w:rsidRDefault="00E7259D" w:rsidP="00E7259D">
            <w:pPr>
              <w:pStyle w:val="TableText"/>
              <w:jc w:val="right"/>
            </w:pPr>
            <w:r w:rsidRPr="008D4FD9">
              <w:t>7</w:t>
            </w:r>
          </w:p>
        </w:tc>
        <w:tc>
          <w:tcPr>
            <w:tcW w:w="1020" w:type="dxa"/>
          </w:tcPr>
          <w:p w14:paraId="008D935E" w14:textId="0B4CE0D2" w:rsidR="00E7259D" w:rsidRPr="00053DEE" w:rsidRDefault="00E7259D" w:rsidP="00E7259D">
            <w:pPr>
              <w:pStyle w:val="TableText"/>
              <w:jc w:val="right"/>
            </w:pPr>
            <w:r w:rsidRPr="005B7468">
              <w:t>11.13</w:t>
            </w:r>
          </w:p>
        </w:tc>
        <w:tc>
          <w:tcPr>
            <w:tcW w:w="1020" w:type="dxa"/>
          </w:tcPr>
          <w:p w14:paraId="525B27DB" w14:textId="49706E95" w:rsidR="00E7259D" w:rsidRPr="00053DEE" w:rsidRDefault="00E7259D" w:rsidP="00E7259D">
            <w:pPr>
              <w:pStyle w:val="TableText"/>
              <w:jc w:val="right"/>
            </w:pPr>
            <w:r w:rsidRPr="005B7468">
              <w:t>15.12</w:t>
            </w:r>
          </w:p>
        </w:tc>
        <w:tc>
          <w:tcPr>
            <w:tcW w:w="1020" w:type="dxa"/>
          </w:tcPr>
          <w:p w14:paraId="0E14EAEF" w14:textId="6BA53874" w:rsidR="00E7259D" w:rsidRPr="00053DEE" w:rsidRDefault="00E7259D" w:rsidP="00E7259D">
            <w:pPr>
              <w:pStyle w:val="TableText"/>
              <w:jc w:val="right"/>
            </w:pPr>
            <w:r w:rsidRPr="005B7468">
              <w:t>17.55</w:t>
            </w:r>
          </w:p>
        </w:tc>
      </w:tr>
      <w:tr w:rsidR="00477BC5" w:rsidRPr="008C78D4" w14:paraId="04948519" w14:textId="77777777" w:rsidTr="005F2A0E">
        <w:tc>
          <w:tcPr>
            <w:tcW w:w="1108" w:type="dxa"/>
          </w:tcPr>
          <w:p w14:paraId="43A95337" w14:textId="77777777" w:rsidR="00E7259D" w:rsidRPr="00053DEE" w:rsidRDefault="00E7259D" w:rsidP="00E7259D">
            <w:pPr>
              <w:pStyle w:val="TableText"/>
            </w:pPr>
          </w:p>
        </w:tc>
        <w:tc>
          <w:tcPr>
            <w:tcW w:w="1835" w:type="dxa"/>
          </w:tcPr>
          <w:p w14:paraId="51EA3C6C" w14:textId="7B2A94FE" w:rsidR="00E7259D" w:rsidRPr="00053DEE" w:rsidRDefault="00E7259D" w:rsidP="00E7259D">
            <w:pPr>
              <w:pStyle w:val="TableText"/>
            </w:pPr>
            <w:r w:rsidRPr="003421B5">
              <w:t xml:space="preserve">Export document </w:t>
            </w:r>
            <w:r w:rsidR="00243C6C">
              <w:t>–</w:t>
            </w:r>
            <w:r w:rsidRPr="003421B5">
              <w:t xml:space="preserve"> electronically</w:t>
            </w:r>
            <w:r w:rsidR="003C4DF5">
              <w:t>-</w:t>
            </w:r>
            <w:r w:rsidRPr="003421B5">
              <w:t xml:space="preserve">issued </w:t>
            </w:r>
            <w:r w:rsidRPr="003421B5">
              <w:lastRenderedPageBreak/>
              <w:t xml:space="preserve">– egg (including fee and </w:t>
            </w:r>
            <w:r w:rsidR="00A036E5">
              <w:t xml:space="preserve">levy-based </w:t>
            </w:r>
            <w:r w:rsidRPr="003421B5">
              <w:t>charge)</w:t>
            </w:r>
            <w:r w:rsidR="00C33BD7">
              <w:t xml:space="preserve"> </w:t>
            </w:r>
            <w:r w:rsidR="00C33BD7" w:rsidRPr="00C33BD7">
              <w:rPr>
                <w:b/>
                <w:bCs/>
                <w:vertAlign w:val="superscript"/>
              </w:rPr>
              <w:t>a</w:t>
            </w:r>
          </w:p>
        </w:tc>
        <w:tc>
          <w:tcPr>
            <w:tcW w:w="1028" w:type="dxa"/>
          </w:tcPr>
          <w:p w14:paraId="221CD41A" w14:textId="77777777" w:rsidR="00E7259D" w:rsidRPr="00053DEE" w:rsidRDefault="00E7259D" w:rsidP="00E7259D">
            <w:pPr>
              <w:pStyle w:val="TableText"/>
            </w:pPr>
            <w:r w:rsidRPr="00053DEE">
              <w:lastRenderedPageBreak/>
              <w:t>Per document</w:t>
            </w:r>
          </w:p>
        </w:tc>
        <w:tc>
          <w:tcPr>
            <w:tcW w:w="1019" w:type="dxa"/>
          </w:tcPr>
          <w:p w14:paraId="4701AD41" w14:textId="33625374" w:rsidR="00E7259D" w:rsidRPr="00053DEE" w:rsidRDefault="00E7259D" w:rsidP="00E7259D">
            <w:pPr>
              <w:pStyle w:val="TableText"/>
              <w:jc w:val="right"/>
            </w:pPr>
            <w:r w:rsidRPr="00911190">
              <w:t>38</w:t>
            </w:r>
          </w:p>
        </w:tc>
        <w:tc>
          <w:tcPr>
            <w:tcW w:w="1020" w:type="dxa"/>
          </w:tcPr>
          <w:p w14:paraId="26607F37" w14:textId="4D16D81E" w:rsidR="00E7259D" w:rsidRPr="00053DEE" w:rsidRDefault="00E7259D" w:rsidP="00E7259D">
            <w:pPr>
              <w:pStyle w:val="TableText"/>
              <w:jc w:val="right"/>
            </w:pPr>
            <w:r w:rsidRPr="00911190">
              <w:t>38</w:t>
            </w:r>
          </w:p>
        </w:tc>
        <w:tc>
          <w:tcPr>
            <w:tcW w:w="1020" w:type="dxa"/>
          </w:tcPr>
          <w:p w14:paraId="5EFD2A55" w14:textId="791214FB" w:rsidR="00E7259D" w:rsidRPr="00053DEE" w:rsidRDefault="00E7259D" w:rsidP="00E7259D">
            <w:pPr>
              <w:pStyle w:val="TableText"/>
              <w:jc w:val="right"/>
            </w:pPr>
            <w:r w:rsidRPr="0028638D">
              <w:t>42.33</w:t>
            </w:r>
          </w:p>
        </w:tc>
        <w:tc>
          <w:tcPr>
            <w:tcW w:w="1020" w:type="dxa"/>
          </w:tcPr>
          <w:p w14:paraId="314DF86A" w14:textId="52FEED81" w:rsidR="00E7259D" w:rsidRPr="00053DEE" w:rsidRDefault="00E7259D" w:rsidP="00E7259D">
            <w:pPr>
              <w:pStyle w:val="TableText"/>
              <w:jc w:val="right"/>
            </w:pPr>
            <w:r w:rsidRPr="0028638D">
              <w:t>50.88</w:t>
            </w:r>
          </w:p>
        </w:tc>
        <w:tc>
          <w:tcPr>
            <w:tcW w:w="1020" w:type="dxa"/>
          </w:tcPr>
          <w:p w14:paraId="173FC5D0" w14:textId="718816A2" w:rsidR="00E7259D" w:rsidRPr="00053DEE" w:rsidRDefault="00E7259D" w:rsidP="00E7259D">
            <w:pPr>
              <w:pStyle w:val="TableText"/>
              <w:jc w:val="right"/>
            </w:pPr>
            <w:r w:rsidRPr="0028638D">
              <w:t>55.91</w:t>
            </w:r>
          </w:p>
        </w:tc>
      </w:tr>
      <w:tr w:rsidR="00477BC5" w:rsidRPr="008C78D4" w14:paraId="7B507986" w14:textId="77777777" w:rsidTr="005F2A0E">
        <w:tc>
          <w:tcPr>
            <w:tcW w:w="1108" w:type="dxa"/>
          </w:tcPr>
          <w:p w14:paraId="50C2BCF7" w14:textId="77777777" w:rsidR="00E7259D" w:rsidRPr="00053DEE" w:rsidRDefault="00E7259D" w:rsidP="00E7259D">
            <w:pPr>
              <w:pStyle w:val="TableText"/>
            </w:pPr>
          </w:p>
        </w:tc>
        <w:tc>
          <w:tcPr>
            <w:tcW w:w="1835" w:type="dxa"/>
          </w:tcPr>
          <w:p w14:paraId="59D82200" w14:textId="3F39B713" w:rsidR="00E7259D" w:rsidRPr="00053DEE" w:rsidRDefault="00E7259D" w:rsidP="00E7259D">
            <w:pPr>
              <w:pStyle w:val="TableText"/>
            </w:pPr>
            <w:r w:rsidRPr="003421B5">
              <w:t xml:space="preserve">– </w:t>
            </w:r>
            <w:r w:rsidR="00A036E5">
              <w:t>Levy-based c</w:t>
            </w:r>
            <w:r w:rsidRPr="003421B5">
              <w:t>harge</w:t>
            </w:r>
          </w:p>
        </w:tc>
        <w:tc>
          <w:tcPr>
            <w:tcW w:w="1028" w:type="dxa"/>
          </w:tcPr>
          <w:p w14:paraId="539D44C6" w14:textId="77777777" w:rsidR="00E7259D" w:rsidRPr="00053DEE" w:rsidRDefault="00E7259D" w:rsidP="00E7259D">
            <w:pPr>
              <w:pStyle w:val="TableText"/>
            </w:pPr>
          </w:p>
        </w:tc>
        <w:tc>
          <w:tcPr>
            <w:tcW w:w="1019" w:type="dxa"/>
          </w:tcPr>
          <w:p w14:paraId="5364338C" w14:textId="2BE8C939" w:rsidR="00E7259D" w:rsidRPr="00053DEE" w:rsidRDefault="00E7259D" w:rsidP="00E7259D">
            <w:pPr>
              <w:pStyle w:val="TableText"/>
              <w:jc w:val="right"/>
            </w:pPr>
            <w:r w:rsidRPr="00911190">
              <w:t>31</w:t>
            </w:r>
          </w:p>
        </w:tc>
        <w:tc>
          <w:tcPr>
            <w:tcW w:w="1020" w:type="dxa"/>
          </w:tcPr>
          <w:p w14:paraId="461A76F9" w14:textId="6B20BA95" w:rsidR="00E7259D" w:rsidRPr="00053DEE" w:rsidRDefault="00E7259D" w:rsidP="00E7259D">
            <w:pPr>
              <w:pStyle w:val="TableText"/>
              <w:jc w:val="right"/>
            </w:pPr>
            <w:r w:rsidRPr="00911190">
              <w:t>31</w:t>
            </w:r>
          </w:p>
        </w:tc>
        <w:tc>
          <w:tcPr>
            <w:tcW w:w="1020" w:type="dxa"/>
          </w:tcPr>
          <w:p w14:paraId="005304A1" w14:textId="05916364" w:rsidR="00E7259D" w:rsidRPr="00053DEE" w:rsidRDefault="00E7259D" w:rsidP="00E7259D">
            <w:pPr>
              <w:pStyle w:val="TableText"/>
              <w:jc w:val="right"/>
            </w:pPr>
            <w:r w:rsidRPr="0028638D">
              <w:t>31.20</w:t>
            </w:r>
          </w:p>
        </w:tc>
        <w:tc>
          <w:tcPr>
            <w:tcW w:w="1020" w:type="dxa"/>
          </w:tcPr>
          <w:p w14:paraId="0BE5439F" w14:textId="245208EA" w:rsidR="00E7259D" w:rsidRPr="00053DEE" w:rsidRDefault="00E7259D" w:rsidP="00E7259D">
            <w:pPr>
              <w:pStyle w:val="TableText"/>
              <w:jc w:val="right"/>
            </w:pPr>
            <w:r w:rsidRPr="0028638D">
              <w:t>35.76</w:t>
            </w:r>
          </w:p>
        </w:tc>
        <w:tc>
          <w:tcPr>
            <w:tcW w:w="1020" w:type="dxa"/>
          </w:tcPr>
          <w:p w14:paraId="755FE7E7" w14:textId="1F29BF7D" w:rsidR="00E7259D" w:rsidRPr="00053DEE" w:rsidRDefault="00E7259D" w:rsidP="00E7259D">
            <w:pPr>
              <w:pStyle w:val="TableText"/>
              <w:jc w:val="right"/>
            </w:pPr>
            <w:r w:rsidRPr="0028638D">
              <w:t>38.36</w:t>
            </w:r>
          </w:p>
        </w:tc>
      </w:tr>
      <w:tr w:rsidR="00477BC5" w:rsidRPr="008C78D4" w14:paraId="3BA8D0EA" w14:textId="77777777" w:rsidTr="005F2A0E">
        <w:tc>
          <w:tcPr>
            <w:tcW w:w="1108" w:type="dxa"/>
          </w:tcPr>
          <w:p w14:paraId="5952FAE5" w14:textId="77777777" w:rsidR="00E7259D" w:rsidRPr="00053DEE" w:rsidRDefault="00E7259D" w:rsidP="00E7259D">
            <w:pPr>
              <w:pStyle w:val="TableText"/>
            </w:pPr>
          </w:p>
        </w:tc>
        <w:tc>
          <w:tcPr>
            <w:tcW w:w="1835" w:type="dxa"/>
          </w:tcPr>
          <w:p w14:paraId="5F700EB6" w14:textId="5D3BCC9D" w:rsidR="00E7259D" w:rsidRPr="00053DEE" w:rsidRDefault="00E7259D" w:rsidP="00E7259D">
            <w:pPr>
              <w:pStyle w:val="TableText"/>
            </w:pPr>
            <w:r w:rsidRPr="003421B5">
              <w:t>– Fee</w:t>
            </w:r>
          </w:p>
        </w:tc>
        <w:tc>
          <w:tcPr>
            <w:tcW w:w="1028" w:type="dxa"/>
          </w:tcPr>
          <w:p w14:paraId="68F14F0E" w14:textId="77777777" w:rsidR="00E7259D" w:rsidRPr="00053DEE" w:rsidRDefault="00E7259D" w:rsidP="00E7259D">
            <w:pPr>
              <w:pStyle w:val="TableText"/>
            </w:pPr>
          </w:p>
        </w:tc>
        <w:tc>
          <w:tcPr>
            <w:tcW w:w="1019" w:type="dxa"/>
          </w:tcPr>
          <w:p w14:paraId="0C72BE5B" w14:textId="0087D4EA" w:rsidR="00E7259D" w:rsidRPr="00053DEE" w:rsidRDefault="00E7259D" w:rsidP="00E7259D">
            <w:pPr>
              <w:pStyle w:val="TableText"/>
              <w:jc w:val="right"/>
            </w:pPr>
            <w:r w:rsidRPr="00911190">
              <w:t>7</w:t>
            </w:r>
          </w:p>
        </w:tc>
        <w:tc>
          <w:tcPr>
            <w:tcW w:w="1020" w:type="dxa"/>
          </w:tcPr>
          <w:p w14:paraId="28FD5C9C" w14:textId="71D1E22C" w:rsidR="00E7259D" w:rsidRPr="00053DEE" w:rsidRDefault="00E7259D" w:rsidP="00E7259D">
            <w:pPr>
              <w:pStyle w:val="TableText"/>
              <w:jc w:val="right"/>
            </w:pPr>
            <w:r w:rsidRPr="00911190">
              <w:t>7</w:t>
            </w:r>
          </w:p>
        </w:tc>
        <w:tc>
          <w:tcPr>
            <w:tcW w:w="1020" w:type="dxa"/>
          </w:tcPr>
          <w:p w14:paraId="1AD6A551" w14:textId="6C782EF6" w:rsidR="00E7259D" w:rsidRPr="00053DEE" w:rsidRDefault="00E7259D" w:rsidP="00E7259D">
            <w:pPr>
              <w:pStyle w:val="TableText"/>
              <w:jc w:val="right"/>
            </w:pPr>
            <w:r w:rsidRPr="0028638D">
              <w:t>11.13</w:t>
            </w:r>
          </w:p>
        </w:tc>
        <w:tc>
          <w:tcPr>
            <w:tcW w:w="1020" w:type="dxa"/>
          </w:tcPr>
          <w:p w14:paraId="3790C355" w14:textId="14F38CBE" w:rsidR="00E7259D" w:rsidRPr="00053DEE" w:rsidRDefault="00E7259D" w:rsidP="00E7259D">
            <w:pPr>
              <w:pStyle w:val="TableText"/>
              <w:jc w:val="right"/>
            </w:pPr>
            <w:r w:rsidRPr="0028638D">
              <w:t>15.12</w:t>
            </w:r>
          </w:p>
        </w:tc>
        <w:tc>
          <w:tcPr>
            <w:tcW w:w="1020" w:type="dxa"/>
          </w:tcPr>
          <w:p w14:paraId="47A2627B" w14:textId="4E092774" w:rsidR="00E7259D" w:rsidRPr="00053DEE" w:rsidRDefault="00E7259D" w:rsidP="00E7259D">
            <w:pPr>
              <w:pStyle w:val="TableText"/>
              <w:jc w:val="right"/>
            </w:pPr>
            <w:r w:rsidRPr="0028638D">
              <w:t>17.55</w:t>
            </w:r>
          </w:p>
        </w:tc>
      </w:tr>
      <w:tr w:rsidR="00477BC5" w:rsidRPr="008C78D4" w14:paraId="2191CC63" w14:textId="77777777" w:rsidTr="005F2A0E">
        <w:tc>
          <w:tcPr>
            <w:tcW w:w="1108" w:type="dxa"/>
          </w:tcPr>
          <w:p w14:paraId="56637EBE" w14:textId="77777777" w:rsidR="00E558D9" w:rsidRPr="00053DEE" w:rsidRDefault="00E558D9" w:rsidP="00E558D9">
            <w:pPr>
              <w:pStyle w:val="TableText"/>
            </w:pPr>
          </w:p>
        </w:tc>
        <w:tc>
          <w:tcPr>
            <w:tcW w:w="1835" w:type="dxa"/>
          </w:tcPr>
          <w:p w14:paraId="420221C7" w14:textId="6C962DDC" w:rsidR="00E558D9" w:rsidRPr="00053DEE" w:rsidRDefault="00E558D9" w:rsidP="00E558D9">
            <w:pPr>
              <w:pStyle w:val="TableText"/>
            </w:pPr>
            <w:r w:rsidRPr="003421B5">
              <w:t>Export document – electronically</w:t>
            </w:r>
            <w:r w:rsidR="003C4DF5">
              <w:t>-</w:t>
            </w:r>
            <w:r w:rsidRPr="003421B5">
              <w:t xml:space="preserve">issued permit – fish (including fee and </w:t>
            </w:r>
            <w:r w:rsidR="00F74D96">
              <w:t xml:space="preserve">levy-based </w:t>
            </w:r>
            <w:r w:rsidRPr="003421B5">
              <w:t>charge)</w:t>
            </w:r>
            <w:r w:rsidR="00C33BD7">
              <w:t xml:space="preserve"> </w:t>
            </w:r>
            <w:r w:rsidR="00C33BD7" w:rsidRPr="00C33BD7">
              <w:rPr>
                <w:b/>
                <w:bCs/>
                <w:vertAlign w:val="superscript"/>
              </w:rPr>
              <w:t>a</w:t>
            </w:r>
          </w:p>
        </w:tc>
        <w:tc>
          <w:tcPr>
            <w:tcW w:w="1028" w:type="dxa"/>
          </w:tcPr>
          <w:p w14:paraId="66D6B891" w14:textId="77777777" w:rsidR="00E558D9" w:rsidRPr="00053DEE" w:rsidRDefault="00E558D9" w:rsidP="00E558D9">
            <w:pPr>
              <w:pStyle w:val="TableText"/>
            </w:pPr>
            <w:r w:rsidRPr="00053DEE">
              <w:t>Per document</w:t>
            </w:r>
          </w:p>
        </w:tc>
        <w:tc>
          <w:tcPr>
            <w:tcW w:w="1019" w:type="dxa"/>
          </w:tcPr>
          <w:p w14:paraId="56737462" w14:textId="032D1170" w:rsidR="00E558D9" w:rsidRPr="00053DEE" w:rsidRDefault="00E558D9" w:rsidP="00E558D9">
            <w:pPr>
              <w:pStyle w:val="TableText"/>
              <w:jc w:val="right"/>
            </w:pPr>
            <w:r w:rsidRPr="007B0BCB">
              <w:t>38</w:t>
            </w:r>
          </w:p>
        </w:tc>
        <w:tc>
          <w:tcPr>
            <w:tcW w:w="1020" w:type="dxa"/>
          </w:tcPr>
          <w:p w14:paraId="2644A80C" w14:textId="47A4E77E" w:rsidR="00E558D9" w:rsidRPr="00053DEE" w:rsidRDefault="00E558D9" w:rsidP="00E558D9">
            <w:pPr>
              <w:pStyle w:val="TableText"/>
              <w:jc w:val="right"/>
            </w:pPr>
            <w:r w:rsidRPr="007B0BCB">
              <w:t>38</w:t>
            </w:r>
          </w:p>
        </w:tc>
        <w:tc>
          <w:tcPr>
            <w:tcW w:w="1020" w:type="dxa"/>
          </w:tcPr>
          <w:p w14:paraId="32EFA309" w14:textId="114DC60E" w:rsidR="00E558D9" w:rsidRPr="00053DEE" w:rsidRDefault="00E558D9" w:rsidP="00E558D9">
            <w:pPr>
              <w:pStyle w:val="TableText"/>
              <w:jc w:val="right"/>
            </w:pPr>
            <w:r w:rsidRPr="00487213">
              <w:t>42.33</w:t>
            </w:r>
          </w:p>
        </w:tc>
        <w:tc>
          <w:tcPr>
            <w:tcW w:w="1020" w:type="dxa"/>
          </w:tcPr>
          <w:p w14:paraId="2E4E5F78" w14:textId="5C2BA1F1" w:rsidR="00E558D9" w:rsidRPr="00053DEE" w:rsidRDefault="00E558D9" w:rsidP="00E558D9">
            <w:pPr>
              <w:pStyle w:val="TableText"/>
              <w:jc w:val="right"/>
            </w:pPr>
            <w:r w:rsidRPr="00487213">
              <w:t>50.88</w:t>
            </w:r>
          </w:p>
        </w:tc>
        <w:tc>
          <w:tcPr>
            <w:tcW w:w="1020" w:type="dxa"/>
          </w:tcPr>
          <w:p w14:paraId="0FB15836" w14:textId="752F20AB" w:rsidR="00E558D9" w:rsidRPr="00053DEE" w:rsidRDefault="00E558D9" w:rsidP="00E558D9">
            <w:pPr>
              <w:pStyle w:val="TableText"/>
              <w:jc w:val="right"/>
            </w:pPr>
            <w:r w:rsidRPr="00487213">
              <w:t>55.91</w:t>
            </w:r>
          </w:p>
        </w:tc>
      </w:tr>
      <w:tr w:rsidR="00477BC5" w:rsidRPr="008C78D4" w14:paraId="03B78260" w14:textId="77777777" w:rsidTr="005F2A0E">
        <w:tc>
          <w:tcPr>
            <w:tcW w:w="1108" w:type="dxa"/>
          </w:tcPr>
          <w:p w14:paraId="715AB15A" w14:textId="77777777" w:rsidR="00E558D9" w:rsidRPr="00053DEE" w:rsidRDefault="00E558D9" w:rsidP="00E558D9">
            <w:pPr>
              <w:pStyle w:val="TableText"/>
            </w:pPr>
          </w:p>
        </w:tc>
        <w:tc>
          <w:tcPr>
            <w:tcW w:w="1835" w:type="dxa"/>
          </w:tcPr>
          <w:p w14:paraId="3F52BD29" w14:textId="202E7044" w:rsidR="00E558D9" w:rsidRPr="00053DEE" w:rsidRDefault="00E558D9" w:rsidP="00E558D9">
            <w:pPr>
              <w:pStyle w:val="TableText"/>
            </w:pPr>
            <w:r w:rsidRPr="003421B5">
              <w:t xml:space="preserve">– </w:t>
            </w:r>
            <w:r w:rsidR="00F74D96">
              <w:t>Levy-based c</w:t>
            </w:r>
            <w:r w:rsidRPr="003421B5">
              <w:t>harge</w:t>
            </w:r>
          </w:p>
        </w:tc>
        <w:tc>
          <w:tcPr>
            <w:tcW w:w="1028" w:type="dxa"/>
          </w:tcPr>
          <w:p w14:paraId="642FA449" w14:textId="77777777" w:rsidR="00E558D9" w:rsidRPr="00053DEE" w:rsidRDefault="00E558D9" w:rsidP="00E558D9">
            <w:pPr>
              <w:pStyle w:val="TableText"/>
            </w:pPr>
          </w:p>
        </w:tc>
        <w:tc>
          <w:tcPr>
            <w:tcW w:w="1019" w:type="dxa"/>
          </w:tcPr>
          <w:p w14:paraId="12BE6EEC" w14:textId="670AE522" w:rsidR="00E558D9" w:rsidRPr="00053DEE" w:rsidRDefault="00E558D9" w:rsidP="00E558D9">
            <w:pPr>
              <w:pStyle w:val="TableText"/>
              <w:jc w:val="right"/>
            </w:pPr>
            <w:r w:rsidRPr="007B0BCB">
              <w:t>31</w:t>
            </w:r>
          </w:p>
        </w:tc>
        <w:tc>
          <w:tcPr>
            <w:tcW w:w="1020" w:type="dxa"/>
          </w:tcPr>
          <w:p w14:paraId="2EB20484" w14:textId="696B91BA" w:rsidR="00E558D9" w:rsidRPr="00053DEE" w:rsidRDefault="00E558D9" w:rsidP="00E558D9">
            <w:pPr>
              <w:pStyle w:val="TableText"/>
              <w:jc w:val="right"/>
            </w:pPr>
            <w:r w:rsidRPr="007B0BCB">
              <w:t>31</w:t>
            </w:r>
          </w:p>
        </w:tc>
        <w:tc>
          <w:tcPr>
            <w:tcW w:w="1020" w:type="dxa"/>
          </w:tcPr>
          <w:p w14:paraId="7E63F8F1" w14:textId="5E2B9CCC" w:rsidR="00E558D9" w:rsidRPr="00053DEE" w:rsidRDefault="00E558D9" w:rsidP="00E558D9">
            <w:pPr>
              <w:pStyle w:val="TableText"/>
              <w:jc w:val="right"/>
            </w:pPr>
            <w:r w:rsidRPr="00487213">
              <w:t>31.20</w:t>
            </w:r>
          </w:p>
        </w:tc>
        <w:tc>
          <w:tcPr>
            <w:tcW w:w="1020" w:type="dxa"/>
          </w:tcPr>
          <w:p w14:paraId="5C523035" w14:textId="753694EF" w:rsidR="00E558D9" w:rsidRPr="00053DEE" w:rsidRDefault="00E558D9" w:rsidP="00E558D9">
            <w:pPr>
              <w:pStyle w:val="TableText"/>
              <w:jc w:val="right"/>
            </w:pPr>
            <w:r w:rsidRPr="00487213">
              <w:t>35.76</w:t>
            </w:r>
          </w:p>
        </w:tc>
        <w:tc>
          <w:tcPr>
            <w:tcW w:w="1020" w:type="dxa"/>
          </w:tcPr>
          <w:p w14:paraId="5810486E" w14:textId="7869F0AC" w:rsidR="00E558D9" w:rsidRPr="00053DEE" w:rsidRDefault="00E558D9" w:rsidP="00E558D9">
            <w:pPr>
              <w:pStyle w:val="TableText"/>
              <w:jc w:val="right"/>
            </w:pPr>
            <w:r w:rsidRPr="00487213">
              <w:t>38.36</w:t>
            </w:r>
          </w:p>
        </w:tc>
      </w:tr>
      <w:tr w:rsidR="00477BC5" w:rsidRPr="008C78D4" w14:paraId="635732C6" w14:textId="77777777" w:rsidTr="005F2A0E">
        <w:tc>
          <w:tcPr>
            <w:tcW w:w="1108" w:type="dxa"/>
          </w:tcPr>
          <w:p w14:paraId="32114B42" w14:textId="77777777" w:rsidR="00E558D9" w:rsidRPr="00053DEE" w:rsidRDefault="00E558D9" w:rsidP="00E558D9">
            <w:pPr>
              <w:pStyle w:val="TableText"/>
            </w:pPr>
          </w:p>
        </w:tc>
        <w:tc>
          <w:tcPr>
            <w:tcW w:w="1835" w:type="dxa"/>
          </w:tcPr>
          <w:p w14:paraId="5C80E729" w14:textId="68E6168D" w:rsidR="00E558D9" w:rsidRPr="00053DEE" w:rsidRDefault="00E558D9" w:rsidP="00E558D9">
            <w:pPr>
              <w:pStyle w:val="TableText"/>
            </w:pPr>
            <w:r w:rsidRPr="003421B5">
              <w:t>– Fee</w:t>
            </w:r>
          </w:p>
        </w:tc>
        <w:tc>
          <w:tcPr>
            <w:tcW w:w="1028" w:type="dxa"/>
          </w:tcPr>
          <w:p w14:paraId="5830F4F9" w14:textId="77777777" w:rsidR="00E558D9" w:rsidRPr="00053DEE" w:rsidRDefault="00E558D9" w:rsidP="00E558D9">
            <w:pPr>
              <w:pStyle w:val="TableText"/>
            </w:pPr>
          </w:p>
        </w:tc>
        <w:tc>
          <w:tcPr>
            <w:tcW w:w="1019" w:type="dxa"/>
          </w:tcPr>
          <w:p w14:paraId="6932CF91" w14:textId="0E41A9CD" w:rsidR="00E558D9" w:rsidRPr="00053DEE" w:rsidRDefault="00E558D9" w:rsidP="00E558D9">
            <w:pPr>
              <w:pStyle w:val="TableText"/>
              <w:jc w:val="right"/>
            </w:pPr>
            <w:r w:rsidRPr="007B0BCB">
              <w:t>7</w:t>
            </w:r>
          </w:p>
        </w:tc>
        <w:tc>
          <w:tcPr>
            <w:tcW w:w="1020" w:type="dxa"/>
          </w:tcPr>
          <w:p w14:paraId="5D51E915" w14:textId="305F329A" w:rsidR="00E558D9" w:rsidRPr="00053DEE" w:rsidRDefault="00E558D9" w:rsidP="00E558D9">
            <w:pPr>
              <w:pStyle w:val="TableText"/>
              <w:jc w:val="right"/>
            </w:pPr>
            <w:r w:rsidRPr="007B0BCB">
              <w:t>7</w:t>
            </w:r>
          </w:p>
        </w:tc>
        <w:tc>
          <w:tcPr>
            <w:tcW w:w="1020" w:type="dxa"/>
          </w:tcPr>
          <w:p w14:paraId="2A67AAB0" w14:textId="08105184" w:rsidR="00E558D9" w:rsidRPr="00053DEE" w:rsidRDefault="00E558D9" w:rsidP="00E558D9">
            <w:pPr>
              <w:pStyle w:val="TableText"/>
              <w:jc w:val="right"/>
            </w:pPr>
            <w:r w:rsidRPr="00487213">
              <w:t>11.13</w:t>
            </w:r>
          </w:p>
        </w:tc>
        <w:tc>
          <w:tcPr>
            <w:tcW w:w="1020" w:type="dxa"/>
          </w:tcPr>
          <w:p w14:paraId="660BF688" w14:textId="1A049BE6" w:rsidR="00E558D9" w:rsidRPr="00053DEE" w:rsidRDefault="00E558D9" w:rsidP="00E558D9">
            <w:pPr>
              <w:pStyle w:val="TableText"/>
              <w:jc w:val="right"/>
            </w:pPr>
            <w:r w:rsidRPr="00487213">
              <w:t>15.12</w:t>
            </w:r>
          </w:p>
        </w:tc>
        <w:tc>
          <w:tcPr>
            <w:tcW w:w="1020" w:type="dxa"/>
          </w:tcPr>
          <w:p w14:paraId="73FD9C04" w14:textId="7825EDF7" w:rsidR="00E558D9" w:rsidRPr="00053DEE" w:rsidRDefault="00E558D9" w:rsidP="00E558D9">
            <w:pPr>
              <w:pStyle w:val="TableText"/>
              <w:jc w:val="right"/>
            </w:pPr>
            <w:r w:rsidRPr="00487213">
              <w:t>17.55</w:t>
            </w:r>
          </w:p>
        </w:tc>
      </w:tr>
      <w:tr w:rsidR="00477BC5" w:rsidRPr="008C78D4" w14:paraId="4055CFFA" w14:textId="77777777" w:rsidTr="005F2A0E">
        <w:tc>
          <w:tcPr>
            <w:tcW w:w="1108" w:type="dxa"/>
          </w:tcPr>
          <w:p w14:paraId="2343B05F" w14:textId="77777777" w:rsidR="00E558D9" w:rsidRPr="00053DEE" w:rsidRDefault="00E558D9" w:rsidP="00E558D9">
            <w:pPr>
              <w:pStyle w:val="TableText"/>
            </w:pPr>
          </w:p>
        </w:tc>
        <w:tc>
          <w:tcPr>
            <w:tcW w:w="1835" w:type="dxa"/>
          </w:tcPr>
          <w:p w14:paraId="76D1E933" w14:textId="607BA756" w:rsidR="00E558D9" w:rsidRPr="00053DEE" w:rsidRDefault="00E558D9" w:rsidP="00E558D9">
            <w:pPr>
              <w:pStyle w:val="TableText"/>
            </w:pPr>
            <w:r w:rsidRPr="003421B5">
              <w:t>Export document – electronically</w:t>
            </w:r>
            <w:r w:rsidR="003C4DF5">
              <w:t>-</w:t>
            </w:r>
            <w:r w:rsidRPr="003421B5">
              <w:t xml:space="preserve">issued permit – egg (including fee and </w:t>
            </w:r>
            <w:r w:rsidR="00D11211">
              <w:t xml:space="preserve">levy-based </w:t>
            </w:r>
            <w:r w:rsidRPr="003421B5">
              <w:t>charge)</w:t>
            </w:r>
            <w:r w:rsidR="00C33BD7">
              <w:t xml:space="preserve"> </w:t>
            </w:r>
            <w:r w:rsidR="00C33BD7" w:rsidRPr="00C33BD7">
              <w:rPr>
                <w:b/>
                <w:bCs/>
                <w:vertAlign w:val="superscript"/>
              </w:rPr>
              <w:t>a</w:t>
            </w:r>
          </w:p>
        </w:tc>
        <w:tc>
          <w:tcPr>
            <w:tcW w:w="1028" w:type="dxa"/>
          </w:tcPr>
          <w:p w14:paraId="6DEC4EAC" w14:textId="77777777" w:rsidR="00E558D9" w:rsidRPr="00053DEE" w:rsidRDefault="00E558D9" w:rsidP="00E558D9">
            <w:pPr>
              <w:pStyle w:val="TableText"/>
            </w:pPr>
            <w:r w:rsidRPr="00053DEE">
              <w:t>Per document</w:t>
            </w:r>
          </w:p>
        </w:tc>
        <w:tc>
          <w:tcPr>
            <w:tcW w:w="1019" w:type="dxa"/>
          </w:tcPr>
          <w:p w14:paraId="1D931426" w14:textId="160D5235" w:rsidR="00E558D9" w:rsidRPr="00053DEE" w:rsidRDefault="00E558D9" w:rsidP="00E558D9">
            <w:pPr>
              <w:pStyle w:val="TableText"/>
              <w:jc w:val="right"/>
            </w:pPr>
            <w:r w:rsidRPr="00EB6A6F">
              <w:t>38</w:t>
            </w:r>
          </w:p>
        </w:tc>
        <w:tc>
          <w:tcPr>
            <w:tcW w:w="1020" w:type="dxa"/>
          </w:tcPr>
          <w:p w14:paraId="2E78AC6E" w14:textId="584A3339" w:rsidR="00E558D9" w:rsidRPr="00053DEE" w:rsidRDefault="00E558D9" w:rsidP="00E558D9">
            <w:pPr>
              <w:pStyle w:val="TableText"/>
              <w:jc w:val="right"/>
            </w:pPr>
            <w:r w:rsidRPr="00EB6A6F">
              <w:t>38</w:t>
            </w:r>
          </w:p>
        </w:tc>
        <w:tc>
          <w:tcPr>
            <w:tcW w:w="1020" w:type="dxa"/>
          </w:tcPr>
          <w:p w14:paraId="667BBB65" w14:textId="637BC1A7" w:rsidR="00E558D9" w:rsidRPr="00053DEE" w:rsidRDefault="00E558D9" w:rsidP="00E558D9">
            <w:pPr>
              <w:pStyle w:val="TableText"/>
              <w:jc w:val="right"/>
            </w:pPr>
            <w:r w:rsidRPr="004F4703">
              <w:t>42.33</w:t>
            </w:r>
          </w:p>
        </w:tc>
        <w:tc>
          <w:tcPr>
            <w:tcW w:w="1020" w:type="dxa"/>
          </w:tcPr>
          <w:p w14:paraId="33D0FDD0" w14:textId="1259986A" w:rsidR="00E558D9" w:rsidRPr="00053DEE" w:rsidRDefault="00E558D9" w:rsidP="00E558D9">
            <w:pPr>
              <w:pStyle w:val="TableText"/>
              <w:jc w:val="right"/>
            </w:pPr>
            <w:r w:rsidRPr="004F4703">
              <w:t>50.88</w:t>
            </w:r>
          </w:p>
        </w:tc>
        <w:tc>
          <w:tcPr>
            <w:tcW w:w="1020" w:type="dxa"/>
          </w:tcPr>
          <w:p w14:paraId="73A5F285" w14:textId="2B1D2D5F" w:rsidR="00E558D9" w:rsidRPr="00053DEE" w:rsidRDefault="00E558D9" w:rsidP="00E558D9">
            <w:pPr>
              <w:pStyle w:val="TableText"/>
              <w:jc w:val="right"/>
            </w:pPr>
            <w:r w:rsidRPr="004F4703">
              <w:t>55.91</w:t>
            </w:r>
          </w:p>
        </w:tc>
      </w:tr>
      <w:tr w:rsidR="00477BC5" w:rsidRPr="008C78D4" w14:paraId="7F8ADD37" w14:textId="77777777" w:rsidTr="005F2A0E">
        <w:tc>
          <w:tcPr>
            <w:tcW w:w="1108" w:type="dxa"/>
          </w:tcPr>
          <w:p w14:paraId="371886CF" w14:textId="77777777" w:rsidR="00E558D9" w:rsidRPr="00053DEE" w:rsidRDefault="00E558D9" w:rsidP="00E558D9">
            <w:pPr>
              <w:pStyle w:val="TableText"/>
            </w:pPr>
          </w:p>
        </w:tc>
        <w:tc>
          <w:tcPr>
            <w:tcW w:w="1835" w:type="dxa"/>
          </w:tcPr>
          <w:p w14:paraId="42F876A3" w14:textId="32B464A9" w:rsidR="00E558D9" w:rsidRPr="00053DEE" w:rsidRDefault="00E558D9" w:rsidP="00E558D9">
            <w:pPr>
              <w:pStyle w:val="TableText"/>
            </w:pPr>
            <w:r w:rsidRPr="003421B5">
              <w:t xml:space="preserve">– </w:t>
            </w:r>
            <w:r w:rsidR="00D11211">
              <w:t>Levy-based c</w:t>
            </w:r>
            <w:r w:rsidRPr="003421B5">
              <w:t>harge</w:t>
            </w:r>
          </w:p>
        </w:tc>
        <w:tc>
          <w:tcPr>
            <w:tcW w:w="1028" w:type="dxa"/>
          </w:tcPr>
          <w:p w14:paraId="50EC10F9" w14:textId="77777777" w:rsidR="00E558D9" w:rsidRPr="00053DEE" w:rsidRDefault="00E558D9" w:rsidP="00E558D9">
            <w:pPr>
              <w:pStyle w:val="TableText"/>
            </w:pPr>
          </w:p>
        </w:tc>
        <w:tc>
          <w:tcPr>
            <w:tcW w:w="1019" w:type="dxa"/>
          </w:tcPr>
          <w:p w14:paraId="0B53FE6C" w14:textId="5FBE5EF7" w:rsidR="00E558D9" w:rsidRPr="00053DEE" w:rsidRDefault="00E558D9" w:rsidP="00E558D9">
            <w:pPr>
              <w:pStyle w:val="TableText"/>
              <w:jc w:val="right"/>
            </w:pPr>
            <w:r w:rsidRPr="00EB6A6F">
              <w:t>31</w:t>
            </w:r>
          </w:p>
        </w:tc>
        <w:tc>
          <w:tcPr>
            <w:tcW w:w="1020" w:type="dxa"/>
          </w:tcPr>
          <w:p w14:paraId="3054202B" w14:textId="41BFD21A" w:rsidR="00E558D9" w:rsidRPr="00053DEE" w:rsidRDefault="00E558D9" w:rsidP="00E558D9">
            <w:pPr>
              <w:pStyle w:val="TableText"/>
              <w:jc w:val="right"/>
            </w:pPr>
            <w:r w:rsidRPr="00EB6A6F">
              <w:t>31</w:t>
            </w:r>
          </w:p>
        </w:tc>
        <w:tc>
          <w:tcPr>
            <w:tcW w:w="1020" w:type="dxa"/>
          </w:tcPr>
          <w:p w14:paraId="2662EE89" w14:textId="6EA1B506" w:rsidR="00E558D9" w:rsidRPr="00053DEE" w:rsidRDefault="00E558D9" w:rsidP="00E558D9">
            <w:pPr>
              <w:pStyle w:val="TableText"/>
              <w:jc w:val="right"/>
            </w:pPr>
            <w:r w:rsidRPr="004F4703">
              <w:t>31.20</w:t>
            </w:r>
          </w:p>
        </w:tc>
        <w:tc>
          <w:tcPr>
            <w:tcW w:w="1020" w:type="dxa"/>
          </w:tcPr>
          <w:p w14:paraId="3C65BA3D" w14:textId="45F6199D" w:rsidR="00E558D9" w:rsidRPr="00053DEE" w:rsidRDefault="00E558D9" w:rsidP="00E558D9">
            <w:pPr>
              <w:pStyle w:val="TableText"/>
              <w:jc w:val="right"/>
            </w:pPr>
            <w:r w:rsidRPr="004F4703">
              <w:t>35.76</w:t>
            </w:r>
          </w:p>
        </w:tc>
        <w:tc>
          <w:tcPr>
            <w:tcW w:w="1020" w:type="dxa"/>
          </w:tcPr>
          <w:p w14:paraId="25A6800B" w14:textId="21FDD370" w:rsidR="00E558D9" w:rsidRPr="00053DEE" w:rsidRDefault="00E558D9" w:rsidP="00E558D9">
            <w:pPr>
              <w:pStyle w:val="TableText"/>
              <w:jc w:val="right"/>
            </w:pPr>
            <w:r w:rsidRPr="004F4703">
              <w:t>38.36</w:t>
            </w:r>
          </w:p>
        </w:tc>
      </w:tr>
      <w:tr w:rsidR="00477BC5" w:rsidRPr="008C78D4" w14:paraId="4AEB4C9A" w14:textId="77777777" w:rsidTr="005F2A0E">
        <w:tc>
          <w:tcPr>
            <w:tcW w:w="1108" w:type="dxa"/>
          </w:tcPr>
          <w:p w14:paraId="0D55822A" w14:textId="77777777" w:rsidR="00E558D9" w:rsidRPr="00053DEE" w:rsidRDefault="00E558D9" w:rsidP="00E558D9">
            <w:pPr>
              <w:pStyle w:val="TableText"/>
            </w:pPr>
          </w:p>
        </w:tc>
        <w:tc>
          <w:tcPr>
            <w:tcW w:w="1835" w:type="dxa"/>
          </w:tcPr>
          <w:p w14:paraId="246F506A" w14:textId="6AF262AE" w:rsidR="00E558D9" w:rsidRPr="00053DEE" w:rsidRDefault="00E558D9" w:rsidP="00E558D9">
            <w:pPr>
              <w:pStyle w:val="TableText"/>
            </w:pPr>
            <w:r w:rsidRPr="003421B5">
              <w:t>– Fee</w:t>
            </w:r>
          </w:p>
        </w:tc>
        <w:tc>
          <w:tcPr>
            <w:tcW w:w="1028" w:type="dxa"/>
          </w:tcPr>
          <w:p w14:paraId="5D6CAD1A" w14:textId="77777777" w:rsidR="00E558D9" w:rsidRPr="00053DEE" w:rsidRDefault="00E558D9" w:rsidP="00E558D9">
            <w:pPr>
              <w:pStyle w:val="TableText"/>
            </w:pPr>
          </w:p>
        </w:tc>
        <w:tc>
          <w:tcPr>
            <w:tcW w:w="1019" w:type="dxa"/>
          </w:tcPr>
          <w:p w14:paraId="2D3999EF" w14:textId="5A18BD34" w:rsidR="00E558D9" w:rsidRPr="00053DEE" w:rsidRDefault="00E558D9" w:rsidP="00E558D9">
            <w:pPr>
              <w:pStyle w:val="TableText"/>
              <w:jc w:val="right"/>
            </w:pPr>
            <w:r w:rsidRPr="00EB6A6F">
              <w:t>7</w:t>
            </w:r>
          </w:p>
        </w:tc>
        <w:tc>
          <w:tcPr>
            <w:tcW w:w="1020" w:type="dxa"/>
          </w:tcPr>
          <w:p w14:paraId="15D33759" w14:textId="07997DBA" w:rsidR="00E558D9" w:rsidRPr="00053DEE" w:rsidRDefault="00E558D9" w:rsidP="00E558D9">
            <w:pPr>
              <w:pStyle w:val="TableText"/>
              <w:jc w:val="right"/>
            </w:pPr>
            <w:r w:rsidRPr="00EB6A6F">
              <w:t>7</w:t>
            </w:r>
          </w:p>
        </w:tc>
        <w:tc>
          <w:tcPr>
            <w:tcW w:w="1020" w:type="dxa"/>
          </w:tcPr>
          <w:p w14:paraId="62FF1CC8" w14:textId="5BB240D8" w:rsidR="00E558D9" w:rsidRPr="00053DEE" w:rsidRDefault="00E558D9" w:rsidP="00E558D9">
            <w:pPr>
              <w:pStyle w:val="TableText"/>
              <w:jc w:val="right"/>
            </w:pPr>
            <w:r w:rsidRPr="004F4703">
              <w:t>11.13</w:t>
            </w:r>
          </w:p>
        </w:tc>
        <w:tc>
          <w:tcPr>
            <w:tcW w:w="1020" w:type="dxa"/>
          </w:tcPr>
          <w:p w14:paraId="7000217C" w14:textId="0C3D7B84" w:rsidR="00E558D9" w:rsidRPr="00053DEE" w:rsidRDefault="00E558D9" w:rsidP="00E558D9">
            <w:pPr>
              <w:pStyle w:val="TableText"/>
              <w:jc w:val="right"/>
            </w:pPr>
            <w:r w:rsidRPr="004F4703">
              <w:t>15.12</w:t>
            </w:r>
          </w:p>
        </w:tc>
        <w:tc>
          <w:tcPr>
            <w:tcW w:w="1020" w:type="dxa"/>
          </w:tcPr>
          <w:p w14:paraId="5011836A" w14:textId="0F6596EF" w:rsidR="00E558D9" w:rsidRPr="00053DEE" w:rsidRDefault="00E558D9" w:rsidP="00E558D9">
            <w:pPr>
              <w:pStyle w:val="TableText"/>
              <w:jc w:val="right"/>
            </w:pPr>
            <w:r w:rsidRPr="004F4703">
              <w:t>17.55</w:t>
            </w:r>
          </w:p>
        </w:tc>
      </w:tr>
      <w:tr w:rsidR="00477BC5" w:rsidRPr="008C78D4" w14:paraId="49CFFC58" w14:textId="77777777" w:rsidTr="005F2A0E">
        <w:tc>
          <w:tcPr>
            <w:tcW w:w="1108" w:type="dxa"/>
          </w:tcPr>
          <w:p w14:paraId="3FE69AA5" w14:textId="77777777" w:rsidR="00E558D9" w:rsidRPr="00053DEE" w:rsidRDefault="00E558D9" w:rsidP="00E558D9">
            <w:pPr>
              <w:pStyle w:val="TableText"/>
            </w:pPr>
            <w:r w:rsidRPr="00053DEE">
              <w:t>Outside ordinary hours (OOH) fee</w:t>
            </w:r>
          </w:p>
        </w:tc>
        <w:tc>
          <w:tcPr>
            <w:tcW w:w="1835" w:type="dxa"/>
          </w:tcPr>
          <w:p w14:paraId="0CC77899" w14:textId="77777777" w:rsidR="00E558D9" w:rsidRPr="00053DEE" w:rsidRDefault="00E558D9" w:rsidP="00E558D9">
            <w:pPr>
              <w:pStyle w:val="TableText"/>
            </w:pPr>
            <w:r w:rsidRPr="00053DEE">
              <w:t>Weekday continuous</w:t>
            </w:r>
          </w:p>
        </w:tc>
        <w:tc>
          <w:tcPr>
            <w:tcW w:w="1028" w:type="dxa"/>
          </w:tcPr>
          <w:p w14:paraId="5B6A3217" w14:textId="77777777" w:rsidR="00E558D9" w:rsidRPr="00053DEE" w:rsidRDefault="00E558D9" w:rsidP="00E558D9">
            <w:pPr>
              <w:pStyle w:val="TableText"/>
            </w:pPr>
            <w:r w:rsidRPr="00053DEE">
              <w:t>Per quarter hour</w:t>
            </w:r>
          </w:p>
        </w:tc>
        <w:tc>
          <w:tcPr>
            <w:tcW w:w="1019" w:type="dxa"/>
          </w:tcPr>
          <w:p w14:paraId="14107227" w14:textId="775DE8A2" w:rsidR="00E558D9" w:rsidRPr="00053DEE" w:rsidRDefault="00E558D9" w:rsidP="00E558D9">
            <w:pPr>
              <w:pStyle w:val="TableText"/>
              <w:jc w:val="right"/>
            </w:pPr>
            <w:r w:rsidRPr="0041515E">
              <w:t>15</w:t>
            </w:r>
          </w:p>
        </w:tc>
        <w:tc>
          <w:tcPr>
            <w:tcW w:w="1020" w:type="dxa"/>
          </w:tcPr>
          <w:p w14:paraId="55F7F4D2" w14:textId="25889970" w:rsidR="00E558D9" w:rsidRPr="00053DEE" w:rsidRDefault="00E558D9" w:rsidP="00E558D9">
            <w:pPr>
              <w:pStyle w:val="TableText"/>
              <w:jc w:val="right"/>
            </w:pPr>
            <w:r w:rsidRPr="0041515E">
              <w:t>15</w:t>
            </w:r>
          </w:p>
        </w:tc>
        <w:tc>
          <w:tcPr>
            <w:tcW w:w="1020" w:type="dxa"/>
          </w:tcPr>
          <w:p w14:paraId="2477EE0A" w14:textId="1B12A301" w:rsidR="00E558D9" w:rsidRPr="00053DEE" w:rsidRDefault="00E558D9" w:rsidP="00E558D9">
            <w:pPr>
              <w:pStyle w:val="TableText"/>
              <w:jc w:val="right"/>
            </w:pPr>
            <w:r w:rsidRPr="00B824A5">
              <w:t>23.50</w:t>
            </w:r>
          </w:p>
        </w:tc>
        <w:tc>
          <w:tcPr>
            <w:tcW w:w="1020" w:type="dxa"/>
          </w:tcPr>
          <w:p w14:paraId="27F3AFA1" w14:textId="777FBFDA" w:rsidR="00E558D9" w:rsidRPr="00053DEE" w:rsidRDefault="00E558D9" w:rsidP="00E558D9">
            <w:pPr>
              <w:pStyle w:val="TableText"/>
              <w:jc w:val="right"/>
            </w:pPr>
            <w:r w:rsidRPr="00B824A5">
              <w:t>24.16</w:t>
            </w:r>
          </w:p>
        </w:tc>
        <w:tc>
          <w:tcPr>
            <w:tcW w:w="1020" w:type="dxa"/>
          </w:tcPr>
          <w:p w14:paraId="4AA57D98" w14:textId="669BCE6B" w:rsidR="00E558D9" w:rsidRPr="00053DEE" w:rsidRDefault="00E558D9" w:rsidP="00E558D9">
            <w:pPr>
              <w:pStyle w:val="TableText"/>
              <w:jc w:val="right"/>
            </w:pPr>
            <w:r w:rsidRPr="00B824A5">
              <w:t>24.84</w:t>
            </w:r>
          </w:p>
        </w:tc>
      </w:tr>
      <w:tr w:rsidR="00477BC5" w:rsidRPr="008C78D4" w14:paraId="6D71FAFF" w14:textId="77777777" w:rsidTr="005F2A0E">
        <w:tc>
          <w:tcPr>
            <w:tcW w:w="1108" w:type="dxa"/>
          </w:tcPr>
          <w:p w14:paraId="4B10AACA" w14:textId="77777777" w:rsidR="00E558D9" w:rsidRPr="00053DEE" w:rsidRDefault="00E558D9" w:rsidP="00E558D9">
            <w:pPr>
              <w:pStyle w:val="TableText"/>
            </w:pPr>
          </w:p>
        </w:tc>
        <w:tc>
          <w:tcPr>
            <w:tcW w:w="1835" w:type="dxa"/>
          </w:tcPr>
          <w:p w14:paraId="5974D3A9" w14:textId="77777777" w:rsidR="00E558D9" w:rsidRPr="00053DEE" w:rsidRDefault="00E558D9" w:rsidP="00E558D9">
            <w:pPr>
              <w:pStyle w:val="TableText"/>
            </w:pPr>
            <w:r w:rsidRPr="00053DEE">
              <w:t>Weekday non-continuous (up to 30 minutes)</w:t>
            </w:r>
          </w:p>
        </w:tc>
        <w:tc>
          <w:tcPr>
            <w:tcW w:w="1028" w:type="dxa"/>
          </w:tcPr>
          <w:p w14:paraId="71E8D0C9" w14:textId="77777777" w:rsidR="00E558D9" w:rsidRPr="00053DEE" w:rsidRDefault="00E558D9" w:rsidP="00E558D9">
            <w:pPr>
              <w:pStyle w:val="TableText"/>
            </w:pPr>
            <w:r w:rsidRPr="00053DEE">
              <w:t>Any period up to 30 minutes</w:t>
            </w:r>
          </w:p>
        </w:tc>
        <w:tc>
          <w:tcPr>
            <w:tcW w:w="1019" w:type="dxa"/>
          </w:tcPr>
          <w:p w14:paraId="0B9E996C" w14:textId="3BE68C79" w:rsidR="00E558D9" w:rsidRPr="00053DEE" w:rsidRDefault="00E558D9" w:rsidP="00E558D9">
            <w:pPr>
              <w:pStyle w:val="TableText"/>
              <w:jc w:val="right"/>
            </w:pPr>
            <w:r w:rsidRPr="0041515E">
              <w:t>30</w:t>
            </w:r>
          </w:p>
        </w:tc>
        <w:tc>
          <w:tcPr>
            <w:tcW w:w="1020" w:type="dxa"/>
          </w:tcPr>
          <w:p w14:paraId="5E707503" w14:textId="4153502B" w:rsidR="00E558D9" w:rsidRPr="00053DEE" w:rsidRDefault="00E558D9" w:rsidP="00E558D9">
            <w:pPr>
              <w:pStyle w:val="TableText"/>
              <w:jc w:val="right"/>
            </w:pPr>
            <w:r w:rsidRPr="0041515E">
              <w:t>30</w:t>
            </w:r>
          </w:p>
        </w:tc>
        <w:tc>
          <w:tcPr>
            <w:tcW w:w="1020" w:type="dxa"/>
          </w:tcPr>
          <w:p w14:paraId="1B45D773" w14:textId="0968DB1A" w:rsidR="00E558D9" w:rsidRPr="00053DEE" w:rsidRDefault="00E558D9" w:rsidP="00E558D9">
            <w:pPr>
              <w:pStyle w:val="TableText"/>
              <w:jc w:val="right"/>
            </w:pPr>
            <w:r w:rsidRPr="00B824A5">
              <w:t>47.00</w:t>
            </w:r>
          </w:p>
        </w:tc>
        <w:tc>
          <w:tcPr>
            <w:tcW w:w="1020" w:type="dxa"/>
          </w:tcPr>
          <w:p w14:paraId="616704B5" w14:textId="17A53E98" w:rsidR="00E558D9" w:rsidRPr="00053DEE" w:rsidRDefault="00E558D9" w:rsidP="00E558D9">
            <w:pPr>
              <w:pStyle w:val="TableText"/>
              <w:jc w:val="right"/>
            </w:pPr>
            <w:r w:rsidRPr="00B824A5">
              <w:t>48.32</w:t>
            </w:r>
          </w:p>
        </w:tc>
        <w:tc>
          <w:tcPr>
            <w:tcW w:w="1020" w:type="dxa"/>
          </w:tcPr>
          <w:p w14:paraId="482C7ADB" w14:textId="0E74F9B6" w:rsidR="00E558D9" w:rsidRPr="00053DEE" w:rsidRDefault="00E558D9" w:rsidP="00E558D9">
            <w:pPr>
              <w:pStyle w:val="TableText"/>
              <w:jc w:val="right"/>
            </w:pPr>
            <w:r w:rsidRPr="00B824A5">
              <w:t>49.68</w:t>
            </w:r>
          </w:p>
        </w:tc>
      </w:tr>
      <w:tr w:rsidR="00477BC5" w:rsidRPr="008C78D4" w14:paraId="0F7CA64E" w14:textId="77777777" w:rsidTr="005F2A0E">
        <w:tc>
          <w:tcPr>
            <w:tcW w:w="1108" w:type="dxa"/>
          </w:tcPr>
          <w:p w14:paraId="48B707DD" w14:textId="77777777" w:rsidR="00E558D9" w:rsidRPr="00053DEE" w:rsidRDefault="00E558D9" w:rsidP="00E558D9">
            <w:pPr>
              <w:pStyle w:val="TableText"/>
            </w:pPr>
          </w:p>
        </w:tc>
        <w:tc>
          <w:tcPr>
            <w:tcW w:w="1835" w:type="dxa"/>
          </w:tcPr>
          <w:p w14:paraId="30B5939C" w14:textId="77777777" w:rsidR="00E558D9" w:rsidRPr="00053DEE" w:rsidRDefault="00E558D9" w:rsidP="00E558D9">
            <w:pPr>
              <w:pStyle w:val="TableText"/>
            </w:pPr>
            <w:r w:rsidRPr="00053DEE">
              <w:t>Weekday non-continuous (after 30 minutes)</w:t>
            </w:r>
          </w:p>
        </w:tc>
        <w:tc>
          <w:tcPr>
            <w:tcW w:w="1028" w:type="dxa"/>
          </w:tcPr>
          <w:p w14:paraId="40EC97D8" w14:textId="77777777" w:rsidR="00E558D9" w:rsidRPr="00053DEE" w:rsidRDefault="00E558D9" w:rsidP="00E558D9">
            <w:pPr>
              <w:pStyle w:val="TableText"/>
            </w:pPr>
            <w:r w:rsidRPr="00053DEE">
              <w:t>Per quarter hour</w:t>
            </w:r>
          </w:p>
        </w:tc>
        <w:tc>
          <w:tcPr>
            <w:tcW w:w="1019" w:type="dxa"/>
          </w:tcPr>
          <w:p w14:paraId="4F8A20F2" w14:textId="44FD1502" w:rsidR="00E558D9" w:rsidRPr="00053DEE" w:rsidRDefault="00E558D9" w:rsidP="00E558D9">
            <w:pPr>
              <w:pStyle w:val="TableText"/>
              <w:jc w:val="right"/>
            </w:pPr>
            <w:r w:rsidRPr="0041515E">
              <w:t>15</w:t>
            </w:r>
          </w:p>
        </w:tc>
        <w:tc>
          <w:tcPr>
            <w:tcW w:w="1020" w:type="dxa"/>
          </w:tcPr>
          <w:p w14:paraId="011EB7D7" w14:textId="0EE98CB1" w:rsidR="00E558D9" w:rsidRPr="00053DEE" w:rsidRDefault="00E558D9" w:rsidP="00E558D9">
            <w:pPr>
              <w:pStyle w:val="TableText"/>
              <w:jc w:val="right"/>
            </w:pPr>
            <w:r w:rsidRPr="0041515E">
              <w:t>15</w:t>
            </w:r>
          </w:p>
        </w:tc>
        <w:tc>
          <w:tcPr>
            <w:tcW w:w="1020" w:type="dxa"/>
          </w:tcPr>
          <w:p w14:paraId="127F5101" w14:textId="6653D77B" w:rsidR="00E558D9" w:rsidRPr="00053DEE" w:rsidRDefault="00E558D9" w:rsidP="00E558D9">
            <w:pPr>
              <w:pStyle w:val="TableText"/>
              <w:jc w:val="right"/>
            </w:pPr>
            <w:r w:rsidRPr="00B824A5">
              <w:t>23.50</w:t>
            </w:r>
          </w:p>
        </w:tc>
        <w:tc>
          <w:tcPr>
            <w:tcW w:w="1020" w:type="dxa"/>
          </w:tcPr>
          <w:p w14:paraId="3953590C" w14:textId="43DED945" w:rsidR="00E558D9" w:rsidRPr="00053DEE" w:rsidRDefault="00E558D9" w:rsidP="00E558D9">
            <w:pPr>
              <w:pStyle w:val="TableText"/>
              <w:jc w:val="right"/>
            </w:pPr>
            <w:r w:rsidRPr="00B824A5">
              <w:t>24.16</w:t>
            </w:r>
          </w:p>
        </w:tc>
        <w:tc>
          <w:tcPr>
            <w:tcW w:w="1020" w:type="dxa"/>
          </w:tcPr>
          <w:p w14:paraId="4D8C03DA" w14:textId="1B0345CB" w:rsidR="00E558D9" w:rsidRPr="00053DEE" w:rsidRDefault="00E558D9" w:rsidP="00E558D9">
            <w:pPr>
              <w:pStyle w:val="TableText"/>
              <w:jc w:val="right"/>
            </w:pPr>
            <w:r w:rsidRPr="00B824A5">
              <w:t>24.84</w:t>
            </w:r>
          </w:p>
        </w:tc>
      </w:tr>
      <w:tr w:rsidR="00477BC5" w:rsidRPr="008C78D4" w14:paraId="275F4A34" w14:textId="77777777" w:rsidTr="005F2A0E">
        <w:tc>
          <w:tcPr>
            <w:tcW w:w="1108" w:type="dxa"/>
          </w:tcPr>
          <w:p w14:paraId="3C04A539" w14:textId="77777777" w:rsidR="00E558D9" w:rsidRPr="00053DEE" w:rsidRDefault="00E558D9" w:rsidP="00E558D9">
            <w:pPr>
              <w:pStyle w:val="TableText"/>
            </w:pPr>
          </w:p>
        </w:tc>
        <w:tc>
          <w:tcPr>
            <w:tcW w:w="1835" w:type="dxa"/>
          </w:tcPr>
          <w:p w14:paraId="19435FF7" w14:textId="77777777" w:rsidR="00E558D9" w:rsidRPr="00053DEE" w:rsidRDefault="00E558D9" w:rsidP="00E558D9">
            <w:pPr>
              <w:pStyle w:val="TableText"/>
            </w:pPr>
            <w:r w:rsidRPr="00053DEE">
              <w:t>Weekend and public holiday non-continuous (up to 30 minute)</w:t>
            </w:r>
          </w:p>
        </w:tc>
        <w:tc>
          <w:tcPr>
            <w:tcW w:w="1028" w:type="dxa"/>
          </w:tcPr>
          <w:p w14:paraId="48C53B8E" w14:textId="77777777" w:rsidR="00E558D9" w:rsidRPr="00053DEE" w:rsidRDefault="00E558D9" w:rsidP="00E558D9">
            <w:pPr>
              <w:pStyle w:val="TableText"/>
            </w:pPr>
            <w:r w:rsidRPr="00053DEE">
              <w:t>Any period up to 30 minutes</w:t>
            </w:r>
          </w:p>
        </w:tc>
        <w:tc>
          <w:tcPr>
            <w:tcW w:w="1019" w:type="dxa"/>
          </w:tcPr>
          <w:p w14:paraId="518A9299" w14:textId="75C97B3D" w:rsidR="00E558D9" w:rsidRPr="00053DEE" w:rsidRDefault="00E558D9" w:rsidP="00E558D9">
            <w:pPr>
              <w:pStyle w:val="TableText"/>
              <w:jc w:val="right"/>
            </w:pPr>
            <w:r w:rsidRPr="0041515E">
              <w:t>40</w:t>
            </w:r>
          </w:p>
        </w:tc>
        <w:tc>
          <w:tcPr>
            <w:tcW w:w="1020" w:type="dxa"/>
          </w:tcPr>
          <w:p w14:paraId="4C26D385" w14:textId="37AFF44D" w:rsidR="00E558D9" w:rsidRPr="00053DEE" w:rsidRDefault="00E558D9" w:rsidP="00E558D9">
            <w:pPr>
              <w:pStyle w:val="TableText"/>
              <w:jc w:val="right"/>
            </w:pPr>
            <w:r w:rsidRPr="0041515E">
              <w:t>40</w:t>
            </w:r>
          </w:p>
        </w:tc>
        <w:tc>
          <w:tcPr>
            <w:tcW w:w="1020" w:type="dxa"/>
          </w:tcPr>
          <w:p w14:paraId="088D6A4A" w14:textId="7AFB6AF4" w:rsidR="00E558D9" w:rsidRPr="00053DEE" w:rsidRDefault="00E558D9" w:rsidP="00E558D9">
            <w:pPr>
              <w:pStyle w:val="TableText"/>
              <w:jc w:val="right"/>
            </w:pPr>
            <w:r w:rsidRPr="00B824A5">
              <w:t>62.67</w:t>
            </w:r>
          </w:p>
        </w:tc>
        <w:tc>
          <w:tcPr>
            <w:tcW w:w="1020" w:type="dxa"/>
          </w:tcPr>
          <w:p w14:paraId="34334B9C" w14:textId="191A26F2" w:rsidR="00E558D9" w:rsidRPr="00053DEE" w:rsidRDefault="00E558D9" w:rsidP="00E558D9">
            <w:pPr>
              <w:pStyle w:val="TableText"/>
              <w:jc w:val="right"/>
            </w:pPr>
            <w:r w:rsidRPr="00B824A5">
              <w:t>64.43</w:t>
            </w:r>
          </w:p>
        </w:tc>
        <w:tc>
          <w:tcPr>
            <w:tcW w:w="1020" w:type="dxa"/>
          </w:tcPr>
          <w:p w14:paraId="2EE87863" w14:textId="21BA55BF" w:rsidR="00E558D9" w:rsidRPr="00053DEE" w:rsidRDefault="00E558D9" w:rsidP="00E558D9">
            <w:pPr>
              <w:pStyle w:val="TableText"/>
              <w:jc w:val="right"/>
            </w:pPr>
            <w:r w:rsidRPr="00B824A5">
              <w:t>66.24</w:t>
            </w:r>
          </w:p>
        </w:tc>
      </w:tr>
      <w:tr w:rsidR="00477BC5" w:rsidRPr="008C78D4" w14:paraId="3260AD5E" w14:textId="77777777" w:rsidTr="005F2A0E">
        <w:tc>
          <w:tcPr>
            <w:tcW w:w="1108" w:type="dxa"/>
          </w:tcPr>
          <w:p w14:paraId="0DAE775F" w14:textId="77777777" w:rsidR="00E558D9" w:rsidRPr="00053DEE" w:rsidRDefault="00E558D9" w:rsidP="00E558D9">
            <w:pPr>
              <w:pStyle w:val="TableText"/>
            </w:pPr>
          </w:p>
        </w:tc>
        <w:tc>
          <w:tcPr>
            <w:tcW w:w="1835" w:type="dxa"/>
          </w:tcPr>
          <w:p w14:paraId="7926401D" w14:textId="77777777" w:rsidR="00E558D9" w:rsidRPr="00053DEE" w:rsidRDefault="00E558D9" w:rsidP="00E558D9">
            <w:pPr>
              <w:pStyle w:val="TableText"/>
            </w:pPr>
            <w:r w:rsidRPr="00053DEE">
              <w:t>Weekend and public holiday non-continuous (after 30 minutes)</w:t>
            </w:r>
          </w:p>
        </w:tc>
        <w:tc>
          <w:tcPr>
            <w:tcW w:w="1028" w:type="dxa"/>
          </w:tcPr>
          <w:p w14:paraId="4B76991D" w14:textId="77777777" w:rsidR="00E558D9" w:rsidRPr="00053DEE" w:rsidRDefault="00E558D9" w:rsidP="00E558D9">
            <w:pPr>
              <w:pStyle w:val="TableText"/>
            </w:pPr>
            <w:r w:rsidRPr="00053DEE">
              <w:t>Per quarter hour</w:t>
            </w:r>
          </w:p>
        </w:tc>
        <w:tc>
          <w:tcPr>
            <w:tcW w:w="1019" w:type="dxa"/>
          </w:tcPr>
          <w:p w14:paraId="1FDCBBB0" w14:textId="7BFF3EE6" w:rsidR="00E558D9" w:rsidRPr="00053DEE" w:rsidRDefault="00E558D9" w:rsidP="00E558D9">
            <w:pPr>
              <w:pStyle w:val="TableText"/>
              <w:jc w:val="right"/>
            </w:pPr>
            <w:r w:rsidRPr="0041515E">
              <w:t>20</w:t>
            </w:r>
          </w:p>
        </w:tc>
        <w:tc>
          <w:tcPr>
            <w:tcW w:w="1020" w:type="dxa"/>
          </w:tcPr>
          <w:p w14:paraId="721913B8" w14:textId="167BFF00" w:rsidR="00E558D9" w:rsidRPr="00053DEE" w:rsidRDefault="00E558D9" w:rsidP="00E558D9">
            <w:pPr>
              <w:pStyle w:val="TableText"/>
              <w:jc w:val="right"/>
            </w:pPr>
            <w:r w:rsidRPr="0041515E">
              <w:t>20</w:t>
            </w:r>
          </w:p>
        </w:tc>
        <w:tc>
          <w:tcPr>
            <w:tcW w:w="1020" w:type="dxa"/>
          </w:tcPr>
          <w:p w14:paraId="4716704E" w14:textId="168F273D" w:rsidR="00E558D9" w:rsidRPr="00053DEE" w:rsidRDefault="00E558D9" w:rsidP="00E558D9">
            <w:pPr>
              <w:pStyle w:val="TableText"/>
              <w:jc w:val="right"/>
            </w:pPr>
            <w:r w:rsidRPr="00B824A5">
              <w:t>31.33</w:t>
            </w:r>
          </w:p>
        </w:tc>
        <w:tc>
          <w:tcPr>
            <w:tcW w:w="1020" w:type="dxa"/>
          </w:tcPr>
          <w:p w14:paraId="42DF40EB" w14:textId="313181BD" w:rsidR="00E558D9" w:rsidRPr="00053DEE" w:rsidRDefault="00E558D9" w:rsidP="00E558D9">
            <w:pPr>
              <w:pStyle w:val="TableText"/>
              <w:jc w:val="right"/>
            </w:pPr>
            <w:r w:rsidRPr="00B824A5">
              <w:t>32.22</w:t>
            </w:r>
          </w:p>
        </w:tc>
        <w:tc>
          <w:tcPr>
            <w:tcW w:w="1020" w:type="dxa"/>
          </w:tcPr>
          <w:p w14:paraId="09CA5662" w14:textId="7F56B513" w:rsidR="00E558D9" w:rsidRPr="00053DEE" w:rsidRDefault="00E558D9" w:rsidP="00E558D9">
            <w:pPr>
              <w:pStyle w:val="TableText"/>
              <w:jc w:val="right"/>
            </w:pPr>
            <w:r w:rsidRPr="00B824A5">
              <w:t>33.12</w:t>
            </w:r>
          </w:p>
        </w:tc>
      </w:tr>
      <w:tr w:rsidR="00477BC5" w:rsidRPr="008C78D4" w14:paraId="553479D0" w14:textId="77777777" w:rsidTr="005F2A0E">
        <w:tc>
          <w:tcPr>
            <w:tcW w:w="1108" w:type="dxa"/>
          </w:tcPr>
          <w:p w14:paraId="41E7B8BA" w14:textId="2CD96AF1" w:rsidR="00DE08BD" w:rsidRPr="00053DEE" w:rsidRDefault="00DE08BD" w:rsidP="00DE08BD">
            <w:pPr>
              <w:pStyle w:val="TableText"/>
            </w:pPr>
            <w:r w:rsidRPr="00053DEE">
              <w:t>Organics</w:t>
            </w:r>
            <w:r w:rsidR="00C33BD7">
              <w:t xml:space="preserve"> </w:t>
            </w:r>
            <w:r w:rsidR="00C33BD7" w:rsidRPr="00C33BD7">
              <w:rPr>
                <w:b/>
                <w:bCs/>
                <w:vertAlign w:val="superscript"/>
              </w:rPr>
              <w:t>b</w:t>
            </w:r>
          </w:p>
        </w:tc>
        <w:tc>
          <w:tcPr>
            <w:tcW w:w="1835" w:type="dxa"/>
          </w:tcPr>
          <w:p w14:paraId="71A69FA5" w14:textId="77777777" w:rsidR="00DE08BD" w:rsidRPr="00053DEE" w:rsidRDefault="00DE08BD" w:rsidP="00DE08BD">
            <w:pPr>
              <w:pStyle w:val="TableText"/>
            </w:pPr>
            <w:r w:rsidRPr="00053DEE">
              <w:t>Organic certifying body</w:t>
            </w:r>
          </w:p>
        </w:tc>
        <w:tc>
          <w:tcPr>
            <w:tcW w:w="1028" w:type="dxa"/>
          </w:tcPr>
          <w:p w14:paraId="2047623F" w14:textId="77777777" w:rsidR="00DE08BD" w:rsidRPr="00053DEE" w:rsidRDefault="00DE08BD" w:rsidP="00DE08BD">
            <w:pPr>
              <w:pStyle w:val="TableText"/>
            </w:pPr>
            <w:r w:rsidRPr="00053DEE">
              <w:t>Annual</w:t>
            </w:r>
          </w:p>
        </w:tc>
        <w:tc>
          <w:tcPr>
            <w:tcW w:w="1019" w:type="dxa"/>
          </w:tcPr>
          <w:p w14:paraId="6D90D48A" w14:textId="10799126" w:rsidR="00DE08BD" w:rsidRPr="00053DEE" w:rsidRDefault="00DE08BD" w:rsidP="00DE08BD">
            <w:pPr>
              <w:pStyle w:val="TableText"/>
              <w:jc w:val="right"/>
            </w:pPr>
            <w:r w:rsidRPr="00FB2D75">
              <w:t>8,608</w:t>
            </w:r>
          </w:p>
        </w:tc>
        <w:tc>
          <w:tcPr>
            <w:tcW w:w="1020" w:type="dxa"/>
          </w:tcPr>
          <w:p w14:paraId="6836A12D" w14:textId="0A248741" w:rsidR="00DE08BD" w:rsidRPr="00053DEE" w:rsidRDefault="00DE08BD" w:rsidP="00DE08BD">
            <w:pPr>
              <w:pStyle w:val="TableText"/>
              <w:jc w:val="right"/>
            </w:pPr>
            <w:r w:rsidRPr="00FB2D75">
              <w:t>8,608</w:t>
            </w:r>
          </w:p>
        </w:tc>
        <w:tc>
          <w:tcPr>
            <w:tcW w:w="1020" w:type="dxa"/>
          </w:tcPr>
          <w:p w14:paraId="12D21CAF" w14:textId="3D384F5E" w:rsidR="00DE08BD" w:rsidRPr="00053DEE" w:rsidRDefault="00DE08BD" w:rsidP="00DE08BD">
            <w:pPr>
              <w:pStyle w:val="TableText"/>
              <w:jc w:val="right"/>
            </w:pPr>
            <w:r w:rsidRPr="002452E4">
              <w:t>8,455.25</w:t>
            </w:r>
          </w:p>
        </w:tc>
        <w:tc>
          <w:tcPr>
            <w:tcW w:w="1020" w:type="dxa"/>
          </w:tcPr>
          <w:p w14:paraId="21A3172E" w14:textId="093AC75C" w:rsidR="00DE08BD" w:rsidRPr="00053DEE" w:rsidRDefault="00DE08BD" w:rsidP="00DE08BD">
            <w:pPr>
              <w:pStyle w:val="TableText"/>
              <w:jc w:val="right"/>
            </w:pPr>
            <w:r w:rsidRPr="002452E4">
              <w:t>8,588.96</w:t>
            </w:r>
          </w:p>
        </w:tc>
        <w:tc>
          <w:tcPr>
            <w:tcW w:w="1020" w:type="dxa"/>
          </w:tcPr>
          <w:p w14:paraId="08BCFCA2" w14:textId="004488DA" w:rsidR="00DE08BD" w:rsidRPr="00053DEE" w:rsidRDefault="00DE08BD" w:rsidP="00DE08BD">
            <w:pPr>
              <w:pStyle w:val="TableText"/>
              <w:jc w:val="right"/>
            </w:pPr>
            <w:r w:rsidRPr="002452E4">
              <w:t>8,863.99</w:t>
            </w:r>
          </w:p>
        </w:tc>
      </w:tr>
      <w:tr w:rsidR="00FF0E40" w:rsidRPr="008C78D4" w14:paraId="3FE9F7DC" w14:textId="77777777" w:rsidTr="005F2A0E">
        <w:tc>
          <w:tcPr>
            <w:tcW w:w="1108" w:type="dxa"/>
          </w:tcPr>
          <w:p w14:paraId="2DACFF49" w14:textId="77777777" w:rsidR="00FF0E40" w:rsidRPr="00053DEE" w:rsidRDefault="00FF0E40" w:rsidP="00FF0E40">
            <w:pPr>
              <w:pStyle w:val="TableText"/>
            </w:pPr>
          </w:p>
        </w:tc>
        <w:tc>
          <w:tcPr>
            <w:tcW w:w="1835" w:type="dxa"/>
          </w:tcPr>
          <w:p w14:paraId="60CA6D7F" w14:textId="4D77ED31" w:rsidR="00FF0E40" w:rsidRPr="00053DEE" w:rsidRDefault="00FF0E40" w:rsidP="00FF0E40">
            <w:pPr>
              <w:pStyle w:val="TableText"/>
            </w:pPr>
            <w:r w:rsidRPr="009D47B6">
              <w:t>Organic certifying body – part year</w:t>
            </w:r>
          </w:p>
        </w:tc>
        <w:tc>
          <w:tcPr>
            <w:tcW w:w="1028" w:type="dxa"/>
          </w:tcPr>
          <w:p w14:paraId="50D797DC" w14:textId="0CD344CD" w:rsidR="00FF0E40" w:rsidRPr="00053DEE" w:rsidRDefault="00FF0E40" w:rsidP="00FF0E40">
            <w:pPr>
              <w:pStyle w:val="TableText"/>
            </w:pPr>
            <w:r w:rsidRPr="009D47B6">
              <w:t>Annual</w:t>
            </w:r>
          </w:p>
        </w:tc>
        <w:tc>
          <w:tcPr>
            <w:tcW w:w="1019" w:type="dxa"/>
          </w:tcPr>
          <w:p w14:paraId="79E9B8AC" w14:textId="20031157" w:rsidR="00FF0E40" w:rsidRPr="00FB2D75" w:rsidRDefault="00FF0E40" w:rsidP="00FF0E40">
            <w:pPr>
              <w:pStyle w:val="TableText"/>
              <w:jc w:val="right"/>
            </w:pPr>
            <w:r w:rsidRPr="009D47B6">
              <w:t>4,304</w:t>
            </w:r>
          </w:p>
        </w:tc>
        <w:tc>
          <w:tcPr>
            <w:tcW w:w="1020" w:type="dxa"/>
          </w:tcPr>
          <w:p w14:paraId="165E91F4" w14:textId="30BCF82B" w:rsidR="00FF0E40" w:rsidRPr="00FB2D75" w:rsidRDefault="00FF0E40" w:rsidP="00FF0E40">
            <w:pPr>
              <w:pStyle w:val="TableText"/>
              <w:jc w:val="right"/>
            </w:pPr>
            <w:r w:rsidRPr="009D47B6">
              <w:t>4,304</w:t>
            </w:r>
          </w:p>
        </w:tc>
        <w:tc>
          <w:tcPr>
            <w:tcW w:w="1020" w:type="dxa"/>
          </w:tcPr>
          <w:p w14:paraId="4511EDAB" w14:textId="5C8960FC" w:rsidR="00FF0E40" w:rsidRPr="002452E4" w:rsidRDefault="00FF0E40" w:rsidP="00FF0E40">
            <w:pPr>
              <w:pStyle w:val="TableText"/>
              <w:jc w:val="right"/>
            </w:pPr>
            <w:r w:rsidRPr="009D47B6">
              <w:t>4,227.63</w:t>
            </w:r>
          </w:p>
        </w:tc>
        <w:tc>
          <w:tcPr>
            <w:tcW w:w="1020" w:type="dxa"/>
          </w:tcPr>
          <w:p w14:paraId="5BD7A385" w14:textId="1D5A9BCF" w:rsidR="00FF0E40" w:rsidRPr="002452E4" w:rsidRDefault="00FF0E40" w:rsidP="00FF0E40">
            <w:pPr>
              <w:pStyle w:val="TableText"/>
              <w:jc w:val="right"/>
            </w:pPr>
            <w:r w:rsidRPr="009D47B6">
              <w:t>4,294.48</w:t>
            </w:r>
          </w:p>
        </w:tc>
        <w:tc>
          <w:tcPr>
            <w:tcW w:w="1020" w:type="dxa"/>
          </w:tcPr>
          <w:p w14:paraId="7AA8FC74" w14:textId="38181C22" w:rsidR="00FF0E40" w:rsidRPr="002452E4" w:rsidRDefault="00FF0E40" w:rsidP="00FF0E40">
            <w:pPr>
              <w:pStyle w:val="TableText"/>
              <w:jc w:val="right"/>
            </w:pPr>
            <w:r w:rsidRPr="009D47B6">
              <w:t>4,432.00</w:t>
            </w:r>
          </w:p>
        </w:tc>
      </w:tr>
      <w:tr w:rsidR="00477BC5" w:rsidRPr="008C78D4" w14:paraId="1525AB35" w14:textId="77777777" w:rsidTr="005F2A0E">
        <w:tc>
          <w:tcPr>
            <w:tcW w:w="1108" w:type="dxa"/>
          </w:tcPr>
          <w:p w14:paraId="59320BC9" w14:textId="77777777" w:rsidR="00DE08BD" w:rsidRPr="00053DEE" w:rsidRDefault="00DE08BD" w:rsidP="00DE08BD">
            <w:pPr>
              <w:pStyle w:val="TableText"/>
            </w:pPr>
          </w:p>
        </w:tc>
        <w:tc>
          <w:tcPr>
            <w:tcW w:w="1835" w:type="dxa"/>
          </w:tcPr>
          <w:p w14:paraId="6FFAF515" w14:textId="77777777" w:rsidR="00DE08BD" w:rsidRPr="00053DEE" w:rsidRDefault="00DE08BD" w:rsidP="00DE08BD">
            <w:pPr>
              <w:pStyle w:val="TableText"/>
            </w:pPr>
            <w:r w:rsidRPr="00053DEE">
              <w:t>Application charge for organic goods certification operation</w:t>
            </w:r>
          </w:p>
        </w:tc>
        <w:tc>
          <w:tcPr>
            <w:tcW w:w="1028" w:type="dxa"/>
          </w:tcPr>
          <w:p w14:paraId="09992962" w14:textId="77777777" w:rsidR="00DE08BD" w:rsidRPr="00053DEE" w:rsidRDefault="00DE08BD" w:rsidP="00DE08BD">
            <w:pPr>
              <w:pStyle w:val="TableText"/>
            </w:pPr>
            <w:r w:rsidRPr="00053DEE">
              <w:t>Per application</w:t>
            </w:r>
          </w:p>
        </w:tc>
        <w:tc>
          <w:tcPr>
            <w:tcW w:w="1019" w:type="dxa"/>
          </w:tcPr>
          <w:p w14:paraId="53D546BA" w14:textId="61AE88CE" w:rsidR="00DE08BD" w:rsidRPr="00053DEE" w:rsidRDefault="00DE08BD" w:rsidP="00DE08BD">
            <w:pPr>
              <w:pStyle w:val="TableText"/>
              <w:jc w:val="right"/>
            </w:pPr>
            <w:r w:rsidRPr="00FB2D75">
              <w:t>689</w:t>
            </w:r>
          </w:p>
        </w:tc>
        <w:tc>
          <w:tcPr>
            <w:tcW w:w="1020" w:type="dxa"/>
          </w:tcPr>
          <w:p w14:paraId="38073B44" w14:textId="7CAF542C" w:rsidR="00DE08BD" w:rsidRPr="00053DEE" w:rsidRDefault="00DE08BD" w:rsidP="00DE08BD">
            <w:pPr>
              <w:pStyle w:val="TableText"/>
              <w:jc w:val="right"/>
            </w:pPr>
            <w:r w:rsidRPr="00FB2D75">
              <w:t>689</w:t>
            </w:r>
          </w:p>
        </w:tc>
        <w:tc>
          <w:tcPr>
            <w:tcW w:w="1020" w:type="dxa"/>
          </w:tcPr>
          <w:p w14:paraId="0879768C" w14:textId="7A2064EF" w:rsidR="00DE08BD" w:rsidRPr="00053DEE" w:rsidRDefault="00DE08BD" w:rsidP="00DE08BD">
            <w:pPr>
              <w:pStyle w:val="TableText"/>
              <w:jc w:val="right"/>
            </w:pPr>
            <w:r w:rsidRPr="002452E4">
              <w:t>384.32</w:t>
            </w:r>
          </w:p>
        </w:tc>
        <w:tc>
          <w:tcPr>
            <w:tcW w:w="1020" w:type="dxa"/>
          </w:tcPr>
          <w:p w14:paraId="36C5A058" w14:textId="23AAD3F3" w:rsidR="00DE08BD" w:rsidRPr="00053DEE" w:rsidRDefault="00DE08BD" w:rsidP="00DE08BD">
            <w:pPr>
              <w:pStyle w:val="TableText"/>
              <w:jc w:val="right"/>
            </w:pPr>
            <w:r w:rsidRPr="002452E4">
              <w:t>390.39</w:t>
            </w:r>
          </w:p>
        </w:tc>
        <w:tc>
          <w:tcPr>
            <w:tcW w:w="1020" w:type="dxa"/>
          </w:tcPr>
          <w:p w14:paraId="56A50E62" w14:textId="526C8F54" w:rsidR="00DE08BD" w:rsidRPr="00053DEE" w:rsidRDefault="00DE08BD" w:rsidP="00DE08BD">
            <w:pPr>
              <w:pStyle w:val="TableText"/>
              <w:jc w:val="right"/>
            </w:pPr>
            <w:r w:rsidRPr="002452E4">
              <w:t>402.90</w:t>
            </w:r>
          </w:p>
        </w:tc>
      </w:tr>
      <w:tr w:rsidR="00477BC5" w:rsidRPr="008C78D4" w14:paraId="6071F3C5" w14:textId="77777777" w:rsidTr="005F2A0E">
        <w:tc>
          <w:tcPr>
            <w:tcW w:w="1108" w:type="dxa"/>
          </w:tcPr>
          <w:p w14:paraId="6125CF6B" w14:textId="77777777" w:rsidR="00DE08BD" w:rsidRPr="00053DEE" w:rsidRDefault="00DE08BD" w:rsidP="00DE08BD">
            <w:pPr>
              <w:pStyle w:val="TableText"/>
            </w:pPr>
          </w:p>
        </w:tc>
        <w:tc>
          <w:tcPr>
            <w:tcW w:w="1835" w:type="dxa"/>
          </w:tcPr>
          <w:p w14:paraId="02931A6F" w14:textId="77777777" w:rsidR="00DE08BD" w:rsidRPr="00053DEE" w:rsidRDefault="00DE08BD" w:rsidP="00DE08BD">
            <w:pPr>
              <w:pStyle w:val="TableText"/>
            </w:pPr>
            <w:r w:rsidRPr="00053DEE">
              <w:t>Audit fee for organic good certification operations</w:t>
            </w:r>
          </w:p>
        </w:tc>
        <w:tc>
          <w:tcPr>
            <w:tcW w:w="1028" w:type="dxa"/>
          </w:tcPr>
          <w:p w14:paraId="6069D0A4" w14:textId="77777777" w:rsidR="00DE08BD" w:rsidRPr="00053DEE" w:rsidRDefault="00DE08BD" w:rsidP="00DE08BD">
            <w:pPr>
              <w:pStyle w:val="TableText"/>
            </w:pPr>
            <w:r w:rsidRPr="00053DEE">
              <w:t>Per quarter hour</w:t>
            </w:r>
          </w:p>
        </w:tc>
        <w:tc>
          <w:tcPr>
            <w:tcW w:w="1019" w:type="dxa"/>
          </w:tcPr>
          <w:p w14:paraId="567605E3" w14:textId="68454416" w:rsidR="00DE08BD" w:rsidRPr="00053DEE" w:rsidRDefault="00DE08BD" w:rsidP="00DE08BD">
            <w:pPr>
              <w:pStyle w:val="TableText"/>
              <w:jc w:val="right"/>
            </w:pPr>
            <w:r w:rsidRPr="00FB2D75">
              <w:t>39</w:t>
            </w:r>
          </w:p>
        </w:tc>
        <w:tc>
          <w:tcPr>
            <w:tcW w:w="1020" w:type="dxa"/>
          </w:tcPr>
          <w:p w14:paraId="08CCABF0" w14:textId="16BC2869" w:rsidR="00DE08BD" w:rsidRPr="00053DEE" w:rsidRDefault="00DE08BD" w:rsidP="00DE08BD">
            <w:pPr>
              <w:pStyle w:val="TableText"/>
              <w:jc w:val="right"/>
            </w:pPr>
            <w:r w:rsidRPr="00FB2D75">
              <w:t>39</w:t>
            </w:r>
          </w:p>
        </w:tc>
        <w:tc>
          <w:tcPr>
            <w:tcW w:w="1020" w:type="dxa"/>
          </w:tcPr>
          <w:p w14:paraId="2EECBAD4" w14:textId="477CAF18" w:rsidR="00DE08BD" w:rsidRPr="00053DEE" w:rsidRDefault="00DE08BD" w:rsidP="00DE08BD">
            <w:pPr>
              <w:pStyle w:val="TableText"/>
              <w:jc w:val="right"/>
            </w:pPr>
            <w:r w:rsidRPr="002452E4">
              <w:t>49.96</w:t>
            </w:r>
          </w:p>
        </w:tc>
        <w:tc>
          <w:tcPr>
            <w:tcW w:w="1020" w:type="dxa"/>
          </w:tcPr>
          <w:p w14:paraId="4AC82A09" w14:textId="1EDE1F1C" w:rsidR="00DE08BD" w:rsidRPr="00053DEE" w:rsidRDefault="00DE08BD" w:rsidP="00DE08BD">
            <w:pPr>
              <w:pStyle w:val="TableText"/>
              <w:jc w:val="right"/>
            </w:pPr>
            <w:r w:rsidRPr="002452E4">
              <w:t>50.75</w:t>
            </w:r>
          </w:p>
        </w:tc>
        <w:tc>
          <w:tcPr>
            <w:tcW w:w="1020" w:type="dxa"/>
          </w:tcPr>
          <w:p w14:paraId="7C017EFF" w14:textId="4CACF8AF" w:rsidR="00DE08BD" w:rsidRPr="00053DEE" w:rsidRDefault="00DE08BD" w:rsidP="00DE08BD">
            <w:pPr>
              <w:pStyle w:val="TableText"/>
              <w:jc w:val="right"/>
            </w:pPr>
            <w:r w:rsidRPr="002452E4">
              <w:t>52.38</w:t>
            </w:r>
          </w:p>
        </w:tc>
      </w:tr>
      <w:tr w:rsidR="00477BC5" w:rsidRPr="008C78D4" w14:paraId="579FDAA2" w14:textId="77777777" w:rsidTr="005F2A0E">
        <w:tc>
          <w:tcPr>
            <w:tcW w:w="1108" w:type="dxa"/>
          </w:tcPr>
          <w:p w14:paraId="0EA1C594" w14:textId="77777777" w:rsidR="00DE08BD" w:rsidRPr="00053DEE" w:rsidRDefault="00DE08BD" w:rsidP="00DE08BD">
            <w:pPr>
              <w:pStyle w:val="TableText"/>
            </w:pPr>
          </w:p>
        </w:tc>
        <w:tc>
          <w:tcPr>
            <w:tcW w:w="1835" w:type="dxa"/>
          </w:tcPr>
          <w:p w14:paraId="6F257FA7" w14:textId="77777777" w:rsidR="00DE08BD" w:rsidRPr="00053DEE" w:rsidRDefault="00DE08BD" w:rsidP="00DE08BD">
            <w:pPr>
              <w:pStyle w:val="TableText"/>
            </w:pPr>
            <w:r w:rsidRPr="00053DEE">
              <w:t>Assessment of applications or approvals</w:t>
            </w:r>
          </w:p>
        </w:tc>
        <w:tc>
          <w:tcPr>
            <w:tcW w:w="1028" w:type="dxa"/>
          </w:tcPr>
          <w:p w14:paraId="0C9F0F0D" w14:textId="77777777" w:rsidR="00DE08BD" w:rsidRPr="00053DEE" w:rsidRDefault="00DE08BD" w:rsidP="00DE08BD">
            <w:pPr>
              <w:pStyle w:val="TableText"/>
            </w:pPr>
            <w:r w:rsidRPr="00053DEE">
              <w:t>Per quarter hour</w:t>
            </w:r>
          </w:p>
        </w:tc>
        <w:tc>
          <w:tcPr>
            <w:tcW w:w="1019" w:type="dxa"/>
          </w:tcPr>
          <w:p w14:paraId="4D11100F" w14:textId="5510C4A7" w:rsidR="00DE08BD" w:rsidRPr="00053DEE" w:rsidRDefault="00DE08BD" w:rsidP="00DE08BD">
            <w:pPr>
              <w:pStyle w:val="TableText"/>
              <w:jc w:val="right"/>
            </w:pPr>
            <w:r w:rsidRPr="00FB2D75">
              <w:t>39</w:t>
            </w:r>
          </w:p>
        </w:tc>
        <w:tc>
          <w:tcPr>
            <w:tcW w:w="1020" w:type="dxa"/>
          </w:tcPr>
          <w:p w14:paraId="22A1DAFB" w14:textId="7E486DA9" w:rsidR="00DE08BD" w:rsidRPr="00053DEE" w:rsidRDefault="00DE08BD" w:rsidP="00DE08BD">
            <w:pPr>
              <w:pStyle w:val="TableText"/>
              <w:jc w:val="right"/>
            </w:pPr>
            <w:r w:rsidRPr="00FB2D75">
              <w:t>39</w:t>
            </w:r>
          </w:p>
        </w:tc>
        <w:tc>
          <w:tcPr>
            <w:tcW w:w="1020" w:type="dxa"/>
          </w:tcPr>
          <w:p w14:paraId="365A8642" w14:textId="3388D8DF" w:rsidR="00DE08BD" w:rsidRPr="00053DEE" w:rsidRDefault="00DE08BD" w:rsidP="00DE08BD">
            <w:pPr>
              <w:pStyle w:val="TableText"/>
              <w:jc w:val="right"/>
            </w:pPr>
            <w:r w:rsidRPr="002452E4">
              <w:t>49.88</w:t>
            </w:r>
          </w:p>
        </w:tc>
        <w:tc>
          <w:tcPr>
            <w:tcW w:w="1020" w:type="dxa"/>
          </w:tcPr>
          <w:p w14:paraId="49DD58DC" w14:textId="7D5A1BBF" w:rsidR="00DE08BD" w:rsidRPr="00053DEE" w:rsidRDefault="00DE08BD" w:rsidP="00DE08BD">
            <w:pPr>
              <w:pStyle w:val="TableText"/>
              <w:jc w:val="right"/>
            </w:pPr>
            <w:r w:rsidRPr="002452E4">
              <w:t>50.68</w:t>
            </w:r>
          </w:p>
        </w:tc>
        <w:tc>
          <w:tcPr>
            <w:tcW w:w="1020" w:type="dxa"/>
          </w:tcPr>
          <w:p w14:paraId="4BA6C351" w14:textId="3BA77E54" w:rsidR="00DE08BD" w:rsidRPr="00053DEE" w:rsidRDefault="00DE08BD" w:rsidP="00DE08BD">
            <w:pPr>
              <w:pStyle w:val="TableText"/>
              <w:jc w:val="right"/>
            </w:pPr>
            <w:r w:rsidRPr="002452E4">
              <w:t>52.31</w:t>
            </w:r>
          </w:p>
        </w:tc>
      </w:tr>
    </w:tbl>
    <w:p w14:paraId="193ED84C" w14:textId="0FC7FE12" w:rsidR="00C33BD7" w:rsidRPr="00C33BD7" w:rsidRDefault="00C33BD7" w:rsidP="00C33BD7">
      <w:r w:rsidRPr="00C33BD7">
        <w:rPr>
          <w:rFonts w:ascii="Calibri" w:hAnsi="Calibri"/>
          <w:sz w:val="18"/>
        </w:rPr>
        <w:t xml:space="preserve">Note: Modelled prices have </w:t>
      </w:r>
      <w:proofErr w:type="gramStart"/>
      <w:r w:rsidRPr="00C33BD7">
        <w:rPr>
          <w:rFonts w:ascii="Calibri" w:hAnsi="Calibri"/>
          <w:sz w:val="18"/>
        </w:rPr>
        <w:t>been rounded</w:t>
      </w:r>
      <w:proofErr w:type="gramEnd"/>
      <w:r w:rsidRPr="00C33BD7">
        <w:rPr>
          <w:rFonts w:ascii="Calibri" w:hAnsi="Calibri"/>
          <w:sz w:val="18"/>
        </w:rPr>
        <w:t xml:space="preserve"> to the nearest cent. </w:t>
      </w:r>
      <w:proofErr w:type="gramStart"/>
      <w:r w:rsidRPr="00C33BD7">
        <w:rPr>
          <w:rFonts w:ascii="Calibri" w:hAnsi="Calibri"/>
          <w:b/>
          <w:bCs/>
          <w:sz w:val="18"/>
        </w:rPr>
        <w:t>a</w:t>
      </w:r>
      <w:proofErr w:type="gramEnd"/>
      <w:r w:rsidRPr="00C33BD7">
        <w:rPr>
          <w:rFonts w:ascii="Calibri" w:hAnsi="Calibri"/>
          <w:sz w:val="18"/>
        </w:rPr>
        <w:t xml:space="preserve"> Export documentation attracts both a fee and a </w:t>
      </w:r>
      <w:r w:rsidR="004A47B2">
        <w:rPr>
          <w:rFonts w:ascii="Calibri" w:hAnsi="Calibri"/>
          <w:sz w:val="18"/>
        </w:rPr>
        <w:t xml:space="preserve">levy-based </w:t>
      </w:r>
      <w:r w:rsidRPr="00C33BD7">
        <w:rPr>
          <w:rFonts w:ascii="Calibri" w:hAnsi="Calibri"/>
          <w:sz w:val="18"/>
        </w:rPr>
        <w:t xml:space="preserve">charge and this CRIS shows the total price followed by each component separately. </w:t>
      </w:r>
      <w:r w:rsidRPr="00C33BD7">
        <w:rPr>
          <w:rFonts w:ascii="Calibri" w:hAnsi="Calibri"/>
          <w:b/>
          <w:bCs/>
          <w:sz w:val="18"/>
        </w:rPr>
        <w:t>b</w:t>
      </w:r>
      <w:r w:rsidRPr="00C33BD7">
        <w:rPr>
          <w:rFonts w:ascii="Calibri" w:hAnsi="Calibri"/>
          <w:sz w:val="18"/>
        </w:rPr>
        <w:t xml:space="preserve"> Organic certifiers support a small number of exporters in </w:t>
      </w:r>
      <w:r w:rsidR="003072A7">
        <w:rPr>
          <w:rFonts w:ascii="Calibri" w:hAnsi="Calibri"/>
          <w:sz w:val="18"/>
        </w:rPr>
        <w:t xml:space="preserve">each </w:t>
      </w:r>
      <w:r w:rsidRPr="00C33BD7">
        <w:rPr>
          <w:rFonts w:ascii="Calibri" w:hAnsi="Calibri"/>
          <w:sz w:val="18"/>
        </w:rPr>
        <w:t xml:space="preserve">of the </w:t>
      </w:r>
      <w:proofErr w:type="gramStart"/>
      <w:r w:rsidRPr="00C33BD7">
        <w:rPr>
          <w:rFonts w:ascii="Calibri" w:hAnsi="Calibri"/>
          <w:sz w:val="18"/>
        </w:rPr>
        <w:t>export</w:t>
      </w:r>
      <w:r w:rsidR="005C1C08">
        <w:rPr>
          <w:rFonts w:ascii="Calibri" w:hAnsi="Calibri"/>
          <w:sz w:val="18"/>
        </w:rPr>
        <w:t>s</w:t>
      </w:r>
      <w:proofErr w:type="gramEnd"/>
      <w:r w:rsidRPr="00C33BD7">
        <w:rPr>
          <w:rFonts w:ascii="Calibri" w:hAnsi="Calibri"/>
          <w:sz w:val="18"/>
        </w:rPr>
        <w:t xml:space="preserve"> arrangements (excluding live animal exports) and therefore the prices</w:t>
      </w:r>
      <w:r w:rsidR="00774F84">
        <w:rPr>
          <w:rFonts w:ascii="Calibri" w:hAnsi="Calibri"/>
          <w:sz w:val="18"/>
        </w:rPr>
        <w:t xml:space="preserve"> have</w:t>
      </w:r>
      <w:r w:rsidRPr="00C33BD7">
        <w:rPr>
          <w:rFonts w:ascii="Calibri" w:hAnsi="Calibri"/>
          <w:sz w:val="18"/>
        </w:rPr>
        <w:t xml:space="preserve"> </w:t>
      </w:r>
      <w:proofErr w:type="gramStart"/>
      <w:r w:rsidRPr="00C33BD7">
        <w:rPr>
          <w:rFonts w:ascii="Calibri" w:hAnsi="Calibri"/>
          <w:sz w:val="18"/>
        </w:rPr>
        <w:t>been reflected</w:t>
      </w:r>
      <w:proofErr w:type="gramEnd"/>
      <w:r w:rsidRPr="00C33BD7">
        <w:rPr>
          <w:rFonts w:ascii="Calibri" w:hAnsi="Calibri"/>
          <w:sz w:val="18"/>
        </w:rPr>
        <w:t xml:space="preserve"> in each CRIS.</w:t>
      </w:r>
    </w:p>
    <w:p w14:paraId="103574D2" w14:textId="77777777" w:rsidR="00527611" w:rsidRPr="00B0193A" w:rsidRDefault="00527611" w:rsidP="00926F10">
      <w:pPr>
        <w:pStyle w:val="Heading2"/>
      </w:pPr>
      <w:bookmarkStart w:id="51" w:name="_Toc162351707"/>
      <w:bookmarkStart w:id="52" w:name="_Toc175204208"/>
      <w:bookmarkStart w:id="53" w:name="_Toc228953641"/>
      <w:bookmarkEnd w:id="50"/>
      <w:r w:rsidRPr="00B0193A">
        <w:lastRenderedPageBreak/>
        <w:t xml:space="preserve">Risk </w:t>
      </w:r>
      <w:r w:rsidRPr="00993AD2">
        <w:t>assessment</w:t>
      </w:r>
      <w:bookmarkEnd w:id="51"/>
      <w:bookmarkEnd w:id="52"/>
      <w:bookmarkEnd w:id="53"/>
    </w:p>
    <w:p w14:paraId="75F7DA74" w14:textId="4FA7AB4E" w:rsidR="00927864" w:rsidRDefault="00927864" w:rsidP="001230DE">
      <w:pPr>
        <w:pStyle w:val="Heading3"/>
      </w:pPr>
      <w:bookmarkStart w:id="54" w:name="_Toc228953642"/>
      <w:r>
        <w:t>Charging Risk Assessment</w:t>
      </w:r>
      <w:bookmarkEnd w:id="54"/>
    </w:p>
    <w:p w14:paraId="6DCF656B" w14:textId="4918433C" w:rsidR="00527611" w:rsidRDefault="00527611" w:rsidP="00527611">
      <w:r>
        <w:t xml:space="preserve">In accordance with the </w:t>
      </w:r>
      <w:hyperlink r:id="rId31" w:history="1">
        <w:r w:rsidRPr="008920AE">
          <w:rPr>
            <w:rStyle w:val="Hyperlink"/>
          </w:rPr>
          <w:t>Australian Government Charging Policy</w:t>
        </w:r>
      </w:hyperlink>
      <w:r>
        <w:t xml:space="preserve">, </w:t>
      </w:r>
      <w:r w:rsidR="003D2E36">
        <w:t>we</w:t>
      </w:r>
      <w:r>
        <w:t xml:space="preserve"> </w:t>
      </w:r>
      <w:r w:rsidR="003B0916">
        <w:t xml:space="preserve">have </w:t>
      </w:r>
      <w:r w:rsidR="00D30998">
        <w:t xml:space="preserve">undertaken </w:t>
      </w:r>
      <w:r>
        <w:t>a Charging Risk Assessment (CRA)</w:t>
      </w:r>
      <w:r w:rsidR="00D84F26">
        <w:t>,</w:t>
      </w:r>
      <w:r>
        <w:t xml:space="preserve"> involving the ongoing assessment and management of risk at each phase of the cost recovery process. </w:t>
      </w:r>
      <w:r w:rsidR="00FE52BC" w:rsidRPr="00896BF6">
        <w:t xml:space="preserve">The CRA applies to the 2026–27 financial year and for </w:t>
      </w:r>
      <w:r w:rsidR="00FE52BC">
        <w:t xml:space="preserve">the </w:t>
      </w:r>
      <w:r w:rsidR="004B3B77">
        <w:t>fish and egg</w:t>
      </w:r>
      <w:r w:rsidR="00FE52BC">
        <w:t xml:space="preserve"> exports </w:t>
      </w:r>
      <w:r w:rsidR="00FE52BC" w:rsidRPr="00896BF6">
        <w:t>cost recovery arrangement</w:t>
      </w:r>
      <w:r w:rsidR="00CE32F1">
        <w:t xml:space="preserve"> the </w:t>
      </w:r>
      <w:r w:rsidR="00DF7D4B">
        <w:t xml:space="preserve">implementation risk </w:t>
      </w:r>
      <w:r w:rsidR="00FE52BC" w:rsidRPr="00896BF6">
        <w:t xml:space="preserve">has </w:t>
      </w:r>
      <w:proofErr w:type="gramStart"/>
      <w:r w:rsidR="00FE52BC" w:rsidRPr="00896BF6">
        <w:t>been rated</w:t>
      </w:r>
      <w:proofErr w:type="gramEnd"/>
      <w:r w:rsidR="00FE52BC" w:rsidRPr="00896BF6">
        <w:t xml:space="preserve"> as medium, which is based on an assessment of each component, including:</w:t>
      </w:r>
    </w:p>
    <w:p w14:paraId="393EE0C8" w14:textId="77777777" w:rsidR="00A41E5C" w:rsidRPr="0079186A" w:rsidRDefault="00A41E5C" w:rsidP="00A41E5C">
      <w:pPr>
        <w:pStyle w:val="ListBullet"/>
      </w:pPr>
      <w:r w:rsidRPr="0079186A">
        <w:t xml:space="preserve">a </w:t>
      </w:r>
      <w:r>
        <w:t>low-</w:t>
      </w:r>
      <w:r w:rsidRPr="0079186A">
        <w:t>risk rating for the expected percentage change in total annual revenue (</w:t>
      </w:r>
      <w:r>
        <w:t>less than 10% in 2026–27)</w:t>
      </w:r>
    </w:p>
    <w:p w14:paraId="3C422635" w14:textId="77777777" w:rsidR="00A41E5C" w:rsidRPr="0079186A" w:rsidRDefault="00A41E5C" w:rsidP="00A41E5C">
      <w:pPr>
        <w:pStyle w:val="ListBullet"/>
      </w:pPr>
      <w:r w:rsidRPr="0079186A">
        <w:t>a low</w:t>
      </w:r>
      <w:r>
        <w:t>-</w:t>
      </w:r>
      <w:r w:rsidRPr="0079186A">
        <w:t>risk rating for the expected change in total value of annual revenue (less than $10 million</w:t>
      </w:r>
      <w:r>
        <w:t xml:space="preserve"> in 2026–27</w:t>
      </w:r>
      <w:r w:rsidRPr="0079186A">
        <w:t>)</w:t>
      </w:r>
    </w:p>
    <w:p w14:paraId="50C09904" w14:textId="58FC4A2E" w:rsidR="00A41E5C" w:rsidRPr="0079186A" w:rsidRDefault="00A41E5C" w:rsidP="00A41E5C">
      <w:pPr>
        <w:pStyle w:val="ListBullet"/>
      </w:pPr>
      <w:r w:rsidRPr="0079186A">
        <w:t xml:space="preserve">a </w:t>
      </w:r>
      <w:r>
        <w:t>low-</w:t>
      </w:r>
      <w:r w:rsidRPr="0079186A">
        <w:t>risk rating for the highest percentage increase in price a payer may experience (</w:t>
      </w:r>
      <w:r>
        <w:t>less than 5%</w:t>
      </w:r>
      <w:r w:rsidR="00BB404C">
        <w:t xml:space="preserve"> in 2026–27</w:t>
      </w:r>
      <w:r w:rsidRPr="0079186A">
        <w:t>)</w:t>
      </w:r>
    </w:p>
    <w:p w14:paraId="07BB1F86" w14:textId="77777777" w:rsidR="00A41E5C" w:rsidRPr="0079186A" w:rsidRDefault="00A41E5C" w:rsidP="00A41E5C">
      <w:pPr>
        <w:pStyle w:val="ListBullet"/>
      </w:pPr>
      <w:r>
        <w:t>The assessment of the type of charges</w:t>
      </w:r>
      <w:r w:rsidRPr="0079186A">
        <w:t xml:space="preserve"> </w:t>
      </w:r>
      <w:proofErr w:type="gramStart"/>
      <w:r>
        <w:t>was considered</w:t>
      </w:r>
      <w:proofErr w:type="gramEnd"/>
      <w:r>
        <w:t xml:space="preserve"> not applicable as there will be no changes to </w:t>
      </w:r>
      <w:r w:rsidRPr="0079186A">
        <w:t xml:space="preserve">fees </w:t>
      </w:r>
      <w:r>
        <w:t xml:space="preserve">or </w:t>
      </w:r>
      <w:r w:rsidRPr="0079186A">
        <w:t>levies</w:t>
      </w:r>
      <w:r>
        <w:t xml:space="preserve"> in 2026–27</w:t>
      </w:r>
    </w:p>
    <w:p w14:paraId="30B50ED4" w14:textId="1D4A0498" w:rsidR="00A41E5C" w:rsidRPr="0079186A" w:rsidRDefault="00A41E5C" w:rsidP="00A41E5C">
      <w:pPr>
        <w:pStyle w:val="ListBullet"/>
      </w:pPr>
      <w:r>
        <w:t xml:space="preserve">The assessment of changes to regulatory charges </w:t>
      </w:r>
      <w:proofErr w:type="gramStart"/>
      <w:r>
        <w:t>was considered</w:t>
      </w:r>
      <w:proofErr w:type="gramEnd"/>
      <w:r>
        <w:t xml:space="preserve"> not applicable as there is no change to the value or structure of regulatory charges in 2026–27</w:t>
      </w:r>
    </w:p>
    <w:p w14:paraId="2D06A8DE" w14:textId="39434D3A" w:rsidR="00A41E5C" w:rsidRPr="0079186A" w:rsidRDefault="00A41E5C" w:rsidP="00A41E5C">
      <w:pPr>
        <w:pStyle w:val="ListBullet"/>
      </w:pPr>
      <w:r w:rsidRPr="0079186A">
        <w:t>a low</w:t>
      </w:r>
      <w:r>
        <w:t>-</w:t>
      </w:r>
      <w:r w:rsidRPr="0079186A">
        <w:t>risk rating</w:t>
      </w:r>
      <w:r>
        <w:t xml:space="preserve"> for legislative changes</w:t>
      </w:r>
      <w:r w:rsidRPr="0079186A">
        <w:t xml:space="preserve"> due to the level of change in legislative arrangements </w:t>
      </w:r>
      <w:r>
        <w:t xml:space="preserve">which </w:t>
      </w:r>
      <w:r w:rsidRPr="0079186A">
        <w:t>only requires a change to subordinate legislation to specify the value of fees and charges</w:t>
      </w:r>
    </w:p>
    <w:p w14:paraId="73891BEB" w14:textId="77777777" w:rsidR="00A41E5C" w:rsidRPr="0079186A" w:rsidRDefault="00A41E5C" w:rsidP="00A41E5C">
      <w:pPr>
        <w:pStyle w:val="ListBullet"/>
      </w:pPr>
      <w:r w:rsidRPr="0079186A">
        <w:t xml:space="preserve">a </w:t>
      </w:r>
      <w:r>
        <w:t>low-</w:t>
      </w:r>
      <w:r w:rsidRPr="0079186A">
        <w:t xml:space="preserve">risk rating </w:t>
      </w:r>
      <w:r>
        <w:t>for the level of impact of cost recovery on payers as regulatory charges will not be changing in 2026–27</w:t>
      </w:r>
    </w:p>
    <w:p w14:paraId="6E010D51" w14:textId="77777777" w:rsidR="00A41E5C" w:rsidRPr="0079186A" w:rsidRDefault="00A41E5C" w:rsidP="00A41E5C">
      <w:pPr>
        <w:pStyle w:val="ListBullet"/>
      </w:pPr>
      <w:r w:rsidRPr="0079186A">
        <w:t>a low</w:t>
      </w:r>
      <w:r>
        <w:t>-</w:t>
      </w:r>
      <w:r w:rsidRPr="0079186A">
        <w:t xml:space="preserve">risk rating </w:t>
      </w:r>
      <w:r>
        <w:t>for</w:t>
      </w:r>
      <w:r w:rsidRPr="0079186A">
        <w:t xml:space="preserve"> the level of complexity in </w:t>
      </w:r>
      <w:r>
        <w:t>working with other government entities to deliver the</w:t>
      </w:r>
      <w:r w:rsidRPr="0079186A">
        <w:t xml:space="preserve"> regulatory functions</w:t>
      </w:r>
    </w:p>
    <w:p w14:paraId="3968BB83" w14:textId="77777777" w:rsidR="00A41E5C" w:rsidRDefault="00A41E5C" w:rsidP="00A41E5C">
      <w:pPr>
        <w:pStyle w:val="ListBullet"/>
      </w:pPr>
      <w:r>
        <w:t xml:space="preserve">a medium-risk rating for consultation as the CRIS </w:t>
      </w:r>
      <w:proofErr w:type="gramStart"/>
      <w:r>
        <w:t>was consulted</w:t>
      </w:r>
      <w:proofErr w:type="gramEnd"/>
      <w:r>
        <w:t xml:space="preserve"> with stakeholders and issues raised have </w:t>
      </w:r>
      <w:proofErr w:type="gramStart"/>
      <w:r>
        <w:t>been addressed</w:t>
      </w:r>
      <w:proofErr w:type="gramEnd"/>
      <w:r>
        <w:t xml:space="preserve"> for the 2026–27 CRIS.</w:t>
      </w:r>
    </w:p>
    <w:p w14:paraId="317BBCB9" w14:textId="77777777" w:rsidR="00481FD9" w:rsidRPr="002E0938" w:rsidRDefault="00481FD9" w:rsidP="00481FD9">
      <w:pPr>
        <w:pStyle w:val="Heading3"/>
      </w:pPr>
      <w:bookmarkStart w:id="55" w:name="_Toc228953643"/>
      <w:r w:rsidRPr="00527611">
        <w:t>Revenue</w:t>
      </w:r>
      <w:r w:rsidRPr="002E0938">
        <w:t xml:space="preserve"> </w:t>
      </w:r>
      <w:r w:rsidRPr="00993AD2">
        <w:t>variability</w:t>
      </w:r>
      <w:bookmarkEnd w:id="55"/>
    </w:p>
    <w:p w14:paraId="685C2F86" w14:textId="3B8325E3" w:rsidR="00481FD9" w:rsidRDefault="00481FD9" w:rsidP="00481FD9">
      <w:r>
        <w:t xml:space="preserve">In line with the Charging Framework, complexity, materiality and sensitivity </w:t>
      </w:r>
      <w:proofErr w:type="gramStart"/>
      <w:r>
        <w:t>are considered</w:t>
      </w:r>
      <w:proofErr w:type="gramEnd"/>
      <w:r>
        <w:t xml:space="preserve"> in asses</w:t>
      </w:r>
      <w:r w:rsidR="00A01AE1">
        <w:t>s</w:t>
      </w:r>
      <w:r w:rsidR="00950911">
        <w:t>ing</w:t>
      </w:r>
      <w:r>
        <w:t xml:space="preserve"> </w:t>
      </w:r>
      <w:r w:rsidR="00A01AE1">
        <w:t>and manag</w:t>
      </w:r>
      <w:r w:rsidR="00950911">
        <w:t>ing</w:t>
      </w:r>
      <w:r w:rsidR="00A01AE1">
        <w:t xml:space="preserve"> </w:t>
      </w:r>
      <w:r>
        <w:t>the risk</w:t>
      </w:r>
      <w:r w:rsidR="00825559">
        <w:t xml:space="preserve"> </w:t>
      </w:r>
      <w:r w:rsidR="00A01AE1">
        <w:t>associated with the cost recovery process.</w:t>
      </w:r>
      <w:r>
        <w:t xml:space="preserve"> </w:t>
      </w:r>
      <w:r w:rsidR="00D0122F">
        <w:t>V</w:t>
      </w:r>
      <w:r>
        <w:t>ariation in revenue from cost-recovered activities</w:t>
      </w:r>
      <w:r w:rsidR="00F93AA6">
        <w:t xml:space="preserve"> </w:t>
      </w:r>
      <w:r w:rsidR="00D87C90">
        <w:t xml:space="preserve">may arise </w:t>
      </w:r>
      <w:r w:rsidR="002A1CBE">
        <w:t xml:space="preserve">due to complexity </w:t>
      </w:r>
      <w:r w:rsidR="003E2A29">
        <w:t xml:space="preserve">of the processes (activities) </w:t>
      </w:r>
      <w:r w:rsidR="00D37269">
        <w:t>within arrangements</w:t>
      </w:r>
      <w:r w:rsidR="005E3229">
        <w:t xml:space="preserve"> </w:t>
      </w:r>
      <w:r w:rsidR="001E0E03">
        <w:t>and</w:t>
      </w:r>
      <w:r w:rsidR="003E2A29">
        <w:t xml:space="preserve"> factors</w:t>
      </w:r>
      <w:r w:rsidR="005E3229">
        <w:t xml:space="preserve"> beyond </w:t>
      </w:r>
      <w:r w:rsidR="003D2E36">
        <w:t>our</w:t>
      </w:r>
      <w:r w:rsidR="002F1552">
        <w:t xml:space="preserve"> </w:t>
      </w:r>
      <w:r w:rsidR="005E3229">
        <w:t>control</w:t>
      </w:r>
      <w:r>
        <w:t xml:space="preserve">. </w:t>
      </w:r>
      <w:r w:rsidR="008077E8">
        <w:t xml:space="preserve">This includes changing demand for </w:t>
      </w:r>
      <w:r w:rsidR="00445C5B">
        <w:t xml:space="preserve">regulatory services </w:t>
      </w:r>
      <w:r w:rsidR="00E023C6">
        <w:t xml:space="preserve">where fluctuations </w:t>
      </w:r>
      <w:r w:rsidR="006242CD">
        <w:t xml:space="preserve">will contribute to </w:t>
      </w:r>
      <w:r w:rsidR="005D5D9E">
        <w:t>v</w:t>
      </w:r>
      <w:r w:rsidR="008E59BD">
        <w:t>aria</w:t>
      </w:r>
      <w:r w:rsidR="005D5D9E">
        <w:t xml:space="preserve">bility in the revenue </w:t>
      </w:r>
      <w:r w:rsidR="007D734A">
        <w:t>stream</w:t>
      </w:r>
      <w:r w:rsidR="00761FBF">
        <w:t>.</w:t>
      </w:r>
      <w:r w:rsidR="00193C32">
        <w:t xml:space="preserve"> For example</w:t>
      </w:r>
      <w:r w:rsidR="004542FF">
        <w:t>,</w:t>
      </w:r>
      <w:r w:rsidR="006B3FF4">
        <w:t xml:space="preserve"> </w:t>
      </w:r>
      <w:r w:rsidR="00540A95">
        <w:t>d</w:t>
      </w:r>
      <w:r w:rsidR="00540A95" w:rsidRPr="000A7EA2">
        <w:rPr>
          <w:rFonts w:ascii="Calibri" w:eastAsia="Calibri" w:hAnsi="Calibri" w:cs="Times New Roman"/>
        </w:rPr>
        <w:t>emand for commodities, overseas economic factors and climatic events can all impact regulatory effort, costs and volumes of activities.</w:t>
      </w:r>
      <w:r>
        <w:t xml:space="preserve"> </w:t>
      </w:r>
      <w:r w:rsidR="00AC1A46">
        <w:t>Challenges</w:t>
      </w:r>
      <w:r w:rsidR="00646098">
        <w:t xml:space="preserve"> of</w:t>
      </w:r>
      <w:r>
        <w:t xml:space="preserve"> projecting revenue from fees and </w:t>
      </w:r>
      <w:r w:rsidR="00952A45">
        <w:t xml:space="preserve">levy-based </w:t>
      </w:r>
      <w:r>
        <w:t>charges</w:t>
      </w:r>
      <w:r w:rsidR="00AC1A46">
        <w:t xml:space="preserve"> </w:t>
      </w:r>
      <w:r w:rsidR="001F5B8A">
        <w:t>may</w:t>
      </w:r>
      <w:r w:rsidR="005722D4">
        <w:t xml:space="preserve"> translate into risk of further </w:t>
      </w:r>
      <w:r w:rsidR="007F0AA1">
        <w:t>revenue</w:t>
      </w:r>
      <w:r w:rsidR="006641B7">
        <w:t xml:space="preserve"> gap over the forward years</w:t>
      </w:r>
      <w:r>
        <w:t>.</w:t>
      </w:r>
    </w:p>
    <w:p w14:paraId="2488036E" w14:textId="0852B7A7" w:rsidR="009C15D6" w:rsidRPr="0080126D" w:rsidRDefault="009C15D6" w:rsidP="009C15D6">
      <w:pPr>
        <w:pStyle w:val="Heading3"/>
      </w:pPr>
      <w:bookmarkStart w:id="56" w:name="_Toc228953644"/>
      <w:r>
        <w:lastRenderedPageBreak/>
        <w:t>Accumulated results</w:t>
      </w:r>
      <w:bookmarkEnd w:id="56"/>
    </w:p>
    <w:p w14:paraId="13BCCBF3" w14:textId="211668AF" w:rsidR="00207407" w:rsidRDefault="00207407" w:rsidP="009C15D6">
      <w:pPr>
        <w:rPr>
          <w:rFonts w:ascii="Calibri" w:eastAsia="Calibri" w:hAnsi="Calibri" w:cs="Times New Roman"/>
        </w:rPr>
      </w:pPr>
      <w:r w:rsidRPr="000A7EA2">
        <w:rPr>
          <w:rFonts w:ascii="Calibri" w:eastAsia="Calibri" w:hAnsi="Calibri" w:cs="Times New Roman"/>
        </w:rPr>
        <w:t>Regulatory charging is set to recover reasonable costs</w:t>
      </w:r>
      <w:r w:rsidR="000A6131">
        <w:rPr>
          <w:rFonts w:ascii="Calibri" w:eastAsia="Calibri" w:hAnsi="Calibri" w:cs="Times New Roman"/>
        </w:rPr>
        <w:t>.</w:t>
      </w:r>
      <w:r w:rsidRPr="000A7EA2">
        <w:rPr>
          <w:rFonts w:ascii="Calibri" w:eastAsia="Calibri" w:hAnsi="Calibri" w:cs="Times New Roman"/>
        </w:rPr>
        <w:t xml:space="preserve"> </w:t>
      </w:r>
      <w:r w:rsidR="000A6131">
        <w:rPr>
          <w:rFonts w:ascii="Calibri" w:eastAsia="Calibri" w:hAnsi="Calibri" w:cs="Times New Roman"/>
        </w:rPr>
        <w:t>H</w:t>
      </w:r>
      <w:r w:rsidRPr="000A7EA2">
        <w:rPr>
          <w:rFonts w:ascii="Calibri" w:eastAsia="Calibri" w:hAnsi="Calibri" w:cs="Times New Roman"/>
        </w:rPr>
        <w:t>owever, several factors includ</w:t>
      </w:r>
      <w:r w:rsidR="00751A5E">
        <w:rPr>
          <w:rFonts w:ascii="Calibri" w:eastAsia="Calibri" w:hAnsi="Calibri" w:cs="Times New Roman"/>
        </w:rPr>
        <w:t>ing</w:t>
      </w:r>
      <w:r w:rsidRPr="000A7EA2">
        <w:rPr>
          <w:rFonts w:ascii="Calibri" w:eastAsia="Calibri" w:hAnsi="Calibri" w:cs="Times New Roman"/>
        </w:rPr>
        <w:t xml:space="preserve"> volume variances and changes in expenses based on risk profiles</w:t>
      </w:r>
      <w:r w:rsidR="00475176" w:rsidRPr="00475176">
        <w:rPr>
          <w:rFonts w:ascii="Calibri" w:eastAsia="Calibri" w:hAnsi="Calibri" w:cs="Times New Roman"/>
        </w:rPr>
        <w:t xml:space="preserve"> </w:t>
      </w:r>
      <w:r w:rsidR="000E07D8">
        <w:rPr>
          <w:rFonts w:ascii="Calibri" w:eastAsia="Calibri" w:hAnsi="Calibri" w:cs="Times New Roman"/>
        </w:rPr>
        <w:t xml:space="preserve">– </w:t>
      </w:r>
      <w:r w:rsidR="00475176" w:rsidRPr="000A7EA2">
        <w:rPr>
          <w:rFonts w:ascii="Calibri" w:eastAsia="Calibri" w:hAnsi="Calibri" w:cs="Times New Roman"/>
        </w:rPr>
        <w:t>can</w:t>
      </w:r>
      <w:r w:rsidR="000E07D8">
        <w:rPr>
          <w:rFonts w:ascii="Calibri" w:eastAsia="Calibri" w:hAnsi="Calibri" w:cs="Times New Roman"/>
        </w:rPr>
        <w:t xml:space="preserve"> </w:t>
      </w:r>
      <w:r w:rsidR="00475176" w:rsidRPr="000A7EA2">
        <w:rPr>
          <w:rFonts w:ascii="Calibri" w:eastAsia="Calibri" w:hAnsi="Calibri" w:cs="Times New Roman"/>
        </w:rPr>
        <w:t xml:space="preserve">affect the difference between revenue and expenses. </w:t>
      </w:r>
      <w:r w:rsidR="008E67D4">
        <w:rPr>
          <w:rFonts w:ascii="Calibri" w:eastAsia="Calibri" w:hAnsi="Calibri" w:cs="Times New Roman"/>
        </w:rPr>
        <w:t xml:space="preserve">The </w:t>
      </w:r>
      <w:r w:rsidR="00625474">
        <w:rPr>
          <w:rFonts w:ascii="Calibri" w:eastAsia="Calibri" w:hAnsi="Calibri" w:cs="Times New Roman"/>
        </w:rPr>
        <w:t>differences</w:t>
      </w:r>
      <w:r w:rsidR="00AF63D8">
        <w:rPr>
          <w:rFonts w:ascii="Calibri" w:eastAsia="Calibri" w:hAnsi="Calibri" w:cs="Times New Roman"/>
        </w:rPr>
        <w:t xml:space="preserve"> that</w:t>
      </w:r>
      <w:r w:rsidR="00625474">
        <w:rPr>
          <w:rFonts w:ascii="Calibri" w:eastAsia="Calibri" w:hAnsi="Calibri" w:cs="Times New Roman"/>
        </w:rPr>
        <w:t xml:space="preserve"> may </w:t>
      </w:r>
      <w:proofErr w:type="gramStart"/>
      <w:r w:rsidR="00625474">
        <w:rPr>
          <w:rFonts w:ascii="Calibri" w:eastAsia="Calibri" w:hAnsi="Calibri" w:cs="Times New Roman"/>
        </w:rPr>
        <w:t>be accumulated</w:t>
      </w:r>
      <w:proofErr w:type="gramEnd"/>
      <w:r w:rsidR="00625474">
        <w:rPr>
          <w:rFonts w:ascii="Calibri" w:eastAsia="Calibri" w:hAnsi="Calibri" w:cs="Times New Roman"/>
        </w:rPr>
        <w:t xml:space="preserve"> within an arra</w:t>
      </w:r>
      <w:r w:rsidR="00AF63D8">
        <w:rPr>
          <w:rFonts w:ascii="Calibri" w:eastAsia="Calibri" w:hAnsi="Calibri" w:cs="Times New Roman"/>
        </w:rPr>
        <w:t>ngement</w:t>
      </w:r>
      <w:r w:rsidR="00E9203A">
        <w:rPr>
          <w:rFonts w:ascii="Calibri" w:eastAsia="Calibri" w:hAnsi="Calibri" w:cs="Times New Roman"/>
        </w:rPr>
        <w:t xml:space="preserve"> at </w:t>
      </w:r>
      <w:r w:rsidR="00ED57EC">
        <w:rPr>
          <w:rFonts w:ascii="Calibri" w:eastAsia="Calibri" w:hAnsi="Calibri" w:cs="Times New Roman"/>
        </w:rPr>
        <w:t xml:space="preserve">the end of </w:t>
      </w:r>
      <w:r w:rsidR="00D77987">
        <w:rPr>
          <w:rFonts w:ascii="Calibri" w:eastAsia="Calibri" w:hAnsi="Calibri" w:cs="Times New Roman"/>
        </w:rPr>
        <w:t xml:space="preserve">a </w:t>
      </w:r>
      <w:r w:rsidR="00ED57EC">
        <w:rPr>
          <w:rFonts w:ascii="Calibri" w:eastAsia="Calibri" w:hAnsi="Calibri" w:cs="Times New Roman"/>
        </w:rPr>
        <w:t>financial year</w:t>
      </w:r>
      <w:r w:rsidR="00AF63D8">
        <w:rPr>
          <w:rFonts w:ascii="Calibri" w:eastAsia="Calibri" w:hAnsi="Calibri" w:cs="Times New Roman"/>
        </w:rPr>
        <w:t xml:space="preserve"> </w:t>
      </w:r>
      <w:proofErr w:type="gramStart"/>
      <w:r w:rsidR="000E07D8">
        <w:rPr>
          <w:rFonts w:ascii="Calibri" w:eastAsia="Calibri" w:hAnsi="Calibri" w:cs="Times New Roman"/>
        </w:rPr>
        <w:t>are</w:t>
      </w:r>
      <w:r w:rsidR="00AF63D8">
        <w:rPr>
          <w:rFonts w:ascii="Calibri" w:eastAsia="Calibri" w:hAnsi="Calibri" w:cs="Times New Roman"/>
        </w:rPr>
        <w:t xml:space="preserve"> referred</w:t>
      </w:r>
      <w:proofErr w:type="gramEnd"/>
      <w:r w:rsidR="00AF63D8">
        <w:rPr>
          <w:rFonts w:ascii="Calibri" w:eastAsia="Calibri" w:hAnsi="Calibri" w:cs="Times New Roman"/>
        </w:rPr>
        <w:t xml:space="preserve"> to as accumulated results.</w:t>
      </w:r>
    </w:p>
    <w:p w14:paraId="1FD2A6F0" w14:textId="16C0C436" w:rsidR="009C15D6" w:rsidRPr="000A7EA2" w:rsidRDefault="000539CE" w:rsidP="009C15D6">
      <w:pPr>
        <w:rPr>
          <w:rFonts w:ascii="Calibri" w:eastAsia="Calibri" w:hAnsi="Calibri" w:cs="Times New Roman"/>
        </w:rPr>
      </w:pPr>
      <w:r>
        <w:rPr>
          <w:rFonts w:ascii="Calibri" w:eastAsia="Calibri" w:hAnsi="Calibri" w:cs="Times New Roman"/>
        </w:rPr>
        <w:t>Accumulated results</w:t>
      </w:r>
      <w:r w:rsidR="009C15D6" w:rsidRPr="000A7EA2">
        <w:rPr>
          <w:rFonts w:ascii="Calibri" w:eastAsia="Calibri" w:hAnsi="Calibri" w:cs="Times New Roman"/>
        </w:rPr>
        <w:t xml:space="preserve"> </w:t>
      </w:r>
      <w:r w:rsidR="00483A31">
        <w:rPr>
          <w:rFonts w:ascii="Calibri" w:eastAsia="Calibri" w:hAnsi="Calibri" w:cs="Times New Roman"/>
        </w:rPr>
        <w:t>help keep</w:t>
      </w:r>
      <w:r w:rsidR="009C15D6" w:rsidRPr="000A7EA2">
        <w:rPr>
          <w:rFonts w:ascii="Calibri" w:eastAsia="Calibri" w:hAnsi="Calibri" w:cs="Times New Roman"/>
        </w:rPr>
        <w:t xml:space="preserve"> revenue</w:t>
      </w:r>
      <w:r w:rsidR="008F6E09">
        <w:rPr>
          <w:rFonts w:ascii="Calibri" w:eastAsia="Calibri" w:hAnsi="Calibri" w:cs="Times New Roman"/>
        </w:rPr>
        <w:t>,</w:t>
      </w:r>
      <w:r w:rsidR="009C15D6" w:rsidRPr="000A7EA2">
        <w:rPr>
          <w:rFonts w:ascii="Calibri" w:eastAsia="Calibri" w:hAnsi="Calibri" w:cs="Times New Roman"/>
        </w:rPr>
        <w:t xml:space="preserve"> expenses and forecast volumes</w:t>
      </w:r>
      <w:r w:rsidR="002150B4">
        <w:rPr>
          <w:rFonts w:ascii="Calibri" w:eastAsia="Calibri" w:hAnsi="Calibri" w:cs="Times New Roman"/>
        </w:rPr>
        <w:t xml:space="preserve"> </w:t>
      </w:r>
      <w:r w:rsidR="00015805">
        <w:rPr>
          <w:rFonts w:ascii="Calibri" w:eastAsia="Calibri" w:hAnsi="Calibri" w:cs="Times New Roman"/>
        </w:rPr>
        <w:t xml:space="preserve">aligned, </w:t>
      </w:r>
      <w:r w:rsidR="002150B4">
        <w:rPr>
          <w:rFonts w:ascii="Calibri" w:eastAsia="Calibri" w:hAnsi="Calibri" w:cs="Times New Roman"/>
        </w:rPr>
        <w:t>and</w:t>
      </w:r>
      <w:r w:rsidR="000C5353">
        <w:rPr>
          <w:rFonts w:ascii="Calibri" w:eastAsia="Calibri" w:hAnsi="Calibri" w:cs="Times New Roman"/>
        </w:rPr>
        <w:t xml:space="preserve"> we</w:t>
      </w:r>
      <w:r w:rsidR="002150B4">
        <w:rPr>
          <w:rFonts w:ascii="Calibri" w:eastAsia="Calibri" w:hAnsi="Calibri" w:cs="Times New Roman"/>
        </w:rPr>
        <w:t xml:space="preserve"> have been </w:t>
      </w:r>
      <w:r w:rsidR="005E6212">
        <w:rPr>
          <w:rFonts w:ascii="Calibri" w:eastAsia="Calibri" w:hAnsi="Calibri" w:cs="Times New Roman"/>
        </w:rPr>
        <w:t>recording these amounts since the start</w:t>
      </w:r>
      <w:r w:rsidR="002150B4">
        <w:rPr>
          <w:rFonts w:ascii="Calibri" w:eastAsia="Calibri" w:hAnsi="Calibri" w:cs="Times New Roman"/>
        </w:rPr>
        <w:t xml:space="preserve"> of the arrangement</w:t>
      </w:r>
      <w:r w:rsidR="009C15D6" w:rsidRPr="000A7EA2">
        <w:rPr>
          <w:rFonts w:ascii="Calibri" w:eastAsia="Calibri" w:hAnsi="Calibri" w:cs="Times New Roman"/>
        </w:rPr>
        <w:t xml:space="preserve">. </w:t>
      </w:r>
      <w:r w:rsidR="005E6212">
        <w:rPr>
          <w:rFonts w:ascii="Calibri" w:eastAsia="Calibri" w:hAnsi="Calibri" w:cs="Times New Roman"/>
        </w:rPr>
        <w:t>We do not use</w:t>
      </w:r>
      <w:r w:rsidR="009C15D6">
        <w:rPr>
          <w:rFonts w:ascii="Calibri" w:eastAsia="Calibri" w:hAnsi="Calibri" w:cs="Times New Roman"/>
        </w:rPr>
        <w:t xml:space="preserve"> any excess amounts</w:t>
      </w:r>
      <w:r w:rsidR="00626231">
        <w:rPr>
          <w:rFonts w:ascii="Calibri" w:eastAsia="Calibri" w:hAnsi="Calibri" w:cs="Times New Roman"/>
        </w:rPr>
        <w:t xml:space="preserve"> we</w:t>
      </w:r>
      <w:r w:rsidR="009C15D6">
        <w:rPr>
          <w:rFonts w:ascii="Calibri" w:eastAsia="Calibri" w:hAnsi="Calibri" w:cs="Times New Roman"/>
        </w:rPr>
        <w:t xml:space="preserve"> </w:t>
      </w:r>
      <w:r w:rsidR="007C2A50">
        <w:rPr>
          <w:rFonts w:ascii="Calibri" w:eastAsia="Calibri" w:hAnsi="Calibri" w:cs="Times New Roman"/>
        </w:rPr>
        <w:t>collect</w:t>
      </w:r>
      <w:r w:rsidR="00DD1938">
        <w:rPr>
          <w:rFonts w:ascii="Calibri" w:eastAsia="Calibri" w:hAnsi="Calibri" w:cs="Times New Roman"/>
        </w:rPr>
        <w:t xml:space="preserve"> </w:t>
      </w:r>
      <w:r w:rsidR="009C15D6">
        <w:rPr>
          <w:rFonts w:ascii="Calibri" w:eastAsia="Calibri" w:hAnsi="Calibri" w:cs="Times New Roman"/>
        </w:rPr>
        <w:t xml:space="preserve">to subsidise shortfalls in other arrangements or </w:t>
      </w:r>
      <w:r w:rsidR="00F75CA7">
        <w:rPr>
          <w:rFonts w:ascii="Calibri" w:eastAsia="Calibri" w:hAnsi="Calibri" w:cs="Times New Roman"/>
        </w:rPr>
        <w:t>our</w:t>
      </w:r>
      <w:r w:rsidR="009C15D6">
        <w:rPr>
          <w:rFonts w:ascii="Calibri" w:eastAsia="Calibri" w:hAnsi="Calibri" w:cs="Times New Roman"/>
        </w:rPr>
        <w:t xml:space="preserve"> non-cost recovered functions.</w:t>
      </w:r>
    </w:p>
    <w:p w14:paraId="6F5B179B" w14:textId="15A3BFCA" w:rsidR="009C15D6" w:rsidRPr="000A7EA2" w:rsidRDefault="009C15D6" w:rsidP="009C15D6">
      <w:pPr>
        <w:rPr>
          <w:rFonts w:ascii="Calibri" w:eastAsia="Calibri" w:hAnsi="Calibri" w:cs="Times New Roman"/>
        </w:rPr>
      </w:pPr>
      <w:r w:rsidRPr="000A7EA2">
        <w:rPr>
          <w:rFonts w:ascii="Calibri" w:eastAsia="Calibri" w:hAnsi="Calibri" w:cs="Times New Roman"/>
        </w:rPr>
        <w:t xml:space="preserve">Under-recoveries result </w:t>
      </w:r>
      <w:r w:rsidR="002517A3">
        <w:rPr>
          <w:rFonts w:ascii="Calibri" w:eastAsia="Calibri" w:hAnsi="Calibri" w:cs="Times New Roman"/>
        </w:rPr>
        <w:t>from</w:t>
      </w:r>
      <w:r w:rsidR="002517A3" w:rsidRPr="000A7EA2">
        <w:rPr>
          <w:rFonts w:ascii="Calibri" w:eastAsia="Calibri" w:hAnsi="Calibri" w:cs="Times New Roman"/>
        </w:rPr>
        <w:t xml:space="preserve"> </w:t>
      </w:r>
      <w:r w:rsidRPr="000A7EA2">
        <w:rPr>
          <w:rFonts w:ascii="Calibri" w:eastAsia="Calibri" w:hAnsi="Calibri" w:cs="Times New Roman"/>
        </w:rPr>
        <w:t>the arrangement not recovering the</w:t>
      </w:r>
      <w:r w:rsidR="00F41A3A">
        <w:rPr>
          <w:rFonts w:ascii="Calibri" w:eastAsia="Calibri" w:hAnsi="Calibri" w:cs="Times New Roman"/>
        </w:rPr>
        <w:t xml:space="preserve"> full</w:t>
      </w:r>
      <w:r w:rsidRPr="000A7EA2">
        <w:rPr>
          <w:rFonts w:ascii="Calibri" w:eastAsia="Calibri" w:hAnsi="Calibri" w:cs="Times New Roman"/>
        </w:rPr>
        <w:t xml:space="preserve"> costs of regulatory activities. This results in the arrangement operating at a loss and adversely impacts the accumulated </w:t>
      </w:r>
      <w:r>
        <w:rPr>
          <w:rFonts w:ascii="Calibri" w:eastAsia="Calibri" w:hAnsi="Calibri" w:cs="Times New Roman"/>
        </w:rPr>
        <w:t>result</w:t>
      </w:r>
      <w:r w:rsidRPr="000A7EA2">
        <w:rPr>
          <w:rFonts w:ascii="Calibri" w:eastAsia="Calibri" w:hAnsi="Calibri" w:cs="Times New Roman"/>
        </w:rPr>
        <w:t xml:space="preserve"> for the arrangement </w:t>
      </w:r>
      <w:r w:rsidR="00B43340" w:rsidRPr="00B43340">
        <w:rPr>
          <w:rFonts w:ascii="Calibri" w:eastAsia="Calibri" w:hAnsi="Calibri" w:cs="Times New Roman"/>
        </w:rPr>
        <w:t>at the end of the year</w:t>
      </w:r>
      <w:r w:rsidRPr="000A7EA2">
        <w:rPr>
          <w:rFonts w:ascii="Calibri" w:eastAsia="Calibri" w:hAnsi="Calibri" w:cs="Times New Roman"/>
        </w:rPr>
        <w:t>. Ongoing under</w:t>
      </w:r>
      <w:r w:rsidR="00626231">
        <w:rPr>
          <w:rFonts w:ascii="Calibri" w:eastAsia="Calibri" w:hAnsi="Calibri" w:cs="Times New Roman"/>
        </w:rPr>
        <w:t>-</w:t>
      </w:r>
      <w:r w:rsidRPr="000A7EA2">
        <w:rPr>
          <w:rFonts w:ascii="Calibri" w:eastAsia="Calibri" w:hAnsi="Calibri" w:cs="Times New Roman"/>
        </w:rPr>
        <w:t>recovery will lead to the need for further review of the regulatory charging arrangement to ensure its return to sustainable recovery for all regulatory costs.</w:t>
      </w:r>
      <w:r>
        <w:rPr>
          <w:rFonts w:ascii="Calibri" w:eastAsia="Calibri" w:hAnsi="Calibri" w:cs="Times New Roman"/>
        </w:rPr>
        <w:t xml:space="preserve"> </w:t>
      </w:r>
      <w:r w:rsidRPr="6C3A20AF">
        <w:rPr>
          <w:rFonts w:ascii="Calibri" w:eastAsia="Calibri" w:hAnsi="Calibri" w:cs="Times New Roman"/>
        </w:rPr>
        <w:t xml:space="preserve">This excludes any accumulated deficits, which </w:t>
      </w:r>
      <w:proofErr w:type="gramStart"/>
      <w:r w:rsidRPr="6C3A20AF">
        <w:rPr>
          <w:rFonts w:ascii="Calibri" w:eastAsia="Calibri" w:hAnsi="Calibri" w:cs="Times New Roman"/>
        </w:rPr>
        <w:t>are not factored</w:t>
      </w:r>
      <w:proofErr w:type="gramEnd"/>
      <w:r w:rsidRPr="6C3A20AF">
        <w:rPr>
          <w:rFonts w:ascii="Calibri" w:eastAsia="Calibri" w:hAnsi="Calibri" w:cs="Times New Roman"/>
        </w:rPr>
        <w:t xml:space="preserve"> into future price setting, consistent with the Cost Recovery Framework.</w:t>
      </w:r>
    </w:p>
    <w:p w14:paraId="0844ADA6" w14:textId="77777777" w:rsidR="00527611" w:rsidRPr="004402BB" w:rsidRDefault="00527611" w:rsidP="00993AD2">
      <w:pPr>
        <w:pStyle w:val="Heading2"/>
      </w:pPr>
      <w:bookmarkStart w:id="57" w:name="_Stakeholder_consultation"/>
      <w:bookmarkStart w:id="58" w:name="_Toc162351708"/>
      <w:bookmarkStart w:id="59" w:name="_Toc175204209"/>
      <w:bookmarkStart w:id="60" w:name="_Toc228953645"/>
      <w:bookmarkStart w:id="61" w:name="_Hlk160531996"/>
      <w:bookmarkEnd w:id="57"/>
      <w:r w:rsidRPr="00993AD2">
        <w:lastRenderedPageBreak/>
        <w:t>Stakeholder</w:t>
      </w:r>
      <w:r w:rsidRPr="004402BB">
        <w:t xml:space="preserve"> consultation</w:t>
      </w:r>
      <w:bookmarkEnd w:id="58"/>
      <w:bookmarkEnd w:id="59"/>
      <w:bookmarkEnd w:id="60"/>
    </w:p>
    <w:p w14:paraId="01FA6E00" w14:textId="317361B8" w:rsidR="007B4D86" w:rsidRDefault="007B4D86" w:rsidP="00527611">
      <w:r>
        <w:t xml:space="preserve">Stakeholder engagement plays an important role in the development </w:t>
      </w:r>
      <w:r w:rsidR="00876D7F">
        <w:t>and management of cost recovery arrangements.</w:t>
      </w:r>
      <w:r w:rsidR="007C1B4B">
        <w:t xml:space="preserve"> </w:t>
      </w:r>
      <w:r w:rsidR="00F75CA7">
        <w:t>We</w:t>
      </w:r>
      <w:r w:rsidR="007C1B4B">
        <w:t xml:space="preserve"> acknowledge </w:t>
      </w:r>
      <w:r w:rsidR="00327430">
        <w:t xml:space="preserve">that </w:t>
      </w:r>
      <w:r w:rsidR="00F75CA7">
        <w:t>our</w:t>
      </w:r>
      <w:r w:rsidR="00876D7F">
        <w:t xml:space="preserve"> stakeholders have unique insight</w:t>
      </w:r>
      <w:r w:rsidR="00327430">
        <w:t>s</w:t>
      </w:r>
      <w:r w:rsidR="00876D7F">
        <w:t xml:space="preserve"> into how our regulatory activities impact their business</w:t>
      </w:r>
      <w:r w:rsidR="00327430">
        <w:t>es</w:t>
      </w:r>
      <w:r w:rsidR="00876D7F">
        <w:t xml:space="preserve"> and help us design efficient cost recovery </w:t>
      </w:r>
      <w:r w:rsidR="00E103B7">
        <w:t>frameworks for these activities.</w:t>
      </w:r>
      <w:r w:rsidR="0031760F" w:rsidRPr="0031760F">
        <w:t xml:space="preserve"> </w:t>
      </w:r>
      <w:r w:rsidR="0031760F" w:rsidRPr="007E7F52">
        <w:t xml:space="preserve">The purpose of </w:t>
      </w:r>
      <w:r w:rsidR="00F75CA7">
        <w:t>our</w:t>
      </w:r>
      <w:r w:rsidR="005E2A83">
        <w:t xml:space="preserve"> stakeholder engagement</w:t>
      </w:r>
      <w:r w:rsidR="0031760F" w:rsidRPr="007E7F52">
        <w:t xml:space="preserve"> strategy is to work with industry to update the CRIS as needed and provide information on the performance of the cost recovery arrangement.</w:t>
      </w:r>
    </w:p>
    <w:p w14:paraId="55E4FD89" w14:textId="32C6F408" w:rsidR="008E3A89" w:rsidRPr="007E7F52" w:rsidRDefault="008E3A89" w:rsidP="008E3A89">
      <w:r w:rsidRPr="007E7F52">
        <w:t xml:space="preserve">This </w:t>
      </w:r>
      <w:r>
        <w:t>strategy</w:t>
      </w:r>
      <w:r w:rsidRPr="007E7F52">
        <w:t xml:space="preserve"> helps</w:t>
      </w:r>
      <w:r>
        <w:t xml:space="preserve"> </w:t>
      </w:r>
      <w:r w:rsidR="00F75CA7">
        <w:t>us</w:t>
      </w:r>
      <w:r>
        <w:t xml:space="preserve"> </w:t>
      </w:r>
      <w:r w:rsidRPr="007E7F52">
        <w:t>to plan, design, undertake and evaluate stakeholder engagement activities</w:t>
      </w:r>
      <w:r>
        <w:t xml:space="preserve"> in a transparent and accountable way</w:t>
      </w:r>
      <w:r w:rsidRPr="007E7F52">
        <w:t>.</w:t>
      </w:r>
    </w:p>
    <w:p w14:paraId="4CDF49DC" w14:textId="6F52D099" w:rsidR="008E3A89" w:rsidRPr="007E7F52" w:rsidRDefault="00327430" w:rsidP="008E3A89">
      <w:r>
        <w:t xml:space="preserve">Our stakeholder engagement </w:t>
      </w:r>
      <w:proofErr w:type="gramStart"/>
      <w:r>
        <w:t>is</w:t>
      </w:r>
      <w:r w:rsidR="008E3A89" w:rsidRPr="007E7F52">
        <w:t xml:space="preserve"> designed</w:t>
      </w:r>
      <w:proofErr w:type="gramEnd"/>
      <w:r w:rsidR="008E3A89" w:rsidRPr="007E7F52">
        <w:t xml:space="preserve"> to meet the requirements of the:</w:t>
      </w:r>
    </w:p>
    <w:p w14:paraId="2D2155A3" w14:textId="1BAF25AE" w:rsidR="008E3A89" w:rsidRPr="00AE765E" w:rsidRDefault="008E3A89" w:rsidP="008E3A89">
      <w:pPr>
        <w:pStyle w:val="ListBullet"/>
        <w:ind w:left="454" w:hanging="454"/>
        <w:rPr>
          <w:rStyle w:val="Hyperlink"/>
        </w:rPr>
      </w:pPr>
      <w:hyperlink r:id="rId32" w:history="1">
        <w:r w:rsidRPr="0059435A">
          <w:rPr>
            <w:rStyle w:val="Hyperlink"/>
          </w:rPr>
          <w:t>Australian Government Charging Framework</w:t>
        </w:r>
      </w:hyperlink>
    </w:p>
    <w:p w14:paraId="72DF2A73" w14:textId="77777777" w:rsidR="008E3A89" w:rsidRPr="00AE765E" w:rsidRDefault="008E3A89" w:rsidP="008E3A89">
      <w:pPr>
        <w:pStyle w:val="ListBullet"/>
        <w:ind w:left="454" w:hanging="454"/>
        <w:rPr>
          <w:rStyle w:val="Hyperlink"/>
        </w:rPr>
      </w:pPr>
      <w:hyperlink r:id="rId33" w:history="1">
        <w:r w:rsidRPr="00AE765E">
          <w:rPr>
            <w:rStyle w:val="Hyperlink"/>
          </w:rPr>
          <w:t>Australian Government Guide to Regulation</w:t>
        </w:r>
      </w:hyperlink>
    </w:p>
    <w:p w14:paraId="766C6E9E" w14:textId="77777777" w:rsidR="008E3A89" w:rsidRDefault="008E3A89" w:rsidP="008E3A89">
      <w:pPr>
        <w:pStyle w:val="ListBullet"/>
        <w:ind w:left="454" w:hanging="454"/>
      </w:pPr>
      <w:hyperlink r:id="rId34" w:history="1">
        <w:r w:rsidRPr="00AE765E">
          <w:rPr>
            <w:rStyle w:val="Hyperlink"/>
          </w:rPr>
          <w:t>Australian Public Service Framework for Engagement and Participation</w:t>
        </w:r>
      </w:hyperlink>
      <w:r w:rsidRPr="00261EFE">
        <w:t>.</w:t>
      </w:r>
    </w:p>
    <w:p w14:paraId="69608108" w14:textId="77777777" w:rsidR="00FB4265" w:rsidRPr="00527611" w:rsidRDefault="00FB4265" w:rsidP="00AA337E">
      <w:pPr>
        <w:pStyle w:val="Heading3"/>
      </w:pPr>
      <w:bookmarkStart w:id="62" w:name="_Toc228953646"/>
      <w:r w:rsidRPr="001C5C56">
        <w:t>Principles</w:t>
      </w:r>
      <w:bookmarkEnd w:id="62"/>
    </w:p>
    <w:p w14:paraId="3642FC07" w14:textId="59DF8AED" w:rsidR="00FB4265" w:rsidRPr="00443871" w:rsidRDefault="00F75CA7" w:rsidP="00FB4265">
      <w:pPr>
        <w:rPr>
          <w:rFonts w:eastAsia="Calibri"/>
        </w:rPr>
      </w:pPr>
      <w:r>
        <w:rPr>
          <w:rFonts w:ascii="Calibri" w:eastAsia="Calibri" w:hAnsi="Calibri" w:cs="Times New Roman"/>
        </w:rPr>
        <w:t>Our</w:t>
      </w:r>
      <w:r w:rsidR="00FB4265" w:rsidRPr="00443871">
        <w:rPr>
          <w:rFonts w:ascii="Calibri" w:eastAsia="Calibri" w:hAnsi="Calibri" w:cs="Times New Roman"/>
        </w:rPr>
        <w:t xml:space="preserve"> principles for engagement are to listen, be genuine and</w:t>
      </w:r>
      <w:r w:rsidR="001B720E">
        <w:rPr>
          <w:rFonts w:ascii="Calibri" w:eastAsia="Calibri" w:hAnsi="Calibri" w:cs="Times New Roman"/>
        </w:rPr>
        <w:t xml:space="preserve"> be</w:t>
      </w:r>
      <w:r w:rsidR="00FB4265" w:rsidRPr="00443871">
        <w:rPr>
          <w:rFonts w:ascii="Calibri" w:eastAsia="Calibri" w:hAnsi="Calibri" w:cs="Times New Roman"/>
        </w:rPr>
        <w:t xml:space="preserve"> </w:t>
      </w:r>
      <w:r w:rsidR="00FB4265">
        <w:rPr>
          <w:rFonts w:ascii="Calibri" w:eastAsia="Calibri" w:hAnsi="Calibri" w:cs="Times New Roman"/>
        </w:rPr>
        <w:t>transparent</w:t>
      </w:r>
      <w:r w:rsidR="00FB4265" w:rsidRPr="00443871">
        <w:rPr>
          <w:rFonts w:ascii="Calibri" w:eastAsia="Calibri" w:hAnsi="Calibri" w:cs="Times New Roman"/>
        </w:rPr>
        <w:t xml:space="preserve">. </w:t>
      </w:r>
      <w:r>
        <w:rPr>
          <w:rFonts w:ascii="Calibri" w:eastAsia="Calibri" w:hAnsi="Calibri" w:cs="Times New Roman"/>
        </w:rPr>
        <w:t>We</w:t>
      </w:r>
      <w:r w:rsidR="00FB4265" w:rsidRPr="00443871">
        <w:rPr>
          <w:rFonts w:ascii="Calibri" w:eastAsia="Calibri" w:hAnsi="Calibri" w:cs="Times New Roman"/>
        </w:rPr>
        <w:t xml:space="preserve"> will achieve this by:</w:t>
      </w:r>
    </w:p>
    <w:p w14:paraId="42CB7681" w14:textId="77777777" w:rsidR="00FB4265" w:rsidRPr="00443871" w:rsidRDefault="00FB4265" w:rsidP="00FB4265">
      <w:pPr>
        <w:pStyle w:val="ListBullet"/>
      </w:pPr>
      <w:r>
        <w:t>e</w:t>
      </w:r>
      <w:r w:rsidRPr="00443871">
        <w:t>ngaging with a diverse group of stakeholders to ensure a clear explanation of the objectives and context</w:t>
      </w:r>
    </w:p>
    <w:p w14:paraId="128E042A" w14:textId="204AC28F" w:rsidR="00FB4265" w:rsidRPr="00443871" w:rsidRDefault="00B74802" w:rsidP="00FB4265">
      <w:pPr>
        <w:pStyle w:val="ListBullet"/>
      </w:pPr>
      <w:r>
        <w:t>communicating what aspects are in scope and out of scope for consultation</w:t>
      </w:r>
    </w:p>
    <w:p w14:paraId="6D4275CE" w14:textId="7A900A0D" w:rsidR="00FB4265" w:rsidRPr="00443871" w:rsidRDefault="00FB4265" w:rsidP="00FB4265">
      <w:pPr>
        <w:pStyle w:val="ListBullet"/>
      </w:pPr>
      <w:r w:rsidRPr="00443871">
        <w:t>providing sufficient time for stakeholders to engage in consultation processes</w:t>
      </w:r>
    </w:p>
    <w:p w14:paraId="29AE42AB" w14:textId="5B15BFE0" w:rsidR="00FB4265" w:rsidRPr="00443871" w:rsidRDefault="00FB4265" w:rsidP="00FB4265">
      <w:pPr>
        <w:pStyle w:val="ListBullet"/>
      </w:pPr>
      <w:r w:rsidRPr="00443871">
        <w:t>communicating challenges and outcomes</w:t>
      </w:r>
    </w:p>
    <w:p w14:paraId="2BC019F7" w14:textId="01717A64" w:rsidR="003A723E" w:rsidRDefault="00D93FE6" w:rsidP="001230DE">
      <w:pPr>
        <w:pStyle w:val="ListBullet"/>
      </w:pPr>
      <w:r>
        <w:t>explaining</w:t>
      </w:r>
      <w:r w:rsidR="00FB4265" w:rsidRPr="00443871">
        <w:t xml:space="preserve"> how stakeholder feedback has </w:t>
      </w:r>
      <w:proofErr w:type="gramStart"/>
      <w:r w:rsidR="00FB4265" w:rsidRPr="00443871">
        <w:t xml:space="preserve">been </w:t>
      </w:r>
      <w:r>
        <w:t>considered</w:t>
      </w:r>
      <w:proofErr w:type="gramEnd"/>
      <w:r w:rsidR="00FB4265" w:rsidRPr="00443871">
        <w:t>.</w:t>
      </w:r>
    </w:p>
    <w:p w14:paraId="21321E1C" w14:textId="153FFE29" w:rsidR="00527611" w:rsidRPr="00527611" w:rsidRDefault="00527611" w:rsidP="00AA337E">
      <w:pPr>
        <w:pStyle w:val="Heading3"/>
      </w:pPr>
      <w:bookmarkStart w:id="63" w:name="_Stakeholder_engagement_strategy_1"/>
      <w:bookmarkStart w:id="64" w:name="_Stakeholder_engagement_strategy_2"/>
      <w:bookmarkStart w:id="65" w:name="_Toc228953647"/>
      <w:bookmarkEnd w:id="63"/>
      <w:bookmarkEnd w:id="64"/>
      <w:r w:rsidRPr="001C5C56">
        <w:t>Method</w:t>
      </w:r>
      <w:r w:rsidR="006A24F0">
        <w:t>ology</w:t>
      </w:r>
      <w:bookmarkEnd w:id="65"/>
    </w:p>
    <w:p w14:paraId="086692E9" w14:textId="224CD688" w:rsidR="00AB50D0" w:rsidRDefault="00AB50D0" w:rsidP="00AB50D0">
      <w:pPr>
        <w:rPr>
          <w:rFonts w:ascii="Calibri" w:eastAsia="Calibri" w:hAnsi="Calibri" w:cs="Times New Roman"/>
        </w:rPr>
      </w:pPr>
      <w:r>
        <w:rPr>
          <w:rFonts w:ascii="Calibri" w:eastAsia="Calibri" w:hAnsi="Calibri" w:cs="Times New Roman"/>
        </w:rPr>
        <w:t>Throughout 2024 and 2025,</w:t>
      </w:r>
      <w:r w:rsidR="00D93FE6">
        <w:rPr>
          <w:rFonts w:ascii="Calibri" w:eastAsia="Calibri" w:hAnsi="Calibri" w:cs="Times New Roman"/>
        </w:rPr>
        <w:t xml:space="preserve"> the department</w:t>
      </w:r>
      <w:r>
        <w:rPr>
          <w:rFonts w:ascii="Calibri" w:eastAsia="Calibri" w:hAnsi="Calibri" w:cs="Times New Roman"/>
        </w:rPr>
        <w:t xml:space="preserve"> held more than </w:t>
      </w:r>
      <w:r w:rsidR="00102A31">
        <w:rPr>
          <w:rFonts w:ascii="Calibri" w:eastAsia="Calibri" w:hAnsi="Calibri" w:cs="Times New Roman"/>
        </w:rPr>
        <w:t>9</w:t>
      </w:r>
      <w:r w:rsidR="00E95EE2">
        <w:rPr>
          <w:rFonts w:ascii="Calibri" w:eastAsia="Calibri" w:hAnsi="Calibri" w:cs="Times New Roman"/>
        </w:rPr>
        <w:t>8</w:t>
      </w:r>
      <w:r>
        <w:rPr>
          <w:rFonts w:ascii="Calibri" w:eastAsia="Calibri" w:hAnsi="Calibri" w:cs="Times New Roman"/>
        </w:rPr>
        <w:t xml:space="preserve"> engagement sessions across 12</w:t>
      </w:r>
      <w:r w:rsidR="00441293">
        <w:rPr>
          <w:rFonts w:ascii="Calibri" w:eastAsia="Calibri" w:hAnsi="Calibri" w:cs="Times New Roman"/>
        </w:rPr>
        <w:t> </w:t>
      </w:r>
      <w:r>
        <w:rPr>
          <w:rFonts w:ascii="Calibri" w:eastAsia="Calibri" w:hAnsi="Calibri" w:cs="Times New Roman"/>
        </w:rPr>
        <w:t xml:space="preserve">different industry </w:t>
      </w:r>
      <w:r w:rsidR="00717982">
        <w:rPr>
          <w:rFonts w:ascii="Calibri" w:eastAsia="Calibri" w:hAnsi="Calibri" w:cs="Times New Roman"/>
        </w:rPr>
        <w:t>consultation groups, including providing policy position papers and conducting online public consultation.</w:t>
      </w:r>
      <w:r w:rsidR="00C2563C">
        <w:rPr>
          <w:rFonts w:ascii="Calibri" w:eastAsia="Calibri" w:hAnsi="Calibri" w:cs="Times New Roman"/>
        </w:rPr>
        <w:t xml:space="preserve"> </w:t>
      </w:r>
      <w:r w:rsidR="00126AE3">
        <w:rPr>
          <w:rFonts w:ascii="Calibri" w:eastAsia="Calibri" w:hAnsi="Calibri" w:cs="Times New Roman"/>
        </w:rPr>
        <w:t xml:space="preserve">Sixteen </w:t>
      </w:r>
      <w:r w:rsidR="00C2563C">
        <w:rPr>
          <w:rFonts w:ascii="Calibri" w:eastAsia="Calibri" w:hAnsi="Calibri" w:cs="Times New Roman"/>
        </w:rPr>
        <w:t xml:space="preserve">of these sessions were </w:t>
      </w:r>
      <w:r w:rsidR="00413231">
        <w:rPr>
          <w:rFonts w:ascii="Calibri" w:eastAsia="Calibri" w:hAnsi="Calibri" w:cs="Times New Roman"/>
        </w:rPr>
        <w:t>for or</w:t>
      </w:r>
      <w:r w:rsidR="00C2563C">
        <w:rPr>
          <w:rFonts w:ascii="Calibri" w:eastAsia="Calibri" w:hAnsi="Calibri" w:cs="Times New Roman"/>
        </w:rPr>
        <w:t xml:space="preserve"> included the </w:t>
      </w:r>
      <w:r w:rsidR="007B3F0F">
        <w:rPr>
          <w:rFonts w:ascii="Calibri" w:eastAsia="Calibri" w:hAnsi="Calibri" w:cs="Times New Roman"/>
        </w:rPr>
        <w:t xml:space="preserve">fish </w:t>
      </w:r>
      <w:r w:rsidR="00C2563C">
        <w:rPr>
          <w:rFonts w:ascii="Calibri" w:eastAsia="Calibri" w:hAnsi="Calibri" w:cs="Times New Roman"/>
        </w:rPr>
        <w:t>and egg export industries.</w:t>
      </w:r>
    </w:p>
    <w:p w14:paraId="13DE88CC" w14:textId="3B375B9B" w:rsidR="00CA50F5" w:rsidRDefault="00CA50F5" w:rsidP="00443871">
      <w:r>
        <w:t>From February to April 2024, we sought feedback from stakeholders across the export supply chain, including peak industry bodies, primary producers, packers and exporters through our Have Your Say platform. We also provided additional updates through the regular industry consultative meetings and industry briefings during 2024 and 2025. The government considered the feedback received when deciding on a future sustainable funding model for agricultural trade and export functions.</w:t>
      </w:r>
    </w:p>
    <w:p w14:paraId="5E0900A3" w14:textId="25D69F0D" w:rsidR="000826DB" w:rsidRDefault="00717982" w:rsidP="00443871">
      <w:pPr>
        <w:rPr>
          <w:rFonts w:ascii="Calibri" w:eastAsia="Calibri" w:hAnsi="Calibri" w:cs="Times New Roman"/>
        </w:rPr>
      </w:pPr>
      <w:r>
        <w:rPr>
          <w:rFonts w:ascii="Calibri" w:eastAsia="Calibri" w:hAnsi="Calibri" w:cs="Times New Roman"/>
        </w:rPr>
        <w:t xml:space="preserve">On </w:t>
      </w:r>
      <w:r w:rsidR="007A690E">
        <w:rPr>
          <w:rFonts w:ascii="Calibri" w:eastAsia="Calibri" w:hAnsi="Calibri" w:cs="Times New Roman"/>
        </w:rPr>
        <w:t>30 October 2025</w:t>
      </w:r>
      <w:r>
        <w:rPr>
          <w:rFonts w:ascii="Calibri" w:eastAsia="Calibri" w:hAnsi="Calibri" w:cs="Times New Roman"/>
        </w:rPr>
        <w:t xml:space="preserve">, </w:t>
      </w:r>
      <w:r w:rsidR="00E946DB">
        <w:rPr>
          <w:rFonts w:ascii="Calibri" w:eastAsia="Calibri" w:hAnsi="Calibri" w:cs="Times New Roman"/>
        </w:rPr>
        <w:t>we</w:t>
      </w:r>
      <w:r>
        <w:rPr>
          <w:rFonts w:ascii="Calibri" w:eastAsia="Calibri" w:hAnsi="Calibri" w:cs="Times New Roman"/>
        </w:rPr>
        <w:t xml:space="preserve"> held an industry </w:t>
      </w:r>
      <w:r w:rsidR="0087169D">
        <w:rPr>
          <w:rFonts w:ascii="Calibri" w:eastAsia="Calibri" w:hAnsi="Calibri" w:cs="Times New Roman"/>
        </w:rPr>
        <w:t>briefing</w:t>
      </w:r>
      <w:r w:rsidR="007D620C">
        <w:rPr>
          <w:rFonts w:ascii="Calibri" w:eastAsia="Calibri" w:hAnsi="Calibri" w:cs="Times New Roman"/>
        </w:rPr>
        <w:t xml:space="preserve"> to share information on</w:t>
      </w:r>
      <w:r w:rsidR="000757A2">
        <w:rPr>
          <w:rFonts w:ascii="Calibri" w:eastAsia="Calibri" w:hAnsi="Calibri" w:cs="Times New Roman"/>
        </w:rPr>
        <w:t xml:space="preserve"> the</w:t>
      </w:r>
      <w:r w:rsidR="007D620C">
        <w:rPr>
          <w:rFonts w:ascii="Calibri" w:eastAsia="Calibri" w:hAnsi="Calibri" w:cs="Times New Roman"/>
        </w:rPr>
        <w:t xml:space="preserve"> cost base </w:t>
      </w:r>
      <w:r w:rsidR="00E46D5E">
        <w:rPr>
          <w:rFonts w:ascii="Calibri" w:eastAsia="Calibri" w:hAnsi="Calibri" w:cs="Times New Roman"/>
        </w:rPr>
        <w:t xml:space="preserve">analysis of </w:t>
      </w:r>
      <w:r w:rsidR="00E946DB">
        <w:rPr>
          <w:rFonts w:ascii="Calibri" w:eastAsia="Calibri" w:hAnsi="Calibri" w:cs="Times New Roman"/>
        </w:rPr>
        <w:t>our</w:t>
      </w:r>
      <w:r w:rsidR="00E46D5E">
        <w:rPr>
          <w:rFonts w:ascii="Calibri" w:eastAsia="Calibri" w:hAnsi="Calibri" w:cs="Times New Roman"/>
        </w:rPr>
        <w:t xml:space="preserve"> export</w:t>
      </w:r>
      <w:r w:rsidR="00D804C0">
        <w:rPr>
          <w:rFonts w:ascii="Calibri" w:eastAsia="Calibri" w:hAnsi="Calibri" w:cs="Times New Roman"/>
        </w:rPr>
        <w:t>s</w:t>
      </w:r>
      <w:r w:rsidR="00E46D5E">
        <w:rPr>
          <w:rFonts w:ascii="Calibri" w:eastAsia="Calibri" w:hAnsi="Calibri" w:cs="Times New Roman"/>
        </w:rPr>
        <w:t xml:space="preserve"> cost recovery arrangements.</w:t>
      </w:r>
      <w:r w:rsidR="005A7EEF">
        <w:rPr>
          <w:rFonts w:ascii="Calibri" w:eastAsia="Calibri" w:hAnsi="Calibri" w:cs="Times New Roman"/>
        </w:rPr>
        <w:t xml:space="preserve"> </w:t>
      </w:r>
      <w:r w:rsidR="00E428CA">
        <w:rPr>
          <w:rFonts w:ascii="Calibri" w:eastAsia="Calibri" w:hAnsi="Calibri" w:cs="Times New Roman"/>
        </w:rPr>
        <w:t xml:space="preserve">Preliminary feedback from industry indicated they </w:t>
      </w:r>
      <w:r w:rsidR="005706EB">
        <w:rPr>
          <w:rFonts w:ascii="Calibri" w:eastAsia="Calibri" w:hAnsi="Calibri" w:cs="Times New Roman"/>
        </w:rPr>
        <w:t>would like to receive</w:t>
      </w:r>
      <w:r w:rsidR="005A7EEF">
        <w:rPr>
          <w:rFonts w:ascii="Calibri" w:eastAsia="Calibri" w:hAnsi="Calibri" w:cs="Times New Roman"/>
        </w:rPr>
        <w:t xml:space="preserve"> further</w:t>
      </w:r>
      <w:r w:rsidR="005706EB">
        <w:rPr>
          <w:rFonts w:ascii="Calibri" w:eastAsia="Calibri" w:hAnsi="Calibri" w:cs="Times New Roman"/>
        </w:rPr>
        <w:t xml:space="preserve"> details of </w:t>
      </w:r>
      <w:r w:rsidR="005A7EEF">
        <w:rPr>
          <w:rFonts w:ascii="Calibri" w:eastAsia="Calibri" w:hAnsi="Calibri" w:cs="Times New Roman"/>
        </w:rPr>
        <w:t xml:space="preserve">the </w:t>
      </w:r>
      <w:r w:rsidR="005706EB">
        <w:rPr>
          <w:rFonts w:ascii="Calibri" w:eastAsia="Calibri" w:hAnsi="Calibri" w:cs="Times New Roman"/>
        </w:rPr>
        <w:t>cost base</w:t>
      </w:r>
      <w:r w:rsidR="000F53BE">
        <w:rPr>
          <w:rFonts w:ascii="Calibri" w:eastAsia="Calibri" w:hAnsi="Calibri" w:cs="Times New Roman"/>
        </w:rPr>
        <w:t xml:space="preserve">. Industry engaged on </w:t>
      </w:r>
      <w:r w:rsidR="00033F8A">
        <w:rPr>
          <w:rFonts w:ascii="Calibri" w:eastAsia="Calibri" w:hAnsi="Calibri" w:cs="Times New Roman"/>
        </w:rPr>
        <w:t>our proposed</w:t>
      </w:r>
      <w:r w:rsidR="005706EB">
        <w:rPr>
          <w:rFonts w:ascii="Calibri" w:eastAsia="Calibri" w:hAnsi="Calibri" w:cs="Times New Roman"/>
        </w:rPr>
        <w:t xml:space="preserve"> options </w:t>
      </w:r>
      <w:r w:rsidR="005A7EEF">
        <w:rPr>
          <w:rFonts w:ascii="Calibri" w:eastAsia="Calibri" w:hAnsi="Calibri" w:cs="Times New Roman"/>
        </w:rPr>
        <w:t xml:space="preserve">to achieve </w:t>
      </w:r>
      <w:r w:rsidR="00701126">
        <w:rPr>
          <w:rFonts w:ascii="Calibri" w:eastAsia="Calibri" w:hAnsi="Calibri" w:cs="Times New Roman"/>
        </w:rPr>
        <w:t xml:space="preserve">financial sustainability </w:t>
      </w:r>
      <w:r w:rsidR="007239D3">
        <w:rPr>
          <w:rFonts w:ascii="Calibri" w:eastAsia="Calibri" w:hAnsi="Calibri" w:cs="Times New Roman"/>
        </w:rPr>
        <w:t>and</w:t>
      </w:r>
      <w:r w:rsidR="0006677A">
        <w:rPr>
          <w:rFonts w:ascii="Calibri" w:eastAsia="Calibri" w:hAnsi="Calibri" w:cs="Times New Roman"/>
        </w:rPr>
        <w:t xml:space="preserve"> sought</w:t>
      </w:r>
      <w:r w:rsidR="007239D3">
        <w:rPr>
          <w:rFonts w:ascii="Calibri" w:eastAsia="Calibri" w:hAnsi="Calibri" w:cs="Times New Roman"/>
        </w:rPr>
        <w:t xml:space="preserve"> </w:t>
      </w:r>
      <w:r w:rsidR="00213DE2">
        <w:rPr>
          <w:rFonts w:ascii="Calibri" w:eastAsia="Calibri" w:hAnsi="Calibri" w:cs="Times New Roman"/>
        </w:rPr>
        <w:t>assurance that productivity and effic</w:t>
      </w:r>
      <w:r w:rsidR="00E12D57">
        <w:rPr>
          <w:rFonts w:ascii="Calibri" w:eastAsia="Calibri" w:hAnsi="Calibri" w:cs="Times New Roman"/>
        </w:rPr>
        <w:t xml:space="preserve">iency </w:t>
      </w:r>
      <w:proofErr w:type="gramStart"/>
      <w:r w:rsidR="00E12D57">
        <w:rPr>
          <w:rFonts w:ascii="Calibri" w:eastAsia="Calibri" w:hAnsi="Calibri" w:cs="Times New Roman"/>
        </w:rPr>
        <w:t xml:space="preserve">are </w:t>
      </w:r>
      <w:r w:rsidR="00A92E44">
        <w:rPr>
          <w:rFonts w:ascii="Calibri" w:eastAsia="Calibri" w:hAnsi="Calibri" w:cs="Times New Roman"/>
        </w:rPr>
        <w:t>incorporated</w:t>
      </w:r>
      <w:proofErr w:type="gramEnd"/>
      <w:r w:rsidR="00A92E44">
        <w:rPr>
          <w:rFonts w:ascii="Calibri" w:eastAsia="Calibri" w:hAnsi="Calibri" w:cs="Times New Roman"/>
        </w:rPr>
        <w:t xml:space="preserve"> into </w:t>
      </w:r>
      <w:r w:rsidR="00702894">
        <w:rPr>
          <w:rFonts w:ascii="Calibri" w:eastAsia="Calibri" w:hAnsi="Calibri" w:cs="Times New Roman"/>
        </w:rPr>
        <w:lastRenderedPageBreak/>
        <w:t xml:space="preserve">the </w:t>
      </w:r>
      <w:r w:rsidR="00A92E44">
        <w:rPr>
          <w:rFonts w:ascii="Calibri" w:eastAsia="Calibri" w:hAnsi="Calibri" w:cs="Times New Roman"/>
        </w:rPr>
        <w:t>pricing model</w:t>
      </w:r>
      <w:r w:rsidR="005706EB">
        <w:rPr>
          <w:rFonts w:ascii="Calibri" w:eastAsia="Calibri" w:hAnsi="Calibri" w:cs="Times New Roman"/>
        </w:rPr>
        <w:t>.</w:t>
      </w:r>
      <w:r w:rsidR="00834079">
        <w:rPr>
          <w:rFonts w:ascii="Calibri" w:eastAsia="Calibri" w:hAnsi="Calibri" w:cs="Times New Roman"/>
        </w:rPr>
        <w:t xml:space="preserve"> Some </w:t>
      </w:r>
      <w:r w:rsidR="00455E10">
        <w:rPr>
          <w:rFonts w:ascii="Calibri" w:eastAsia="Calibri" w:hAnsi="Calibri" w:cs="Times New Roman"/>
        </w:rPr>
        <w:t>stakeholders expressed concern</w:t>
      </w:r>
      <w:r w:rsidR="0006677A">
        <w:rPr>
          <w:rFonts w:ascii="Calibri" w:eastAsia="Calibri" w:hAnsi="Calibri" w:cs="Times New Roman"/>
        </w:rPr>
        <w:t xml:space="preserve"> that</w:t>
      </w:r>
      <w:r w:rsidR="00455E10">
        <w:rPr>
          <w:rFonts w:ascii="Calibri" w:eastAsia="Calibri" w:hAnsi="Calibri" w:cs="Times New Roman"/>
        </w:rPr>
        <w:t xml:space="preserve"> t</w:t>
      </w:r>
      <w:r w:rsidR="00FE3659">
        <w:rPr>
          <w:rFonts w:ascii="Calibri" w:eastAsia="Calibri" w:hAnsi="Calibri" w:cs="Times New Roman"/>
        </w:rPr>
        <w:t>he</w:t>
      </w:r>
      <w:r w:rsidR="00455E10">
        <w:rPr>
          <w:rFonts w:ascii="Calibri" w:eastAsia="Calibri" w:hAnsi="Calibri" w:cs="Times New Roman"/>
        </w:rPr>
        <w:t xml:space="preserve"> </w:t>
      </w:r>
      <w:r w:rsidR="009C5018">
        <w:rPr>
          <w:rFonts w:ascii="Calibri" w:eastAsia="Calibri" w:hAnsi="Calibri" w:cs="Times New Roman"/>
        </w:rPr>
        <w:t>increasing price</w:t>
      </w:r>
      <w:r w:rsidR="00FE3659">
        <w:rPr>
          <w:rFonts w:ascii="Calibri" w:eastAsia="Calibri" w:hAnsi="Calibri" w:cs="Times New Roman"/>
        </w:rPr>
        <w:t>s</w:t>
      </w:r>
      <w:r w:rsidR="009C5018">
        <w:rPr>
          <w:rFonts w:ascii="Calibri" w:eastAsia="Calibri" w:hAnsi="Calibri" w:cs="Times New Roman"/>
        </w:rPr>
        <w:t xml:space="preserve"> of export regulatory services would </w:t>
      </w:r>
      <w:r w:rsidR="005E79D1">
        <w:rPr>
          <w:rFonts w:ascii="Calibri" w:eastAsia="Calibri" w:hAnsi="Calibri" w:cs="Times New Roman"/>
        </w:rPr>
        <w:t xml:space="preserve">contribute to </w:t>
      </w:r>
      <w:r w:rsidR="003516CD">
        <w:rPr>
          <w:rFonts w:ascii="Calibri" w:eastAsia="Calibri" w:hAnsi="Calibri" w:cs="Times New Roman"/>
        </w:rPr>
        <w:t xml:space="preserve">elevated </w:t>
      </w:r>
      <w:r w:rsidR="005E79D1">
        <w:rPr>
          <w:rFonts w:ascii="Calibri" w:eastAsia="Calibri" w:hAnsi="Calibri" w:cs="Times New Roman"/>
        </w:rPr>
        <w:t>input cost</w:t>
      </w:r>
      <w:r w:rsidR="00F77D1F">
        <w:rPr>
          <w:rFonts w:ascii="Calibri" w:eastAsia="Calibri" w:hAnsi="Calibri" w:cs="Times New Roman"/>
        </w:rPr>
        <w:t>s</w:t>
      </w:r>
      <w:r w:rsidR="005E79D1">
        <w:rPr>
          <w:rFonts w:ascii="Calibri" w:eastAsia="Calibri" w:hAnsi="Calibri" w:cs="Times New Roman"/>
        </w:rPr>
        <w:t xml:space="preserve"> and affect viability of export businesses.</w:t>
      </w:r>
    </w:p>
    <w:p w14:paraId="54D94396" w14:textId="444708F1" w:rsidR="00652543" w:rsidRDefault="00652543" w:rsidP="00443871">
      <w:pPr>
        <w:rPr>
          <w:rFonts w:ascii="Calibri" w:eastAsia="Calibri" w:hAnsi="Calibri" w:cs="Times New Roman"/>
        </w:rPr>
      </w:pPr>
      <w:r w:rsidRPr="00652543">
        <w:rPr>
          <w:rFonts w:ascii="Calibri" w:eastAsia="Calibri" w:hAnsi="Calibri" w:cs="Times New Roman"/>
        </w:rPr>
        <w:t>On 12 December 2025,</w:t>
      </w:r>
      <w:r w:rsidR="001E4801">
        <w:rPr>
          <w:rFonts w:ascii="Calibri" w:eastAsia="Calibri" w:hAnsi="Calibri" w:cs="Times New Roman"/>
        </w:rPr>
        <w:t xml:space="preserve"> the</w:t>
      </w:r>
      <w:r w:rsidRPr="00652543">
        <w:rPr>
          <w:rFonts w:ascii="Calibri" w:eastAsia="Calibri" w:hAnsi="Calibri" w:cs="Times New Roman"/>
        </w:rPr>
        <w:t xml:space="preserve"> government announced the decision to introduce a new cost recovery arrangement for export regulatory functions from 1 July 2026, including a phased return to cost recovery over the next 3 years for most export arrangements. We held an industry briefing on that day to provide industry with information about the decision and further background can </w:t>
      </w:r>
      <w:proofErr w:type="gramStart"/>
      <w:r w:rsidRPr="00652543">
        <w:rPr>
          <w:rFonts w:ascii="Calibri" w:eastAsia="Calibri" w:hAnsi="Calibri" w:cs="Times New Roman"/>
        </w:rPr>
        <w:t>be found</w:t>
      </w:r>
      <w:proofErr w:type="gramEnd"/>
      <w:r w:rsidRPr="00652543">
        <w:rPr>
          <w:rFonts w:ascii="Calibri" w:eastAsia="Calibri" w:hAnsi="Calibri" w:cs="Times New Roman"/>
        </w:rPr>
        <w:t xml:space="preserve"> in </w:t>
      </w:r>
      <w:hyperlink r:id="rId35" w:history="1">
        <w:r w:rsidRPr="0030073D">
          <w:rPr>
            <w:rStyle w:val="Hyperlink"/>
            <w:rFonts w:ascii="Calibri" w:eastAsia="Calibri" w:hAnsi="Calibri" w:cs="Times New Roman"/>
          </w:rPr>
          <w:t>Export cost recovery reform for sustainable trade funding</w:t>
        </w:r>
      </w:hyperlink>
      <w:r w:rsidRPr="00652543">
        <w:rPr>
          <w:rFonts w:ascii="Calibri" w:eastAsia="Calibri" w:hAnsi="Calibri" w:cs="Times New Roman"/>
        </w:rPr>
        <w:t>.</w:t>
      </w:r>
    </w:p>
    <w:p w14:paraId="430E1457" w14:textId="30E8A853" w:rsidR="005144F2" w:rsidRDefault="005144F2" w:rsidP="00443871">
      <w:pPr>
        <w:rPr>
          <w:rFonts w:ascii="Calibri" w:eastAsia="Calibri" w:hAnsi="Calibri" w:cs="Times New Roman"/>
        </w:rPr>
      </w:pPr>
      <w:r>
        <w:rPr>
          <w:rFonts w:ascii="Calibri" w:eastAsia="Calibri" w:hAnsi="Calibri" w:cs="Times New Roman"/>
        </w:rPr>
        <w:t>We held a 7-week formal industry consultation process from 29 January 2026 to 20 March 2026. We invited stakeholders to provide comments on the impact of proposed changes to cost recovery arrangements. During the consultation period, the fish and egg export industries provided written submission</w:t>
      </w:r>
      <w:r w:rsidR="00433B3C">
        <w:rPr>
          <w:rFonts w:ascii="Calibri" w:eastAsia="Calibri" w:hAnsi="Calibri" w:cs="Times New Roman"/>
        </w:rPr>
        <w:t>s</w:t>
      </w:r>
      <w:r>
        <w:rPr>
          <w:rFonts w:ascii="Calibri" w:eastAsia="Calibri" w:hAnsi="Calibri" w:cs="Times New Roman"/>
        </w:rPr>
        <w:t xml:space="preserve"> through our Have Your Say platform as well as feedback through an all-industry live webinar, face-to-face meetings (including in regional centres) and targeted industry meetings.</w:t>
      </w:r>
    </w:p>
    <w:p w14:paraId="3B809060" w14:textId="770EF1EE" w:rsidR="00BF68DC" w:rsidRDefault="00260E32" w:rsidP="00443871">
      <w:pPr>
        <w:rPr>
          <w:rFonts w:ascii="Calibri" w:eastAsia="Calibri" w:hAnsi="Calibri" w:cs="Times New Roman"/>
        </w:rPr>
      </w:pPr>
      <w:r>
        <w:rPr>
          <w:rFonts w:ascii="Calibri" w:eastAsia="Calibri" w:hAnsi="Calibri" w:cs="Times New Roman"/>
        </w:rPr>
        <w:t xml:space="preserve">We </w:t>
      </w:r>
      <w:r w:rsidR="00795F19">
        <w:rPr>
          <w:rFonts w:ascii="Calibri" w:eastAsia="Calibri" w:hAnsi="Calibri" w:cs="Times New Roman"/>
        </w:rPr>
        <w:t xml:space="preserve">have </w:t>
      </w:r>
      <w:r>
        <w:rPr>
          <w:rFonts w:ascii="Calibri" w:eastAsia="Calibri" w:hAnsi="Calibri" w:cs="Times New Roman"/>
        </w:rPr>
        <w:t>consult</w:t>
      </w:r>
      <w:r w:rsidR="00795F19">
        <w:rPr>
          <w:rFonts w:ascii="Calibri" w:eastAsia="Calibri" w:hAnsi="Calibri" w:cs="Times New Roman"/>
        </w:rPr>
        <w:t>ed</w:t>
      </w:r>
      <w:r>
        <w:rPr>
          <w:rFonts w:ascii="Calibri" w:eastAsia="Calibri" w:hAnsi="Calibri" w:cs="Times New Roman"/>
        </w:rPr>
        <w:t xml:space="preserve"> </w:t>
      </w:r>
      <w:r w:rsidR="00CC6258">
        <w:rPr>
          <w:rFonts w:ascii="Calibri" w:eastAsia="Calibri" w:hAnsi="Calibri" w:cs="Times New Roman"/>
        </w:rPr>
        <w:t xml:space="preserve">with </w:t>
      </w:r>
      <w:r>
        <w:rPr>
          <w:rFonts w:ascii="Calibri" w:eastAsia="Calibri" w:hAnsi="Calibri" w:cs="Times New Roman"/>
        </w:rPr>
        <w:t>industry stakeholders on:</w:t>
      </w:r>
    </w:p>
    <w:p w14:paraId="2345CEF8" w14:textId="7A27A8C9" w:rsidR="00C13B99" w:rsidRPr="00C13B99" w:rsidRDefault="00353038" w:rsidP="00C13B99">
      <w:pPr>
        <w:pStyle w:val="ListBullet"/>
      </w:pPr>
      <w:r>
        <w:t>t</w:t>
      </w:r>
      <w:r w:rsidR="00C13B99" w:rsidRPr="00C13B99">
        <w:t xml:space="preserve">he new proposed price structure for export regulatory services including tables comparing current and proposed fees and </w:t>
      </w:r>
      <w:r w:rsidR="00D84405">
        <w:t xml:space="preserve">levy-based </w:t>
      </w:r>
      <w:r w:rsidR="00C13B99" w:rsidRPr="00C13B99">
        <w:t>charges over the full phasing timeframe</w:t>
      </w:r>
    </w:p>
    <w:p w14:paraId="4821BEE2" w14:textId="008DFAB9" w:rsidR="00C13B99" w:rsidRPr="00C13B99" w:rsidRDefault="00353038" w:rsidP="00C13B99">
      <w:pPr>
        <w:pStyle w:val="ListBullet"/>
      </w:pPr>
      <w:r>
        <w:t>t</w:t>
      </w:r>
      <w:r w:rsidR="00C13B99" w:rsidRPr="00C13B99">
        <w:t xml:space="preserve">he rationale and explanation of the changes including the drivers of change to the cost base, and description of activities </w:t>
      </w:r>
      <w:proofErr w:type="gramStart"/>
      <w:r w:rsidR="00C13B99" w:rsidRPr="00C13B99">
        <w:t>being transitioned</w:t>
      </w:r>
      <w:proofErr w:type="gramEnd"/>
      <w:r w:rsidR="00C13B99" w:rsidRPr="00C13B99">
        <w:t xml:space="preserve"> from appropriation funded to cost recovery set out in consultation papers or fact sheets</w:t>
      </w:r>
    </w:p>
    <w:p w14:paraId="0D8464B4" w14:textId="162A7A9E" w:rsidR="00BF68DC" w:rsidRDefault="00353038" w:rsidP="00C13B99">
      <w:pPr>
        <w:pStyle w:val="ListBullet"/>
      </w:pPr>
      <w:r>
        <w:t>h</w:t>
      </w:r>
      <w:r w:rsidR="00C13B99" w:rsidRPr="00C13B99">
        <w:t>ow proposed fees may impact businesses.</w:t>
      </w:r>
    </w:p>
    <w:p w14:paraId="58DC4586" w14:textId="24B0FA3D" w:rsidR="00442D50" w:rsidRDefault="00E334BA" w:rsidP="00443871">
      <w:pPr>
        <w:rPr>
          <w:rFonts w:ascii="Calibri" w:eastAsia="Calibri" w:hAnsi="Calibri" w:cs="Times New Roman"/>
        </w:rPr>
      </w:pPr>
      <w:r>
        <w:rPr>
          <w:rFonts w:ascii="Calibri" w:eastAsia="Calibri" w:hAnsi="Calibri" w:cs="Times New Roman"/>
        </w:rPr>
        <w:t xml:space="preserve">We </w:t>
      </w:r>
      <w:r w:rsidR="00BE3A7A">
        <w:t xml:space="preserve">have </w:t>
      </w:r>
      <w:r w:rsidR="0057571F">
        <w:t>address</w:t>
      </w:r>
      <w:r w:rsidR="00BE3A7A">
        <w:t>ed</w:t>
      </w:r>
      <w:r w:rsidR="0057571F">
        <w:t xml:space="preserve"> comments received</w:t>
      </w:r>
      <w:r w:rsidR="00E9089F">
        <w:t xml:space="preserve"> as part of the consultation process for the finalisation of this CRIS</w:t>
      </w:r>
      <w:r w:rsidR="00C611CC">
        <w:t>.</w:t>
      </w:r>
      <w:r w:rsidR="00D14F01">
        <w:t xml:space="preserve"> A summary of our responses </w:t>
      </w:r>
      <w:proofErr w:type="gramStart"/>
      <w:r w:rsidR="00D14F01">
        <w:t>is</w:t>
      </w:r>
      <w:r w:rsidR="0064100A">
        <w:t xml:space="preserve"> </w:t>
      </w:r>
      <w:r w:rsidR="00A848B0">
        <w:t>included</w:t>
      </w:r>
      <w:proofErr w:type="gramEnd"/>
      <w:r w:rsidR="0064100A">
        <w:t xml:space="preserve"> in </w:t>
      </w:r>
      <w:hyperlink w:anchor="_Appendix_C:_Summary" w:history="1">
        <w:r w:rsidR="001C2BAE" w:rsidRPr="001C2BAE">
          <w:rPr>
            <w:rStyle w:val="Hyperlink"/>
          </w:rPr>
          <w:t xml:space="preserve">Appendix </w:t>
        </w:r>
        <w:r w:rsidR="00B272C6">
          <w:rPr>
            <w:rStyle w:val="Hyperlink"/>
          </w:rPr>
          <w:t>B</w:t>
        </w:r>
      </w:hyperlink>
      <w:r w:rsidR="0064100A">
        <w:t>.</w:t>
      </w:r>
    </w:p>
    <w:p w14:paraId="096BD891" w14:textId="0FF43C7F" w:rsidR="00527611" w:rsidRPr="002E0938" w:rsidRDefault="00527611" w:rsidP="00993AD2">
      <w:pPr>
        <w:pStyle w:val="Heading2"/>
      </w:pPr>
      <w:bookmarkStart w:id="66" w:name="Title_2"/>
      <w:bookmarkStart w:id="67" w:name="_Cost_recovery_model"/>
      <w:bookmarkStart w:id="68" w:name="_Toc162351711"/>
      <w:bookmarkStart w:id="69" w:name="_Toc175204211"/>
      <w:bookmarkStart w:id="70" w:name="_Ref215839531"/>
      <w:bookmarkStart w:id="71" w:name="_Toc228953648"/>
      <w:bookmarkEnd w:id="61"/>
      <w:bookmarkEnd w:id="66"/>
      <w:bookmarkEnd w:id="67"/>
      <w:r w:rsidRPr="002E0938">
        <w:lastRenderedPageBreak/>
        <w:t xml:space="preserve">Cost recovery </w:t>
      </w:r>
      <w:r w:rsidR="004F5DAA">
        <w:t>model</w:t>
      </w:r>
      <w:r w:rsidR="004F5DAA" w:rsidRPr="002E0938">
        <w:t xml:space="preserve"> </w:t>
      </w:r>
      <w:r w:rsidRPr="002E0938">
        <w:t xml:space="preserve">for </w:t>
      </w:r>
      <w:r w:rsidR="001C44EB">
        <w:t>fish and egg</w:t>
      </w:r>
      <w:r w:rsidR="005B0106">
        <w:t xml:space="preserve"> </w:t>
      </w:r>
      <w:r w:rsidRPr="00993AD2">
        <w:t>exports</w:t>
      </w:r>
      <w:bookmarkEnd w:id="68"/>
      <w:bookmarkEnd w:id="69"/>
      <w:bookmarkEnd w:id="70"/>
      <w:bookmarkEnd w:id="71"/>
    </w:p>
    <w:p w14:paraId="2E1AD324" w14:textId="445E2B8F" w:rsidR="00527611" w:rsidRPr="00877E07" w:rsidRDefault="00792284" w:rsidP="00527611">
      <w:pPr>
        <w:rPr>
          <w:lang w:eastAsia="ja-JP"/>
        </w:rPr>
      </w:pPr>
      <w:r>
        <w:rPr>
          <w:lang w:eastAsia="ja-JP"/>
        </w:rPr>
        <w:t xml:space="preserve">This section describes the </w:t>
      </w:r>
      <w:r w:rsidR="001C44EB">
        <w:rPr>
          <w:lang w:eastAsia="ja-JP"/>
        </w:rPr>
        <w:t>fish and egg</w:t>
      </w:r>
      <w:r>
        <w:rPr>
          <w:lang w:eastAsia="ja-JP"/>
        </w:rPr>
        <w:t xml:space="preserve"> exports cost recovery </w:t>
      </w:r>
      <w:r w:rsidR="0002705B">
        <w:rPr>
          <w:lang w:eastAsia="ja-JP"/>
        </w:rPr>
        <w:t>model</w:t>
      </w:r>
      <w:r w:rsidR="001A621B">
        <w:rPr>
          <w:lang w:eastAsia="ja-JP"/>
        </w:rPr>
        <w:t xml:space="preserve"> </w:t>
      </w:r>
      <w:r w:rsidR="00E43CF9">
        <w:rPr>
          <w:lang w:eastAsia="ja-JP"/>
        </w:rPr>
        <w:t>and</w:t>
      </w:r>
      <w:r w:rsidR="00823D3F">
        <w:rPr>
          <w:lang w:eastAsia="ja-JP"/>
        </w:rPr>
        <w:t xml:space="preserve"> additional financial information</w:t>
      </w:r>
      <w:r w:rsidR="001A621B">
        <w:rPr>
          <w:lang w:eastAsia="ja-JP"/>
        </w:rPr>
        <w:t xml:space="preserve"> associated with audit, ins</w:t>
      </w:r>
      <w:r w:rsidR="006D3C1A">
        <w:rPr>
          <w:lang w:eastAsia="ja-JP"/>
        </w:rPr>
        <w:t xml:space="preserve">pection and certification activities for </w:t>
      </w:r>
      <w:r w:rsidR="001C44EB">
        <w:rPr>
          <w:lang w:eastAsia="ja-JP"/>
        </w:rPr>
        <w:t>fish and egg</w:t>
      </w:r>
      <w:r w:rsidR="006D3C1A">
        <w:rPr>
          <w:lang w:eastAsia="ja-JP"/>
        </w:rPr>
        <w:t xml:space="preserve"> exports.</w:t>
      </w:r>
    </w:p>
    <w:p w14:paraId="5756F256" w14:textId="77777777" w:rsidR="00527611" w:rsidRPr="00527611" w:rsidRDefault="00527611" w:rsidP="00993AD2">
      <w:pPr>
        <w:pStyle w:val="Heading3"/>
      </w:pPr>
      <w:bookmarkStart w:id="72" w:name="_Description_of_the"/>
      <w:bookmarkStart w:id="73" w:name="_Toc175204213"/>
      <w:bookmarkStart w:id="74" w:name="_Toc228953649"/>
      <w:bookmarkEnd w:id="72"/>
      <w:r w:rsidRPr="00527611">
        <w:t xml:space="preserve">Cost base </w:t>
      </w:r>
      <w:r w:rsidRPr="001C5C56">
        <w:t>assumptions</w:t>
      </w:r>
      <w:bookmarkEnd w:id="73"/>
      <w:bookmarkEnd w:id="74"/>
    </w:p>
    <w:p w14:paraId="79B64610" w14:textId="3A03CA7F" w:rsidR="005144F2" w:rsidRDefault="005144F2" w:rsidP="00527611">
      <w:r>
        <w:t xml:space="preserve">The 2025–26 budget </w:t>
      </w:r>
      <w:proofErr w:type="gramStart"/>
      <w:r>
        <w:t>was used</w:t>
      </w:r>
      <w:proofErr w:type="gramEnd"/>
      <w:r>
        <w:t xml:space="preserve"> as the starting point for determining the cost base applied in this CRIS. The cost base </w:t>
      </w:r>
      <w:proofErr w:type="gramStart"/>
      <w:r>
        <w:t>was modelled</w:t>
      </w:r>
      <w:proofErr w:type="gramEnd"/>
      <w:r>
        <w:t xml:space="preserve"> to reflect the full cost of delivering regulatory services to support the fish and egg export industries. We have identified that the key cost driver for permit and assessment-based activities is complexity, which determines the amount of time and effort spent on a regulatory output. We also note that employee-related costs are the largest part of our regulatory activity cost. External suppliers and operating support for our export IT systems are the other major direct costs.</w:t>
      </w:r>
    </w:p>
    <w:p w14:paraId="1762C26F" w14:textId="493A7A43" w:rsidR="00527611" w:rsidRPr="00297DA6" w:rsidRDefault="007D24F0" w:rsidP="00527611">
      <w:r>
        <w:t xml:space="preserve">Compared to </w:t>
      </w:r>
      <w:r w:rsidR="00932D04">
        <w:t xml:space="preserve">the </w:t>
      </w:r>
      <w:r>
        <w:t xml:space="preserve">previous financial model developed in 2020–21, </w:t>
      </w:r>
      <w:r w:rsidR="00894374">
        <w:t>new a</w:t>
      </w:r>
      <w:r w:rsidR="00527611" w:rsidRPr="00297DA6">
        <w:t xml:space="preserve">ssumptions made in the </w:t>
      </w:r>
      <w:r w:rsidR="00894374">
        <w:t xml:space="preserve">current financial </w:t>
      </w:r>
      <w:r w:rsidR="00527611" w:rsidRPr="00297DA6">
        <w:t>modelling were:</w:t>
      </w:r>
    </w:p>
    <w:p w14:paraId="42C9D379" w14:textId="2B2D7A8B" w:rsidR="00527611" w:rsidRPr="00A5270C" w:rsidRDefault="00A51BF4" w:rsidP="00527611">
      <w:pPr>
        <w:pStyle w:val="ListBullet"/>
      </w:pPr>
      <w:r w:rsidRPr="00A5270C">
        <w:t xml:space="preserve">3% annual </w:t>
      </w:r>
      <w:r w:rsidR="00FF2719">
        <w:t>increase in</w:t>
      </w:r>
      <w:r w:rsidRPr="00A5270C">
        <w:t xml:space="preserve"> employee related expenses in line with public sector wage settings in recent years</w:t>
      </w:r>
    </w:p>
    <w:p w14:paraId="53C296CF" w14:textId="20728D65" w:rsidR="00527611" w:rsidRPr="00A5270C" w:rsidRDefault="00982C43" w:rsidP="00527611">
      <w:pPr>
        <w:pStyle w:val="ListBullet"/>
      </w:pPr>
      <w:r w:rsidRPr="00A5270C">
        <w:t xml:space="preserve">2.7% </w:t>
      </w:r>
      <w:r w:rsidR="00FF2719">
        <w:t xml:space="preserve">annual increase in </w:t>
      </w:r>
      <w:r w:rsidRPr="00A5270C">
        <w:t>supplier</w:t>
      </w:r>
      <w:r w:rsidR="00FF2719">
        <w:t xml:space="preserve"> cost to account for</w:t>
      </w:r>
      <w:r w:rsidRPr="00A5270C">
        <w:t xml:space="preserve"> inflation</w:t>
      </w:r>
      <w:r w:rsidR="00FF2719">
        <w:t>, which is</w:t>
      </w:r>
      <w:r w:rsidRPr="00A5270C">
        <w:t xml:space="preserve"> within </w:t>
      </w:r>
      <w:r w:rsidR="004B0033">
        <w:t xml:space="preserve">the </w:t>
      </w:r>
      <w:r w:rsidRPr="00A5270C">
        <w:t>anticipated range of headline inflation.</w:t>
      </w:r>
    </w:p>
    <w:p w14:paraId="72CECA0E" w14:textId="2F2B8F9E" w:rsidR="00527611" w:rsidRPr="00527611" w:rsidRDefault="005B6978" w:rsidP="00993AD2">
      <w:pPr>
        <w:pStyle w:val="Heading3"/>
      </w:pPr>
      <w:bookmarkStart w:id="75" w:name="_Toc175204214"/>
      <w:bookmarkStart w:id="76" w:name="_Toc228953650"/>
      <w:r>
        <w:t>Modelled</w:t>
      </w:r>
      <w:r w:rsidR="00527611" w:rsidRPr="00527611">
        <w:t xml:space="preserve"> cost base</w:t>
      </w:r>
      <w:bookmarkEnd w:id="75"/>
      <w:bookmarkEnd w:id="76"/>
    </w:p>
    <w:p w14:paraId="022A77FF" w14:textId="4FD304DF" w:rsidR="00527611" w:rsidRDefault="00CF4EB8" w:rsidP="00527611">
      <w:r w:rsidRPr="00CF4EB8">
        <w:t>In preparing this CRIS</w:t>
      </w:r>
      <w:r w:rsidR="00196C91">
        <w:t xml:space="preserve">, </w:t>
      </w:r>
      <w:r w:rsidR="0070207A">
        <w:t>we</w:t>
      </w:r>
      <w:r w:rsidR="00196C91">
        <w:t xml:space="preserve"> </w:t>
      </w:r>
      <w:r w:rsidR="00A5270C">
        <w:t>reviewed</w:t>
      </w:r>
      <w:r w:rsidR="00490D64">
        <w:t xml:space="preserve"> the cost base for the fish and egg export</w:t>
      </w:r>
      <w:r w:rsidR="00DC0F95">
        <w:t>s</w:t>
      </w:r>
      <w:r w:rsidR="00490D64">
        <w:t xml:space="preserve"> arrangement</w:t>
      </w:r>
      <w:r w:rsidR="00EC6506">
        <w:t xml:space="preserve"> fees and </w:t>
      </w:r>
      <w:r w:rsidR="006917B7">
        <w:t xml:space="preserve">levy-based </w:t>
      </w:r>
      <w:r w:rsidR="00EC6506">
        <w:t>charges</w:t>
      </w:r>
      <w:r w:rsidR="00656498">
        <w:t xml:space="preserve">, including consideration of future costs, </w:t>
      </w:r>
      <w:r w:rsidR="000A0D19">
        <w:t xml:space="preserve">the </w:t>
      </w:r>
      <w:r w:rsidR="00656498">
        <w:t xml:space="preserve">expected volume of regulatory activity, </w:t>
      </w:r>
      <w:hyperlink w:anchor="_Phased_return_to" w:history="1">
        <w:r w:rsidR="00656498" w:rsidRPr="005104C5">
          <w:rPr>
            <w:rStyle w:val="Hyperlink"/>
          </w:rPr>
          <w:t>Phased return to full cost recovery</w:t>
        </w:r>
      </w:hyperlink>
      <w:r w:rsidR="00656498">
        <w:t xml:space="preserve"> and </w:t>
      </w:r>
      <w:hyperlink w:anchor="_Transition_of_regulatory" w:history="1">
        <w:r w:rsidR="00312C65" w:rsidRPr="005104C5">
          <w:rPr>
            <w:rStyle w:val="Hyperlink"/>
          </w:rPr>
          <w:t>Transition of regulatory activities into cost recovery</w:t>
        </w:r>
      </w:hyperlink>
      <w:r w:rsidR="00225643">
        <w:t>.</w:t>
      </w:r>
      <w:r w:rsidR="00196C91">
        <w:t xml:space="preserve"> </w:t>
      </w:r>
      <w:r w:rsidR="00716DF7" w:rsidRPr="00716DF7">
        <w:t>The cost base</w:t>
      </w:r>
      <w:r w:rsidR="00854797">
        <w:t>s</w:t>
      </w:r>
      <w:r w:rsidR="00716DF7" w:rsidRPr="00716DF7">
        <w:t xml:space="preserve"> used </w:t>
      </w:r>
      <w:r w:rsidR="00E3587D">
        <w:t xml:space="preserve">in our </w:t>
      </w:r>
      <w:r w:rsidR="00716DF7" w:rsidRPr="00716DF7">
        <w:t xml:space="preserve">modelling to establish pricing </w:t>
      </w:r>
      <w:proofErr w:type="gramStart"/>
      <w:r w:rsidR="001C518A">
        <w:t>are</w:t>
      </w:r>
      <w:r w:rsidR="00716DF7" w:rsidRPr="00716DF7">
        <w:t xml:space="preserve"> represented</w:t>
      </w:r>
      <w:proofErr w:type="gramEnd"/>
      <w:r w:rsidR="00716DF7" w:rsidRPr="00716DF7">
        <w:t xml:space="preserve"> </w:t>
      </w:r>
      <w:r w:rsidR="00716DF7" w:rsidRPr="004D67CE">
        <w:t>in</w:t>
      </w:r>
      <w:r w:rsidR="002869C8">
        <w:t xml:space="preserve"> </w:t>
      </w:r>
      <w:r w:rsidR="001435FA">
        <w:fldChar w:fldCharType="begin"/>
      </w:r>
      <w:r w:rsidR="001435FA">
        <w:instrText xml:space="preserve"> REF _Ref227683051 \h </w:instrText>
      </w:r>
      <w:r w:rsidR="001435FA">
        <w:fldChar w:fldCharType="separate"/>
      </w:r>
      <w:r w:rsidR="001435FA">
        <w:t xml:space="preserve">Table </w:t>
      </w:r>
      <w:r w:rsidR="001435FA">
        <w:rPr>
          <w:noProof/>
        </w:rPr>
        <w:t>5</w:t>
      </w:r>
      <w:r w:rsidR="001435FA">
        <w:fldChar w:fldCharType="end"/>
      </w:r>
      <w:r w:rsidR="00BA1CB5">
        <w:t xml:space="preserve">, </w:t>
      </w:r>
      <w:r w:rsidR="001435FA">
        <w:fldChar w:fldCharType="begin"/>
      </w:r>
      <w:r w:rsidR="001435FA">
        <w:instrText xml:space="preserve"> REF _Ref227683012 \h </w:instrText>
      </w:r>
      <w:r w:rsidR="001435FA">
        <w:fldChar w:fldCharType="separate"/>
      </w:r>
      <w:r w:rsidR="001435FA">
        <w:t xml:space="preserve">Table </w:t>
      </w:r>
      <w:r w:rsidR="001435FA">
        <w:rPr>
          <w:noProof/>
        </w:rPr>
        <w:t>6</w:t>
      </w:r>
      <w:r w:rsidR="001435FA">
        <w:fldChar w:fldCharType="end"/>
      </w:r>
      <w:r w:rsidR="00BA1CB5">
        <w:t xml:space="preserve"> and</w:t>
      </w:r>
      <w:r w:rsidR="001435FA">
        <w:t xml:space="preserve"> </w:t>
      </w:r>
      <w:r w:rsidR="001435FA">
        <w:fldChar w:fldCharType="begin"/>
      </w:r>
      <w:r w:rsidR="001435FA">
        <w:instrText xml:space="preserve"> REF _Ref219295543 \h </w:instrText>
      </w:r>
      <w:r w:rsidR="001435FA">
        <w:fldChar w:fldCharType="separate"/>
      </w:r>
      <w:r w:rsidR="001435FA">
        <w:t xml:space="preserve">Table </w:t>
      </w:r>
      <w:r w:rsidR="001435FA">
        <w:rPr>
          <w:noProof/>
        </w:rPr>
        <w:t>7</w:t>
      </w:r>
      <w:r w:rsidR="001435FA">
        <w:fldChar w:fldCharType="end"/>
      </w:r>
      <w:r w:rsidR="00034E5B" w:rsidRPr="00034E5B">
        <w:t>.</w:t>
      </w:r>
      <w:r w:rsidR="00EC343E">
        <w:t xml:space="preserve"> </w:t>
      </w:r>
      <w:r w:rsidR="0070207A">
        <w:t>We</w:t>
      </w:r>
      <w:r w:rsidR="00527611" w:rsidRPr="002E0938">
        <w:t xml:space="preserve"> allocate employee, supplier, system and corporate costs to each type of regulatory activity</w:t>
      </w:r>
      <w:r w:rsidR="00527611">
        <w:t xml:space="preserve"> (see </w:t>
      </w:r>
      <w:hyperlink w:anchor="_Appendix_B:_Cost" w:history="1">
        <w:r w:rsidR="00B272C6" w:rsidRPr="00796BE6">
          <w:rPr>
            <w:rStyle w:val="Hyperlink"/>
          </w:rPr>
          <w:t xml:space="preserve">Appendix </w:t>
        </w:r>
        <w:r w:rsidR="00B272C6">
          <w:rPr>
            <w:rStyle w:val="Hyperlink"/>
          </w:rPr>
          <w:t>A</w:t>
        </w:r>
      </w:hyperlink>
      <w:r w:rsidR="00527611" w:rsidRPr="00633933">
        <w:t>)</w:t>
      </w:r>
      <w:r w:rsidR="00527611" w:rsidRPr="00AD3ECD">
        <w:t>.</w:t>
      </w:r>
    </w:p>
    <w:p w14:paraId="324A1D52" w14:textId="77777777" w:rsidR="00527611" w:rsidRPr="00527611" w:rsidRDefault="00527611" w:rsidP="00993AD2">
      <w:pPr>
        <w:pStyle w:val="Heading4"/>
        <w:numPr>
          <w:ilvl w:val="0"/>
          <w:numId w:val="0"/>
        </w:numPr>
        <w:ind w:left="964" w:hanging="964"/>
      </w:pPr>
      <w:r w:rsidRPr="00527611">
        <w:t xml:space="preserve">Direct </w:t>
      </w:r>
      <w:r w:rsidRPr="00993AD2">
        <w:t>costs</w:t>
      </w:r>
    </w:p>
    <w:p w14:paraId="0A53F246" w14:textId="4F0314BA" w:rsidR="005144F2" w:rsidRDefault="005144F2" w:rsidP="00527611">
      <w:r>
        <w:t xml:space="preserve">Direct costs are primarily the costs for employees who provide regulatory activities. In addition to the employee costs, it also includes supplier costs, such as direct capital expenses. Direct costs are allocated to the regulatory </w:t>
      </w:r>
      <w:r w:rsidRPr="002A42E1">
        <w:t>activity</w:t>
      </w:r>
      <w:r>
        <w:t>, which</w:t>
      </w:r>
      <w:r w:rsidRPr="002A42E1">
        <w:t xml:space="preserve"> best reflects the activity undertaken</w:t>
      </w:r>
      <w:r>
        <w:t>.</w:t>
      </w:r>
    </w:p>
    <w:p w14:paraId="00EC5BA3" w14:textId="6B75B4AC" w:rsidR="002E7CB9" w:rsidRDefault="00331FA3" w:rsidP="00527611">
      <w:r>
        <w:fldChar w:fldCharType="begin"/>
      </w:r>
      <w:r>
        <w:instrText xml:space="preserve"> REF _Ref219731945 \h </w:instrText>
      </w:r>
      <w:r>
        <w:fldChar w:fldCharType="separate"/>
      </w:r>
      <w:r w:rsidR="009047BD">
        <w:t xml:space="preserve">Figure </w:t>
      </w:r>
      <w:r w:rsidR="009047BD">
        <w:rPr>
          <w:noProof/>
        </w:rPr>
        <w:t>1</w:t>
      </w:r>
      <w:r>
        <w:fldChar w:fldCharType="end"/>
      </w:r>
      <w:r>
        <w:t xml:space="preserve"> </w:t>
      </w:r>
      <w:r w:rsidR="004D6748">
        <w:t>provides an example of the connection between the activity of intervention and output of export documentation for an exported good.</w:t>
      </w:r>
    </w:p>
    <w:p w14:paraId="1B6335AD" w14:textId="093ACC1C" w:rsidR="00D43CEF" w:rsidRDefault="00D43CEF" w:rsidP="00D43CEF">
      <w:pPr>
        <w:pStyle w:val="Caption"/>
      </w:pPr>
      <w:bookmarkStart w:id="77" w:name="_Ref219731945"/>
      <w:bookmarkStart w:id="78" w:name="_Toc227520686"/>
      <w:r>
        <w:lastRenderedPageBreak/>
        <w:t xml:space="preserve">Figure </w:t>
      </w:r>
      <w:fldSimple w:instr=" SEQ Figure \* ARABIC ">
        <w:r w:rsidR="009047BD">
          <w:rPr>
            <w:noProof/>
          </w:rPr>
          <w:t>1</w:t>
        </w:r>
      </w:fldSimple>
      <w:bookmarkEnd w:id="77"/>
      <w:r>
        <w:t xml:space="preserve"> </w:t>
      </w:r>
      <w:r w:rsidRPr="005B771D">
        <w:t>Example intervention activity</w:t>
      </w:r>
      <w:r w:rsidR="004E6A6E">
        <w:t xml:space="preserve"> process for regulated entities</w:t>
      </w:r>
      <w:bookmarkEnd w:id="78"/>
    </w:p>
    <w:p w14:paraId="3F5CDDCC" w14:textId="05F1DB75" w:rsidR="00E12C7A" w:rsidRDefault="00331FA3" w:rsidP="00527611">
      <w:r>
        <w:rPr>
          <w:noProof/>
        </w:rPr>
        <w:drawing>
          <wp:inline distT="0" distB="0" distL="0" distR="0" wp14:anchorId="2A7CD82B" wp14:editId="51AC97CB">
            <wp:extent cx="5759450" cy="2307590"/>
            <wp:effectExtent l="0" t="0" r="0" b="0"/>
            <wp:docPr id="1322115835" name="Picture 1" descr="Figure 1 shows the process a regulated entity would experience when applying for an Export Document. First column shows the Activity as the Intervention. Second column shows the Output as the Export Documentation being issued. The third column shows processes, where the first step being ‘exporter submits an application that received by the department. In the second step, an officer in the department undertakes assessment of application. In the final step, the application outcome is determined as approved and documentation issued. Alternatively, the application is de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15835" name="Picture 1" descr="Figure 1 shows the process a regulated entity would experience when applying for an Export Document. First column shows the Activity as the Intervention. Second column shows the Output as the Export Documentation being issued. The third column shows processes, where the first step being ‘exporter submits an application that received by the department. In the second step, an officer in the department undertakes assessment of application. In the final step, the application outcome is determined as approved and documentation issued. Alternatively, the application is denied."/>
                    <pic:cNvPicPr/>
                  </pic:nvPicPr>
                  <pic:blipFill>
                    <a:blip r:embed="rId36">
                      <a:extLst>
                        <a:ext uri="{28A0092B-C50C-407E-A947-70E740481C1C}">
                          <a14:useLocalDpi xmlns:a14="http://schemas.microsoft.com/office/drawing/2010/main" val="0"/>
                        </a:ext>
                      </a:extLst>
                    </a:blip>
                    <a:stretch>
                      <a:fillRect/>
                    </a:stretch>
                  </pic:blipFill>
                  <pic:spPr>
                    <a:xfrm>
                      <a:off x="0" y="0"/>
                      <a:ext cx="5759450" cy="2307590"/>
                    </a:xfrm>
                    <a:prstGeom prst="rect">
                      <a:avLst/>
                    </a:prstGeom>
                  </pic:spPr>
                </pic:pic>
              </a:graphicData>
            </a:graphic>
          </wp:inline>
        </w:drawing>
      </w:r>
    </w:p>
    <w:p w14:paraId="047A2C05" w14:textId="77777777" w:rsidR="00527611" w:rsidRPr="00527611" w:rsidRDefault="00527611" w:rsidP="00993AD2">
      <w:pPr>
        <w:pStyle w:val="Heading4"/>
        <w:numPr>
          <w:ilvl w:val="0"/>
          <w:numId w:val="0"/>
        </w:numPr>
        <w:ind w:left="964" w:hanging="964"/>
        <w:rPr>
          <w:lang w:eastAsia="ja-JP"/>
        </w:rPr>
      </w:pPr>
      <w:r w:rsidRPr="00527611">
        <w:rPr>
          <w:lang w:eastAsia="ja-JP"/>
        </w:rPr>
        <w:t xml:space="preserve">Indirect </w:t>
      </w:r>
      <w:r w:rsidRPr="001C5C56">
        <w:t>costs</w:t>
      </w:r>
    </w:p>
    <w:p w14:paraId="5DF78060" w14:textId="6B6F8E3F" w:rsidR="00527611" w:rsidRDefault="00527611" w:rsidP="00527611">
      <w:r>
        <w:t>Indirect costs are enabling costs</w:t>
      </w:r>
      <w:r w:rsidR="00B5715A">
        <w:t>, which</w:t>
      </w:r>
      <w:r>
        <w:t xml:space="preserve"> cannot </w:t>
      </w:r>
      <w:proofErr w:type="gramStart"/>
      <w:r>
        <w:t>be attributed</w:t>
      </w:r>
      <w:proofErr w:type="gramEnd"/>
      <w:r>
        <w:t xml:space="preserve"> to a specific activity or output. These include information and communications technology, maintenance, office accommodation, and </w:t>
      </w:r>
      <w:r w:rsidR="00B53FD4">
        <w:t xml:space="preserve">costs for </w:t>
      </w:r>
      <w:r>
        <w:t xml:space="preserve">finance and corporate services </w:t>
      </w:r>
      <w:r w:rsidR="00B53FD4">
        <w:t xml:space="preserve">needed </w:t>
      </w:r>
      <w:r w:rsidR="00C74450">
        <w:t>for regulatory staff to do their job</w:t>
      </w:r>
      <w:r>
        <w:t xml:space="preserve">. </w:t>
      </w:r>
      <w:r w:rsidR="00282EAE" w:rsidRPr="00282EAE">
        <w:t>We include indirect expenses in the cost base to reflect the systems and processes which exist to support efficient administration and benefit the cost-recovered arrangements</w:t>
      </w:r>
      <w:r w:rsidRPr="007E7F52">
        <w:t xml:space="preserve">.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w:t>
      </w:r>
      <w:r w:rsidR="0006047C">
        <w:t>,</w:t>
      </w:r>
      <w:r>
        <w:t xml:space="preserve"> such as headcount and full-time equivalent</w:t>
      </w:r>
      <w:r w:rsidR="00425D3A">
        <w:t>s</w:t>
      </w:r>
      <w:r>
        <w:t xml:space="preserve"> (FTE)</w:t>
      </w:r>
      <w:r w:rsidRPr="007E7F52">
        <w:t xml:space="preserve">, in line with </w:t>
      </w:r>
      <w:r w:rsidR="00CD4CCC">
        <w:t>our</w:t>
      </w:r>
      <w:r w:rsidRPr="007E7F52">
        <w:t xml:space="preserve"> cost allocation policy.</w:t>
      </w:r>
    </w:p>
    <w:p w14:paraId="7B04C46E" w14:textId="77777777" w:rsidR="00527611" w:rsidRPr="00527611" w:rsidRDefault="00527611" w:rsidP="00993AD2">
      <w:pPr>
        <w:pStyle w:val="Heading4"/>
        <w:numPr>
          <w:ilvl w:val="0"/>
          <w:numId w:val="0"/>
        </w:numPr>
        <w:ind w:left="964" w:hanging="964"/>
      </w:pPr>
      <w:r w:rsidRPr="00527611">
        <w:t>Capital costs</w:t>
      </w:r>
    </w:p>
    <w:p w14:paraId="00F09CD6" w14:textId="1C6F75E0" w:rsidR="00527611" w:rsidRDefault="00527611" w:rsidP="00527611">
      <w:r>
        <w:t>Capital costs included in the operating costs of business processes are depreciation of property, plant and equipment (including furniture, IT hardware and infrastructure), amortisation of IT systems and software, non-capital software development costs</w:t>
      </w:r>
      <w:r w:rsidR="00435E54">
        <w:t>,</w:t>
      </w:r>
      <w:r>
        <w:t xml:space="preserve"> and accommodation.</w:t>
      </w:r>
    </w:p>
    <w:p w14:paraId="29BD6E5F" w14:textId="6EB1EFD5" w:rsidR="00527611" w:rsidRDefault="005D7104" w:rsidP="00527611">
      <w:r>
        <w:fldChar w:fldCharType="begin"/>
      </w:r>
      <w:r>
        <w:instrText xml:space="preserve"> REF _Ref227683051 \h </w:instrText>
      </w:r>
      <w:r>
        <w:fldChar w:fldCharType="separate"/>
      </w:r>
      <w:r>
        <w:t xml:space="preserve">Table </w:t>
      </w:r>
      <w:r>
        <w:rPr>
          <w:noProof/>
        </w:rPr>
        <w:t>5</w:t>
      </w:r>
      <w:r>
        <w:fldChar w:fldCharType="end"/>
      </w:r>
      <w:r>
        <w:t xml:space="preserve"> </w:t>
      </w:r>
      <w:r w:rsidR="00527611" w:rsidRPr="004C5488">
        <w:t xml:space="preserve">shows the </w:t>
      </w:r>
      <w:r w:rsidR="001C44EB">
        <w:t>fish and egg</w:t>
      </w:r>
      <w:r w:rsidR="00527611">
        <w:t xml:space="preserve"> export</w:t>
      </w:r>
      <w:r w:rsidR="00131064">
        <w:t>s</w:t>
      </w:r>
      <w:r w:rsidR="00527611">
        <w:t xml:space="preserve"> </w:t>
      </w:r>
      <w:r w:rsidR="00527611" w:rsidRPr="004C5488">
        <w:t xml:space="preserve">arrangement cost base for </w:t>
      </w:r>
      <w:r w:rsidR="00062A1D">
        <w:t>202</w:t>
      </w:r>
      <w:r w:rsidR="0036573C">
        <w:t>6</w:t>
      </w:r>
      <w:r w:rsidR="007001B8">
        <w:t>–</w:t>
      </w:r>
      <w:r w:rsidR="00062A1D">
        <w:t>2</w:t>
      </w:r>
      <w:r w:rsidR="0036573C">
        <w:t>7</w:t>
      </w:r>
      <w:r w:rsidR="00527611" w:rsidRPr="00610DEE">
        <w:t>.</w:t>
      </w:r>
    </w:p>
    <w:p w14:paraId="634007EE" w14:textId="4ED826A0" w:rsidR="00527611" w:rsidRPr="00F874A7" w:rsidRDefault="00527611" w:rsidP="00527611">
      <w:pPr>
        <w:rPr>
          <w:lang w:eastAsia="ja-JP"/>
        </w:rPr>
      </w:pPr>
      <w:r w:rsidRPr="00F874A7">
        <w:rPr>
          <w:lang w:eastAsia="ja-JP"/>
        </w:rPr>
        <w:t xml:space="preserve">The cost base </w:t>
      </w:r>
      <w:r>
        <w:rPr>
          <w:lang w:eastAsia="ja-JP"/>
        </w:rPr>
        <w:t>of</w:t>
      </w:r>
      <w:r w:rsidRPr="00F874A7">
        <w:rPr>
          <w:lang w:eastAsia="ja-JP"/>
        </w:rPr>
        <w:t xml:space="preserve"> </w:t>
      </w:r>
      <w:r w:rsidRPr="008360B6">
        <w:rPr>
          <w:lang w:eastAsia="ja-JP"/>
        </w:rPr>
        <w:t>$</w:t>
      </w:r>
      <w:r w:rsidR="009A2CAF">
        <w:rPr>
          <w:lang w:eastAsia="ja-JP"/>
        </w:rPr>
        <w:t>5.</w:t>
      </w:r>
      <w:r w:rsidR="008614EE">
        <w:rPr>
          <w:lang w:eastAsia="ja-JP"/>
        </w:rPr>
        <w:t>6</w:t>
      </w:r>
      <w:r w:rsidRPr="00F874A7">
        <w:rPr>
          <w:lang w:eastAsia="ja-JP"/>
        </w:rPr>
        <w:t xml:space="preserve"> million </w:t>
      </w:r>
      <w:r>
        <w:rPr>
          <w:lang w:eastAsia="ja-JP"/>
        </w:rPr>
        <w:t>comprise</w:t>
      </w:r>
      <w:r w:rsidR="006A400E">
        <w:rPr>
          <w:lang w:eastAsia="ja-JP"/>
        </w:rPr>
        <w:t>s</w:t>
      </w:r>
      <w:r w:rsidRPr="00F874A7">
        <w:rPr>
          <w:lang w:eastAsia="ja-JP"/>
        </w:rPr>
        <w:t>:</w:t>
      </w:r>
    </w:p>
    <w:p w14:paraId="2A7D1D80" w14:textId="3EC57A80" w:rsidR="00527611" w:rsidRPr="001C5C56" w:rsidRDefault="00527611" w:rsidP="001C5C56">
      <w:pPr>
        <w:pStyle w:val="ListBullet"/>
      </w:pPr>
      <w:r w:rsidRPr="008360B6">
        <w:t>$</w:t>
      </w:r>
      <w:r w:rsidR="002940C7" w:rsidRPr="008360B6">
        <w:t>4.</w:t>
      </w:r>
      <w:r w:rsidR="008614EE">
        <w:t>3</w:t>
      </w:r>
      <w:r w:rsidR="008529D0" w:rsidRPr="008360B6">
        <w:t> </w:t>
      </w:r>
      <w:r w:rsidRPr="008360B6">
        <w:t>million</w:t>
      </w:r>
      <w:r w:rsidRPr="001C5C56">
        <w:t xml:space="preserve"> in </w:t>
      </w:r>
      <w:r w:rsidR="00A31D9B">
        <w:t>levy-based charge</w:t>
      </w:r>
      <w:r w:rsidRPr="001C5C56">
        <w:t>-related activities</w:t>
      </w:r>
    </w:p>
    <w:p w14:paraId="1CE1862D" w14:textId="3B5C57E8" w:rsidR="00527611" w:rsidRPr="001C5C56" w:rsidRDefault="00527611" w:rsidP="001C5C56">
      <w:pPr>
        <w:pStyle w:val="ListBullet"/>
      </w:pPr>
      <w:r w:rsidRPr="008360B6">
        <w:t>$</w:t>
      </w:r>
      <w:r w:rsidR="002940C7" w:rsidRPr="008360B6">
        <w:t>1.</w:t>
      </w:r>
      <w:r w:rsidR="00CC64E9">
        <w:t>4</w:t>
      </w:r>
      <w:r w:rsidR="00CC64E9" w:rsidRPr="008360B6">
        <w:t> </w:t>
      </w:r>
      <w:r w:rsidRPr="008360B6">
        <w:t>million</w:t>
      </w:r>
      <w:r w:rsidRPr="001C5C56">
        <w:t xml:space="preserve"> in fee-related activities.</w:t>
      </w:r>
    </w:p>
    <w:p w14:paraId="00161350" w14:textId="77777777" w:rsidR="005144F2" w:rsidRDefault="005144F2" w:rsidP="00527611">
      <w:pPr>
        <w:rPr>
          <w:rStyle w:val="Hyperlink"/>
          <w:lang w:eastAsia="ja-JP"/>
        </w:rPr>
      </w:pPr>
      <w:bookmarkStart w:id="79" w:name="_Ref219295520"/>
      <w:bookmarkStart w:id="80" w:name="_Ref219732039"/>
      <w:r w:rsidRPr="002E0938">
        <w:t xml:space="preserve">A description of cost activities and the methodology for attributing costs to these activities </w:t>
      </w:r>
      <w:proofErr w:type="gramStart"/>
      <w:r>
        <w:t>are</w:t>
      </w:r>
      <w:r w:rsidRPr="002E0938">
        <w:t xml:space="preserve"> provided</w:t>
      </w:r>
      <w:proofErr w:type="gramEnd"/>
      <w:r w:rsidRPr="002E0938">
        <w:t xml:space="preserve"> </w:t>
      </w:r>
      <w:r>
        <w:t>in</w:t>
      </w:r>
      <w:hyperlink w:anchor="_Appendix_B:_Cost" w:history="1">
        <w:r w:rsidRPr="00A876B0">
          <w:rPr>
            <w:rStyle w:val="Hyperlink"/>
          </w:rPr>
          <w:t xml:space="preserve"> </w:t>
        </w:r>
        <w:r w:rsidRPr="00796BE6">
          <w:rPr>
            <w:rStyle w:val="Hyperlink"/>
          </w:rPr>
          <w:t xml:space="preserve">Appendix </w:t>
        </w:r>
        <w:r>
          <w:rPr>
            <w:rStyle w:val="Hyperlink"/>
          </w:rPr>
          <w:t>A</w:t>
        </w:r>
      </w:hyperlink>
      <w:r w:rsidRPr="00633933">
        <w:t>.</w:t>
      </w:r>
    </w:p>
    <w:p w14:paraId="6C4A1AE8" w14:textId="77777777" w:rsidR="002234D9" w:rsidRDefault="002234D9">
      <w:pPr>
        <w:spacing w:after="0" w:line="240" w:lineRule="auto"/>
        <w:rPr>
          <w:rFonts w:ascii="Calibri" w:hAnsi="Calibri"/>
          <w:b/>
          <w:bCs/>
          <w:sz w:val="24"/>
          <w:szCs w:val="18"/>
        </w:rPr>
      </w:pPr>
      <w:r>
        <w:br w:type="page"/>
      </w:r>
    </w:p>
    <w:p w14:paraId="0ABF70E6" w14:textId="32EA945A" w:rsidR="00D43CEF" w:rsidRDefault="00D43CEF" w:rsidP="00D43CEF">
      <w:pPr>
        <w:pStyle w:val="Caption"/>
      </w:pPr>
      <w:bookmarkStart w:id="81" w:name="_Ref227683051"/>
      <w:bookmarkStart w:id="82" w:name="_Toc228981584"/>
      <w:r>
        <w:lastRenderedPageBreak/>
        <w:t xml:space="preserve">Table </w:t>
      </w:r>
      <w:fldSimple w:instr=" SEQ Table \* ARABIC ">
        <w:r w:rsidR="009047BD">
          <w:rPr>
            <w:noProof/>
          </w:rPr>
          <w:t>5</w:t>
        </w:r>
      </w:fldSimple>
      <w:bookmarkEnd w:id="79"/>
      <w:bookmarkEnd w:id="81"/>
      <w:r>
        <w:t xml:space="preserve"> </w:t>
      </w:r>
      <w:r w:rsidRPr="0028746A">
        <w:t xml:space="preserve">Cost base for </w:t>
      </w:r>
      <w:r w:rsidR="001C44EB">
        <w:t>fish and egg</w:t>
      </w:r>
      <w:r w:rsidRPr="0028746A">
        <w:t xml:space="preserve"> exports cost recovery arrangement, 2026–27</w:t>
      </w:r>
      <w:bookmarkEnd w:id="80"/>
      <w:bookmarkEnd w:id="82"/>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527611" w:rsidRPr="00AE6943" w14:paraId="41F79D47" w14:textId="77777777" w:rsidTr="3FBC1708">
        <w:trPr>
          <w:cantSplit/>
          <w:tblHeader/>
          <w:jc w:val="center"/>
        </w:trPr>
        <w:tc>
          <w:tcPr>
            <w:tcW w:w="870" w:type="pct"/>
          </w:tcPr>
          <w:p w14:paraId="136B5C17" w14:textId="77777777" w:rsidR="00527611" w:rsidRPr="00AE6943" w:rsidRDefault="00527611" w:rsidP="001C340B">
            <w:pPr>
              <w:pStyle w:val="TableHeading"/>
            </w:pPr>
            <w:bookmarkStart w:id="83" w:name="Title_3"/>
            <w:bookmarkStart w:id="84" w:name="_Hlk169876811"/>
            <w:bookmarkEnd w:id="83"/>
            <w:r w:rsidRPr="00AE6943">
              <w:t>Charge type</w:t>
            </w:r>
          </w:p>
        </w:tc>
        <w:tc>
          <w:tcPr>
            <w:tcW w:w="2021" w:type="pct"/>
          </w:tcPr>
          <w:p w14:paraId="18B89DD3" w14:textId="77777777" w:rsidR="00527611" w:rsidRPr="00AE6943" w:rsidRDefault="00527611" w:rsidP="001C340B">
            <w:pPr>
              <w:pStyle w:val="TableHeading"/>
            </w:pPr>
            <w:r w:rsidRPr="00AE6943">
              <w:t>Activity</w:t>
            </w:r>
          </w:p>
        </w:tc>
        <w:tc>
          <w:tcPr>
            <w:tcW w:w="703" w:type="pct"/>
          </w:tcPr>
          <w:p w14:paraId="7D8B555B" w14:textId="77777777" w:rsidR="00527611" w:rsidRPr="00AE6943" w:rsidRDefault="00527611" w:rsidP="001C340B">
            <w:pPr>
              <w:pStyle w:val="TableHeading"/>
              <w:jc w:val="right"/>
            </w:pPr>
            <w:r w:rsidRPr="00AE6943">
              <w:t>Expense ($)</w:t>
            </w:r>
          </w:p>
        </w:tc>
        <w:tc>
          <w:tcPr>
            <w:tcW w:w="1405" w:type="pct"/>
          </w:tcPr>
          <w:p w14:paraId="65567C9E" w14:textId="77777777" w:rsidR="00527611" w:rsidRPr="00AE6943" w:rsidRDefault="00527611" w:rsidP="001C340B">
            <w:pPr>
              <w:pStyle w:val="TableHeading"/>
            </w:pPr>
            <w:r w:rsidRPr="00AE6943">
              <w:t>Cost recovery charges</w:t>
            </w:r>
          </w:p>
        </w:tc>
      </w:tr>
      <w:tr w:rsidR="00527611" w14:paraId="260D9AFF" w14:textId="77777777" w:rsidTr="3FBC1708">
        <w:trPr>
          <w:trHeight w:val="280"/>
          <w:jc w:val="center"/>
        </w:trPr>
        <w:tc>
          <w:tcPr>
            <w:tcW w:w="870" w:type="pct"/>
            <w:vMerge w:val="restart"/>
          </w:tcPr>
          <w:p w14:paraId="53598B80" w14:textId="11E89EA8" w:rsidR="00527611" w:rsidRPr="00AA3FD4" w:rsidRDefault="00F92D4B" w:rsidP="00AA3FD4">
            <w:pPr>
              <w:pStyle w:val="TableText"/>
            </w:pPr>
            <w:bookmarkStart w:id="85" w:name="_Hlk169880611"/>
            <w:r w:rsidRPr="00AA3FD4">
              <w:rPr>
                <w:rStyle w:val="Strong"/>
                <w:b w:val="0"/>
                <w:bCs w:val="0"/>
              </w:rPr>
              <w:t>Levy-based c</w:t>
            </w:r>
            <w:r w:rsidR="00527611" w:rsidRPr="00AA3FD4">
              <w:rPr>
                <w:rStyle w:val="Strong"/>
                <w:b w:val="0"/>
                <w:bCs w:val="0"/>
              </w:rPr>
              <w:t>harge</w:t>
            </w:r>
            <w:bookmarkEnd w:id="85"/>
          </w:p>
        </w:tc>
        <w:tc>
          <w:tcPr>
            <w:tcW w:w="2021" w:type="pct"/>
            <w:vMerge w:val="restart"/>
          </w:tcPr>
          <w:p w14:paraId="2D499E1E" w14:textId="77777777" w:rsidR="00527611" w:rsidRPr="00AC79D9" w:rsidRDefault="00527611" w:rsidP="00AC79D9">
            <w:pPr>
              <w:pStyle w:val="TableBullet"/>
              <w:rPr>
                <w:rStyle w:val="Strong"/>
                <w:b w:val="0"/>
                <w:bCs w:val="0"/>
              </w:rPr>
            </w:pPr>
            <w:r w:rsidRPr="00AC79D9">
              <w:rPr>
                <w:rStyle w:val="Strong"/>
                <w:b w:val="0"/>
                <w:bCs w:val="0"/>
              </w:rPr>
              <w:t>Program management and administration</w:t>
            </w:r>
          </w:p>
          <w:p w14:paraId="7C43BEF5" w14:textId="77777777" w:rsidR="00527611" w:rsidRPr="00F43B80" w:rsidRDefault="00527611" w:rsidP="001C340B">
            <w:pPr>
              <w:pStyle w:val="TableBullet2"/>
            </w:pPr>
            <w:r w:rsidRPr="00F43B80">
              <w:t>Workforce and business administration</w:t>
            </w:r>
          </w:p>
          <w:p w14:paraId="4E01C9F2" w14:textId="77777777" w:rsidR="00527611" w:rsidRPr="00F43B80" w:rsidRDefault="00527611" w:rsidP="001C340B">
            <w:pPr>
              <w:pStyle w:val="TableBullet2"/>
            </w:pPr>
            <w:r w:rsidRPr="00F43B80">
              <w:t>Business system administration</w:t>
            </w:r>
          </w:p>
          <w:p w14:paraId="35AD1604" w14:textId="77777777" w:rsidR="00527611" w:rsidRPr="00F43B80" w:rsidRDefault="00527611" w:rsidP="001C340B">
            <w:pPr>
              <w:pStyle w:val="TableBullet2"/>
            </w:pPr>
            <w:r w:rsidRPr="00F43B80">
              <w:t>Stakeholder engagement</w:t>
            </w:r>
          </w:p>
          <w:p w14:paraId="4C326DC5" w14:textId="77777777" w:rsidR="00527611" w:rsidRPr="00F43B80" w:rsidRDefault="00527611" w:rsidP="001C340B">
            <w:pPr>
              <w:pStyle w:val="TableBullet2"/>
            </w:pPr>
            <w:r w:rsidRPr="00F43B80">
              <w:t>Policy and instructional material</w:t>
            </w:r>
          </w:p>
          <w:p w14:paraId="45AA01FF" w14:textId="77777777" w:rsidR="00527611" w:rsidRPr="00F43B80" w:rsidRDefault="00527611" w:rsidP="001C340B">
            <w:pPr>
              <w:pStyle w:val="TableBullet2"/>
            </w:pPr>
            <w:r w:rsidRPr="00F43B80">
              <w:t>Business improvement</w:t>
            </w:r>
          </w:p>
          <w:p w14:paraId="261B6EE7" w14:textId="77777777" w:rsidR="00527611" w:rsidRPr="007C14AD" w:rsidRDefault="00527611" w:rsidP="00AC79D9">
            <w:pPr>
              <w:pStyle w:val="TableBullet"/>
              <w:rPr>
                <w:rStyle w:val="Strong"/>
                <w:b w:val="0"/>
                <w:bCs w:val="0"/>
              </w:rPr>
            </w:pPr>
            <w:r w:rsidRPr="00AC79D9">
              <w:rPr>
                <w:rStyle w:val="Strong"/>
                <w:b w:val="0"/>
                <w:bCs w:val="0"/>
              </w:rPr>
              <w:t>Assurance</w:t>
            </w:r>
          </w:p>
          <w:p w14:paraId="057A508A" w14:textId="77777777" w:rsidR="00527611" w:rsidRPr="00F43B80" w:rsidRDefault="00527611" w:rsidP="001C340B">
            <w:pPr>
              <w:pStyle w:val="TableBullet2"/>
            </w:pPr>
            <w:r w:rsidRPr="00F43B80">
              <w:t>Risk management</w:t>
            </w:r>
          </w:p>
          <w:p w14:paraId="40706F96" w14:textId="77777777" w:rsidR="00527611" w:rsidRPr="00F43B80" w:rsidRDefault="00527611" w:rsidP="001C340B">
            <w:pPr>
              <w:pStyle w:val="TableBullet2"/>
            </w:pPr>
            <w:r w:rsidRPr="00F43B80">
              <w:t>Verification</w:t>
            </w:r>
          </w:p>
          <w:p w14:paraId="3475A2D6" w14:textId="77777777" w:rsidR="00527611" w:rsidRPr="00F43B80" w:rsidRDefault="00527611" w:rsidP="001C340B">
            <w:pPr>
              <w:pStyle w:val="TableBullet2"/>
            </w:pPr>
            <w:r w:rsidRPr="00F43B80">
              <w:t>Surveillance</w:t>
            </w:r>
          </w:p>
          <w:p w14:paraId="1FF4C150" w14:textId="77777777" w:rsidR="00527611" w:rsidRPr="007C14AD" w:rsidRDefault="00527611" w:rsidP="00AC79D9">
            <w:pPr>
              <w:pStyle w:val="TableBullet"/>
              <w:rPr>
                <w:rStyle w:val="Strong"/>
                <w:b w:val="0"/>
                <w:bCs w:val="0"/>
              </w:rPr>
            </w:pPr>
            <w:r w:rsidRPr="007C14AD">
              <w:rPr>
                <w:rStyle w:val="Strong"/>
              </w:rPr>
              <w:t>Incident</w:t>
            </w:r>
            <w:r w:rsidRPr="007C14AD">
              <w:rPr>
                <w:rStyle w:val="Strong"/>
                <w:b w:val="0"/>
                <w:bCs w:val="0"/>
              </w:rPr>
              <w:t xml:space="preserve"> </w:t>
            </w:r>
            <w:r w:rsidRPr="00AC79D9">
              <w:rPr>
                <w:rStyle w:val="Strong"/>
                <w:b w:val="0"/>
                <w:bCs w:val="0"/>
              </w:rPr>
              <w:t>management</w:t>
            </w:r>
          </w:p>
          <w:p w14:paraId="0BA8DE2D" w14:textId="77777777" w:rsidR="00527611" w:rsidRPr="00F43B80" w:rsidRDefault="00527611" w:rsidP="001C340B">
            <w:pPr>
              <w:pStyle w:val="TableBullet2"/>
            </w:pPr>
            <w:r w:rsidRPr="00F43B80">
              <w:t>Incident management</w:t>
            </w:r>
          </w:p>
          <w:p w14:paraId="68601C18" w14:textId="77777777" w:rsidR="00527611" w:rsidRDefault="00527611" w:rsidP="001C340B">
            <w:pPr>
              <w:pStyle w:val="TableBullet2"/>
            </w:pPr>
            <w:r w:rsidRPr="00F43B80">
              <w:t>Investigative support</w:t>
            </w:r>
          </w:p>
          <w:p w14:paraId="4A22A3F4" w14:textId="26958381" w:rsidR="00527611" w:rsidRPr="00F43B80" w:rsidRDefault="00F43B80" w:rsidP="007C14AD">
            <w:pPr>
              <w:pStyle w:val="TableBullet2"/>
            </w:pPr>
            <w:r>
              <w:t>Corrective action</w:t>
            </w:r>
          </w:p>
        </w:tc>
        <w:tc>
          <w:tcPr>
            <w:tcW w:w="703" w:type="pct"/>
            <w:vMerge w:val="restart"/>
          </w:tcPr>
          <w:p w14:paraId="2DF89C50" w14:textId="0314A080" w:rsidR="00527611" w:rsidRPr="00633933" w:rsidRDefault="00CC64E9" w:rsidP="001C340B">
            <w:pPr>
              <w:pStyle w:val="TableText"/>
              <w:jc w:val="right"/>
              <w:rPr>
                <w:highlight w:val="yellow"/>
                <w:lang w:eastAsia="ja-JP"/>
              </w:rPr>
            </w:pPr>
            <w:r>
              <w:rPr>
                <w:lang w:eastAsia="ja-JP"/>
              </w:rPr>
              <w:t>4,</w:t>
            </w:r>
            <w:r w:rsidR="00F00AC8">
              <w:rPr>
                <w:lang w:eastAsia="ja-JP"/>
              </w:rPr>
              <w:t>261</w:t>
            </w:r>
            <w:r>
              <w:rPr>
                <w:lang w:eastAsia="ja-JP"/>
              </w:rPr>
              <w:t>,</w:t>
            </w:r>
            <w:r w:rsidR="00F00AC8">
              <w:rPr>
                <w:lang w:eastAsia="ja-JP"/>
              </w:rPr>
              <w:t>551</w:t>
            </w:r>
          </w:p>
        </w:tc>
        <w:tc>
          <w:tcPr>
            <w:tcW w:w="1405" w:type="pct"/>
            <w:vMerge w:val="restart"/>
          </w:tcPr>
          <w:p w14:paraId="35916648" w14:textId="3F9121C2" w:rsidR="00527611" w:rsidRDefault="00527611" w:rsidP="001C340B">
            <w:pPr>
              <w:pStyle w:val="TableText"/>
              <w:rPr>
                <w:lang w:eastAsia="ja-JP"/>
              </w:rPr>
            </w:pPr>
            <w:r>
              <w:rPr>
                <w:lang w:eastAsia="ja-JP"/>
              </w:rPr>
              <w:t>Annual registration, export documentation, throughput, application and</w:t>
            </w:r>
            <w:r w:rsidR="002E53B1">
              <w:rPr>
                <w:lang w:eastAsia="ja-JP"/>
              </w:rPr>
              <w:t xml:space="preserve"> management of approved arrangements</w:t>
            </w:r>
          </w:p>
        </w:tc>
      </w:tr>
      <w:tr w:rsidR="00527611" w14:paraId="6AFD99BB" w14:textId="77777777" w:rsidTr="3FBC1708">
        <w:trPr>
          <w:trHeight w:val="340"/>
          <w:jc w:val="center"/>
        </w:trPr>
        <w:tc>
          <w:tcPr>
            <w:tcW w:w="870" w:type="pct"/>
            <w:vMerge/>
          </w:tcPr>
          <w:p w14:paraId="72FFDD02" w14:textId="77777777" w:rsidR="00527611" w:rsidRPr="00B5308D" w:rsidRDefault="00527611" w:rsidP="001C340B">
            <w:pPr>
              <w:pStyle w:val="TableText"/>
            </w:pPr>
          </w:p>
        </w:tc>
        <w:tc>
          <w:tcPr>
            <w:tcW w:w="2021" w:type="pct"/>
            <w:vMerge/>
          </w:tcPr>
          <w:p w14:paraId="5CCE94A7" w14:textId="77777777" w:rsidR="00527611" w:rsidRDefault="00527611" w:rsidP="001C340B">
            <w:pPr>
              <w:pStyle w:val="TableText"/>
              <w:rPr>
                <w:lang w:eastAsia="ja-JP"/>
              </w:rPr>
            </w:pPr>
          </w:p>
        </w:tc>
        <w:tc>
          <w:tcPr>
            <w:tcW w:w="703" w:type="pct"/>
            <w:vMerge/>
          </w:tcPr>
          <w:p w14:paraId="7C29BF7A" w14:textId="77777777" w:rsidR="00527611" w:rsidRDefault="00527611" w:rsidP="001C340B">
            <w:pPr>
              <w:pStyle w:val="TableText"/>
              <w:jc w:val="right"/>
              <w:rPr>
                <w:lang w:eastAsia="ja-JP"/>
              </w:rPr>
            </w:pPr>
          </w:p>
        </w:tc>
        <w:tc>
          <w:tcPr>
            <w:tcW w:w="1405" w:type="pct"/>
            <w:vMerge/>
          </w:tcPr>
          <w:p w14:paraId="68A3B257" w14:textId="77777777" w:rsidR="00527611" w:rsidRDefault="00527611" w:rsidP="001C340B">
            <w:pPr>
              <w:pStyle w:val="TableText"/>
              <w:rPr>
                <w:lang w:eastAsia="ja-JP"/>
              </w:rPr>
            </w:pPr>
          </w:p>
        </w:tc>
      </w:tr>
      <w:tr w:rsidR="00527611" w14:paraId="1B94DC59" w14:textId="77777777" w:rsidTr="3FBC1708">
        <w:trPr>
          <w:trHeight w:val="340"/>
          <w:jc w:val="center"/>
        </w:trPr>
        <w:tc>
          <w:tcPr>
            <w:tcW w:w="870" w:type="pct"/>
            <w:vMerge/>
          </w:tcPr>
          <w:p w14:paraId="1DFF8AE1" w14:textId="77777777" w:rsidR="00527611" w:rsidRPr="00B5308D" w:rsidRDefault="00527611" w:rsidP="001C340B">
            <w:pPr>
              <w:pStyle w:val="TableText"/>
            </w:pPr>
          </w:p>
        </w:tc>
        <w:tc>
          <w:tcPr>
            <w:tcW w:w="2021" w:type="pct"/>
            <w:vMerge/>
          </w:tcPr>
          <w:p w14:paraId="6F7F9B99" w14:textId="77777777" w:rsidR="00527611" w:rsidRDefault="00527611" w:rsidP="001C340B">
            <w:pPr>
              <w:pStyle w:val="TableText"/>
              <w:rPr>
                <w:lang w:eastAsia="ja-JP"/>
              </w:rPr>
            </w:pPr>
          </w:p>
        </w:tc>
        <w:tc>
          <w:tcPr>
            <w:tcW w:w="703" w:type="pct"/>
            <w:vMerge/>
          </w:tcPr>
          <w:p w14:paraId="0D812FD3" w14:textId="77777777" w:rsidR="00527611" w:rsidRDefault="00527611" w:rsidP="001C340B">
            <w:pPr>
              <w:pStyle w:val="TableText"/>
              <w:jc w:val="right"/>
              <w:rPr>
                <w:lang w:eastAsia="ja-JP"/>
              </w:rPr>
            </w:pPr>
          </w:p>
        </w:tc>
        <w:tc>
          <w:tcPr>
            <w:tcW w:w="1405" w:type="pct"/>
            <w:vMerge/>
          </w:tcPr>
          <w:p w14:paraId="30147337" w14:textId="77777777" w:rsidR="00527611" w:rsidRDefault="00527611" w:rsidP="001C340B">
            <w:pPr>
              <w:pStyle w:val="TableText"/>
              <w:rPr>
                <w:lang w:eastAsia="ja-JP"/>
              </w:rPr>
            </w:pPr>
          </w:p>
        </w:tc>
      </w:tr>
      <w:tr w:rsidR="00527611" w14:paraId="295DD582" w14:textId="77777777" w:rsidTr="3FBC1708">
        <w:trPr>
          <w:trHeight w:val="340"/>
          <w:jc w:val="center"/>
        </w:trPr>
        <w:tc>
          <w:tcPr>
            <w:tcW w:w="870" w:type="pct"/>
            <w:vMerge/>
            <w:vAlign w:val="center"/>
          </w:tcPr>
          <w:p w14:paraId="38D6143B" w14:textId="77777777" w:rsidR="00527611" w:rsidRPr="00B5308D" w:rsidRDefault="00527611" w:rsidP="001C340B">
            <w:pPr>
              <w:pStyle w:val="TableText"/>
            </w:pPr>
          </w:p>
        </w:tc>
        <w:tc>
          <w:tcPr>
            <w:tcW w:w="2021" w:type="pct"/>
            <w:vMerge/>
            <w:vAlign w:val="center"/>
          </w:tcPr>
          <w:p w14:paraId="07D2E35E" w14:textId="77777777" w:rsidR="00527611" w:rsidRDefault="00527611" w:rsidP="001C340B">
            <w:pPr>
              <w:pStyle w:val="TableText"/>
              <w:rPr>
                <w:lang w:eastAsia="ja-JP"/>
              </w:rPr>
            </w:pPr>
          </w:p>
        </w:tc>
        <w:tc>
          <w:tcPr>
            <w:tcW w:w="703" w:type="pct"/>
            <w:vMerge/>
          </w:tcPr>
          <w:p w14:paraId="40694F03" w14:textId="77777777" w:rsidR="00527611" w:rsidRDefault="00527611" w:rsidP="001C340B">
            <w:pPr>
              <w:pStyle w:val="TableText"/>
              <w:jc w:val="right"/>
              <w:rPr>
                <w:lang w:eastAsia="ja-JP"/>
              </w:rPr>
            </w:pPr>
          </w:p>
        </w:tc>
        <w:tc>
          <w:tcPr>
            <w:tcW w:w="1405" w:type="pct"/>
            <w:vMerge/>
          </w:tcPr>
          <w:p w14:paraId="2308F2F8" w14:textId="77777777" w:rsidR="00527611" w:rsidRDefault="00527611" w:rsidP="001C340B">
            <w:pPr>
              <w:pStyle w:val="TableText"/>
              <w:rPr>
                <w:lang w:eastAsia="ja-JP"/>
              </w:rPr>
            </w:pPr>
          </w:p>
        </w:tc>
      </w:tr>
      <w:tr w:rsidR="00527611" w14:paraId="594B4B82" w14:textId="77777777" w:rsidTr="3FBC1708">
        <w:trPr>
          <w:trHeight w:val="340"/>
          <w:jc w:val="center"/>
        </w:trPr>
        <w:tc>
          <w:tcPr>
            <w:tcW w:w="870" w:type="pct"/>
            <w:vMerge/>
            <w:vAlign w:val="center"/>
          </w:tcPr>
          <w:p w14:paraId="0FD4A5A9" w14:textId="77777777" w:rsidR="00527611" w:rsidRPr="00B5308D" w:rsidRDefault="00527611" w:rsidP="001C340B">
            <w:pPr>
              <w:pStyle w:val="TableText"/>
            </w:pPr>
          </w:p>
        </w:tc>
        <w:tc>
          <w:tcPr>
            <w:tcW w:w="2021" w:type="pct"/>
            <w:vMerge/>
            <w:vAlign w:val="center"/>
          </w:tcPr>
          <w:p w14:paraId="6BE3F82B" w14:textId="77777777" w:rsidR="00527611" w:rsidRDefault="00527611" w:rsidP="001C340B">
            <w:pPr>
              <w:pStyle w:val="TableText"/>
              <w:rPr>
                <w:lang w:eastAsia="ja-JP"/>
              </w:rPr>
            </w:pPr>
          </w:p>
        </w:tc>
        <w:tc>
          <w:tcPr>
            <w:tcW w:w="703" w:type="pct"/>
            <w:vMerge/>
          </w:tcPr>
          <w:p w14:paraId="23B4772B" w14:textId="77777777" w:rsidR="00527611" w:rsidRDefault="00527611" w:rsidP="001C340B">
            <w:pPr>
              <w:pStyle w:val="TableText"/>
              <w:jc w:val="right"/>
              <w:rPr>
                <w:lang w:eastAsia="ja-JP"/>
              </w:rPr>
            </w:pPr>
          </w:p>
        </w:tc>
        <w:tc>
          <w:tcPr>
            <w:tcW w:w="1405" w:type="pct"/>
            <w:vMerge/>
          </w:tcPr>
          <w:p w14:paraId="5D4C75AD" w14:textId="77777777" w:rsidR="00527611" w:rsidRDefault="00527611" w:rsidP="001C340B">
            <w:pPr>
              <w:pStyle w:val="TableText"/>
              <w:rPr>
                <w:lang w:eastAsia="ja-JP"/>
              </w:rPr>
            </w:pPr>
          </w:p>
        </w:tc>
      </w:tr>
      <w:tr w:rsidR="00527611" w14:paraId="26B1E72C" w14:textId="77777777" w:rsidTr="3FBC1708">
        <w:trPr>
          <w:jc w:val="center"/>
        </w:trPr>
        <w:tc>
          <w:tcPr>
            <w:tcW w:w="870" w:type="pct"/>
            <w:vMerge w:val="restart"/>
          </w:tcPr>
          <w:p w14:paraId="389C9604" w14:textId="77777777" w:rsidR="00527611" w:rsidRPr="00136C14" w:rsidRDefault="00527611" w:rsidP="00E60E51">
            <w:pPr>
              <w:pStyle w:val="TableText"/>
            </w:pPr>
            <w:r w:rsidRPr="00136C14">
              <w:t>Fee</w:t>
            </w:r>
            <w:r>
              <w:t>-</w:t>
            </w:r>
            <w:r w:rsidRPr="00136C14">
              <w:t>for</w:t>
            </w:r>
            <w:r>
              <w:t>-</w:t>
            </w:r>
            <w:r w:rsidRPr="00136C14">
              <w:t>service</w:t>
            </w:r>
          </w:p>
        </w:tc>
        <w:tc>
          <w:tcPr>
            <w:tcW w:w="2021" w:type="pct"/>
            <w:tcBorders>
              <w:bottom w:val="dotted" w:sz="4" w:space="0" w:color="auto"/>
            </w:tcBorders>
          </w:tcPr>
          <w:p w14:paraId="6A33DE7C" w14:textId="77777777" w:rsidR="00527611" w:rsidRDefault="00527611" w:rsidP="00AC79D9">
            <w:pPr>
              <w:pStyle w:val="TableText"/>
            </w:pPr>
            <w:r w:rsidRPr="00AC79D9">
              <w:t>Intervention</w:t>
            </w:r>
            <w:r w:rsidRPr="00B85FE8">
              <w:rPr>
                <w:lang w:eastAsia="ja-JP"/>
              </w:rPr>
              <w:t xml:space="preserve"> – assessment</w:t>
            </w:r>
          </w:p>
        </w:tc>
        <w:tc>
          <w:tcPr>
            <w:tcW w:w="703" w:type="pct"/>
            <w:tcBorders>
              <w:bottom w:val="dotted" w:sz="4" w:space="0" w:color="auto"/>
            </w:tcBorders>
          </w:tcPr>
          <w:p w14:paraId="62EB1C60" w14:textId="52216D49" w:rsidR="00527611" w:rsidRPr="008360B6" w:rsidRDefault="00F00AC8" w:rsidP="001C340B">
            <w:pPr>
              <w:pStyle w:val="TableText"/>
              <w:jc w:val="right"/>
              <w:rPr>
                <w:lang w:eastAsia="ja-JP"/>
              </w:rPr>
            </w:pPr>
            <w:r>
              <w:t>760,098</w:t>
            </w:r>
          </w:p>
        </w:tc>
        <w:tc>
          <w:tcPr>
            <w:tcW w:w="1405" w:type="pct"/>
            <w:tcBorders>
              <w:bottom w:val="dotted" w:sz="4" w:space="0" w:color="auto"/>
            </w:tcBorders>
          </w:tcPr>
          <w:p w14:paraId="70AC8D34" w14:textId="77777777" w:rsidR="00527611" w:rsidRDefault="00527611" w:rsidP="001C340B">
            <w:pPr>
              <w:pStyle w:val="TableText"/>
              <w:rPr>
                <w:lang w:eastAsia="ja-JP"/>
              </w:rPr>
            </w:pPr>
            <w:r>
              <w:rPr>
                <w:lang w:eastAsia="ja-JP"/>
              </w:rPr>
              <w:t>Assessment</w:t>
            </w:r>
          </w:p>
        </w:tc>
      </w:tr>
      <w:tr w:rsidR="00527611" w14:paraId="27EB54B5" w14:textId="77777777" w:rsidTr="3FBC1708">
        <w:trPr>
          <w:jc w:val="center"/>
        </w:trPr>
        <w:tc>
          <w:tcPr>
            <w:tcW w:w="870" w:type="pct"/>
            <w:vMerge/>
            <w:vAlign w:val="center"/>
          </w:tcPr>
          <w:p w14:paraId="11FE5063" w14:textId="77777777" w:rsidR="00527611" w:rsidRPr="00136C14" w:rsidRDefault="00527611" w:rsidP="001C340B">
            <w:pPr>
              <w:pStyle w:val="TableText"/>
            </w:pPr>
          </w:p>
        </w:tc>
        <w:tc>
          <w:tcPr>
            <w:tcW w:w="2021" w:type="pct"/>
            <w:tcBorders>
              <w:top w:val="dotted" w:sz="4" w:space="0" w:color="auto"/>
              <w:bottom w:val="dotted" w:sz="4" w:space="0" w:color="auto"/>
            </w:tcBorders>
          </w:tcPr>
          <w:p w14:paraId="645EB1CA" w14:textId="1953C6E0" w:rsidR="00527611" w:rsidRPr="00BC1CDA" w:rsidRDefault="00527611" w:rsidP="00AC79D9">
            <w:pPr>
              <w:pStyle w:val="TableText"/>
            </w:pPr>
            <w:r w:rsidRPr="00AC79D9">
              <w:t>Intervention</w:t>
            </w:r>
            <w:r>
              <w:t xml:space="preserve"> – </w:t>
            </w:r>
            <w:r w:rsidR="007F5B4A">
              <w:t>export documentation issuance</w:t>
            </w:r>
          </w:p>
        </w:tc>
        <w:tc>
          <w:tcPr>
            <w:tcW w:w="703" w:type="pct"/>
            <w:tcBorders>
              <w:top w:val="dotted" w:sz="4" w:space="0" w:color="auto"/>
              <w:bottom w:val="dotted" w:sz="4" w:space="0" w:color="auto"/>
            </w:tcBorders>
          </w:tcPr>
          <w:p w14:paraId="1FD78BB2" w14:textId="0AA3DC9F" w:rsidR="00527611" w:rsidRPr="008360B6" w:rsidRDefault="00123FA9" w:rsidP="001C340B">
            <w:pPr>
              <w:pStyle w:val="TableText"/>
              <w:jc w:val="right"/>
            </w:pPr>
            <w:r>
              <w:t>4</w:t>
            </w:r>
            <w:r w:rsidR="00F00AC8">
              <w:t>4</w:t>
            </w:r>
            <w:r>
              <w:t>,</w:t>
            </w:r>
            <w:r w:rsidR="003E780B">
              <w:t>134</w:t>
            </w:r>
          </w:p>
        </w:tc>
        <w:tc>
          <w:tcPr>
            <w:tcW w:w="1405" w:type="pct"/>
            <w:tcBorders>
              <w:top w:val="dotted" w:sz="4" w:space="0" w:color="auto"/>
              <w:bottom w:val="dotted" w:sz="4" w:space="0" w:color="auto"/>
            </w:tcBorders>
          </w:tcPr>
          <w:p w14:paraId="2B16E210" w14:textId="1B98142E" w:rsidR="00527611" w:rsidRPr="00BC1CDA" w:rsidRDefault="00D30B13" w:rsidP="001C340B">
            <w:pPr>
              <w:pStyle w:val="TableText"/>
            </w:pPr>
            <w:r>
              <w:t>Documentation</w:t>
            </w:r>
          </w:p>
        </w:tc>
      </w:tr>
      <w:tr w:rsidR="00527611" w14:paraId="543958C9" w14:textId="77777777" w:rsidTr="3FBC1708">
        <w:trPr>
          <w:jc w:val="center"/>
        </w:trPr>
        <w:tc>
          <w:tcPr>
            <w:tcW w:w="870" w:type="pct"/>
            <w:vMerge/>
            <w:vAlign w:val="center"/>
          </w:tcPr>
          <w:p w14:paraId="0A1D75E1" w14:textId="77777777" w:rsidR="00527611" w:rsidRPr="00136C14" w:rsidRDefault="00527611" w:rsidP="001C340B">
            <w:pPr>
              <w:pStyle w:val="TableText"/>
            </w:pPr>
          </w:p>
        </w:tc>
        <w:tc>
          <w:tcPr>
            <w:tcW w:w="2021" w:type="pct"/>
            <w:tcBorders>
              <w:top w:val="dotted" w:sz="4" w:space="0" w:color="auto"/>
            </w:tcBorders>
          </w:tcPr>
          <w:p w14:paraId="273FEF37" w14:textId="77777777" w:rsidR="00527611" w:rsidRPr="00BC1CDA" w:rsidRDefault="00527611" w:rsidP="00AC79D9">
            <w:pPr>
              <w:pStyle w:val="TableText"/>
            </w:pPr>
            <w:r w:rsidRPr="00AC79D9">
              <w:t>Intervention</w:t>
            </w:r>
            <w:r>
              <w:t xml:space="preserve"> – audit</w:t>
            </w:r>
          </w:p>
        </w:tc>
        <w:tc>
          <w:tcPr>
            <w:tcW w:w="703" w:type="pct"/>
            <w:tcBorders>
              <w:top w:val="dotted" w:sz="4" w:space="0" w:color="auto"/>
            </w:tcBorders>
          </w:tcPr>
          <w:p w14:paraId="5AC8C67A" w14:textId="622D7104" w:rsidR="00527611" w:rsidRPr="008360B6" w:rsidRDefault="000444E9" w:rsidP="001C340B">
            <w:pPr>
              <w:pStyle w:val="TableText"/>
              <w:jc w:val="right"/>
            </w:pPr>
            <w:r>
              <w:t>5</w:t>
            </w:r>
            <w:r w:rsidR="003E780B">
              <w:t>50</w:t>
            </w:r>
            <w:r>
              <w:t>,</w:t>
            </w:r>
            <w:r w:rsidR="003E780B">
              <w:t>331</w:t>
            </w:r>
          </w:p>
        </w:tc>
        <w:tc>
          <w:tcPr>
            <w:tcW w:w="1405" w:type="pct"/>
            <w:tcBorders>
              <w:top w:val="dotted" w:sz="4" w:space="0" w:color="auto"/>
            </w:tcBorders>
          </w:tcPr>
          <w:p w14:paraId="63732AAF" w14:textId="77777777" w:rsidR="00527611" w:rsidRPr="00BC1CDA" w:rsidRDefault="315352FA" w:rsidP="001C340B">
            <w:pPr>
              <w:pStyle w:val="TableText"/>
            </w:pPr>
            <w:r>
              <w:t>Audit</w:t>
            </w:r>
          </w:p>
        </w:tc>
      </w:tr>
      <w:tr w:rsidR="00527611" w14:paraId="233282CD" w14:textId="77777777" w:rsidTr="3FBC1708">
        <w:trPr>
          <w:jc w:val="center"/>
        </w:trPr>
        <w:tc>
          <w:tcPr>
            <w:tcW w:w="870" w:type="pct"/>
          </w:tcPr>
          <w:p w14:paraId="370FEF5C" w14:textId="5E7E95F1" w:rsidR="00527611" w:rsidRPr="00136C14" w:rsidRDefault="00527611" w:rsidP="001C340B">
            <w:pPr>
              <w:pStyle w:val="TableText"/>
              <w:rPr>
                <w:rStyle w:val="Strong"/>
              </w:rPr>
            </w:pPr>
          </w:p>
        </w:tc>
        <w:tc>
          <w:tcPr>
            <w:tcW w:w="2021" w:type="pct"/>
          </w:tcPr>
          <w:p w14:paraId="795E7C2D" w14:textId="394B20EF" w:rsidR="00527611" w:rsidRPr="004D12E1" w:rsidRDefault="000444E9" w:rsidP="001C340B">
            <w:pPr>
              <w:pStyle w:val="TableText"/>
            </w:pPr>
            <w:r w:rsidRPr="00136C14">
              <w:rPr>
                <w:rStyle w:val="Strong"/>
              </w:rPr>
              <w:t>Total cost base</w:t>
            </w:r>
          </w:p>
        </w:tc>
        <w:tc>
          <w:tcPr>
            <w:tcW w:w="703" w:type="pct"/>
          </w:tcPr>
          <w:p w14:paraId="38CECFCC" w14:textId="6F843C6C" w:rsidR="00527611" w:rsidRPr="008360B6" w:rsidRDefault="000444E9" w:rsidP="001C340B">
            <w:pPr>
              <w:pStyle w:val="TableText"/>
              <w:jc w:val="right"/>
              <w:rPr>
                <w:rStyle w:val="Strong"/>
              </w:rPr>
            </w:pPr>
            <w:r>
              <w:rPr>
                <w:rStyle w:val="Strong"/>
              </w:rPr>
              <w:t>5,</w:t>
            </w:r>
            <w:r w:rsidR="003E780B">
              <w:rPr>
                <w:rStyle w:val="Strong"/>
              </w:rPr>
              <w:t>616</w:t>
            </w:r>
            <w:r>
              <w:rPr>
                <w:rStyle w:val="Strong"/>
              </w:rPr>
              <w:t>,</w:t>
            </w:r>
            <w:r w:rsidR="003E780B">
              <w:rPr>
                <w:rStyle w:val="Strong"/>
              </w:rPr>
              <w:t>114</w:t>
            </w:r>
          </w:p>
        </w:tc>
        <w:tc>
          <w:tcPr>
            <w:tcW w:w="1405" w:type="pct"/>
          </w:tcPr>
          <w:p w14:paraId="71068BEA" w14:textId="77777777" w:rsidR="00527611" w:rsidRPr="004D12E1" w:rsidRDefault="00527611" w:rsidP="001C340B">
            <w:pPr>
              <w:pStyle w:val="TableText"/>
            </w:pPr>
            <w:r w:rsidRPr="004D12E1">
              <w:t>–</w:t>
            </w:r>
          </w:p>
        </w:tc>
      </w:tr>
    </w:tbl>
    <w:p w14:paraId="23790D5A" w14:textId="21AE20C4" w:rsidR="00CA50F5" w:rsidRDefault="00CA50F5" w:rsidP="00A27E4B">
      <w:pPr>
        <w:spacing w:before="240"/>
        <w:rPr>
          <w:b/>
          <w:bCs/>
        </w:rPr>
      </w:pPr>
      <w:bookmarkStart w:id="86" w:name="_Ref219295533"/>
      <w:bookmarkStart w:id="87" w:name="_Ref227683012"/>
      <w:bookmarkStart w:id="88" w:name="_Toc162352113"/>
      <w:bookmarkStart w:id="89" w:name="_Toc162948402"/>
      <w:bookmarkStart w:id="90" w:name="_Toc163028278"/>
      <w:bookmarkStart w:id="91" w:name="_Toc164071918"/>
      <w:bookmarkStart w:id="92" w:name="_Toc175204242"/>
      <w:bookmarkEnd w:id="84"/>
      <w:r w:rsidRPr="00D16D9E">
        <w:t xml:space="preserve">Figures in </w:t>
      </w:r>
      <w:r>
        <w:fldChar w:fldCharType="begin"/>
      </w:r>
      <w:r>
        <w:instrText xml:space="preserve"> REF _Ref227683012 \h </w:instrText>
      </w:r>
      <w:r>
        <w:fldChar w:fldCharType="separate"/>
      </w:r>
      <w:r>
        <w:t xml:space="preserve">Table </w:t>
      </w:r>
      <w:r>
        <w:rPr>
          <w:noProof/>
        </w:rPr>
        <w:t>6</w:t>
      </w:r>
      <w:r>
        <w:fldChar w:fldCharType="end"/>
      </w:r>
      <w:r>
        <w:t xml:space="preserve"> </w:t>
      </w:r>
      <w:proofErr w:type="gramStart"/>
      <w:r w:rsidRPr="00D16D9E">
        <w:t>are sourced</w:t>
      </w:r>
      <w:proofErr w:type="gramEnd"/>
      <w:r w:rsidRPr="00D16D9E">
        <w:t xml:space="preserve"> from modelling based on the 2025</w:t>
      </w:r>
      <w:r>
        <w:t>–26</w:t>
      </w:r>
      <w:r w:rsidRPr="00D16D9E">
        <w:t xml:space="preserve"> budget with updates as part of the mid-year budget process. This modelling has </w:t>
      </w:r>
      <w:proofErr w:type="gramStart"/>
      <w:r w:rsidRPr="00D16D9E">
        <w:t>been used</w:t>
      </w:r>
      <w:proofErr w:type="gramEnd"/>
      <w:r w:rsidRPr="00D16D9E">
        <w:t xml:space="preserve"> to establish the cost base and for determining future prices.</w:t>
      </w:r>
    </w:p>
    <w:p w14:paraId="1E5A295F" w14:textId="21843BFA" w:rsidR="00D43CEF" w:rsidRDefault="00D43CEF" w:rsidP="00D43CEF">
      <w:pPr>
        <w:pStyle w:val="Caption"/>
      </w:pPr>
      <w:bookmarkStart w:id="93" w:name="_Toc228981585"/>
      <w:r>
        <w:t xml:space="preserve">Table </w:t>
      </w:r>
      <w:fldSimple w:instr=" SEQ Table \* ARABIC ">
        <w:r w:rsidR="009047BD">
          <w:rPr>
            <w:noProof/>
          </w:rPr>
          <w:t>6</w:t>
        </w:r>
      </w:fldSimple>
      <w:bookmarkEnd w:id="86"/>
      <w:bookmarkEnd w:id="87"/>
      <w:r>
        <w:t xml:space="preserve"> </w:t>
      </w:r>
      <w:r w:rsidRPr="00611352">
        <w:t xml:space="preserve">Cost type breakdown for </w:t>
      </w:r>
      <w:r w:rsidR="001C44EB">
        <w:t>fish and egg</w:t>
      </w:r>
      <w:r w:rsidRPr="00611352">
        <w:t xml:space="preserve"> exports cost recovery arrangement, 2026–27</w:t>
      </w:r>
      <w:bookmarkEnd w:id="93"/>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4F6D51" w14:paraId="304656BF" w14:textId="77777777" w:rsidTr="001C34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580D9AD8" w14:textId="0ABCFD0C" w:rsidR="004F6D51" w:rsidRDefault="004F6D51" w:rsidP="004F6D51">
            <w:pPr>
              <w:pStyle w:val="TableHeading"/>
            </w:pPr>
            <w:bookmarkStart w:id="94" w:name="Title_4"/>
            <w:bookmarkStart w:id="95" w:name="_Hlk169877507"/>
            <w:bookmarkEnd w:id="88"/>
            <w:bookmarkEnd w:id="89"/>
            <w:bookmarkEnd w:id="90"/>
            <w:bookmarkEnd w:id="91"/>
            <w:bookmarkEnd w:id="92"/>
            <w:bookmarkEnd w:id="94"/>
            <w:r w:rsidRPr="00C023E1">
              <w:t>Category</w:t>
            </w:r>
          </w:p>
        </w:tc>
        <w:tc>
          <w:tcPr>
            <w:tcW w:w="1666" w:type="pct"/>
            <w:tcBorders>
              <w:bottom w:val="single" w:sz="4" w:space="0" w:color="auto"/>
            </w:tcBorders>
          </w:tcPr>
          <w:p w14:paraId="1CFA285D" w14:textId="4F9BDE39" w:rsidR="004F6D51" w:rsidRDefault="004F6D51" w:rsidP="004F6D51">
            <w:pPr>
              <w:pStyle w:val="TableHeading"/>
              <w:cnfStyle w:val="100000000000" w:firstRow="1" w:lastRow="0" w:firstColumn="0" w:lastColumn="0" w:oddVBand="0" w:evenVBand="0" w:oddHBand="0" w:evenHBand="0" w:firstRowFirstColumn="0" w:firstRowLastColumn="0" w:lastRowFirstColumn="0" w:lastRowLastColumn="0"/>
            </w:pPr>
            <w:r w:rsidRPr="00C023E1">
              <w:t>Expense</w:t>
            </w:r>
          </w:p>
        </w:tc>
        <w:tc>
          <w:tcPr>
            <w:tcW w:w="1667" w:type="pct"/>
            <w:tcBorders>
              <w:bottom w:val="single" w:sz="4" w:space="0" w:color="auto"/>
            </w:tcBorders>
          </w:tcPr>
          <w:p w14:paraId="43EB2DBC" w14:textId="55346C76" w:rsidR="004F6D51" w:rsidRDefault="004F6D51" w:rsidP="004F6D51">
            <w:pPr>
              <w:pStyle w:val="TableHeading"/>
              <w:jc w:val="right"/>
              <w:cnfStyle w:val="100000000000" w:firstRow="1" w:lastRow="0" w:firstColumn="0" w:lastColumn="0" w:oddVBand="0" w:evenVBand="0" w:oddHBand="0" w:evenHBand="0" w:firstRowFirstColumn="0" w:firstRowLastColumn="0" w:lastRowFirstColumn="0" w:lastRowLastColumn="0"/>
            </w:pPr>
            <w:r w:rsidRPr="00C023E1">
              <w:t>Forecast ($)</w:t>
            </w:r>
          </w:p>
        </w:tc>
      </w:tr>
      <w:tr w:rsidR="004F6D51" w:rsidRPr="00B900FC" w14:paraId="3190D5F2"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157AA1E0" w14:textId="2D044C60" w:rsidR="004F6D51" w:rsidRPr="007552F9" w:rsidRDefault="004F6D51" w:rsidP="004F6D51">
            <w:pPr>
              <w:pStyle w:val="TableText"/>
            </w:pPr>
            <w:r w:rsidRPr="00C023E1">
              <w:t>Direct</w:t>
            </w:r>
          </w:p>
        </w:tc>
        <w:tc>
          <w:tcPr>
            <w:tcW w:w="1666" w:type="pct"/>
            <w:tcBorders>
              <w:bottom w:val="dotted" w:sz="4" w:space="0" w:color="auto"/>
            </w:tcBorders>
          </w:tcPr>
          <w:p w14:paraId="1CA0C29A" w14:textId="5025B71E" w:rsidR="004F6D51" w:rsidRPr="00BC1CDA" w:rsidRDefault="004F6D51" w:rsidP="004F6D51">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3E1">
              <w:t>Employee</w:t>
            </w:r>
          </w:p>
        </w:tc>
        <w:tc>
          <w:tcPr>
            <w:tcW w:w="1667" w:type="pct"/>
            <w:tcBorders>
              <w:bottom w:val="dotted" w:sz="4" w:space="0" w:color="auto"/>
            </w:tcBorders>
          </w:tcPr>
          <w:p w14:paraId="5E565893" w14:textId="520A0DA9" w:rsidR="004F6D51" w:rsidRPr="008360B6"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pPr>
            <w:r w:rsidRPr="00C023E1">
              <w:t>3,120,385</w:t>
            </w:r>
          </w:p>
        </w:tc>
      </w:tr>
      <w:tr w:rsidR="004F6D51" w14:paraId="52189814"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C6C76E3" w14:textId="77777777" w:rsidR="004F6D51" w:rsidRPr="007552F9" w:rsidRDefault="004F6D51" w:rsidP="004F6D51">
            <w:pPr>
              <w:pStyle w:val="TableText"/>
            </w:pPr>
          </w:p>
        </w:tc>
        <w:tc>
          <w:tcPr>
            <w:tcW w:w="1666" w:type="pct"/>
            <w:tcBorders>
              <w:top w:val="dotted" w:sz="4" w:space="0" w:color="auto"/>
              <w:bottom w:val="dotted" w:sz="4" w:space="0" w:color="auto"/>
            </w:tcBorders>
          </w:tcPr>
          <w:p w14:paraId="0819B15E" w14:textId="6B3A12A9" w:rsidR="004F6D51" w:rsidRPr="00BC1CDA" w:rsidRDefault="004F6D51" w:rsidP="004F6D51">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3E1">
              <w:t>Operating</w:t>
            </w:r>
          </w:p>
        </w:tc>
        <w:tc>
          <w:tcPr>
            <w:tcW w:w="1667" w:type="pct"/>
            <w:tcBorders>
              <w:top w:val="dotted" w:sz="4" w:space="0" w:color="auto"/>
              <w:bottom w:val="dotted" w:sz="4" w:space="0" w:color="auto"/>
            </w:tcBorders>
          </w:tcPr>
          <w:p w14:paraId="5CB620E3" w14:textId="2244B65F" w:rsidR="004F6D51" w:rsidRPr="008360B6"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pPr>
            <w:r w:rsidRPr="00C023E1">
              <w:t>931,076</w:t>
            </w:r>
          </w:p>
        </w:tc>
      </w:tr>
      <w:tr w:rsidR="004F6D51" w14:paraId="2A063550"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48F1B86" w14:textId="77777777" w:rsidR="004F6D51" w:rsidRPr="007552F9" w:rsidRDefault="004F6D51" w:rsidP="004F6D51">
            <w:pPr>
              <w:pStyle w:val="TableText"/>
            </w:pPr>
          </w:p>
        </w:tc>
        <w:tc>
          <w:tcPr>
            <w:tcW w:w="1666" w:type="pct"/>
            <w:tcBorders>
              <w:top w:val="dotted" w:sz="4" w:space="0" w:color="auto"/>
            </w:tcBorders>
          </w:tcPr>
          <w:p w14:paraId="511F9881" w14:textId="6224F94B" w:rsidR="004F6D51" w:rsidRPr="00BC1CDA" w:rsidRDefault="004F6D51" w:rsidP="004F6D51">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3E1">
              <w:t>Other</w:t>
            </w:r>
          </w:p>
        </w:tc>
        <w:tc>
          <w:tcPr>
            <w:tcW w:w="1667" w:type="pct"/>
            <w:tcBorders>
              <w:top w:val="dotted" w:sz="4" w:space="0" w:color="auto"/>
            </w:tcBorders>
          </w:tcPr>
          <w:p w14:paraId="442A68E0" w14:textId="29F14454" w:rsidR="004F6D51" w:rsidRPr="008360B6"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pPr>
            <w:r w:rsidRPr="00C023E1">
              <w:t>236,982</w:t>
            </w:r>
          </w:p>
        </w:tc>
      </w:tr>
      <w:tr w:rsidR="004F6D51" w14:paraId="51F6CDEE"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381308" w14:textId="77777777" w:rsidR="004F6D51" w:rsidRPr="007552F9" w:rsidRDefault="004F6D51" w:rsidP="004F6D51">
            <w:pPr>
              <w:pStyle w:val="TableText"/>
            </w:pPr>
          </w:p>
        </w:tc>
        <w:tc>
          <w:tcPr>
            <w:tcW w:w="1666" w:type="pct"/>
            <w:tcBorders>
              <w:bottom w:val="single" w:sz="4" w:space="0" w:color="auto"/>
            </w:tcBorders>
          </w:tcPr>
          <w:p w14:paraId="413EF2FF" w14:textId="7F5ED97C" w:rsidR="004F6D51" w:rsidRPr="00136C14" w:rsidRDefault="004F6D51" w:rsidP="004F6D5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C023E1">
              <w:t>Subtotal</w:t>
            </w:r>
          </w:p>
        </w:tc>
        <w:tc>
          <w:tcPr>
            <w:tcW w:w="1667" w:type="pct"/>
            <w:tcBorders>
              <w:bottom w:val="single" w:sz="4" w:space="0" w:color="auto"/>
            </w:tcBorders>
          </w:tcPr>
          <w:p w14:paraId="26FCF95B" w14:textId="0249C09B" w:rsidR="004F6D51" w:rsidRPr="004F6D51" w:rsidRDefault="00E904A4" w:rsidP="004F6D51">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E904A4">
              <w:rPr>
                <w:rStyle w:val="Strong"/>
              </w:rPr>
              <w:t>4,288,443</w:t>
            </w:r>
          </w:p>
        </w:tc>
      </w:tr>
      <w:tr w:rsidR="004F6D51" w14:paraId="386F845B"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0447144F" w14:textId="3D0A2BA0" w:rsidR="004F6D51" w:rsidRPr="007552F9" w:rsidRDefault="004F6D51" w:rsidP="004F6D51">
            <w:pPr>
              <w:pStyle w:val="TableText"/>
            </w:pPr>
            <w:r w:rsidRPr="00C023E1">
              <w:t>Indirect</w:t>
            </w:r>
          </w:p>
        </w:tc>
        <w:tc>
          <w:tcPr>
            <w:tcW w:w="1666" w:type="pct"/>
            <w:tcBorders>
              <w:bottom w:val="dotted" w:sz="4" w:space="0" w:color="auto"/>
            </w:tcBorders>
          </w:tcPr>
          <w:p w14:paraId="35E2BCF1" w14:textId="3C84E624" w:rsidR="004F6D51" w:rsidRPr="00BC1CDA" w:rsidRDefault="004F6D51" w:rsidP="004F6D51">
            <w:pPr>
              <w:pStyle w:val="TableText"/>
              <w:cnfStyle w:val="000000000000" w:firstRow="0" w:lastRow="0" w:firstColumn="0" w:lastColumn="0" w:oddVBand="0" w:evenVBand="0" w:oddHBand="0" w:evenHBand="0" w:firstRowFirstColumn="0" w:firstRowLastColumn="0" w:lastRowFirstColumn="0" w:lastRowLastColumn="0"/>
            </w:pPr>
            <w:r w:rsidRPr="00C023E1">
              <w:t>Digital Services</w:t>
            </w:r>
          </w:p>
        </w:tc>
        <w:tc>
          <w:tcPr>
            <w:tcW w:w="1667" w:type="pct"/>
            <w:tcBorders>
              <w:bottom w:val="dotted" w:sz="4" w:space="0" w:color="auto"/>
            </w:tcBorders>
          </w:tcPr>
          <w:p w14:paraId="567743C3" w14:textId="5EE98A8C" w:rsidR="004F6D51" w:rsidRPr="008360B6"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pPr>
            <w:r w:rsidRPr="00C023E1">
              <w:t>414,595</w:t>
            </w:r>
          </w:p>
        </w:tc>
      </w:tr>
      <w:tr w:rsidR="004F6D51" w14:paraId="4C8AA4A5"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E697F5" w14:textId="77777777" w:rsidR="004F6D51" w:rsidRPr="00BC1CDA" w:rsidRDefault="004F6D51" w:rsidP="004F6D51">
            <w:pPr>
              <w:pStyle w:val="TableText"/>
            </w:pPr>
          </w:p>
        </w:tc>
        <w:tc>
          <w:tcPr>
            <w:tcW w:w="1666" w:type="pct"/>
            <w:tcBorders>
              <w:top w:val="dotted" w:sz="4" w:space="0" w:color="auto"/>
              <w:bottom w:val="dotted" w:sz="4" w:space="0" w:color="auto"/>
            </w:tcBorders>
          </w:tcPr>
          <w:p w14:paraId="68607342" w14:textId="203173B3" w:rsidR="004F6D51" w:rsidRPr="00BC1CDA" w:rsidRDefault="004F6D51" w:rsidP="004F6D51">
            <w:pPr>
              <w:pStyle w:val="TableText"/>
              <w:cnfStyle w:val="000000000000" w:firstRow="0" w:lastRow="0" w:firstColumn="0" w:lastColumn="0" w:oddVBand="0" w:evenVBand="0" w:oddHBand="0" w:evenHBand="0" w:firstRowFirstColumn="0" w:firstRowLastColumn="0" w:lastRowFirstColumn="0" w:lastRowLastColumn="0"/>
            </w:pPr>
            <w:r w:rsidRPr="00C023E1">
              <w:t>Finance and Investment</w:t>
            </w:r>
          </w:p>
        </w:tc>
        <w:tc>
          <w:tcPr>
            <w:tcW w:w="1667" w:type="pct"/>
            <w:tcBorders>
              <w:top w:val="dotted" w:sz="4" w:space="0" w:color="auto"/>
              <w:bottom w:val="dotted" w:sz="4" w:space="0" w:color="auto"/>
            </w:tcBorders>
          </w:tcPr>
          <w:p w14:paraId="5732A256" w14:textId="6C3C9DFB" w:rsidR="004F6D51" w:rsidRPr="008360B6"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pPr>
            <w:r w:rsidRPr="00C023E1">
              <w:t>327,075</w:t>
            </w:r>
          </w:p>
        </w:tc>
      </w:tr>
      <w:tr w:rsidR="004F6D51" w14:paraId="75211F5E"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DDB1AE4" w14:textId="77777777" w:rsidR="004F6D51" w:rsidRPr="00BC1CDA" w:rsidRDefault="004F6D51" w:rsidP="004F6D51">
            <w:pPr>
              <w:pStyle w:val="TableText"/>
            </w:pPr>
          </w:p>
        </w:tc>
        <w:tc>
          <w:tcPr>
            <w:tcW w:w="1666" w:type="pct"/>
            <w:tcBorders>
              <w:top w:val="dotted" w:sz="4" w:space="0" w:color="auto"/>
              <w:bottom w:val="dotted" w:sz="4" w:space="0" w:color="auto"/>
            </w:tcBorders>
          </w:tcPr>
          <w:p w14:paraId="59A38B92" w14:textId="5C9249A0" w:rsidR="004F6D51" w:rsidRPr="00BC1CDA" w:rsidRDefault="004F6D51" w:rsidP="004F6D51">
            <w:pPr>
              <w:pStyle w:val="TableText"/>
              <w:cnfStyle w:val="000000000000" w:firstRow="0" w:lastRow="0" w:firstColumn="0" w:lastColumn="0" w:oddVBand="0" w:evenVBand="0" w:oddHBand="0" w:evenHBand="0" w:firstRowFirstColumn="0" w:firstRowLastColumn="0" w:lastRowFirstColumn="0" w:lastRowLastColumn="0"/>
            </w:pPr>
            <w:r w:rsidRPr="00C023E1">
              <w:t>Legal</w:t>
            </w:r>
          </w:p>
        </w:tc>
        <w:tc>
          <w:tcPr>
            <w:tcW w:w="1667" w:type="pct"/>
            <w:tcBorders>
              <w:top w:val="dotted" w:sz="4" w:space="0" w:color="auto"/>
              <w:bottom w:val="dotted" w:sz="4" w:space="0" w:color="auto"/>
            </w:tcBorders>
          </w:tcPr>
          <w:p w14:paraId="722E4BDC" w14:textId="18C0DE12" w:rsidR="004F6D51" w:rsidRPr="008360B6"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pPr>
            <w:r w:rsidRPr="00C023E1">
              <w:t>70,450</w:t>
            </w:r>
          </w:p>
        </w:tc>
      </w:tr>
      <w:tr w:rsidR="004F6D51" w14:paraId="51548A26"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2BD6172" w14:textId="77777777" w:rsidR="004F6D51" w:rsidRDefault="004F6D51" w:rsidP="004F6D51">
            <w:pPr>
              <w:pStyle w:val="TableText"/>
            </w:pPr>
          </w:p>
        </w:tc>
        <w:tc>
          <w:tcPr>
            <w:tcW w:w="1666" w:type="pct"/>
            <w:tcBorders>
              <w:top w:val="dotted" w:sz="4" w:space="0" w:color="auto"/>
              <w:bottom w:val="dotted" w:sz="4" w:space="0" w:color="auto"/>
            </w:tcBorders>
          </w:tcPr>
          <w:p w14:paraId="0650157B" w14:textId="31FA9AA3" w:rsidR="004F6D51" w:rsidRPr="00BC1CDA" w:rsidRDefault="004F6D51" w:rsidP="004F6D51">
            <w:pPr>
              <w:pStyle w:val="TableText"/>
              <w:cnfStyle w:val="000000000000" w:firstRow="0" w:lastRow="0" w:firstColumn="0" w:lastColumn="0" w:oddVBand="0" w:evenVBand="0" w:oddHBand="0" w:evenHBand="0" w:firstRowFirstColumn="0" w:firstRowLastColumn="0" w:lastRowFirstColumn="0" w:lastRowLastColumn="0"/>
            </w:pPr>
            <w:r w:rsidRPr="00C023E1">
              <w:t>People, Property &amp; Security</w:t>
            </w:r>
          </w:p>
        </w:tc>
        <w:tc>
          <w:tcPr>
            <w:tcW w:w="1667" w:type="pct"/>
            <w:tcBorders>
              <w:top w:val="dotted" w:sz="4" w:space="0" w:color="auto"/>
              <w:bottom w:val="dotted" w:sz="4" w:space="0" w:color="auto"/>
            </w:tcBorders>
          </w:tcPr>
          <w:p w14:paraId="4954B29A" w14:textId="27CC5D6F" w:rsidR="004F6D51" w:rsidRPr="008360B6"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pPr>
            <w:r w:rsidRPr="00C023E1">
              <w:t>477,928</w:t>
            </w:r>
          </w:p>
        </w:tc>
      </w:tr>
      <w:tr w:rsidR="004F6D51" w14:paraId="0EBCFBCB"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344A33B" w14:textId="77777777" w:rsidR="004F6D51" w:rsidRPr="00BC1CDA" w:rsidRDefault="004F6D51" w:rsidP="004F6D51">
            <w:pPr>
              <w:pStyle w:val="TableText"/>
            </w:pPr>
          </w:p>
        </w:tc>
        <w:tc>
          <w:tcPr>
            <w:tcW w:w="1666" w:type="pct"/>
            <w:tcBorders>
              <w:top w:val="dotted" w:sz="4" w:space="0" w:color="auto"/>
              <w:bottom w:val="single" w:sz="4" w:space="0" w:color="auto"/>
            </w:tcBorders>
          </w:tcPr>
          <w:p w14:paraId="6B36D696" w14:textId="52DFEC86" w:rsidR="004F6D51" w:rsidRPr="00BC1CDA" w:rsidRDefault="004F6D51" w:rsidP="004F6D51">
            <w:pPr>
              <w:pStyle w:val="TableText"/>
              <w:cnfStyle w:val="000000000000" w:firstRow="0" w:lastRow="0" w:firstColumn="0" w:lastColumn="0" w:oddVBand="0" w:evenVBand="0" w:oddHBand="0" w:evenHBand="0" w:firstRowFirstColumn="0" w:firstRowLastColumn="0" w:lastRowFirstColumn="0" w:lastRowLastColumn="0"/>
            </w:pPr>
            <w:r w:rsidRPr="00C023E1">
              <w:t>Strategy Performance and Engagement</w:t>
            </w:r>
          </w:p>
        </w:tc>
        <w:tc>
          <w:tcPr>
            <w:tcW w:w="1667" w:type="pct"/>
            <w:tcBorders>
              <w:top w:val="dotted" w:sz="4" w:space="0" w:color="auto"/>
              <w:bottom w:val="single" w:sz="4" w:space="0" w:color="auto"/>
            </w:tcBorders>
          </w:tcPr>
          <w:p w14:paraId="31D335A0" w14:textId="505AC348" w:rsidR="004F6D51" w:rsidRPr="008360B6"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pPr>
            <w:r w:rsidRPr="00C023E1">
              <w:t>37,622</w:t>
            </w:r>
          </w:p>
        </w:tc>
      </w:tr>
      <w:tr w:rsidR="004F6D51" w14:paraId="4B67385F"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31444DC" w14:textId="77777777" w:rsidR="004F6D51" w:rsidRPr="00BC1CDA" w:rsidRDefault="004F6D51" w:rsidP="004F6D51">
            <w:pPr>
              <w:pStyle w:val="TableText"/>
            </w:pPr>
          </w:p>
        </w:tc>
        <w:tc>
          <w:tcPr>
            <w:tcW w:w="1666" w:type="pct"/>
            <w:tcBorders>
              <w:top w:val="single" w:sz="4" w:space="0" w:color="auto"/>
            </w:tcBorders>
          </w:tcPr>
          <w:p w14:paraId="3BA2628C" w14:textId="0B91562C" w:rsidR="004F6D51" w:rsidRPr="00136C14" w:rsidRDefault="004F6D51" w:rsidP="004F6D51">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C023E1">
              <w:t>Subtotal</w:t>
            </w:r>
          </w:p>
        </w:tc>
        <w:tc>
          <w:tcPr>
            <w:tcW w:w="1667" w:type="pct"/>
            <w:tcBorders>
              <w:top w:val="single" w:sz="4" w:space="0" w:color="auto"/>
            </w:tcBorders>
          </w:tcPr>
          <w:p w14:paraId="5FAB584C" w14:textId="5D07E111" w:rsidR="004F6D51" w:rsidRPr="004F6D51"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4F6D51">
              <w:rPr>
                <w:rStyle w:val="Strong"/>
              </w:rPr>
              <w:t>1,327,670</w:t>
            </w:r>
          </w:p>
        </w:tc>
      </w:tr>
      <w:tr w:rsidR="004F6D51" w14:paraId="687905F9" w14:textId="77777777" w:rsidTr="001C340B">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51EA6968" w14:textId="78157415" w:rsidR="004F6D51" w:rsidRPr="002028AA" w:rsidRDefault="004F6D51" w:rsidP="004F6D51">
            <w:pPr>
              <w:pStyle w:val="TableText"/>
              <w:rPr>
                <w:rStyle w:val="Strong"/>
              </w:rPr>
            </w:pPr>
            <w:r w:rsidRPr="00C023E1">
              <w:t>Total</w:t>
            </w:r>
          </w:p>
        </w:tc>
        <w:tc>
          <w:tcPr>
            <w:tcW w:w="1666" w:type="pct"/>
          </w:tcPr>
          <w:p w14:paraId="28DA8CE8" w14:textId="7F8E92EF" w:rsidR="004F6D51" w:rsidRPr="000A3D57" w:rsidRDefault="004F6D51" w:rsidP="004F6D51">
            <w:pPr>
              <w:pStyle w:val="TableText"/>
              <w:cnfStyle w:val="000000000000" w:firstRow="0" w:lastRow="0" w:firstColumn="0" w:lastColumn="0" w:oddVBand="0" w:evenVBand="0" w:oddHBand="0" w:evenHBand="0" w:firstRowFirstColumn="0" w:firstRowLastColumn="0" w:lastRowFirstColumn="0" w:lastRowLastColumn="0"/>
              <w:rPr>
                <w:rStyle w:val="Strong"/>
                <w:b w:val="0"/>
                <w:bCs w:val="0"/>
                <w:highlight w:val="yellow"/>
              </w:rPr>
            </w:pPr>
            <w:r w:rsidRPr="00C023E1">
              <w:t>–</w:t>
            </w:r>
          </w:p>
        </w:tc>
        <w:tc>
          <w:tcPr>
            <w:tcW w:w="1667" w:type="pct"/>
          </w:tcPr>
          <w:p w14:paraId="635C56C1" w14:textId="1250C44B" w:rsidR="004F6D51" w:rsidRPr="004F6D51" w:rsidRDefault="004F6D51" w:rsidP="004F6D51">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4F6D51">
              <w:rPr>
                <w:rStyle w:val="Strong"/>
              </w:rPr>
              <w:t>5,616,114</w:t>
            </w:r>
          </w:p>
        </w:tc>
      </w:tr>
    </w:tbl>
    <w:p w14:paraId="23B876CE" w14:textId="1F080D70" w:rsidR="00527611" w:rsidRPr="002E0938" w:rsidRDefault="00527611" w:rsidP="00993AD2">
      <w:pPr>
        <w:pStyle w:val="Heading2"/>
      </w:pPr>
      <w:bookmarkStart w:id="96" w:name="_Design_of_regulatory"/>
      <w:bookmarkStart w:id="97" w:name="_Toc162351715"/>
      <w:bookmarkStart w:id="98" w:name="_Toc175204215"/>
      <w:bookmarkStart w:id="99" w:name="_Toc228953651"/>
      <w:bookmarkEnd w:id="95"/>
      <w:bookmarkEnd w:id="96"/>
      <w:r w:rsidRPr="00993AD2">
        <w:lastRenderedPageBreak/>
        <w:t>Design</w:t>
      </w:r>
      <w:r w:rsidRPr="002E0938">
        <w:t xml:space="preserve"> of regulatory charges</w:t>
      </w:r>
      <w:bookmarkEnd w:id="97"/>
      <w:bookmarkEnd w:id="98"/>
      <w:bookmarkEnd w:id="99"/>
    </w:p>
    <w:p w14:paraId="76B28224" w14:textId="3071BEEE" w:rsidR="00527611" w:rsidRDefault="0027131A" w:rsidP="00527611">
      <w:r w:rsidRPr="008706A8">
        <w:rPr>
          <w:rFonts w:ascii="Calibri" w:eastAsia="Calibri" w:hAnsi="Calibri" w:cs="Times New Roman"/>
        </w:rPr>
        <w:t xml:space="preserve">This CRIS </w:t>
      </w:r>
      <w:r w:rsidR="00A80C5B">
        <w:rPr>
          <w:rFonts w:ascii="Calibri" w:eastAsia="Calibri" w:hAnsi="Calibri" w:cs="Times New Roman"/>
        </w:rPr>
        <w:t>includes</w:t>
      </w:r>
      <w:r w:rsidRPr="008706A8">
        <w:rPr>
          <w:rFonts w:ascii="Calibri" w:eastAsia="Calibri" w:hAnsi="Calibri" w:cs="Times New Roman"/>
        </w:rPr>
        <w:t xml:space="preserve"> a mix of </w:t>
      </w:r>
      <w:r w:rsidR="00A473BD">
        <w:rPr>
          <w:rFonts w:ascii="Calibri" w:eastAsia="Calibri" w:hAnsi="Calibri" w:cs="Times New Roman"/>
        </w:rPr>
        <w:t>fees</w:t>
      </w:r>
      <w:r w:rsidRPr="008706A8">
        <w:rPr>
          <w:rFonts w:ascii="Calibri" w:eastAsia="Calibri" w:hAnsi="Calibri" w:cs="Times New Roman"/>
        </w:rPr>
        <w:t xml:space="preserve"> and </w:t>
      </w:r>
      <w:r w:rsidR="00A473BD">
        <w:rPr>
          <w:rFonts w:ascii="Calibri" w:eastAsia="Calibri" w:hAnsi="Calibri" w:cs="Times New Roman"/>
        </w:rPr>
        <w:t xml:space="preserve">levy-based </w:t>
      </w:r>
      <w:r w:rsidRPr="008706A8">
        <w:rPr>
          <w:rFonts w:ascii="Calibri" w:eastAsia="Calibri" w:hAnsi="Calibri" w:cs="Times New Roman"/>
        </w:rPr>
        <w:t>charges for regulatory activities</w:t>
      </w:r>
      <w:r w:rsidR="00763E45">
        <w:rPr>
          <w:rFonts w:ascii="Calibri" w:eastAsia="Calibri" w:hAnsi="Calibri" w:cs="Times New Roman"/>
        </w:rPr>
        <w:t>.</w:t>
      </w:r>
      <w:r w:rsidR="00763E45" w:rsidRPr="008706A8">
        <w:rPr>
          <w:rFonts w:ascii="Calibri" w:eastAsia="Calibri" w:hAnsi="Calibri" w:cs="Times New Roman"/>
        </w:rPr>
        <w:t xml:space="preserve"> </w:t>
      </w:r>
      <w:r w:rsidR="00763E45">
        <w:rPr>
          <w:rFonts w:ascii="Calibri" w:eastAsia="Calibri" w:hAnsi="Calibri" w:cs="Times New Roman"/>
        </w:rPr>
        <w:t xml:space="preserve">These charges </w:t>
      </w:r>
      <w:proofErr w:type="gramStart"/>
      <w:r w:rsidR="00763E45">
        <w:rPr>
          <w:rFonts w:ascii="Calibri" w:eastAsia="Calibri" w:hAnsi="Calibri" w:cs="Times New Roman"/>
        </w:rPr>
        <w:t>are made</w:t>
      </w:r>
      <w:proofErr w:type="gramEnd"/>
      <w:r w:rsidRPr="008706A8">
        <w:rPr>
          <w:rFonts w:ascii="Calibri" w:eastAsia="Calibri" w:hAnsi="Calibri" w:cs="Times New Roman"/>
        </w:rPr>
        <w:t xml:space="preserve"> under the </w:t>
      </w:r>
      <w:hyperlink r:id="rId37" w:history="1">
        <w:r w:rsidRPr="008706A8">
          <w:rPr>
            <w:rFonts w:ascii="Calibri" w:eastAsia="Calibri" w:hAnsi="Calibri" w:cs="Times New Roman"/>
            <w:color w:val="165788"/>
            <w:u w:val="single"/>
          </w:rPr>
          <w:t>Export Control (Fees and Payments) Rules 2021</w:t>
        </w:r>
      </w:hyperlink>
      <w:r w:rsidR="00C81DB0">
        <w:t xml:space="preserve">, </w:t>
      </w:r>
      <w:r>
        <w:t xml:space="preserve">the </w:t>
      </w:r>
      <w:hyperlink r:id="rId38" w:history="1">
        <w:r w:rsidRPr="00F32D48">
          <w:rPr>
            <w:rStyle w:val="Hyperlink"/>
          </w:rPr>
          <w:t>Export Charges (Imposition—General) Regulations 2021</w:t>
        </w:r>
      </w:hyperlink>
      <w:r w:rsidR="00261C04">
        <w:t xml:space="preserve"> and </w:t>
      </w:r>
      <w:hyperlink r:id="rId39" w:history="1">
        <w:r w:rsidR="00261C04" w:rsidRPr="00261C04">
          <w:rPr>
            <w:rStyle w:val="Hyperlink"/>
          </w:rPr>
          <w:t>Export Charges (Imposition</w:t>
        </w:r>
        <w:r w:rsidR="00EC4E9E">
          <w:rPr>
            <w:rStyle w:val="Hyperlink"/>
          </w:rPr>
          <w:t xml:space="preserve">—Customs) </w:t>
        </w:r>
        <w:r w:rsidR="00261C04" w:rsidRPr="00261C04">
          <w:rPr>
            <w:rStyle w:val="Hyperlink"/>
          </w:rPr>
          <w:t>Regulations 2021</w:t>
        </w:r>
      </w:hyperlink>
      <w:r>
        <w:t>.</w:t>
      </w:r>
    </w:p>
    <w:p w14:paraId="39379FF5" w14:textId="61F9AD84" w:rsidR="00527611" w:rsidRPr="00DC1999" w:rsidRDefault="00527611" w:rsidP="00527611">
      <w:r w:rsidRPr="00DC1999">
        <w:t xml:space="preserve">Fees </w:t>
      </w:r>
      <w:proofErr w:type="gramStart"/>
      <w:r w:rsidRPr="00DC1999">
        <w:t>are charged</w:t>
      </w:r>
      <w:proofErr w:type="gramEnd"/>
      <w:r w:rsidRPr="00DC1999">
        <w:t xml:space="preserve"> when regulation </w:t>
      </w:r>
      <w:proofErr w:type="gramStart"/>
      <w:r w:rsidRPr="00DC1999">
        <w:t>is provided</w:t>
      </w:r>
      <w:proofErr w:type="gramEnd"/>
      <w:r w:rsidRPr="00DC1999">
        <w:t xml:space="preserve"> directly to an individual or organisation for delivery of regulatory activities</w:t>
      </w:r>
      <w:r w:rsidR="001B469A">
        <w:t>,</w:t>
      </w:r>
      <w:r w:rsidRPr="00DC1999">
        <w:t xml:space="preserve"> such as inspection of goods, audit of registered premises, or assessment of export certification</w:t>
      </w:r>
      <w:r>
        <w:t xml:space="preserve"> (</w:t>
      </w:r>
      <w:bookmarkStart w:id="100" w:name="_Hlk170225232"/>
      <w:r>
        <w:t xml:space="preserve">see </w:t>
      </w:r>
      <w:hyperlink w:anchor="_Intervention_activities" w:history="1">
        <w:r w:rsidR="00FC54EE">
          <w:rPr>
            <w:rStyle w:val="Hyperlink"/>
          </w:rPr>
          <w:t>Direct intervention activities</w:t>
        </w:r>
      </w:hyperlink>
      <w:bookmarkEnd w:id="100"/>
      <w:r>
        <w:t>)</w:t>
      </w:r>
      <w:r w:rsidRPr="00DC1999">
        <w:t>.</w:t>
      </w:r>
    </w:p>
    <w:p w14:paraId="26003DAB" w14:textId="19FE7ED4" w:rsidR="00527611" w:rsidRDefault="003A44F9" w:rsidP="00527611">
      <w:r>
        <w:t>Levy-based</w:t>
      </w:r>
      <w:r w:rsidR="00527611">
        <w:t xml:space="preserve"> charges </w:t>
      </w:r>
      <w:proofErr w:type="gramStart"/>
      <w:r w:rsidR="00527611">
        <w:t>are applied</w:t>
      </w:r>
      <w:proofErr w:type="gramEnd"/>
      <w:r w:rsidR="00527611">
        <w:t xml:space="preserve"> when regulation </w:t>
      </w:r>
      <w:proofErr w:type="gramStart"/>
      <w:r w:rsidR="00527611">
        <w:t>is imposed</w:t>
      </w:r>
      <w:proofErr w:type="gramEnd"/>
      <w:r w:rsidR="00527611">
        <w:t xml:space="preserve"> on an industry sector rather than directly to a specific individual or organisation. These charges recover the costs of maintaining regulatory infrastructure and integrity through program management and administration, assurance</w:t>
      </w:r>
      <w:r w:rsidR="00AE03F7">
        <w:t>,</w:t>
      </w:r>
      <w:r w:rsidR="00527611">
        <w:t xml:space="preserve"> and incident management </w:t>
      </w:r>
      <w:r w:rsidR="00527611" w:rsidRPr="000E3F9D">
        <w:t xml:space="preserve">activities (see </w:t>
      </w:r>
      <w:hyperlink w:anchor="_Program_management_and" w:history="1">
        <w:r w:rsidRPr="003A44F9">
          <w:rPr>
            <w:rStyle w:val="Hyperlink"/>
          </w:rPr>
          <w:t>Program management and administration activities</w:t>
        </w:r>
      </w:hyperlink>
      <w:r w:rsidR="00527611" w:rsidRPr="000E3F9D">
        <w:t>).</w:t>
      </w:r>
    </w:p>
    <w:p w14:paraId="67D5F94F" w14:textId="41A68FA8" w:rsidR="00527611" w:rsidRPr="00527611" w:rsidRDefault="001C44EB" w:rsidP="00993AD2">
      <w:pPr>
        <w:pStyle w:val="Heading3"/>
      </w:pPr>
      <w:bookmarkStart w:id="101" w:name="_Toc175204216"/>
      <w:bookmarkStart w:id="102" w:name="_Toc228953652"/>
      <w:bookmarkStart w:id="103" w:name="_Ref70339553"/>
      <w:bookmarkStart w:id="104" w:name="_Toc115267782"/>
      <w:bookmarkStart w:id="105" w:name="_Toc161657019"/>
      <w:r>
        <w:t>Fish and egg</w:t>
      </w:r>
      <w:r w:rsidR="00527611" w:rsidRPr="00527611">
        <w:t xml:space="preserve"> export fees and charges</w:t>
      </w:r>
      <w:bookmarkEnd w:id="101"/>
      <w:bookmarkEnd w:id="102"/>
    </w:p>
    <w:p w14:paraId="6837AD4C" w14:textId="77777777" w:rsidR="005156A0" w:rsidRDefault="00336DB0" w:rsidP="00527611">
      <w:pPr>
        <w:rPr>
          <w:rFonts w:ascii="Calibri" w:eastAsia="Calibri" w:hAnsi="Calibri" w:cs="Times New Roman"/>
        </w:rPr>
      </w:pPr>
      <w:bookmarkStart w:id="106" w:name="_Hlk193704296"/>
      <w:bookmarkStart w:id="107" w:name="_Hlk193705227"/>
      <w:r>
        <w:rPr>
          <w:rFonts w:ascii="Calibri" w:eastAsia="Calibri" w:hAnsi="Calibri" w:cs="Times New Roman"/>
        </w:rPr>
        <w:t>F</w:t>
      </w:r>
      <w:r w:rsidR="00975B87" w:rsidRPr="008706A8">
        <w:rPr>
          <w:rFonts w:ascii="Calibri" w:eastAsia="Calibri" w:hAnsi="Calibri" w:cs="Times New Roman"/>
        </w:rPr>
        <w:t xml:space="preserve">ees and </w:t>
      </w:r>
      <w:r w:rsidR="003A44F9">
        <w:rPr>
          <w:rFonts w:ascii="Calibri" w:eastAsia="Calibri" w:hAnsi="Calibri" w:cs="Times New Roman"/>
        </w:rPr>
        <w:t xml:space="preserve">levy-based </w:t>
      </w:r>
      <w:r w:rsidR="00975B87" w:rsidRPr="008706A8">
        <w:rPr>
          <w:rFonts w:ascii="Calibri" w:eastAsia="Calibri" w:hAnsi="Calibri" w:cs="Times New Roman"/>
        </w:rPr>
        <w:t xml:space="preserve">charges </w:t>
      </w:r>
      <w:r w:rsidR="00032D50">
        <w:rPr>
          <w:rFonts w:ascii="Calibri" w:eastAsia="Calibri" w:hAnsi="Calibri" w:cs="Times New Roman"/>
        </w:rPr>
        <w:t>are</w:t>
      </w:r>
      <w:r w:rsidR="00975B87" w:rsidRPr="008706A8">
        <w:rPr>
          <w:rFonts w:ascii="Calibri" w:eastAsia="Calibri" w:hAnsi="Calibri" w:cs="Times New Roman"/>
        </w:rPr>
        <w:t xml:space="preserve"> legislated in the </w:t>
      </w:r>
      <w:hyperlink r:id="rId40" w:history="1">
        <w:hyperlink r:id="rId41" w:history="1">
          <w:r w:rsidR="00975B87" w:rsidRPr="00002E3F">
            <w:t>Export Control (Fees and Payments) Rules 2021</w:t>
          </w:r>
        </w:hyperlink>
      </w:hyperlink>
      <w:r w:rsidR="00145511" w:rsidRPr="0089155B">
        <w:t xml:space="preserve">, </w:t>
      </w:r>
      <w:r w:rsidR="00D768E3" w:rsidRPr="00002E3F">
        <w:t xml:space="preserve">the </w:t>
      </w:r>
      <w:hyperlink r:id="rId42" w:tgtFrame="_blank" w:history="1">
        <w:r w:rsidR="00D768E3" w:rsidRPr="00002E3F">
          <w:t>Export Charges (Imposition—General) Regulations 2021</w:t>
        </w:r>
      </w:hyperlink>
      <w:r w:rsidR="00D768E3" w:rsidRPr="0089155B">
        <w:t xml:space="preserve"> and </w:t>
      </w:r>
      <w:r w:rsidR="00145511" w:rsidRPr="0089155B">
        <w:t xml:space="preserve">the </w:t>
      </w:r>
      <w:hyperlink r:id="rId43" w:history="1">
        <w:r w:rsidR="00145511" w:rsidRPr="00002E3F">
          <w:t>Export Charges (Imposition</w:t>
        </w:r>
        <w:r w:rsidR="00EC4E9E">
          <w:t>—Customs)</w:t>
        </w:r>
        <w:r w:rsidR="00145511" w:rsidRPr="00002E3F">
          <w:t xml:space="preserve"> Regulations 2021</w:t>
        </w:r>
      </w:hyperlink>
      <w:r w:rsidR="003422D4" w:rsidRPr="003422D4">
        <w:rPr>
          <w:rFonts w:ascii="Calibri" w:eastAsia="Calibri" w:hAnsi="Calibri" w:cs="Times New Roman"/>
        </w:rPr>
        <w:t>.</w:t>
      </w:r>
    </w:p>
    <w:p w14:paraId="21F6AD45" w14:textId="77777777" w:rsidR="005156A0" w:rsidRDefault="00402BE4" w:rsidP="00527611">
      <w:pPr>
        <w:rPr>
          <w:rFonts w:ascii="Calibri" w:eastAsia="Calibri" w:hAnsi="Calibri" w:cs="Times New Roman"/>
        </w:rPr>
      </w:pPr>
      <w:r>
        <w:rPr>
          <w:rFonts w:ascii="Calibri" w:eastAsia="Calibri" w:hAnsi="Calibri" w:cs="Times New Roman"/>
        </w:rPr>
        <w:t xml:space="preserve">The prices set between 2026–27 and 2029–30 </w:t>
      </w:r>
      <w:proofErr w:type="gramStart"/>
      <w:r>
        <w:rPr>
          <w:rFonts w:ascii="Calibri" w:eastAsia="Calibri" w:hAnsi="Calibri" w:cs="Times New Roman"/>
        </w:rPr>
        <w:t>are</w:t>
      </w:r>
      <w:proofErr w:type="gramEnd"/>
      <w:r>
        <w:rPr>
          <w:rFonts w:ascii="Calibri" w:eastAsia="Calibri" w:hAnsi="Calibri" w:cs="Times New Roman"/>
        </w:rPr>
        <w:t xml:space="preserve"> derived </w:t>
      </w:r>
      <w:r w:rsidR="00FE6314">
        <w:rPr>
          <w:rFonts w:ascii="Calibri" w:eastAsia="Calibri" w:hAnsi="Calibri" w:cs="Times New Roman"/>
        </w:rPr>
        <w:t xml:space="preserve">from financial modelling methodology described in </w:t>
      </w:r>
      <w:hyperlink w:anchor="Title_2" w:history="1">
        <w:r w:rsidR="00FE6314" w:rsidRPr="00063DF0">
          <w:rPr>
            <w:rStyle w:val="Hyperlink"/>
            <w:rFonts w:ascii="Calibri" w:eastAsia="Calibri" w:hAnsi="Calibri" w:cs="Times New Roman"/>
          </w:rPr>
          <w:t xml:space="preserve">Cost recovery model for </w:t>
        </w:r>
        <w:r w:rsidR="00063DF0" w:rsidRPr="00063DF0">
          <w:rPr>
            <w:rStyle w:val="Hyperlink"/>
            <w:rFonts w:ascii="Calibri" w:eastAsia="Calibri" w:hAnsi="Calibri" w:cs="Times New Roman"/>
          </w:rPr>
          <w:t>fish and egg exports</w:t>
        </w:r>
      </w:hyperlink>
      <w:r w:rsidR="00063DF0">
        <w:rPr>
          <w:rFonts w:ascii="Calibri" w:eastAsia="Calibri" w:hAnsi="Calibri" w:cs="Times New Roman"/>
        </w:rPr>
        <w:t xml:space="preserve">. </w:t>
      </w:r>
      <w:r w:rsidR="00975B87" w:rsidRPr="008706A8">
        <w:rPr>
          <w:rFonts w:ascii="Calibri" w:eastAsia="Calibri" w:hAnsi="Calibri" w:cs="Times New Roman"/>
        </w:rPr>
        <w:t xml:space="preserve">The </w:t>
      </w:r>
      <w:r w:rsidR="008677BC">
        <w:rPr>
          <w:rFonts w:ascii="Calibri" w:eastAsia="Calibri" w:hAnsi="Calibri" w:cs="Times New Roman"/>
        </w:rPr>
        <w:t xml:space="preserve">prices, modelled </w:t>
      </w:r>
      <w:r w:rsidR="00CB003B">
        <w:rPr>
          <w:rFonts w:ascii="Calibri" w:eastAsia="Calibri" w:hAnsi="Calibri" w:cs="Times New Roman"/>
        </w:rPr>
        <w:t xml:space="preserve">revenue </w:t>
      </w:r>
      <w:r w:rsidR="008677BC">
        <w:rPr>
          <w:rFonts w:ascii="Calibri" w:eastAsia="Calibri" w:hAnsi="Calibri" w:cs="Times New Roman"/>
        </w:rPr>
        <w:t>and volume</w:t>
      </w:r>
      <w:r w:rsidR="00975B87" w:rsidRPr="008706A8">
        <w:rPr>
          <w:rFonts w:ascii="Calibri" w:eastAsia="Calibri" w:hAnsi="Calibri" w:cs="Times New Roman"/>
        </w:rPr>
        <w:t xml:space="preserve"> for </w:t>
      </w:r>
      <w:r w:rsidR="00C923BA" w:rsidRPr="008706A8">
        <w:rPr>
          <w:rFonts w:ascii="Calibri" w:eastAsia="Calibri" w:hAnsi="Calibri" w:cs="Times New Roman"/>
        </w:rPr>
        <w:t>202</w:t>
      </w:r>
      <w:r w:rsidR="00C923BA">
        <w:rPr>
          <w:rFonts w:ascii="Calibri" w:eastAsia="Calibri" w:hAnsi="Calibri" w:cs="Times New Roman"/>
        </w:rPr>
        <w:t>6</w:t>
      </w:r>
      <w:r w:rsidR="00975B87" w:rsidRPr="008706A8">
        <w:rPr>
          <w:rFonts w:ascii="Calibri" w:eastAsia="Calibri" w:hAnsi="Calibri" w:cs="Times New Roman"/>
        </w:rPr>
        <w:t>–</w:t>
      </w:r>
      <w:r w:rsidR="00C923BA" w:rsidRPr="008706A8">
        <w:rPr>
          <w:rFonts w:ascii="Calibri" w:eastAsia="Calibri" w:hAnsi="Calibri" w:cs="Times New Roman"/>
        </w:rPr>
        <w:t>2</w:t>
      </w:r>
      <w:r w:rsidR="00C923BA">
        <w:rPr>
          <w:rFonts w:ascii="Calibri" w:eastAsia="Calibri" w:hAnsi="Calibri" w:cs="Times New Roman"/>
        </w:rPr>
        <w:t>7</w:t>
      </w:r>
      <w:r w:rsidR="00C923BA" w:rsidRPr="008706A8">
        <w:rPr>
          <w:rFonts w:ascii="Calibri" w:eastAsia="Calibri" w:hAnsi="Calibri" w:cs="Times New Roman"/>
        </w:rPr>
        <w:t xml:space="preserve"> </w:t>
      </w:r>
      <w:proofErr w:type="gramStart"/>
      <w:r w:rsidR="009E1B96">
        <w:rPr>
          <w:rFonts w:ascii="Calibri" w:eastAsia="Calibri" w:hAnsi="Calibri" w:cs="Times New Roman"/>
        </w:rPr>
        <w:t xml:space="preserve">are </w:t>
      </w:r>
      <w:r w:rsidR="00975B87" w:rsidRPr="008706A8">
        <w:rPr>
          <w:rFonts w:ascii="Calibri" w:eastAsia="Calibri" w:hAnsi="Calibri" w:cs="Times New Roman"/>
        </w:rPr>
        <w:t>shown</w:t>
      </w:r>
      <w:proofErr w:type="gramEnd"/>
      <w:r w:rsidR="00975B87" w:rsidRPr="008706A8">
        <w:rPr>
          <w:rFonts w:ascii="Calibri" w:eastAsia="Calibri" w:hAnsi="Calibri" w:cs="Times New Roman"/>
        </w:rPr>
        <w:t xml:space="preserve"> in </w:t>
      </w:r>
      <w:bookmarkEnd w:id="103"/>
      <w:bookmarkEnd w:id="104"/>
      <w:bookmarkEnd w:id="105"/>
      <w:bookmarkEnd w:id="106"/>
      <w:bookmarkEnd w:id="107"/>
      <w:r w:rsidR="0089155B">
        <w:rPr>
          <w:rFonts w:ascii="Calibri" w:eastAsia="Calibri" w:hAnsi="Calibri" w:cs="Times New Roman"/>
        </w:rPr>
        <w:fldChar w:fldCharType="begin"/>
      </w:r>
      <w:r w:rsidR="0089155B">
        <w:rPr>
          <w:rFonts w:ascii="Calibri" w:eastAsia="Calibri" w:hAnsi="Calibri" w:cs="Times New Roman"/>
        </w:rPr>
        <w:instrText xml:space="preserve"> REF _Ref219295543 \h </w:instrText>
      </w:r>
      <w:r w:rsidR="0089155B">
        <w:rPr>
          <w:rFonts w:ascii="Calibri" w:eastAsia="Calibri" w:hAnsi="Calibri" w:cs="Times New Roman"/>
        </w:rPr>
      </w:r>
      <w:r w:rsidR="0089155B">
        <w:rPr>
          <w:rFonts w:ascii="Calibri" w:eastAsia="Calibri" w:hAnsi="Calibri" w:cs="Times New Roman"/>
        </w:rPr>
        <w:fldChar w:fldCharType="separate"/>
      </w:r>
      <w:r w:rsidR="009047BD">
        <w:t xml:space="preserve">Table </w:t>
      </w:r>
      <w:r w:rsidR="009047BD">
        <w:rPr>
          <w:noProof/>
        </w:rPr>
        <w:t>7</w:t>
      </w:r>
      <w:r w:rsidR="0089155B">
        <w:rPr>
          <w:rFonts w:ascii="Calibri" w:eastAsia="Calibri" w:hAnsi="Calibri" w:cs="Times New Roman"/>
        </w:rPr>
        <w:fldChar w:fldCharType="end"/>
      </w:r>
      <w:r w:rsidR="00E94F05">
        <w:rPr>
          <w:rFonts w:ascii="Calibri" w:eastAsia="Calibri" w:hAnsi="Calibri" w:cs="Times New Roman"/>
        </w:rPr>
        <w:t>.</w:t>
      </w:r>
    </w:p>
    <w:p w14:paraId="2A6064EE" w14:textId="27406FD0" w:rsidR="005156A0" w:rsidRDefault="00186505" w:rsidP="00527611">
      <w:pPr>
        <w:rPr>
          <w:rFonts w:ascii="Calibri" w:eastAsia="Calibri" w:hAnsi="Calibri" w:cs="Times New Roman"/>
        </w:rPr>
      </w:pPr>
      <w:r>
        <w:rPr>
          <w:rFonts w:ascii="Calibri" w:eastAsia="Calibri" w:hAnsi="Calibri" w:cs="Times New Roman"/>
        </w:rPr>
        <w:t xml:space="preserve">We have not included outside ordinary hour fees </w:t>
      </w:r>
      <w:r w:rsidR="00D24D6A">
        <w:rPr>
          <w:rFonts w:ascii="Calibri" w:eastAsia="Calibri" w:hAnsi="Calibri" w:cs="Times New Roman"/>
        </w:rPr>
        <w:t>in this table as these</w:t>
      </w:r>
      <w:r w:rsidR="000D6B90">
        <w:rPr>
          <w:rFonts w:ascii="Calibri" w:eastAsia="Calibri" w:hAnsi="Calibri" w:cs="Times New Roman"/>
        </w:rPr>
        <w:t xml:space="preserve"> volumes</w:t>
      </w:r>
      <w:r w:rsidR="00D24D6A">
        <w:rPr>
          <w:rFonts w:ascii="Calibri" w:eastAsia="Calibri" w:hAnsi="Calibri" w:cs="Times New Roman"/>
        </w:rPr>
        <w:t xml:space="preserve"> </w:t>
      </w:r>
      <w:proofErr w:type="gramStart"/>
      <w:r w:rsidR="00D24D6A">
        <w:rPr>
          <w:rFonts w:ascii="Calibri" w:eastAsia="Calibri" w:hAnsi="Calibri" w:cs="Times New Roman"/>
        </w:rPr>
        <w:t>are not typically forecast</w:t>
      </w:r>
      <w:proofErr w:type="gramEnd"/>
      <w:r w:rsidR="008C219E">
        <w:rPr>
          <w:rFonts w:ascii="Calibri" w:eastAsia="Calibri" w:hAnsi="Calibri" w:cs="Times New Roman"/>
        </w:rPr>
        <w:t>.</w:t>
      </w:r>
    </w:p>
    <w:p w14:paraId="7640DB62" w14:textId="5897AE92" w:rsidR="00D43CEF" w:rsidRDefault="00D43CEF" w:rsidP="00D43CEF">
      <w:pPr>
        <w:pStyle w:val="Caption"/>
      </w:pPr>
      <w:bookmarkStart w:id="108" w:name="_Ref219295543"/>
      <w:bookmarkStart w:id="109" w:name="_Toc228981586"/>
      <w:r>
        <w:t xml:space="preserve">Table </w:t>
      </w:r>
      <w:fldSimple w:instr=" SEQ Table \* ARABIC ">
        <w:r w:rsidR="009047BD">
          <w:rPr>
            <w:noProof/>
          </w:rPr>
          <w:t>7</w:t>
        </w:r>
      </w:fldSimple>
      <w:bookmarkEnd w:id="108"/>
      <w:r>
        <w:t xml:space="preserve"> </w:t>
      </w:r>
      <w:r w:rsidRPr="00FC3AB9">
        <w:t xml:space="preserve">Fees, charges and volumes for </w:t>
      </w:r>
      <w:r w:rsidR="001C44EB">
        <w:t>fish and egg</w:t>
      </w:r>
      <w:r w:rsidRPr="00FC3AB9">
        <w:t xml:space="preserve"> exports cost recovery arrangement, 2026–27</w:t>
      </w:r>
      <w:bookmarkEnd w:id="109"/>
    </w:p>
    <w:tbl>
      <w:tblPr>
        <w:tblStyle w:val="TableGrid"/>
        <w:tblW w:w="9157" w:type="dxa"/>
        <w:tblBorders>
          <w:left w:val="none" w:sz="0" w:space="0" w:color="auto"/>
          <w:right w:val="none" w:sz="0" w:space="0" w:color="auto"/>
          <w:insideV w:val="none" w:sz="0" w:space="0" w:color="auto"/>
        </w:tblBorders>
        <w:tblLook w:val="04A0" w:firstRow="1" w:lastRow="0" w:firstColumn="1" w:lastColumn="0" w:noHBand="0" w:noVBand="1"/>
      </w:tblPr>
      <w:tblGrid>
        <w:gridCol w:w="1387"/>
        <w:gridCol w:w="2582"/>
        <w:gridCol w:w="1028"/>
        <w:gridCol w:w="1298"/>
        <w:gridCol w:w="1431"/>
        <w:gridCol w:w="1431"/>
      </w:tblGrid>
      <w:tr w:rsidR="00A6195D" w:rsidRPr="006D7F87" w14:paraId="71C439AE" w14:textId="77777777" w:rsidTr="00473ABB">
        <w:trPr>
          <w:cantSplit/>
          <w:tblHeader/>
        </w:trPr>
        <w:tc>
          <w:tcPr>
            <w:tcW w:w="1387" w:type="dxa"/>
          </w:tcPr>
          <w:p w14:paraId="763776E4" w14:textId="77777777" w:rsidR="00A6195D" w:rsidRPr="006D7F87" w:rsidRDefault="00A6195D" w:rsidP="005F2A0E">
            <w:pPr>
              <w:pStyle w:val="TableHeading"/>
            </w:pPr>
            <w:r w:rsidRPr="006D7F87">
              <w:t>Type of charge</w:t>
            </w:r>
          </w:p>
        </w:tc>
        <w:tc>
          <w:tcPr>
            <w:tcW w:w="2582" w:type="dxa"/>
          </w:tcPr>
          <w:p w14:paraId="48D8F972" w14:textId="0581ADB5" w:rsidR="00A6195D" w:rsidRPr="006D7F87" w:rsidRDefault="00FE6636" w:rsidP="005F2A0E">
            <w:pPr>
              <w:pStyle w:val="TableHeading"/>
            </w:pPr>
            <w:r>
              <w:t>Cost recovery charges</w:t>
            </w:r>
          </w:p>
        </w:tc>
        <w:tc>
          <w:tcPr>
            <w:tcW w:w="1028" w:type="dxa"/>
          </w:tcPr>
          <w:p w14:paraId="46E6648D" w14:textId="77777777" w:rsidR="00A6195D" w:rsidRPr="006D7F87" w:rsidRDefault="00A6195D" w:rsidP="005F2A0E">
            <w:pPr>
              <w:pStyle w:val="TableHeading"/>
            </w:pPr>
            <w:r w:rsidRPr="006D7F87">
              <w:t>Unit</w:t>
            </w:r>
          </w:p>
        </w:tc>
        <w:tc>
          <w:tcPr>
            <w:tcW w:w="1298" w:type="dxa"/>
          </w:tcPr>
          <w:p w14:paraId="3FD2EE43" w14:textId="146F6A0D" w:rsidR="00A6195D" w:rsidRPr="006D7F87" w:rsidRDefault="00A6195D" w:rsidP="005F2A0E">
            <w:pPr>
              <w:pStyle w:val="TableHeading"/>
              <w:jc w:val="right"/>
            </w:pPr>
            <w:r>
              <w:t>Modelled revenue ($)</w:t>
            </w:r>
          </w:p>
        </w:tc>
        <w:tc>
          <w:tcPr>
            <w:tcW w:w="1431" w:type="dxa"/>
          </w:tcPr>
          <w:p w14:paraId="0FAC62C5" w14:textId="4CB37667" w:rsidR="00A6195D" w:rsidRPr="006D7F87" w:rsidRDefault="00A6195D" w:rsidP="005F2A0E">
            <w:pPr>
              <w:pStyle w:val="TableHeading"/>
              <w:jc w:val="right"/>
            </w:pPr>
            <w:r>
              <w:t>Modelled volume (unit)</w:t>
            </w:r>
          </w:p>
        </w:tc>
        <w:tc>
          <w:tcPr>
            <w:tcW w:w="1431" w:type="dxa"/>
          </w:tcPr>
          <w:p w14:paraId="6355E878" w14:textId="50546516" w:rsidR="00A6195D" w:rsidRPr="006D7F87" w:rsidRDefault="00A6195D" w:rsidP="005F2A0E">
            <w:pPr>
              <w:pStyle w:val="TableHeading"/>
              <w:jc w:val="right"/>
            </w:pPr>
            <w:r w:rsidRPr="006D7F87">
              <w:t xml:space="preserve">2026–27 </w:t>
            </w:r>
            <w:r w:rsidR="00C35090">
              <w:t xml:space="preserve">price </w:t>
            </w:r>
            <w:r w:rsidRPr="006D7F87">
              <w:t>($)</w:t>
            </w:r>
          </w:p>
        </w:tc>
      </w:tr>
      <w:tr w:rsidR="004E426D" w:rsidRPr="006D7F87" w14:paraId="034BBD78" w14:textId="77777777" w:rsidTr="00473ABB">
        <w:tc>
          <w:tcPr>
            <w:tcW w:w="1387" w:type="dxa"/>
          </w:tcPr>
          <w:p w14:paraId="0FE5AC3E" w14:textId="77777777" w:rsidR="004E426D" w:rsidRPr="006D7F87" w:rsidRDefault="004E426D" w:rsidP="005F2A0E">
            <w:pPr>
              <w:pStyle w:val="TableText"/>
            </w:pPr>
            <w:r w:rsidRPr="006D7F87">
              <w:t>Levy-based charge</w:t>
            </w:r>
          </w:p>
        </w:tc>
        <w:tc>
          <w:tcPr>
            <w:tcW w:w="2582" w:type="dxa"/>
          </w:tcPr>
          <w:p w14:paraId="790D8CE1" w14:textId="5A779E22" w:rsidR="004E426D" w:rsidRPr="006D7F87" w:rsidRDefault="004E426D" w:rsidP="005F2A0E">
            <w:pPr>
              <w:pStyle w:val="TableText"/>
            </w:pPr>
            <w:r w:rsidRPr="00F7028F">
              <w:t>Storage establishment – fish</w:t>
            </w:r>
          </w:p>
        </w:tc>
        <w:tc>
          <w:tcPr>
            <w:tcW w:w="1028" w:type="dxa"/>
          </w:tcPr>
          <w:p w14:paraId="17E28316" w14:textId="580FB3B1" w:rsidR="004E426D" w:rsidRPr="006D7F87" w:rsidRDefault="004E426D" w:rsidP="005F2A0E">
            <w:pPr>
              <w:pStyle w:val="TableText"/>
            </w:pPr>
            <w:r w:rsidRPr="00F7028F">
              <w:t>Annual</w:t>
            </w:r>
          </w:p>
        </w:tc>
        <w:tc>
          <w:tcPr>
            <w:tcW w:w="1298" w:type="dxa"/>
          </w:tcPr>
          <w:p w14:paraId="7058AB32" w14:textId="1EE41882" w:rsidR="004E426D" w:rsidRPr="006D7F87" w:rsidRDefault="004E426D" w:rsidP="005F2A0E">
            <w:pPr>
              <w:pStyle w:val="TableText"/>
              <w:jc w:val="right"/>
            </w:pPr>
            <w:r w:rsidRPr="000D780C">
              <w:t>301,158</w:t>
            </w:r>
          </w:p>
        </w:tc>
        <w:tc>
          <w:tcPr>
            <w:tcW w:w="1431" w:type="dxa"/>
          </w:tcPr>
          <w:p w14:paraId="67CB9378" w14:textId="4710A693" w:rsidR="004E426D" w:rsidRPr="006D7F87" w:rsidRDefault="004E426D" w:rsidP="005F2A0E">
            <w:pPr>
              <w:pStyle w:val="TableText"/>
              <w:jc w:val="right"/>
            </w:pPr>
            <w:r w:rsidRPr="00784264">
              <w:t>143</w:t>
            </w:r>
          </w:p>
        </w:tc>
        <w:tc>
          <w:tcPr>
            <w:tcW w:w="1431" w:type="dxa"/>
          </w:tcPr>
          <w:p w14:paraId="07E55071" w14:textId="02BD6D83" w:rsidR="004E426D" w:rsidRPr="006D7F87" w:rsidRDefault="004E426D" w:rsidP="005F2A0E">
            <w:pPr>
              <w:pStyle w:val="TableText"/>
              <w:jc w:val="right"/>
            </w:pPr>
            <w:r w:rsidRPr="00FC48AF">
              <w:t>2,106</w:t>
            </w:r>
          </w:p>
        </w:tc>
      </w:tr>
      <w:tr w:rsidR="004E426D" w:rsidRPr="006D7F87" w14:paraId="2958BE30" w14:textId="77777777" w:rsidTr="00473ABB">
        <w:tc>
          <w:tcPr>
            <w:tcW w:w="1387" w:type="dxa"/>
          </w:tcPr>
          <w:p w14:paraId="0BB063D6" w14:textId="77777777" w:rsidR="004E426D" w:rsidRPr="006D7F87" w:rsidRDefault="004E426D" w:rsidP="005F2A0E">
            <w:pPr>
              <w:pStyle w:val="TableText"/>
            </w:pPr>
          </w:p>
        </w:tc>
        <w:tc>
          <w:tcPr>
            <w:tcW w:w="2582" w:type="dxa"/>
          </w:tcPr>
          <w:p w14:paraId="08F2C7EA" w14:textId="18E12457" w:rsidR="004E426D" w:rsidRPr="006D7F87" w:rsidRDefault="004E426D" w:rsidP="005F2A0E">
            <w:pPr>
              <w:pStyle w:val="TableText"/>
            </w:pPr>
            <w:r w:rsidRPr="00F7028F">
              <w:t>Storage establishment – fish – part year</w:t>
            </w:r>
          </w:p>
        </w:tc>
        <w:tc>
          <w:tcPr>
            <w:tcW w:w="1028" w:type="dxa"/>
          </w:tcPr>
          <w:p w14:paraId="64EC04D5" w14:textId="629FDAFD" w:rsidR="004E426D" w:rsidRPr="006D7F87" w:rsidRDefault="004E426D" w:rsidP="005F2A0E">
            <w:pPr>
              <w:pStyle w:val="TableText"/>
            </w:pPr>
            <w:r w:rsidRPr="00F7028F">
              <w:t>Annual</w:t>
            </w:r>
          </w:p>
        </w:tc>
        <w:tc>
          <w:tcPr>
            <w:tcW w:w="1298" w:type="dxa"/>
          </w:tcPr>
          <w:p w14:paraId="20C1B36B" w14:textId="4C614EB7" w:rsidR="004E426D" w:rsidRPr="006D7F87" w:rsidRDefault="004E426D" w:rsidP="005F2A0E">
            <w:pPr>
              <w:pStyle w:val="TableText"/>
              <w:jc w:val="right"/>
            </w:pPr>
            <w:r w:rsidRPr="000D780C">
              <w:t>4,212</w:t>
            </w:r>
          </w:p>
        </w:tc>
        <w:tc>
          <w:tcPr>
            <w:tcW w:w="1431" w:type="dxa"/>
          </w:tcPr>
          <w:p w14:paraId="4D825019" w14:textId="12164E3D" w:rsidR="004E426D" w:rsidRPr="006D7F87" w:rsidRDefault="004E426D" w:rsidP="005F2A0E">
            <w:pPr>
              <w:pStyle w:val="TableText"/>
              <w:jc w:val="right"/>
            </w:pPr>
            <w:r w:rsidRPr="00784264">
              <w:t>4</w:t>
            </w:r>
          </w:p>
        </w:tc>
        <w:tc>
          <w:tcPr>
            <w:tcW w:w="1431" w:type="dxa"/>
          </w:tcPr>
          <w:p w14:paraId="1B47B789" w14:textId="155AD6F5" w:rsidR="004E426D" w:rsidRPr="006D7F87" w:rsidRDefault="004E426D" w:rsidP="005F2A0E">
            <w:pPr>
              <w:pStyle w:val="TableText"/>
              <w:jc w:val="right"/>
            </w:pPr>
            <w:r w:rsidRPr="00FC48AF">
              <w:t>1,053</w:t>
            </w:r>
          </w:p>
        </w:tc>
      </w:tr>
      <w:tr w:rsidR="004E426D" w:rsidRPr="006D7F87" w14:paraId="22E574A5" w14:textId="77777777" w:rsidTr="00473ABB">
        <w:tc>
          <w:tcPr>
            <w:tcW w:w="1387" w:type="dxa"/>
          </w:tcPr>
          <w:p w14:paraId="4C8512D9" w14:textId="77777777" w:rsidR="004E426D" w:rsidRPr="006D7F87" w:rsidRDefault="004E426D" w:rsidP="005F2A0E">
            <w:pPr>
              <w:pStyle w:val="TableText"/>
            </w:pPr>
          </w:p>
        </w:tc>
        <w:tc>
          <w:tcPr>
            <w:tcW w:w="2582" w:type="dxa"/>
          </w:tcPr>
          <w:p w14:paraId="2830FFC0" w14:textId="2076479D" w:rsidR="004E426D" w:rsidRPr="006D7F87" w:rsidRDefault="004E426D" w:rsidP="005F2A0E">
            <w:pPr>
              <w:pStyle w:val="TableText"/>
            </w:pPr>
            <w:r w:rsidRPr="00F7028F">
              <w:t>Vessel (preparation direct export)</w:t>
            </w:r>
          </w:p>
        </w:tc>
        <w:tc>
          <w:tcPr>
            <w:tcW w:w="1028" w:type="dxa"/>
          </w:tcPr>
          <w:p w14:paraId="7AD03852" w14:textId="2050C2B6" w:rsidR="004E426D" w:rsidRPr="006D7F87" w:rsidRDefault="004E426D" w:rsidP="005F2A0E">
            <w:pPr>
              <w:pStyle w:val="TableText"/>
            </w:pPr>
            <w:r w:rsidRPr="00F7028F">
              <w:t>Annual</w:t>
            </w:r>
          </w:p>
        </w:tc>
        <w:tc>
          <w:tcPr>
            <w:tcW w:w="1298" w:type="dxa"/>
          </w:tcPr>
          <w:p w14:paraId="59E04AE4" w14:textId="765F6D56" w:rsidR="004E426D" w:rsidRPr="006D7F87" w:rsidRDefault="004E426D" w:rsidP="005F2A0E">
            <w:pPr>
              <w:pStyle w:val="TableText"/>
              <w:jc w:val="right"/>
            </w:pPr>
            <w:r w:rsidRPr="000D780C">
              <w:t>283,507</w:t>
            </w:r>
          </w:p>
        </w:tc>
        <w:tc>
          <w:tcPr>
            <w:tcW w:w="1431" w:type="dxa"/>
          </w:tcPr>
          <w:p w14:paraId="210D9E3F" w14:textId="0BC46727" w:rsidR="004E426D" w:rsidRPr="006D7F87" w:rsidRDefault="004E426D" w:rsidP="005F2A0E">
            <w:pPr>
              <w:pStyle w:val="TableText"/>
              <w:jc w:val="right"/>
            </w:pPr>
            <w:r w:rsidRPr="00784264">
              <w:t>101</w:t>
            </w:r>
          </w:p>
        </w:tc>
        <w:tc>
          <w:tcPr>
            <w:tcW w:w="1431" w:type="dxa"/>
          </w:tcPr>
          <w:p w14:paraId="227CA57D" w14:textId="51131D5D" w:rsidR="004E426D" w:rsidRPr="006D7F87" w:rsidRDefault="004E426D" w:rsidP="005F2A0E">
            <w:pPr>
              <w:pStyle w:val="TableText"/>
              <w:jc w:val="right"/>
            </w:pPr>
            <w:r w:rsidRPr="00FC48AF">
              <w:t>2,807</w:t>
            </w:r>
          </w:p>
        </w:tc>
      </w:tr>
      <w:tr w:rsidR="004E426D" w:rsidRPr="006D7F87" w14:paraId="5484C032" w14:textId="77777777" w:rsidTr="00473ABB">
        <w:tc>
          <w:tcPr>
            <w:tcW w:w="1387" w:type="dxa"/>
          </w:tcPr>
          <w:p w14:paraId="57B89550" w14:textId="77777777" w:rsidR="004E426D" w:rsidRPr="006D7F87" w:rsidRDefault="004E426D" w:rsidP="005F2A0E">
            <w:pPr>
              <w:pStyle w:val="TableText"/>
            </w:pPr>
          </w:p>
        </w:tc>
        <w:tc>
          <w:tcPr>
            <w:tcW w:w="2582" w:type="dxa"/>
          </w:tcPr>
          <w:p w14:paraId="5F4500D1" w14:textId="284C3156" w:rsidR="004E426D" w:rsidRPr="006D7F87" w:rsidRDefault="004E426D" w:rsidP="005F2A0E">
            <w:pPr>
              <w:pStyle w:val="TableText"/>
            </w:pPr>
            <w:r w:rsidRPr="00F7028F">
              <w:t>Land establishment – live only</w:t>
            </w:r>
          </w:p>
        </w:tc>
        <w:tc>
          <w:tcPr>
            <w:tcW w:w="1028" w:type="dxa"/>
          </w:tcPr>
          <w:p w14:paraId="753D3B32" w14:textId="34890691" w:rsidR="004E426D" w:rsidRPr="006D7F87" w:rsidRDefault="004E426D" w:rsidP="005F2A0E">
            <w:pPr>
              <w:pStyle w:val="TableText"/>
            </w:pPr>
            <w:r w:rsidRPr="00F7028F">
              <w:t>Annual</w:t>
            </w:r>
          </w:p>
        </w:tc>
        <w:tc>
          <w:tcPr>
            <w:tcW w:w="1298" w:type="dxa"/>
          </w:tcPr>
          <w:p w14:paraId="76CCE6C8" w14:textId="7E86A23B" w:rsidR="004E426D" w:rsidRPr="006D7F87" w:rsidRDefault="004E426D" w:rsidP="005F2A0E">
            <w:pPr>
              <w:pStyle w:val="TableText"/>
              <w:jc w:val="right"/>
            </w:pPr>
            <w:r w:rsidRPr="000D780C">
              <w:t>62,797</w:t>
            </w:r>
          </w:p>
        </w:tc>
        <w:tc>
          <w:tcPr>
            <w:tcW w:w="1431" w:type="dxa"/>
          </w:tcPr>
          <w:p w14:paraId="4914F53C" w14:textId="45D57FDB" w:rsidR="004E426D" w:rsidRPr="006D7F87" w:rsidRDefault="004E426D" w:rsidP="005F2A0E">
            <w:pPr>
              <w:pStyle w:val="TableText"/>
              <w:jc w:val="right"/>
            </w:pPr>
            <w:r w:rsidRPr="00784264">
              <w:t>44.7272</w:t>
            </w:r>
          </w:p>
        </w:tc>
        <w:tc>
          <w:tcPr>
            <w:tcW w:w="1431" w:type="dxa"/>
          </w:tcPr>
          <w:p w14:paraId="4410D33E" w14:textId="544EBF3D" w:rsidR="004E426D" w:rsidRPr="006D7F87" w:rsidRDefault="004E426D" w:rsidP="005F2A0E">
            <w:pPr>
              <w:pStyle w:val="TableText"/>
              <w:jc w:val="right"/>
            </w:pPr>
            <w:r w:rsidRPr="00FC48AF">
              <w:t>1,404</w:t>
            </w:r>
          </w:p>
        </w:tc>
      </w:tr>
      <w:tr w:rsidR="004E426D" w:rsidRPr="006D7F87" w14:paraId="72439D50" w14:textId="77777777" w:rsidTr="00473ABB">
        <w:tc>
          <w:tcPr>
            <w:tcW w:w="1387" w:type="dxa"/>
          </w:tcPr>
          <w:p w14:paraId="03CE33BB" w14:textId="77777777" w:rsidR="004E426D" w:rsidRPr="006D7F87" w:rsidRDefault="004E426D" w:rsidP="005F2A0E">
            <w:pPr>
              <w:pStyle w:val="TableText"/>
            </w:pPr>
          </w:p>
        </w:tc>
        <w:tc>
          <w:tcPr>
            <w:tcW w:w="2582" w:type="dxa"/>
          </w:tcPr>
          <w:p w14:paraId="18A34030" w14:textId="794AAF0A" w:rsidR="004E426D" w:rsidRPr="006D7F87" w:rsidRDefault="004E426D" w:rsidP="005F2A0E">
            <w:pPr>
              <w:pStyle w:val="TableText"/>
            </w:pPr>
            <w:r w:rsidRPr="00F7028F">
              <w:t>Land establishment – live only – part year</w:t>
            </w:r>
          </w:p>
        </w:tc>
        <w:tc>
          <w:tcPr>
            <w:tcW w:w="1028" w:type="dxa"/>
          </w:tcPr>
          <w:p w14:paraId="49E22E34" w14:textId="04C2BD45" w:rsidR="004E426D" w:rsidRPr="006D7F87" w:rsidRDefault="004E426D" w:rsidP="005F2A0E">
            <w:pPr>
              <w:pStyle w:val="TableText"/>
            </w:pPr>
            <w:r w:rsidRPr="00F7028F">
              <w:t>Annual</w:t>
            </w:r>
          </w:p>
        </w:tc>
        <w:tc>
          <w:tcPr>
            <w:tcW w:w="1298" w:type="dxa"/>
          </w:tcPr>
          <w:p w14:paraId="09E4B9B6" w14:textId="4CDD1A0F" w:rsidR="004E426D" w:rsidRPr="006D7F87" w:rsidRDefault="004E426D" w:rsidP="005F2A0E">
            <w:pPr>
              <w:pStyle w:val="TableText"/>
              <w:jc w:val="right"/>
            </w:pPr>
            <w:r w:rsidRPr="000D780C">
              <w:t>2,106</w:t>
            </w:r>
          </w:p>
        </w:tc>
        <w:tc>
          <w:tcPr>
            <w:tcW w:w="1431" w:type="dxa"/>
          </w:tcPr>
          <w:p w14:paraId="051366A6" w14:textId="792511F2" w:rsidR="004E426D" w:rsidRPr="006D7F87" w:rsidRDefault="004E426D" w:rsidP="005F2A0E">
            <w:pPr>
              <w:pStyle w:val="TableText"/>
              <w:jc w:val="right"/>
            </w:pPr>
            <w:r w:rsidRPr="00784264">
              <w:t>3</w:t>
            </w:r>
          </w:p>
        </w:tc>
        <w:tc>
          <w:tcPr>
            <w:tcW w:w="1431" w:type="dxa"/>
          </w:tcPr>
          <w:p w14:paraId="5455950B" w14:textId="0A9AF9ED" w:rsidR="004E426D" w:rsidRPr="006D7F87" w:rsidRDefault="004E426D" w:rsidP="005F2A0E">
            <w:pPr>
              <w:pStyle w:val="TableText"/>
              <w:jc w:val="right"/>
            </w:pPr>
            <w:r w:rsidRPr="00FC48AF">
              <w:t>702</w:t>
            </w:r>
          </w:p>
        </w:tc>
      </w:tr>
      <w:tr w:rsidR="004E426D" w:rsidRPr="006D7F87" w14:paraId="4C1B2D41" w14:textId="77777777" w:rsidTr="00473ABB">
        <w:tc>
          <w:tcPr>
            <w:tcW w:w="1387" w:type="dxa"/>
          </w:tcPr>
          <w:p w14:paraId="26F6E97F" w14:textId="77777777" w:rsidR="004E426D" w:rsidRPr="006D7F87" w:rsidRDefault="004E426D" w:rsidP="005F2A0E">
            <w:pPr>
              <w:pStyle w:val="TableText"/>
            </w:pPr>
          </w:p>
        </w:tc>
        <w:tc>
          <w:tcPr>
            <w:tcW w:w="2582" w:type="dxa"/>
          </w:tcPr>
          <w:p w14:paraId="6968621C" w14:textId="6500FAEE" w:rsidR="004E426D" w:rsidRPr="006D7F87" w:rsidRDefault="004E426D" w:rsidP="005F2A0E">
            <w:pPr>
              <w:pStyle w:val="TableText"/>
            </w:pPr>
            <w:r w:rsidRPr="00F7028F">
              <w:t>Land establishment – processing</w:t>
            </w:r>
          </w:p>
        </w:tc>
        <w:tc>
          <w:tcPr>
            <w:tcW w:w="1028" w:type="dxa"/>
          </w:tcPr>
          <w:p w14:paraId="6488B61E" w14:textId="407D81E8" w:rsidR="004E426D" w:rsidRPr="006D7F87" w:rsidRDefault="004E426D" w:rsidP="005F2A0E">
            <w:pPr>
              <w:pStyle w:val="TableText"/>
            </w:pPr>
            <w:r w:rsidRPr="00F7028F">
              <w:t>Annual</w:t>
            </w:r>
          </w:p>
        </w:tc>
        <w:tc>
          <w:tcPr>
            <w:tcW w:w="1298" w:type="dxa"/>
          </w:tcPr>
          <w:p w14:paraId="3E8F8DE1" w14:textId="2B7F6BC0" w:rsidR="004E426D" w:rsidRPr="006D7F87" w:rsidRDefault="004E426D" w:rsidP="005F2A0E">
            <w:pPr>
              <w:pStyle w:val="TableText"/>
              <w:jc w:val="right"/>
            </w:pPr>
            <w:r w:rsidRPr="000D780C">
              <w:t>450,909</w:t>
            </w:r>
          </w:p>
        </w:tc>
        <w:tc>
          <w:tcPr>
            <w:tcW w:w="1431" w:type="dxa"/>
          </w:tcPr>
          <w:p w14:paraId="6BBF96F4" w14:textId="57A24C3B" w:rsidR="004E426D" w:rsidRPr="006D7F87" w:rsidRDefault="004E426D" w:rsidP="005F2A0E">
            <w:pPr>
              <w:pStyle w:val="TableText"/>
              <w:jc w:val="right"/>
            </w:pPr>
            <w:r w:rsidRPr="00784264">
              <w:t>16</w:t>
            </w:r>
            <w:r w:rsidR="00453AC7">
              <w:t>1</w:t>
            </w:r>
          </w:p>
        </w:tc>
        <w:tc>
          <w:tcPr>
            <w:tcW w:w="1431" w:type="dxa"/>
          </w:tcPr>
          <w:p w14:paraId="300F0AB9" w14:textId="2A41BED5" w:rsidR="004E426D" w:rsidRPr="006D7F87" w:rsidRDefault="004E426D" w:rsidP="005F2A0E">
            <w:pPr>
              <w:pStyle w:val="TableText"/>
              <w:jc w:val="right"/>
            </w:pPr>
            <w:r w:rsidRPr="00FC48AF">
              <w:t>2,807</w:t>
            </w:r>
          </w:p>
        </w:tc>
      </w:tr>
      <w:tr w:rsidR="004E426D" w:rsidRPr="006D7F87" w14:paraId="5462E65A" w14:textId="77777777" w:rsidTr="00473ABB">
        <w:tc>
          <w:tcPr>
            <w:tcW w:w="1387" w:type="dxa"/>
          </w:tcPr>
          <w:p w14:paraId="49A3EC7B" w14:textId="77777777" w:rsidR="004E426D" w:rsidRPr="006D7F87" w:rsidRDefault="004E426D" w:rsidP="005F2A0E">
            <w:pPr>
              <w:pStyle w:val="TableText"/>
            </w:pPr>
          </w:p>
        </w:tc>
        <w:tc>
          <w:tcPr>
            <w:tcW w:w="2582" w:type="dxa"/>
          </w:tcPr>
          <w:p w14:paraId="30B40AAB" w14:textId="14D2FA5F" w:rsidR="004E426D" w:rsidRPr="006D7F87" w:rsidRDefault="004E426D" w:rsidP="005F2A0E">
            <w:pPr>
              <w:pStyle w:val="TableText"/>
            </w:pPr>
            <w:r w:rsidRPr="00F7028F">
              <w:t>Land establishment – processing – part year</w:t>
            </w:r>
          </w:p>
        </w:tc>
        <w:tc>
          <w:tcPr>
            <w:tcW w:w="1028" w:type="dxa"/>
          </w:tcPr>
          <w:p w14:paraId="060A0FC0" w14:textId="15745B2C" w:rsidR="004E426D" w:rsidRPr="006D7F87" w:rsidRDefault="004E426D" w:rsidP="005F2A0E">
            <w:pPr>
              <w:pStyle w:val="TableText"/>
            </w:pPr>
            <w:r w:rsidRPr="00F7028F">
              <w:t>Annual</w:t>
            </w:r>
          </w:p>
        </w:tc>
        <w:tc>
          <w:tcPr>
            <w:tcW w:w="1298" w:type="dxa"/>
          </w:tcPr>
          <w:p w14:paraId="259999D9" w14:textId="34481FA4" w:rsidR="004E426D" w:rsidRPr="006D7F87" w:rsidRDefault="004E426D" w:rsidP="005F2A0E">
            <w:pPr>
              <w:pStyle w:val="TableText"/>
              <w:jc w:val="right"/>
            </w:pPr>
            <w:r w:rsidRPr="000D780C">
              <w:t>2,807</w:t>
            </w:r>
          </w:p>
        </w:tc>
        <w:tc>
          <w:tcPr>
            <w:tcW w:w="1431" w:type="dxa"/>
          </w:tcPr>
          <w:p w14:paraId="4B0AF31E" w14:textId="77388F34" w:rsidR="004E426D" w:rsidRPr="006D7F87" w:rsidRDefault="004E426D" w:rsidP="005F2A0E">
            <w:pPr>
              <w:pStyle w:val="TableText"/>
              <w:jc w:val="right"/>
            </w:pPr>
            <w:r w:rsidRPr="00784264">
              <w:t>2</w:t>
            </w:r>
          </w:p>
        </w:tc>
        <w:tc>
          <w:tcPr>
            <w:tcW w:w="1431" w:type="dxa"/>
          </w:tcPr>
          <w:p w14:paraId="7E1DB2D7" w14:textId="6D3A6E55" w:rsidR="004E426D" w:rsidRPr="006D7F87" w:rsidRDefault="004E426D" w:rsidP="005F2A0E">
            <w:pPr>
              <w:pStyle w:val="TableText"/>
              <w:jc w:val="right"/>
            </w:pPr>
            <w:r w:rsidRPr="00FC48AF">
              <w:t>1,40</w:t>
            </w:r>
            <w:r w:rsidR="003F0072">
              <w:t>3.50</w:t>
            </w:r>
          </w:p>
        </w:tc>
      </w:tr>
      <w:tr w:rsidR="004E426D" w:rsidRPr="006D7F87" w14:paraId="072D1D36" w14:textId="77777777" w:rsidTr="00473ABB">
        <w:tc>
          <w:tcPr>
            <w:tcW w:w="1387" w:type="dxa"/>
          </w:tcPr>
          <w:p w14:paraId="712BFB76" w14:textId="77777777" w:rsidR="004E426D" w:rsidRPr="006D7F87" w:rsidRDefault="004E426D" w:rsidP="005F2A0E">
            <w:pPr>
              <w:pStyle w:val="TableText"/>
            </w:pPr>
          </w:p>
        </w:tc>
        <w:tc>
          <w:tcPr>
            <w:tcW w:w="2582" w:type="dxa"/>
          </w:tcPr>
          <w:p w14:paraId="3F5AC5DE" w14:textId="739C293A" w:rsidR="004E426D" w:rsidRPr="006D7F87" w:rsidRDefault="004E426D" w:rsidP="005F2A0E">
            <w:pPr>
              <w:pStyle w:val="TableText"/>
            </w:pPr>
            <w:r w:rsidRPr="00F7028F">
              <w:t>Egg establishment</w:t>
            </w:r>
          </w:p>
        </w:tc>
        <w:tc>
          <w:tcPr>
            <w:tcW w:w="1028" w:type="dxa"/>
          </w:tcPr>
          <w:p w14:paraId="1865B3FC" w14:textId="4CD5BE94" w:rsidR="004E426D" w:rsidRPr="006D7F87" w:rsidRDefault="004E426D" w:rsidP="005F2A0E">
            <w:pPr>
              <w:pStyle w:val="TableText"/>
            </w:pPr>
            <w:r w:rsidRPr="00F7028F">
              <w:t>Annual</w:t>
            </w:r>
          </w:p>
        </w:tc>
        <w:tc>
          <w:tcPr>
            <w:tcW w:w="1298" w:type="dxa"/>
          </w:tcPr>
          <w:p w14:paraId="4E390B44" w14:textId="71CE7165" w:rsidR="004E426D" w:rsidRPr="006D7F87" w:rsidRDefault="004E426D" w:rsidP="005F2A0E">
            <w:pPr>
              <w:pStyle w:val="TableText"/>
              <w:jc w:val="right"/>
            </w:pPr>
            <w:r w:rsidRPr="000D780C">
              <w:t>126,360</w:t>
            </w:r>
          </w:p>
        </w:tc>
        <w:tc>
          <w:tcPr>
            <w:tcW w:w="1431" w:type="dxa"/>
          </w:tcPr>
          <w:p w14:paraId="10B69853" w14:textId="16C104C6" w:rsidR="004E426D" w:rsidRPr="006D7F87" w:rsidRDefault="004E426D" w:rsidP="005F2A0E">
            <w:pPr>
              <w:pStyle w:val="TableText"/>
              <w:jc w:val="right"/>
            </w:pPr>
            <w:r w:rsidRPr="00784264">
              <w:t>60</w:t>
            </w:r>
          </w:p>
        </w:tc>
        <w:tc>
          <w:tcPr>
            <w:tcW w:w="1431" w:type="dxa"/>
          </w:tcPr>
          <w:p w14:paraId="47FE7075" w14:textId="06794169" w:rsidR="004E426D" w:rsidRPr="006D7F87" w:rsidRDefault="004E426D" w:rsidP="005F2A0E">
            <w:pPr>
              <w:pStyle w:val="TableText"/>
              <w:jc w:val="right"/>
            </w:pPr>
            <w:r w:rsidRPr="00FC48AF">
              <w:t>2,106</w:t>
            </w:r>
          </w:p>
        </w:tc>
      </w:tr>
      <w:tr w:rsidR="004E426D" w:rsidRPr="006D7F87" w14:paraId="5C9A293C" w14:textId="77777777" w:rsidTr="00473ABB">
        <w:tc>
          <w:tcPr>
            <w:tcW w:w="1387" w:type="dxa"/>
          </w:tcPr>
          <w:p w14:paraId="68C658E3" w14:textId="77777777" w:rsidR="004E426D" w:rsidRPr="006D7F87" w:rsidRDefault="004E426D" w:rsidP="005F2A0E">
            <w:pPr>
              <w:pStyle w:val="TableText"/>
            </w:pPr>
          </w:p>
        </w:tc>
        <w:tc>
          <w:tcPr>
            <w:tcW w:w="2582" w:type="dxa"/>
          </w:tcPr>
          <w:p w14:paraId="1C4CE61E" w14:textId="0E2D9768" w:rsidR="004E426D" w:rsidRPr="006D7F87" w:rsidRDefault="004E426D" w:rsidP="005F2A0E">
            <w:pPr>
              <w:pStyle w:val="TableText"/>
            </w:pPr>
            <w:r w:rsidRPr="00F7028F">
              <w:t>Registration application – fish</w:t>
            </w:r>
          </w:p>
        </w:tc>
        <w:tc>
          <w:tcPr>
            <w:tcW w:w="1028" w:type="dxa"/>
          </w:tcPr>
          <w:p w14:paraId="4D24C4B8" w14:textId="18CD7CEC" w:rsidR="004E426D" w:rsidRPr="006D7F87" w:rsidRDefault="004E426D" w:rsidP="005F2A0E">
            <w:pPr>
              <w:pStyle w:val="TableText"/>
            </w:pPr>
            <w:r w:rsidRPr="00F7028F">
              <w:t>Per application</w:t>
            </w:r>
          </w:p>
        </w:tc>
        <w:tc>
          <w:tcPr>
            <w:tcW w:w="1298" w:type="dxa"/>
          </w:tcPr>
          <w:p w14:paraId="19425FBE" w14:textId="3322AAF2" w:rsidR="004E426D" w:rsidRPr="006D7F87" w:rsidRDefault="004E426D" w:rsidP="005F2A0E">
            <w:pPr>
              <w:pStyle w:val="TableText"/>
              <w:jc w:val="right"/>
            </w:pPr>
            <w:r w:rsidRPr="000D780C">
              <w:t>17,225</w:t>
            </w:r>
          </w:p>
        </w:tc>
        <w:tc>
          <w:tcPr>
            <w:tcW w:w="1431" w:type="dxa"/>
          </w:tcPr>
          <w:p w14:paraId="169BAD0C" w14:textId="206B084E" w:rsidR="004E426D" w:rsidRPr="006D7F87" w:rsidRDefault="004E426D" w:rsidP="005F2A0E">
            <w:pPr>
              <w:pStyle w:val="TableText"/>
              <w:jc w:val="right"/>
            </w:pPr>
            <w:r w:rsidRPr="00784264">
              <w:t>25</w:t>
            </w:r>
          </w:p>
        </w:tc>
        <w:tc>
          <w:tcPr>
            <w:tcW w:w="1431" w:type="dxa"/>
          </w:tcPr>
          <w:p w14:paraId="6D4A75E8" w14:textId="486E670D" w:rsidR="004E426D" w:rsidRPr="006D7F87" w:rsidRDefault="004E426D" w:rsidP="005F2A0E">
            <w:pPr>
              <w:pStyle w:val="TableText"/>
              <w:jc w:val="right"/>
            </w:pPr>
            <w:r w:rsidRPr="00FC48AF">
              <w:t>689</w:t>
            </w:r>
          </w:p>
        </w:tc>
      </w:tr>
      <w:tr w:rsidR="004E426D" w:rsidRPr="006D7F87" w14:paraId="48021CF0" w14:textId="77777777" w:rsidTr="00473ABB">
        <w:tc>
          <w:tcPr>
            <w:tcW w:w="1387" w:type="dxa"/>
          </w:tcPr>
          <w:p w14:paraId="212CC8A0" w14:textId="77777777" w:rsidR="004E426D" w:rsidRPr="006D7F87" w:rsidRDefault="004E426D" w:rsidP="005F2A0E">
            <w:pPr>
              <w:pStyle w:val="TableText"/>
            </w:pPr>
          </w:p>
        </w:tc>
        <w:tc>
          <w:tcPr>
            <w:tcW w:w="2582" w:type="dxa"/>
          </w:tcPr>
          <w:p w14:paraId="4E197632" w14:textId="4FEAD2AD" w:rsidR="004E426D" w:rsidRPr="006D7F87" w:rsidRDefault="004E426D" w:rsidP="005F2A0E">
            <w:pPr>
              <w:pStyle w:val="TableText"/>
            </w:pPr>
            <w:r w:rsidRPr="00F7028F">
              <w:t>Registration application – egg</w:t>
            </w:r>
          </w:p>
        </w:tc>
        <w:tc>
          <w:tcPr>
            <w:tcW w:w="1028" w:type="dxa"/>
          </w:tcPr>
          <w:p w14:paraId="41D82E5C" w14:textId="05D30D0D" w:rsidR="004E426D" w:rsidRPr="006D7F87" w:rsidRDefault="004E426D" w:rsidP="005F2A0E">
            <w:pPr>
              <w:pStyle w:val="TableText"/>
            </w:pPr>
            <w:r w:rsidRPr="00F7028F">
              <w:t>Per application</w:t>
            </w:r>
          </w:p>
        </w:tc>
        <w:tc>
          <w:tcPr>
            <w:tcW w:w="1298" w:type="dxa"/>
          </w:tcPr>
          <w:p w14:paraId="3DFC25E5" w14:textId="57260205" w:rsidR="004E426D" w:rsidRPr="006D7F87" w:rsidRDefault="004E426D" w:rsidP="005F2A0E">
            <w:pPr>
              <w:pStyle w:val="TableText"/>
              <w:jc w:val="right"/>
            </w:pPr>
            <w:r w:rsidRPr="000D780C">
              <w:t>689</w:t>
            </w:r>
          </w:p>
        </w:tc>
        <w:tc>
          <w:tcPr>
            <w:tcW w:w="1431" w:type="dxa"/>
          </w:tcPr>
          <w:p w14:paraId="1D77633B" w14:textId="04630874" w:rsidR="004E426D" w:rsidRPr="006D7F87" w:rsidRDefault="004E426D" w:rsidP="005F2A0E">
            <w:pPr>
              <w:pStyle w:val="TableText"/>
              <w:jc w:val="right"/>
            </w:pPr>
            <w:r w:rsidRPr="00784264">
              <w:t>1</w:t>
            </w:r>
          </w:p>
        </w:tc>
        <w:tc>
          <w:tcPr>
            <w:tcW w:w="1431" w:type="dxa"/>
          </w:tcPr>
          <w:p w14:paraId="08267FD1" w14:textId="5BF75BCF" w:rsidR="004E426D" w:rsidRPr="006D7F87" w:rsidRDefault="004E426D" w:rsidP="005F2A0E">
            <w:pPr>
              <w:pStyle w:val="TableText"/>
              <w:jc w:val="right"/>
            </w:pPr>
            <w:r w:rsidRPr="00FC48AF">
              <w:t>689</w:t>
            </w:r>
          </w:p>
        </w:tc>
      </w:tr>
      <w:tr w:rsidR="00821CEA" w:rsidRPr="006D7F87" w14:paraId="76F8D2AB" w14:textId="77777777" w:rsidTr="00473ABB">
        <w:tc>
          <w:tcPr>
            <w:tcW w:w="1387" w:type="dxa"/>
          </w:tcPr>
          <w:p w14:paraId="141CFCE1" w14:textId="77777777" w:rsidR="00821CEA" w:rsidRPr="006D7F87" w:rsidRDefault="00821CEA" w:rsidP="005F2A0E">
            <w:pPr>
              <w:pStyle w:val="TableText"/>
            </w:pPr>
            <w:r w:rsidRPr="006D7F87">
              <w:t>Fee</w:t>
            </w:r>
          </w:p>
        </w:tc>
        <w:tc>
          <w:tcPr>
            <w:tcW w:w="2582" w:type="dxa"/>
          </w:tcPr>
          <w:p w14:paraId="371E0779" w14:textId="63298644" w:rsidR="00821CEA" w:rsidRPr="006D7F87" w:rsidRDefault="00821CEA" w:rsidP="005F2A0E">
            <w:pPr>
              <w:pStyle w:val="TableText"/>
            </w:pPr>
            <w:r w:rsidRPr="00F7028F">
              <w:t>Audit – fish or egg</w:t>
            </w:r>
          </w:p>
        </w:tc>
        <w:tc>
          <w:tcPr>
            <w:tcW w:w="1028" w:type="dxa"/>
          </w:tcPr>
          <w:p w14:paraId="16118E97" w14:textId="606F8586" w:rsidR="00821CEA" w:rsidRPr="006D7F87" w:rsidRDefault="00821CEA" w:rsidP="005F2A0E">
            <w:pPr>
              <w:pStyle w:val="TableText"/>
            </w:pPr>
            <w:r w:rsidRPr="00F7028F">
              <w:t>Per quarter hour</w:t>
            </w:r>
          </w:p>
        </w:tc>
        <w:tc>
          <w:tcPr>
            <w:tcW w:w="1298" w:type="dxa"/>
          </w:tcPr>
          <w:p w14:paraId="15A3FDFD" w14:textId="22ABA8EA" w:rsidR="00821CEA" w:rsidRPr="006D7F87" w:rsidRDefault="004A06D4" w:rsidP="005F2A0E">
            <w:pPr>
              <w:pStyle w:val="TableText"/>
              <w:jc w:val="right"/>
            </w:pPr>
            <w:r>
              <w:t>376,941</w:t>
            </w:r>
          </w:p>
        </w:tc>
        <w:tc>
          <w:tcPr>
            <w:tcW w:w="1431" w:type="dxa"/>
          </w:tcPr>
          <w:p w14:paraId="3A980455" w14:textId="1E71D5F8" w:rsidR="00821CEA" w:rsidRPr="006D7F87" w:rsidRDefault="009775D2" w:rsidP="005F2A0E">
            <w:pPr>
              <w:pStyle w:val="TableText"/>
              <w:jc w:val="right"/>
            </w:pPr>
            <w:r>
              <w:t>6</w:t>
            </w:r>
            <w:r w:rsidR="00F14B93">
              <w:t>,</w:t>
            </w:r>
            <w:r>
              <w:t>613</w:t>
            </w:r>
          </w:p>
        </w:tc>
        <w:tc>
          <w:tcPr>
            <w:tcW w:w="1431" w:type="dxa"/>
          </w:tcPr>
          <w:p w14:paraId="74EB03AC" w14:textId="32B24205" w:rsidR="00821CEA" w:rsidRPr="006D7F87" w:rsidRDefault="00821CEA" w:rsidP="005F2A0E">
            <w:pPr>
              <w:pStyle w:val="TableText"/>
              <w:jc w:val="right"/>
            </w:pPr>
            <w:r w:rsidRPr="00FC48AF">
              <w:t>57</w:t>
            </w:r>
          </w:p>
        </w:tc>
      </w:tr>
      <w:tr w:rsidR="00993652" w:rsidRPr="006D7F87" w14:paraId="4EF7B259" w14:textId="77777777" w:rsidTr="00473ABB">
        <w:tc>
          <w:tcPr>
            <w:tcW w:w="1387" w:type="dxa"/>
          </w:tcPr>
          <w:p w14:paraId="04687C5F" w14:textId="77777777" w:rsidR="00993652" w:rsidRPr="006D7F87" w:rsidRDefault="00993652" w:rsidP="005F2A0E">
            <w:pPr>
              <w:pStyle w:val="TableText"/>
            </w:pPr>
          </w:p>
        </w:tc>
        <w:tc>
          <w:tcPr>
            <w:tcW w:w="2582" w:type="dxa"/>
          </w:tcPr>
          <w:p w14:paraId="3777F47F" w14:textId="3BCD5AB6" w:rsidR="00993652" w:rsidRPr="006D7F87" w:rsidRDefault="00993652" w:rsidP="005F2A0E">
            <w:pPr>
              <w:pStyle w:val="TableText"/>
            </w:pPr>
            <w:r w:rsidRPr="00F7028F">
              <w:t>Export document – manually-issued – fish</w:t>
            </w:r>
          </w:p>
        </w:tc>
        <w:tc>
          <w:tcPr>
            <w:tcW w:w="1028" w:type="dxa"/>
          </w:tcPr>
          <w:p w14:paraId="0FEB7785" w14:textId="20941221" w:rsidR="00993652" w:rsidRPr="006D7F87" w:rsidRDefault="00993652" w:rsidP="005F2A0E">
            <w:pPr>
              <w:pStyle w:val="TableText"/>
            </w:pPr>
            <w:r w:rsidRPr="00F7028F">
              <w:t>Per document</w:t>
            </w:r>
          </w:p>
        </w:tc>
        <w:tc>
          <w:tcPr>
            <w:tcW w:w="1298" w:type="dxa"/>
          </w:tcPr>
          <w:p w14:paraId="02707E2B" w14:textId="7271629C" w:rsidR="00993652" w:rsidRPr="006D7F87" w:rsidRDefault="00993652" w:rsidP="005F2A0E">
            <w:pPr>
              <w:pStyle w:val="TableText"/>
              <w:jc w:val="right"/>
            </w:pPr>
            <w:r w:rsidRPr="00571AC7">
              <w:t>1,150</w:t>
            </w:r>
          </w:p>
        </w:tc>
        <w:tc>
          <w:tcPr>
            <w:tcW w:w="1431" w:type="dxa"/>
          </w:tcPr>
          <w:p w14:paraId="5754D273" w14:textId="0A660DFE" w:rsidR="00993652" w:rsidRPr="006D7F87" w:rsidRDefault="00993652" w:rsidP="005F2A0E">
            <w:pPr>
              <w:pStyle w:val="TableText"/>
              <w:jc w:val="right"/>
            </w:pPr>
            <w:r w:rsidRPr="00636AD8">
              <w:t>10</w:t>
            </w:r>
          </w:p>
        </w:tc>
        <w:tc>
          <w:tcPr>
            <w:tcW w:w="1431" w:type="dxa"/>
          </w:tcPr>
          <w:p w14:paraId="6C1A7B43" w14:textId="39113138" w:rsidR="00993652" w:rsidRPr="006D7F87" w:rsidRDefault="00993652" w:rsidP="005F2A0E">
            <w:pPr>
              <w:pStyle w:val="TableText"/>
              <w:jc w:val="right"/>
            </w:pPr>
            <w:r w:rsidRPr="00FC48AF">
              <w:t>115</w:t>
            </w:r>
          </w:p>
        </w:tc>
      </w:tr>
      <w:tr w:rsidR="00993652" w:rsidRPr="006D7F87" w14:paraId="729A4AE5" w14:textId="77777777" w:rsidTr="00473ABB">
        <w:tc>
          <w:tcPr>
            <w:tcW w:w="1387" w:type="dxa"/>
          </w:tcPr>
          <w:p w14:paraId="0F81E7A9" w14:textId="77777777" w:rsidR="00993652" w:rsidRPr="006D7F87" w:rsidRDefault="00993652" w:rsidP="005F2A0E">
            <w:pPr>
              <w:pStyle w:val="TableText"/>
            </w:pPr>
          </w:p>
        </w:tc>
        <w:tc>
          <w:tcPr>
            <w:tcW w:w="2582" w:type="dxa"/>
          </w:tcPr>
          <w:p w14:paraId="05A10462" w14:textId="6623D0C6" w:rsidR="00993652" w:rsidRPr="006D7F87" w:rsidRDefault="00993652" w:rsidP="005F2A0E">
            <w:pPr>
              <w:pStyle w:val="TableText"/>
            </w:pPr>
            <w:r w:rsidRPr="00F7028F">
              <w:t>Export document – manually-issued – egg</w:t>
            </w:r>
          </w:p>
        </w:tc>
        <w:tc>
          <w:tcPr>
            <w:tcW w:w="1028" w:type="dxa"/>
          </w:tcPr>
          <w:p w14:paraId="0D31C9BE" w14:textId="20CBC168" w:rsidR="00993652" w:rsidRPr="006D7F87" w:rsidRDefault="00993652" w:rsidP="005F2A0E">
            <w:pPr>
              <w:pStyle w:val="TableText"/>
            </w:pPr>
            <w:r w:rsidRPr="00F7028F">
              <w:t>Per document</w:t>
            </w:r>
          </w:p>
        </w:tc>
        <w:tc>
          <w:tcPr>
            <w:tcW w:w="1298" w:type="dxa"/>
          </w:tcPr>
          <w:p w14:paraId="0FFB323A" w14:textId="0BF9B5A4" w:rsidR="00993652" w:rsidRPr="006D7F87" w:rsidRDefault="00993652" w:rsidP="005F2A0E">
            <w:pPr>
              <w:pStyle w:val="TableText"/>
              <w:jc w:val="right"/>
            </w:pPr>
            <w:r w:rsidRPr="00571AC7">
              <w:t>690</w:t>
            </w:r>
          </w:p>
        </w:tc>
        <w:tc>
          <w:tcPr>
            <w:tcW w:w="1431" w:type="dxa"/>
          </w:tcPr>
          <w:p w14:paraId="4A1542F5" w14:textId="3B063AC2" w:rsidR="00993652" w:rsidRPr="006D7F87" w:rsidRDefault="00993652" w:rsidP="005F2A0E">
            <w:pPr>
              <w:pStyle w:val="TableText"/>
              <w:jc w:val="right"/>
            </w:pPr>
            <w:r w:rsidRPr="00636AD8">
              <w:t>6</w:t>
            </w:r>
          </w:p>
        </w:tc>
        <w:tc>
          <w:tcPr>
            <w:tcW w:w="1431" w:type="dxa"/>
          </w:tcPr>
          <w:p w14:paraId="2CB68F0A" w14:textId="25A952E6" w:rsidR="00993652" w:rsidRPr="006D7F87" w:rsidRDefault="00993652" w:rsidP="005F2A0E">
            <w:pPr>
              <w:pStyle w:val="TableText"/>
              <w:jc w:val="right"/>
            </w:pPr>
            <w:r w:rsidRPr="00FC48AF">
              <w:t>115</w:t>
            </w:r>
          </w:p>
        </w:tc>
      </w:tr>
      <w:tr w:rsidR="00993652" w:rsidRPr="006D7F87" w14:paraId="4FD0E430" w14:textId="77777777" w:rsidTr="00473ABB">
        <w:tc>
          <w:tcPr>
            <w:tcW w:w="1387" w:type="dxa"/>
          </w:tcPr>
          <w:p w14:paraId="24383259" w14:textId="77777777" w:rsidR="00993652" w:rsidRPr="006D7F87" w:rsidRDefault="00993652" w:rsidP="005F2A0E">
            <w:pPr>
              <w:pStyle w:val="TableText"/>
            </w:pPr>
          </w:p>
        </w:tc>
        <w:tc>
          <w:tcPr>
            <w:tcW w:w="2582" w:type="dxa"/>
          </w:tcPr>
          <w:p w14:paraId="1AF03D40" w14:textId="5634666B" w:rsidR="00993652" w:rsidRPr="006D7F87" w:rsidRDefault="00993652" w:rsidP="005F2A0E">
            <w:pPr>
              <w:pStyle w:val="TableText"/>
            </w:pPr>
            <w:r w:rsidRPr="00F7028F">
              <w:t>Export document – manually-issued permit</w:t>
            </w:r>
          </w:p>
        </w:tc>
        <w:tc>
          <w:tcPr>
            <w:tcW w:w="1028" w:type="dxa"/>
          </w:tcPr>
          <w:p w14:paraId="0D6A8D94" w14:textId="3ABA98B7" w:rsidR="00993652" w:rsidRPr="006D7F87" w:rsidRDefault="00993652" w:rsidP="005F2A0E">
            <w:pPr>
              <w:pStyle w:val="TableText"/>
            </w:pPr>
            <w:r w:rsidRPr="00F7028F">
              <w:t>Per document</w:t>
            </w:r>
          </w:p>
        </w:tc>
        <w:tc>
          <w:tcPr>
            <w:tcW w:w="1298" w:type="dxa"/>
          </w:tcPr>
          <w:p w14:paraId="574B730B" w14:textId="5046620C" w:rsidR="00993652" w:rsidRPr="006D7F87" w:rsidRDefault="00993652" w:rsidP="005F2A0E">
            <w:pPr>
              <w:pStyle w:val="TableText"/>
              <w:jc w:val="right"/>
            </w:pPr>
            <w:r w:rsidRPr="00571AC7">
              <w:t>3,220</w:t>
            </w:r>
          </w:p>
        </w:tc>
        <w:tc>
          <w:tcPr>
            <w:tcW w:w="1431" w:type="dxa"/>
          </w:tcPr>
          <w:p w14:paraId="4BC62BA0" w14:textId="67DDA8EF" w:rsidR="00993652" w:rsidRPr="006D7F87" w:rsidRDefault="00993652" w:rsidP="005F2A0E">
            <w:pPr>
              <w:pStyle w:val="TableText"/>
              <w:jc w:val="right"/>
            </w:pPr>
            <w:r w:rsidRPr="00636AD8">
              <w:t>28</w:t>
            </w:r>
          </w:p>
        </w:tc>
        <w:tc>
          <w:tcPr>
            <w:tcW w:w="1431" w:type="dxa"/>
          </w:tcPr>
          <w:p w14:paraId="0C847032" w14:textId="3E4D1739" w:rsidR="00993652" w:rsidRPr="006D7F87" w:rsidRDefault="00993652" w:rsidP="005F2A0E">
            <w:pPr>
              <w:pStyle w:val="TableText"/>
              <w:jc w:val="right"/>
            </w:pPr>
            <w:r w:rsidRPr="00FC48AF">
              <w:t>115</w:t>
            </w:r>
          </w:p>
        </w:tc>
      </w:tr>
      <w:tr w:rsidR="00993652" w:rsidRPr="006D7F87" w14:paraId="7183D683" w14:textId="77777777" w:rsidTr="00473ABB">
        <w:tc>
          <w:tcPr>
            <w:tcW w:w="1387" w:type="dxa"/>
          </w:tcPr>
          <w:p w14:paraId="1BCEDDDB" w14:textId="77777777" w:rsidR="00993652" w:rsidRPr="006D7F87" w:rsidRDefault="00993652" w:rsidP="005F2A0E">
            <w:pPr>
              <w:pStyle w:val="TableText"/>
            </w:pPr>
          </w:p>
        </w:tc>
        <w:tc>
          <w:tcPr>
            <w:tcW w:w="2582" w:type="dxa"/>
          </w:tcPr>
          <w:p w14:paraId="6A21DAEB" w14:textId="393128F6" w:rsidR="00993652" w:rsidRPr="006D7F87" w:rsidRDefault="00993652" w:rsidP="005F2A0E">
            <w:pPr>
              <w:pStyle w:val="TableText"/>
            </w:pPr>
            <w:r w:rsidRPr="00F7028F">
              <w:t>Replacement export document – fish</w:t>
            </w:r>
          </w:p>
        </w:tc>
        <w:tc>
          <w:tcPr>
            <w:tcW w:w="1028" w:type="dxa"/>
          </w:tcPr>
          <w:p w14:paraId="2FD86AB3" w14:textId="68B09770" w:rsidR="00993652" w:rsidRPr="006D7F87" w:rsidRDefault="00993652" w:rsidP="005F2A0E">
            <w:pPr>
              <w:pStyle w:val="TableText"/>
            </w:pPr>
            <w:r w:rsidRPr="00F7028F">
              <w:t>Per document</w:t>
            </w:r>
          </w:p>
        </w:tc>
        <w:tc>
          <w:tcPr>
            <w:tcW w:w="1298" w:type="dxa"/>
          </w:tcPr>
          <w:p w14:paraId="39E596C7" w14:textId="39D0B155" w:rsidR="00993652" w:rsidRPr="006D7F87" w:rsidRDefault="00993652" w:rsidP="005F2A0E">
            <w:pPr>
              <w:pStyle w:val="TableText"/>
              <w:jc w:val="right"/>
            </w:pPr>
            <w:r w:rsidRPr="00571AC7">
              <w:t>72,324</w:t>
            </w:r>
          </w:p>
        </w:tc>
        <w:tc>
          <w:tcPr>
            <w:tcW w:w="1431" w:type="dxa"/>
          </w:tcPr>
          <w:p w14:paraId="1C821C23" w14:textId="41E9D55B" w:rsidR="00993652" w:rsidRPr="006D7F87" w:rsidRDefault="00993652" w:rsidP="005F2A0E">
            <w:pPr>
              <w:pStyle w:val="TableText"/>
              <w:jc w:val="right"/>
            </w:pPr>
            <w:r w:rsidRPr="00636AD8">
              <w:t>126</w:t>
            </w:r>
          </w:p>
        </w:tc>
        <w:tc>
          <w:tcPr>
            <w:tcW w:w="1431" w:type="dxa"/>
          </w:tcPr>
          <w:p w14:paraId="467E2CA7" w14:textId="1CA2EB23" w:rsidR="00993652" w:rsidRPr="006D7F87" w:rsidRDefault="00993652" w:rsidP="005F2A0E">
            <w:pPr>
              <w:pStyle w:val="TableText"/>
              <w:jc w:val="right"/>
            </w:pPr>
            <w:r w:rsidRPr="00FC48AF">
              <w:t>574</w:t>
            </w:r>
          </w:p>
        </w:tc>
      </w:tr>
      <w:tr w:rsidR="00993652" w:rsidRPr="006D7F87" w14:paraId="232CD353" w14:textId="77777777" w:rsidTr="00473ABB">
        <w:tc>
          <w:tcPr>
            <w:tcW w:w="1387" w:type="dxa"/>
          </w:tcPr>
          <w:p w14:paraId="69C9433E" w14:textId="77777777" w:rsidR="00993652" w:rsidRPr="006D7F87" w:rsidRDefault="00993652" w:rsidP="005F2A0E">
            <w:pPr>
              <w:pStyle w:val="TableText"/>
            </w:pPr>
          </w:p>
        </w:tc>
        <w:tc>
          <w:tcPr>
            <w:tcW w:w="2582" w:type="dxa"/>
          </w:tcPr>
          <w:p w14:paraId="692591D7" w14:textId="1B92F659" w:rsidR="00993652" w:rsidRPr="006D7F87" w:rsidRDefault="00993652" w:rsidP="005F2A0E">
            <w:pPr>
              <w:pStyle w:val="TableText"/>
            </w:pPr>
            <w:r w:rsidRPr="00F7028F">
              <w:t>Replacement export document – egg</w:t>
            </w:r>
          </w:p>
        </w:tc>
        <w:tc>
          <w:tcPr>
            <w:tcW w:w="1028" w:type="dxa"/>
          </w:tcPr>
          <w:p w14:paraId="6158C9A8" w14:textId="02FDAA99" w:rsidR="00993652" w:rsidRPr="006D7F87" w:rsidRDefault="00993652" w:rsidP="005F2A0E">
            <w:pPr>
              <w:pStyle w:val="TableText"/>
            </w:pPr>
            <w:r w:rsidRPr="00F7028F">
              <w:t>Per document</w:t>
            </w:r>
          </w:p>
        </w:tc>
        <w:tc>
          <w:tcPr>
            <w:tcW w:w="1298" w:type="dxa"/>
          </w:tcPr>
          <w:p w14:paraId="551A3347" w14:textId="427CE6D7" w:rsidR="00993652" w:rsidRPr="006D7F87" w:rsidRDefault="00993652" w:rsidP="005F2A0E">
            <w:pPr>
              <w:pStyle w:val="TableText"/>
              <w:jc w:val="right"/>
            </w:pPr>
            <w:r w:rsidRPr="00571AC7">
              <w:t>2,296</w:t>
            </w:r>
          </w:p>
        </w:tc>
        <w:tc>
          <w:tcPr>
            <w:tcW w:w="1431" w:type="dxa"/>
          </w:tcPr>
          <w:p w14:paraId="263D2918" w14:textId="320F3B35" w:rsidR="00993652" w:rsidRPr="006D7F87" w:rsidRDefault="00993652" w:rsidP="005F2A0E">
            <w:pPr>
              <w:pStyle w:val="TableText"/>
              <w:jc w:val="right"/>
            </w:pPr>
            <w:r w:rsidRPr="00636AD8">
              <w:t>4</w:t>
            </w:r>
          </w:p>
        </w:tc>
        <w:tc>
          <w:tcPr>
            <w:tcW w:w="1431" w:type="dxa"/>
          </w:tcPr>
          <w:p w14:paraId="135E4940" w14:textId="34DD003B" w:rsidR="00993652" w:rsidRPr="006D7F87" w:rsidRDefault="00993652" w:rsidP="005F2A0E">
            <w:pPr>
              <w:pStyle w:val="TableText"/>
              <w:jc w:val="right"/>
            </w:pPr>
            <w:r w:rsidRPr="00FC48AF">
              <w:t>574</w:t>
            </w:r>
          </w:p>
        </w:tc>
      </w:tr>
      <w:tr w:rsidR="00993652" w:rsidRPr="006D7F87" w14:paraId="3B8078D3" w14:textId="77777777" w:rsidTr="00473ABB">
        <w:tc>
          <w:tcPr>
            <w:tcW w:w="1387" w:type="dxa"/>
          </w:tcPr>
          <w:p w14:paraId="09B3DE0A" w14:textId="77777777" w:rsidR="00993652" w:rsidRPr="006D7F87" w:rsidRDefault="00993652" w:rsidP="005F2A0E">
            <w:pPr>
              <w:pStyle w:val="TableText"/>
            </w:pPr>
          </w:p>
        </w:tc>
        <w:tc>
          <w:tcPr>
            <w:tcW w:w="2582" w:type="dxa"/>
          </w:tcPr>
          <w:p w14:paraId="5459D2AA" w14:textId="34991EE3" w:rsidR="00993652" w:rsidRPr="006D7F87" w:rsidRDefault="00993652" w:rsidP="005F2A0E">
            <w:pPr>
              <w:pStyle w:val="TableText"/>
            </w:pPr>
            <w:r w:rsidRPr="00F7028F">
              <w:t>Application for exemption – fish</w:t>
            </w:r>
          </w:p>
        </w:tc>
        <w:tc>
          <w:tcPr>
            <w:tcW w:w="1028" w:type="dxa"/>
          </w:tcPr>
          <w:p w14:paraId="14F3A3F8" w14:textId="26893781" w:rsidR="00993652" w:rsidRPr="006D7F87" w:rsidRDefault="00993652" w:rsidP="005F2A0E">
            <w:pPr>
              <w:pStyle w:val="TableText"/>
            </w:pPr>
            <w:r w:rsidRPr="00F7028F">
              <w:t>Per quarter hour</w:t>
            </w:r>
          </w:p>
        </w:tc>
        <w:tc>
          <w:tcPr>
            <w:tcW w:w="1298" w:type="dxa"/>
          </w:tcPr>
          <w:p w14:paraId="5F86EC7F" w14:textId="2ECF7A45" w:rsidR="00993652" w:rsidRPr="006D7F87" w:rsidRDefault="00993652" w:rsidP="005F2A0E">
            <w:pPr>
              <w:pStyle w:val="TableText"/>
              <w:jc w:val="right"/>
            </w:pPr>
            <w:r w:rsidRPr="00571AC7">
              <w:t>228</w:t>
            </w:r>
          </w:p>
        </w:tc>
        <w:tc>
          <w:tcPr>
            <w:tcW w:w="1431" w:type="dxa"/>
          </w:tcPr>
          <w:p w14:paraId="61E61D42" w14:textId="18810530" w:rsidR="00993652" w:rsidRPr="006D7F87" w:rsidRDefault="00993652" w:rsidP="005F2A0E">
            <w:pPr>
              <w:pStyle w:val="TableText"/>
              <w:jc w:val="right"/>
            </w:pPr>
            <w:r w:rsidRPr="00636AD8">
              <w:t>4</w:t>
            </w:r>
          </w:p>
        </w:tc>
        <w:tc>
          <w:tcPr>
            <w:tcW w:w="1431" w:type="dxa"/>
          </w:tcPr>
          <w:p w14:paraId="53FD67B5" w14:textId="51F4FC6F" w:rsidR="00993652" w:rsidRPr="006D7F87" w:rsidRDefault="00993652" w:rsidP="005F2A0E">
            <w:pPr>
              <w:pStyle w:val="TableText"/>
              <w:jc w:val="right"/>
            </w:pPr>
            <w:r w:rsidRPr="00FC48AF">
              <w:t>57</w:t>
            </w:r>
          </w:p>
        </w:tc>
      </w:tr>
      <w:tr w:rsidR="00993652" w:rsidRPr="006D7F87" w14:paraId="7FF304CA" w14:textId="77777777" w:rsidTr="00473ABB">
        <w:tc>
          <w:tcPr>
            <w:tcW w:w="1387" w:type="dxa"/>
          </w:tcPr>
          <w:p w14:paraId="4AA809F9" w14:textId="5601D624" w:rsidR="00993652" w:rsidRPr="006D7F87" w:rsidRDefault="00993652" w:rsidP="005F2A0E">
            <w:pPr>
              <w:pStyle w:val="TableText"/>
            </w:pPr>
            <w:r w:rsidRPr="006D7F87">
              <w:t>Fee/</w:t>
            </w:r>
            <w:r w:rsidR="00B41B91">
              <w:t xml:space="preserve">levy-based </w:t>
            </w:r>
            <w:r w:rsidRPr="006D7F87">
              <w:t>charge</w:t>
            </w:r>
          </w:p>
        </w:tc>
        <w:tc>
          <w:tcPr>
            <w:tcW w:w="2582" w:type="dxa"/>
          </w:tcPr>
          <w:p w14:paraId="2B936EB3" w14:textId="2FCBC236" w:rsidR="00993652" w:rsidRPr="006D7F87" w:rsidRDefault="00993652" w:rsidP="005F2A0E">
            <w:pPr>
              <w:pStyle w:val="TableText"/>
            </w:pPr>
            <w:r w:rsidRPr="00F7028F">
              <w:t>Export document – electronically</w:t>
            </w:r>
            <w:r w:rsidR="002741D8">
              <w:t>-</w:t>
            </w:r>
            <w:r w:rsidRPr="00F7028F">
              <w:t xml:space="preserve">issued – fish (including fee and </w:t>
            </w:r>
            <w:r w:rsidR="00B41B91">
              <w:t xml:space="preserve">levy-based </w:t>
            </w:r>
            <w:r w:rsidRPr="00F7028F">
              <w:t>charge)</w:t>
            </w:r>
            <w:r w:rsidR="00473ABB">
              <w:t xml:space="preserve"> </w:t>
            </w:r>
            <w:r w:rsidR="00473ABB" w:rsidRPr="00473ABB">
              <w:rPr>
                <w:b/>
                <w:bCs/>
                <w:vertAlign w:val="superscript"/>
              </w:rPr>
              <w:t>a</w:t>
            </w:r>
          </w:p>
        </w:tc>
        <w:tc>
          <w:tcPr>
            <w:tcW w:w="1028" w:type="dxa"/>
          </w:tcPr>
          <w:p w14:paraId="520A8951" w14:textId="3F355864" w:rsidR="00993652" w:rsidRPr="006D7F87" w:rsidRDefault="00993652" w:rsidP="005F2A0E">
            <w:pPr>
              <w:pStyle w:val="TableText"/>
            </w:pPr>
            <w:r w:rsidRPr="00F7028F">
              <w:t>Per document</w:t>
            </w:r>
          </w:p>
        </w:tc>
        <w:tc>
          <w:tcPr>
            <w:tcW w:w="1298" w:type="dxa"/>
          </w:tcPr>
          <w:p w14:paraId="0414F902" w14:textId="0DA05A43" w:rsidR="00993652" w:rsidRPr="006D7F87" w:rsidRDefault="00993652" w:rsidP="005F2A0E">
            <w:pPr>
              <w:pStyle w:val="TableText"/>
              <w:jc w:val="right"/>
            </w:pPr>
            <w:r w:rsidRPr="00571AC7">
              <w:t>1,187,766</w:t>
            </w:r>
          </w:p>
        </w:tc>
        <w:tc>
          <w:tcPr>
            <w:tcW w:w="1431" w:type="dxa"/>
          </w:tcPr>
          <w:p w14:paraId="7942BC6B" w14:textId="2327AFF3" w:rsidR="00993652" w:rsidRPr="006D7F87" w:rsidRDefault="00993652" w:rsidP="005F2A0E">
            <w:pPr>
              <w:pStyle w:val="TableText"/>
              <w:jc w:val="right"/>
            </w:pPr>
            <w:r>
              <w:t>31,257</w:t>
            </w:r>
          </w:p>
        </w:tc>
        <w:tc>
          <w:tcPr>
            <w:tcW w:w="1431" w:type="dxa"/>
          </w:tcPr>
          <w:p w14:paraId="10434677" w14:textId="5768904A" w:rsidR="00993652" w:rsidRPr="006D7F87" w:rsidRDefault="00993652" w:rsidP="005F2A0E">
            <w:pPr>
              <w:pStyle w:val="TableText"/>
              <w:jc w:val="right"/>
            </w:pPr>
            <w:r>
              <w:t>38</w:t>
            </w:r>
          </w:p>
        </w:tc>
      </w:tr>
      <w:tr w:rsidR="00993652" w:rsidRPr="006D7F87" w14:paraId="6B87FBB2" w14:textId="77777777" w:rsidTr="00473ABB">
        <w:tc>
          <w:tcPr>
            <w:tcW w:w="1387" w:type="dxa"/>
          </w:tcPr>
          <w:p w14:paraId="290BB71D" w14:textId="77777777" w:rsidR="00993652" w:rsidRPr="006D7F87" w:rsidRDefault="00993652" w:rsidP="005F2A0E">
            <w:pPr>
              <w:pStyle w:val="TableText"/>
            </w:pPr>
          </w:p>
        </w:tc>
        <w:tc>
          <w:tcPr>
            <w:tcW w:w="2582" w:type="dxa"/>
          </w:tcPr>
          <w:p w14:paraId="417CA595" w14:textId="7BE2CDC4" w:rsidR="00993652" w:rsidRPr="006D7F87" w:rsidRDefault="00993652" w:rsidP="005F2A0E">
            <w:pPr>
              <w:pStyle w:val="TableText"/>
            </w:pPr>
            <w:r w:rsidRPr="00F7028F">
              <w:t xml:space="preserve">– </w:t>
            </w:r>
            <w:r w:rsidR="00B41B91">
              <w:t>Levy-based c</w:t>
            </w:r>
            <w:r w:rsidRPr="00F7028F">
              <w:t>harge</w:t>
            </w:r>
          </w:p>
        </w:tc>
        <w:tc>
          <w:tcPr>
            <w:tcW w:w="1028" w:type="dxa"/>
          </w:tcPr>
          <w:p w14:paraId="65E91AFF" w14:textId="77777777" w:rsidR="00993652" w:rsidRPr="006D7F87" w:rsidRDefault="00993652" w:rsidP="005F2A0E">
            <w:pPr>
              <w:pStyle w:val="TableText"/>
            </w:pPr>
          </w:p>
        </w:tc>
        <w:tc>
          <w:tcPr>
            <w:tcW w:w="1298" w:type="dxa"/>
          </w:tcPr>
          <w:p w14:paraId="6B5EA3FE" w14:textId="16CD7CEB" w:rsidR="00993652" w:rsidRPr="006D7F87" w:rsidRDefault="00993652" w:rsidP="005F2A0E">
            <w:pPr>
              <w:pStyle w:val="TableText"/>
              <w:jc w:val="right"/>
            </w:pPr>
          </w:p>
        </w:tc>
        <w:tc>
          <w:tcPr>
            <w:tcW w:w="1431" w:type="dxa"/>
          </w:tcPr>
          <w:p w14:paraId="3ABD889F" w14:textId="2ED16684" w:rsidR="00993652" w:rsidRPr="006D7F87" w:rsidRDefault="00993652" w:rsidP="005F2A0E">
            <w:pPr>
              <w:pStyle w:val="TableText"/>
              <w:jc w:val="right"/>
            </w:pPr>
          </w:p>
        </w:tc>
        <w:tc>
          <w:tcPr>
            <w:tcW w:w="1431" w:type="dxa"/>
          </w:tcPr>
          <w:p w14:paraId="142F0964" w14:textId="27EC2433" w:rsidR="00993652" w:rsidRPr="006D7F87" w:rsidRDefault="00993652" w:rsidP="005F2A0E">
            <w:pPr>
              <w:pStyle w:val="TableText"/>
              <w:jc w:val="right"/>
            </w:pPr>
            <w:r w:rsidRPr="00FC48AF">
              <w:t>31</w:t>
            </w:r>
          </w:p>
        </w:tc>
      </w:tr>
      <w:tr w:rsidR="00993652" w:rsidRPr="006D7F87" w14:paraId="1F4AE118" w14:textId="77777777" w:rsidTr="00473ABB">
        <w:tc>
          <w:tcPr>
            <w:tcW w:w="1387" w:type="dxa"/>
          </w:tcPr>
          <w:p w14:paraId="5ACFC89C" w14:textId="77777777" w:rsidR="00993652" w:rsidRPr="006D7F87" w:rsidRDefault="00993652" w:rsidP="005F2A0E">
            <w:pPr>
              <w:pStyle w:val="TableText"/>
            </w:pPr>
          </w:p>
        </w:tc>
        <w:tc>
          <w:tcPr>
            <w:tcW w:w="2582" w:type="dxa"/>
          </w:tcPr>
          <w:p w14:paraId="704FE6B4" w14:textId="3C9CD25E" w:rsidR="00993652" w:rsidRPr="006D7F87" w:rsidRDefault="00993652" w:rsidP="005F2A0E">
            <w:pPr>
              <w:pStyle w:val="TableText"/>
            </w:pPr>
            <w:r w:rsidRPr="00F7028F">
              <w:t>– Fee</w:t>
            </w:r>
          </w:p>
        </w:tc>
        <w:tc>
          <w:tcPr>
            <w:tcW w:w="1028" w:type="dxa"/>
          </w:tcPr>
          <w:p w14:paraId="44528605" w14:textId="77777777" w:rsidR="00993652" w:rsidRPr="006D7F87" w:rsidRDefault="00993652" w:rsidP="005F2A0E">
            <w:pPr>
              <w:pStyle w:val="TableText"/>
            </w:pPr>
          </w:p>
        </w:tc>
        <w:tc>
          <w:tcPr>
            <w:tcW w:w="1298" w:type="dxa"/>
          </w:tcPr>
          <w:p w14:paraId="6D22D92D" w14:textId="643E095A" w:rsidR="00993652" w:rsidRPr="006D7F87" w:rsidRDefault="00993652" w:rsidP="005F2A0E">
            <w:pPr>
              <w:pStyle w:val="TableText"/>
              <w:jc w:val="right"/>
            </w:pPr>
          </w:p>
        </w:tc>
        <w:tc>
          <w:tcPr>
            <w:tcW w:w="1431" w:type="dxa"/>
          </w:tcPr>
          <w:p w14:paraId="2CEC46C2" w14:textId="32569857" w:rsidR="00993652" w:rsidRPr="006D7F87" w:rsidRDefault="00993652" w:rsidP="005F2A0E">
            <w:pPr>
              <w:pStyle w:val="TableText"/>
              <w:jc w:val="right"/>
            </w:pPr>
          </w:p>
        </w:tc>
        <w:tc>
          <w:tcPr>
            <w:tcW w:w="1431" w:type="dxa"/>
          </w:tcPr>
          <w:p w14:paraId="7F634B40" w14:textId="071A7360" w:rsidR="00993652" w:rsidRPr="006D7F87" w:rsidRDefault="00993652" w:rsidP="005F2A0E">
            <w:pPr>
              <w:pStyle w:val="TableText"/>
              <w:jc w:val="right"/>
            </w:pPr>
            <w:r w:rsidRPr="00FC48AF">
              <w:t>7</w:t>
            </w:r>
          </w:p>
        </w:tc>
      </w:tr>
      <w:tr w:rsidR="00993652" w:rsidRPr="006D7F87" w14:paraId="708D1269" w14:textId="77777777" w:rsidTr="00473ABB">
        <w:tc>
          <w:tcPr>
            <w:tcW w:w="1387" w:type="dxa"/>
          </w:tcPr>
          <w:p w14:paraId="16AA1F87" w14:textId="77777777" w:rsidR="00993652" w:rsidRPr="006D7F87" w:rsidRDefault="00993652" w:rsidP="005F2A0E">
            <w:pPr>
              <w:pStyle w:val="TableText"/>
            </w:pPr>
          </w:p>
        </w:tc>
        <w:tc>
          <w:tcPr>
            <w:tcW w:w="2582" w:type="dxa"/>
          </w:tcPr>
          <w:p w14:paraId="17882E4D" w14:textId="718A19F5" w:rsidR="00993652" w:rsidRPr="006D7F87" w:rsidRDefault="00993652" w:rsidP="005F2A0E">
            <w:pPr>
              <w:pStyle w:val="TableText"/>
            </w:pPr>
            <w:r w:rsidRPr="00F7028F">
              <w:t xml:space="preserve">Export document </w:t>
            </w:r>
            <w:r w:rsidR="002741D8">
              <w:t>–</w:t>
            </w:r>
            <w:r w:rsidRPr="00F7028F">
              <w:t xml:space="preserve"> electronically</w:t>
            </w:r>
            <w:r w:rsidR="002741D8">
              <w:t>-</w:t>
            </w:r>
            <w:r w:rsidRPr="00F7028F">
              <w:t xml:space="preserve">issued – egg (including fee and </w:t>
            </w:r>
            <w:r w:rsidR="00B41B91">
              <w:t xml:space="preserve">levy-based </w:t>
            </w:r>
            <w:r w:rsidRPr="00F7028F">
              <w:t>charge)</w:t>
            </w:r>
            <w:r w:rsidR="00473ABB">
              <w:t xml:space="preserve"> </w:t>
            </w:r>
            <w:r w:rsidR="00473ABB" w:rsidRPr="00473ABB">
              <w:rPr>
                <w:b/>
                <w:bCs/>
                <w:vertAlign w:val="superscript"/>
              </w:rPr>
              <w:t>a</w:t>
            </w:r>
          </w:p>
        </w:tc>
        <w:tc>
          <w:tcPr>
            <w:tcW w:w="1028" w:type="dxa"/>
          </w:tcPr>
          <w:p w14:paraId="5E64F28C" w14:textId="16D610F0" w:rsidR="00993652" w:rsidRPr="006D7F87" w:rsidRDefault="00993652" w:rsidP="005F2A0E">
            <w:pPr>
              <w:pStyle w:val="TableText"/>
            </w:pPr>
            <w:r w:rsidRPr="00F7028F">
              <w:t>Per document</w:t>
            </w:r>
          </w:p>
        </w:tc>
        <w:tc>
          <w:tcPr>
            <w:tcW w:w="1298" w:type="dxa"/>
          </w:tcPr>
          <w:p w14:paraId="2483755B" w14:textId="6410BBA8" w:rsidR="00993652" w:rsidRPr="006D7F87" w:rsidRDefault="00993652" w:rsidP="005F2A0E">
            <w:pPr>
              <w:pStyle w:val="TableText"/>
              <w:jc w:val="right"/>
            </w:pPr>
            <w:r w:rsidRPr="00571AC7">
              <w:t>9,082</w:t>
            </w:r>
          </w:p>
        </w:tc>
        <w:tc>
          <w:tcPr>
            <w:tcW w:w="1431" w:type="dxa"/>
          </w:tcPr>
          <w:p w14:paraId="61B9D600" w14:textId="1A376E34" w:rsidR="00993652" w:rsidRPr="006D7F87" w:rsidRDefault="00993652" w:rsidP="005F2A0E">
            <w:pPr>
              <w:pStyle w:val="TableText"/>
              <w:jc w:val="right"/>
            </w:pPr>
            <w:r>
              <w:t>239</w:t>
            </w:r>
          </w:p>
        </w:tc>
        <w:tc>
          <w:tcPr>
            <w:tcW w:w="1431" w:type="dxa"/>
          </w:tcPr>
          <w:p w14:paraId="3153A27B" w14:textId="218B5F09" w:rsidR="00993652" w:rsidRPr="006D7F87" w:rsidRDefault="00993652" w:rsidP="005F2A0E">
            <w:pPr>
              <w:pStyle w:val="TableText"/>
              <w:jc w:val="right"/>
            </w:pPr>
            <w:r>
              <w:t>38</w:t>
            </w:r>
          </w:p>
        </w:tc>
      </w:tr>
      <w:tr w:rsidR="00993652" w:rsidRPr="006D7F87" w14:paraId="38C60DB2" w14:textId="77777777" w:rsidTr="00473ABB">
        <w:tc>
          <w:tcPr>
            <w:tcW w:w="1387" w:type="dxa"/>
          </w:tcPr>
          <w:p w14:paraId="6F083C27" w14:textId="77777777" w:rsidR="00993652" w:rsidRPr="006D7F87" w:rsidRDefault="00993652" w:rsidP="005F2A0E">
            <w:pPr>
              <w:pStyle w:val="TableText"/>
            </w:pPr>
          </w:p>
        </w:tc>
        <w:tc>
          <w:tcPr>
            <w:tcW w:w="2582" w:type="dxa"/>
          </w:tcPr>
          <w:p w14:paraId="29F8A7AB" w14:textId="4881CDF2" w:rsidR="00993652" w:rsidRPr="006D7F87" w:rsidRDefault="00993652" w:rsidP="005F2A0E">
            <w:pPr>
              <w:pStyle w:val="TableText"/>
            </w:pPr>
            <w:r w:rsidRPr="00F7028F">
              <w:t xml:space="preserve">– </w:t>
            </w:r>
            <w:r w:rsidR="00B41B91">
              <w:t>Levy-based c</w:t>
            </w:r>
            <w:r w:rsidRPr="00F7028F">
              <w:t>harge</w:t>
            </w:r>
          </w:p>
        </w:tc>
        <w:tc>
          <w:tcPr>
            <w:tcW w:w="1028" w:type="dxa"/>
          </w:tcPr>
          <w:p w14:paraId="43451C91" w14:textId="77777777" w:rsidR="00993652" w:rsidRPr="006D7F87" w:rsidRDefault="00993652" w:rsidP="005F2A0E">
            <w:pPr>
              <w:pStyle w:val="TableText"/>
            </w:pPr>
          </w:p>
        </w:tc>
        <w:tc>
          <w:tcPr>
            <w:tcW w:w="1298" w:type="dxa"/>
          </w:tcPr>
          <w:p w14:paraId="6CFB4719" w14:textId="15FACBD2" w:rsidR="00993652" w:rsidRPr="006D7F87" w:rsidRDefault="00993652" w:rsidP="005F2A0E">
            <w:pPr>
              <w:pStyle w:val="TableText"/>
              <w:jc w:val="right"/>
            </w:pPr>
          </w:p>
        </w:tc>
        <w:tc>
          <w:tcPr>
            <w:tcW w:w="1431" w:type="dxa"/>
          </w:tcPr>
          <w:p w14:paraId="4D65D186" w14:textId="7A423395" w:rsidR="00993652" w:rsidRPr="006D7F87" w:rsidRDefault="00993652" w:rsidP="005F2A0E">
            <w:pPr>
              <w:pStyle w:val="TableText"/>
              <w:jc w:val="right"/>
            </w:pPr>
          </w:p>
        </w:tc>
        <w:tc>
          <w:tcPr>
            <w:tcW w:w="1431" w:type="dxa"/>
          </w:tcPr>
          <w:p w14:paraId="5623DC44" w14:textId="508A5B26" w:rsidR="00993652" w:rsidRPr="006D7F87" w:rsidRDefault="00993652" w:rsidP="005F2A0E">
            <w:pPr>
              <w:pStyle w:val="TableText"/>
              <w:jc w:val="right"/>
            </w:pPr>
            <w:r w:rsidRPr="00FC48AF">
              <w:t>31</w:t>
            </w:r>
          </w:p>
        </w:tc>
      </w:tr>
      <w:tr w:rsidR="00993652" w:rsidRPr="006D7F87" w14:paraId="79BBFB8B" w14:textId="77777777" w:rsidTr="00473ABB">
        <w:tc>
          <w:tcPr>
            <w:tcW w:w="1387" w:type="dxa"/>
          </w:tcPr>
          <w:p w14:paraId="21083C35" w14:textId="77777777" w:rsidR="00993652" w:rsidRPr="006D7F87" w:rsidRDefault="00993652" w:rsidP="005F2A0E">
            <w:pPr>
              <w:pStyle w:val="TableText"/>
            </w:pPr>
          </w:p>
        </w:tc>
        <w:tc>
          <w:tcPr>
            <w:tcW w:w="2582" w:type="dxa"/>
          </w:tcPr>
          <w:p w14:paraId="53FA8F39" w14:textId="76E6F35F" w:rsidR="00993652" w:rsidRPr="006D7F87" w:rsidRDefault="00993652" w:rsidP="005F2A0E">
            <w:pPr>
              <w:pStyle w:val="TableText"/>
            </w:pPr>
            <w:r w:rsidRPr="00F7028F">
              <w:t>– Fee</w:t>
            </w:r>
          </w:p>
        </w:tc>
        <w:tc>
          <w:tcPr>
            <w:tcW w:w="1028" w:type="dxa"/>
          </w:tcPr>
          <w:p w14:paraId="4E5572F8" w14:textId="77777777" w:rsidR="00993652" w:rsidRPr="006D7F87" w:rsidRDefault="00993652" w:rsidP="005F2A0E">
            <w:pPr>
              <w:pStyle w:val="TableText"/>
            </w:pPr>
          </w:p>
        </w:tc>
        <w:tc>
          <w:tcPr>
            <w:tcW w:w="1298" w:type="dxa"/>
          </w:tcPr>
          <w:p w14:paraId="306AB582" w14:textId="5169F4A8" w:rsidR="00993652" w:rsidRPr="006D7F87" w:rsidRDefault="00993652" w:rsidP="005F2A0E">
            <w:pPr>
              <w:pStyle w:val="TableText"/>
              <w:jc w:val="right"/>
            </w:pPr>
          </w:p>
        </w:tc>
        <w:tc>
          <w:tcPr>
            <w:tcW w:w="1431" w:type="dxa"/>
          </w:tcPr>
          <w:p w14:paraId="3F287833" w14:textId="58C1D9D5" w:rsidR="00993652" w:rsidRPr="006D7F87" w:rsidRDefault="00993652" w:rsidP="005F2A0E">
            <w:pPr>
              <w:pStyle w:val="TableText"/>
              <w:jc w:val="right"/>
            </w:pPr>
          </w:p>
        </w:tc>
        <w:tc>
          <w:tcPr>
            <w:tcW w:w="1431" w:type="dxa"/>
          </w:tcPr>
          <w:p w14:paraId="0E9809C8" w14:textId="7BC41609" w:rsidR="00993652" w:rsidRPr="006D7F87" w:rsidRDefault="00993652" w:rsidP="005F2A0E">
            <w:pPr>
              <w:pStyle w:val="TableText"/>
              <w:jc w:val="right"/>
            </w:pPr>
            <w:r w:rsidRPr="00FC48AF">
              <w:t>7</w:t>
            </w:r>
          </w:p>
        </w:tc>
      </w:tr>
      <w:tr w:rsidR="00993652" w:rsidRPr="006D7F87" w14:paraId="7CA86167" w14:textId="77777777" w:rsidTr="00473ABB">
        <w:tc>
          <w:tcPr>
            <w:tcW w:w="1387" w:type="dxa"/>
          </w:tcPr>
          <w:p w14:paraId="3BAE050C" w14:textId="77777777" w:rsidR="00993652" w:rsidRPr="006D7F87" w:rsidRDefault="00993652" w:rsidP="005F2A0E">
            <w:pPr>
              <w:pStyle w:val="TableText"/>
            </w:pPr>
          </w:p>
        </w:tc>
        <w:tc>
          <w:tcPr>
            <w:tcW w:w="2582" w:type="dxa"/>
          </w:tcPr>
          <w:p w14:paraId="1E047973" w14:textId="381078B8" w:rsidR="00993652" w:rsidRPr="006D7F87" w:rsidRDefault="00993652" w:rsidP="005F2A0E">
            <w:pPr>
              <w:pStyle w:val="TableText"/>
            </w:pPr>
            <w:r w:rsidRPr="00F7028F">
              <w:t>Export document – electronically</w:t>
            </w:r>
            <w:r w:rsidR="002741D8">
              <w:t>-</w:t>
            </w:r>
            <w:r w:rsidRPr="00F7028F">
              <w:t xml:space="preserve">issued permit – fish (including fee and </w:t>
            </w:r>
            <w:r w:rsidR="00B41B91">
              <w:t>levy</w:t>
            </w:r>
            <w:r w:rsidR="00026EB7">
              <w:t xml:space="preserve"> </w:t>
            </w:r>
            <w:r w:rsidRPr="00F7028F">
              <w:t>charge)</w:t>
            </w:r>
            <w:r w:rsidR="00473ABB">
              <w:t xml:space="preserve"> </w:t>
            </w:r>
            <w:r w:rsidR="00473ABB" w:rsidRPr="00473ABB">
              <w:rPr>
                <w:b/>
                <w:bCs/>
                <w:vertAlign w:val="superscript"/>
              </w:rPr>
              <w:t>a</w:t>
            </w:r>
          </w:p>
        </w:tc>
        <w:tc>
          <w:tcPr>
            <w:tcW w:w="1028" w:type="dxa"/>
          </w:tcPr>
          <w:p w14:paraId="2CB3ED52" w14:textId="3DD7FF23" w:rsidR="00993652" w:rsidRPr="006D7F87" w:rsidRDefault="00993652" w:rsidP="005F2A0E">
            <w:pPr>
              <w:pStyle w:val="TableText"/>
            </w:pPr>
            <w:r w:rsidRPr="00F7028F">
              <w:t>Per document</w:t>
            </w:r>
          </w:p>
        </w:tc>
        <w:tc>
          <w:tcPr>
            <w:tcW w:w="1298" w:type="dxa"/>
          </w:tcPr>
          <w:p w14:paraId="31C16356" w14:textId="04E187D1" w:rsidR="00993652" w:rsidRPr="006D7F87" w:rsidRDefault="00993652" w:rsidP="005F2A0E">
            <w:pPr>
              <w:pStyle w:val="TableText"/>
              <w:jc w:val="right"/>
            </w:pPr>
            <w:r w:rsidRPr="00571AC7">
              <w:t>1,279,156</w:t>
            </w:r>
          </w:p>
        </w:tc>
        <w:tc>
          <w:tcPr>
            <w:tcW w:w="1431" w:type="dxa"/>
          </w:tcPr>
          <w:p w14:paraId="0DA433A4" w14:textId="524721B1" w:rsidR="00993652" w:rsidRPr="006D7F87" w:rsidRDefault="00993652" w:rsidP="005F2A0E">
            <w:pPr>
              <w:pStyle w:val="TableText"/>
              <w:jc w:val="right"/>
            </w:pPr>
            <w:r>
              <w:t>33,662</w:t>
            </w:r>
          </w:p>
        </w:tc>
        <w:tc>
          <w:tcPr>
            <w:tcW w:w="1431" w:type="dxa"/>
          </w:tcPr>
          <w:p w14:paraId="6F5DCDAD" w14:textId="0150AF6C" w:rsidR="00993652" w:rsidRPr="006D7F87" w:rsidRDefault="00993652" w:rsidP="005F2A0E">
            <w:pPr>
              <w:pStyle w:val="TableText"/>
              <w:jc w:val="right"/>
            </w:pPr>
            <w:r>
              <w:t>38</w:t>
            </w:r>
          </w:p>
        </w:tc>
      </w:tr>
      <w:tr w:rsidR="00993652" w:rsidRPr="006D7F87" w14:paraId="0BF1205E" w14:textId="77777777" w:rsidTr="00473ABB">
        <w:tc>
          <w:tcPr>
            <w:tcW w:w="1387" w:type="dxa"/>
          </w:tcPr>
          <w:p w14:paraId="62AD9A7C" w14:textId="77777777" w:rsidR="00993652" w:rsidRPr="006D7F87" w:rsidRDefault="00993652" w:rsidP="005F2A0E">
            <w:pPr>
              <w:pStyle w:val="TableText"/>
            </w:pPr>
          </w:p>
        </w:tc>
        <w:tc>
          <w:tcPr>
            <w:tcW w:w="2582" w:type="dxa"/>
          </w:tcPr>
          <w:p w14:paraId="390C80CE" w14:textId="4C48D2C4" w:rsidR="00993652" w:rsidRPr="006D7F87" w:rsidRDefault="00993652" w:rsidP="005F2A0E">
            <w:pPr>
              <w:pStyle w:val="TableText"/>
            </w:pPr>
            <w:r w:rsidRPr="00F7028F">
              <w:t xml:space="preserve">– </w:t>
            </w:r>
            <w:r w:rsidR="00026EB7">
              <w:t xml:space="preserve">Levy-based </w:t>
            </w:r>
            <w:r w:rsidR="00817331">
              <w:t>c</w:t>
            </w:r>
            <w:r w:rsidRPr="00F7028F">
              <w:t>harge</w:t>
            </w:r>
          </w:p>
        </w:tc>
        <w:tc>
          <w:tcPr>
            <w:tcW w:w="1028" w:type="dxa"/>
          </w:tcPr>
          <w:p w14:paraId="2FB63F0C" w14:textId="77777777" w:rsidR="00993652" w:rsidRPr="006D7F87" w:rsidRDefault="00993652" w:rsidP="005F2A0E">
            <w:pPr>
              <w:pStyle w:val="TableText"/>
            </w:pPr>
          </w:p>
        </w:tc>
        <w:tc>
          <w:tcPr>
            <w:tcW w:w="1298" w:type="dxa"/>
          </w:tcPr>
          <w:p w14:paraId="1BC2996A" w14:textId="133D4DA1" w:rsidR="00993652" w:rsidRPr="006D7F87" w:rsidRDefault="00993652" w:rsidP="005F2A0E">
            <w:pPr>
              <w:pStyle w:val="TableText"/>
              <w:jc w:val="right"/>
            </w:pPr>
          </w:p>
        </w:tc>
        <w:tc>
          <w:tcPr>
            <w:tcW w:w="1431" w:type="dxa"/>
          </w:tcPr>
          <w:p w14:paraId="7D9D6B86" w14:textId="3FF2D0D2" w:rsidR="00993652" w:rsidRPr="006D7F87" w:rsidRDefault="00993652" w:rsidP="005F2A0E">
            <w:pPr>
              <w:pStyle w:val="TableText"/>
              <w:jc w:val="right"/>
            </w:pPr>
          </w:p>
        </w:tc>
        <w:tc>
          <w:tcPr>
            <w:tcW w:w="1431" w:type="dxa"/>
          </w:tcPr>
          <w:p w14:paraId="1B32EE6A" w14:textId="622FAF2B" w:rsidR="00993652" w:rsidRPr="006D7F87" w:rsidRDefault="00993652" w:rsidP="005F2A0E">
            <w:pPr>
              <w:pStyle w:val="TableText"/>
              <w:jc w:val="right"/>
            </w:pPr>
            <w:r w:rsidRPr="00FC48AF">
              <w:t>31</w:t>
            </w:r>
          </w:p>
        </w:tc>
      </w:tr>
      <w:tr w:rsidR="00993652" w:rsidRPr="006D7F87" w14:paraId="00121DDF" w14:textId="77777777" w:rsidTr="00473ABB">
        <w:tc>
          <w:tcPr>
            <w:tcW w:w="1387" w:type="dxa"/>
          </w:tcPr>
          <w:p w14:paraId="3C73710B" w14:textId="77777777" w:rsidR="00993652" w:rsidRPr="006D7F87" w:rsidRDefault="00993652" w:rsidP="005F2A0E">
            <w:pPr>
              <w:pStyle w:val="TableText"/>
            </w:pPr>
          </w:p>
        </w:tc>
        <w:tc>
          <w:tcPr>
            <w:tcW w:w="2582" w:type="dxa"/>
          </w:tcPr>
          <w:p w14:paraId="33C483FF" w14:textId="0940B41B" w:rsidR="00993652" w:rsidRPr="006D7F87" w:rsidRDefault="00993652" w:rsidP="005F2A0E">
            <w:pPr>
              <w:pStyle w:val="TableText"/>
            </w:pPr>
            <w:r w:rsidRPr="00F7028F">
              <w:t>– Fee</w:t>
            </w:r>
          </w:p>
        </w:tc>
        <w:tc>
          <w:tcPr>
            <w:tcW w:w="1028" w:type="dxa"/>
          </w:tcPr>
          <w:p w14:paraId="15088EAD" w14:textId="77777777" w:rsidR="00993652" w:rsidRPr="006D7F87" w:rsidRDefault="00993652" w:rsidP="005F2A0E">
            <w:pPr>
              <w:pStyle w:val="TableText"/>
            </w:pPr>
          </w:p>
        </w:tc>
        <w:tc>
          <w:tcPr>
            <w:tcW w:w="1298" w:type="dxa"/>
          </w:tcPr>
          <w:p w14:paraId="0FEC2F56" w14:textId="31D7CA45" w:rsidR="00993652" w:rsidRPr="006D7F87" w:rsidRDefault="00993652" w:rsidP="005F2A0E">
            <w:pPr>
              <w:pStyle w:val="TableText"/>
              <w:jc w:val="right"/>
            </w:pPr>
          </w:p>
        </w:tc>
        <w:tc>
          <w:tcPr>
            <w:tcW w:w="1431" w:type="dxa"/>
          </w:tcPr>
          <w:p w14:paraId="04564FCE" w14:textId="6141E679" w:rsidR="00993652" w:rsidRPr="006D7F87" w:rsidRDefault="00993652" w:rsidP="005F2A0E">
            <w:pPr>
              <w:pStyle w:val="TableText"/>
              <w:jc w:val="right"/>
            </w:pPr>
          </w:p>
        </w:tc>
        <w:tc>
          <w:tcPr>
            <w:tcW w:w="1431" w:type="dxa"/>
          </w:tcPr>
          <w:p w14:paraId="7E4033DA" w14:textId="2DC32590" w:rsidR="00993652" w:rsidRPr="006D7F87" w:rsidRDefault="00993652" w:rsidP="005F2A0E">
            <w:pPr>
              <w:pStyle w:val="TableText"/>
              <w:jc w:val="right"/>
            </w:pPr>
            <w:r w:rsidRPr="00FC48AF">
              <w:t>7</w:t>
            </w:r>
          </w:p>
        </w:tc>
      </w:tr>
      <w:tr w:rsidR="00993652" w:rsidRPr="006D7F87" w14:paraId="51FC71C5" w14:textId="77777777" w:rsidTr="00473ABB">
        <w:tc>
          <w:tcPr>
            <w:tcW w:w="1387" w:type="dxa"/>
          </w:tcPr>
          <w:p w14:paraId="5210A83C" w14:textId="77777777" w:rsidR="00993652" w:rsidRPr="006D7F87" w:rsidRDefault="00993652" w:rsidP="005F2A0E">
            <w:pPr>
              <w:pStyle w:val="TableText"/>
            </w:pPr>
          </w:p>
        </w:tc>
        <w:tc>
          <w:tcPr>
            <w:tcW w:w="2582" w:type="dxa"/>
          </w:tcPr>
          <w:p w14:paraId="6412F6CA" w14:textId="6DC39F7D" w:rsidR="00993652" w:rsidRPr="006D7F87" w:rsidRDefault="00993652" w:rsidP="005F2A0E">
            <w:pPr>
              <w:pStyle w:val="TableText"/>
            </w:pPr>
            <w:r w:rsidRPr="00F7028F">
              <w:t>Export document – electronically</w:t>
            </w:r>
            <w:r w:rsidR="002741D8">
              <w:t>-</w:t>
            </w:r>
            <w:r w:rsidRPr="00F7028F">
              <w:t>issued permit – egg (including fee and charge)</w:t>
            </w:r>
            <w:r w:rsidR="00473ABB">
              <w:t xml:space="preserve"> </w:t>
            </w:r>
            <w:r w:rsidR="00473ABB" w:rsidRPr="00473ABB">
              <w:rPr>
                <w:b/>
                <w:bCs/>
                <w:vertAlign w:val="superscript"/>
              </w:rPr>
              <w:t>a</w:t>
            </w:r>
          </w:p>
        </w:tc>
        <w:tc>
          <w:tcPr>
            <w:tcW w:w="1028" w:type="dxa"/>
          </w:tcPr>
          <w:p w14:paraId="46928790" w14:textId="3B6A8DF2" w:rsidR="00993652" w:rsidRPr="006D7F87" w:rsidRDefault="00993652" w:rsidP="005F2A0E">
            <w:pPr>
              <w:pStyle w:val="TableText"/>
            </w:pPr>
            <w:r w:rsidRPr="00F7028F">
              <w:t>Per document</w:t>
            </w:r>
          </w:p>
        </w:tc>
        <w:tc>
          <w:tcPr>
            <w:tcW w:w="1298" w:type="dxa"/>
          </w:tcPr>
          <w:p w14:paraId="66E01049" w14:textId="17A6349F" w:rsidR="00993652" w:rsidRPr="006D7F87" w:rsidRDefault="00993652" w:rsidP="005F2A0E">
            <w:pPr>
              <w:pStyle w:val="TableText"/>
              <w:jc w:val="right"/>
            </w:pPr>
            <w:r w:rsidRPr="00571AC7">
              <w:t>9,120</w:t>
            </w:r>
          </w:p>
        </w:tc>
        <w:tc>
          <w:tcPr>
            <w:tcW w:w="1431" w:type="dxa"/>
          </w:tcPr>
          <w:p w14:paraId="7E677387" w14:textId="7B803E1A" w:rsidR="00993652" w:rsidRPr="006D7F87" w:rsidRDefault="00993652" w:rsidP="005F2A0E">
            <w:pPr>
              <w:pStyle w:val="TableText"/>
              <w:jc w:val="right"/>
            </w:pPr>
            <w:r>
              <w:t>24</w:t>
            </w:r>
            <w:r w:rsidRPr="00636AD8">
              <w:t>0</w:t>
            </w:r>
          </w:p>
        </w:tc>
        <w:tc>
          <w:tcPr>
            <w:tcW w:w="1431" w:type="dxa"/>
          </w:tcPr>
          <w:p w14:paraId="61C8088A" w14:textId="3F07D057" w:rsidR="00993652" w:rsidRPr="006D7F87" w:rsidRDefault="00993652" w:rsidP="005F2A0E">
            <w:pPr>
              <w:pStyle w:val="TableText"/>
              <w:jc w:val="right"/>
            </w:pPr>
            <w:r>
              <w:t>38</w:t>
            </w:r>
          </w:p>
        </w:tc>
      </w:tr>
      <w:tr w:rsidR="00993652" w:rsidRPr="006D7F87" w14:paraId="6AC62B23" w14:textId="77777777" w:rsidTr="00473ABB">
        <w:tc>
          <w:tcPr>
            <w:tcW w:w="1387" w:type="dxa"/>
          </w:tcPr>
          <w:p w14:paraId="5CA57206" w14:textId="77777777" w:rsidR="00993652" w:rsidRPr="006D7F87" w:rsidRDefault="00993652" w:rsidP="005F2A0E">
            <w:pPr>
              <w:pStyle w:val="TableText"/>
            </w:pPr>
          </w:p>
        </w:tc>
        <w:tc>
          <w:tcPr>
            <w:tcW w:w="2582" w:type="dxa"/>
          </w:tcPr>
          <w:p w14:paraId="521439C1" w14:textId="07F3472D" w:rsidR="00993652" w:rsidRPr="006D7F87" w:rsidRDefault="00993652" w:rsidP="005F2A0E">
            <w:pPr>
              <w:pStyle w:val="TableText"/>
            </w:pPr>
            <w:r w:rsidRPr="00F7028F">
              <w:t xml:space="preserve">– </w:t>
            </w:r>
            <w:r w:rsidR="00817331">
              <w:t>Levy-based c</w:t>
            </w:r>
            <w:r w:rsidRPr="00F7028F">
              <w:t>harge</w:t>
            </w:r>
          </w:p>
        </w:tc>
        <w:tc>
          <w:tcPr>
            <w:tcW w:w="1028" w:type="dxa"/>
          </w:tcPr>
          <w:p w14:paraId="6CF87854" w14:textId="77777777" w:rsidR="00993652" w:rsidRPr="006D7F87" w:rsidRDefault="00993652" w:rsidP="005F2A0E">
            <w:pPr>
              <w:pStyle w:val="TableText"/>
            </w:pPr>
          </w:p>
        </w:tc>
        <w:tc>
          <w:tcPr>
            <w:tcW w:w="1298" w:type="dxa"/>
          </w:tcPr>
          <w:p w14:paraId="1FA41DD0" w14:textId="40A230F5" w:rsidR="00993652" w:rsidRPr="006D7F87" w:rsidRDefault="00993652" w:rsidP="005F2A0E">
            <w:pPr>
              <w:pStyle w:val="TableText"/>
              <w:jc w:val="right"/>
            </w:pPr>
          </w:p>
        </w:tc>
        <w:tc>
          <w:tcPr>
            <w:tcW w:w="1431" w:type="dxa"/>
          </w:tcPr>
          <w:p w14:paraId="132D18D8" w14:textId="62929BA4" w:rsidR="00993652" w:rsidRPr="006D7F87" w:rsidRDefault="00993652" w:rsidP="005F2A0E">
            <w:pPr>
              <w:pStyle w:val="TableText"/>
              <w:jc w:val="right"/>
            </w:pPr>
          </w:p>
        </w:tc>
        <w:tc>
          <w:tcPr>
            <w:tcW w:w="1431" w:type="dxa"/>
          </w:tcPr>
          <w:p w14:paraId="441EC05B" w14:textId="378C3564" w:rsidR="00993652" w:rsidRPr="006D7F87" w:rsidRDefault="00993652" w:rsidP="005F2A0E">
            <w:pPr>
              <w:pStyle w:val="TableText"/>
              <w:jc w:val="right"/>
            </w:pPr>
            <w:r w:rsidRPr="00FC48AF">
              <w:t>31</w:t>
            </w:r>
          </w:p>
        </w:tc>
      </w:tr>
      <w:tr w:rsidR="00993652" w:rsidRPr="006D7F87" w14:paraId="2A92CD9F" w14:textId="77777777" w:rsidTr="00473ABB">
        <w:tc>
          <w:tcPr>
            <w:tcW w:w="1387" w:type="dxa"/>
          </w:tcPr>
          <w:p w14:paraId="4F71D3E0" w14:textId="77777777" w:rsidR="00993652" w:rsidRPr="006D7F87" w:rsidRDefault="00993652" w:rsidP="005F2A0E">
            <w:pPr>
              <w:pStyle w:val="TableText"/>
            </w:pPr>
          </w:p>
        </w:tc>
        <w:tc>
          <w:tcPr>
            <w:tcW w:w="2582" w:type="dxa"/>
          </w:tcPr>
          <w:p w14:paraId="5CDA2372" w14:textId="44926CB4" w:rsidR="00993652" w:rsidRPr="006D7F87" w:rsidRDefault="00993652" w:rsidP="005F2A0E">
            <w:pPr>
              <w:pStyle w:val="TableText"/>
            </w:pPr>
            <w:r w:rsidRPr="00F7028F">
              <w:t>– Fee</w:t>
            </w:r>
          </w:p>
        </w:tc>
        <w:tc>
          <w:tcPr>
            <w:tcW w:w="1028" w:type="dxa"/>
          </w:tcPr>
          <w:p w14:paraId="378EBBE8" w14:textId="77777777" w:rsidR="00993652" w:rsidRPr="006D7F87" w:rsidRDefault="00993652" w:rsidP="005F2A0E">
            <w:pPr>
              <w:pStyle w:val="TableText"/>
            </w:pPr>
          </w:p>
        </w:tc>
        <w:tc>
          <w:tcPr>
            <w:tcW w:w="1298" w:type="dxa"/>
          </w:tcPr>
          <w:p w14:paraId="1FEF8D6C" w14:textId="293CEE6A" w:rsidR="00993652" w:rsidRPr="006D7F87" w:rsidRDefault="00993652" w:rsidP="005F2A0E">
            <w:pPr>
              <w:pStyle w:val="TableText"/>
              <w:jc w:val="right"/>
            </w:pPr>
          </w:p>
        </w:tc>
        <w:tc>
          <w:tcPr>
            <w:tcW w:w="1431" w:type="dxa"/>
          </w:tcPr>
          <w:p w14:paraId="79CB97E8" w14:textId="2D69BFF1" w:rsidR="00993652" w:rsidRPr="006D7F87" w:rsidRDefault="00993652" w:rsidP="005F2A0E">
            <w:pPr>
              <w:pStyle w:val="TableText"/>
              <w:jc w:val="right"/>
            </w:pPr>
          </w:p>
        </w:tc>
        <w:tc>
          <w:tcPr>
            <w:tcW w:w="1431" w:type="dxa"/>
          </w:tcPr>
          <w:p w14:paraId="128F9D50" w14:textId="3F11167A" w:rsidR="00993652" w:rsidRPr="006D7F87" w:rsidRDefault="00993652" w:rsidP="005F2A0E">
            <w:pPr>
              <w:pStyle w:val="TableText"/>
              <w:jc w:val="right"/>
            </w:pPr>
            <w:r w:rsidRPr="00FC48AF">
              <w:t>7</w:t>
            </w:r>
          </w:p>
        </w:tc>
      </w:tr>
      <w:tr w:rsidR="007A7A47" w:rsidRPr="006D7F87" w14:paraId="460EA09A" w14:textId="77777777" w:rsidTr="00473ABB">
        <w:tc>
          <w:tcPr>
            <w:tcW w:w="1387" w:type="dxa"/>
          </w:tcPr>
          <w:p w14:paraId="6CD4F0BA" w14:textId="77777777" w:rsidR="007A7A47" w:rsidRPr="006D7F87" w:rsidRDefault="007A7A47" w:rsidP="004A619E">
            <w:pPr>
              <w:pStyle w:val="TableText"/>
            </w:pPr>
          </w:p>
        </w:tc>
        <w:tc>
          <w:tcPr>
            <w:tcW w:w="2582" w:type="dxa"/>
          </w:tcPr>
          <w:p w14:paraId="40240BF4" w14:textId="7440E35D" w:rsidR="007A7A47" w:rsidRPr="005F2A0E" w:rsidRDefault="007A7A47" w:rsidP="004A619E">
            <w:pPr>
              <w:pStyle w:val="TableText"/>
              <w:rPr>
                <w:rStyle w:val="Strong"/>
              </w:rPr>
            </w:pPr>
            <w:r w:rsidRPr="005F2A0E">
              <w:rPr>
                <w:rStyle w:val="Strong"/>
              </w:rPr>
              <w:t>Total</w:t>
            </w:r>
          </w:p>
        </w:tc>
        <w:tc>
          <w:tcPr>
            <w:tcW w:w="1028" w:type="dxa"/>
          </w:tcPr>
          <w:p w14:paraId="41EB6E46" w14:textId="77777777" w:rsidR="007A7A47" w:rsidRPr="006D7F87" w:rsidRDefault="007A7A47" w:rsidP="004A619E">
            <w:pPr>
              <w:pStyle w:val="TableText"/>
            </w:pPr>
          </w:p>
        </w:tc>
        <w:tc>
          <w:tcPr>
            <w:tcW w:w="1298" w:type="dxa"/>
          </w:tcPr>
          <w:p w14:paraId="7FF25D13" w14:textId="0E34414D" w:rsidR="007A7A47" w:rsidRPr="005F2A0E" w:rsidRDefault="00F00506" w:rsidP="004A619E">
            <w:pPr>
              <w:pStyle w:val="TableText"/>
              <w:jc w:val="right"/>
              <w:rPr>
                <w:rStyle w:val="Strong"/>
              </w:rPr>
            </w:pPr>
            <w:r>
              <w:rPr>
                <w:rStyle w:val="Strong"/>
              </w:rPr>
              <w:t>4,1</w:t>
            </w:r>
            <w:r w:rsidR="00E441D0">
              <w:rPr>
                <w:rStyle w:val="Strong"/>
              </w:rPr>
              <w:t>93,743</w:t>
            </w:r>
          </w:p>
        </w:tc>
        <w:tc>
          <w:tcPr>
            <w:tcW w:w="1431" w:type="dxa"/>
          </w:tcPr>
          <w:p w14:paraId="0FE9A674" w14:textId="77777777" w:rsidR="007A7A47" w:rsidRPr="006D7F87" w:rsidRDefault="007A7A47" w:rsidP="004A619E">
            <w:pPr>
              <w:pStyle w:val="TableText"/>
              <w:jc w:val="right"/>
            </w:pPr>
          </w:p>
        </w:tc>
        <w:tc>
          <w:tcPr>
            <w:tcW w:w="1431" w:type="dxa"/>
          </w:tcPr>
          <w:p w14:paraId="11A3700F" w14:textId="77777777" w:rsidR="007A7A47" w:rsidRPr="006D7F87" w:rsidRDefault="007A7A47" w:rsidP="004A619E">
            <w:pPr>
              <w:pStyle w:val="TableText"/>
              <w:jc w:val="right"/>
            </w:pPr>
          </w:p>
        </w:tc>
      </w:tr>
    </w:tbl>
    <w:p w14:paraId="4E90DEBC" w14:textId="38AAAEC4" w:rsidR="00B855B0" w:rsidRDefault="00803D35" w:rsidP="005F2A0E">
      <w:pPr>
        <w:pStyle w:val="FigureTableNoteSource"/>
      </w:pPr>
      <w:bookmarkStart w:id="110" w:name="_Toc162351720"/>
      <w:bookmarkStart w:id="111" w:name="_Toc175204218"/>
      <w:r w:rsidRPr="00803D35">
        <w:t xml:space="preserve">Note: </w:t>
      </w:r>
      <w:proofErr w:type="spellStart"/>
      <w:proofErr w:type="gramStart"/>
      <w:r w:rsidRPr="00473ABB">
        <w:rPr>
          <w:b/>
          <w:bCs/>
        </w:rPr>
        <w:t>a</w:t>
      </w:r>
      <w:proofErr w:type="spellEnd"/>
      <w:proofErr w:type="gramEnd"/>
      <w:r w:rsidRPr="00803D35">
        <w:t xml:space="preserve"> Export documentation attracts both a fee and a </w:t>
      </w:r>
      <w:r w:rsidR="00F06B3A">
        <w:t xml:space="preserve">levy-based </w:t>
      </w:r>
      <w:r w:rsidRPr="00803D35">
        <w:t xml:space="preserve">charge and this CRIS shows the total price followed by each component separately. Volumes and revenue for the separate components </w:t>
      </w:r>
      <w:proofErr w:type="gramStart"/>
      <w:r w:rsidRPr="00803D35">
        <w:t>are not presented</w:t>
      </w:r>
      <w:proofErr w:type="gramEnd"/>
      <w:r w:rsidRPr="00803D35">
        <w:t xml:space="preserve"> here.</w:t>
      </w:r>
    </w:p>
    <w:p w14:paraId="157A62BC" w14:textId="6C247B08" w:rsidR="0080126D" w:rsidRPr="002E0938" w:rsidRDefault="0080126D" w:rsidP="00993AD2">
      <w:pPr>
        <w:pStyle w:val="Heading2"/>
      </w:pPr>
      <w:bookmarkStart w:id="112" w:name="_Toc228953653"/>
      <w:r w:rsidRPr="0080126D">
        <w:lastRenderedPageBreak/>
        <w:t>Financial</w:t>
      </w:r>
      <w:r w:rsidRPr="002E0938">
        <w:t xml:space="preserve"> estimates</w:t>
      </w:r>
      <w:bookmarkEnd w:id="110"/>
      <w:bookmarkEnd w:id="111"/>
      <w:bookmarkEnd w:id="112"/>
    </w:p>
    <w:p w14:paraId="132A86BD" w14:textId="77777777" w:rsidR="0080126D" w:rsidRPr="0080126D" w:rsidRDefault="0080126D" w:rsidP="00993AD2">
      <w:pPr>
        <w:pStyle w:val="Heading3"/>
      </w:pPr>
      <w:bookmarkStart w:id="113" w:name="_Toc175204219"/>
      <w:bookmarkStart w:id="114" w:name="_Toc228953654"/>
      <w:r w:rsidRPr="0080126D">
        <w:t xml:space="preserve">Financial </w:t>
      </w:r>
      <w:r w:rsidRPr="001C5C56">
        <w:t>estimates</w:t>
      </w:r>
      <w:bookmarkEnd w:id="113"/>
      <w:bookmarkEnd w:id="114"/>
    </w:p>
    <w:p w14:paraId="41BA3E97" w14:textId="745384C7" w:rsidR="00866E37" w:rsidRDefault="0080126D" w:rsidP="00B67D70">
      <w:pPr>
        <w:spacing w:before="120" w:after="120"/>
      </w:pPr>
      <w:r w:rsidRPr="00395B79">
        <w:t xml:space="preserve">The financial </w:t>
      </w:r>
      <w:r>
        <w:t>estimates</w:t>
      </w:r>
      <w:r w:rsidRPr="00395B79">
        <w:t xml:space="preserve"> of the </w:t>
      </w:r>
      <w:r w:rsidR="001C44EB">
        <w:t>fish and egg</w:t>
      </w:r>
      <w:r>
        <w:t xml:space="preserve"> </w:t>
      </w:r>
      <w:r w:rsidRPr="00395B79">
        <w:t>export</w:t>
      </w:r>
      <w:r>
        <w:t>s</w:t>
      </w:r>
      <w:r w:rsidRPr="00395B79">
        <w:t xml:space="preserve"> cost recovery arrangement </w:t>
      </w:r>
      <w:proofErr w:type="gramStart"/>
      <w:r w:rsidRPr="00395B79">
        <w:t>are provided</w:t>
      </w:r>
      <w:proofErr w:type="gramEnd"/>
      <w:r w:rsidRPr="00395B79">
        <w:t xml:space="preserve"> </w:t>
      </w:r>
      <w:bookmarkStart w:id="115" w:name="_Hlk159418126"/>
      <w:r>
        <w:t>in</w:t>
      </w:r>
      <w:bookmarkEnd w:id="115"/>
      <w:r w:rsidR="00CA0C40">
        <w:t xml:space="preserve"> </w:t>
      </w:r>
      <w:r w:rsidR="00C3133C">
        <w:fldChar w:fldCharType="begin"/>
      </w:r>
      <w:r w:rsidR="00C3133C">
        <w:instrText xml:space="preserve"> REF _Ref219296568 \h </w:instrText>
      </w:r>
      <w:r w:rsidR="00C3133C">
        <w:fldChar w:fldCharType="separate"/>
      </w:r>
      <w:r w:rsidR="009047BD">
        <w:t xml:space="preserve">Table </w:t>
      </w:r>
      <w:r w:rsidR="009047BD">
        <w:rPr>
          <w:noProof/>
        </w:rPr>
        <w:t>8</w:t>
      </w:r>
      <w:r w:rsidR="00C3133C">
        <w:fldChar w:fldCharType="end"/>
      </w:r>
      <w:r w:rsidR="00BF6D9E">
        <w:t>.</w:t>
      </w:r>
    </w:p>
    <w:p w14:paraId="3ED3B1BA" w14:textId="2763C71F" w:rsidR="00D43CEF" w:rsidRDefault="00D43CEF" w:rsidP="00D43CEF">
      <w:pPr>
        <w:pStyle w:val="Caption"/>
      </w:pPr>
      <w:bookmarkStart w:id="116" w:name="_Ref219296568"/>
      <w:bookmarkStart w:id="117" w:name="_Toc228981587"/>
      <w:r>
        <w:t xml:space="preserve">Table </w:t>
      </w:r>
      <w:fldSimple w:instr=" SEQ Table \* ARABIC ">
        <w:r w:rsidR="009047BD">
          <w:rPr>
            <w:noProof/>
          </w:rPr>
          <w:t>8</w:t>
        </w:r>
      </w:fldSimple>
      <w:bookmarkEnd w:id="116"/>
      <w:r>
        <w:t xml:space="preserve"> </w:t>
      </w:r>
      <w:r w:rsidRPr="00DB318A">
        <w:t xml:space="preserve">Financial estimates for </w:t>
      </w:r>
      <w:r w:rsidR="001C44EB">
        <w:t>fish and egg</w:t>
      </w:r>
      <w:r w:rsidRPr="00DB318A">
        <w:t xml:space="preserve"> exports cost recovery arrangement</w:t>
      </w:r>
      <w:r w:rsidR="00A875CF">
        <w:t xml:space="preserve">, </w:t>
      </w:r>
      <w:r w:rsidR="009A06D5">
        <w:t>2025–26 to 2029–30</w:t>
      </w:r>
      <w:bookmarkEnd w:id="117"/>
    </w:p>
    <w:tbl>
      <w:tblPr>
        <w:tblW w:w="5000" w:type="pct"/>
        <w:tblBorders>
          <w:top w:val="single" w:sz="8" w:space="0" w:color="auto"/>
          <w:bottom w:val="single" w:sz="8" w:space="0" w:color="auto"/>
          <w:insideH w:val="single" w:sz="4" w:space="0" w:color="auto"/>
        </w:tblBorders>
        <w:tblLayout w:type="fixed"/>
        <w:tblLook w:val="04A0" w:firstRow="1" w:lastRow="0" w:firstColumn="1" w:lastColumn="0" w:noHBand="0" w:noVBand="1"/>
      </w:tblPr>
      <w:tblGrid>
        <w:gridCol w:w="2027"/>
        <w:gridCol w:w="1288"/>
        <w:gridCol w:w="1439"/>
        <w:gridCol w:w="1439"/>
        <w:gridCol w:w="1440"/>
        <w:gridCol w:w="1437"/>
      </w:tblGrid>
      <w:tr w:rsidR="007B26F7" w:rsidRPr="00FA2D44" w14:paraId="6C1ACB81" w14:textId="2BD4BB33" w:rsidTr="00F8036E">
        <w:trPr>
          <w:cantSplit/>
          <w:trHeight w:val="349"/>
          <w:tblHeader/>
        </w:trPr>
        <w:tc>
          <w:tcPr>
            <w:tcW w:w="1117" w:type="pct"/>
            <w:tcBorders>
              <w:bottom w:val="single" w:sz="4" w:space="0" w:color="auto"/>
            </w:tcBorders>
            <w:noWrap/>
            <w:hideMark/>
          </w:tcPr>
          <w:p w14:paraId="0371EE43" w14:textId="77777777" w:rsidR="007B26F7" w:rsidRPr="005C23DB" w:rsidRDefault="007B26F7" w:rsidP="001C340B">
            <w:pPr>
              <w:pStyle w:val="TableHeading"/>
              <w:rPr>
                <w:szCs w:val="18"/>
              </w:rPr>
            </w:pPr>
            <w:bookmarkStart w:id="118" w:name="Title_6"/>
            <w:bookmarkEnd w:id="118"/>
            <w:r w:rsidRPr="005C23DB">
              <w:rPr>
                <w:szCs w:val="18"/>
              </w:rPr>
              <w:t>Finance element</w:t>
            </w:r>
          </w:p>
        </w:tc>
        <w:tc>
          <w:tcPr>
            <w:tcW w:w="710" w:type="pct"/>
            <w:tcBorders>
              <w:bottom w:val="single" w:sz="4" w:space="0" w:color="auto"/>
            </w:tcBorders>
            <w:hideMark/>
          </w:tcPr>
          <w:p w14:paraId="44CE2FFF" w14:textId="6E882971" w:rsidR="007B26F7" w:rsidRPr="005C23DB" w:rsidRDefault="007B26F7" w:rsidP="001C340B">
            <w:pPr>
              <w:pStyle w:val="TableHeading"/>
              <w:jc w:val="right"/>
              <w:rPr>
                <w:lang w:eastAsia="en-AU"/>
              </w:rPr>
            </w:pPr>
            <w:r w:rsidRPr="005C23DB">
              <w:rPr>
                <w:lang w:eastAsia="en-AU"/>
              </w:rPr>
              <w:t>20</w:t>
            </w:r>
            <w:r>
              <w:rPr>
                <w:lang w:eastAsia="en-AU"/>
              </w:rPr>
              <w:t>25</w:t>
            </w:r>
            <w:r w:rsidRPr="005C23DB">
              <w:rPr>
                <w:lang w:eastAsia="en-AU"/>
              </w:rPr>
              <w:t>–2</w:t>
            </w:r>
            <w:r>
              <w:rPr>
                <w:lang w:eastAsia="en-AU"/>
              </w:rPr>
              <w:t>6</w:t>
            </w:r>
            <w:r w:rsidRPr="005C23DB">
              <w:rPr>
                <w:lang w:eastAsia="en-AU"/>
              </w:rPr>
              <w:t xml:space="preserve"> ($)</w:t>
            </w:r>
          </w:p>
        </w:tc>
        <w:tc>
          <w:tcPr>
            <w:tcW w:w="793" w:type="pct"/>
            <w:tcBorders>
              <w:bottom w:val="single" w:sz="4" w:space="0" w:color="auto"/>
            </w:tcBorders>
            <w:hideMark/>
          </w:tcPr>
          <w:p w14:paraId="35141132" w14:textId="5C37A00F" w:rsidR="007B26F7" w:rsidRPr="005C23DB" w:rsidRDefault="007B26F7" w:rsidP="001C340B">
            <w:pPr>
              <w:pStyle w:val="TableHeading"/>
              <w:jc w:val="right"/>
              <w:rPr>
                <w:szCs w:val="18"/>
              </w:rPr>
            </w:pPr>
            <w:r w:rsidRPr="005C23DB">
              <w:rPr>
                <w:lang w:eastAsia="en-AU"/>
              </w:rPr>
              <w:t>20</w:t>
            </w:r>
            <w:r>
              <w:rPr>
                <w:lang w:eastAsia="en-AU"/>
              </w:rPr>
              <w:t>26</w:t>
            </w:r>
            <w:r w:rsidRPr="005C23DB">
              <w:rPr>
                <w:lang w:eastAsia="en-AU"/>
              </w:rPr>
              <w:t>–</w:t>
            </w:r>
            <w:r>
              <w:rPr>
                <w:lang w:eastAsia="en-AU"/>
              </w:rPr>
              <w:t>27</w:t>
            </w:r>
            <w:r w:rsidRPr="005C23DB">
              <w:rPr>
                <w:lang w:eastAsia="en-AU"/>
              </w:rPr>
              <w:t xml:space="preserve"> ($) </w:t>
            </w:r>
          </w:p>
        </w:tc>
        <w:tc>
          <w:tcPr>
            <w:tcW w:w="793" w:type="pct"/>
            <w:tcBorders>
              <w:bottom w:val="single" w:sz="4" w:space="0" w:color="auto"/>
            </w:tcBorders>
            <w:hideMark/>
          </w:tcPr>
          <w:p w14:paraId="5DE4708C" w14:textId="5D0451DD" w:rsidR="007B26F7" w:rsidRPr="00EE726F" w:rsidRDefault="007B26F7" w:rsidP="001C340B">
            <w:pPr>
              <w:pStyle w:val="TableHeading"/>
              <w:jc w:val="right"/>
              <w:rPr>
                <w:szCs w:val="18"/>
              </w:rPr>
            </w:pPr>
            <w:r w:rsidRPr="00EE726F">
              <w:rPr>
                <w:lang w:eastAsia="en-AU"/>
              </w:rPr>
              <w:t>20</w:t>
            </w:r>
            <w:r>
              <w:rPr>
                <w:lang w:eastAsia="en-AU"/>
              </w:rPr>
              <w:t>27</w:t>
            </w:r>
            <w:r w:rsidRPr="00EE726F">
              <w:rPr>
                <w:lang w:eastAsia="en-AU"/>
              </w:rPr>
              <w:t>–</w:t>
            </w:r>
            <w:r>
              <w:rPr>
                <w:lang w:eastAsia="en-AU"/>
              </w:rPr>
              <w:t>28</w:t>
            </w:r>
            <w:r w:rsidRPr="00EE726F">
              <w:rPr>
                <w:lang w:eastAsia="en-AU"/>
              </w:rPr>
              <w:t xml:space="preserve"> ($)</w:t>
            </w:r>
          </w:p>
        </w:tc>
        <w:tc>
          <w:tcPr>
            <w:tcW w:w="794" w:type="pct"/>
            <w:tcBorders>
              <w:bottom w:val="single" w:sz="4" w:space="0" w:color="auto"/>
            </w:tcBorders>
            <w:hideMark/>
          </w:tcPr>
          <w:p w14:paraId="1FBE8C58" w14:textId="09C57324" w:rsidR="007B26F7" w:rsidRPr="00EE726F" w:rsidRDefault="007B26F7" w:rsidP="001C340B">
            <w:pPr>
              <w:pStyle w:val="TableHeading"/>
              <w:jc w:val="right"/>
              <w:rPr>
                <w:szCs w:val="18"/>
              </w:rPr>
            </w:pPr>
            <w:r w:rsidRPr="00EE726F">
              <w:rPr>
                <w:lang w:eastAsia="en-AU"/>
              </w:rPr>
              <w:t>20</w:t>
            </w:r>
            <w:r>
              <w:rPr>
                <w:lang w:eastAsia="en-AU"/>
              </w:rPr>
              <w:t>28</w:t>
            </w:r>
            <w:r w:rsidRPr="00EE726F">
              <w:rPr>
                <w:lang w:eastAsia="en-AU"/>
              </w:rPr>
              <w:t>–2</w:t>
            </w:r>
            <w:r>
              <w:rPr>
                <w:lang w:eastAsia="en-AU"/>
              </w:rPr>
              <w:t>9</w:t>
            </w:r>
            <w:r w:rsidRPr="00EE726F">
              <w:rPr>
                <w:lang w:eastAsia="en-AU"/>
              </w:rPr>
              <w:t xml:space="preserve"> ($)</w:t>
            </w:r>
          </w:p>
        </w:tc>
        <w:tc>
          <w:tcPr>
            <w:tcW w:w="792" w:type="pct"/>
            <w:tcBorders>
              <w:bottom w:val="single" w:sz="4" w:space="0" w:color="auto"/>
            </w:tcBorders>
          </w:tcPr>
          <w:p w14:paraId="1B1E62F4" w14:textId="17950915" w:rsidR="007B26F7" w:rsidRPr="00EE726F" w:rsidRDefault="0025469B" w:rsidP="001C340B">
            <w:pPr>
              <w:pStyle w:val="TableHeading"/>
              <w:jc w:val="right"/>
              <w:rPr>
                <w:lang w:eastAsia="en-AU"/>
              </w:rPr>
            </w:pPr>
            <w:r>
              <w:rPr>
                <w:lang w:eastAsia="en-AU"/>
              </w:rPr>
              <w:t>2029</w:t>
            </w:r>
            <w:r w:rsidR="00951A81">
              <w:rPr>
                <w:lang w:eastAsia="en-AU"/>
              </w:rPr>
              <w:t>–3</w:t>
            </w:r>
            <w:r>
              <w:rPr>
                <w:lang w:eastAsia="en-AU"/>
              </w:rPr>
              <w:t>0 ($)</w:t>
            </w:r>
          </w:p>
        </w:tc>
      </w:tr>
      <w:tr w:rsidR="007C13C2" w:rsidRPr="00811392" w14:paraId="32E40A9E" w14:textId="65414266" w:rsidTr="00F8036E">
        <w:trPr>
          <w:trHeight w:val="362"/>
        </w:trPr>
        <w:tc>
          <w:tcPr>
            <w:tcW w:w="1117" w:type="pct"/>
            <w:tcBorders>
              <w:top w:val="single" w:sz="4" w:space="0" w:color="auto"/>
              <w:bottom w:val="dotted" w:sz="4" w:space="0" w:color="auto"/>
            </w:tcBorders>
            <w:noWrap/>
            <w:hideMark/>
          </w:tcPr>
          <w:p w14:paraId="5AFE1543" w14:textId="77777777" w:rsidR="007C13C2" w:rsidRPr="00811392" w:rsidRDefault="007C13C2" w:rsidP="007C13C2">
            <w:pPr>
              <w:pStyle w:val="TableText"/>
            </w:pPr>
            <w:r w:rsidRPr="00811392">
              <w:t>Revenue = X</w:t>
            </w:r>
          </w:p>
        </w:tc>
        <w:tc>
          <w:tcPr>
            <w:tcW w:w="710" w:type="pct"/>
            <w:tcBorders>
              <w:top w:val="single" w:sz="4" w:space="0" w:color="auto"/>
              <w:bottom w:val="dotted" w:sz="4" w:space="0" w:color="auto"/>
            </w:tcBorders>
            <w:noWrap/>
            <w:hideMark/>
          </w:tcPr>
          <w:p w14:paraId="60829FDA" w14:textId="28FBBA42" w:rsidR="007C13C2" w:rsidRPr="001230DE" w:rsidRDefault="007C13C2" w:rsidP="007C13C2">
            <w:pPr>
              <w:pStyle w:val="TableText"/>
              <w:jc w:val="right"/>
              <w:rPr>
                <w:highlight w:val="yellow"/>
              </w:rPr>
            </w:pPr>
            <w:r w:rsidRPr="00772632">
              <w:t>3,860,269</w:t>
            </w:r>
          </w:p>
        </w:tc>
        <w:tc>
          <w:tcPr>
            <w:tcW w:w="793" w:type="pct"/>
            <w:tcBorders>
              <w:top w:val="single" w:sz="4" w:space="0" w:color="auto"/>
              <w:bottom w:val="dotted" w:sz="4" w:space="0" w:color="auto"/>
            </w:tcBorders>
            <w:noWrap/>
            <w:hideMark/>
          </w:tcPr>
          <w:p w14:paraId="0E3B5959" w14:textId="5C253E95" w:rsidR="007C13C2" w:rsidRPr="001230DE" w:rsidRDefault="007C13C2" w:rsidP="007C13C2">
            <w:pPr>
              <w:pStyle w:val="TableText"/>
              <w:jc w:val="right"/>
              <w:rPr>
                <w:highlight w:val="yellow"/>
              </w:rPr>
            </w:pPr>
            <w:r w:rsidRPr="00772632">
              <w:t>4,193,743</w:t>
            </w:r>
          </w:p>
        </w:tc>
        <w:tc>
          <w:tcPr>
            <w:tcW w:w="793" w:type="pct"/>
            <w:tcBorders>
              <w:top w:val="single" w:sz="4" w:space="0" w:color="auto"/>
              <w:bottom w:val="dotted" w:sz="4" w:space="0" w:color="auto"/>
            </w:tcBorders>
            <w:noWrap/>
            <w:hideMark/>
          </w:tcPr>
          <w:p w14:paraId="15DF5512" w14:textId="4605F9D1" w:rsidR="007C13C2" w:rsidRPr="001230DE" w:rsidRDefault="007C13C2" w:rsidP="007C13C2">
            <w:pPr>
              <w:pStyle w:val="TableText"/>
              <w:jc w:val="right"/>
              <w:rPr>
                <w:highlight w:val="yellow"/>
              </w:rPr>
            </w:pPr>
            <w:r w:rsidRPr="00772632">
              <w:t>5,</w:t>
            </w:r>
            <w:r w:rsidR="007A7089">
              <w:t>251</w:t>
            </w:r>
            <w:r w:rsidRPr="00772632">
              <w:t>,</w:t>
            </w:r>
            <w:r w:rsidR="007A7089">
              <w:t>974</w:t>
            </w:r>
          </w:p>
        </w:tc>
        <w:tc>
          <w:tcPr>
            <w:tcW w:w="794" w:type="pct"/>
            <w:tcBorders>
              <w:top w:val="single" w:sz="4" w:space="0" w:color="auto"/>
              <w:bottom w:val="dotted" w:sz="4" w:space="0" w:color="auto"/>
            </w:tcBorders>
            <w:noWrap/>
            <w:hideMark/>
          </w:tcPr>
          <w:p w14:paraId="33CF4DAF" w14:textId="49540B2B" w:rsidR="007C13C2" w:rsidRPr="001230DE" w:rsidRDefault="007C13C2" w:rsidP="007C13C2">
            <w:pPr>
              <w:pStyle w:val="TableText"/>
              <w:jc w:val="right"/>
              <w:rPr>
                <w:highlight w:val="yellow"/>
              </w:rPr>
            </w:pPr>
            <w:r w:rsidRPr="00772632">
              <w:t>6,</w:t>
            </w:r>
            <w:r w:rsidR="007C41A8">
              <w:t>280</w:t>
            </w:r>
            <w:r w:rsidRPr="00772632">
              <w:t>,</w:t>
            </w:r>
            <w:r w:rsidR="007C41A8">
              <w:t>767</w:t>
            </w:r>
          </w:p>
        </w:tc>
        <w:tc>
          <w:tcPr>
            <w:tcW w:w="792" w:type="pct"/>
            <w:tcBorders>
              <w:top w:val="single" w:sz="4" w:space="0" w:color="auto"/>
              <w:bottom w:val="dotted" w:sz="4" w:space="0" w:color="auto"/>
            </w:tcBorders>
          </w:tcPr>
          <w:p w14:paraId="139D39E5" w14:textId="279946C6" w:rsidR="007C13C2" w:rsidRPr="001230DE" w:rsidRDefault="007C41A8" w:rsidP="007C13C2">
            <w:pPr>
              <w:pStyle w:val="TableText"/>
              <w:jc w:val="right"/>
              <w:rPr>
                <w:highlight w:val="yellow"/>
              </w:rPr>
            </w:pPr>
            <w:r>
              <w:t>6</w:t>
            </w:r>
            <w:r w:rsidR="007C13C2" w:rsidRPr="00772632">
              <w:t>,</w:t>
            </w:r>
            <w:r w:rsidR="00E94E9D">
              <w:t>855</w:t>
            </w:r>
            <w:r w:rsidR="007C13C2" w:rsidRPr="00772632">
              <w:t>,</w:t>
            </w:r>
            <w:r w:rsidR="00E94E9D">
              <w:t>608</w:t>
            </w:r>
          </w:p>
        </w:tc>
      </w:tr>
      <w:tr w:rsidR="007C13C2" w:rsidRPr="00811392" w14:paraId="529AAB18" w14:textId="7FEDF28A" w:rsidTr="00F8036E">
        <w:trPr>
          <w:trHeight w:val="349"/>
        </w:trPr>
        <w:tc>
          <w:tcPr>
            <w:tcW w:w="1117" w:type="pct"/>
            <w:tcBorders>
              <w:top w:val="dotted" w:sz="4" w:space="0" w:color="auto"/>
              <w:bottom w:val="dotted" w:sz="4" w:space="0" w:color="auto"/>
            </w:tcBorders>
            <w:noWrap/>
            <w:hideMark/>
          </w:tcPr>
          <w:p w14:paraId="71781348" w14:textId="77777777" w:rsidR="007C13C2" w:rsidRPr="00811392" w:rsidRDefault="007C13C2" w:rsidP="007C13C2">
            <w:pPr>
              <w:pStyle w:val="TableText"/>
            </w:pPr>
            <w:r w:rsidRPr="00811392">
              <w:t>Expenses = Y</w:t>
            </w:r>
          </w:p>
        </w:tc>
        <w:tc>
          <w:tcPr>
            <w:tcW w:w="710" w:type="pct"/>
            <w:tcBorders>
              <w:top w:val="dotted" w:sz="4" w:space="0" w:color="auto"/>
              <w:bottom w:val="dotted" w:sz="4" w:space="0" w:color="auto"/>
            </w:tcBorders>
            <w:noWrap/>
            <w:hideMark/>
          </w:tcPr>
          <w:p w14:paraId="2688A0BA" w14:textId="64061075" w:rsidR="007C13C2" w:rsidRPr="001230DE" w:rsidRDefault="007C13C2" w:rsidP="007C13C2">
            <w:pPr>
              <w:pStyle w:val="TableText"/>
              <w:jc w:val="right"/>
              <w:rPr>
                <w:highlight w:val="yellow"/>
              </w:rPr>
            </w:pPr>
            <w:r w:rsidRPr="00772632">
              <w:t>5,402,269</w:t>
            </w:r>
          </w:p>
        </w:tc>
        <w:tc>
          <w:tcPr>
            <w:tcW w:w="793" w:type="pct"/>
            <w:tcBorders>
              <w:top w:val="dotted" w:sz="4" w:space="0" w:color="auto"/>
              <w:bottom w:val="dotted" w:sz="4" w:space="0" w:color="auto"/>
            </w:tcBorders>
            <w:noWrap/>
            <w:hideMark/>
          </w:tcPr>
          <w:p w14:paraId="628AC4E1" w14:textId="41E33E53" w:rsidR="007C13C2" w:rsidRPr="001230DE" w:rsidRDefault="007C13C2" w:rsidP="007C13C2">
            <w:pPr>
              <w:pStyle w:val="TableText"/>
              <w:jc w:val="right"/>
              <w:rPr>
                <w:highlight w:val="yellow"/>
              </w:rPr>
            </w:pPr>
            <w:r w:rsidRPr="00772632">
              <w:t>5,</w:t>
            </w:r>
            <w:r w:rsidR="008D0FC3">
              <w:t>616</w:t>
            </w:r>
            <w:r w:rsidRPr="00772632">
              <w:t>,</w:t>
            </w:r>
            <w:r w:rsidR="00981F73">
              <w:t>114</w:t>
            </w:r>
          </w:p>
        </w:tc>
        <w:tc>
          <w:tcPr>
            <w:tcW w:w="793" w:type="pct"/>
            <w:tcBorders>
              <w:top w:val="dotted" w:sz="4" w:space="0" w:color="auto"/>
              <w:bottom w:val="dotted" w:sz="4" w:space="0" w:color="auto"/>
            </w:tcBorders>
            <w:noWrap/>
            <w:hideMark/>
          </w:tcPr>
          <w:p w14:paraId="00AFC641" w14:textId="3F629A89" w:rsidR="007C13C2" w:rsidRPr="001230DE" w:rsidRDefault="007A7089" w:rsidP="007C13C2">
            <w:pPr>
              <w:pStyle w:val="TableText"/>
              <w:jc w:val="right"/>
              <w:rPr>
                <w:highlight w:val="yellow"/>
              </w:rPr>
            </w:pPr>
            <w:r>
              <w:t>5</w:t>
            </w:r>
            <w:r w:rsidR="007C13C2" w:rsidRPr="00772632">
              <w:t>,</w:t>
            </w:r>
            <w:r>
              <w:t>915</w:t>
            </w:r>
            <w:r w:rsidR="007C13C2" w:rsidRPr="00772632">
              <w:t>,</w:t>
            </w:r>
            <w:r>
              <w:t>889</w:t>
            </w:r>
          </w:p>
        </w:tc>
        <w:tc>
          <w:tcPr>
            <w:tcW w:w="794" w:type="pct"/>
            <w:tcBorders>
              <w:top w:val="dotted" w:sz="4" w:space="0" w:color="auto"/>
              <w:bottom w:val="dotted" w:sz="4" w:space="0" w:color="auto"/>
              <w:right w:val="nil"/>
            </w:tcBorders>
            <w:noWrap/>
            <w:hideMark/>
          </w:tcPr>
          <w:p w14:paraId="72556F45" w14:textId="1804AD5B" w:rsidR="007C13C2" w:rsidRPr="001230DE" w:rsidRDefault="007C13C2" w:rsidP="007C13C2">
            <w:pPr>
              <w:pStyle w:val="TableText"/>
              <w:ind w:left="324"/>
              <w:jc w:val="right"/>
              <w:rPr>
                <w:highlight w:val="yellow"/>
              </w:rPr>
            </w:pPr>
            <w:r w:rsidRPr="00772632">
              <w:t>6,</w:t>
            </w:r>
            <w:r w:rsidR="007C41A8">
              <w:t>499</w:t>
            </w:r>
            <w:r w:rsidRPr="00772632">
              <w:t>,</w:t>
            </w:r>
            <w:r w:rsidR="007C41A8">
              <w:t>854</w:t>
            </w:r>
          </w:p>
        </w:tc>
        <w:tc>
          <w:tcPr>
            <w:tcW w:w="792" w:type="pct"/>
            <w:tcBorders>
              <w:top w:val="dotted" w:sz="4" w:space="0" w:color="auto"/>
              <w:bottom w:val="dotted" w:sz="4" w:space="0" w:color="auto"/>
            </w:tcBorders>
          </w:tcPr>
          <w:p w14:paraId="667E9C87" w14:textId="4878F536" w:rsidR="007C13C2" w:rsidRPr="001230DE" w:rsidRDefault="00E94E9D" w:rsidP="007C13C2">
            <w:pPr>
              <w:pStyle w:val="TableText"/>
              <w:ind w:left="324"/>
              <w:jc w:val="right"/>
              <w:rPr>
                <w:highlight w:val="yellow"/>
              </w:rPr>
            </w:pPr>
            <w:r>
              <w:t>6</w:t>
            </w:r>
            <w:r w:rsidR="007C13C2" w:rsidRPr="00772632">
              <w:t>,</w:t>
            </w:r>
            <w:r>
              <w:t>855</w:t>
            </w:r>
            <w:r w:rsidR="007C13C2" w:rsidRPr="00772632">
              <w:t>,</w:t>
            </w:r>
            <w:r>
              <w:t>608</w:t>
            </w:r>
          </w:p>
        </w:tc>
      </w:tr>
      <w:tr w:rsidR="007C13C2" w:rsidRPr="00811392" w14:paraId="33F9B2B9" w14:textId="7B835A86" w:rsidTr="007A32CA">
        <w:trPr>
          <w:trHeight w:val="349"/>
        </w:trPr>
        <w:tc>
          <w:tcPr>
            <w:tcW w:w="1117" w:type="pct"/>
            <w:tcBorders>
              <w:top w:val="dotted" w:sz="4" w:space="0" w:color="auto"/>
              <w:bottom w:val="single" w:sz="4" w:space="0" w:color="auto"/>
            </w:tcBorders>
            <w:noWrap/>
            <w:hideMark/>
          </w:tcPr>
          <w:p w14:paraId="12A294DC" w14:textId="77777777" w:rsidR="007C13C2" w:rsidRPr="00285328" w:rsidRDefault="007C13C2" w:rsidP="007C13C2">
            <w:pPr>
              <w:pStyle w:val="TableText"/>
              <w:rPr>
                <w:rStyle w:val="Strong"/>
                <w:b w:val="0"/>
                <w:bCs w:val="0"/>
              </w:rPr>
            </w:pPr>
            <w:r w:rsidRPr="00285328">
              <w:rPr>
                <w:rStyle w:val="Strong"/>
                <w:b w:val="0"/>
                <w:bCs w:val="0"/>
              </w:rPr>
              <w:t>Balance = X - Y</w:t>
            </w:r>
          </w:p>
        </w:tc>
        <w:tc>
          <w:tcPr>
            <w:tcW w:w="710" w:type="pct"/>
            <w:tcBorders>
              <w:top w:val="dotted" w:sz="4" w:space="0" w:color="auto"/>
              <w:bottom w:val="single" w:sz="4" w:space="0" w:color="auto"/>
            </w:tcBorders>
            <w:noWrap/>
            <w:hideMark/>
          </w:tcPr>
          <w:p w14:paraId="023566EF" w14:textId="1DA8E112" w:rsidR="007C13C2" w:rsidRPr="001230DE" w:rsidRDefault="007C13C2" w:rsidP="007C13C2">
            <w:pPr>
              <w:pStyle w:val="TableText"/>
              <w:jc w:val="right"/>
              <w:rPr>
                <w:rStyle w:val="Strong"/>
                <w:b w:val="0"/>
                <w:bCs w:val="0"/>
                <w:highlight w:val="yellow"/>
              </w:rPr>
            </w:pPr>
            <w:r w:rsidRPr="00772632">
              <w:t>(1,542,000)</w:t>
            </w:r>
          </w:p>
        </w:tc>
        <w:tc>
          <w:tcPr>
            <w:tcW w:w="793" w:type="pct"/>
            <w:tcBorders>
              <w:top w:val="dotted" w:sz="4" w:space="0" w:color="auto"/>
              <w:bottom w:val="single" w:sz="4" w:space="0" w:color="auto"/>
            </w:tcBorders>
            <w:noWrap/>
            <w:hideMark/>
          </w:tcPr>
          <w:p w14:paraId="55BA9C57" w14:textId="5EEC4F78" w:rsidR="007C13C2" w:rsidRPr="001230DE" w:rsidRDefault="007C13C2" w:rsidP="007C13C2">
            <w:pPr>
              <w:pStyle w:val="TableText"/>
              <w:jc w:val="right"/>
              <w:rPr>
                <w:rStyle w:val="Strong"/>
                <w:b w:val="0"/>
                <w:bCs w:val="0"/>
                <w:highlight w:val="yellow"/>
              </w:rPr>
            </w:pPr>
            <w:r w:rsidRPr="00772632">
              <w:t>(1,</w:t>
            </w:r>
            <w:r w:rsidR="00981F73">
              <w:t>422</w:t>
            </w:r>
            <w:r w:rsidRPr="00772632">
              <w:t>,</w:t>
            </w:r>
            <w:r w:rsidR="00981F73">
              <w:t>371</w:t>
            </w:r>
            <w:r w:rsidRPr="00772632">
              <w:t>)</w:t>
            </w:r>
          </w:p>
        </w:tc>
        <w:tc>
          <w:tcPr>
            <w:tcW w:w="793" w:type="pct"/>
            <w:tcBorders>
              <w:top w:val="dotted" w:sz="4" w:space="0" w:color="auto"/>
              <w:bottom w:val="single" w:sz="4" w:space="0" w:color="auto"/>
            </w:tcBorders>
            <w:noWrap/>
            <w:hideMark/>
          </w:tcPr>
          <w:p w14:paraId="730C9450" w14:textId="790884ED" w:rsidR="007C13C2" w:rsidRPr="001230DE" w:rsidRDefault="007C13C2" w:rsidP="007C13C2">
            <w:pPr>
              <w:pStyle w:val="TableText"/>
              <w:jc w:val="right"/>
              <w:rPr>
                <w:highlight w:val="yellow"/>
                <w:lang w:eastAsia="en-AU"/>
              </w:rPr>
            </w:pPr>
            <w:r w:rsidRPr="00772632">
              <w:t>(663,915)</w:t>
            </w:r>
          </w:p>
        </w:tc>
        <w:tc>
          <w:tcPr>
            <w:tcW w:w="794" w:type="pct"/>
            <w:tcBorders>
              <w:top w:val="dotted" w:sz="4" w:space="0" w:color="auto"/>
              <w:bottom w:val="single" w:sz="4" w:space="0" w:color="auto"/>
            </w:tcBorders>
            <w:noWrap/>
            <w:hideMark/>
          </w:tcPr>
          <w:p w14:paraId="44A2C8AF" w14:textId="04086681" w:rsidR="007C13C2" w:rsidRPr="001230DE" w:rsidRDefault="007C13C2" w:rsidP="007C13C2">
            <w:pPr>
              <w:pStyle w:val="TableText"/>
              <w:jc w:val="right"/>
              <w:rPr>
                <w:highlight w:val="yellow"/>
                <w:lang w:eastAsia="en-AU"/>
              </w:rPr>
            </w:pPr>
            <w:r w:rsidRPr="00772632">
              <w:t>(219,087)</w:t>
            </w:r>
          </w:p>
        </w:tc>
        <w:tc>
          <w:tcPr>
            <w:tcW w:w="792" w:type="pct"/>
            <w:tcBorders>
              <w:top w:val="dotted" w:sz="4" w:space="0" w:color="auto"/>
              <w:bottom w:val="single" w:sz="4" w:space="0" w:color="auto"/>
            </w:tcBorders>
          </w:tcPr>
          <w:p w14:paraId="7934B3C6" w14:textId="515123D3" w:rsidR="007C13C2" w:rsidRPr="001230DE" w:rsidRDefault="007C13C2" w:rsidP="007C13C2">
            <w:pPr>
              <w:pStyle w:val="TableText"/>
              <w:jc w:val="right"/>
              <w:rPr>
                <w:highlight w:val="yellow"/>
                <w:lang w:eastAsia="en-AU"/>
              </w:rPr>
            </w:pPr>
            <w:r w:rsidRPr="00772632">
              <w:t>0</w:t>
            </w:r>
          </w:p>
        </w:tc>
      </w:tr>
      <w:tr w:rsidR="007C13C2" w:rsidRPr="00742158" w14:paraId="382763AE" w14:textId="2ADAAA42" w:rsidTr="00285328">
        <w:trPr>
          <w:trHeight w:val="362"/>
        </w:trPr>
        <w:tc>
          <w:tcPr>
            <w:tcW w:w="1117" w:type="pct"/>
            <w:tcBorders>
              <w:top w:val="single" w:sz="4" w:space="0" w:color="auto"/>
              <w:bottom w:val="single" w:sz="4" w:space="0" w:color="auto"/>
            </w:tcBorders>
            <w:noWrap/>
            <w:hideMark/>
          </w:tcPr>
          <w:p w14:paraId="0D4A322F" w14:textId="2EEF8CE7" w:rsidR="007C13C2" w:rsidRPr="00285328" w:rsidRDefault="007C13C2" w:rsidP="007C13C2">
            <w:pPr>
              <w:pStyle w:val="TableText"/>
              <w:rPr>
                <w:rStyle w:val="Strong"/>
                <w:b w:val="0"/>
                <w:bCs w:val="0"/>
              </w:rPr>
            </w:pPr>
            <w:r w:rsidRPr="00285328">
              <w:rPr>
                <w:rStyle w:val="Strong"/>
                <w:b w:val="0"/>
                <w:bCs w:val="0"/>
              </w:rPr>
              <w:t xml:space="preserve">Appropriation funding </w:t>
            </w:r>
            <w:r w:rsidRPr="00B60A51">
              <w:rPr>
                <w:rStyle w:val="Strong"/>
                <w:b w:val="0"/>
                <w:bCs w:val="0"/>
                <w:vertAlign w:val="superscript"/>
              </w:rPr>
              <w:t>a</w:t>
            </w:r>
          </w:p>
        </w:tc>
        <w:tc>
          <w:tcPr>
            <w:tcW w:w="710" w:type="pct"/>
            <w:tcBorders>
              <w:top w:val="single" w:sz="4" w:space="0" w:color="auto"/>
              <w:bottom w:val="single" w:sz="4" w:space="0" w:color="auto"/>
            </w:tcBorders>
            <w:noWrap/>
            <w:hideMark/>
          </w:tcPr>
          <w:p w14:paraId="7273F9C8" w14:textId="30D84200" w:rsidR="007C13C2" w:rsidRPr="001230DE" w:rsidRDefault="007C13C2" w:rsidP="007C13C2">
            <w:pPr>
              <w:pStyle w:val="TableText"/>
              <w:jc w:val="right"/>
              <w:rPr>
                <w:rStyle w:val="Strong"/>
                <w:highlight w:val="yellow"/>
              </w:rPr>
            </w:pPr>
            <w:r w:rsidRPr="00772632">
              <w:t>1,542,000</w:t>
            </w:r>
          </w:p>
        </w:tc>
        <w:tc>
          <w:tcPr>
            <w:tcW w:w="793" w:type="pct"/>
            <w:tcBorders>
              <w:top w:val="single" w:sz="4" w:space="0" w:color="auto"/>
              <w:bottom w:val="single" w:sz="4" w:space="0" w:color="auto"/>
            </w:tcBorders>
            <w:noWrap/>
            <w:hideMark/>
          </w:tcPr>
          <w:p w14:paraId="66425D26" w14:textId="1B72F5E1" w:rsidR="007C13C2" w:rsidRPr="001230DE" w:rsidRDefault="007C13C2" w:rsidP="007C13C2">
            <w:pPr>
              <w:pStyle w:val="TableText"/>
              <w:jc w:val="right"/>
              <w:rPr>
                <w:rStyle w:val="Strong"/>
                <w:highlight w:val="yellow"/>
              </w:rPr>
            </w:pPr>
            <w:r w:rsidRPr="00772632">
              <w:t>1,</w:t>
            </w:r>
            <w:r w:rsidR="00981F73">
              <w:t>422</w:t>
            </w:r>
            <w:r w:rsidRPr="00772632">
              <w:t>,</w:t>
            </w:r>
            <w:r w:rsidR="00981F73">
              <w:t>371</w:t>
            </w:r>
          </w:p>
        </w:tc>
        <w:tc>
          <w:tcPr>
            <w:tcW w:w="793" w:type="pct"/>
            <w:tcBorders>
              <w:top w:val="single" w:sz="4" w:space="0" w:color="auto"/>
              <w:bottom w:val="single" w:sz="4" w:space="0" w:color="auto"/>
            </w:tcBorders>
            <w:noWrap/>
            <w:hideMark/>
          </w:tcPr>
          <w:p w14:paraId="1AFC5F70" w14:textId="159407CD" w:rsidR="007C13C2" w:rsidRPr="001230DE" w:rsidRDefault="007C13C2" w:rsidP="007C13C2">
            <w:pPr>
              <w:pStyle w:val="TableText"/>
              <w:jc w:val="right"/>
              <w:rPr>
                <w:highlight w:val="yellow"/>
                <w:lang w:eastAsia="en-AU"/>
              </w:rPr>
            </w:pPr>
            <w:r w:rsidRPr="00772632">
              <w:t>663,915</w:t>
            </w:r>
          </w:p>
        </w:tc>
        <w:tc>
          <w:tcPr>
            <w:tcW w:w="794" w:type="pct"/>
            <w:tcBorders>
              <w:top w:val="single" w:sz="4" w:space="0" w:color="auto"/>
              <w:bottom w:val="single" w:sz="4" w:space="0" w:color="auto"/>
            </w:tcBorders>
            <w:noWrap/>
            <w:hideMark/>
          </w:tcPr>
          <w:p w14:paraId="5EE5FCFD" w14:textId="6AFBFB24" w:rsidR="007C13C2" w:rsidRPr="001230DE" w:rsidRDefault="007C13C2" w:rsidP="007C13C2">
            <w:pPr>
              <w:pStyle w:val="TableText"/>
              <w:jc w:val="right"/>
              <w:rPr>
                <w:highlight w:val="yellow"/>
                <w:lang w:eastAsia="en-AU"/>
              </w:rPr>
            </w:pPr>
            <w:r w:rsidRPr="00772632">
              <w:t>219,087</w:t>
            </w:r>
          </w:p>
        </w:tc>
        <w:tc>
          <w:tcPr>
            <w:tcW w:w="792" w:type="pct"/>
            <w:tcBorders>
              <w:top w:val="single" w:sz="4" w:space="0" w:color="auto"/>
              <w:bottom w:val="single" w:sz="4" w:space="0" w:color="auto"/>
            </w:tcBorders>
          </w:tcPr>
          <w:p w14:paraId="21C25DF3" w14:textId="5FDE92B5" w:rsidR="007C13C2" w:rsidRPr="001230DE" w:rsidRDefault="007C13C2" w:rsidP="007C13C2">
            <w:pPr>
              <w:pStyle w:val="TableText"/>
              <w:jc w:val="right"/>
              <w:rPr>
                <w:highlight w:val="yellow"/>
                <w:lang w:eastAsia="en-AU"/>
              </w:rPr>
            </w:pPr>
            <w:r w:rsidRPr="00772632">
              <w:t>0</w:t>
            </w:r>
          </w:p>
        </w:tc>
      </w:tr>
      <w:tr w:rsidR="00AA141C" w:rsidRPr="00D5326A" w14:paraId="6AC57B14" w14:textId="455A6708" w:rsidTr="00F8036E">
        <w:trPr>
          <w:trHeight w:val="349"/>
        </w:trPr>
        <w:tc>
          <w:tcPr>
            <w:tcW w:w="1117" w:type="pct"/>
            <w:tcBorders>
              <w:top w:val="single" w:sz="4" w:space="0" w:color="auto"/>
              <w:bottom w:val="dotted" w:sz="4" w:space="0" w:color="auto"/>
            </w:tcBorders>
            <w:noWrap/>
            <w:hideMark/>
          </w:tcPr>
          <w:p w14:paraId="5A27E805" w14:textId="77777777" w:rsidR="00AA141C" w:rsidRPr="00811392" w:rsidRDefault="00AA141C" w:rsidP="00AA141C">
            <w:pPr>
              <w:pStyle w:val="TableText"/>
            </w:pPr>
            <w:r w:rsidRPr="00811392">
              <w:t>Balance after appropriation</w:t>
            </w:r>
          </w:p>
        </w:tc>
        <w:tc>
          <w:tcPr>
            <w:tcW w:w="710" w:type="pct"/>
            <w:tcBorders>
              <w:top w:val="single" w:sz="4" w:space="0" w:color="auto"/>
              <w:bottom w:val="dotted" w:sz="4" w:space="0" w:color="auto"/>
            </w:tcBorders>
            <w:noWrap/>
            <w:hideMark/>
          </w:tcPr>
          <w:p w14:paraId="47FCF18A" w14:textId="0F3126A9" w:rsidR="00AA141C" w:rsidRPr="001230DE" w:rsidRDefault="00AA141C" w:rsidP="00AA141C">
            <w:pPr>
              <w:pStyle w:val="TableText"/>
              <w:jc w:val="right"/>
              <w:rPr>
                <w:highlight w:val="yellow"/>
              </w:rPr>
            </w:pPr>
            <w:r w:rsidRPr="007D33B5">
              <w:t>0</w:t>
            </w:r>
          </w:p>
        </w:tc>
        <w:tc>
          <w:tcPr>
            <w:tcW w:w="793" w:type="pct"/>
            <w:tcBorders>
              <w:top w:val="single" w:sz="4" w:space="0" w:color="auto"/>
              <w:bottom w:val="dotted" w:sz="4" w:space="0" w:color="auto"/>
            </w:tcBorders>
            <w:noWrap/>
            <w:hideMark/>
          </w:tcPr>
          <w:p w14:paraId="4DCB2049" w14:textId="2FF144E1" w:rsidR="00AA141C" w:rsidRPr="001230DE" w:rsidRDefault="00AA141C" w:rsidP="00AA141C">
            <w:pPr>
              <w:pStyle w:val="TableText"/>
              <w:jc w:val="right"/>
              <w:rPr>
                <w:highlight w:val="yellow"/>
              </w:rPr>
            </w:pPr>
            <w:r w:rsidRPr="007D33B5">
              <w:t>0</w:t>
            </w:r>
          </w:p>
        </w:tc>
        <w:tc>
          <w:tcPr>
            <w:tcW w:w="793" w:type="pct"/>
            <w:tcBorders>
              <w:top w:val="single" w:sz="4" w:space="0" w:color="auto"/>
              <w:bottom w:val="dotted" w:sz="4" w:space="0" w:color="auto"/>
            </w:tcBorders>
            <w:noWrap/>
            <w:hideMark/>
          </w:tcPr>
          <w:p w14:paraId="04A2729B" w14:textId="639AD76B" w:rsidR="00AA141C" w:rsidRPr="001230DE" w:rsidRDefault="00AA141C" w:rsidP="00AA141C">
            <w:pPr>
              <w:pStyle w:val="TableText"/>
              <w:jc w:val="right"/>
              <w:rPr>
                <w:highlight w:val="yellow"/>
              </w:rPr>
            </w:pPr>
            <w:r w:rsidRPr="007D33B5">
              <w:t>0</w:t>
            </w:r>
          </w:p>
        </w:tc>
        <w:tc>
          <w:tcPr>
            <w:tcW w:w="794" w:type="pct"/>
            <w:tcBorders>
              <w:top w:val="single" w:sz="4" w:space="0" w:color="auto"/>
              <w:bottom w:val="dotted" w:sz="4" w:space="0" w:color="auto"/>
            </w:tcBorders>
            <w:noWrap/>
            <w:hideMark/>
          </w:tcPr>
          <w:p w14:paraId="67134EDE" w14:textId="31094C8B" w:rsidR="00AA141C" w:rsidRPr="001230DE" w:rsidRDefault="00AA141C" w:rsidP="00AA141C">
            <w:pPr>
              <w:pStyle w:val="TableText"/>
              <w:jc w:val="right"/>
              <w:rPr>
                <w:highlight w:val="yellow"/>
              </w:rPr>
            </w:pPr>
            <w:r w:rsidRPr="007D33B5">
              <w:t>0</w:t>
            </w:r>
          </w:p>
        </w:tc>
        <w:tc>
          <w:tcPr>
            <w:tcW w:w="792" w:type="pct"/>
            <w:tcBorders>
              <w:top w:val="single" w:sz="4" w:space="0" w:color="auto"/>
              <w:bottom w:val="dotted" w:sz="4" w:space="0" w:color="auto"/>
            </w:tcBorders>
          </w:tcPr>
          <w:p w14:paraId="382F7C8B" w14:textId="0536F214" w:rsidR="00AA141C" w:rsidRPr="001230DE" w:rsidRDefault="00AA141C" w:rsidP="00AA141C">
            <w:pPr>
              <w:pStyle w:val="TableText"/>
              <w:jc w:val="right"/>
              <w:rPr>
                <w:highlight w:val="yellow"/>
              </w:rPr>
            </w:pPr>
            <w:r w:rsidRPr="007D33B5">
              <w:t>0</w:t>
            </w:r>
          </w:p>
        </w:tc>
      </w:tr>
      <w:tr w:rsidR="00AA141C" w:rsidRPr="00D5326A" w14:paraId="0515B4C9" w14:textId="7E28D74E" w:rsidTr="00AA141C">
        <w:trPr>
          <w:trHeight w:val="349"/>
        </w:trPr>
        <w:tc>
          <w:tcPr>
            <w:tcW w:w="1117" w:type="pct"/>
            <w:tcBorders>
              <w:top w:val="dotted" w:sz="4" w:space="0" w:color="auto"/>
              <w:bottom w:val="dotted" w:sz="4" w:space="0" w:color="auto"/>
            </w:tcBorders>
            <w:noWrap/>
            <w:hideMark/>
          </w:tcPr>
          <w:p w14:paraId="350FA5B4" w14:textId="77777777" w:rsidR="00AA141C" w:rsidRPr="00811392" w:rsidRDefault="00AA141C" w:rsidP="00AA141C">
            <w:pPr>
              <w:pStyle w:val="TableText"/>
            </w:pPr>
            <w:r w:rsidRPr="00811392">
              <w:t>Forecast opening balance</w:t>
            </w:r>
          </w:p>
        </w:tc>
        <w:tc>
          <w:tcPr>
            <w:tcW w:w="710" w:type="pct"/>
            <w:tcBorders>
              <w:top w:val="dotted" w:sz="4" w:space="0" w:color="auto"/>
              <w:bottom w:val="dotted" w:sz="4" w:space="0" w:color="auto"/>
            </w:tcBorders>
            <w:noWrap/>
            <w:hideMark/>
          </w:tcPr>
          <w:p w14:paraId="3454B28C" w14:textId="414FACB3" w:rsidR="00AA141C" w:rsidRPr="001230DE" w:rsidRDefault="00AA141C" w:rsidP="00AA141C">
            <w:pPr>
              <w:pStyle w:val="TableText"/>
              <w:jc w:val="right"/>
              <w:rPr>
                <w:highlight w:val="yellow"/>
              </w:rPr>
            </w:pPr>
            <w:r>
              <w:t>(</w:t>
            </w:r>
            <w:r w:rsidRPr="007D33B5">
              <w:t>801,164</w:t>
            </w:r>
            <w:r>
              <w:t>)</w:t>
            </w:r>
          </w:p>
        </w:tc>
        <w:tc>
          <w:tcPr>
            <w:tcW w:w="793" w:type="pct"/>
            <w:tcBorders>
              <w:top w:val="dotted" w:sz="4" w:space="0" w:color="auto"/>
              <w:bottom w:val="dotted" w:sz="4" w:space="0" w:color="auto"/>
            </w:tcBorders>
            <w:noWrap/>
            <w:hideMark/>
          </w:tcPr>
          <w:p w14:paraId="30527BA1" w14:textId="3EAFA1A8" w:rsidR="00AA141C" w:rsidRPr="001230DE" w:rsidRDefault="00AA141C" w:rsidP="00AA141C">
            <w:pPr>
              <w:pStyle w:val="TableText"/>
              <w:jc w:val="right"/>
              <w:rPr>
                <w:highlight w:val="yellow"/>
              </w:rPr>
            </w:pPr>
            <w:r>
              <w:t>(</w:t>
            </w:r>
            <w:r w:rsidRPr="007D33B5">
              <w:t>801,164</w:t>
            </w:r>
            <w:r>
              <w:t>)</w:t>
            </w:r>
          </w:p>
        </w:tc>
        <w:tc>
          <w:tcPr>
            <w:tcW w:w="793" w:type="pct"/>
            <w:tcBorders>
              <w:top w:val="dotted" w:sz="4" w:space="0" w:color="auto"/>
              <w:bottom w:val="dotted" w:sz="4" w:space="0" w:color="auto"/>
            </w:tcBorders>
            <w:noWrap/>
            <w:hideMark/>
          </w:tcPr>
          <w:p w14:paraId="675D9000" w14:textId="2DF3A77E" w:rsidR="00AA141C" w:rsidRPr="001230DE" w:rsidRDefault="00AA141C" w:rsidP="00AA141C">
            <w:pPr>
              <w:pStyle w:val="TableText"/>
              <w:jc w:val="right"/>
              <w:rPr>
                <w:highlight w:val="yellow"/>
              </w:rPr>
            </w:pPr>
            <w:r>
              <w:t>(</w:t>
            </w:r>
            <w:r w:rsidRPr="007D33B5">
              <w:t>801,164</w:t>
            </w:r>
            <w:r>
              <w:t>)</w:t>
            </w:r>
          </w:p>
        </w:tc>
        <w:tc>
          <w:tcPr>
            <w:tcW w:w="794" w:type="pct"/>
            <w:tcBorders>
              <w:top w:val="dotted" w:sz="4" w:space="0" w:color="auto"/>
              <w:bottom w:val="dotted" w:sz="4" w:space="0" w:color="auto"/>
            </w:tcBorders>
            <w:noWrap/>
            <w:hideMark/>
          </w:tcPr>
          <w:p w14:paraId="0B6A38E7" w14:textId="5FD92B36" w:rsidR="00AA141C" w:rsidRPr="001230DE" w:rsidRDefault="00AA141C" w:rsidP="00AA141C">
            <w:pPr>
              <w:pStyle w:val="TableText"/>
              <w:jc w:val="right"/>
              <w:rPr>
                <w:highlight w:val="yellow"/>
              </w:rPr>
            </w:pPr>
            <w:r>
              <w:t>(</w:t>
            </w:r>
            <w:r w:rsidRPr="007D33B5">
              <w:t>801,16</w:t>
            </w:r>
            <w:r w:rsidR="006D755C">
              <w:t>4</w:t>
            </w:r>
            <w:r>
              <w:t>)</w:t>
            </w:r>
          </w:p>
        </w:tc>
        <w:tc>
          <w:tcPr>
            <w:tcW w:w="792" w:type="pct"/>
            <w:tcBorders>
              <w:top w:val="dotted" w:sz="4" w:space="0" w:color="auto"/>
              <w:bottom w:val="dotted" w:sz="4" w:space="0" w:color="auto"/>
            </w:tcBorders>
          </w:tcPr>
          <w:p w14:paraId="7FD8C23E" w14:textId="54EDBE16" w:rsidR="00AA141C" w:rsidRPr="001230DE" w:rsidRDefault="00AA141C" w:rsidP="00AA141C">
            <w:pPr>
              <w:pStyle w:val="TableText"/>
              <w:jc w:val="right"/>
              <w:rPr>
                <w:highlight w:val="yellow"/>
              </w:rPr>
            </w:pPr>
            <w:r>
              <w:t>(</w:t>
            </w:r>
            <w:r w:rsidRPr="007D33B5">
              <w:t>801,16</w:t>
            </w:r>
            <w:r w:rsidR="006D755C">
              <w:t>4</w:t>
            </w:r>
            <w:r>
              <w:t>)</w:t>
            </w:r>
          </w:p>
        </w:tc>
      </w:tr>
      <w:tr w:rsidR="00AA141C" w:rsidRPr="00D5326A" w14:paraId="565DBA96" w14:textId="447D75EA" w:rsidTr="00F8036E">
        <w:trPr>
          <w:trHeight w:val="362"/>
        </w:trPr>
        <w:tc>
          <w:tcPr>
            <w:tcW w:w="1117" w:type="pct"/>
            <w:tcBorders>
              <w:top w:val="dotted" w:sz="4" w:space="0" w:color="auto"/>
              <w:bottom w:val="single" w:sz="4" w:space="0" w:color="auto"/>
            </w:tcBorders>
            <w:noWrap/>
            <w:hideMark/>
          </w:tcPr>
          <w:p w14:paraId="2CC545B5" w14:textId="77777777" w:rsidR="00AA141C" w:rsidRPr="00811392" w:rsidRDefault="00AA141C" w:rsidP="00AA141C">
            <w:pPr>
              <w:pStyle w:val="TableText"/>
            </w:pPr>
            <w:r w:rsidRPr="00811392">
              <w:t>Transfer</w:t>
            </w:r>
          </w:p>
        </w:tc>
        <w:tc>
          <w:tcPr>
            <w:tcW w:w="710" w:type="pct"/>
            <w:tcBorders>
              <w:top w:val="dotted" w:sz="4" w:space="0" w:color="auto"/>
              <w:bottom w:val="single" w:sz="4" w:space="0" w:color="auto"/>
            </w:tcBorders>
            <w:noWrap/>
            <w:hideMark/>
          </w:tcPr>
          <w:p w14:paraId="270FFD8F" w14:textId="39E9E901" w:rsidR="00AA141C" w:rsidRPr="001230DE" w:rsidRDefault="00AA141C" w:rsidP="00AA141C">
            <w:pPr>
              <w:pStyle w:val="TableText"/>
              <w:jc w:val="right"/>
              <w:rPr>
                <w:highlight w:val="yellow"/>
              </w:rPr>
            </w:pPr>
            <w:r w:rsidRPr="007D33B5">
              <w:t>0</w:t>
            </w:r>
          </w:p>
        </w:tc>
        <w:tc>
          <w:tcPr>
            <w:tcW w:w="793" w:type="pct"/>
            <w:tcBorders>
              <w:top w:val="dotted" w:sz="4" w:space="0" w:color="auto"/>
              <w:bottom w:val="single" w:sz="4" w:space="0" w:color="auto"/>
            </w:tcBorders>
            <w:noWrap/>
            <w:hideMark/>
          </w:tcPr>
          <w:p w14:paraId="2B7F1165" w14:textId="5C6979D9" w:rsidR="00AA141C" w:rsidRPr="001230DE" w:rsidRDefault="00AA141C" w:rsidP="00AA141C">
            <w:pPr>
              <w:pStyle w:val="TableText"/>
              <w:jc w:val="right"/>
              <w:rPr>
                <w:highlight w:val="yellow"/>
              </w:rPr>
            </w:pPr>
            <w:r w:rsidRPr="007D33B5">
              <w:t>0</w:t>
            </w:r>
          </w:p>
        </w:tc>
        <w:tc>
          <w:tcPr>
            <w:tcW w:w="793" w:type="pct"/>
            <w:tcBorders>
              <w:top w:val="dotted" w:sz="4" w:space="0" w:color="auto"/>
              <w:bottom w:val="single" w:sz="4" w:space="0" w:color="auto"/>
            </w:tcBorders>
            <w:noWrap/>
            <w:hideMark/>
          </w:tcPr>
          <w:p w14:paraId="44CB1D3E" w14:textId="6BD7525A" w:rsidR="00AA141C" w:rsidRPr="001230DE" w:rsidRDefault="00AA141C" w:rsidP="00AA141C">
            <w:pPr>
              <w:pStyle w:val="TableText"/>
              <w:jc w:val="right"/>
              <w:rPr>
                <w:highlight w:val="yellow"/>
              </w:rPr>
            </w:pPr>
            <w:r w:rsidRPr="007D33B5">
              <w:t>0</w:t>
            </w:r>
          </w:p>
        </w:tc>
        <w:tc>
          <w:tcPr>
            <w:tcW w:w="794" w:type="pct"/>
            <w:tcBorders>
              <w:top w:val="dotted" w:sz="4" w:space="0" w:color="auto"/>
              <w:bottom w:val="single" w:sz="4" w:space="0" w:color="auto"/>
            </w:tcBorders>
            <w:noWrap/>
            <w:hideMark/>
          </w:tcPr>
          <w:p w14:paraId="3F2DAD4A" w14:textId="30184209" w:rsidR="00AA141C" w:rsidRPr="001230DE" w:rsidRDefault="00AA141C" w:rsidP="00AA141C">
            <w:pPr>
              <w:pStyle w:val="TableText"/>
              <w:jc w:val="right"/>
              <w:rPr>
                <w:highlight w:val="yellow"/>
              </w:rPr>
            </w:pPr>
            <w:r w:rsidRPr="007D33B5">
              <w:t>0</w:t>
            </w:r>
          </w:p>
        </w:tc>
        <w:tc>
          <w:tcPr>
            <w:tcW w:w="792" w:type="pct"/>
            <w:tcBorders>
              <w:top w:val="dotted" w:sz="4" w:space="0" w:color="auto"/>
              <w:bottom w:val="single" w:sz="4" w:space="0" w:color="auto"/>
            </w:tcBorders>
          </w:tcPr>
          <w:p w14:paraId="1C2168B4" w14:textId="71F39AF9" w:rsidR="00AA141C" w:rsidRPr="001230DE" w:rsidRDefault="00AA141C" w:rsidP="00AA141C">
            <w:pPr>
              <w:pStyle w:val="TableText"/>
              <w:jc w:val="right"/>
              <w:rPr>
                <w:highlight w:val="yellow"/>
              </w:rPr>
            </w:pPr>
            <w:r w:rsidRPr="007D33B5">
              <w:t>0</w:t>
            </w:r>
          </w:p>
        </w:tc>
      </w:tr>
      <w:tr w:rsidR="006D755C" w:rsidRPr="00742158" w14:paraId="462C3FE5" w14:textId="046BB654" w:rsidTr="007A32CA">
        <w:trPr>
          <w:trHeight w:val="349"/>
        </w:trPr>
        <w:tc>
          <w:tcPr>
            <w:tcW w:w="1117" w:type="pct"/>
            <w:tcBorders>
              <w:top w:val="single" w:sz="4" w:space="0" w:color="auto"/>
            </w:tcBorders>
            <w:noWrap/>
            <w:hideMark/>
          </w:tcPr>
          <w:p w14:paraId="64CBEA00" w14:textId="77777777" w:rsidR="006D755C" w:rsidRPr="00B60A51" w:rsidRDefault="006D755C" w:rsidP="00B60A51">
            <w:pPr>
              <w:pStyle w:val="TableText"/>
              <w:rPr>
                <w:rStyle w:val="Strong"/>
                <w:b w:val="0"/>
                <w:bCs w:val="0"/>
              </w:rPr>
            </w:pPr>
            <w:r w:rsidRPr="00B60A51">
              <w:rPr>
                <w:rStyle w:val="Strong"/>
                <w:b w:val="0"/>
                <w:bCs w:val="0"/>
              </w:rPr>
              <w:t>Forecast closing balance</w:t>
            </w:r>
          </w:p>
        </w:tc>
        <w:tc>
          <w:tcPr>
            <w:tcW w:w="710" w:type="pct"/>
            <w:tcBorders>
              <w:top w:val="single" w:sz="4" w:space="0" w:color="auto"/>
            </w:tcBorders>
            <w:noWrap/>
            <w:hideMark/>
          </w:tcPr>
          <w:p w14:paraId="7DDCF636" w14:textId="361E5E69" w:rsidR="006D755C" w:rsidRPr="001230DE" w:rsidRDefault="006D755C" w:rsidP="006D755C">
            <w:pPr>
              <w:pStyle w:val="TableText"/>
              <w:jc w:val="right"/>
              <w:rPr>
                <w:rStyle w:val="Strong"/>
                <w:highlight w:val="yellow"/>
              </w:rPr>
            </w:pPr>
            <w:r w:rsidRPr="007A0C56">
              <w:t>(801,164)</w:t>
            </w:r>
          </w:p>
        </w:tc>
        <w:tc>
          <w:tcPr>
            <w:tcW w:w="793" w:type="pct"/>
            <w:tcBorders>
              <w:top w:val="single" w:sz="4" w:space="0" w:color="auto"/>
            </w:tcBorders>
            <w:noWrap/>
            <w:hideMark/>
          </w:tcPr>
          <w:p w14:paraId="20DE6B42" w14:textId="3D668A6D" w:rsidR="006D755C" w:rsidRPr="001230DE" w:rsidRDefault="006D755C" w:rsidP="006D755C">
            <w:pPr>
              <w:pStyle w:val="TableText"/>
              <w:jc w:val="right"/>
              <w:rPr>
                <w:rStyle w:val="Strong"/>
                <w:highlight w:val="yellow"/>
              </w:rPr>
            </w:pPr>
            <w:r w:rsidRPr="007A0C56">
              <w:t>(801,164)</w:t>
            </w:r>
          </w:p>
        </w:tc>
        <w:tc>
          <w:tcPr>
            <w:tcW w:w="793" w:type="pct"/>
            <w:tcBorders>
              <w:top w:val="single" w:sz="4" w:space="0" w:color="auto"/>
            </w:tcBorders>
            <w:noWrap/>
            <w:hideMark/>
          </w:tcPr>
          <w:p w14:paraId="0FC57D59" w14:textId="29EABDCA" w:rsidR="006D755C" w:rsidRPr="001230DE" w:rsidRDefault="006D755C" w:rsidP="006D755C">
            <w:pPr>
              <w:pStyle w:val="TableText"/>
              <w:jc w:val="right"/>
              <w:rPr>
                <w:highlight w:val="yellow"/>
                <w:lang w:eastAsia="en-AU"/>
              </w:rPr>
            </w:pPr>
            <w:r w:rsidRPr="007A0C56">
              <w:t>(801,164)</w:t>
            </w:r>
          </w:p>
        </w:tc>
        <w:tc>
          <w:tcPr>
            <w:tcW w:w="794" w:type="pct"/>
            <w:tcBorders>
              <w:top w:val="single" w:sz="4" w:space="0" w:color="auto"/>
            </w:tcBorders>
            <w:noWrap/>
            <w:hideMark/>
          </w:tcPr>
          <w:p w14:paraId="266685EB" w14:textId="1A6A81CC" w:rsidR="006D755C" w:rsidRPr="001230DE" w:rsidRDefault="006D755C" w:rsidP="006D755C">
            <w:pPr>
              <w:pStyle w:val="TableText"/>
              <w:jc w:val="right"/>
              <w:rPr>
                <w:highlight w:val="yellow"/>
                <w:lang w:eastAsia="en-AU"/>
              </w:rPr>
            </w:pPr>
            <w:r w:rsidRPr="007A0C56">
              <w:t>(801,164)</w:t>
            </w:r>
          </w:p>
        </w:tc>
        <w:tc>
          <w:tcPr>
            <w:tcW w:w="792" w:type="pct"/>
            <w:tcBorders>
              <w:top w:val="single" w:sz="4" w:space="0" w:color="auto"/>
            </w:tcBorders>
          </w:tcPr>
          <w:p w14:paraId="333E545C" w14:textId="0309F0C6" w:rsidR="006D755C" w:rsidRPr="001230DE" w:rsidRDefault="006D755C" w:rsidP="006D755C">
            <w:pPr>
              <w:pStyle w:val="TableText"/>
              <w:jc w:val="right"/>
              <w:rPr>
                <w:highlight w:val="yellow"/>
                <w:lang w:eastAsia="en-AU"/>
              </w:rPr>
            </w:pPr>
            <w:r w:rsidRPr="007A0C56">
              <w:t>(801,164)</w:t>
            </w:r>
          </w:p>
        </w:tc>
      </w:tr>
    </w:tbl>
    <w:p w14:paraId="2A9BFE86" w14:textId="35BA4A9F" w:rsidR="0080126D" w:rsidRPr="00827367" w:rsidRDefault="0080126D" w:rsidP="0080126D">
      <w:pPr>
        <w:pStyle w:val="FigureTableNoteSource"/>
        <w:rPr>
          <w:rStyle w:val="Strong"/>
          <w:b w:val="0"/>
          <w:bCs w:val="0"/>
        </w:rPr>
      </w:pPr>
      <w:r w:rsidRPr="00BC186D">
        <w:t>Note:</w:t>
      </w:r>
      <w:r>
        <w:rPr>
          <w:rStyle w:val="Strong"/>
        </w:rPr>
        <w:t xml:space="preserve"> </w:t>
      </w:r>
      <w:r w:rsidRPr="00FA3557">
        <w:rPr>
          <w:rStyle w:val="Strong"/>
          <w:b w:val="0"/>
          <w:bCs w:val="0"/>
        </w:rPr>
        <w:t>Numbers in brackets are negative.</w:t>
      </w:r>
      <w:r>
        <w:rPr>
          <w:rStyle w:val="Strong"/>
        </w:rPr>
        <w:t xml:space="preserve"> a</w:t>
      </w:r>
      <w:r w:rsidR="00EE726F">
        <w:rPr>
          <w:rStyle w:val="Strong"/>
        </w:rPr>
        <w:t>.</w:t>
      </w:r>
      <w:r>
        <w:rPr>
          <w:rStyle w:val="Strong"/>
        </w:rPr>
        <w:t xml:space="preserve"> </w:t>
      </w:r>
      <w:r w:rsidR="008D727D">
        <w:rPr>
          <w:rStyle w:val="Strong"/>
          <w:b w:val="0"/>
          <w:bCs w:val="0"/>
        </w:rPr>
        <w:t>A</w:t>
      </w:r>
      <w:r w:rsidR="00BD187E" w:rsidRPr="00827367">
        <w:rPr>
          <w:rStyle w:val="Strong"/>
          <w:b w:val="0"/>
          <w:bCs w:val="0"/>
        </w:rPr>
        <w:t xml:space="preserve">ppropriation allocated </w:t>
      </w:r>
      <w:r w:rsidR="00F443BF">
        <w:rPr>
          <w:rStyle w:val="Strong"/>
          <w:b w:val="0"/>
          <w:bCs w:val="0"/>
        </w:rPr>
        <w:t>from</w:t>
      </w:r>
      <w:r w:rsidR="00BD187E" w:rsidRPr="00827367">
        <w:rPr>
          <w:rStyle w:val="Strong"/>
          <w:b w:val="0"/>
          <w:bCs w:val="0"/>
        </w:rPr>
        <w:t xml:space="preserve"> </w:t>
      </w:r>
      <w:r w:rsidR="00BD187E" w:rsidRPr="003F00CD">
        <w:rPr>
          <w:rStyle w:val="Strong"/>
          <w:b w:val="0"/>
          <w:bCs w:val="0"/>
        </w:rPr>
        <w:t>202</w:t>
      </w:r>
      <w:r w:rsidR="000319F6" w:rsidRPr="003F00CD">
        <w:rPr>
          <w:rStyle w:val="Strong"/>
          <w:b w:val="0"/>
          <w:bCs w:val="0"/>
        </w:rPr>
        <w:t>5</w:t>
      </w:r>
      <w:r w:rsidR="00951A81">
        <w:rPr>
          <w:rStyle w:val="Strong"/>
          <w:b w:val="0"/>
          <w:bCs w:val="0"/>
        </w:rPr>
        <w:t>–2</w:t>
      </w:r>
      <w:r w:rsidR="000319F6" w:rsidRPr="003F00CD">
        <w:rPr>
          <w:rStyle w:val="Strong"/>
          <w:b w:val="0"/>
          <w:bCs w:val="0"/>
        </w:rPr>
        <w:t>6</w:t>
      </w:r>
      <w:r w:rsidR="00BD187E" w:rsidRPr="003F00CD">
        <w:rPr>
          <w:rStyle w:val="Strong"/>
          <w:b w:val="0"/>
          <w:bCs w:val="0"/>
        </w:rPr>
        <w:t xml:space="preserve"> </w:t>
      </w:r>
      <w:r w:rsidR="004850A7">
        <w:rPr>
          <w:rStyle w:val="Strong"/>
          <w:b w:val="0"/>
          <w:bCs w:val="0"/>
        </w:rPr>
        <w:t>to</w:t>
      </w:r>
      <w:r w:rsidR="00BD187E" w:rsidRPr="003F00CD">
        <w:rPr>
          <w:rStyle w:val="Strong"/>
          <w:b w:val="0"/>
          <w:bCs w:val="0"/>
        </w:rPr>
        <w:t xml:space="preserve"> 202</w:t>
      </w:r>
      <w:r w:rsidR="00006A92" w:rsidRPr="003F00CD">
        <w:rPr>
          <w:rStyle w:val="Strong"/>
          <w:b w:val="0"/>
          <w:bCs w:val="0"/>
        </w:rPr>
        <w:t>8</w:t>
      </w:r>
      <w:r w:rsidR="00951A81">
        <w:rPr>
          <w:rStyle w:val="Strong"/>
          <w:b w:val="0"/>
          <w:bCs w:val="0"/>
        </w:rPr>
        <w:t>–2</w:t>
      </w:r>
      <w:r w:rsidR="00006A92" w:rsidRPr="003F00CD">
        <w:rPr>
          <w:rStyle w:val="Strong"/>
          <w:b w:val="0"/>
          <w:bCs w:val="0"/>
        </w:rPr>
        <w:t>9</w:t>
      </w:r>
      <w:r w:rsidR="00BD187E" w:rsidRPr="00827367">
        <w:rPr>
          <w:rStyle w:val="Strong"/>
          <w:b w:val="0"/>
          <w:bCs w:val="0"/>
        </w:rPr>
        <w:t xml:space="preserve"> is notional until financial results are finalised and published in the department’s annual report.</w:t>
      </w:r>
    </w:p>
    <w:p w14:paraId="300C206A" w14:textId="423812B7" w:rsidR="001C4609" w:rsidRDefault="001C4609" w:rsidP="001C4609">
      <w:bookmarkStart w:id="119" w:name="_Hlk193705251"/>
      <w:r>
        <w:t xml:space="preserve">Notable movements between 2025–26 and forward estimates from 2026–27 are </w:t>
      </w:r>
      <w:r w:rsidR="00A875CF">
        <w:t>due to</w:t>
      </w:r>
      <w:r>
        <w:t>:</w:t>
      </w:r>
    </w:p>
    <w:p w14:paraId="0FED1B2B" w14:textId="1FD507EA" w:rsidR="008635E9" w:rsidRDefault="008635E9" w:rsidP="008635E9">
      <w:pPr>
        <w:pStyle w:val="ListBullet"/>
      </w:pPr>
      <w:r>
        <w:t>inflation where employee related expenses increase by 3% per annum and supplier cost</w:t>
      </w:r>
      <w:r w:rsidR="00064DEA">
        <w:t>s</w:t>
      </w:r>
      <w:r>
        <w:t xml:space="preserve"> increase by 2.7%</w:t>
      </w:r>
    </w:p>
    <w:p w14:paraId="4366AC87" w14:textId="5D91D08A" w:rsidR="00EF3582" w:rsidRPr="00EF3582" w:rsidRDefault="00EF3582" w:rsidP="00EF3582">
      <w:pPr>
        <w:pStyle w:val="ListBullet"/>
      </w:pPr>
      <w:r w:rsidRPr="00EF3582">
        <w:t>updates to the department’s cost base to incorporate ongoing operational expenses</w:t>
      </w:r>
      <w:r w:rsidR="002E16F8">
        <w:t xml:space="preserve"> </w:t>
      </w:r>
      <w:r w:rsidR="002E16F8" w:rsidRPr="002E16F8">
        <w:t xml:space="preserve">(e.g. maintaining security of ICT systems through the </w:t>
      </w:r>
      <w:proofErr w:type="spellStart"/>
      <w:r w:rsidR="002E16F8" w:rsidRPr="002E16F8">
        <w:t>CapSTAR</w:t>
      </w:r>
      <w:proofErr w:type="spellEnd"/>
      <w:r w:rsidR="002E16F8" w:rsidRPr="002E16F8">
        <w:t xml:space="preserve"> program)</w:t>
      </w:r>
    </w:p>
    <w:p w14:paraId="163809AE" w14:textId="66B617A8" w:rsidR="008635E9" w:rsidRDefault="008635E9" w:rsidP="008635E9">
      <w:pPr>
        <w:pStyle w:val="ListBullet"/>
      </w:pPr>
      <w:r>
        <w:t xml:space="preserve">change of funding mechanism, from appropriation to cost recovery, for existing regulatory activities described in </w:t>
      </w:r>
      <w:hyperlink w:anchor="_Transition_of_regulatory" w:history="1">
        <w:r w:rsidR="00724463">
          <w:rPr>
            <w:rStyle w:val="Hyperlink"/>
          </w:rPr>
          <w:t>s</w:t>
        </w:r>
        <w:r w:rsidRPr="00007672">
          <w:rPr>
            <w:rStyle w:val="Hyperlink"/>
          </w:rPr>
          <w:t>ection 1.2</w:t>
        </w:r>
      </w:hyperlink>
    </w:p>
    <w:p w14:paraId="34ED0E58" w14:textId="4381DC60" w:rsidR="00563941" w:rsidRDefault="00563941" w:rsidP="00563941">
      <w:pPr>
        <w:pStyle w:val="ListBullet"/>
      </w:pPr>
      <w:r>
        <w:t xml:space="preserve">inclusion of </w:t>
      </w:r>
      <w:r w:rsidR="00FE1DD6">
        <w:t xml:space="preserve">the </w:t>
      </w:r>
      <w:r>
        <w:t xml:space="preserve">new regulatory efficiency program described in </w:t>
      </w:r>
      <w:hyperlink w:anchor="_Transition_of_regulatory" w:history="1">
        <w:r>
          <w:rPr>
            <w:rStyle w:val="Hyperlink"/>
          </w:rPr>
          <w:t>s</w:t>
        </w:r>
        <w:r w:rsidRPr="00007672">
          <w:rPr>
            <w:rStyle w:val="Hyperlink"/>
          </w:rPr>
          <w:t>ection 1.2</w:t>
        </w:r>
      </w:hyperlink>
      <w:r>
        <w:t xml:space="preserve"> in cost recovery arrangement from 2027–28</w:t>
      </w:r>
    </w:p>
    <w:p w14:paraId="3B552044" w14:textId="309120FC" w:rsidR="00866C57" w:rsidRPr="00866C57" w:rsidRDefault="00866C57" w:rsidP="00866C57">
      <w:pPr>
        <w:pStyle w:val="ListBullet"/>
      </w:pPr>
      <w:r w:rsidRPr="00866C57">
        <w:t>regulatory prices remaining unchanged for 2026–27 through continued full supplementation for the cost recovery revenue gap that existed as of the 2025–26 budget</w:t>
      </w:r>
    </w:p>
    <w:p w14:paraId="41809A08" w14:textId="79F21408" w:rsidR="008A3382" w:rsidRDefault="008A3382" w:rsidP="008A3382">
      <w:pPr>
        <w:pStyle w:val="ListBullet"/>
      </w:pPr>
      <w:r>
        <w:t xml:space="preserve">$80,000 addition to the cost base for </w:t>
      </w:r>
      <w:r w:rsidR="00AC63C1">
        <w:t xml:space="preserve">activities within the National Residue Survey, </w:t>
      </w:r>
      <w:r>
        <w:t>including $</w:t>
      </w:r>
      <w:r w:rsidR="00325FF7">
        <w:t>5</w:t>
      </w:r>
      <w:r>
        <w:t>0,000 for additional testing to cover requirements for China and the European Union</w:t>
      </w:r>
    </w:p>
    <w:p w14:paraId="7DA1F6A6" w14:textId="60FA4798" w:rsidR="008A3382" w:rsidRDefault="008A3382" w:rsidP="008A3382">
      <w:pPr>
        <w:pStyle w:val="ListBullet"/>
      </w:pPr>
      <w:r>
        <w:t xml:space="preserve">$75,000 increase in travel expenses when compared to the 2024–25 </w:t>
      </w:r>
      <w:r w:rsidR="00B94724">
        <w:t>B</w:t>
      </w:r>
      <w:r>
        <w:t>udget to support increased levels of regulatory work and importing country reviews</w:t>
      </w:r>
    </w:p>
    <w:p w14:paraId="7C72F1D7" w14:textId="703FE7FE" w:rsidR="00FC6538" w:rsidRDefault="008A3382">
      <w:pPr>
        <w:pStyle w:val="ListBullet"/>
      </w:pPr>
      <w:r>
        <w:t>$75,000 addition to the cost base to maintain the risk</w:t>
      </w:r>
      <w:r w:rsidR="008E7E45">
        <w:t>-</w:t>
      </w:r>
      <w:r>
        <w:t>based digital platform supporting the approach for audits of low</w:t>
      </w:r>
      <w:r w:rsidR="00EF3582">
        <w:t>-</w:t>
      </w:r>
      <w:r>
        <w:t xml:space="preserve">risk commodities. The total cost of the platform is $150,000 per </w:t>
      </w:r>
      <w:r>
        <w:lastRenderedPageBreak/>
        <w:t xml:space="preserve">annum, split equally between the dairy </w:t>
      </w:r>
      <w:proofErr w:type="gramStart"/>
      <w:r>
        <w:t>export</w:t>
      </w:r>
      <w:r w:rsidR="003F18BD">
        <w:t>s</w:t>
      </w:r>
      <w:proofErr w:type="gramEnd"/>
      <w:r>
        <w:t xml:space="preserve"> arrangement and </w:t>
      </w:r>
      <w:r w:rsidR="00894C15">
        <w:t>fish</w:t>
      </w:r>
      <w:r>
        <w:t xml:space="preserve"> and egg export</w:t>
      </w:r>
      <w:r w:rsidR="003F18BD">
        <w:t>s</w:t>
      </w:r>
      <w:r>
        <w:t xml:space="preserve"> arrangement</w:t>
      </w:r>
    </w:p>
    <w:p w14:paraId="451919B2" w14:textId="53B0B96F" w:rsidR="001C4609" w:rsidRDefault="001C4609" w:rsidP="001C4609">
      <w:pPr>
        <w:pStyle w:val="ListBullet"/>
      </w:pPr>
      <w:r>
        <w:t xml:space="preserve">Expected uplift in revenue through adjustments in price and volume as cost recovery for additional regulatory activities </w:t>
      </w:r>
      <w:proofErr w:type="gramStart"/>
      <w:r>
        <w:t>are phased</w:t>
      </w:r>
      <w:proofErr w:type="gramEnd"/>
      <w:r>
        <w:t xml:space="preserve"> into the arrangement and phased reduction of </w:t>
      </w:r>
      <w:r w:rsidR="007F0AA1">
        <w:t>revenue</w:t>
      </w:r>
      <w:r>
        <w:t xml:space="preserve"> gap commenc</w:t>
      </w:r>
      <w:r w:rsidR="00014ABE">
        <w:t>ing in 2027–28</w:t>
      </w:r>
      <w:r>
        <w:t xml:space="preserve">, as described in </w:t>
      </w:r>
      <w:hyperlink w:anchor="_CRIS_updates" w:history="1">
        <w:r w:rsidR="00B94724">
          <w:rPr>
            <w:rStyle w:val="Hyperlink"/>
          </w:rPr>
          <w:t>CRIS updates</w:t>
        </w:r>
      </w:hyperlink>
      <w:r>
        <w:t>.</w:t>
      </w:r>
    </w:p>
    <w:p w14:paraId="0C479DA5" w14:textId="77777777" w:rsidR="00F82CC1" w:rsidRDefault="00F82CC1" w:rsidP="002146D8">
      <w:pPr>
        <w:pStyle w:val="Heading2"/>
      </w:pPr>
      <w:bookmarkStart w:id="120" w:name="_Toc219736001"/>
      <w:bookmarkStart w:id="121" w:name="_Toc219736052"/>
      <w:bookmarkStart w:id="122" w:name="_Toc219736002"/>
      <w:bookmarkStart w:id="123" w:name="_Toc219736053"/>
      <w:bookmarkStart w:id="124" w:name="_Toc219736003"/>
      <w:bookmarkStart w:id="125" w:name="_Toc219736054"/>
      <w:bookmarkStart w:id="126" w:name="_Toc219736004"/>
      <w:bookmarkStart w:id="127" w:name="_Toc219736055"/>
      <w:bookmarkStart w:id="128" w:name="_Toc219736005"/>
      <w:bookmarkStart w:id="129" w:name="_Toc219736056"/>
      <w:bookmarkStart w:id="130" w:name="_Toc219736006"/>
      <w:bookmarkStart w:id="131" w:name="_Toc219736057"/>
      <w:bookmarkStart w:id="132" w:name="_Toc219736007"/>
      <w:bookmarkStart w:id="133" w:name="_Toc219736058"/>
      <w:bookmarkStart w:id="134" w:name="_Toc219736008"/>
      <w:bookmarkStart w:id="135" w:name="_Toc219736059"/>
      <w:bookmarkStart w:id="136" w:name="_Toc219736009"/>
      <w:bookmarkStart w:id="137" w:name="_Toc219736060"/>
      <w:bookmarkStart w:id="138" w:name="_Toc162351723"/>
      <w:bookmarkStart w:id="139" w:name="_Toc175204221"/>
      <w:bookmarkStart w:id="140" w:name="_Toc228953655"/>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lastRenderedPageBreak/>
        <w:t>Financial and non-financial performance</w:t>
      </w:r>
      <w:bookmarkEnd w:id="138"/>
      <w:bookmarkEnd w:id="139"/>
      <w:bookmarkEnd w:id="140"/>
    </w:p>
    <w:p w14:paraId="32778687" w14:textId="4C6BB5C2" w:rsidR="00F82CC1" w:rsidRDefault="00711228" w:rsidP="00F82CC1">
      <w:r>
        <w:t>This section provides</w:t>
      </w:r>
      <w:r w:rsidR="00F82CC1">
        <w:t xml:space="preserve"> an overview of </w:t>
      </w:r>
      <w:r w:rsidR="00CD4CCC">
        <w:t>our</w:t>
      </w:r>
      <w:r w:rsidR="00F82CC1">
        <w:t xml:space="preserve"> performance in recovering forecast costs and meeting regulatory objectives.</w:t>
      </w:r>
    </w:p>
    <w:p w14:paraId="2E70BCBD" w14:textId="77777777" w:rsidR="00F82CC1" w:rsidRDefault="00F82CC1" w:rsidP="007330B6">
      <w:pPr>
        <w:pStyle w:val="Heading3"/>
      </w:pPr>
      <w:bookmarkStart w:id="141" w:name="_Toc175204222"/>
      <w:bookmarkStart w:id="142" w:name="_Toc228953656"/>
      <w:r>
        <w:t>Financial performance</w:t>
      </w:r>
      <w:bookmarkEnd w:id="141"/>
      <w:bookmarkEnd w:id="142"/>
    </w:p>
    <w:p w14:paraId="36057461" w14:textId="44FE066C" w:rsidR="00F82CC1" w:rsidRPr="00E11FEB" w:rsidRDefault="00F82CC1" w:rsidP="00F82CC1">
      <w:r w:rsidRPr="00E11FEB">
        <w:t xml:space="preserve">The financial performance for </w:t>
      </w:r>
      <w:r w:rsidR="001C44EB">
        <w:t>fish and egg</w:t>
      </w:r>
      <w:r w:rsidRPr="00E11FEB">
        <w:t xml:space="preserve"> export</w:t>
      </w:r>
      <w:r w:rsidR="003F18BD">
        <w:t>s</w:t>
      </w:r>
      <w:r w:rsidRPr="00E11FEB">
        <w:t xml:space="preserve"> cost recovery arrangement </w:t>
      </w:r>
      <w:proofErr w:type="gramStart"/>
      <w:r w:rsidRPr="00E11FEB">
        <w:t>is provided</w:t>
      </w:r>
      <w:proofErr w:type="gramEnd"/>
      <w:r w:rsidRPr="00E11FEB">
        <w:t xml:space="preserve"> in</w:t>
      </w:r>
      <w:r w:rsidR="00DC1E57">
        <w:t xml:space="preserve"> </w:t>
      </w:r>
      <w:r w:rsidR="00BD54A5">
        <w:fldChar w:fldCharType="begin"/>
      </w:r>
      <w:r w:rsidR="00BD54A5">
        <w:instrText xml:space="preserve"> REF _Ref219732659 \h </w:instrText>
      </w:r>
      <w:r w:rsidR="00BD54A5">
        <w:fldChar w:fldCharType="separate"/>
      </w:r>
      <w:r w:rsidR="009047BD">
        <w:t xml:space="preserve">Table </w:t>
      </w:r>
      <w:r w:rsidR="009047BD">
        <w:rPr>
          <w:noProof/>
        </w:rPr>
        <w:t>9</w:t>
      </w:r>
      <w:r w:rsidR="00BD54A5">
        <w:fldChar w:fldCharType="end"/>
      </w:r>
      <w:r w:rsidRPr="00E11FEB">
        <w:t>.</w:t>
      </w:r>
    </w:p>
    <w:p w14:paraId="0516F016" w14:textId="51A58EF7" w:rsidR="00D43CEF" w:rsidRDefault="00D43CEF" w:rsidP="00D43CEF">
      <w:pPr>
        <w:pStyle w:val="Caption"/>
      </w:pPr>
      <w:bookmarkStart w:id="143" w:name="_Ref219732659"/>
      <w:bookmarkStart w:id="144" w:name="_Toc228981588"/>
      <w:r>
        <w:t xml:space="preserve">Table </w:t>
      </w:r>
      <w:fldSimple w:instr=" SEQ Table \* ARABIC ">
        <w:r w:rsidR="009047BD">
          <w:rPr>
            <w:noProof/>
          </w:rPr>
          <w:t>9</w:t>
        </w:r>
      </w:fldSimple>
      <w:bookmarkEnd w:id="143"/>
      <w:r>
        <w:t xml:space="preserve"> </w:t>
      </w:r>
      <w:r w:rsidRPr="0044224C">
        <w:t xml:space="preserve">Financial performance for </w:t>
      </w:r>
      <w:r w:rsidR="001C44EB">
        <w:t>fish and egg</w:t>
      </w:r>
      <w:r w:rsidRPr="0044224C">
        <w:t xml:space="preserve"> exports cost recovery arrangement, 2021–22 to 2024–25</w:t>
      </w:r>
      <w:bookmarkEnd w:id="144"/>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45"/>
        <w:gridCol w:w="1279"/>
        <w:gridCol w:w="1277"/>
        <w:gridCol w:w="1558"/>
        <w:gridCol w:w="1411"/>
      </w:tblGrid>
      <w:tr w:rsidR="00E11FEB" w:rsidRPr="00E11FEB" w14:paraId="0049B269" w14:textId="77777777" w:rsidTr="002E5161">
        <w:trPr>
          <w:cantSplit/>
          <w:tblHeader/>
        </w:trPr>
        <w:tc>
          <w:tcPr>
            <w:tcW w:w="1954" w:type="pct"/>
            <w:tcBorders>
              <w:top w:val="single" w:sz="4" w:space="0" w:color="auto"/>
              <w:left w:val="nil"/>
              <w:bottom w:val="single" w:sz="4" w:space="0" w:color="auto"/>
              <w:right w:val="nil"/>
            </w:tcBorders>
            <w:hideMark/>
          </w:tcPr>
          <w:p w14:paraId="0075E964" w14:textId="77777777" w:rsidR="00E11FEB" w:rsidRPr="00E11FEB" w:rsidRDefault="00E11FEB" w:rsidP="00E11FEB">
            <w:pPr>
              <w:pStyle w:val="TableHeading"/>
              <w:keepNext w:val="0"/>
            </w:pPr>
            <w:bookmarkStart w:id="145" w:name="Title_7"/>
            <w:bookmarkStart w:id="146" w:name="_Ref56085193"/>
            <w:bookmarkEnd w:id="145"/>
            <w:r w:rsidRPr="00E11FEB">
              <w:t>Finance element</w:t>
            </w:r>
          </w:p>
        </w:tc>
        <w:tc>
          <w:tcPr>
            <w:tcW w:w="705" w:type="pct"/>
            <w:tcBorders>
              <w:top w:val="single" w:sz="4" w:space="0" w:color="auto"/>
              <w:left w:val="nil"/>
              <w:bottom w:val="single" w:sz="4" w:space="0" w:color="auto"/>
              <w:right w:val="nil"/>
            </w:tcBorders>
            <w:hideMark/>
          </w:tcPr>
          <w:p w14:paraId="46875AF3" w14:textId="16A7015C" w:rsidR="00E11FEB" w:rsidRPr="00E11FEB" w:rsidRDefault="00224947" w:rsidP="00E11FEB">
            <w:pPr>
              <w:pStyle w:val="TableHeading"/>
              <w:keepNext w:val="0"/>
              <w:jc w:val="right"/>
            </w:pPr>
            <w:r w:rsidRPr="000A31D2">
              <w:t>20</w:t>
            </w:r>
            <w:r>
              <w:t>21</w:t>
            </w:r>
            <w:r w:rsidR="00E11FEB" w:rsidRPr="000A31D2">
              <w:t>–</w:t>
            </w:r>
            <w:r w:rsidRPr="000A31D2">
              <w:t>2</w:t>
            </w:r>
            <w:r>
              <w:t>2</w:t>
            </w:r>
            <w:r w:rsidRPr="000A31D2">
              <w:t xml:space="preserve"> </w:t>
            </w:r>
            <w:r w:rsidR="00E11FEB" w:rsidRPr="000A31D2">
              <w:t>($)</w:t>
            </w:r>
          </w:p>
        </w:tc>
        <w:tc>
          <w:tcPr>
            <w:tcW w:w="704" w:type="pct"/>
            <w:tcBorders>
              <w:top w:val="single" w:sz="4" w:space="0" w:color="auto"/>
              <w:left w:val="nil"/>
              <w:bottom w:val="single" w:sz="4" w:space="0" w:color="auto"/>
              <w:right w:val="nil"/>
            </w:tcBorders>
            <w:hideMark/>
          </w:tcPr>
          <w:p w14:paraId="51B8E9E7" w14:textId="38B0E018" w:rsidR="00E11FEB" w:rsidRPr="00E11FEB" w:rsidRDefault="00224947" w:rsidP="00E11FEB">
            <w:pPr>
              <w:pStyle w:val="TableHeading"/>
              <w:keepNext w:val="0"/>
              <w:jc w:val="right"/>
            </w:pPr>
            <w:r w:rsidRPr="000A31D2">
              <w:t>20</w:t>
            </w:r>
            <w:r>
              <w:t>22</w:t>
            </w:r>
            <w:r w:rsidR="00E11FEB" w:rsidRPr="000A31D2">
              <w:t>–</w:t>
            </w:r>
            <w:r w:rsidRPr="000A31D2">
              <w:t>2</w:t>
            </w:r>
            <w:r>
              <w:t>3</w:t>
            </w:r>
            <w:r w:rsidRPr="000A31D2">
              <w:t xml:space="preserve"> </w:t>
            </w:r>
            <w:r w:rsidR="00E11FEB" w:rsidRPr="000A31D2">
              <w:t>($)</w:t>
            </w:r>
          </w:p>
        </w:tc>
        <w:tc>
          <w:tcPr>
            <w:tcW w:w="859" w:type="pct"/>
            <w:tcBorders>
              <w:top w:val="single" w:sz="4" w:space="0" w:color="auto"/>
              <w:left w:val="nil"/>
              <w:bottom w:val="single" w:sz="4" w:space="0" w:color="auto"/>
              <w:right w:val="nil"/>
            </w:tcBorders>
            <w:hideMark/>
          </w:tcPr>
          <w:p w14:paraId="3DF22F1D" w14:textId="190B2C57" w:rsidR="00E11FEB" w:rsidRPr="00E11FEB" w:rsidRDefault="00250BBE" w:rsidP="00E11FEB">
            <w:pPr>
              <w:pStyle w:val="TableHeading"/>
              <w:keepNext w:val="0"/>
              <w:jc w:val="right"/>
            </w:pPr>
            <w:r w:rsidRPr="000A31D2">
              <w:t>20</w:t>
            </w:r>
            <w:r>
              <w:t>23</w:t>
            </w:r>
            <w:r w:rsidR="00E11FEB" w:rsidRPr="000A31D2">
              <w:t>–</w:t>
            </w:r>
            <w:r w:rsidRPr="000A31D2">
              <w:t>2</w:t>
            </w:r>
            <w:r>
              <w:t>4</w:t>
            </w:r>
            <w:r w:rsidRPr="000A31D2">
              <w:t xml:space="preserve"> </w:t>
            </w:r>
            <w:r w:rsidR="00E11FEB" w:rsidRPr="000A31D2">
              <w:t>($)</w:t>
            </w:r>
          </w:p>
        </w:tc>
        <w:tc>
          <w:tcPr>
            <w:tcW w:w="778" w:type="pct"/>
            <w:tcBorders>
              <w:top w:val="single" w:sz="4" w:space="0" w:color="auto"/>
              <w:left w:val="nil"/>
              <w:bottom w:val="single" w:sz="4" w:space="0" w:color="auto"/>
              <w:right w:val="nil"/>
            </w:tcBorders>
            <w:hideMark/>
          </w:tcPr>
          <w:p w14:paraId="0F065078" w14:textId="4F5CDC56" w:rsidR="00E11FEB" w:rsidRPr="00E11FEB" w:rsidRDefault="00042437" w:rsidP="00E11FEB">
            <w:pPr>
              <w:pStyle w:val="TableHeading"/>
              <w:keepNext w:val="0"/>
              <w:jc w:val="right"/>
            </w:pPr>
            <w:r w:rsidRPr="00E11FEB">
              <w:t>20</w:t>
            </w:r>
            <w:r>
              <w:t>24</w:t>
            </w:r>
            <w:r w:rsidR="00E11FEB" w:rsidRPr="00E11FEB">
              <w:t>–</w:t>
            </w:r>
            <w:r w:rsidRPr="00E11FEB">
              <w:t>2</w:t>
            </w:r>
            <w:r>
              <w:t>5</w:t>
            </w:r>
            <w:r w:rsidRPr="00E11FEB">
              <w:t xml:space="preserve"> </w:t>
            </w:r>
            <w:r w:rsidR="00E11FEB" w:rsidRPr="00E11FEB">
              <w:t>($)</w:t>
            </w:r>
          </w:p>
        </w:tc>
      </w:tr>
      <w:tr w:rsidR="00D618E2" w:rsidRPr="00E11FEB" w14:paraId="73289DD4" w14:textId="77777777" w:rsidTr="002E5161">
        <w:tc>
          <w:tcPr>
            <w:tcW w:w="1954" w:type="pct"/>
            <w:tcBorders>
              <w:top w:val="single" w:sz="4" w:space="0" w:color="auto"/>
              <w:left w:val="nil"/>
              <w:bottom w:val="single" w:sz="4" w:space="0" w:color="auto"/>
              <w:right w:val="nil"/>
            </w:tcBorders>
            <w:hideMark/>
          </w:tcPr>
          <w:p w14:paraId="264E1D12" w14:textId="77777777" w:rsidR="00D618E2" w:rsidRPr="00E11FEB" w:rsidRDefault="00D618E2" w:rsidP="00D618E2">
            <w:pPr>
              <w:pStyle w:val="TableText"/>
            </w:pPr>
            <w:r w:rsidRPr="00E11FEB">
              <w:t>Revenue = X</w:t>
            </w:r>
          </w:p>
        </w:tc>
        <w:tc>
          <w:tcPr>
            <w:tcW w:w="705" w:type="pct"/>
            <w:tcBorders>
              <w:top w:val="single" w:sz="4" w:space="0" w:color="auto"/>
              <w:left w:val="nil"/>
              <w:bottom w:val="single" w:sz="4" w:space="0" w:color="auto"/>
              <w:right w:val="nil"/>
            </w:tcBorders>
            <w:hideMark/>
          </w:tcPr>
          <w:p w14:paraId="1DBDF47D" w14:textId="2BC5B5CD" w:rsidR="00D618E2" w:rsidRPr="001230DE" w:rsidRDefault="00A847A9" w:rsidP="00D618E2">
            <w:pPr>
              <w:pStyle w:val="TableText"/>
              <w:jc w:val="right"/>
              <w:rPr>
                <w:highlight w:val="yellow"/>
              </w:rPr>
            </w:pPr>
            <w:r>
              <w:t>3,563,906</w:t>
            </w:r>
          </w:p>
        </w:tc>
        <w:tc>
          <w:tcPr>
            <w:tcW w:w="704" w:type="pct"/>
            <w:tcBorders>
              <w:top w:val="single" w:sz="4" w:space="0" w:color="auto"/>
              <w:left w:val="nil"/>
              <w:bottom w:val="single" w:sz="4" w:space="0" w:color="auto"/>
              <w:right w:val="nil"/>
            </w:tcBorders>
            <w:hideMark/>
          </w:tcPr>
          <w:p w14:paraId="1B592313" w14:textId="5ADC53E9" w:rsidR="00D618E2" w:rsidRPr="001230DE" w:rsidRDefault="007B6CE2" w:rsidP="00D618E2">
            <w:pPr>
              <w:pStyle w:val="TableText"/>
              <w:jc w:val="right"/>
              <w:rPr>
                <w:highlight w:val="yellow"/>
              </w:rPr>
            </w:pPr>
            <w:r>
              <w:t>3,</w:t>
            </w:r>
            <w:r w:rsidR="00D33A31">
              <w:t>866,257</w:t>
            </w:r>
          </w:p>
        </w:tc>
        <w:tc>
          <w:tcPr>
            <w:tcW w:w="859" w:type="pct"/>
            <w:tcBorders>
              <w:top w:val="single" w:sz="4" w:space="0" w:color="auto"/>
              <w:left w:val="nil"/>
              <w:bottom w:val="single" w:sz="4" w:space="0" w:color="auto"/>
              <w:right w:val="nil"/>
            </w:tcBorders>
            <w:hideMark/>
          </w:tcPr>
          <w:p w14:paraId="45A34434" w14:textId="518BF4B3" w:rsidR="00D618E2" w:rsidRPr="001230DE" w:rsidRDefault="000C2DF5" w:rsidP="00D618E2">
            <w:pPr>
              <w:pStyle w:val="TableText"/>
              <w:jc w:val="right"/>
              <w:rPr>
                <w:highlight w:val="yellow"/>
              </w:rPr>
            </w:pPr>
            <w:r>
              <w:t>4,030,657</w:t>
            </w:r>
          </w:p>
        </w:tc>
        <w:tc>
          <w:tcPr>
            <w:tcW w:w="778" w:type="pct"/>
            <w:tcBorders>
              <w:top w:val="single" w:sz="4" w:space="0" w:color="auto"/>
              <w:left w:val="nil"/>
              <w:bottom w:val="single" w:sz="4" w:space="0" w:color="auto"/>
              <w:right w:val="nil"/>
            </w:tcBorders>
          </w:tcPr>
          <w:p w14:paraId="237C507D" w14:textId="356F8EF5" w:rsidR="00D618E2" w:rsidRPr="001230DE" w:rsidRDefault="00D618E2" w:rsidP="00D618E2">
            <w:pPr>
              <w:pStyle w:val="TableText"/>
              <w:jc w:val="right"/>
              <w:rPr>
                <w:highlight w:val="yellow"/>
              </w:rPr>
            </w:pPr>
            <w:r w:rsidRPr="00951CFF">
              <w:t>4,280,464</w:t>
            </w:r>
          </w:p>
        </w:tc>
      </w:tr>
      <w:tr w:rsidR="00D618E2" w:rsidRPr="00E11FEB" w14:paraId="3C3603C7" w14:textId="77777777" w:rsidTr="002E5161">
        <w:tc>
          <w:tcPr>
            <w:tcW w:w="1954" w:type="pct"/>
            <w:tcBorders>
              <w:top w:val="single" w:sz="4" w:space="0" w:color="auto"/>
              <w:left w:val="nil"/>
              <w:bottom w:val="single" w:sz="4" w:space="0" w:color="auto"/>
              <w:right w:val="nil"/>
            </w:tcBorders>
            <w:hideMark/>
          </w:tcPr>
          <w:p w14:paraId="783BC6B9" w14:textId="77777777" w:rsidR="00D618E2" w:rsidRPr="00E11FEB" w:rsidRDefault="00D618E2" w:rsidP="00D618E2">
            <w:pPr>
              <w:pStyle w:val="TableText"/>
            </w:pPr>
            <w:r w:rsidRPr="00E11FEB">
              <w:t>Expenses = Y</w:t>
            </w:r>
          </w:p>
        </w:tc>
        <w:tc>
          <w:tcPr>
            <w:tcW w:w="705" w:type="pct"/>
            <w:tcBorders>
              <w:top w:val="single" w:sz="4" w:space="0" w:color="auto"/>
              <w:left w:val="nil"/>
              <w:bottom w:val="single" w:sz="4" w:space="0" w:color="auto"/>
              <w:right w:val="nil"/>
            </w:tcBorders>
            <w:hideMark/>
          </w:tcPr>
          <w:p w14:paraId="28439906" w14:textId="013755D1" w:rsidR="00D618E2" w:rsidRPr="001230DE" w:rsidRDefault="005046D5" w:rsidP="00D618E2">
            <w:pPr>
              <w:pStyle w:val="TableText"/>
              <w:jc w:val="right"/>
              <w:rPr>
                <w:highlight w:val="yellow"/>
              </w:rPr>
            </w:pPr>
            <w:r>
              <w:t>3,818,425</w:t>
            </w:r>
          </w:p>
        </w:tc>
        <w:tc>
          <w:tcPr>
            <w:tcW w:w="704" w:type="pct"/>
            <w:tcBorders>
              <w:top w:val="single" w:sz="4" w:space="0" w:color="auto"/>
              <w:left w:val="nil"/>
              <w:bottom w:val="single" w:sz="4" w:space="0" w:color="auto"/>
              <w:right w:val="nil"/>
            </w:tcBorders>
            <w:hideMark/>
          </w:tcPr>
          <w:p w14:paraId="445251B9" w14:textId="42E3DDC9" w:rsidR="00D618E2" w:rsidRPr="001230DE" w:rsidRDefault="004839F7" w:rsidP="00D618E2">
            <w:pPr>
              <w:pStyle w:val="TableText"/>
              <w:jc w:val="right"/>
              <w:rPr>
                <w:highlight w:val="yellow"/>
              </w:rPr>
            </w:pPr>
            <w:r>
              <w:t>3,</w:t>
            </w:r>
            <w:r w:rsidR="00920C31">
              <w:t>896,911</w:t>
            </w:r>
          </w:p>
        </w:tc>
        <w:tc>
          <w:tcPr>
            <w:tcW w:w="859" w:type="pct"/>
            <w:tcBorders>
              <w:top w:val="single" w:sz="4" w:space="0" w:color="auto"/>
              <w:left w:val="nil"/>
              <w:bottom w:val="single" w:sz="4" w:space="0" w:color="auto"/>
              <w:right w:val="nil"/>
            </w:tcBorders>
            <w:hideMark/>
          </w:tcPr>
          <w:p w14:paraId="2515F82E" w14:textId="3AC03DF7" w:rsidR="00D618E2" w:rsidRPr="001230DE" w:rsidRDefault="005231F2" w:rsidP="00D618E2">
            <w:pPr>
              <w:pStyle w:val="TableText"/>
              <w:jc w:val="right"/>
              <w:rPr>
                <w:highlight w:val="yellow"/>
              </w:rPr>
            </w:pPr>
            <w:r>
              <w:t>4,</w:t>
            </w:r>
            <w:r w:rsidR="0002403C">
              <w:t>63</w:t>
            </w:r>
            <w:r w:rsidR="00C4624C">
              <w:t>5,248</w:t>
            </w:r>
          </w:p>
        </w:tc>
        <w:tc>
          <w:tcPr>
            <w:tcW w:w="778" w:type="pct"/>
            <w:tcBorders>
              <w:top w:val="single" w:sz="4" w:space="0" w:color="auto"/>
              <w:left w:val="nil"/>
              <w:bottom w:val="single" w:sz="4" w:space="0" w:color="auto"/>
              <w:right w:val="nil"/>
            </w:tcBorders>
          </w:tcPr>
          <w:p w14:paraId="56DECB9C" w14:textId="13CC305D" w:rsidR="00D618E2" w:rsidRPr="001230DE" w:rsidRDefault="00D618E2" w:rsidP="00D618E2">
            <w:pPr>
              <w:pStyle w:val="TableText"/>
              <w:jc w:val="right"/>
              <w:rPr>
                <w:highlight w:val="yellow"/>
              </w:rPr>
            </w:pPr>
            <w:r w:rsidRPr="00951CFF">
              <w:t>5,507,782</w:t>
            </w:r>
          </w:p>
        </w:tc>
      </w:tr>
      <w:tr w:rsidR="00D618E2" w:rsidRPr="00E11FEB" w14:paraId="51954B9B" w14:textId="77777777" w:rsidTr="004A3F74">
        <w:tc>
          <w:tcPr>
            <w:tcW w:w="1954" w:type="pct"/>
            <w:tcBorders>
              <w:top w:val="single" w:sz="4" w:space="0" w:color="auto"/>
              <w:left w:val="nil"/>
              <w:bottom w:val="single" w:sz="4" w:space="0" w:color="auto"/>
              <w:right w:val="nil"/>
            </w:tcBorders>
            <w:hideMark/>
          </w:tcPr>
          <w:p w14:paraId="7F3BB68A" w14:textId="77777777" w:rsidR="00D618E2" w:rsidRPr="000A31D2" w:rsidRDefault="00D618E2" w:rsidP="00D618E2">
            <w:pPr>
              <w:pStyle w:val="TableText"/>
              <w:rPr>
                <w:rStyle w:val="Strong"/>
              </w:rPr>
            </w:pPr>
            <w:r w:rsidRPr="00E11FEB">
              <w:rPr>
                <w:rStyle w:val="Strong"/>
              </w:rPr>
              <w:t>Balance = X − Y</w:t>
            </w:r>
          </w:p>
        </w:tc>
        <w:tc>
          <w:tcPr>
            <w:tcW w:w="705" w:type="pct"/>
            <w:tcBorders>
              <w:top w:val="single" w:sz="4" w:space="0" w:color="auto"/>
              <w:left w:val="nil"/>
              <w:bottom w:val="single" w:sz="4" w:space="0" w:color="auto"/>
              <w:right w:val="nil"/>
            </w:tcBorders>
            <w:hideMark/>
          </w:tcPr>
          <w:p w14:paraId="30D6D6C0" w14:textId="7C15F8C8" w:rsidR="00D618E2" w:rsidRPr="001230DE" w:rsidRDefault="00D618E2" w:rsidP="00D618E2">
            <w:pPr>
              <w:pStyle w:val="TableText"/>
              <w:jc w:val="right"/>
              <w:rPr>
                <w:rStyle w:val="Strong"/>
                <w:b w:val="0"/>
                <w:highlight w:val="yellow"/>
              </w:rPr>
            </w:pPr>
            <w:r>
              <w:rPr>
                <w:b/>
                <w:bCs/>
              </w:rPr>
              <w:t>(</w:t>
            </w:r>
            <w:r w:rsidR="00D53E6A">
              <w:rPr>
                <w:b/>
                <w:bCs/>
              </w:rPr>
              <w:t>254,520</w:t>
            </w:r>
            <w:r>
              <w:rPr>
                <w:b/>
                <w:bCs/>
              </w:rPr>
              <w:t>)</w:t>
            </w:r>
          </w:p>
        </w:tc>
        <w:tc>
          <w:tcPr>
            <w:tcW w:w="704" w:type="pct"/>
            <w:tcBorders>
              <w:top w:val="single" w:sz="4" w:space="0" w:color="auto"/>
              <w:left w:val="nil"/>
              <w:bottom w:val="single" w:sz="4" w:space="0" w:color="auto"/>
              <w:right w:val="nil"/>
            </w:tcBorders>
            <w:hideMark/>
          </w:tcPr>
          <w:p w14:paraId="3CF95F17" w14:textId="71F5F881" w:rsidR="00D618E2" w:rsidRPr="001230DE" w:rsidRDefault="00D618E2" w:rsidP="00D618E2">
            <w:pPr>
              <w:pStyle w:val="TableText"/>
              <w:jc w:val="right"/>
              <w:rPr>
                <w:rStyle w:val="Strong"/>
                <w:b w:val="0"/>
                <w:highlight w:val="yellow"/>
              </w:rPr>
            </w:pPr>
            <w:r>
              <w:rPr>
                <w:b/>
                <w:bCs/>
              </w:rPr>
              <w:t>(</w:t>
            </w:r>
            <w:r w:rsidR="003A1C1E">
              <w:rPr>
                <w:b/>
                <w:bCs/>
              </w:rPr>
              <w:t>30,654</w:t>
            </w:r>
            <w:r>
              <w:rPr>
                <w:b/>
                <w:bCs/>
              </w:rPr>
              <w:t>)</w:t>
            </w:r>
          </w:p>
        </w:tc>
        <w:tc>
          <w:tcPr>
            <w:tcW w:w="859" w:type="pct"/>
            <w:tcBorders>
              <w:top w:val="single" w:sz="4" w:space="0" w:color="auto"/>
              <w:left w:val="nil"/>
              <w:bottom w:val="single" w:sz="4" w:space="0" w:color="auto"/>
              <w:right w:val="nil"/>
            </w:tcBorders>
            <w:hideMark/>
          </w:tcPr>
          <w:p w14:paraId="45C1B8F1" w14:textId="044B63C7" w:rsidR="00D618E2" w:rsidRPr="001230DE" w:rsidRDefault="00D618E2" w:rsidP="00D618E2">
            <w:pPr>
              <w:pStyle w:val="TableText"/>
              <w:jc w:val="right"/>
              <w:rPr>
                <w:rStyle w:val="Strong"/>
                <w:b w:val="0"/>
                <w:highlight w:val="yellow"/>
              </w:rPr>
            </w:pPr>
            <w:r>
              <w:rPr>
                <w:b/>
                <w:bCs/>
              </w:rPr>
              <w:t>(</w:t>
            </w:r>
            <w:r w:rsidR="00011285">
              <w:rPr>
                <w:b/>
                <w:bCs/>
              </w:rPr>
              <w:t>604,592</w:t>
            </w:r>
            <w:r>
              <w:rPr>
                <w:b/>
                <w:bCs/>
              </w:rPr>
              <w:t>)</w:t>
            </w:r>
          </w:p>
        </w:tc>
        <w:tc>
          <w:tcPr>
            <w:tcW w:w="778" w:type="pct"/>
            <w:tcBorders>
              <w:top w:val="single" w:sz="4" w:space="0" w:color="auto"/>
              <w:left w:val="nil"/>
              <w:bottom w:val="single" w:sz="4" w:space="0" w:color="auto"/>
              <w:right w:val="nil"/>
            </w:tcBorders>
          </w:tcPr>
          <w:p w14:paraId="33E0C93F" w14:textId="1B680DB8" w:rsidR="00D618E2" w:rsidRPr="00D618E2" w:rsidRDefault="00D618E2" w:rsidP="00D618E2">
            <w:pPr>
              <w:pStyle w:val="TableText"/>
              <w:jc w:val="right"/>
              <w:rPr>
                <w:rStyle w:val="Strong"/>
                <w:b w:val="0"/>
                <w:bCs w:val="0"/>
                <w:highlight w:val="yellow"/>
              </w:rPr>
            </w:pPr>
            <w:r w:rsidRPr="00D618E2">
              <w:rPr>
                <w:b/>
                <w:bCs/>
              </w:rPr>
              <w:t>(1,227,317)</w:t>
            </w:r>
          </w:p>
        </w:tc>
      </w:tr>
      <w:tr w:rsidR="00D618E2" w:rsidRPr="00E11FEB" w14:paraId="265BA8EB" w14:textId="77777777" w:rsidTr="002E5161">
        <w:tc>
          <w:tcPr>
            <w:tcW w:w="1954" w:type="pct"/>
            <w:tcBorders>
              <w:top w:val="single" w:sz="4" w:space="0" w:color="auto"/>
              <w:left w:val="nil"/>
              <w:bottom w:val="single" w:sz="4" w:space="0" w:color="auto"/>
              <w:right w:val="nil"/>
            </w:tcBorders>
            <w:hideMark/>
          </w:tcPr>
          <w:p w14:paraId="67824B5A" w14:textId="77777777" w:rsidR="00D618E2" w:rsidRPr="00E11FEB" w:rsidRDefault="00D618E2" w:rsidP="00D618E2">
            <w:pPr>
              <w:pStyle w:val="TableText"/>
            </w:pPr>
            <w:r w:rsidRPr="00E11FEB">
              <w:t>Remissions, rebates and adjustments = Z</w:t>
            </w:r>
          </w:p>
        </w:tc>
        <w:tc>
          <w:tcPr>
            <w:tcW w:w="705" w:type="pct"/>
            <w:tcBorders>
              <w:top w:val="single" w:sz="4" w:space="0" w:color="auto"/>
              <w:left w:val="nil"/>
              <w:bottom w:val="single" w:sz="4" w:space="0" w:color="auto"/>
              <w:right w:val="nil"/>
            </w:tcBorders>
            <w:hideMark/>
          </w:tcPr>
          <w:p w14:paraId="0C91B7EE" w14:textId="5B3F86F5" w:rsidR="00D618E2" w:rsidRPr="001230DE" w:rsidRDefault="00D47B04" w:rsidP="00D618E2">
            <w:pPr>
              <w:pStyle w:val="TableText"/>
              <w:jc w:val="right"/>
              <w:rPr>
                <w:highlight w:val="yellow"/>
              </w:rPr>
            </w:pPr>
            <w:r>
              <w:t>254,520</w:t>
            </w:r>
          </w:p>
        </w:tc>
        <w:tc>
          <w:tcPr>
            <w:tcW w:w="704" w:type="pct"/>
            <w:tcBorders>
              <w:top w:val="single" w:sz="4" w:space="0" w:color="auto"/>
              <w:left w:val="nil"/>
              <w:bottom w:val="single" w:sz="4" w:space="0" w:color="auto"/>
              <w:right w:val="nil"/>
            </w:tcBorders>
            <w:hideMark/>
          </w:tcPr>
          <w:p w14:paraId="4D49DF15" w14:textId="2F2951A7" w:rsidR="00D618E2" w:rsidRPr="001230DE" w:rsidRDefault="0079684F" w:rsidP="00D618E2">
            <w:pPr>
              <w:pStyle w:val="TableText"/>
              <w:jc w:val="right"/>
              <w:rPr>
                <w:highlight w:val="yellow"/>
              </w:rPr>
            </w:pPr>
            <w:r>
              <w:t>17,021</w:t>
            </w:r>
          </w:p>
        </w:tc>
        <w:tc>
          <w:tcPr>
            <w:tcW w:w="859" w:type="pct"/>
            <w:tcBorders>
              <w:top w:val="single" w:sz="4" w:space="0" w:color="auto"/>
              <w:left w:val="nil"/>
              <w:bottom w:val="single" w:sz="4" w:space="0" w:color="auto"/>
              <w:right w:val="nil"/>
            </w:tcBorders>
            <w:hideMark/>
          </w:tcPr>
          <w:p w14:paraId="25FFF642" w14:textId="5F2E35AE" w:rsidR="00D618E2" w:rsidRPr="001230DE" w:rsidRDefault="007421E5" w:rsidP="00D618E2">
            <w:pPr>
              <w:pStyle w:val="TableText"/>
              <w:jc w:val="right"/>
              <w:rPr>
                <w:highlight w:val="yellow"/>
              </w:rPr>
            </w:pPr>
            <w:r>
              <w:t>604,592</w:t>
            </w:r>
          </w:p>
        </w:tc>
        <w:tc>
          <w:tcPr>
            <w:tcW w:w="778" w:type="pct"/>
            <w:tcBorders>
              <w:top w:val="single" w:sz="4" w:space="0" w:color="auto"/>
              <w:left w:val="nil"/>
              <w:bottom w:val="single" w:sz="4" w:space="0" w:color="auto"/>
              <w:right w:val="nil"/>
            </w:tcBorders>
          </w:tcPr>
          <w:p w14:paraId="6796FC58" w14:textId="01E30C96" w:rsidR="00D618E2" w:rsidRPr="001230DE" w:rsidRDefault="00D618E2" w:rsidP="00D618E2">
            <w:pPr>
              <w:pStyle w:val="TableText"/>
              <w:jc w:val="right"/>
              <w:rPr>
                <w:highlight w:val="yellow"/>
              </w:rPr>
            </w:pPr>
            <w:r w:rsidRPr="00951CFF">
              <w:t>1,227,317</w:t>
            </w:r>
          </w:p>
        </w:tc>
      </w:tr>
      <w:tr w:rsidR="004A3F74" w:rsidRPr="00E11FEB" w14:paraId="36B340EC" w14:textId="77777777" w:rsidTr="002E5161">
        <w:tc>
          <w:tcPr>
            <w:tcW w:w="1954" w:type="pct"/>
            <w:tcBorders>
              <w:top w:val="single" w:sz="4" w:space="0" w:color="auto"/>
              <w:left w:val="nil"/>
              <w:bottom w:val="single" w:sz="4" w:space="0" w:color="auto"/>
              <w:right w:val="nil"/>
            </w:tcBorders>
            <w:hideMark/>
          </w:tcPr>
          <w:p w14:paraId="256BF6E5" w14:textId="77777777" w:rsidR="004A3F74" w:rsidRPr="00E11FEB" w:rsidRDefault="004A3F74" w:rsidP="004A3F74">
            <w:pPr>
              <w:pStyle w:val="TableText"/>
            </w:pPr>
            <w:r w:rsidRPr="00E11FEB">
              <w:t>Net balance = balance + Z</w:t>
            </w:r>
          </w:p>
        </w:tc>
        <w:tc>
          <w:tcPr>
            <w:tcW w:w="705" w:type="pct"/>
            <w:tcBorders>
              <w:top w:val="single" w:sz="4" w:space="0" w:color="auto"/>
              <w:left w:val="nil"/>
              <w:bottom w:val="single" w:sz="4" w:space="0" w:color="auto"/>
              <w:right w:val="nil"/>
            </w:tcBorders>
            <w:hideMark/>
          </w:tcPr>
          <w:p w14:paraId="39EB7985" w14:textId="0ACE2F07" w:rsidR="004A3F74" w:rsidRPr="001230DE" w:rsidRDefault="00315099" w:rsidP="004A3F74">
            <w:pPr>
              <w:pStyle w:val="TableText"/>
              <w:jc w:val="right"/>
              <w:rPr>
                <w:highlight w:val="yellow"/>
              </w:rPr>
            </w:pPr>
            <w:r>
              <w:t>1</w:t>
            </w:r>
          </w:p>
        </w:tc>
        <w:tc>
          <w:tcPr>
            <w:tcW w:w="704" w:type="pct"/>
            <w:tcBorders>
              <w:top w:val="single" w:sz="4" w:space="0" w:color="auto"/>
              <w:left w:val="nil"/>
              <w:bottom w:val="single" w:sz="4" w:space="0" w:color="auto"/>
              <w:right w:val="nil"/>
            </w:tcBorders>
            <w:hideMark/>
          </w:tcPr>
          <w:p w14:paraId="19A1C45A" w14:textId="22EED8B7" w:rsidR="004A3F74" w:rsidRPr="001230DE" w:rsidRDefault="004A3F74" w:rsidP="004A3F74">
            <w:pPr>
              <w:pStyle w:val="TableText"/>
              <w:jc w:val="right"/>
              <w:rPr>
                <w:highlight w:val="yellow"/>
              </w:rPr>
            </w:pPr>
            <w:r>
              <w:t>(</w:t>
            </w:r>
            <w:r w:rsidR="0079684F">
              <w:t>13,633</w:t>
            </w:r>
            <w:r>
              <w:t>)</w:t>
            </w:r>
          </w:p>
        </w:tc>
        <w:tc>
          <w:tcPr>
            <w:tcW w:w="859" w:type="pct"/>
            <w:tcBorders>
              <w:top w:val="single" w:sz="4" w:space="0" w:color="auto"/>
              <w:left w:val="nil"/>
              <w:bottom w:val="single" w:sz="4" w:space="0" w:color="auto"/>
              <w:right w:val="nil"/>
            </w:tcBorders>
            <w:hideMark/>
          </w:tcPr>
          <w:p w14:paraId="6DF66CC9" w14:textId="7F9F1122" w:rsidR="004A3F74" w:rsidRPr="001230DE" w:rsidRDefault="004A3F74" w:rsidP="004A3F74">
            <w:pPr>
              <w:pStyle w:val="TableText"/>
              <w:jc w:val="right"/>
              <w:rPr>
                <w:highlight w:val="yellow"/>
              </w:rPr>
            </w:pPr>
            <w:r>
              <w:t>0</w:t>
            </w:r>
          </w:p>
        </w:tc>
        <w:tc>
          <w:tcPr>
            <w:tcW w:w="778" w:type="pct"/>
            <w:tcBorders>
              <w:top w:val="single" w:sz="4" w:space="0" w:color="auto"/>
              <w:left w:val="nil"/>
              <w:bottom w:val="single" w:sz="4" w:space="0" w:color="auto"/>
              <w:right w:val="nil"/>
            </w:tcBorders>
          </w:tcPr>
          <w:p w14:paraId="21B84EC9" w14:textId="4620AE9D" w:rsidR="004A3F74" w:rsidRPr="001230DE" w:rsidRDefault="00D618E2" w:rsidP="004A3F74">
            <w:pPr>
              <w:pStyle w:val="TableText"/>
              <w:jc w:val="right"/>
              <w:rPr>
                <w:highlight w:val="yellow"/>
              </w:rPr>
            </w:pPr>
            <w:r w:rsidRPr="00D618E2">
              <w:t>0</w:t>
            </w:r>
          </w:p>
        </w:tc>
      </w:tr>
      <w:tr w:rsidR="004A3F74" w:rsidRPr="00E11FEB" w14:paraId="0EA0DF01" w14:textId="77777777" w:rsidTr="004A3F74">
        <w:tc>
          <w:tcPr>
            <w:tcW w:w="1954" w:type="pct"/>
            <w:tcBorders>
              <w:top w:val="single" w:sz="4" w:space="0" w:color="auto"/>
              <w:left w:val="nil"/>
              <w:bottom w:val="single" w:sz="4" w:space="0" w:color="auto"/>
              <w:right w:val="nil"/>
            </w:tcBorders>
            <w:hideMark/>
          </w:tcPr>
          <w:p w14:paraId="15CE77A7" w14:textId="77777777" w:rsidR="004A3F74" w:rsidRPr="000A31D2" w:rsidRDefault="004A3F74" w:rsidP="004A3F74">
            <w:pPr>
              <w:pStyle w:val="TableText"/>
              <w:rPr>
                <w:rStyle w:val="Strong"/>
              </w:rPr>
            </w:pPr>
            <w:r w:rsidRPr="00E11FEB">
              <w:rPr>
                <w:rStyle w:val="Strong"/>
              </w:rPr>
              <w:t>Balance</w:t>
            </w:r>
          </w:p>
        </w:tc>
        <w:tc>
          <w:tcPr>
            <w:tcW w:w="705" w:type="pct"/>
            <w:tcBorders>
              <w:top w:val="single" w:sz="4" w:space="0" w:color="auto"/>
              <w:left w:val="nil"/>
              <w:bottom w:val="single" w:sz="4" w:space="0" w:color="auto"/>
              <w:right w:val="nil"/>
            </w:tcBorders>
            <w:hideMark/>
          </w:tcPr>
          <w:p w14:paraId="2CD0F3F2" w14:textId="2CFA0587" w:rsidR="004A3F74" w:rsidRPr="001230DE" w:rsidRDefault="004A3F74" w:rsidP="004A3F74">
            <w:pPr>
              <w:pStyle w:val="TableText"/>
              <w:jc w:val="right"/>
              <w:rPr>
                <w:rStyle w:val="Strong"/>
                <w:b w:val="0"/>
                <w:highlight w:val="yellow"/>
              </w:rPr>
            </w:pPr>
            <w:r>
              <w:rPr>
                <w:b/>
                <w:bCs/>
              </w:rPr>
              <w:t>(</w:t>
            </w:r>
            <w:r w:rsidR="00510699">
              <w:rPr>
                <w:b/>
                <w:bCs/>
              </w:rPr>
              <w:t>814,797</w:t>
            </w:r>
            <w:r>
              <w:rPr>
                <w:b/>
                <w:bCs/>
              </w:rPr>
              <w:t>)</w:t>
            </w:r>
          </w:p>
        </w:tc>
        <w:tc>
          <w:tcPr>
            <w:tcW w:w="704" w:type="pct"/>
            <w:tcBorders>
              <w:top w:val="single" w:sz="4" w:space="0" w:color="auto"/>
              <w:left w:val="nil"/>
              <w:bottom w:val="single" w:sz="4" w:space="0" w:color="auto"/>
              <w:right w:val="nil"/>
            </w:tcBorders>
            <w:hideMark/>
          </w:tcPr>
          <w:p w14:paraId="672B602E" w14:textId="5BC55C7D" w:rsidR="004A3F74" w:rsidRPr="001230DE" w:rsidRDefault="004A3F74" w:rsidP="004A3F74">
            <w:pPr>
              <w:pStyle w:val="TableText"/>
              <w:jc w:val="right"/>
              <w:rPr>
                <w:rStyle w:val="Strong"/>
                <w:b w:val="0"/>
                <w:highlight w:val="yellow"/>
              </w:rPr>
            </w:pPr>
            <w:r>
              <w:rPr>
                <w:b/>
                <w:bCs/>
              </w:rPr>
              <w:t>(</w:t>
            </w:r>
            <w:r w:rsidR="007F33FB">
              <w:rPr>
                <w:b/>
                <w:bCs/>
              </w:rPr>
              <w:t>801,164</w:t>
            </w:r>
            <w:r>
              <w:rPr>
                <w:b/>
                <w:bCs/>
              </w:rPr>
              <w:t>)</w:t>
            </w:r>
          </w:p>
        </w:tc>
        <w:tc>
          <w:tcPr>
            <w:tcW w:w="859" w:type="pct"/>
            <w:tcBorders>
              <w:top w:val="single" w:sz="4" w:space="0" w:color="auto"/>
              <w:left w:val="nil"/>
              <w:bottom w:val="single" w:sz="4" w:space="0" w:color="auto"/>
              <w:right w:val="nil"/>
            </w:tcBorders>
            <w:hideMark/>
          </w:tcPr>
          <w:p w14:paraId="0615B9AE" w14:textId="3D7A121C" w:rsidR="004A3F74" w:rsidRPr="001230DE" w:rsidRDefault="004A3F74" w:rsidP="004A3F74">
            <w:pPr>
              <w:pStyle w:val="TableText"/>
              <w:jc w:val="right"/>
              <w:rPr>
                <w:rStyle w:val="Strong"/>
                <w:b w:val="0"/>
                <w:highlight w:val="yellow"/>
              </w:rPr>
            </w:pPr>
            <w:r>
              <w:rPr>
                <w:b/>
                <w:bCs/>
              </w:rPr>
              <w:t>(</w:t>
            </w:r>
            <w:r w:rsidR="00977129">
              <w:rPr>
                <w:b/>
                <w:bCs/>
              </w:rPr>
              <w:t>801,164</w:t>
            </w:r>
            <w:r>
              <w:rPr>
                <w:b/>
                <w:bCs/>
              </w:rPr>
              <w:t>)</w:t>
            </w:r>
          </w:p>
        </w:tc>
        <w:tc>
          <w:tcPr>
            <w:tcW w:w="778" w:type="pct"/>
            <w:tcBorders>
              <w:top w:val="single" w:sz="4" w:space="0" w:color="auto"/>
              <w:left w:val="nil"/>
              <w:bottom w:val="single" w:sz="4" w:space="0" w:color="auto"/>
              <w:right w:val="nil"/>
            </w:tcBorders>
          </w:tcPr>
          <w:p w14:paraId="0A80EA15" w14:textId="0F1588D4" w:rsidR="004A3F74" w:rsidRPr="001230DE" w:rsidRDefault="00D618E2" w:rsidP="004A3F74">
            <w:pPr>
              <w:pStyle w:val="TableText"/>
              <w:jc w:val="right"/>
              <w:rPr>
                <w:rStyle w:val="Strong"/>
                <w:b w:val="0"/>
                <w:highlight w:val="yellow"/>
              </w:rPr>
            </w:pPr>
            <w:r>
              <w:rPr>
                <w:b/>
                <w:bCs/>
              </w:rPr>
              <w:t>(</w:t>
            </w:r>
            <w:r w:rsidR="00977129">
              <w:rPr>
                <w:b/>
                <w:bCs/>
              </w:rPr>
              <w:t>801,</w:t>
            </w:r>
            <w:r w:rsidR="000E174E">
              <w:rPr>
                <w:b/>
                <w:bCs/>
              </w:rPr>
              <w:t>164</w:t>
            </w:r>
            <w:r>
              <w:rPr>
                <w:b/>
                <w:bCs/>
              </w:rPr>
              <w:t>)</w:t>
            </w:r>
          </w:p>
        </w:tc>
      </w:tr>
    </w:tbl>
    <w:p w14:paraId="4C97E5C1" w14:textId="4795BEC2" w:rsidR="00F82CC1" w:rsidRDefault="00F82CC1" w:rsidP="00C75AFA">
      <w:pPr>
        <w:pStyle w:val="Heading3"/>
        <w:spacing w:before="240"/>
      </w:pPr>
      <w:bookmarkStart w:id="147" w:name="_Toc175204223"/>
      <w:bookmarkStart w:id="148" w:name="_Toc228953657"/>
      <w:bookmarkEnd w:id="146"/>
      <w:r w:rsidRPr="00E11FEB">
        <w:t>Summary financial performance</w:t>
      </w:r>
      <w:r>
        <w:t xml:space="preserve"> </w:t>
      </w:r>
      <w:bookmarkEnd w:id="147"/>
      <w:r w:rsidR="007E3960">
        <w:t>2024</w:t>
      </w:r>
      <w:r w:rsidR="00B21B3E">
        <w:t>–</w:t>
      </w:r>
      <w:r w:rsidR="007E3960">
        <w:t>25</w:t>
      </w:r>
      <w:bookmarkEnd w:id="148"/>
    </w:p>
    <w:p w14:paraId="7A560662" w14:textId="33336C49" w:rsidR="00F82CC1" w:rsidRPr="00E11FEB" w:rsidRDefault="00F82CC1" w:rsidP="00F82CC1">
      <w:pPr>
        <w:spacing w:before="120" w:after="120"/>
        <w:rPr>
          <w:lang w:eastAsia="ja-JP"/>
        </w:rPr>
      </w:pPr>
      <w:r w:rsidRPr="00E11FEB">
        <w:t xml:space="preserve">The </w:t>
      </w:r>
      <w:r w:rsidR="001C44EB">
        <w:t>fish and egg</w:t>
      </w:r>
      <w:r w:rsidRPr="000A31D2">
        <w:t xml:space="preserve"> exports </w:t>
      </w:r>
      <w:r w:rsidR="00E11FEB" w:rsidRPr="000A31D2">
        <w:t>20</w:t>
      </w:r>
      <w:r w:rsidR="007E1B23">
        <w:t>24</w:t>
      </w:r>
      <w:r w:rsidR="00951A81">
        <w:t>–2</w:t>
      </w:r>
      <w:r w:rsidR="007E1B23">
        <w:t>5</w:t>
      </w:r>
      <w:r w:rsidR="00E11FEB" w:rsidRPr="000A31D2">
        <w:t xml:space="preserve"> CRIS</w:t>
      </w:r>
      <w:r w:rsidRPr="00E11FEB">
        <w:t xml:space="preserve"> forecast a </w:t>
      </w:r>
      <w:r w:rsidR="005C157C">
        <w:t>surplus</w:t>
      </w:r>
      <w:r w:rsidRPr="00E11FEB">
        <w:t xml:space="preserve"> of $</w:t>
      </w:r>
      <w:r w:rsidR="005C157C">
        <w:t>3</w:t>
      </w:r>
      <w:r w:rsidR="00D36187">
        <w:t>4,534</w:t>
      </w:r>
      <w:r w:rsidRPr="00E11FEB">
        <w:t xml:space="preserve">. </w:t>
      </w:r>
      <w:r w:rsidR="00E11FEB" w:rsidRPr="00E11FEB">
        <w:t xml:space="preserve">Actual expenditure totalled </w:t>
      </w:r>
      <w:r w:rsidRPr="00A73360">
        <w:t>$</w:t>
      </w:r>
      <w:r w:rsidR="009E7E8E" w:rsidRPr="00A73360">
        <w:t>5.5</w:t>
      </w:r>
      <w:r w:rsidRPr="00A73360">
        <w:t> million with cost recovery from participants returning $</w:t>
      </w:r>
      <w:r w:rsidR="00A73360" w:rsidRPr="00A73360">
        <w:t>4.3</w:t>
      </w:r>
      <w:r w:rsidRPr="00A73360">
        <w:t xml:space="preserve"> million, resulting in a </w:t>
      </w:r>
      <w:r w:rsidR="00E11FEB" w:rsidRPr="00A73360">
        <w:t>deficit</w:t>
      </w:r>
      <w:r w:rsidRPr="00A73360">
        <w:t xml:space="preserve"> of $</w:t>
      </w:r>
      <w:r w:rsidR="00A73360" w:rsidRPr="00A73360">
        <w:t>1.2</w:t>
      </w:r>
      <w:r w:rsidRPr="00A73360">
        <w:t> million</w:t>
      </w:r>
      <w:r w:rsidRPr="00E11FEB">
        <w:t xml:space="preserve"> (</w:t>
      </w:r>
      <w:r w:rsidR="00BD54A5">
        <w:fldChar w:fldCharType="begin"/>
      </w:r>
      <w:r w:rsidR="00BD54A5">
        <w:instrText xml:space="preserve"> REF _Ref219732703 \h </w:instrText>
      </w:r>
      <w:r w:rsidR="00BD54A5">
        <w:fldChar w:fldCharType="separate"/>
      </w:r>
      <w:r w:rsidR="009047BD">
        <w:t xml:space="preserve">Table </w:t>
      </w:r>
      <w:r w:rsidR="009047BD">
        <w:rPr>
          <w:noProof/>
        </w:rPr>
        <w:t>10</w:t>
      </w:r>
      <w:r w:rsidR="00BD54A5">
        <w:fldChar w:fldCharType="end"/>
      </w:r>
      <w:r w:rsidRPr="00E11FEB">
        <w:t>)</w:t>
      </w:r>
      <w:r w:rsidRPr="00E11FEB">
        <w:rPr>
          <w:lang w:eastAsia="ja-JP"/>
        </w:rPr>
        <w:t>.</w:t>
      </w:r>
    </w:p>
    <w:p w14:paraId="378372E7" w14:textId="2A090261" w:rsidR="00D43CEF" w:rsidRDefault="00D43CEF" w:rsidP="00D43CEF">
      <w:pPr>
        <w:pStyle w:val="Caption"/>
      </w:pPr>
      <w:bookmarkStart w:id="149" w:name="_Ref219732703"/>
      <w:bookmarkStart w:id="150" w:name="_Toc228981589"/>
      <w:r>
        <w:t xml:space="preserve">Table </w:t>
      </w:r>
      <w:fldSimple w:instr=" SEQ Table \* ARABIC ">
        <w:r w:rsidR="009047BD">
          <w:rPr>
            <w:noProof/>
          </w:rPr>
          <w:t>10</w:t>
        </w:r>
      </w:fldSimple>
      <w:bookmarkEnd w:id="149"/>
      <w:r>
        <w:t xml:space="preserve"> </w:t>
      </w:r>
      <w:r w:rsidR="00654F73">
        <w:t xml:space="preserve">Summary of </w:t>
      </w:r>
      <w:r w:rsidRPr="00531533">
        <w:t>financial position</w:t>
      </w:r>
      <w:r w:rsidR="008F76BB">
        <w:t xml:space="preserve"> for</w:t>
      </w:r>
      <w:r w:rsidR="00654F73">
        <w:t xml:space="preserve"> fish and egg exports cost recovery </w:t>
      </w:r>
      <w:r w:rsidR="002E5161">
        <w:t>arrangement</w:t>
      </w:r>
      <w:r w:rsidRPr="00531533">
        <w:t>, 2024–25</w:t>
      </w:r>
      <w:bookmarkEnd w:id="150"/>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2616"/>
        <w:gridCol w:w="1986"/>
        <w:gridCol w:w="1856"/>
        <w:gridCol w:w="1339"/>
        <w:gridCol w:w="1273"/>
      </w:tblGrid>
      <w:tr w:rsidR="00F82CC1" w:rsidRPr="00E11FEB" w14:paraId="5ECFE194" w14:textId="77777777" w:rsidTr="002E5161">
        <w:trPr>
          <w:cantSplit/>
          <w:tblHeader/>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B5ACBEE" w14:textId="77777777" w:rsidR="00F82CC1" w:rsidRPr="00E11FEB" w:rsidRDefault="00F82CC1">
            <w:pPr>
              <w:pStyle w:val="TableHeading"/>
            </w:pPr>
            <w:bookmarkStart w:id="151" w:name="Title_8"/>
            <w:bookmarkStart w:id="152" w:name="Title_10"/>
            <w:bookmarkEnd w:id="151"/>
            <w:bookmarkEnd w:id="152"/>
            <w:r w:rsidRPr="00E11FEB">
              <w:t>Category</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054E3824" w14:textId="77777777" w:rsidR="00F82CC1" w:rsidRPr="00E11FEB" w:rsidRDefault="00F82CC1">
            <w:pPr>
              <w:pStyle w:val="TableHeading"/>
              <w:jc w:val="right"/>
            </w:pPr>
            <w:r w:rsidRPr="00E11FEB">
              <w:t>Actual ($)</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24CC65EB" w14:textId="77777777" w:rsidR="00F82CC1" w:rsidRPr="00E11FEB" w:rsidRDefault="00F82CC1">
            <w:pPr>
              <w:pStyle w:val="TableHeading"/>
              <w:jc w:val="right"/>
            </w:pPr>
            <w:r w:rsidRPr="00E11FEB">
              <w:t>CRIS ($)</w:t>
            </w:r>
          </w:p>
        </w:tc>
        <w:tc>
          <w:tcPr>
            <w:tcW w:w="738" w:type="pct"/>
            <w:tcBorders>
              <w:top w:val="single" w:sz="4" w:space="0" w:color="auto"/>
              <w:left w:val="nil"/>
              <w:bottom w:val="single" w:sz="4" w:space="0" w:color="auto"/>
              <w:right w:val="nil"/>
            </w:tcBorders>
            <w:hideMark/>
          </w:tcPr>
          <w:p w14:paraId="506E9B9F" w14:textId="77777777" w:rsidR="00F82CC1" w:rsidRPr="00E11FEB" w:rsidRDefault="00F82CC1">
            <w:pPr>
              <w:pStyle w:val="TableHeading"/>
              <w:jc w:val="right"/>
            </w:pPr>
            <w:r w:rsidRPr="00E11FEB">
              <w:t>Variance ($)</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3E5505E4" w14:textId="77777777" w:rsidR="00F82CC1" w:rsidRPr="00E11FEB" w:rsidRDefault="00F82CC1">
            <w:pPr>
              <w:pStyle w:val="TableHeading"/>
              <w:jc w:val="right"/>
            </w:pPr>
            <w:r w:rsidRPr="00E11FEB">
              <w:t>Variance (%)</w:t>
            </w:r>
          </w:p>
        </w:tc>
      </w:tr>
      <w:tr w:rsidR="00775E45" w:rsidRPr="00E11FEB" w14:paraId="71BA9864" w14:textId="77777777" w:rsidTr="002E5161">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680DDE3A" w14:textId="77777777" w:rsidR="00775E45" w:rsidRPr="00E11FEB" w:rsidRDefault="00775E45" w:rsidP="00775E45">
            <w:pPr>
              <w:pStyle w:val="TableText"/>
            </w:pPr>
            <w:r w:rsidRPr="00E11FEB">
              <w:t>Revenue</w:t>
            </w:r>
          </w:p>
        </w:tc>
        <w:tc>
          <w:tcPr>
            <w:tcW w:w="1095" w:type="pct"/>
            <w:tcBorders>
              <w:top w:val="single" w:sz="4" w:space="0" w:color="auto"/>
              <w:left w:val="nil"/>
              <w:bottom w:val="single" w:sz="4" w:space="0" w:color="auto"/>
              <w:right w:val="nil"/>
            </w:tcBorders>
            <w:tcMar>
              <w:top w:w="0" w:type="dxa"/>
              <w:left w:w="108" w:type="dxa"/>
              <w:bottom w:w="0" w:type="dxa"/>
              <w:right w:w="108" w:type="dxa"/>
            </w:tcMar>
          </w:tcPr>
          <w:p w14:paraId="771353BF" w14:textId="518DA3BC" w:rsidR="00775E45" w:rsidRPr="001230DE" w:rsidRDefault="00775E45" w:rsidP="00775E45">
            <w:pPr>
              <w:pStyle w:val="TableText"/>
              <w:jc w:val="right"/>
              <w:rPr>
                <w:highlight w:val="yellow"/>
              </w:rPr>
            </w:pPr>
            <w:r w:rsidRPr="00E57C61">
              <w:t>4,280,464</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3B80D02E" w14:textId="17E3877A" w:rsidR="00775E45" w:rsidRPr="00925CB0" w:rsidRDefault="00775E45" w:rsidP="00775E45">
            <w:pPr>
              <w:pStyle w:val="TableText"/>
              <w:jc w:val="right"/>
            </w:pPr>
            <w:r w:rsidRPr="000C7BDA">
              <w:t>4,125,710</w:t>
            </w:r>
          </w:p>
        </w:tc>
        <w:tc>
          <w:tcPr>
            <w:tcW w:w="738" w:type="pct"/>
            <w:tcBorders>
              <w:top w:val="single" w:sz="4" w:space="0" w:color="auto"/>
              <w:left w:val="nil"/>
              <w:bottom w:val="single" w:sz="4" w:space="0" w:color="auto"/>
              <w:right w:val="nil"/>
            </w:tcBorders>
          </w:tcPr>
          <w:p w14:paraId="57BF500C" w14:textId="0BB2A3F8" w:rsidR="00775E45" w:rsidRPr="001230DE" w:rsidRDefault="00775E45" w:rsidP="00775E45">
            <w:pPr>
              <w:pStyle w:val="TableText"/>
              <w:jc w:val="right"/>
              <w:rPr>
                <w:highlight w:val="yellow"/>
              </w:rPr>
            </w:pPr>
            <w:r w:rsidRPr="00A122B9">
              <w:t>154,754</w:t>
            </w:r>
          </w:p>
        </w:tc>
        <w:tc>
          <w:tcPr>
            <w:tcW w:w="702" w:type="pct"/>
            <w:tcBorders>
              <w:top w:val="single" w:sz="4" w:space="0" w:color="auto"/>
              <w:left w:val="nil"/>
              <w:bottom w:val="single" w:sz="4" w:space="0" w:color="auto"/>
              <w:right w:val="nil"/>
            </w:tcBorders>
            <w:tcMar>
              <w:top w:w="0" w:type="dxa"/>
              <w:left w:w="108" w:type="dxa"/>
              <w:bottom w:w="0" w:type="dxa"/>
              <w:right w:w="108" w:type="dxa"/>
            </w:tcMar>
          </w:tcPr>
          <w:p w14:paraId="616EC64E" w14:textId="27B658B0" w:rsidR="00775E45" w:rsidRPr="00744B7E" w:rsidRDefault="00775E45" w:rsidP="00775E45">
            <w:pPr>
              <w:pStyle w:val="TableText"/>
              <w:jc w:val="right"/>
            </w:pPr>
            <w:r w:rsidRPr="00744B7E">
              <w:t>4</w:t>
            </w:r>
          </w:p>
        </w:tc>
      </w:tr>
      <w:tr w:rsidR="00775E45" w:rsidRPr="00E11FEB" w14:paraId="50EBF700" w14:textId="77777777" w:rsidTr="002E5161">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E753069" w14:textId="77777777" w:rsidR="00775E45" w:rsidRPr="00E11FEB" w:rsidRDefault="00775E45" w:rsidP="00775E45">
            <w:pPr>
              <w:pStyle w:val="TableText"/>
            </w:pPr>
            <w:r w:rsidRPr="00E11FEB">
              <w:t>Expenses</w:t>
            </w:r>
          </w:p>
        </w:tc>
        <w:tc>
          <w:tcPr>
            <w:tcW w:w="1095" w:type="pct"/>
            <w:tcBorders>
              <w:top w:val="single" w:sz="4" w:space="0" w:color="auto"/>
              <w:left w:val="nil"/>
              <w:bottom w:val="single" w:sz="4" w:space="0" w:color="auto"/>
              <w:right w:val="nil"/>
            </w:tcBorders>
            <w:tcMar>
              <w:top w:w="0" w:type="dxa"/>
              <w:left w:w="108" w:type="dxa"/>
              <w:bottom w:w="0" w:type="dxa"/>
              <w:right w:w="108" w:type="dxa"/>
            </w:tcMar>
          </w:tcPr>
          <w:p w14:paraId="10CEFE32" w14:textId="41CF4228" w:rsidR="00775E45" w:rsidRPr="001230DE" w:rsidRDefault="00775E45" w:rsidP="00775E45">
            <w:pPr>
              <w:pStyle w:val="TableText"/>
              <w:jc w:val="right"/>
              <w:rPr>
                <w:highlight w:val="yellow"/>
              </w:rPr>
            </w:pPr>
            <w:r w:rsidRPr="00E57C61">
              <w:t>5,507,782</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6FFA73AA" w14:textId="059C7F2A" w:rsidR="00775E45" w:rsidRPr="00925CB0" w:rsidRDefault="00775E45" w:rsidP="00775E45">
            <w:pPr>
              <w:pStyle w:val="TableText"/>
              <w:jc w:val="right"/>
            </w:pPr>
            <w:r w:rsidRPr="000C7BDA">
              <w:t>4,091,176</w:t>
            </w:r>
          </w:p>
        </w:tc>
        <w:tc>
          <w:tcPr>
            <w:tcW w:w="738" w:type="pct"/>
            <w:tcBorders>
              <w:top w:val="single" w:sz="4" w:space="0" w:color="auto"/>
              <w:left w:val="nil"/>
              <w:bottom w:val="single" w:sz="4" w:space="0" w:color="auto"/>
              <w:right w:val="nil"/>
            </w:tcBorders>
          </w:tcPr>
          <w:p w14:paraId="7634471A" w14:textId="11F49339" w:rsidR="00775E45" w:rsidRPr="001230DE" w:rsidRDefault="00775E45" w:rsidP="00775E45">
            <w:pPr>
              <w:pStyle w:val="TableText"/>
              <w:jc w:val="right"/>
              <w:rPr>
                <w:highlight w:val="yellow"/>
              </w:rPr>
            </w:pPr>
            <w:r w:rsidRPr="00A122B9">
              <w:t>1,416,606</w:t>
            </w:r>
          </w:p>
        </w:tc>
        <w:tc>
          <w:tcPr>
            <w:tcW w:w="702" w:type="pct"/>
            <w:tcBorders>
              <w:top w:val="single" w:sz="4" w:space="0" w:color="auto"/>
              <w:left w:val="nil"/>
              <w:bottom w:val="single" w:sz="4" w:space="0" w:color="auto"/>
              <w:right w:val="nil"/>
            </w:tcBorders>
            <w:tcMar>
              <w:top w:w="0" w:type="dxa"/>
              <w:left w:w="108" w:type="dxa"/>
              <w:bottom w:w="0" w:type="dxa"/>
              <w:right w:w="108" w:type="dxa"/>
            </w:tcMar>
          </w:tcPr>
          <w:p w14:paraId="4E98A482" w14:textId="14208DDC" w:rsidR="00775E45" w:rsidRPr="00744B7E" w:rsidRDefault="005C157C" w:rsidP="00775E45">
            <w:pPr>
              <w:pStyle w:val="TableText"/>
              <w:jc w:val="right"/>
            </w:pPr>
            <w:r w:rsidRPr="00744B7E">
              <w:t>35</w:t>
            </w:r>
          </w:p>
        </w:tc>
      </w:tr>
      <w:tr w:rsidR="00775E45" w:rsidRPr="0097185B" w14:paraId="4F234EA3" w14:textId="77777777" w:rsidTr="00C67EAF">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076FAACC" w14:textId="77777777" w:rsidR="00775E45" w:rsidRPr="003722C3" w:rsidRDefault="00775E45" w:rsidP="00C67EAF">
            <w:pPr>
              <w:pStyle w:val="TableText"/>
              <w:rPr>
                <w:rStyle w:val="Strong"/>
              </w:rPr>
            </w:pPr>
            <w:r w:rsidRPr="003722C3">
              <w:rPr>
                <w:rStyle w:val="Strong"/>
              </w:rPr>
              <w:t>Net surplus/(Deficit)</w:t>
            </w:r>
          </w:p>
        </w:tc>
        <w:tc>
          <w:tcPr>
            <w:tcW w:w="1095" w:type="pct"/>
            <w:tcBorders>
              <w:top w:val="single" w:sz="4" w:space="0" w:color="auto"/>
              <w:left w:val="nil"/>
              <w:bottom w:val="single" w:sz="4" w:space="0" w:color="auto"/>
              <w:right w:val="nil"/>
            </w:tcBorders>
            <w:tcMar>
              <w:top w:w="0" w:type="dxa"/>
              <w:left w:w="108" w:type="dxa"/>
              <w:bottom w:w="0" w:type="dxa"/>
              <w:right w:w="108" w:type="dxa"/>
            </w:tcMar>
          </w:tcPr>
          <w:p w14:paraId="61F807E2" w14:textId="5A3B1C98" w:rsidR="00775E45" w:rsidRPr="003722C3" w:rsidRDefault="00775E45" w:rsidP="00C67EAF">
            <w:pPr>
              <w:pStyle w:val="TableText"/>
              <w:jc w:val="right"/>
              <w:rPr>
                <w:rStyle w:val="Strong"/>
                <w:highlight w:val="yellow"/>
              </w:rPr>
            </w:pPr>
            <w:r w:rsidRPr="0097185B">
              <w:rPr>
                <w:b/>
                <w:bCs/>
              </w:rPr>
              <w:t>(1,227,317)</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035356A7" w14:textId="72A2DAC8" w:rsidR="00775E45" w:rsidRPr="003722C3" w:rsidRDefault="00775E45" w:rsidP="00C67EAF">
            <w:pPr>
              <w:pStyle w:val="TableText"/>
              <w:jc w:val="right"/>
              <w:rPr>
                <w:rStyle w:val="Strong"/>
              </w:rPr>
            </w:pPr>
            <w:r w:rsidRPr="0097185B">
              <w:rPr>
                <w:b/>
                <w:bCs/>
              </w:rPr>
              <w:t>34,534</w:t>
            </w:r>
          </w:p>
        </w:tc>
        <w:tc>
          <w:tcPr>
            <w:tcW w:w="738" w:type="pct"/>
            <w:tcBorders>
              <w:top w:val="single" w:sz="4" w:space="0" w:color="auto"/>
              <w:left w:val="nil"/>
              <w:bottom w:val="single" w:sz="4" w:space="0" w:color="auto"/>
              <w:right w:val="nil"/>
            </w:tcBorders>
          </w:tcPr>
          <w:p w14:paraId="2F2FE736" w14:textId="67217DC1" w:rsidR="00775E45" w:rsidRPr="0099098C" w:rsidRDefault="00775E45" w:rsidP="00C67EAF">
            <w:pPr>
              <w:pStyle w:val="TableText"/>
              <w:jc w:val="right"/>
              <w:rPr>
                <w:rStyle w:val="Strong"/>
                <w:highlight w:val="yellow"/>
              </w:rPr>
            </w:pPr>
            <w:r w:rsidRPr="0097185B">
              <w:rPr>
                <w:b/>
                <w:bCs/>
              </w:rPr>
              <w:t>(1,261,851)</w:t>
            </w:r>
          </w:p>
        </w:tc>
        <w:tc>
          <w:tcPr>
            <w:tcW w:w="702" w:type="pct"/>
            <w:tcBorders>
              <w:top w:val="single" w:sz="4" w:space="0" w:color="auto"/>
              <w:left w:val="nil"/>
              <w:bottom w:val="single" w:sz="4" w:space="0" w:color="auto"/>
              <w:right w:val="nil"/>
            </w:tcBorders>
            <w:tcMar>
              <w:top w:w="0" w:type="dxa"/>
              <w:left w:w="108" w:type="dxa"/>
              <w:bottom w:w="0" w:type="dxa"/>
              <w:right w:w="108" w:type="dxa"/>
            </w:tcMar>
          </w:tcPr>
          <w:p w14:paraId="5BC5D258" w14:textId="657CEBD3" w:rsidR="00775E45" w:rsidRPr="0099098C" w:rsidRDefault="005C157C" w:rsidP="00C67EAF">
            <w:pPr>
              <w:pStyle w:val="TableText"/>
              <w:jc w:val="right"/>
              <w:rPr>
                <w:rStyle w:val="Strong"/>
              </w:rPr>
            </w:pPr>
            <w:r w:rsidRPr="0099098C">
              <w:rPr>
                <w:rStyle w:val="Strong"/>
              </w:rPr>
              <w:t>&lt;-</w:t>
            </w:r>
            <w:r w:rsidR="00775E45" w:rsidRPr="0099098C">
              <w:rPr>
                <w:rStyle w:val="Strong"/>
              </w:rPr>
              <w:t>1</w:t>
            </w:r>
            <w:r w:rsidR="00A73360" w:rsidRPr="0099098C">
              <w:rPr>
                <w:rStyle w:val="Strong"/>
              </w:rPr>
              <w:t>00</w:t>
            </w:r>
          </w:p>
        </w:tc>
      </w:tr>
      <w:tr w:rsidR="00E11FEB" w:rsidRPr="00E11FEB" w14:paraId="6C519CE0" w14:textId="77777777" w:rsidTr="00C67EAF">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88CA6CC" w14:textId="77777777" w:rsidR="00E11FEB" w:rsidRPr="00C67EAF" w:rsidRDefault="00E11FEB" w:rsidP="00C67EAF">
            <w:pPr>
              <w:pStyle w:val="TableText"/>
              <w:rPr>
                <w:rStyle w:val="Strong"/>
                <w:b w:val="0"/>
                <w:bCs w:val="0"/>
              </w:rPr>
            </w:pPr>
            <w:r w:rsidRPr="00C67EAF">
              <w:rPr>
                <w:rStyle w:val="Strong"/>
                <w:b w:val="0"/>
                <w:bCs w:val="0"/>
              </w:rPr>
              <w:t>Appropriation</w:t>
            </w:r>
          </w:p>
        </w:tc>
        <w:tc>
          <w:tcPr>
            <w:tcW w:w="1095" w:type="pct"/>
            <w:tcBorders>
              <w:top w:val="single" w:sz="4" w:space="0" w:color="auto"/>
              <w:left w:val="nil"/>
              <w:bottom w:val="single" w:sz="4" w:space="0" w:color="auto"/>
              <w:right w:val="nil"/>
            </w:tcBorders>
            <w:tcMar>
              <w:top w:w="0" w:type="dxa"/>
              <w:left w:w="108" w:type="dxa"/>
              <w:bottom w:w="0" w:type="dxa"/>
              <w:right w:w="108" w:type="dxa"/>
            </w:tcMar>
          </w:tcPr>
          <w:p w14:paraId="66E7A2F2" w14:textId="0EEA97C9" w:rsidR="00E11FEB" w:rsidRPr="00C67EAF" w:rsidRDefault="004F1C51" w:rsidP="00C67EAF">
            <w:pPr>
              <w:pStyle w:val="TableText"/>
              <w:jc w:val="right"/>
              <w:rPr>
                <w:rStyle w:val="Strong"/>
                <w:b w:val="0"/>
                <w:bCs w:val="0"/>
                <w:highlight w:val="yellow"/>
              </w:rPr>
            </w:pPr>
            <w:r w:rsidRPr="00C67EAF">
              <w:t>1,227,317</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5F62F8A7" w14:textId="2BB0DB3E" w:rsidR="00E11FEB" w:rsidRPr="00C67EAF" w:rsidRDefault="003534C3" w:rsidP="00C67EAF">
            <w:pPr>
              <w:pStyle w:val="TableText"/>
              <w:jc w:val="right"/>
              <w:rPr>
                <w:rStyle w:val="Strong"/>
                <w:b w:val="0"/>
                <w:bCs w:val="0"/>
              </w:rPr>
            </w:pPr>
            <w:r w:rsidRPr="00C67EAF">
              <w:t>n/a</w:t>
            </w:r>
          </w:p>
        </w:tc>
        <w:tc>
          <w:tcPr>
            <w:tcW w:w="738" w:type="pct"/>
            <w:tcBorders>
              <w:top w:val="single" w:sz="4" w:space="0" w:color="auto"/>
              <w:left w:val="nil"/>
              <w:bottom w:val="single" w:sz="4" w:space="0" w:color="auto"/>
              <w:right w:val="nil"/>
            </w:tcBorders>
            <w:hideMark/>
          </w:tcPr>
          <w:p w14:paraId="72E9F73B" w14:textId="43492D57" w:rsidR="00E11FEB" w:rsidRPr="00C67EAF" w:rsidRDefault="003534C3" w:rsidP="00C67EAF">
            <w:pPr>
              <w:pStyle w:val="TableText"/>
              <w:jc w:val="right"/>
              <w:rPr>
                <w:rStyle w:val="Strong"/>
                <w:b w:val="0"/>
                <w:bCs w:val="0"/>
              </w:rPr>
            </w:pPr>
            <w:r w:rsidRPr="00C67EAF">
              <w:t>n/a</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14BE871A" w14:textId="30C93EAD" w:rsidR="00E11FEB" w:rsidRPr="00C67EAF" w:rsidRDefault="003534C3" w:rsidP="00C67EAF">
            <w:pPr>
              <w:pStyle w:val="TableText"/>
              <w:jc w:val="right"/>
              <w:rPr>
                <w:rStyle w:val="Strong"/>
                <w:b w:val="0"/>
                <w:bCs w:val="0"/>
              </w:rPr>
            </w:pPr>
            <w:r w:rsidRPr="00C67EAF">
              <w:t>n/a</w:t>
            </w:r>
          </w:p>
        </w:tc>
      </w:tr>
      <w:tr w:rsidR="00297587" w:rsidRPr="0097185B" w14:paraId="1CF93BC7" w14:textId="77777777" w:rsidTr="00C67EAF">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1FC3291" w14:textId="77777777" w:rsidR="00297587" w:rsidRPr="0099098C" w:rsidRDefault="00297587" w:rsidP="00C67EAF">
            <w:pPr>
              <w:pStyle w:val="TableText"/>
              <w:rPr>
                <w:rStyle w:val="Strong"/>
              </w:rPr>
            </w:pPr>
            <w:r w:rsidRPr="0099098C">
              <w:rPr>
                <w:rStyle w:val="Strong"/>
              </w:rPr>
              <w:t>Balance</w:t>
            </w:r>
          </w:p>
        </w:tc>
        <w:tc>
          <w:tcPr>
            <w:tcW w:w="1095" w:type="pct"/>
            <w:tcBorders>
              <w:top w:val="single" w:sz="4" w:space="0" w:color="auto"/>
              <w:left w:val="nil"/>
              <w:bottom w:val="single" w:sz="4" w:space="0" w:color="auto"/>
              <w:right w:val="nil"/>
            </w:tcBorders>
            <w:tcMar>
              <w:top w:w="0" w:type="dxa"/>
              <w:left w:w="108" w:type="dxa"/>
              <w:bottom w:w="0" w:type="dxa"/>
              <w:right w:w="108" w:type="dxa"/>
            </w:tcMar>
          </w:tcPr>
          <w:p w14:paraId="132C9B74" w14:textId="4A511784" w:rsidR="00297587" w:rsidRPr="0099098C" w:rsidRDefault="00297587" w:rsidP="00C67EAF">
            <w:pPr>
              <w:pStyle w:val="TableText"/>
              <w:jc w:val="right"/>
              <w:rPr>
                <w:rStyle w:val="Strong"/>
                <w:highlight w:val="yellow"/>
              </w:rPr>
            </w:pPr>
            <w:r w:rsidRPr="0097185B">
              <w:rPr>
                <w:b/>
                <w:bCs/>
              </w:rPr>
              <w:t>(</w:t>
            </w:r>
            <w:r w:rsidR="00883155" w:rsidRPr="0099098C">
              <w:rPr>
                <w:b/>
                <w:bCs/>
              </w:rPr>
              <w:t>801,164</w:t>
            </w:r>
            <w:r w:rsidRPr="0099098C">
              <w:rPr>
                <w:b/>
                <w:bCs/>
              </w:rPr>
              <w:t>)</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31545C27" w14:textId="7D96174F" w:rsidR="00297587" w:rsidRPr="0099098C" w:rsidRDefault="00BA7177" w:rsidP="00C67EAF">
            <w:pPr>
              <w:pStyle w:val="TableText"/>
              <w:jc w:val="right"/>
              <w:rPr>
                <w:rStyle w:val="Strong"/>
              </w:rPr>
            </w:pPr>
            <w:r w:rsidRPr="0097185B">
              <w:rPr>
                <w:b/>
                <w:bCs/>
              </w:rPr>
              <w:t>n/a</w:t>
            </w:r>
          </w:p>
        </w:tc>
        <w:tc>
          <w:tcPr>
            <w:tcW w:w="738" w:type="pct"/>
            <w:tcBorders>
              <w:top w:val="single" w:sz="4" w:space="0" w:color="auto"/>
              <w:left w:val="nil"/>
              <w:bottom w:val="single" w:sz="4" w:space="0" w:color="auto"/>
              <w:right w:val="nil"/>
            </w:tcBorders>
            <w:hideMark/>
          </w:tcPr>
          <w:p w14:paraId="0C6001B0" w14:textId="0C253FD1" w:rsidR="00297587" w:rsidRPr="0099098C" w:rsidRDefault="00BA7177" w:rsidP="00C67EAF">
            <w:pPr>
              <w:pStyle w:val="TableText"/>
              <w:jc w:val="right"/>
              <w:rPr>
                <w:rStyle w:val="Strong"/>
              </w:rPr>
            </w:pPr>
            <w:r w:rsidRPr="0097185B">
              <w:rPr>
                <w:b/>
                <w:bCs/>
              </w:rPr>
              <w:t>n/a</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5A2D7548" w14:textId="35454C2D" w:rsidR="00297587" w:rsidRPr="0099098C" w:rsidRDefault="00BA7177" w:rsidP="00C67EAF">
            <w:pPr>
              <w:pStyle w:val="TableText"/>
              <w:jc w:val="right"/>
              <w:rPr>
                <w:rStyle w:val="Strong"/>
              </w:rPr>
            </w:pPr>
            <w:r w:rsidRPr="0097185B">
              <w:rPr>
                <w:b/>
                <w:bCs/>
              </w:rPr>
              <w:t>n/a</w:t>
            </w:r>
          </w:p>
        </w:tc>
      </w:tr>
    </w:tbl>
    <w:p w14:paraId="5F8F8C33" w14:textId="4F08E266" w:rsidR="002E5161" w:rsidRDefault="00BA7177" w:rsidP="00BA7177">
      <w:pPr>
        <w:pStyle w:val="FigureTableNoteSource"/>
      </w:pPr>
      <w:bookmarkStart w:id="153" w:name="_Hlk193195097"/>
      <w:r w:rsidRPr="00BA7177">
        <w:rPr>
          <w:rStyle w:val="Strong"/>
        </w:rPr>
        <w:t>n/a</w:t>
      </w:r>
      <w:r>
        <w:t xml:space="preserve"> Not applicable</w:t>
      </w:r>
    </w:p>
    <w:p w14:paraId="32ADFD2A" w14:textId="4226A4DD" w:rsidR="00F82CC1" w:rsidRDefault="00F82CC1" w:rsidP="00654F73">
      <w:pPr>
        <w:pStyle w:val="Heading3"/>
        <w:numPr>
          <w:ilvl w:val="1"/>
          <w:numId w:val="17"/>
        </w:numPr>
        <w:spacing w:before="240"/>
      </w:pPr>
      <w:bookmarkStart w:id="154" w:name="_Toc228953658"/>
      <w:r>
        <w:t>Non-financial performance</w:t>
      </w:r>
      <w:bookmarkEnd w:id="154"/>
    </w:p>
    <w:p w14:paraId="57D5F12C" w14:textId="6FC289CB" w:rsidR="00F82CC1" w:rsidRDefault="00F82CC1" w:rsidP="00F82CC1">
      <w:r>
        <w:t xml:space="preserve">Our </w:t>
      </w:r>
      <w:hyperlink r:id="rId44" w:history="1">
        <w:r>
          <w:rPr>
            <w:rStyle w:val="Hyperlink"/>
          </w:rPr>
          <w:t xml:space="preserve">Annual report </w:t>
        </w:r>
        <w:r w:rsidR="00802295">
          <w:rPr>
            <w:rStyle w:val="Hyperlink"/>
          </w:rPr>
          <w:t>2024</w:t>
        </w:r>
        <w:r w:rsidR="00951A81">
          <w:rPr>
            <w:rStyle w:val="Hyperlink"/>
          </w:rPr>
          <w:t>–2</w:t>
        </w:r>
        <w:r w:rsidR="00802295">
          <w:rPr>
            <w:rStyle w:val="Hyperlink"/>
          </w:rPr>
          <w:t>5</w:t>
        </w:r>
      </w:hyperlink>
      <w:r>
        <w:t xml:space="preserve"> provides comprehensive information on performance measures and performance results. </w:t>
      </w:r>
      <w:r w:rsidR="000D466F">
        <w:t>R</w:t>
      </w:r>
      <w:r>
        <w:t>ather</w:t>
      </w:r>
      <w:r w:rsidR="005F687C">
        <w:t xml:space="preserve"> than duplicating information from the </w:t>
      </w:r>
      <w:r w:rsidR="005F687C" w:rsidRPr="00551B82">
        <w:rPr>
          <w:rStyle w:val="Emphasis"/>
        </w:rPr>
        <w:t xml:space="preserve">Annual </w:t>
      </w:r>
      <w:r w:rsidR="00B65C55">
        <w:rPr>
          <w:rStyle w:val="Emphasis"/>
        </w:rPr>
        <w:t>r</w:t>
      </w:r>
      <w:r w:rsidR="005F687C" w:rsidRPr="00551B82">
        <w:rPr>
          <w:rStyle w:val="Emphasis"/>
        </w:rPr>
        <w:t>eport 2024–25</w:t>
      </w:r>
      <w:r w:rsidR="00E80ECE">
        <w:t xml:space="preserve">, this section highlights </w:t>
      </w:r>
      <w:r w:rsidR="0002338F">
        <w:t>the</w:t>
      </w:r>
      <w:r>
        <w:t xml:space="preserve"> key objectives</w:t>
      </w:r>
      <w:r w:rsidR="0002338F">
        <w:t xml:space="preserve"> and performance results</w:t>
      </w:r>
      <w:r>
        <w:t xml:space="preserve"> relevant to export</w:t>
      </w:r>
      <w:r w:rsidR="008C60F8">
        <w:t>s</w:t>
      </w:r>
      <w:r>
        <w:t xml:space="preserve"> cost recovery arrangements. Non-financial performance measures </w:t>
      </w:r>
      <w:proofErr w:type="gramStart"/>
      <w:r>
        <w:t>are given</w:t>
      </w:r>
      <w:proofErr w:type="gramEnd"/>
      <w:r>
        <w:t xml:space="preserve"> as high-level objectives and </w:t>
      </w:r>
      <w:proofErr w:type="gramStart"/>
      <w:r>
        <w:t>are not reported</w:t>
      </w:r>
      <w:proofErr w:type="gramEnd"/>
      <w:r>
        <w:t xml:space="preserve"> at a level specific to each arrangement.</w:t>
      </w:r>
    </w:p>
    <w:p w14:paraId="5B5B24D7" w14:textId="7A16295C" w:rsidR="0002338F" w:rsidRDefault="00551B82" w:rsidP="00F82CC1">
      <w:r>
        <w:lastRenderedPageBreak/>
        <w:t xml:space="preserve">For a complete picture of our performance, see Annual </w:t>
      </w:r>
      <w:r w:rsidR="00B65C55">
        <w:t>r</w:t>
      </w:r>
      <w:r>
        <w:t>eport 2024–25, Part 1: Annual performance statements – Our performance measures.</w:t>
      </w:r>
    </w:p>
    <w:p w14:paraId="459218AC" w14:textId="6E6A2E5C" w:rsidR="00F82CC1" w:rsidRDefault="00F82CC1" w:rsidP="00F82CC1">
      <w:pPr>
        <w:pStyle w:val="Heading4"/>
        <w:numPr>
          <w:ilvl w:val="0"/>
          <w:numId w:val="0"/>
        </w:numPr>
        <w:ind w:left="964" w:hanging="964"/>
      </w:pPr>
      <w:r>
        <w:t xml:space="preserve">Objective 1 </w:t>
      </w:r>
      <w:r w:rsidR="00B16560">
        <w:t xml:space="preserve">Sector </w:t>
      </w:r>
      <w:r>
        <w:t>growth</w:t>
      </w:r>
    </w:p>
    <w:p w14:paraId="10C969B6" w14:textId="7A817F19" w:rsidR="00F82CC1" w:rsidRDefault="002D6956" w:rsidP="00F82CC1">
      <w:pPr>
        <w:pStyle w:val="Caption"/>
        <w:spacing w:before="120"/>
        <w:rPr>
          <w:rFonts w:asciiTheme="minorHAnsi" w:hAnsiTheme="minorHAnsi"/>
          <w:b w:val="0"/>
          <w:bCs w:val="0"/>
          <w:sz w:val="22"/>
          <w:szCs w:val="22"/>
        </w:rPr>
      </w:pPr>
      <w:bookmarkStart w:id="155" w:name="_Toc156297933"/>
      <w:bookmarkStart w:id="156" w:name="_Toc165030412"/>
      <w:bookmarkStart w:id="157" w:name="_Hlk164754231"/>
      <w:r>
        <w:rPr>
          <w:rFonts w:asciiTheme="minorHAnsi" w:hAnsiTheme="minorHAnsi"/>
          <w:b w:val="0"/>
          <w:bCs w:val="0"/>
          <w:sz w:val="22"/>
          <w:szCs w:val="22"/>
        </w:rPr>
        <w:t>Support Australia’s agricultural sector, including the food and fibre industries, to be increasingly prosperous</w:t>
      </w:r>
      <w:r w:rsidR="00FA60AC">
        <w:rPr>
          <w:rFonts w:asciiTheme="minorHAnsi" w:hAnsiTheme="minorHAnsi"/>
          <w:b w:val="0"/>
          <w:bCs w:val="0"/>
          <w:sz w:val="22"/>
          <w:szCs w:val="22"/>
        </w:rPr>
        <w:t xml:space="preserve"> and internationally competitive in an ever-changing world.</w:t>
      </w:r>
    </w:p>
    <w:p w14:paraId="19E91BD3" w14:textId="07B16D63" w:rsidR="00F82CC1" w:rsidRDefault="00F82CC1" w:rsidP="0064384E">
      <w:pPr>
        <w:pStyle w:val="Heading5"/>
      </w:pPr>
      <w:r>
        <w:t>Key activity</w:t>
      </w:r>
      <w:r w:rsidR="0064384E">
        <w:t xml:space="preserve"> 1</w:t>
      </w:r>
      <w:r>
        <w:t xml:space="preserve">.1 </w:t>
      </w:r>
      <w:bookmarkEnd w:id="155"/>
      <w:bookmarkEnd w:id="156"/>
      <w:r w:rsidRPr="002C6D7C">
        <w:t xml:space="preserve">Support </w:t>
      </w:r>
      <w:r w:rsidR="00E63738">
        <w:t>sector</w:t>
      </w:r>
      <w:r w:rsidR="00E63738" w:rsidRPr="002C6D7C">
        <w:t xml:space="preserve"> </w:t>
      </w:r>
      <w:r w:rsidRPr="002C6D7C">
        <w:t xml:space="preserve">productivity growth </w:t>
      </w:r>
      <w:r w:rsidR="009378D7">
        <w:t>and innovation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7652"/>
      </w:tblGrid>
      <w:tr w:rsidR="00F82CC1" w14:paraId="54E1FD11" w14:textId="77777777" w:rsidTr="00B53CF7">
        <w:tc>
          <w:tcPr>
            <w:tcW w:w="1418" w:type="dxa"/>
            <w:tcBorders>
              <w:top w:val="single" w:sz="4" w:space="0" w:color="auto"/>
              <w:left w:val="nil"/>
              <w:bottom w:val="single" w:sz="4" w:space="0" w:color="auto"/>
              <w:right w:val="nil"/>
            </w:tcBorders>
            <w:hideMark/>
          </w:tcPr>
          <w:p w14:paraId="1EDD23AE" w14:textId="752DFC56" w:rsidR="00F82CC1" w:rsidRDefault="00F82CC1" w:rsidP="001C340B">
            <w:pPr>
              <w:pStyle w:val="TableHeading"/>
            </w:pPr>
            <w:bookmarkStart w:id="158" w:name="_Hlk164705311"/>
            <w:bookmarkEnd w:id="157"/>
            <w:r>
              <w:t xml:space="preserve">Measure </w:t>
            </w:r>
            <w:r w:rsidR="00944DDD">
              <w:t>SG</w:t>
            </w:r>
            <w:r>
              <w:t>–01</w:t>
            </w:r>
          </w:p>
        </w:tc>
        <w:tc>
          <w:tcPr>
            <w:tcW w:w="7652" w:type="dxa"/>
            <w:tcBorders>
              <w:top w:val="single" w:sz="4" w:space="0" w:color="auto"/>
              <w:left w:val="nil"/>
              <w:bottom w:val="single" w:sz="4" w:space="0" w:color="auto"/>
              <w:right w:val="nil"/>
            </w:tcBorders>
            <w:hideMark/>
          </w:tcPr>
          <w:p w14:paraId="24AE7C44" w14:textId="33E7FC4E" w:rsidR="00F82CC1" w:rsidRDefault="00F82CC1" w:rsidP="001C340B">
            <w:pPr>
              <w:pStyle w:val="TableText"/>
            </w:pPr>
            <w:r w:rsidRPr="005836DF">
              <w:t xml:space="preserve">Greater growth in average agricultural productivity (adjusted for climate and weather effects) for the past 10 years, compared </w:t>
            </w:r>
            <w:r w:rsidR="00CA68B3">
              <w:t>with</w:t>
            </w:r>
            <w:r w:rsidR="00CA68B3" w:rsidRPr="005836DF">
              <w:t xml:space="preserve"> </w:t>
            </w:r>
            <w:r w:rsidRPr="005836DF">
              <w:t>average annual market sector productivity growth over the same period</w:t>
            </w:r>
          </w:p>
        </w:tc>
      </w:tr>
      <w:tr w:rsidR="00F82CC1" w14:paraId="576ABF73" w14:textId="77777777" w:rsidTr="00B53CF7">
        <w:tc>
          <w:tcPr>
            <w:tcW w:w="1418" w:type="dxa"/>
            <w:tcBorders>
              <w:top w:val="single" w:sz="4" w:space="0" w:color="auto"/>
              <w:left w:val="nil"/>
              <w:bottom w:val="single" w:sz="4" w:space="0" w:color="auto"/>
              <w:right w:val="nil"/>
            </w:tcBorders>
            <w:hideMark/>
          </w:tcPr>
          <w:p w14:paraId="7CB65023" w14:textId="77777777" w:rsidR="00F82CC1" w:rsidRDefault="00F82CC1" w:rsidP="001C340B">
            <w:pPr>
              <w:pStyle w:val="TableText"/>
            </w:pPr>
            <w:r>
              <w:t>Measure type</w:t>
            </w:r>
          </w:p>
        </w:tc>
        <w:tc>
          <w:tcPr>
            <w:tcW w:w="7652" w:type="dxa"/>
            <w:tcBorders>
              <w:top w:val="single" w:sz="4" w:space="0" w:color="auto"/>
              <w:left w:val="nil"/>
              <w:bottom w:val="single" w:sz="4" w:space="0" w:color="auto"/>
              <w:right w:val="nil"/>
            </w:tcBorders>
            <w:hideMark/>
          </w:tcPr>
          <w:p w14:paraId="792D3C2F" w14:textId="424766C8" w:rsidR="00F82CC1" w:rsidRDefault="00767454" w:rsidP="001C340B">
            <w:pPr>
              <w:pStyle w:val="TableText"/>
            </w:pPr>
            <w:r>
              <w:t>Quantit</w:t>
            </w:r>
            <w:r w:rsidR="00EC3E80">
              <w:t>ative effectiveness measure</w:t>
            </w:r>
          </w:p>
        </w:tc>
      </w:tr>
      <w:tr w:rsidR="00F82CC1" w14:paraId="1C72B166" w14:textId="77777777" w:rsidTr="00B53CF7">
        <w:tc>
          <w:tcPr>
            <w:tcW w:w="1418" w:type="dxa"/>
            <w:tcBorders>
              <w:top w:val="single" w:sz="4" w:space="0" w:color="auto"/>
              <w:left w:val="nil"/>
              <w:bottom w:val="single" w:sz="4" w:space="0" w:color="auto"/>
              <w:right w:val="nil"/>
            </w:tcBorders>
            <w:hideMark/>
          </w:tcPr>
          <w:p w14:paraId="353F79AB" w14:textId="77777777" w:rsidR="00F82CC1" w:rsidRDefault="00F82CC1" w:rsidP="001C340B">
            <w:pPr>
              <w:pStyle w:val="TableText"/>
            </w:pPr>
            <w:r>
              <w:t>Target</w:t>
            </w:r>
          </w:p>
        </w:tc>
        <w:tc>
          <w:tcPr>
            <w:tcW w:w="7652" w:type="dxa"/>
            <w:tcBorders>
              <w:top w:val="single" w:sz="4" w:space="0" w:color="auto"/>
              <w:left w:val="nil"/>
              <w:bottom w:val="single" w:sz="4" w:space="0" w:color="auto"/>
              <w:right w:val="nil"/>
            </w:tcBorders>
            <w:hideMark/>
          </w:tcPr>
          <w:p w14:paraId="5F2B5542" w14:textId="34911718" w:rsidR="00F82CC1" w:rsidRDefault="00F82CC1" w:rsidP="001C340B">
            <w:pPr>
              <w:pStyle w:val="TableText"/>
            </w:pPr>
            <w:r>
              <w:t xml:space="preserve">Greater than </w:t>
            </w:r>
            <w:r w:rsidR="007D579A">
              <w:t>0</w:t>
            </w:r>
            <w:r w:rsidR="009378D7">
              <w:t>%</w:t>
            </w:r>
            <w:r>
              <w:t xml:space="preserve"> difference over past 10 years</w:t>
            </w:r>
          </w:p>
        </w:tc>
      </w:tr>
      <w:tr w:rsidR="004604DF" w14:paraId="747FB32E" w14:textId="77777777" w:rsidTr="00B53CF7">
        <w:trPr>
          <w:trHeight w:val="450"/>
        </w:trPr>
        <w:tc>
          <w:tcPr>
            <w:tcW w:w="1418" w:type="dxa"/>
            <w:vMerge w:val="restart"/>
            <w:tcBorders>
              <w:top w:val="single" w:sz="4" w:space="0" w:color="auto"/>
              <w:left w:val="nil"/>
              <w:bottom w:val="single" w:sz="4" w:space="0" w:color="auto"/>
              <w:right w:val="nil"/>
            </w:tcBorders>
          </w:tcPr>
          <w:p w14:paraId="770C6986" w14:textId="77777777" w:rsidR="004604DF" w:rsidRDefault="004604DF" w:rsidP="001C340B">
            <w:pPr>
              <w:pStyle w:val="TableText"/>
            </w:pPr>
            <w:r>
              <w:t>Sources</w:t>
            </w:r>
          </w:p>
        </w:tc>
        <w:tc>
          <w:tcPr>
            <w:tcW w:w="7652" w:type="dxa"/>
            <w:tcBorders>
              <w:top w:val="single" w:sz="4" w:space="0" w:color="auto"/>
              <w:left w:val="nil"/>
              <w:bottom w:val="single" w:sz="4" w:space="0" w:color="auto"/>
              <w:right w:val="nil"/>
            </w:tcBorders>
          </w:tcPr>
          <w:p w14:paraId="3E4191B5" w14:textId="5B205648" w:rsidR="004604DF" w:rsidRDefault="004604DF" w:rsidP="0097411B">
            <w:pPr>
              <w:pStyle w:val="TableText"/>
            </w:pPr>
            <w:r w:rsidRPr="00CF7EB7">
              <w:rPr>
                <w:i/>
                <w:iCs/>
              </w:rPr>
              <w:t>Corporate Plan 202</w:t>
            </w:r>
            <w:r>
              <w:rPr>
                <w:i/>
                <w:iCs/>
              </w:rPr>
              <w:t>4–25</w:t>
            </w:r>
          </w:p>
        </w:tc>
      </w:tr>
      <w:tr w:rsidR="004604DF" w14:paraId="5BF612DB" w14:textId="77777777" w:rsidTr="00B53CF7">
        <w:trPr>
          <w:trHeight w:val="450"/>
        </w:trPr>
        <w:tc>
          <w:tcPr>
            <w:tcW w:w="1418" w:type="dxa"/>
            <w:vMerge/>
            <w:tcBorders>
              <w:top w:val="single" w:sz="4" w:space="0" w:color="auto"/>
              <w:left w:val="nil"/>
              <w:bottom w:val="single" w:sz="4" w:space="0" w:color="auto"/>
              <w:right w:val="nil"/>
            </w:tcBorders>
          </w:tcPr>
          <w:p w14:paraId="080392BA" w14:textId="77777777" w:rsidR="004604DF" w:rsidRDefault="004604DF" w:rsidP="001C340B">
            <w:pPr>
              <w:pStyle w:val="TableText"/>
            </w:pPr>
          </w:p>
        </w:tc>
        <w:tc>
          <w:tcPr>
            <w:tcW w:w="7652" w:type="dxa"/>
            <w:tcBorders>
              <w:top w:val="single" w:sz="4" w:space="0" w:color="auto"/>
              <w:left w:val="nil"/>
              <w:bottom w:val="single" w:sz="4" w:space="0" w:color="auto"/>
              <w:right w:val="nil"/>
            </w:tcBorders>
          </w:tcPr>
          <w:p w14:paraId="49EC5162" w14:textId="77777777" w:rsidR="004604DF" w:rsidRDefault="004604DF" w:rsidP="004604DF">
            <w:pPr>
              <w:pStyle w:val="TableText"/>
              <w:rPr>
                <w:i/>
                <w:iCs/>
              </w:rPr>
            </w:pPr>
            <w:r w:rsidRPr="00CF7EB7">
              <w:rPr>
                <w:i/>
                <w:iCs/>
              </w:rPr>
              <w:t>Portfolio Budget Statements 202</w:t>
            </w:r>
            <w:r>
              <w:rPr>
                <w:i/>
                <w:iCs/>
              </w:rPr>
              <w:t>4</w:t>
            </w:r>
            <w:r w:rsidRPr="00CF7EB7">
              <w:rPr>
                <w:i/>
                <w:iCs/>
              </w:rPr>
              <w:t>–2</w:t>
            </w:r>
            <w:r>
              <w:rPr>
                <w:i/>
                <w:iCs/>
              </w:rPr>
              <w:t>5</w:t>
            </w:r>
          </w:p>
          <w:p w14:paraId="0C20A8BD" w14:textId="09FAE85C" w:rsidR="004604DF" w:rsidRPr="00CF7EB7" w:rsidRDefault="004604DF" w:rsidP="004604DF">
            <w:pPr>
              <w:pStyle w:val="TableText"/>
              <w:rPr>
                <w:i/>
                <w:iCs/>
              </w:rPr>
            </w:pPr>
            <w:r w:rsidRPr="00804062">
              <w:t>Programs: 1.1, 1.3, 1.4, 1.5, 1.6, 1.7, 1.8, 1.9, 1.10, 1.12.</w:t>
            </w:r>
          </w:p>
        </w:tc>
      </w:tr>
      <w:tr w:rsidR="00F82CC1" w14:paraId="70349E5F" w14:textId="77777777" w:rsidTr="00B53CF7">
        <w:tc>
          <w:tcPr>
            <w:tcW w:w="1418" w:type="dxa"/>
            <w:tcBorders>
              <w:top w:val="single" w:sz="4" w:space="0" w:color="auto"/>
              <w:left w:val="nil"/>
              <w:bottom w:val="single" w:sz="4" w:space="0" w:color="auto"/>
              <w:right w:val="nil"/>
            </w:tcBorders>
            <w:hideMark/>
          </w:tcPr>
          <w:p w14:paraId="6209D129" w14:textId="706D704A" w:rsidR="00F82CC1" w:rsidRDefault="00F82CC1" w:rsidP="001C340B">
            <w:pPr>
              <w:pStyle w:val="TableText"/>
            </w:pPr>
            <w:r>
              <w:t>Result</w:t>
            </w:r>
          </w:p>
        </w:tc>
        <w:tc>
          <w:tcPr>
            <w:tcW w:w="7652" w:type="dxa"/>
            <w:tcBorders>
              <w:top w:val="single" w:sz="4" w:space="0" w:color="auto"/>
              <w:left w:val="nil"/>
              <w:bottom w:val="single" w:sz="4" w:space="0" w:color="auto"/>
              <w:right w:val="nil"/>
            </w:tcBorders>
            <w:hideMark/>
          </w:tcPr>
          <w:p w14:paraId="2DAA1000" w14:textId="763408FF" w:rsidR="00F82CC1" w:rsidRDefault="00F82CC1" w:rsidP="001C340B">
            <w:pPr>
              <w:pStyle w:val="TableText"/>
            </w:pPr>
            <w:r w:rsidRPr="00804062">
              <w:t xml:space="preserve">Achieved </w:t>
            </w:r>
            <w:r w:rsidRPr="0097411B">
              <w:t xml:space="preserve">– agricultural productivity growth </w:t>
            </w:r>
            <w:proofErr w:type="gramStart"/>
            <w:r w:rsidRPr="0097411B">
              <w:t>was</w:t>
            </w:r>
            <w:r w:rsidRPr="001C4603">
              <w:t xml:space="preserve"> </w:t>
            </w:r>
            <w:r w:rsidR="002B6108" w:rsidRPr="001C4603">
              <w:t>s</w:t>
            </w:r>
            <w:r w:rsidR="002B6108">
              <w:t>ustained</w:t>
            </w:r>
            <w:proofErr w:type="gramEnd"/>
            <w:r w:rsidR="002B6108">
              <w:t xml:space="preserve"> at a higher </w:t>
            </w:r>
            <w:r w:rsidR="00164284">
              <w:t>rate</w:t>
            </w:r>
            <w:r w:rsidR="002B6108">
              <w:t xml:space="preserve"> (</w:t>
            </w:r>
            <w:r w:rsidR="002B6108" w:rsidRPr="0097411B">
              <w:t>0.80%</w:t>
            </w:r>
            <w:r w:rsidR="002B6108">
              <w:t xml:space="preserve">) than the average annual market sector </w:t>
            </w:r>
            <w:r w:rsidR="00CD134F">
              <w:t>growth rate (</w:t>
            </w:r>
            <w:r w:rsidR="00CD134F" w:rsidRPr="001C4603">
              <w:t>0.19%)</w:t>
            </w:r>
          </w:p>
        </w:tc>
      </w:tr>
      <w:tr w:rsidR="00F82CC1" w14:paraId="30276891" w14:textId="77777777" w:rsidTr="00B53CF7">
        <w:tc>
          <w:tcPr>
            <w:tcW w:w="1418" w:type="dxa"/>
            <w:tcBorders>
              <w:top w:val="single" w:sz="4" w:space="0" w:color="auto"/>
              <w:left w:val="nil"/>
              <w:bottom w:val="single" w:sz="4" w:space="0" w:color="auto"/>
              <w:right w:val="nil"/>
            </w:tcBorders>
            <w:hideMark/>
          </w:tcPr>
          <w:p w14:paraId="2DACA291" w14:textId="77777777" w:rsidR="00F82CC1" w:rsidRDefault="00F82CC1" w:rsidP="001C340B">
            <w:pPr>
              <w:pStyle w:val="TableText"/>
            </w:pPr>
            <w:r>
              <w:t>Tolerances</w:t>
            </w:r>
          </w:p>
        </w:tc>
        <w:tc>
          <w:tcPr>
            <w:tcW w:w="7652" w:type="dxa"/>
            <w:tcBorders>
              <w:top w:val="single" w:sz="4" w:space="0" w:color="auto"/>
              <w:left w:val="nil"/>
              <w:bottom w:val="single" w:sz="4" w:space="0" w:color="auto"/>
              <w:right w:val="nil"/>
            </w:tcBorders>
            <w:hideMark/>
          </w:tcPr>
          <w:p w14:paraId="69B03194" w14:textId="365CBE7B" w:rsidR="008731C3" w:rsidRDefault="00F82CC1" w:rsidP="001C340B">
            <w:pPr>
              <w:pStyle w:val="TableText"/>
            </w:pPr>
            <w:r w:rsidRPr="00804062">
              <w:t>Achieved</w:t>
            </w:r>
            <w:r w:rsidR="000B36C3">
              <w:t>–</w:t>
            </w:r>
            <w:r w:rsidRPr="00804062">
              <w:t xml:space="preserve"> </w:t>
            </w:r>
            <w:r w:rsidR="000B36C3">
              <w:t>a</w:t>
            </w:r>
            <w:r w:rsidRPr="00804062">
              <w:t>verage annual growth in the agricultural productivity (climate-adjusted) series exceeds average annual market sector productivity growth over the same period.</w:t>
            </w:r>
          </w:p>
          <w:p w14:paraId="5D98E733" w14:textId="1EAF5278" w:rsidR="008731C3" w:rsidRDefault="00F82CC1" w:rsidP="001C340B">
            <w:pPr>
              <w:pStyle w:val="TableText"/>
            </w:pPr>
            <w:r w:rsidRPr="00804062">
              <w:t>Partially achieved</w:t>
            </w:r>
            <w:r w:rsidR="000B36C3">
              <w:t>–</w:t>
            </w:r>
            <w:r w:rsidRPr="00804062">
              <w:t xml:space="preserve"> </w:t>
            </w:r>
            <w:r w:rsidR="000B36C3">
              <w:t>n</w:t>
            </w:r>
            <w:r w:rsidRPr="00804062">
              <w:t>ot applicable.</w:t>
            </w:r>
          </w:p>
          <w:p w14:paraId="322E2AA9" w14:textId="52007A32" w:rsidR="00F82CC1" w:rsidRDefault="00F82CC1" w:rsidP="001C340B">
            <w:pPr>
              <w:pStyle w:val="TableText"/>
            </w:pPr>
            <w:r w:rsidRPr="00804062">
              <w:t>Not achieved</w:t>
            </w:r>
            <w:r w:rsidR="000B36C3">
              <w:t>–</w:t>
            </w:r>
            <w:r w:rsidRPr="00804062">
              <w:t xml:space="preserve"> </w:t>
            </w:r>
            <w:r w:rsidR="000B36C3">
              <w:t>a</w:t>
            </w:r>
            <w:r w:rsidRPr="00804062">
              <w:t>verage annual growth in the agricultural productivity (climate-adjusted) series is lower than average annual market sector productivity growth over the same period.</w:t>
            </w:r>
          </w:p>
        </w:tc>
      </w:tr>
    </w:tbl>
    <w:p w14:paraId="43F45FB9" w14:textId="77777777" w:rsidR="00497B4B" w:rsidRDefault="00497B4B"/>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F82CC1" w14:paraId="6EC565B9" w14:textId="77777777" w:rsidTr="00B53CF7">
        <w:tc>
          <w:tcPr>
            <w:tcW w:w="782" w:type="pct"/>
          </w:tcPr>
          <w:p w14:paraId="72E34DFA" w14:textId="0174C730" w:rsidR="00F82CC1" w:rsidRPr="00CF7EB7" w:rsidRDefault="00F82CC1" w:rsidP="001C340B">
            <w:pPr>
              <w:pStyle w:val="TableText"/>
              <w:rPr>
                <w:b/>
                <w:bCs/>
              </w:rPr>
            </w:pPr>
            <w:r w:rsidRPr="00CF7EB7">
              <w:rPr>
                <w:b/>
                <w:bCs/>
              </w:rPr>
              <w:t xml:space="preserve">Measure </w:t>
            </w:r>
            <w:r w:rsidR="00ED195D">
              <w:rPr>
                <w:b/>
                <w:bCs/>
              </w:rPr>
              <w:t>SG</w:t>
            </w:r>
            <w:r w:rsidRPr="00CF7EB7">
              <w:rPr>
                <w:b/>
                <w:bCs/>
              </w:rPr>
              <w:t>–0</w:t>
            </w:r>
            <w:r>
              <w:rPr>
                <w:b/>
                <w:bCs/>
              </w:rPr>
              <w:t>2</w:t>
            </w:r>
          </w:p>
        </w:tc>
        <w:tc>
          <w:tcPr>
            <w:tcW w:w="4218" w:type="pct"/>
          </w:tcPr>
          <w:p w14:paraId="15335EB8" w14:textId="0F8D1EEC" w:rsidR="00F82CC1" w:rsidRPr="00804062" w:rsidRDefault="00F82CC1" w:rsidP="001C340B">
            <w:pPr>
              <w:pStyle w:val="TableText"/>
            </w:pPr>
            <w:r w:rsidRPr="006F53C4">
              <w:t>Equal or reduced cost of levies administration compared with levies disbursed</w:t>
            </w:r>
          </w:p>
        </w:tc>
      </w:tr>
      <w:tr w:rsidR="00F82CC1" w14:paraId="3A08971A" w14:textId="77777777" w:rsidTr="00B53CF7">
        <w:tc>
          <w:tcPr>
            <w:tcW w:w="782" w:type="pct"/>
          </w:tcPr>
          <w:p w14:paraId="25DC62D8" w14:textId="77777777" w:rsidR="00F82CC1" w:rsidRDefault="00F82CC1" w:rsidP="001C340B">
            <w:pPr>
              <w:pStyle w:val="TableText"/>
            </w:pPr>
            <w:r>
              <w:t>Measure type</w:t>
            </w:r>
          </w:p>
        </w:tc>
        <w:tc>
          <w:tcPr>
            <w:tcW w:w="4218" w:type="pct"/>
          </w:tcPr>
          <w:p w14:paraId="12C8BD08" w14:textId="780A403F" w:rsidR="00F82CC1" w:rsidRPr="00804062" w:rsidRDefault="00ED652A" w:rsidP="001C340B">
            <w:pPr>
              <w:pStyle w:val="TableText"/>
            </w:pPr>
            <w:r>
              <w:t xml:space="preserve">Quantitative effectiveness </w:t>
            </w:r>
            <w:r w:rsidR="00FB5B53">
              <w:t>and regulatory measure</w:t>
            </w:r>
          </w:p>
        </w:tc>
      </w:tr>
      <w:tr w:rsidR="00F82CC1" w14:paraId="41D6DD66" w14:textId="77777777" w:rsidTr="00B53CF7">
        <w:tc>
          <w:tcPr>
            <w:tcW w:w="782" w:type="pct"/>
          </w:tcPr>
          <w:p w14:paraId="769986F3" w14:textId="77777777" w:rsidR="00F82CC1" w:rsidRDefault="00F82CC1" w:rsidP="001C340B">
            <w:pPr>
              <w:pStyle w:val="TableText"/>
            </w:pPr>
            <w:r>
              <w:t>Target</w:t>
            </w:r>
          </w:p>
        </w:tc>
        <w:tc>
          <w:tcPr>
            <w:tcW w:w="4218" w:type="pct"/>
          </w:tcPr>
          <w:p w14:paraId="7ADB158E" w14:textId="128B3E0C" w:rsidR="00F82CC1" w:rsidRDefault="00F82CC1" w:rsidP="001C340B">
            <w:pPr>
              <w:pStyle w:val="TableText"/>
            </w:pPr>
            <w:r w:rsidRPr="006F53C4">
              <w:t>Cost is less than or equal to 1.2% of levies disbursed</w:t>
            </w:r>
          </w:p>
        </w:tc>
      </w:tr>
      <w:tr w:rsidR="00B53CF7" w14:paraId="0E07C163" w14:textId="77777777" w:rsidTr="00B53CF7">
        <w:trPr>
          <w:trHeight w:val="450"/>
        </w:trPr>
        <w:tc>
          <w:tcPr>
            <w:tcW w:w="782" w:type="pct"/>
            <w:vMerge w:val="restart"/>
          </w:tcPr>
          <w:p w14:paraId="6AF872C9" w14:textId="77777777" w:rsidR="00B53CF7" w:rsidRDefault="00B53CF7" w:rsidP="001C340B">
            <w:pPr>
              <w:pStyle w:val="TableText"/>
            </w:pPr>
            <w:r>
              <w:t>Sources</w:t>
            </w:r>
          </w:p>
        </w:tc>
        <w:tc>
          <w:tcPr>
            <w:tcW w:w="4218" w:type="pct"/>
          </w:tcPr>
          <w:p w14:paraId="5A83D178" w14:textId="6CD60556" w:rsidR="00B53CF7" w:rsidRPr="00B53CF7" w:rsidRDefault="00B53CF7" w:rsidP="001C340B">
            <w:pPr>
              <w:pStyle w:val="TableText"/>
              <w:rPr>
                <w:i/>
                <w:iCs/>
              </w:rPr>
            </w:pPr>
            <w:r w:rsidRPr="006F53C4">
              <w:rPr>
                <w:i/>
                <w:iCs/>
              </w:rPr>
              <w:t>Corporate Plan 202</w:t>
            </w:r>
            <w:r>
              <w:rPr>
                <w:i/>
                <w:iCs/>
              </w:rPr>
              <w:t>4–25</w:t>
            </w:r>
          </w:p>
        </w:tc>
      </w:tr>
      <w:tr w:rsidR="00B53CF7" w14:paraId="3C853FA3" w14:textId="77777777" w:rsidTr="00B53CF7">
        <w:trPr>
          <w:trHeight w:val="450"/>
        </w:trPr>
        <w:tc>
          <w:tcPr>
            <w:tcW w:w="782" w:type="pct"/>
            <w:vMerge/>
          </w:tcPr>
          <w:p w14:paraId="3C9E8D72" w14:textId="77777777" w:rsidR="00B53CF7" w:rsidRDefault="00B53CF7" w:rsidP="001C340B">
            <w:pPr>
              <w:pStyle w:val="TableText"/>
            </w:pPr>
          </w:p>
        </w:tc>
        <w:tc>
          <w:tcPr>
            <w:tcW w:w="4218" w:type="pct"/>
          </w:tcPr>
          <w:p w14:paraId="1B1B4E05" w14:textId="77777777" w:rsidR="00B53CF7" w:rsidRPr="006F53C4" w:rsidRDefault="00B53CF7" w:rsidP="00B53CF7">
            <w:pPr>
              <w:pStyle w:val="TableText"/>
              <w:rPr>
                <w:i/>
                <w:iCs/>
              </w:rPr>
            </w:pPr>
            <w:r w:rsidRPr="006F53C4">
              <w:rPr>
                <w:i/>
                <w:iCs/>
              </w:rPr>
              <w:t>Portfolio Budget Statements 2023–24</w:t>
            </w:r>
          </w:p>
          <w:p w14:paraId="29A510E1" w14:textId="018CD702" w:rsidR="00B53CF7" w:rsidRPr="006F53C4" w:rsidRDefault="00B53CF7" w:rsidP="00B53CF7">
            <w:pPr>
              <w:pStyle w:val="TableText"/>
              <w:rPr>
                <w:i/>
                <w:iCs/>
              </w:rPr>
            </w:pPr>
            <w:r w:rsidRPr="00804062">
              <w:t>Programs: 1.1, 1.3, 1.4, 1.5, 1.6, 1.7, 1.8, 1.9, 1.10, 1.12.</w:t>
            </w:r>
          </w:p>
        </w:tc>
      </w:tr>
      <w:tr w:rsidR="00F82CC1" w14:paraId="738B5CED" w14:textId="77777777" w:rsidTr="00B53CF7">
        <w:tc>
          <w:tcPr>
            <w:tcW w:w="782" w:type="pct"/>
          </w:tcPr>
          <w:p w14:paraId="5A92AFCE" w14:textId="77777777" w:rsidR="00F82CC1" w:rsidRDefault="00F82CC1" w:rsidP="001C340B">
            <w:pPr>
              <w:pStyle w:val="TableText"/>
            </w:pPr>
            <w:r>
              <w:t>Result</w:t>
            </w:r>
          </w:p>
        </w:tc>
        <w:tc>
          <w:tcPr>
            <w:tcW w:w="4218" w:type="pct"/>
          </w:tcPr>
          <w:p w14:paraId="486F5E8F" w14:textId="64358F47" w:rsidR="00F82CC1" w:rsidRPr="00CF7EB7" w:rsidRDefault="00B61A0E" w:rsidP="001C340B">
            <w:pPr>
              <w:pStyle w:val="TableText"/>
            </w:pPr>
            <w:r>
              <w:t xml:space="preserve">Achieved </w:t>
            </w:r>
            <w:r w:rsidR="00685875">
              <w:t>–</w:t>
            </w:r>
            <w:r w:rsidRPr="00253612">
              <w:t xml:space="preserve"> Cost was $6.94 million or 1.10% of levies disbursed</w:t>
            </w:r>
          </w:p>
        </w:tc>
      </w:tr>
      <w:tr w:rsidR="00F82CC1" w14:paraId="04C87345" w14:textId="77777777" w:rsidTr="00B53CF7">
        <w:tc>
          <w:tcPr>
            <w:tcW w:w="782" w:type="pct"/>
          </w:tcPr>
          <w:p w14:paraId="4478ED27" w14:textId="77777777" w:rsidR="00F82CC1" w:rsidRDefault="00F82CC1" w:rsidP="001C340B">
            <w:pPr>
              <w:pStyle w:val="TableText"/>
            </w:pPr>
            <w:r>
              <w:t>Tolerances</w:t>
            </w:r>
          </w:p>
        </w:tc>
        <w:tc>
          <w:tcPr>
            <w:tcW w:w="4218" w:type="pct"/>
          </w:tcPr>
          <w:p w14:paraId="5B9B545A" w14:textId="4897B410" w:rsidR="008731C3" w:rsidRDefault="002E1751" w:rsidP="001C340B">
            <w:pPr>
              <w:pStyle w:val="TableText"/>
            </w:pPr>
            <w:r w:rsidRPr="002E1751">
              <w:t>Achieved</w:t>
            </w:r>
            <w:r w:rsidR="00685875">
              <w:t xml:space="preserve"> –</w:t>
            </w:r>
            <w:r w:rsidRPr="002E1751">
              <w:t xml:space="preserve"> </w:t>
            </w:r>
            <w:r w:rsidR="00685875">
              <w:t>l</w:t>
            </w:r>
            <w:r w:rsidRPr="002E1751">
              <w:t>evies administration cost is less than or equal to 1.2% of levies disbursed</w:t>
            </w:r>
          </w:p>
          <w:p w14:paraId="05D8906D" w14:textId="66CF74D7" w:rsidR="008731C3" w:rsidRDefault="002E1751" w:rsidP="001C340B">
            <w:pPr>
              <w:pStyle w:val="TableText"/>
            </w:pPr>
            <w:r w:rsidRPr="002E1751">
              <w:t>Partially achieved</w:t>
            </w:r>
            <w:r w:rsidR="00685875">
              <w:t xml:space="preserve"> –</w:t>
            </w:r>
            <w:r w:rsidRPr="002E1751">
              <w:t xml:space="preserve"> </w:t>
            </w:r>
            <w:r w:rsidR="006D5625">
              <w:t>n</w:t>
            </w:r>
            <w:r w:rsidRPr="002E1751">
              <w:t>ot applicable</w:t>
            </w:r>
          </w:p>
          <w:p w14:paraId="377E567B" w14:textId="09F96D5A" w:rsidR="00F82CC1" w:rsidRPr="00804062" w:rsidRDefault="002E1751" w:rsidP="001C340B">
            <w:pPr>
              <w:pStyle w:val="TableText"/>
            </w:pPr>
            <w:r w:rsidRPr="002E1751">
              <w:t>Not achieved</w:t>
            </w:r>
            <w:r w:rsidR="006D5625">
              <w:t xml:space="preserve"> –</w:t>
            </w:r>
            <w:r w:rsidRPr="002E1751">
              <w:t xml:space="preserve"> </w:t>
            </w:r>
            <w:r w:rsidR="006D5625">
              <w:t>l</w:t>
            </w:r>
            <w:r w:rsidRPr="002E1751">
              <w:t>evies administration cost is more than 1.2% of levies disbursed</w:t>
            </w:r>
          </w:p>
        </w:tc>
      </w:tr>
    </w:tbl>
    <w:p w14:paraId="18FAD597" w14:textId="15E14F52" w:rsidR="00F82CC1" w:rsidRDefault="00F82CC1" w:rsidP="00BC0A4B">
      <w:pPr>
        <w:pStyle w:val="Heading5"/>
      </w:pPr>
      <w:bookmarkStart w:id="159" w:name="_Toc156297934"/>
      <w:bookmarkStart w:id="160" w:name="_Toc165030413"/>
      <w:bookmarkStart w:id="161" w:name="_Hlk164754630"/>
      <w:bookmarkEnd w:id="158"/>
      <w:r>
        <w:lastRenderedPageBreak/>
        <w:t>Key activity 1.</w:t>
      </w:r>
      <w:r w:rsidR="00BC0A4B">
        <w:t>2</w:t>
      </w:r>
      <w:r>
        <w:t xml:space="preserve"> </w:t>
      </w:r>
      <w:bookmarkEnd w:id="159"/>
      <w:bookmarkEnd w:id="160"/>
      <w:r w:rsidR="00371C1F">
        <w:t xml:space="preserve">Regulate exports and enable, improve and protect </w:t>
      </w:r>
      <w:r w:rsidR="00EE1976">
        <w:t>access to international markets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5B2E54" w14:paraId="49344627" w14:textId="77777777" w:rsidTr="00D30F0E">
        <w:trPr>
          <w:cantSplit/>
        </w:trPr>
        <w:tc>
          <w:tcPr>
            <w:tcW w:w="782" w:type="pct"/>
            <w:tcBorders>
              <w:top w:val="single" w:sz="4" w:space="0" w:color="auto"/>
              <w:left w:val="nil"/>
              <w:bottom w:val="single" w:sz="4" w:space="0" w:color="auto"/>
              <w:right w:val="nil"/>
            </w:tcBorders>
          </w:tcPr>
          <w:p w14:paraId="1F08F86D" w14:textId="5A0B3720" w:rsidR="00D561F3" w:rsidRDefault="00D561F3" w:rsidP="001C340B">
            <w:pPr>
              <w:pStyle w:val="TableHeading"/>
            </w:pPr>
            <w:r>
              <w:t>Measure SG-04</w:t>
            </w:r>
          </w:p>
        </w:tc>
        <w:tc>
          <w:tcPr>
            <w:tcW w:w="4218" w:type="pct"/>
            <w:tcBorders>
              <w:top w:val="single" w:sz="4" w:space="0" w:color="auto"/>
              <w:left w:val="nil"/>
              <w:bottom w:val="single" w:sz="4" w:space="0" w:color="auto"/>
              <w:right w:val="nil"/>
            </w:tcBorders>
          </w:tcPr>
          <w:p w14:paraId="362F21E6" w14:textId="76A71667" w:rsidR="00D561F3" w:rsidRPr="006F53C4" w:rsidRDefault="00072CE6" w:rsidP="001C340B">
            <w:pPr>
              <w:pStyle w:val="TableText"/>
            </w:pPr>
            <w:r>
              <w:t>Grow access to a diverse range of international markets for Australian exporters of agricultural, fisheries and forestry products</w:t>
            </w:r>
          </w:p>
        </w:tc>
      </w:tr>
      <w:tr w:rsidR="003450CA" w14:paraId="51DE44B3" w14:textId="77777777" w:rsidTr="00D30F0E">
        <w:trPr>
          <w:cantSplit/>
        </w:trPr>
        <w:tc>
          <w:tcPr>
            <w:tcW w:w="782" w:type="pct"/>
            <w:tcBorders>
              <w:top w:val="single" w:sz="4" w:space="0" w:color="auto"/>
              <w:left w:val="nil"/>
              <w:bottom w:val="single" w:sz="4" w:space="0" w:color="auto"/>
              <w:right w:val="nil"/>
            </w:tcBorders>
          </w:tcPr>
          <w:p w14:paraId="75741896" w14:textId="71794D60" w:rsidR="0017726D" w:rsidRPr="001230DE" w:rsidRDefault="0017726D" w:rsidP="0017726D">
            <w:pPr>
              <w:pStyle w:val="TableHeading"/>
              <w:rPr>
                <w:b w:val="0"/>
                <w:bCs/>
              </w:rPr>
            </w:pPr>
            <w:r w:rsidRPr="001230DE">
              <w:rPr>
                <w:b w:val="0"/>
                <w:bCs/>
              </w:rPr>
              <w:t>Measure type</w:t>
            </w:r>
          </w:p>
        </w:tc>
        <w:tc>
          <w:tcPr>
            <w:tcW w:w="4218" w:type="pct"/>
            <w:tcBorders>
              <w:top w:val="single" w:sz="4" w:space="0" w:color="auto"/>
              <w:left w:val="nil"/>
              <w:bottom w:val="single" w:sz="4" w:space="0" w:color="auto"/>
              <w:right w:val="nil"/>
            </w:tcBorders>
          </w:tcPr>
          <w:p w14:paraId="01E02B35" w14:textId="375847D4" w:rsidR="0017726D" w:rsidRPr="006F53C4" w:rsidRDefault="00B77C39" w:rsidP="0017726D">
            <w:pPr>
              <w:pStyle w:val="TableText"/>
            </w:pPr>
            <w:r>
              <w:t>Qualitative output</w:t>
            </w:r>
          </w:p>
        </w:tc>
      </w:tr>
      <w:tr w:rsidR="003450CA" w14:paraId="5787BED9" w14:textId="77777777" w:rsidTr="00D30F0E">
        <w:trPr>
          <w:cantSplit/>
        </w:trPr>
        <w:tc>
          <w:tcPr>
            <w:tcW w:w="782" w:type="pct"/>
            <w:tcBorders>
              <w:top w:val="single" w:sz="4" w:space="0" w:color="auto"/>
              <w:left w:val="nil"/>
              <w:bottom w:val="single" w:sz="4" w:space="0" w:color="auto"/>
              <w:right w:val="nil"/>
            </w:tcBorders>
          </w:tcPr>
          <w:p w14:paraId="0D994771" w14:textId="559A3F01" w:rsidR="0017726D" w:rsidRPr="001230DE" w:rsidRDefault="0017726D" w:rsidP="0017726D">
            <w:pPr>
              <w:pStyle w:val="TableHeading"/>
              <w:rPr>
                <w:b w:val="0"/>
                <w:bCs/>
              </w:rPr>
            </w:pPr>
            <w:r w:rsidRPr="001230DE">
              <w:rPr>
                <w:b w:val="0"/>
                <w:bCs/>
              </w:rPr>
              <w:t>Target</w:t>
            </w:r>
          </w:p>
        </w:tc>
        <w:tc>
          <w:tcPr>
            <w:tcW w:w="4218" w:type="pct"/>
            <w:tcBorders>
              <w:top w:val="single" w:sz="4" w:space="0" w:color="auto"/>
              <w:left w:val="nil"/>
              <w:bottom w:val="single" w:sz="4" w:space="0" w:color="auto"/>
              <w:right w:val="nil"/>
            </w:tcBorders>
          </w:tcPr>
          <w:p w14:paraId="4C5675B1" w14:textId="4DA11586" w:rsidR="0017726D" w:rsidRPr="006F53C4" w:rsidRDefault="004153EA" w:rsidP="0017726D">
            <w:pPr>
              <w:pStyle w:val="TableText"/>
            </w:pPr>
            <w:r>
              <w:t>Each year, the department can qualitatively describe the impact of technical market access achievement</w:t>
            </w:r>
            <w:r w:rsidR="00F228CE">
              <w:t xml:space="preserve">s and how these achievements grow access for Australian agricultural, fishery and forestry (AFF) producers. </w:t>
            </w:r>
            <w:r w:rsidR="003450CA">
              <w:t>Achievements may include opening, improving, maintaining or restoring access</w:t>
            </w:r>
          </w:p>
        </w:tc>
      </w:tr>
      <w:tr w:rsidR="00BB2371" w14:paraId="4415733F" w14:textId="77777777" w:rsidTr="00D30F0E">
        <w:trPr>
          <w:cantSplit/>
          <w:trHeight w:val="450"/>
        </w:trPr>
        <w:tc>
          <w:tcPr>
            <w:tcW w:w="782" w:type="pct"/>
            <w:vMerge w:val="restart"/>
            <w:tcBorders>
              <w:top w:val="single" w:sz="4" w:space="0" w:color="auto"/>
              <w:left w:val="nil"/>
              <w:right w:val="nil"/>
            </w:tcBorders>
          </w:tcPr>
          <w:p w14:paraId="63414CF3" w14:textId="3F3DA02A" w:rsidR="00BB2371" w:rsidRPr="001230DE" w:rsidRDefault="00BB2371" w:rsidP="0017726D">
            <w:pPr>
              <w:pStyle w:val="TableHeading"/>
              <w:rPr>
                <w:b w:val="0"/>
                <w:bCs/>
              </w:rPr>
            </w:pPr>
            <w:r w:rsidRPr="001230DE">
              <w:rPr>
                <w:b w:val="0"/>
                <w:bCs/>
              </w:rPr>
              <w:t>Source</w:t>
            </w:r>
            <w:r w:rsidR="00B65C55">
              <w:rPr>
                <w:b w:val="0"/>
                <w:bCs/>
              </w:rPr>
              <w:t>s</w:t>
            </w:r>
          </w:p>
        </w:tc>
        <w:tc>
          <w:tcPr>
            <w:tcW w:w="4218" w:type="pct"/>
            <w:tcBorders>
              <w:top w:val="single" w:sz="4" w:space="0" w:color="auto"/>
              <w:left w:val="nil"/>
              <w:bottom w:val="single" w:sz="4" w:space="0" w:color="auto"/>
              <w:right w:val="nil"/>
            </w:tcBorders>
          </w:tcPr>
          <w:p w14:paraId="5B31FD56" w14:textId="0DEA282D" w:rsidR="00BB2371" w:rsidRPr="00BB2371" w:rsidRDefault="00BB2371" w:rsidP="0017726D">
            <w:pPr>
              <w:pStyle w:val="TableText"/>
              <w:rPr>
                <w:rStyle w:val="Emphasis"/>
              </w:rPr>
            </w:pPr>
            <w:r w:rsidRPr="00BB2371">
              <w:rPr>
                <w:rStyle w:val="Emphasis"/>
              </w:rPr>
              <w:t>Corporate Plan 2024–25</w:t>
            </w:r>
          </w:p>
        </w:tc>
      </w:tr>
      <w:tr w:rsidR="00BB2371" w14:paraId="7FCE8C0B" w14:textId="77777777" w:rsidTr="00D30F0E">
        <w:trPr>
          <w:cantSplit/>
          <w:trHeight w:val="450"/>
        </w:trPr>
        <w:tc>
          <w:tcPr>
            <w:tcW w:w="782" w:type="pct"/>
            <w:vMerge/>
            <w:tcBorders>
              <w:left w:val="nil"/>
              <w:bottom w:val="single" w:sz="4" w:space="0" w:color="auto"/>
              <w:right w:val="nil"/>
            </w:tcBorders>
          </w:tcPr>
          <w:p w14:paraId="6F32A195" w14:textId="77777777" w:rsidR="00BB2371" w:rsidRPr="001230DE" w:rsidRDefault="00BB2371" w:rsidP="0017726D">
            <w:pPr>
              <w:pStyle w:val="TableHeading"/>
              <w:rPr>
                <w:b w:val="0"/>
                <w:bCs/>
              </w:rPr>
            </w:pPr>
          </w:p>
        </w:tc>
        <w:tc>
          <w:tcPr>
            <w:tcW w:w="4218" w:type="pct"/>
            <w:tcBorders>
              <w:top w:val="single" w:sz="4" w:space="0" w:color="auto"/>
              <w:left w:val="nil"/>
              <w:bottom w:val="single" w:sz="4" w:space="0" w:color="auto"/>
              <w:right w:val="nil"/>
            </w:tcBorders>
          </w:tcPr>
          <w:p w14:paraId="1CF1FE31" w14:textId="77777777" w:rsidR="00BB2371" w:rsidRPr="00413FB5" w:rsidRDefault="00BB2371" w:rsidP="00BB2371">
            <w:pPr>
              <w:pStyle w:val="TableText"/>
              <w:rPr>
                <w:rStyle w:val="Emphasis"/>
              </w:rPr>
            </w:pPr>
            <w:r w:rsidRPr="00413FB5">
              <w:rPr>
                <w:rStyle w:val="Emphasis"/>
              </w:rPr>
              <w:t>Portfolio Budget Statements 2024–25</w:t>
            </w:r>
          </w:p>
          <w:p w14:paraId="046DB53D" w14:textId="0AB168CF" w:rsidR="00BB2371" w:rsidRDefault="00BB2371" w:rsidP="00BB2371">
            <w:pPr>
              <w:pStyle w:val="TableText"/>
            </w:pPr>
            <w:r>
              <w:t>Program: 1.13</w:t>
            </w:r>
          </w:p>
        </w:tc>
      </w:tr>
      <w:tr w:rsidR="003450CA" w14:paraId="0C4C1B54" w14:textId="77777777" w:rsidTr="00D30F0E">
        <w:trPr>
          <w:cantSplit/>
        </w:trPr>
        <w:tc>
          <w:tcPr>
            <w:tcW w:w="782" w:type="pct"/>
            <w:tcBorders>
              <w:top w:val="single" w:sz="4" w:space="0" w:color="auto"/>
              <w:left w:val="nil"/>
              <w:bottom w:val="single" w:sz="4" w:space="0" w:color="auto"/>
              <w:right w:val="nil"/>
            </w:tcBorders>
          </w:tcPr>
          <w:p w14:paraId="0E1AFBCA" w14:textId="7637FEDE" w:rsidR="0017726D" w:rsidRPr="001230DE" w:rsidRDefault="0017726D" w:rsidP="0017726D">
            <w:pPr>
              <w:pStyle w:val="TableHeading"/>
              <w:rPr>
                <w:b w:val="0"/>
                <w:bCs/>
              </w:rPr>
            </w:pPr>
            <w:r w:rsidRPr="001230DE">
              <w:rPr>
                <w:b w:val="0"/>
                <w:bCs/>
              </w:rPr>
              <w:t>Result</w:t>
            </w:r>
          </w:p>
        </w:tc>
        <w:tc>
          <w:tcPr>
            <w:tcW w:w="4218" w:type="pct"/>
            <w:tcBorders>
              <w:top w:val="single" w:sz="4" w:space="0" w:color="auto"/>
              <w:left w:val="nil"/>
              <w:bottom w:val="single" w:sz="4" w:space="0" w:color="auto"/>
              <w:right w:val="nil"/>
            </w:tcBorders>
          </w:tcPr>
          <w:p w14:paraId="3C3A3B44" w14:textId="4CA652A7" w:rsidR="0017726D" w:rsidRPr="006F53C4" w:rsidRDefault="00022A3F" w:rsidP="0017726D">
            <w:pPr>
              <w:pStyle w:val="TableText"/>
            </w:pPr>
            <w:r>
              <w:t xml:space="preserve">Achieved </w:t>
            </w:r>
            <w:r w:rsidR="00DA77A5">
              <w:t>–</w:t>
            </w:r>
            <w:r>
              <w:t xml:space="preserve"> </w:t>
            </w:r>
            <w:r w:rsidR="00DA77A5">
              <w:t xml:space="preserve">technical market access </w:t>
            </w:r>
            <w:proofErr w:type="gramStart"/>
            <w:r w:rsidR="00DA77A5">
              <w:t>was either opened</w:t>
            </w:r>
            <w:proofErr w:type="gramEnd"/>
            <w:r w:rsidR="00DA77A5">
              <w:t xml:space="preserve">, improved, restored or maintained </w:t>
            </w:r>
            <w:r w:rsidR="00DA77A5" w:rsidRPr="00D30F0E">
              <w:t>across 79 export pathways</w:t>
            </w:r>
            <w:r w:rsidR="00AA5229" w:rsidRPr="00D30F0E">
              <w:t>: opened 10 new export pathways, improved 44 export pathways, maintained 17 export</w:t>
            </w:r>
            <w:r w:rsidR="00557B8B" w:rsidRPr="00D30F0E">
              <w:t xml:space="preserve"> pathways and restored 8 export pathways</w:t>
            </w:r>
          </w:p>
        </w:tc>
      </w:tr>
      <w:tr w:rsidR="003450CA" w14:paraId="3ABC644C" w14:textId="77777777" w:rsidTr="00D30F0E">
        <w:trPr>
          <w:cantSplit/>
        </w:trPr>
        <w:tc>
          <w:tcPr>
            <w:tcW w:w="782" w:type="pct"/>
            <w:tcBorders>
              <w:top w:val="single" w:sz="4" w:space="0" w:color="auto"/>
              <w:left w:val="nil"/>
              <w:bottom w:val="single" w:sz="4" w:space="0" w:color="auto"/>
              <w:right w:val="nil"/>
            </w:tcBorders>
          </w:tcPr>
          <w:p w14:paraId="294C664B" w14:textId="5D398335" w:rsidR="0017726D" w:rsidRPr="001230DE" w:rsidRDefault="0017726D" w:rsidP="0017726D">
            <w:pPr>
              <w:pStyle w:val="TableHeading"/>
              <w:rPr>
                <w:b w:val="0"/>
                <w:bCs/>
              </w:rPr>
            </w:pPr>
            <w:r w:rsidRPr="001230DE">
              <w:rPr>
                <w:b w:val="0"/>
                <w:bCs/>
              </w:rPr>
              <w:t>Tolerances</w:t>
            </w:r>
          </w:p>
        </w:tc>
        <w:tc>
          <w:tcPr>
            <w:tcW w:w="4218" w:type="pct"/>
            <w:tcBorders>
              <w:top w:val="single" w:sz="4" w:space="0" w:color="auto"/>
              <w:left w:val="nil"/>
              <w:bottom w:val="single" w:sz="4" w:space="0" w:color="auto"/>
              <w:right w:val="nil"/>
            </w:tcBorders>
          </w:tcPr>
          <w:p w14:paraId="0B59BD10" w14:textId="71BC1FA0" w:rsidR="00E9201E" w:rsidRDefault="00E9201E" w:rsidP="00E9201E">
            <w:pPr>
              <w:pStyle w:val="TableText"/>
            </w:pPr>
            <w:r>
              <w:t>Achieved</w:t>
            </w:r>
            <w:r w:rsidR="006D5625">
              <w:t xml:space="preserve"> –</w:t>
            </w:r>
            <w:r>
              <w:t xml:space="preserve"> the department provides examples of opening, improving, maintaining and restoring technical market access for different markets and different commodities. Examples of market access changes have </w:t>
            </w:r>
            <w:proofErr w:type="gramStart"/>
            <w:r>
              <w:t>been implemented</w:t>
            </w:r>
            <w:proofErr w:type="gramEnd"/>
            <w:r>
              <w:t xml:space="preserve"> and are available to </w:t>
            </w:r>
            <w:r w:rsidR="00D30F0E">
              <w:t>agricultural</w:t>
            </w:r>
            <w:r>
              <w:t xml:space="preserve"> exporters.</w:t>
            </w:r>
          </w:p>
          <w:p w14:paraId="5D95C0D3" w14:textId="21918084" w:rsidR="008731C3" w:rsidRDefault="00E9201E" w:rsidP="00E9201E">
            <w:pPr>
              <w:pStyle w:val="TableText"/>
            </w:pPr>
            <w:r>
              <w:t>Partially achieved</w:t>
            </w:r>
            <w:r w:rsidR="006D5625">
              <w:t xml:space="preserve"> –</w:t>
            </w:r>
            <w:r>
              <w:t xml:space="preserve"> the department provides examples of opening, improving, maintaining or restoring access but not all 4. Alternatively, if the examples do not demonstrate that clear benefits have </w:t>
            </w:r>
            <w:proofErr w:type="gramStart"/>
            <w:r>
              <w:t>been achieved</w:t>
            </w:r>
            <w:proofErr w:type="gramEnd"/>
            <w:r>
              <w:t xml:space="preserve"> for different markets and commodities (i.e. examples are all focused on a single market or commodity, or the achievements are not of value to Australian exporters). Examples of market access changes have </w:t>
            </w:r>
            <w:proofErr w:type="gramStart"/>
            <w:r>
              <w:t>been implemented</w:t>
            </w:r>
            <w:proofErr w:type="gramEnd"/>
            <w:r>
              <w:t xml:space="preserve"> and are available to AFF exporters.</w:t>
            </w:r>
          </w:p>
          <w:p w14:paraId="72FD0769" w14:textId="0D479B7D" w:rsidR="0017726D" w:rsidRPr="006F53C4" w:rsidRDefault="00E9201E" w:rsidP="00E9201E">
            <w:pPr>
              <w:pStyle w:val="TableText"/>
            </w:pPr>
            <w:r>
              <w:t>Not achieved</w:t>
            </w:r>
            <w:r w:rsidR="006D5625">
              <w:t xml:space="preserve"> –</w:t>
            </w:r>
            <w:r>
              <w:t xml:space="preserve"> the department cannot provide any examples of opening, improving, maintaining or restoring access to any markets or commodities.</w:t>
            </w:r>
          </w:p>
        </w:tc>
      </w:tr>
    </w:tbl>
    <w:p w14:paraId="23BDC14A" w14:textId="77777777" w:rsidR="00D30F0E" w:rsidRDefault="00D30F0E"/>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5B2E54" w14:paraId="3271D644" w14:textId="77777777" w:rsidTr="00324EA5">
        <w:trPr>
          <w:cantSplit/>
        </w:trPr>
        <w:tc>
          <w:tcPr>
            <w:tcW w:w="782" w:type="pct"/>
            <w:hideMark/>
          </w:tcPr>
          <w:p w14:paraId="69E0CC2F" w14:textId="7813E335" w:rsidR="00F82CC1" w:rsidRDefault="00F82CC1" w:rsidP="001C340B">
            <w:pPr>
              <w:pStyle w:val="TableHeading"/>
            </w:pPr>
            <w:bookmarkStart w:id="162" w:name="_Hlk164705378"/>
            <w:bookmarkEnd w:id="161"/>
            <w:r>
              <w:t xml:space="preserve">Measure </w:t>
            </w:r>
            <w:r w:rsidR="00E51C3E">
              <w:t>SG</w:t>
            </w:r>
            <w:r w:rsidR="00741159">
              <w:t>-</w:t>
            </w:r>
            <w:r>
              <w:t>05</w:t>
            </w:r>
          </w:p>
        </w:tc>
        <w:tc>
          <w:tcPr>
            <w:tcW w:w="4218" w:type="pct"/>
            <w:hideMark/>
          </w:tcPr>
          <w:p w14:paraId="7006081B" w14:textId="16BB2844" w:rsidR="00F82CC1" w:rsidRDefault="000964D4" w:rsidP="001C340B">
            <w:pPr>
              <w:pStyle w:val="TableText"/>
            </w:pPr>
            <w:r w:rsidRPr="000964D4">
              <w:t>Significant representation of Australian interests on multilateral standard-setting bodies.</w:t>
            </w:r>
          </w:p>
        </w:tc>
      </w:tr>
      <w:tr w:rsidR="005B2E54" w14:paraId="5AB6CAF1" w14:textId="77777777" w:rsidTr="00324EA5">
        <w:trPr>
          <w:cantSplit/>
        </w:trPr>
        <w:tc>
          <w:tcPr>
            <w:tcW w:w="782" w:type="pct"/>
            <w:hideMark/>
          </w:tcPr>
          <w:p w14:paraId="5435BC41" w14:textId="77777777" w:rsidR="00F82CC1" w:rsidRDefault="00F82CC1" w:rsidP="001C340B">
            <w:pPr>
              <w:pStyle w:val="TableText"/>
            </w:pPr>
            <w:r>
              <w:t>Measure type</w:t>
            </w:r>
          </w:p>
        </w:tc>
        <w:tc>
          <w:tcPr>
            <w:tcW w:w="4218" w:type="pct"/>
            <w:hideMark/>
          </w:tcPr>
          <w:p w14:paraId="2C83E361" w14:textId="25048428" w:rsidR="00F82CC1" w:rsidRDefault="00E1755B" w:rsidP="001C340B">
            <w:pPr>
              <w:pStyle w:val="TableText"/>
            </w:pPr>
            <w:r>
              <w:t>Quantitative proxy</w:t>
            </w:r>
          </w:p>
        </w:tc>
      </w:tr>
      <w:tr w:rsidR="005B2E54" w14:paraId="0A63D509" w14:textId="77777777" w:rsidTr="00324EA5">
        <w:trPr>
          <w:cantSplit/>
        </w:trPr>
        <w:tc>
          <w:tcPr>
            <w:tcW w:w="782" w:type="pct"/>
            <w:hideMark/>
          </w:tcPr>
          <w:p w14:paraId="31945D10" w14:textId="77777777" w:rsidR="00F82CC1" w:rsidRDefault="00F82CC1" w:rsidP="001C340B">
            <w:pPr>
              <w:pStyle w:val="TableText"/>
            </w:pPr>
            <w:r>
              <w:t>Target</w:t>
            </w:r>
          </w:p>
        </w:tc>
        <w:tc>
          <w:tcPr>
            <w:tcW w:w="4218" w:type="pct"/>
            <w:hideMark/>
          </w:tcPr>
          <w:p w14:paraId="23C2FCAA" w14:textId="394EC900" w:rsidR="00F82CC1" w:rsidRDefault="00E1755B" w:rsidP="001C340B">
            <w:pPr>
              <w:pStyle w:val="TableText"/>
            </w:pPr>
            <w:r w:rsidRPr="00E1755B">
              <w:t>At least one meeting, with in-person attendance, to each of the multilateral trade standard-setting bodies (WTO, OECD, WOAH, IPPC, and Codex)</w:t>
            </w:r>
            <w:r w:rsidR="00F82CC1" w:rsidRPr="006F53C4">
              <w:t>.</w:t>
            </w:r>
          </w:p>
        </w:tc>
      </w:tr>
      <w:tr w:rsidR="00413FB5" w14:paraId="36E2F500" w14:textId="77777777" w:rsidTr="00324EA5">
        <w:trPr>
          <w:cantSplit/>
          <w:trHeight w:val="450"/>
        </w:trPr>
        <w:tc>
          <w:tcPr>
            <w:tcW w:w="782" w:type="pct"/>
            <w:vMerge w:val="restart"/>
          </w:tcPr>
          <w:p w14:paraId="32F0747D" w14:textId="3A363AE8" w:rsidR="00413FB5" w:rsidRDefault="00413FB5" w:rsidP="001C340B">
            <w:pPr>
              <w:pStyle w:val="TableText"/>
            </w:pPr>
            <w:r>
              <w:t>Source</w:t>
            </w:r>
            <w:r w:rsidR="00B65C55">
              <w:t>s</w:t>
            </w:r>
          </w:p>
        </w:tc>
        <w:tc>
          <w:tcPr>
            <w:tcW w:w="4218" w:type="pct"/>
          </w:tcPr>
          <w:p w14:paraId="4DB1BE6B" w14:textId="6FF541E3" w:rsidR="00413FB5" w:rsidRPr="00413FB5" w:rsidRDefault="00413FB5" w:rsidP="00413FB5">
            <w:pPr>
              <w:pStyle w:val="TableText"/>
              <w:rPr>
                <w:rStyle w:val="Emphasis"/>
              </w:rPr>
            </w:pPr>
            <w:r w:rsidRPr="00413FB5">
              <w:rPr>
                <w:rStyle w:val="Emphasis"/>
              </w:rPr>
              <w:t>Corporate Plan 2024–25</w:t>
            </w:r>
          </w:p>
        </w:tc>
      </w:tr>
      <w:tr w:rsidR="00413FB5" w14:paraId="453918D8" w14:textId="77777777" w:rsidTr="00324EA5">
        <w:trPr>
          <w:cantSplit/>
          <w:trHeight w:val="450"/>
        </w:trPr>
        <w:tc>
          <w:tcPr>
            <w:tcW w:w="782" w:type="pct"/>
            <w:vMerge/>
          </w:tcPr>
          <w:p w14:paraId="2E5A5FC6" w14:textId="77777777" w:rsidR="00413FB5" w:rsidRDefault="00413FB5" w:rsidP="001C340B">
            <w:pPr>
              <w:pStyle w:val="TableText"/>
            </w:pPr>
          </w:p>
        </w:tc>
        <w:tc>
          <w:tcPr>
            <w:tcW w:w="4218" w:type="pct"/>
          </w:tcPr>
          <w:p w14:paraId="2EE821D6" w14:textId="77777777" w:rsidR="00413FB5" w:rsidRPr="00413FB5" w:rsidRDefault="00413FB5" w:rsidP="00413FB5">
            <w:pPr>
              <w:pStyle w:val="TableText"/>
              <w:rPr>
                <w:rStyle w:val="Emphasis"/>
              </w:rPr>
            </w:pPr>
            <w:r w:rsidRPr="00413FB5">
              <w:rPr>
                <w:rStyle w:val="Emphasis"/>
              </w:rPr>
              <w:t>Portfolio Budget Statements 2024–25</w:t>
            </w:r>
          </w:p>
          <w:p w14:paraId="5C18F9EE" w14:textId="1A66D4E1" w:rsidR="00413FB5" w:rsidRPr="00413FB5" w:rsidRDefault="00413FB5" w:rsidP="00413FB5">
            <w:pPr>
              <w:pStyle w:val="TableText"/>
            </w:pPr>
            <w:r w:rsidRPr="00413FB5">
              <w:t>Program: 1.13</w:t>
            </w:r>
          </w:p>
        </w:tc>
      </w:tr>
      <w:tr w:rsidR="005B2E54" w14:paraId="214F5869" w14:textId="77777777" w:rsidTr="00324EA5">
        <w:trPr>
          <w:cantSplit/>
        </w:trPr>
        <w:tc>
          <w:tcPr>
            <w:tcW w:w="782" w:type="pct"/>
            <w:hideMark/>
          </w:tcPr>
          <w:p w14:paraId="3BDDCA95" w14:textId="77777777" w:rsidR="00F82CC1" w:rsidRDefault="00F82CC1" w:rsidP="001C340B">
            <w:pPr>
              <w:pStyle w:val="TableText"/>
            </w:pPr>
            <w:r>
              <w:t>Result</w:t>
            </w:r>
          </w:p>
        </w:tc>
        <w:tc>
          <w:tcPr>
            <w:tcW w:w="4218" w:type="pct"/>
            <w:hideMark/>
          </w:tcPr>
          <w:p w14:paraId="46B177D7" w14:textId="42835E77" w:rsidR="00F82CC1" w:rsidRDefault="00F82CC1" w:rsidP="001C340B">
            <w:pPr>
              <w:pStyle w:val="TableText"/>
            </w:pPr>
            <w:r w:rsidRPr="006F53C4">
              <w:t xml:space="preserve">Achieved – </w:t>
            </w:r>
            <w:r w:rsidR="006D5625">
              <w:t>r</w:t>
            </w:r>
            <w:r w:rsidR="00D97662" w:rsidRPr="00700220">
              <w:t>epresentatives of the department attended 7 meetings with the WTO, 12 with the OECD, 8 with the WOAH, 15 related to the IPPC and 6 with CODEX</w:t>
            </w:r>
          </w:p>
        </w:tc>
      </w:tr>
      <w:tr w:rsidR="005B2E54" w14:paraId="506EB983" w14:textId="77777777" w:rsidTr="00324EA5">
        <w:trPr>
          <w:cantSplit/>
        </w:trPr>
        <w:tc>
          <w:tcPr>
            <w:tcW w:w="782" w:type="pct"/>
            <w:hideMark/>
          </w:tcPr>
          <w:p w14:paraId="7BFF7DCC" w14:textId="77777777" w:rsidR="00F82CC1" w:rsidRDefault="00F82CC1" w:rsidP="001C340B">
            <w:pPr>
              <w:pStyle w:val="TableText"/>
            </w:pPr>
            <w:r>
              <w:t>Tolerances</w:t>
            </w:r>
          </w:p>
        </w:tc>
        <w:tc>
          <w:tcPr>
            <w:tcW w:w="4218" w:type="pct"/>
            <w:hideMark/>
          </w:tcPr>
          <w:p w14:paraId="496D9E22" w14:textId="7F20C2E8" w:rsidR="00145446" w:rsidRPr="00700220" w:rsidRDefault="00145446" w:rsidP="00700220">
            <w:pPr>
              <w:pStyle w:val="TableText"/>
            </w:pPr>
            <w:r w:rsidRPr="00700220">
              <w:t>Achieved</w:t>
            </w:r>
            <w:r w:rsidR="006D5625">
              <w:t xml:space="preserve"> –</w:t>
            </w:r>
            <w:r w:rsidRPr="00700220">
              <w:t xml:space="preserve"> </w:t>
            </w:r>
            <w:r w:rsidR="006D5625">
              <w:t>t</w:t>
            </w:r>
            <w:r w:rsidRPr="00700220">
              <w:t>here is evidence the department has represented in-person at each of the multilateral trade standard-setting bodies WTO, OECD, WOAH, FAO (IPPC and Codex)</w:t>
            </w:r>
          </w:p>
          <w:p w14:paraId="46C4C2D1" w14:textId="7931C3E1" w:rsidR="008731C3" w:rsidRDefault="00145446" w:rsidP="00700220">
            <w:pPr>
              <w:pStyle w:val="TableText"/>
            </w:pPr>
            <w:r w:rsidRPr="00700220">
              <w:t>Partially achieved</w:t>
            </w:r>
            <w:r w:rsidR="006D5625">
              <w:t xml:space="preserve"> –</w:t>
            </w:r>
            <w:r w:rsidRPr="00700220">
              <w:t xml:space="preserve"> </w:t>
            </w:r>
            <w:r w:rsidR="006D5625">
              <w:t>t</w:t>
            </w:r>
            <w:r w:rsidRPr="00700220">
              <w:t>here is evidence the department has represented in-person at least one, but</w:t>
            </w:r>
          </w:p>
          <w:p w14:paraId="0F70362B" w14:textId="17FCBE14" w:rsidR="00145446" w:rsidRPr="00700220" w:rsidRDefault="00145446" w:rsidP="00700220">
            <w:pPr>
              <w:pStyle w:val="TableText"/>
            </w:pPr>
            <w:r w:rsidRPr="00700220">
              <w:t>not all, of the WTO, OECD, WOAH, FAO (IPPC and Codex)</w:t>
            </w:r>
          </w:p>
          <w:p w14:paraId="776DF576" w14:textId="6FEF9D1D" w:rsidR="00F82CC1" w:rsidRDefault="00145446" w:rsidP="00700220">
            <w:pPr>
              <w:pStyle w:val="TableText"/>
            </w:pPr>
            <w:r w:rsidRPr="00700220">
              <w:t>Not achieved</w:t>
            </w:r>
            <w:r w:rsidR="006D5625">
              <w:t xml:space="preserve"> –</w:t>
            </w:r>
            <w:r w:rsidRPr="00700220">
              <w:t xml:space="preserve"> </w:t>
            </w:r>
            <w:r w:rsidR="00FC2091">
              <w:t>t</w:t>
            </w:r>
            <w:r w:rsidRPr="00700220">
              <w:t>he department does not participate in-person at any of the WTO, OECD, WOAH, FAO (IPPC and Codex)</w:t>
            </w:r>
          </w:p>
        </w:tc>
      </w:tr>
    </w:tbl>
    <w:p w14:paraId="7026AD71" w14:textId="77777777" w:rsidR="00D30F0E" w:rsidRDefault="00D30F0E"/>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5B2E54" w14:paraId="66909F64" w14:textId="77777777" w:rsidTr="00324EA5">
        <w:trPr>
          <w:cantSplit/>
        </w:trPr>
        <w:tc>
          <w:tcPr>
            <w:tcW w:w="782" w:type="pct"/>
          </w:tcPr>
          <w:p w14:paraId="42CFA3FE" w14:textId="563E07E1" w:rsidR="00F82CC1" w:rsidRPr="00CF7EB7" w:rsidRDefault="00F82CC1" w:rsidP="00B65C55">
            <w:pPr>
              <w:pStyle w:val="TableText"/>
              <w:keepNext/>
              <w:rPr>
                <w:b/>
                <w:bCs/>
              </w:rPr>
            </w:pPr>
            <w:r w:rsidRPr="00CF7EB7">
              <w:rPr>
                <w:b/>
                <w:bCs/>
              </w:rPr>
              <w:t xml:space="preserve">Measure </w:t>
            </w:r>
            <w:r w:rsidR="00B9644F">
              <w:rPr>
                <w:b/>
                <w:bCs/>
              </w:rPr>
              <w:t>S</w:t>
            </w:r>
            <w:r w:rsidRPr="00CF7EB7">
              <w:rPr>
                <w:b/>
                <w:bCs/>
              </w:rPr>
              <w:t>G</w:t>
            </w:r>
            <w:r w:rsidR="00741159">
              <w:rPr>
                <w:b/>
                <w:bCs/>
              </w:rPr>
              <w:t>-</w:t>
            </w:r>
            <w:r w:rsidRPr="00CF7EB7">
              <w:rPr>
                <w:b/>
                <w:bCs/>
              </w:rPr>
              <w:t>0</w:t>
            </w:r>
            <w:r>
              <w:rPr>
                <w:b/>
                <w:bCs/>
              </w:rPr>
              <w:t>6</w:t>
            </w:r>
          </w:p>
        </w:tc>
        <w:tc>
          <w:tcPr>
            <w:tcW w:w="4218" w:type="pct"/>
          </w:tcPr>
          <w:p w14:paraId="32D3131A" w14:textId="498A8279" w:rsidR="00F82CC1" w:rsidRPr="006F53C4" w:rsidRDefault="00680456" w:rsidP="00680456">
            <w:pPr>
              <w:pStyle w:val="TableText"/>
            </w:pPr>
            <w:r>
              <w:t>Effective delivery of regulatory responsibilities for relevant export applications under the Export</w:t>
            </w:r>
            <w:r w:rsidR="00C4263E">
              <w:t xml:space="preserve"> </w:t>
            </w:r>
            <w:r>
              <w:t>Control Act 2020</w:t>
            </w:r>
            <w:r w:rsidR="00F82CC1" w:rsidRPr="006F53C4">
              <w:t>.</w:t>
            </w:r>
          </w:p>
        </w:tc>
      </w:tr>
      <w:tr w:rsidR="005B2E54" w14:paraId="23A7B060" w14:textId="77777777" w:rsidTr="00324EA5">
        <w:trPr>
          <w:cantSplit/>
        </w:trPr>
        <w:tc>
          <w:tcPr>
            <w:tcW w:w="782" w:type="pct"/>
          </w:tcPr>
          <w:p w14:paraId="553F9C17" w14:textId="77777777" w:rsidR="00F82CC1" w:rsidRDefault="00F82CC1" w:rsidP="001C340B">
            <w:pPr>
              <w:pStyle w:val="TableText"/>
            </w:pPr>
            <w:r>
              <w:t>Measure type</w:t>
            </w:r>
          </w:p>
        </w:tc>
        <w:tc>
          <w:tcPr>
            <w:tcW w:w="4218" w:type="pct"/>
          </w:tcPr>
          <w:p w14:paraId="0453F341" w14:textId="61BC3BDD" w:rsidR="00F82CC1" w:rsidRPr="006F53C4" w:rsidRDefault="0039699B" w:rsidP="001C340B">
            <w:pPr>
              <w:pStyle w:val="TableText"/>
            </w:pPr>
            <w:r>
              <w:t>Quantitative, effectiveness an</w:t>
            </w:r>
            <w:r w:rsidR="00810884">
              <w:t>d</w:t>
            </w:r>
            <w:r>
              <w:t xml:space="preserve"> regulatory</w:t>
            </w:r>
          </w:p>
        </w:tc>
      </w:tr>
      <w:tr w:rsidR="005B2E54" w14:paraId="0B868751" w14:textId="77777777" w:rsidTr="00324EA5">
        <w:trPr>
          <w:cantSplit/>
        </w:trPr>
        <w:tc>
          <w:tcPr>
            <w:tcW w:w="782" w:type="pct"/>
          </w:tcPr>
          <w:p w14:paraId="73260958" w14:textId="77777777" w:rsidR="00F82CC1" w:rsidRDefault="00F82CC1" w:rsidP="001C340B">
            <w:pPr>
              <w:pStyle w:val="TableText"/>
            </w:pPr>
            <w:r>
              <w:t>Target</w:t>
            </w:r>
          </w:p>
        </w:tc>
        <w:tc>
          <w:tcPr>
            <w:tcW w:w="4218" w:type="pct"/>
          </w:tcPr>
          <w:p w14:paraId="15417732" w14:textId="0D517A4F" w:rsidR="00F82CC1" w:rsidRPr="006F53C4" w:rsidRDefault="0039699B" w:rsidP="001C340B">
            <w:pPr>
              <w:pStyle w:val="TableText"/>
            </w:pPr>
            <w:r>
              <w:t>Establish a baseline</w:t>
            </w:r>
          </w:p>
        </w:tc>
      </w:tr>
      <w:tr w:rsidR="004B14DF" w14:paraId="65F902FC" w14:textId="77777777" w:rsidTr="004B14DF">
        <w:trPr>
          <w:cantSplit/>
          <w:trHeight w:val="450"/>
        </w:trPr>
        <w:tc>
          <w:tcPr>
            <w:tcW w:w="782" w:type="pct"/>
            <w:vMerge w:val="restart"/>
          </w:tcPr>
          <w:p w14:paraId="4301F336" w14:textId="4D7EB357" w:rsidR="004B14DF" w:rsidRDefault="004B14DF" w:rsidP="001C340B">
            <w:pPr>
              <w:pStyle w:val="TableText"/>
            </w:pPr>
            <w:r>
              <w:lastRenderedPageBreak/>
              <w:t>Source</w:t>
            </w:r>
            <w:r w:rsidR="00B65C55">
              <w:t>s</w:t>
            </w:r>
          </w:p>
        </w:tc>
        <w:tc>
          <w:tcPr>
            <w:tcW w:w="4218" w:type="pct"/>
          </w:tcPr>
          <w:p w14:paraId="3CDC2EB7" w14:textId="02CD5DFA" w:rsidR="004B14DF" w:rsidRPr="004B14DF" w:rsidRDefault="004B14DF" w:rsidP="004B14DF">
            <w:pPr>
              <w:pStyle w:val="TableText"/>
              <w:rPr>
                <w:rStyle w:val="Emphasis"/>
              </w:rPr>
            </w:pPr>
            <w:r w:rsidRPr="004B14DF">
              <w:rPr>
                <w:rStyle w:val="Emphasis"/>
              </w:rPr>
              <w:t>Corporate Plan 2024–25</w:t>
            </w:r>
          </w:p>
        </w:tc>
      </w:tr>
      <w:tr w:rsidR="004B14DF" w14:paraId="7CCC128C" w14:textId="77777777" w:rsidTr="004B14DF">
        <w:trPr>
          <w:cantSplit/>
          <w:trHeight w:val="450"/>
        </w:trPr>
        <w:tc>
          <w:tcPr>
            <w:tcW w:w="782" w:type="pct"/>
            <w:vMerge/>
          </w:tcPr>
          <w:p w14:paraId="3D757154" w14:textId="77777777" w:rsidR="004B14DF" w:rsidRDefault="004B14DF" w:rsidP="001C340B">
            <w:pPr>
              <w:pStyle w:val="TableText"/>
            </w:pPr>
          </w:p>
        </w:tc>
        <w:tc>
          <w:tcPr>
            <w:tcW w:w="4218" w:type="pct"/>
          </w:tcPr>
          <w:p w14:paraId="20242BF0" w14:textId="77777777" w:rsidR="004B14DF" w:rsidRPr="004B14DF" w:rsidRDefault="004B14DF" w:rsidP="004B14DF">
            <w:pPr>
              <w:pStyle w:val="TableText"/>
              <w:rPr>
                <w:rStyle w:val="Emphasis"/>
              </w:rPr>
            </w:pPr>
            <w:r w:rsidRPr="004B14DF">
              <w:rPr>
                <w:rStyle w:val="Emphasis"/>
              </w:rPr>
              <w:t>Portfolio Budget Statements 2024–25</w:t>
            </w:r>
          </w:p>
          <w:p w14:paraId="5D89714A" w14:textId="26B66C48" w:rsidR="004B14DF" w:rsidRPr="006F53C4" w:rsidRDefault="004B14DF" w:rsidP="004B14DF">
            <w:pPr>
              <w:pStyle w:val="TableText"/>
              <w:rPr>
                <w:i/>
                <w:iCs/>
              </w:rPr>
            </w:pPr>
            <w:r>
              <w:t>Program: 1.13</w:t>
            </w:r>
          </w:p>
        </w:tc>
      </w:tr>
      <w:tr w:rsidR="005B2E54" w14:paraId="4E481B3F" w14:textId="77777777" w:rsidTr="00324EA5">
        <w:trPr>
          <w:cantSplit/>
        </w:trPr>
        <w:tc>
          <w:tcPr>
            <w:tcW w:w="782" w:type="pct"/>
          </w:tcPr>
          <w:p w14:paraId="1CF47BF4" w14:textId="77777777" w:rsidR="00F82CC1" w:rsidRDefault="00F82CC1" w:rsidP="001C340B">
            <w:pPr>
              <w:pStyle w:val="TableText"/>
            </w:pPr>
            <w:r>
              <w:t>Result</w:t>
            </w:r>
          </w:p>
        </w:tc>
        <w:tc>
          <w:tcPr>
            <w:tcW w:w="4218" w:type="pct"/>
          </w:tcPr>
          <w:p w14:paraId="6A440386" w14:textId="57ADC8A4" w:rsidR="00F82CC1" w:rsidRPr="001230DE" w:rsidRDefault="0092433E" w:rsidP="009102FA">
            <w:pPr>
              <w:pStyle w:val="TableText"/>
            </w:pPr>
            <w:r>
              <w:t>Ac</w:t>
            </w:r>
            <w:r w:rsidR="003D65F6">
              <w:t xml:space="preserve">hieved – </w:t>
            </w:r>
            <w:r w:rsidR="009102FA" w:rsidRPr="004B14DF">
              <w:t>99.83% of all relevant</w:t>
            </w:r>
            <w:r w:rsidR="009102FA">
              <w:t xml:space="preserve"> export applications </w:t>
            </w:r>
            <w:proofErr w:type="gramStart"/>
            <w:r w:rsidR="009102FA">
              <w:t>were completed</w:t>
            </w:r>
            <w:proofErr w:type="gramEnd"/>
            <w:r w:rsidR="009102FA">
              <w:t xml:space="preserve"> within the requisite consideration period. This sets the baseline</w:t>
            </w:r>
          </w:p>
        </w:tc>
      </w:tr>
      <w:tr w:rsidR="005B2E54" w14:paraId="26F71A00" w14:textId="77777777" w:rsidTr="00324EA5">
        <w:trPr>
          <w:cantSplit/>
        </w:trPr>
        <w:tc>
          <w:tcPr>
            <w:tcW w:w="782" w:type="pct"/>
          </w:tcPr>
          <w:p w14:paraId="3F4A2B7C" w14:textId="77777777" w:rsidR="00F82CC1" w:rsidRDefault="00F82CC1" w:rsidP="001C340B">
            <w:pPr>
              <w:pStyle w:val="TableText"/>
            </w:pPr>
            <w:r>
              <w:t>Tolerances</w:t>
            </w:r>
          </w:p>
        </w:tc>
        <w:tc>
          <w:tcPr>
            <w:tcW w:w="4218" w:type="pct"/>
          </w:tcPr>
          <w:p w14:paraId="0A4BBBF7" w14:textId="4B008CC6" w:rsidR="00C4263E" w:rsidRDefault="00C4263E" w:rsidP="00C4263E">
            <w:pPr>
              <w:pStyle w:val="TableText"/>
            </w:pPr>
            <w:r>
              <w:t>Achieved</w:t>
            </w:r>
            <w:r w:rsidR="00142834">
              <w:t xml:space="preserve"> –</w:t>
            </w:r>
            <w:r>
              <w:t xml:space="preserve"> </w:t>
            </w:r>
            <w:r w:rsidR="00142834">
              <w:t>o</w:t>
            </w:r>
            <w:r>
              <w:t xml:space="preserve">ver 95% of all relevant export applications </w:t>
            </w:r>
            <w:proofErr w:type="gramStart"/>
            <w:r>
              <w:t>are completed</w:t>
            </w:r>
            <w:proofErr w:type="gramEnd"/>
            <w:r>
              <w:t xml:space="preserve"> within the requisite consideration period specified by the Export Control Act 2020</w:t>
            </w:r>
          </w:p>
          <w:p w14:paraId="60E17047" w14:textId="04B01BC0" w:rsidR="00C4263E" w:rsidRDefault="00C4263E" w:rsidP="00C4263E">
            <w:pPr>
              <w:pStyle w:val="TableText"/>
            </w:pPr>
            <w:r>
              <w:t>Partially achieved</w:t>
            </w:r>
            <w:r w:rsidR="00142834">
              <w:t xml:space="preserve"> –</w:t>
            </w:r>
            <w:r>
              <w:t xml:space="preserve"> </w:t>
            </w:r>
            <w:r w:rsidR="00142834">
              <w:t>o</w:t>
            </w:r>
            <w:r>
              <w:t xml:space="preserve">ver 85% of all relevant export applications </w:t>
            </w:r>
            <w:proofErr w:type="gramStart"/>
            <w:r>
              <w:t>are completed</w:t>
            </w:r>
            <w:proofErr w:type="gramEnd"/>
            <w:r>
              <w:t xml:space="preserve"> within the requisite consideration period specified by the Export Control Act 2020</w:t>
            </w:r>
          </w:p>
          <w:p w14:paraId="1B730798" w14:textId="085B639D" w:rsidR="00F82CC1" w:rsidRPr="006F53C4" w:rsidRDefault="00C4263E" w:rsidP="00C4263E">
            <w:pPr>
              <w:pStyle w:val="TableText"/>
            </w:pPr>
            <w:r>
              <w:t>Not achieved</w:t>
            </w:r>
            <w:r w:rsidR="00142834">
              <w:t xml:space="preserve"> –</w:t>
            </w:r>
            <w:r>
              <w:t xml:space="preserve"> </w:t>
            </w:r>
            <w:r w:rsidR="00142834">
              <w:t>u</w:t>
            </w:r>
            <w:r>
              <w:t xml:space="preserve">nder 85% of all relevant export applications </w:t>
            </w:r>
            <w:proofErr w:type="gramStart"/>
            <w:r>
              <w:t>are completed</w:t>
            </w:r>
            <w:proofErr w:type="gramEnd"/>
            <w:r>
              <w:t xml:space="preserve"> within the requisite consideration period specified by the Export Control Act 2020</w:t>
            </w:r>
          </w:p>
        </w:tc>
      </w:tr>
    </w:tbl>
    <w:p w14:paraId="29E9585D" w14:textId="77777777" w:rsidR="004B14DF" w:rsidRDefault="004B14DF"/>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F82CC1" w14:paraId="16CE9005" w14:textId="77777777" w:rsidTr="00324EA5">
        <w:tc>
          <w:tcPr>
            <w:tcW w:w="782" w:type="pct"/>
            <w:hideMark/>
          </w:tcPr>
          <w:p w14:paraId="43548800" w14:textId="1FEDC5E1" w:rsidR="00F82CC1" w:rsidRDefault="00F82CC1" w:rsidP="001C340B">
            <w:pPr>
              <w:pStyle w:val="TableHeading"/>
              <w:rPr>
                <w:rStyle w:val="Strong"/>
                <w:b/>
                <w:bCs w:val="0"/>
              </w:rPr>
            </w:pPr>
            <w:bookmarkStart w:id="163" w:name="_Hlk164705412"/>
            <w:bookmarkEnd w:id="162"/>
            <w:r>
              <w:t xml:space="preserve">Measure </w:t>
            </w:r>
            <w:r w:rsidR="00B9644F">
              <w:t>S</w:t>
            </w:r>
            <w:r>
              <w:t>G</w:t>
            </w:r>
            <w:r w:rsidR="00741159">
              <w:t>-</w:t>
            </w:r>
            <w:r>
              <w:t>07</w:t>
            </w:r>
          </w:p>
        </w:tc>
        <w:tc>
          <w:tcPr>
            <w:tcW w:w="4218" w:type="pct"/>
            <w:hideMark/>
          </w:tcPr>
          <w:p w14:paraId="1CF24F07" w14:textId="551EBE49" w:rsidR="00F82CC1" w:rsidRDefault="00377D2A" w:rsidP="001C340B">
            <w:pPr>
              <w:pStyle w:val="TableText"/>
            </w:pPr>
            <w:r w:rsidRPr="00377D2A">
              <w:t>Increase in the number of electronic certificates issued for export</w:t>
            </w:r>
          </w:p>
        </w:tc>
      </w:tr>
      <w:tr w:rsidR="00F82CC1" w14:paraId="178DA12C" w14:textId="77777777" w:rsidTr="00324EA5">
        <w:tc>
          <w:tcPr>
            <w:tcW w:w="782" w:type="pct"/>
            <w:hideMark/>
          </w:tcPr>
          <w:p w14:paraId="0D77C671" w14:textId="77777777" w:rsidR="00F82CC1" w:rsidRPr="006F53C4" w:rsidRDefault="00F82CC1" w:rsidP="001C340B">
            <w:pPr>
              <w:pStyle w:val="TableText"/>
              <w:rPr>
                <w:rStyle w:val="Strong"/>
                <w:b w:val="0"/>
                <w:bCs w:val="0"/>
              </w:rPr>
            </w:pPr>
            <w:r w:rsidRPr="00CF7EB7">
              <w:rPr>
                <w:rStyle w:val="Strong"/>
                <w:b w:val="0"/>
                <w:bCs w:val="0"/>
              </w:rPr>
              <w:t>Measure type</w:t>
            </w:r>
          </w:p>
        </w:tc>
        <w:tc>
          <w:tcPr>
            <w:tcW w:w="4218" w:type="pct"/>
            <w:hideMark/>
          </w:tcPr>
          <w:p w14:paraId="4704A07C" w14:textId="1776D5C2" w:rsidR="00F82CC1" w:rsidRDefault="00377D2A" w:rsidP="001C340B">
            <w:pPr>
              <w:pStyle w:val="TableText"/>
            </w:pPr>
            <w:r>
              <w:t>Quantitative efficiency and regulatory</w:t>
            </w:r>
          </w:p>
        </w:tc>
      </w:tr>
      <w:tr w:rsidR="00F82CC1" w14:paraId="7167CF82" w14:textId="77777777" w:rsidTr="00324EA5">
        <w:tc>
          <w:tcPr>
            <w:tcW w:w="782" w:type="pct"/>
            <w:hideMark/>
          </w:tcPr>
          <w:p w14:paraId="2F6CCC95" w14:textId="77777777" w:rsidR="00F82CC1" w:rsidRPr="006F53C4" w:rsidRDefault="00F82CC1" w:rsidP="001C340B">
            <w:pPr>
              <w:pStyle w:val="TableText"/>
              <w:rPr>
                <w:rStyle w:val="Strong"/>
                <w:b w:val="0"/>
                <w:bCs w:val="0"/>
              </w:rPr>
            </w:pPr>
            <w:r w:rsidRPr="00CF7EB7">
              <w:rPr>
                <w:rStyle w:val="Strong"/>
                <w:b w:val="0"/>
                <w:bCs w:val="0"/>
              </w:rPr>
              <w:t>Target</w:t>
            </w:r>
          </w:p>
        </w:tc>
        <w:tc>
          <w:tcPr>
            <w:tcW w:w="4218" w:type="pct"/>
            <w:hideMark/>
          </w:tcPr>
          <w:p w14:paraId="7BF1416C" w14:textId="651B4BD1" w:rsidR="00F82CC1" w:rsidRDefault="00AF1CD0" w:rsidP="001C340B">
            <w:pPr>
              <w:pStyle w:val="TableText"/>
            </w:pPr>
            <w:r w:rsidRPr="00AF1CD0">
              <w:t xml:space="preserve">Plus 2% </w:t>
            </w:r>
            <w:r w:rsidR="00142834">
              <w:t>from</w:t>
            </w:r>
            <w:r w:rsidRPr="00AF1CD0">
              <w:t xml:space="preserve"> the </w:t>
            </w:r>
            <w:r w:rsidRPr="004B14DF">
              <w:t xml:space="preserve">final 2023–24 </w:t>
            </w:r>
            <w:proofErr w:type="spellStart"/>
            <w:r w:rsidRPr="004B14DF">
              <w:t>eCert</w:t>
            </w:r>
            <w:proofErr w:type="spellEnd"/>
            <w:r w:rsidRPr="00AF1CD0">
              <w:t xml:space="preserve"> number is</w:t>
            </w:r>
          </w:p>
        </w:tc>
      </w:tr>
      <w:tr w:rsidR="004B14DF" w14:paraId="14638023" w14:textId="77777777" w:rsidTr="004B14DF">
        <w:trPr>
          <w:trHeight w:val="450"/>
        </w:trPr>
        <w:tc>
          <w:tcPr>
            <w:tcW w:w="782" w:type="pct"/>
            <w:vMerge w:val="restart"/>
          </w:tcPr>
          <w:p w14:paraId="3690910F" w14:textId="77777777" w:rsidR="004B14DF" w:rsidRPr="00CF7EB7" w:rsidRDefault="004B14DF" w:rsidP="001C340B">
            <w:pPr>
              <w:pStyle w:val="TableText"/>
              <w:rPr>
                <w:rStyle w:val="Strong"/>
                <w:b w:val="0"/>
                <w:bCs w:val="0"/>
              </w:rPr>
            </w:pPr>
            <w:r w:rsidRPr="00CF7EB7">
              <w:rPr>
                <w:rStyle w:val="Strong"/>
                <w:b w:val="0"/>
                <w:bCs w:val="0"/>
              </w:rPr>
              <w:t>Sources</w:t>
            </w:r>
          </w:p>
        </w:tc>
        <w:tc>
          <w:tcPr>
            <w:tcW w:w="4218" w:type="pct"/>
          </w:tcPr>
          <w:p w14:paraId="3D5C2E28" w14:textId="0E783318" w:rsidR="004B14DF" w:rsidRPr="004B14DF" w:rsidRDefault="004B14DF" w:rsidP="004B14DF">
            <w:pPr>
              <w:pStyle w:val="TableText"/>
              <w:rPr>
                <w:rStyle w:val="Emphasis"/>
              </w:rPr>
            </w:pPr>
            <w:r w:rsidRPr="004B14DF">
              <w:rPr>
                <w:rStyle w:val="Emphasis"/>
              </w:rPr>
              <w:t>Corporate Plan 2024–25</w:t>
            </w:r>
          </w:p>
        </w:tc>
      </w:tr>
      <w:tr w:rsidR="004B14DF" w14:paraId="28FC48DD" w14:textId="77777777" w:rsidTr="004B14DF">
        <w:trPr>
          <w:trHeight w:val="450"/>
        </w:trPr>
        <w:tc>
          <w:tcPr>
            <w:tcW w:w="782" w:type="pct"/>
            <w:vMerge/>
          </w:tcPr>
          <w:p w14:paraId="2AE3D466" w14:textId="77777777" w:rsidR="004B14DF" w:rsidRPr="00CF7EB7" w:rsidRDefault="004B14DF" w:rsidP="001C340B">
            <w:pPr>
              <w:pStyle w:val="TableText"/>
              <w:rPr>
                <w:rStyle w:val="Strong"/>
                <w:b w:val="0"/>
                <w:bCs w:val="0"/>
              </w:rPr>
            </w:pPr>
          </w:p>
        </w:tc>
        <w:tc>
          <w:tcPr>
            <w:tcW w:w="4218" w:type="pct"/>
          </w:tcPr>
          <w:p w14:paraId="385E97AB" w14:textId="77777777" w:rsidR="004B14DF" w:rsidRPr="004B14DF" w:rsidRDefault="004B14DF" w:rsidP="004B14DF">
            <w:pPr>
              <w:pStyle w:val="TableText"/>
              <w:rPr>
                <w:rStyle w:val="Emphasis"/>
              </w:rPr>
            </w:pPr>
            <w:r w:rsidRPr="004B14DF">
              <w:rPr>
                <w:rStyle w:val="Emphasis"/>
              </w:rPr>
              <w:t>Portfolio Budget Statements 2024–25</w:t>
            </w:r>
          </w:p>
          <w:p w14:paraId="01580674" w14:textId="0F0E12B5" w:rsidR="004B14DF" w:rsidRPr="00CF7EB7" w:rsidRDefault="004B14DF" w:rsidP="004B14DF">
            <w:pPr>
              <w:pStyle w:val="TableText"/>
              <w:rPr>
                <w:i/>
                <w:iCs/>
              </w:rPr>
            </w:pPr>
            <w:r>
              <w:t>Program: 1.13</w:t>
            </w:r>
          </w:p>
        </w:tc>
      </w:tr>
      <w:tr w:rsidR="00F82CC1" w14:paraId="5D02B4EE" w14:textId="77777777" w:rsidTr="00324EA5">
        <w:tc>
          <w:tcPr>
            <w:tcW w:w="782" w:type="pct"/>
            <w:hideMark/>
          </w:tcPr>
          <w:p w14:paraId="48377CC1" w14:textId="77777777" w:rsidR="00F82CC1" w:rsidRPr="006F53C4" w:rsidRDefault="00F82CC1" w:rsidP="001C340B">
            <w:pPr>
              <w:pStyle w:val="TableText"/>
              <w:rPr>
                <w:rStyle w:val="Strong"/>
                <w:b w:val="0"/>
                <w:bCs w:val="0"/>
              </w:rPr>
            </w:pPr>
            <w:r w:rsidRPr="00CF7EB7">
              <w:rPr>
                <w:rStyle w:val="Strong"/>
                <w:b w:val="0"/>
                <w:bCs w:val="0"/>
              </w:rPr>
              <w:t>Result</w:t>
            </w:r>
          </w:p>
        </w:tc>
        <w:tc>
          <w:tcPr>
            <w:tcW w:w="4218" w:type="pct"/>
            <w:hideMark/>
          </w:tcPr>
          <w:p w14:paraId="13B9E13E" w14:textId="7884483D" w:rsidR="00F82CC1" w:rsidRDefault="00F82CC1" w:rsidP="00506D16">
            <w:pPr>
              <w:pStyle w:val="TableText"/>
            </w:pPr>
            <w:r w:rsidRPr="004B14DF">
              <w:t xml:space="preserve">Achieved – </w:t>
            </w:r>
            <w:r w:rsidR="00506D16" w:rsidRPr="004B14DF">
              <w:t>12.5% increase in the number of electronic certificates issued for export (84,180 in 2024–25 compared with 74,661 in 2023–24)</w:t>
            </w:r>
          </w:p>
        </w:tc>
      </w:tr>
      <w:tr w:rsidR="00F82CC1" w14:paraId="2BDBFF96" w14:textId="77777777" w:rsidTr="00324EA5">
        <w:tc>
          <w:tcPr>
            <w:tcW w:w="782" w:type="pct"/>
            <w:hideMark/>
          </w:tcPr>
          <w:p w14:paraId="4BE3EB26" w14:textId="77777777" w:rsidR="00F82CC1" w:rsidRPr="006F53C4" w:rsidRDefault="00F82CC1" w:rsidP="001C340B">
            <w:pPr>
              <w:pStyle w:val="TableText"/>
              <w:rPr>
                <w:rStyle w:val="Strong"/>
                <w:b w:val="0"/>
                <w:bCs w:val="0"/>
              </w:rPr>
            </w:pPr>
            <w:r w:rsidRPr="00CF7EB7">
              <w:rPr>
                <w:rStyle w:val="Strong"/>
                <w:b w:val="0"/>
                <w:bCs w:val="0"/>
              </w:rPr>
              <w:t>Tolerances</w:t>
            </w:r>
          </w:p>
        </w:tc>
        <w:tc>
          <w:tcPr>
            <w:tcW w:w="4218" w:type="pct"/>
            <w:hideMark/>
          </w:tcPr>
          <w:p w14:paraId="48B9534C" w14:textId="7C1C9ECB" w:rsidR="00D01F1F" w:rsidRDefault="00D01F1F" w:rsidP="00D01F1F">
            <w:pPr>
              <w:pStyle w:val="TableText"/>
            </w:pPr>
            <w:r>
              <w:t>Achieved</w:t>
            </w:r>
            <w:r w:rsidR="000A100A">
              <w:t xml:space="preserve"> –</w:t>
            </w:r>
            <w:r>
              <w:t xml:space="preserve"> 2% or more increase</w:t>
            </w:r>
          </w:p>
          <w:p w14:paraId="08BD53AB" w14:textId="09FB1599" w:rsidR="00D01F1F" w:rsidRDefault="00D01F1F" w:rsidP="00D01F1F">
            <w:pPr>
              <w:pStyle w:val="TableText"/>
            </w:pPr>
            <w:r>
              <w:t>Partially achieved</w:t>
            </w:r>
            <w:r w:rsidR="000A100A">
              <w:t xml:space="preserve"> –</w:t>
            </w:r>
            <w:r>
              <w:t xml:space="preserve"> 1–1.99% increase</w:t>
            </w:r>
          </w:p>
          <w:p w14:paraId="6FE7D4CF" w14:textId="220FBBE7" w:rsidR="00F82CC1" w:rsidRDefault="00D01F1F" w:rsidP="001C340B">
            <w:pPr>
              <w:pStyle w:val="TableText"/>
            </w:pPr>
            <w:r>
              <w:t>Not achieved</w:t>
            </w:r>
            <w:r w:rsidR="000A100A">
              <w:t xml:space="preserve"> –</w:t>
            </w:r>
            <w:r>
              <w:t xml:space="preserve"> Less than 1% increase</w:t>
            </w:r>
          </w:p>
        </w:tc>
      </w:tr>
    </w:tbl>
    <w:p w14:paraId="3A7B57B1" w14:textId="39BB8D9D" w:rsidR="0080126D" w:rsidRPr="00B11212" w:rsidRDefault="00F51CA9" w:rsidP="00993AD2">
      <w:pPr>
        <w:pStyle w:val="Heading2"/>
      </w:pPr>
      <w:bookmarkStart w:id="164" w:name="_Toc189136280"/>
      <w:bookmarkStart w:id="165" w:name="_Toc189136281"/>
      <w:bookmarkStart w:id="166" w:name="_Toc54882422"/>
      <w:bookmarkStart w:id="167" w:name="_Toc54981399"/>
      <w:bookmarkStart w:id="168" w:name="_Toc54981978"/>
      <w:bookmarkStart w:id="169" w:name="_Toc55033724"/>
      <w:bookmarkStart w:id="170" w:name="_Toc55034303"/>
      <w:bookmarkStart w:id="171" w:name="_Toc55034882"/>
      <w:bookmarkStart w:id="172" w:name="_Toc34985824"/>
      <w:bookmarkStart w:id="173" w:name="_Toc35933469"/>
      <w:bookmarkStart w:id="174" w:name="_Toc36040273"/>
      <w:bookmarkStart w:id="175" w:name="_Toc51580679"/>
      <w:bookmarkStart w:id="176" w:name="_Toc51582033"/>
      <w:bookmarkStart w:id="177" w:name="_Toc51582218"/>
      <w:bookmarkStart w:id="178" w:name="_Toc54092576"/>
      <w:bookmarkStart w:id="179" w:name="_Toc54092858"/>
      <w:bookmarkStart w:id="180" w:name="_Toc54093140"/>
      <w:bookmarkStart w:id="181" w:name="_Toc54093422"/>
      <w:bookmarkStart w:id="182" w:name="_Toc54093704"/>
      <w:bookmarkStart w:id="183" w:name="_Toc54337505"/>
      <w:bookmarkStart w:id="184" w:name="_Toc54338030"/>
      <w:bookmarkStart w:id="185" w:name="_Toc54338549"/>
      <w:bookmarkStart w:id="186" w:name="_Toc54339068"/>
      <w:bookmarkStart w:id="187" w:name="_Toc54339587"/>
      <w:bookmarkStart w:id="188" w:name="_Toc54340106"/>
      <w:bookmarkStart w:id="189" w:name="_Toc54341347"/>
      <w:bookmarkStart w:id="190" w:name="_Toc54342128"/>
      <w:bookmarkStart w:id="191" w:name="_Toc54342647"/>
      <w:bookmarkStart w:id="192" w:name="_Toc54343166"/>
      <w:bookmarkStart w:id="193" w:name="_Toc54343685"/>
      <w:bookmarkStart w:id="194" w:name="_Toc54868525"/>
      <w:bookmarkStart w:id="195" w:name="_Toc54882423"/>
      <w:bookmarkStart w:id="196" w:name="_Toc54981400"/>
      <w:bookmarkStart w:id="197" w:name="_Toc54981979"/>
      <w:bookmarkStart w:id="198" w:name="_Toc55033725"/>
      <w:bookmarkStart w:id="199" w:name="_Toc55034304"/>
      <w:bookmarkStart w:id="200" w:name="_Toc55034883"/>
      <w:bookmarkStart w:id="201" w:name="_Toc189136282"/>
      <w:bookmarkStart w:id="202" w:name="_Toc189136283"/>
      <w:bookmarkStart w:id="203" w:name="_Toc189136284"/>
      <w:bookmarkStart w:id="204" w:name="_Toc189136327"/>
      <w:bookmarkStart w:id="205" w:name="_Toc189136328"/>
      <w:bookmarkStart w:id="206" w:name="_Toc189136329"/>
      <w:bookmarkStart w:id="207" w:name="_Toc189136366"/>
      <w:bookmarkStart w:id="208" w:name="_Toc189136367"/>
      <w:bookmarkStart w:id="209" w:name="_Toc189136368"/>
      <w:bookmarkStart w:id="210" w:name="_Toc189136369"/>
      <w:bookmarkStart w:id="211" w:name="_Toc189136370"/>
      <w:bookmarkStart w:id="212" w:name="_Toc189136371"/>
      <w:bookmarkStart w:id="213" w:name="_Toc189136372"/>
      <w:bookmarkStart w:id="214" w:name="RowTitle_1"/>
      <w:bookmarkStart w:id="215" w:name="_Toc189136390"/>
      <w:bookmarkStart w:id="216" w:name="RowTitle_2"/>
      <w:bookmarkStart w:id="217" w:name="_Toc189136408"/>
      <w:bookmarkStart w:id="218" w:name="RowTitle_3"/>
      <w:bookmarkStart w:id="219" w:name="_Toc189136426"/>
      <w:bookmarkStart w:id="220" w:name="_Toc193182525"/>
      <w:bookmarkStart w:id="221" w:name="_Toc193284982"/>
      <w:bookmarkStart w:id="222" w:name="_Toc193182526"/>
      <w:bookmarkStart w:id="223" w:name="_Toc193284983"/>
      <w:bookmarkStart w:id="224" w:name="_Toc193182527"/>
      <w:bookmarkStart w:id="225" w:name="_Toc193284984"/>
      <w:bookmarkStart w:id="226" w:name="_Toc228953659"/>
      <w:bookmarkEnd w:id="15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lastRenderedPageBreak/>
        <w:t>R</w:t>
      </w:r>
      <w:r w:rsidR="00902CCC">
        <w:t>eview process</w:t>
      </w:r>
      <w:bookmarkEnd w:id="226"/>
    </w:p>
    <w:p w14:paraId="752539DC" w14:textId="00D73DAE" w:rsidR="005144F2" w:rsidRDefault="005144F2" w:rsidP="00C1675E">
      <w:bookmarkStart w:id="227" w:name="Title_9"/>
      <w:bookmarkStart w:id="228" w:name="_Hlk73994521"/>
      <w:bookmarkEnd w:id="227"/>
      <w:r>
        <w:t xml:space="preserve">We continue to consider and </w:t>
      </w:r>
      <w:proofErr w:type="gramStart"/>
      <w:r>
        <w:t>be guided</w:t>
      </w:r>
      <w:proofErr w:type="gramEnd"/>
      <w:r>
        <w:t xml:space="preserve"> by the Australian Government policies outlined in the </w:t>
      </w:r>
      <w:hyperlink w:anchor="_Australian_Government_Charging" w:history="1">
        <w:r w:rsidRPr="003D1A2E">
          <w:rPr>
            <w:rStyle w:val="Hyperlink"/>
          </w:rPr>
          <w:t>Australian Government Charging Framework section</w:t>
        </w:r>
      </w:hyperlink>
      <w:r>
        <w:t xml:space="preserve">, as we analyse, design and, as appropriate, implement a new funding model for our export regulatory and non-regulatory trade services. We review all cost recovery arrangements and update our CRISs annually. </w:t>
      </w:r>
      <w:r>
        <w:fldChar w:fldCharType="begin"/>
      </w:r>
      <w:r>
        <w:instrText xml:space="preserve"> REF _Ref219734416 \h </w:instrText>
      </w:r>
      <w:r>
        <w:fldChar w:fldCharType="separate"/>
      </w:r>
      <w:r>
        <w:t xml:space="preserve">Figure </w:t>
      </w:r>
      <w:r>
        <w:rPr>
          <w:noProof/>
        </w:rPr>
        <w:t>2</w:t>
      </w:r>
      <w:r>
        <w:fldChar w:fldCharType="end"/>
      </w:r>
      <w:r>
        <w:t xml:space="preserve"> outlines the annual CRIS review process.</w:t>
      </w:r>
    </w:p>
    <w:p w14:paraId="58A349D4" w14:textId="77777777" w:rsidR="00FC39E6" w:rsidRDefault="00FC39E6" w:rsidP="00FC39E6">
      <w:r>
        <w:t>Updates to CRISs may result from:</w:t>
      </w:r>
    </w:p>
    <w:p w14:paraId="0B5429ED" w14:textId="77777777" w:rsidR="00FC39E6" w:rsidRDefault="00FC39E6" w:rsidP="00FC39E6">
      <w:pPr>
        <w:pStyle w:val="ListBullet"/>
      </w:pPr>
      <w:r>
        <w:t>changes in cost inputs (increasing or decreasing)</w:t>
      </w:r>
    </w:p>
    <w:p w14:paraId="36D92FC2" w14:textId="77777777" w:rsidR="00FC39E6" w:rsidRDefault="00FC39E6" w:rsidP="00FC39E6">
      <w:pPr>
        <w:pStyle w:val="ListBullet"/>
      </w:pPr>
      <w:r>
        <w:t>changes in operating environment</w:t>
      </w:r>
    </w:p>
    <w:p w14:paraId="4509E3F7" w14:textId="77777777" w:rsidR="00FC39E6" w:rsidRDefault="00FC39E6" w:rsidP="00FC39E6">
      <w:pPr>
        <w:pStyle w:val="ListBullet"/>
      </w:pPr>
      <w:r>
        <w:t>stakeholder feedback</w:t>
      </w:r>
    </w:p>
    <w:p w14:paraId="277B674E" w14:textId="77777777" w:rsidR="00FC39E6" w:rsidRDefault="00FC39E6" w:rsidP="00FC39E6">
      <w:pPr>
        <w:pStyle w:val="ListBullet"/>
      </w:pPr>
      <w:r>
        <w:t>policy changes</w:t>
      </w:r>
    </w:p>
    <w:p w14:paraId="4436D661" w14:textId="77777777" w:rsidR="00FC39E6" w:rsidRDefault="00FC39E6" w:rsidP="00FC39E6">
      <w:pPr>
        <w:pStyle w:val="ListBullet"/>
      </w:pPr>
      <w:r>
        <w:t>internal monitoring and evaluation.</w:t>
      </w:r>
    </w:p>
    <w:p w14:paraId="06CB262D" w14:textId="77777777" w:rsidR="00FC39E6" w:rsidRDefault="00FC39E6" w:rsidP="00FC39E6">
      <w:r>
        <w:t>This ensures charging activity remains aligned with government policy priorities, relevant legislation and the minimum efficient cost of departmental effort.</w:t>
      </w:r>
    </w:p>
    <w:p w14:paraId="3A1075A2" w14:textId="77777777" w:rsidR="005C1BC9" w:rsidRDefault="005C1BC9" w:rsidP="005C1BC9">
      <w:r>
        <w:t xml:space="preserve">We are working with the Department of Finance to conduct a portfolio charging review (PCR). </w:t>
      </w:r>
      <w:r w:rsidRPr="002D7E07">
        <w:t xml:space="preserve">A PCR is a periodic review required under the Charging Framework and administered by the Department of Finance. PCRs </w:t>
      </w:r>
      <w:proofErr w:type="gramStart"/>
      <w:r w:rsidRPr="002D7E07">
        <w:t>are generally conducted</w:t>
      </w:r>
      <w:proofErr w:type="gramEnd"/>
      <w:r w:rsidRPr="002D7E07">
        <w:t xml:space="preserve"> every </w:t>
      </w:r>
      <w:r>
        <w:t>5</w:t>
      </w:r>
      <w:r w:rsidRPr="002D7E07">
        <w:t xml:space="preserve"> years and </w:t>
      </w:r>
      <w:proofErr w:type="gramStart"/>
      <w:r w:rsidRPr="002D7E07">
        <w:t>are intended</w:t>
      </w:r>
      <w:proofErr w:type="gramEnd"/>
      <w:r w:rsidRPr="002D7E07">
        <w:t xml:space="preserve"> to provide assurance that an entity’s charging activities remain appropriate, transparent and consistent with government policy.</w:t>
      </w:r>
    </w:p>
    <w:p w14:paraId="247D9CE6" w14:textId="77777777" w:rsidR="005C1BC9" w:rsidRPr="002D7E07" w:rsidRDefault="005C1BC9" w:rsidP="005C1BC9">
      <w:r w:rsidRPr="002D7E07">
        <w:t xml:space="preserve">The PCR considers whether activities that fall within the scope of the Charging Framework are </w:t>
      </w:r>
      <w:proofErr w:type="gramStart"/>
      <w:r w:rsidRPr="002D7E07">
        <w:t>being charged</w:t>
      </w:r>
      <w:proofErr w:type="gramEnd"/>
      <w:r w:rsidRPr="002D7E07">
        <w:t xml:space="preserve"> appropriately, whether charging arrangements remain fit for purpose, and whether governance, transparency and financial management practices support sound cost recovery outcomes. Where relevant, a PCR may also consider whether any chargeable activities are not currently subject to charging and, if so, </w:t>
      </w:r>
      <w:r>
        <w:t xml:space="preserve">whether the department </w:t>
      </w:r>
      <w:r w:rsidRPr="002D7E07">
        <w:t>has the authority to bring forward charging proposals through the Budget process.</w:t>
      </w:r>
      <w:r>
        <w:t xml:space="preserve"> The PCR outcomes may inform future CRIS development.</w:t>
      </w:r>
    </w:p>
    <w:p w14:paraId="01F8DD41" w14:textId="07ABF4CC" w:rsidR="005C1BC9" w:rsidRDefault="005C1BC9" w:rsidP="005C1BC9">
      <w:r>
        <w:t>F</w:t>
      </w:r>
      <w:r w:rsidRPr="002D7E07">
        <w:t>or export</w:t>
      </w:r>
      <w:r w:rsidR="00822FF6">
        <w:t>s</w:t>
      </w:r>
      <w:r w:rsidRPr="002D7E07">
        <w:t xml:space="preserve"> cost recovery arrangements, </w:t>
      </w:r>
      <w:r>
        <w:t>the current</w:t>
      </w:r>
      <w:r w:rsidRPr="002D7E07">
        <w:t xml:space="preserve"> PCR has </w:t>
      </w:r>
      <w:proofErr w:type="gramStart"/>
      <w:r w:rsidRPr="002D7E07">
        <w:t>been</w:t>
      </w:r>
      <w:r>
        <w:t xml:space="preserve"> scoped</w:t>
      </w:r>
      <w:proofErr w:type="gramEnd"/>
      <w:r>
        <w:t xml:space="preserve"> to avoid duplicating the work undertaken in developing the sustainable funding model</w:t>
      </w:r>
      <w:r w:rsidR="00C74450">
        <w:t xml:space="preserve"> </w:t>
      </w:r>
      <w:r w:rsidR="00F64337">
        <w:t>for export regulatory activities</w:t>
      </w:r>
      <w:r w:rsidRPr="002D7E07">
        <w:t xml:space="preserve">. </w:t>
      </w:r>
      <w:r>
        <w:t>It complemented the work on sustainable funding by providing high</w:t>
      </w:r>
      <w:r w:rsidRPr="002D7E07">
        <w:t xml:space="preserve">-level assurance that export charging activities </w:t>
      </w:r>
      <w:proofErr w:type="gramStart"/>
      <w:r w:rsidRPr="002D7E07">
        <w:t>are appropriately classified</w:t>
      </w:r>
      <w:proofErr w:type="gramEnd"/>
      <w:r w:rsidRPr="002D7E07">
        <w:t>, governed and aligned with the Charging Framework</w:t>
      </w:r>
      <w:r>
        <w:t>.</w:t>
      </w:r>
    </w:p>
    <w:p w14:paraId="434CB4D8" w14:textId="77777777" w:rsidR="005C1BC9" w:rsidRDefault="005C1BC9" w:rsidP="005C1BC9">
      <w:r>
        <w:t>To ensure transparency and accountability in the CRIS development process, we will seek feedback from affected parties through stakeholder consultation prior to implementation of future CRISs.</w:t>
      </w:r>
    </w:p>
    <w:p w14:paraId="20EEB88F" w14:textId="333335BD" w:rsidR="00D43CEF" w:rsidRDefault="00D43CEF" w:rsidP="00D43CEF">
      <w:pPr>
        <w:pStyle w:val="Caption"/>
      </w:pPr>
      <w:bookmarkStart w:id="229" w:name="_Ref219734416"/>
      <w:bookmarkStart w:id="230" w:name="_Toc227520687"/>
      <w:r>
        <w:lastRenderedPageBreak/>
        <w:t xml:space="preserve">Figure </w:t>
      </w:r>
      <w:fldSimple w:instr=" SEQ Figure \* ARABIC ">
        <w:r w:rsidR="009047BD">
          <w:rPr>
            <w:noProof/>
          </w:rPr>
          <w:t>2</w:t>
        </w:r>
      </w:fldSimple>
      <w:bookmarkEnd w:id="229"/>
      <w:r>
        <w:t xml:space="preserve"> </w:t>
      </w:r>
      <w:r w:rsidRPr="00EE2F0C">
        <w:t>Annual CRIS review process</w:t>
      </w:r>
      <w:bookmarkEnd w:id="230"/>
    </w:p>
    <w:p w14:paraId="19EFA2DA" w14:textId="2AC797F7" w:rsidR="00C1675E" w:rsidRPr="001755D2" w:rsidRDefault="0021536D" w:rsidP="00C1675E">
      <w:r w:rsidRPr="00741159">
        <w:rPr>
          <w:noProof/>
          <w:lang w:eastAsia="en-AU"/>
        </w:rPr>
        <w:drawing>
          <wp:inline distT="0" distB="0" distL="0" distR="0" wp14:anchorId="461DAAEF" wp14:editId="252E2FEA">
            <wp:extent cx="5759450" cy="1303049"/>
            <wp:effectExtent l="0" t="0" r="0" b="0"/>
            <wp:docPr id="532438674" name="Picture 532438674" descr="The Annual CRIS review cycle involves 4 stages: consult, implement, monitor and review.&#10;&#10;Design is the fifth stage of the review process and is undertaken a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38674" name="Picture 532438674" descr="The Annual CRIS review cycle involves 4 stages: consult, implement, monitor and review.&#10;&#10;Design is the fifth stage of the review process and is undertaken as needed. "/>
                    <pic:cNvPicPr/>
                  </pic:nvPicPr>
                  <pic:blipFill>
                    <a:blip r:embed="rId45"/>
                    <a:stretch>
                      <a:fillRect/>
                    </a:stretch>
                  </pic:blipFill>
                  <pic:spPr>
                    <a:xfrm>
                      <a:off x="0" y="0"/>
                      <a:ext cx="5759450" cy="1303049"/>
                    </a:xfrm>
                    <a:prstGeom prst="rect">
                      <a:avLst/>
                    </a:prstGeom>
                  </pic:spPr>
                </pic:pic>
              </a:graphicData>
            </a:graphic>
          </wp:inline>
        </w:drawing>
      </w:r>
    </w:p>
    <w:p w14:paraId="4F760E55" w14:textId="28F9ED15" w:rsidR="00433847" w:rsidRDefault="00235AFB" w:rsidP="001755D2">
      <w:pPr>
        <w:pStyle w:val="Heading2"/>
      </w:pPr>
      <w:bookmarkStart w:id="231" w:name="_Toc228953660"/>
      <w:r>
        <w:lastRenderedPageBreak/>
        <w:t>CRIS approval and change register</w:t>
      </w:r>
      <w:bookmarkEnd w:id="231"/>
    </w:p>
    <w:p w14:paraId="0D266359" w14:textId="69C57A10" w:rsidR="000041E6" w:rsidRDefault="000041E6" w:rsidP="000041E6">
      <w:r>
        <w:fldChar w:fldCharType="begin"/>
      </w:r>
      <w:r>
        <w:instrText xml:space="preserve"> REF _Ref221198912 \h </w:instrText>
      </w:r>
      <w:r>
        <w:fldChar w:fldCharType="separate"/>
      </w:r>
      <w:r w:rsidR="009047BD">
        <w:t xml:space="preserve">Table </w:t>
      </w:r>
      <w:r w:rsidR="009047BD">
        <w:rPr>
          <w:noProof/>
        </w:rPr>
        <w:t>11</w:t>
      </w:r>
      <w:r>
        <w:fldChar w:fldCharType="end"/>
      </w:r>
      <w:r>
        <w:t xml:space="preserve"> </w:t>
      </w:r>
      <w:r w:rsidR="00197A71" w:rsidRPr="00197A71">
        <w:t xml:space="preserve">tracks the changes to the CRIS </w:t>
      </w:r>
      <w:proofErr w:type="gramStart"/>
      <w:r w:rsidR="00197A71" w:rsidRPr="00197A71">
        <w:t>as a result of</w:t>
      </w:r>
      <w:proofErr w:type="gramEnd"/>
      <w:r w:rsidR="00197A71" w:rsidRPr="00197A71">
        <w:t xml:space="preserve"> changes to the regulatory charging activity</w:t>
      </w:r>
      <w:r>
        <w:t>.</w:t>
      </w:r>
    </w:p>
    <w:p w14:paraId="0EA537E5" w14:textId="70A252BE" w:rsidR="000041E6" w:rsidRDefault="000041E6" w:rsidP="000041E6">
      <w:pPr>
        <w:pStyle w:val="Caption"/>
      </w:pPr>
      <w:bookmarkStart w:id="232" w:name="_Ref221198912"/>
      <w:bookmarkStart w:id="233" w:name="_Toc228981590"/>
      <w:r>
        <w:t xml:space="preserve">Table </w:t>
      </w:r>
      <w:fldSimple w:instr=" SEQ Table \* ARABIC ">
        <w:r w:rsidR="009047BD">
          <w:rPr>
            <w:noProof/>
          </w:rPr>
          <w:t>11</w:t>
        </w:r>
      </w:fldSimple>
      <w:bookmarkEnd w:id="232"/>
      <w:r>
        <w:t xml:space="preserve"> </w:t>
      </w:r>
      <w:r w:rsidR="006037F5">
        <w:t>CRIS approval and change register</w:t>
      </w:r>
      <w:bookmarkEnd w:id="23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8"/>
        <w:gridCol w:w="2126"/>
        <w:gridCol w:w="2693"/>
        <w:gridCol w:w="2833"/>
      </w:tblGrid>
      <w:tr w:rsidR="006037F5" w:rsidRPr="000041E6" w14:paraId="1F8242CA" w14:textId="7A78A1B9" w:rsidTr="004B08BD">
        <w:tc>
          <w:tcPr>
            <w:tcW w:w="1418" w:type="dxa"/>
          </w:tcPr>
          <w:p w14:paraId="06B57F88" w14:textId="069767BC" w:rsidR="006037F5" w:rsidRPr="000041E6" w:rsidRDefault="006037F5" w:rsidP="006037F5">
            <w:pPr>
              <w:pStyle w:val="TableHeading"/>
              <w:rPr>
                <w:lang w:eastAsia="ja-JP"/>
              </w:rPr>
            </w:pPr>
            <w:r w:rsidRPr="003F47B4">
              <w:t>Date of change</w:t>
            </w:r>
          </w:p>
        </w:tc>
        <w:tc>
          <w:tcPr>
            <w:tcW w:w="2126" w:type="dxa"/>
          </w:tcPr>
          <w:p w14:paraId="7BEA4092" w14:textId="59BD206F" w:rsidR="006037F5" w:rsidRPr="000041E6" w:rsidRDefault="006037F5" w:rsidP="006037F5">
            <w:pPr>
              <w:pStyle w:val="TableHeading"/>
              <w:rPr>
                <w:lang w:eastAsia="ja-JP"/>
              </w:rPr>
            </w:pPr>
            <w:r w:rsidRPr="003F47B4">
              <w:t>CRIS change</w:t>
            </w:r>
          </w:p>
        </w:tc>
        <w:tc>
          <w:tcPr>
            <w:tcW w:w="2693" w:type="dxa"/>
          </w:tcPr>
          <w:p w14:paraId="64BC1BC5" w14:textId="4BE4C234" w:rsidR="006037F5" w:rsidRPr="000041E6" w:rsidRDefault="006037F5" w:rsidP="006037F5">
            <w:pPr>
              <w:pStyle w:val="TableHeading"/>
              <w:rPr>
                <w:lang w:eastAsia="ja-JP"/>
              </w:rPr>
            </w:pPr>
            <w:r w:rsidRPr="003F47B4">
              <w:t>Approver</w:t>
            </w:r>
          </w:p>
        </w:tc>
        <w:tc>
          <w:tcPr>
            <w:tcW w:w="2833" w:type="dxa"/>
          </w:tcPr>
          <w:p w14:paraId="00E13BD0" w14:textId="21FB2E2B" w:rsidR="006037F5" w:rsidRPr="000041E6" w:rsidRDefault="006037F5" w:rsidP="006037F5">
            <w:pPr>
              <w:pStyle w:val="TableHeading"/>
              <w:rPr>
                <w:lang w:eastAsia="ja-JP"/>
              </w:rPr>
            </w:pPr>
            <w:r w:rsidRPr="003F47B4">
              <w:t>Basis for change</w:t>
            </w:r>
          </w:p>
        </w:tc>
      </w:tr>
      <w:tr w:rsidR="006037F5" w:rsidRPr="000041E6" w14:paraId="062CDDFA" w14:textId="3D87EA26" w:rsidTr="004B08BD">
        <w:tc>
          <w:tcPr>
            <w:tcW w:w="1418" w:type="dxa"/>
          </w:tcPr>
          <w:p w14:paraId="6348FA46" w14:textId="3CFB0901" w:rsidR="006037F5" w:rsidRPr="000041E6" w:rsidRDefault="00CB207A" w:rsidP="006037F5">
            <w:pPr>
              <w:pStyle w:val="TableText"/>
              <w:rPr>
                <w:lang w:eastAsia="ja-JP"/>
              </w:rPr>
            </w:pPr>
            <w:r>
              <w:rPr>
                <w:lang w:eastAsia="ja-JP"/>
              </w:rPr>
              <w:t>8 May 2026</w:t>
            </w:r>
          </w:p>
        </w:tc>
        <w:tc>
          <w:tcPr>
            <w:tcW w:w="2126" w:type="dxa"/>
          </w:tcPr>
          <w:p w14:paraId="01B646CB" w14:textId="6FA07705" w:rsidR="006037F5" w:rsidRPr="000041E6" w:rsidRDefault="006037F5" w:rsidP="006037F5">
            <w:pPr>
              <w:pStyle w:val="TableText"/>
              <w:rPr>
                <w:lang w:eastAsia="ja-JP"/>
              </w:rPr>
            </w:pPr>
            <w:r w:rsidRPr="003F47B4">
              <w:t>Certification of the CRIS</w:t>
            </w:r>
          </w:p>
        </w:tc>
        <w:tc>
          <w:tcPr>
            <w:tcW w:w="2693" w:type="dxa"/>
          </w:tcPr>
          <w:p w14:paraId="48C69AC9" w14:textId="5DCC92ED" w:rsidR="006037F5" w:rsidRPr="000041E6" w:rsidRDefault="006037F5" w:rsidP="006037F5">
            <w:pPr>
              <w:pStyle w:val="TableText"/>
              <w:rPr>
                <w:lang w:eastAsia="ja-JP"/>
              </w:rPr>
            </w:pPr>
            <w:r w:rsidRPr="003F47B4">
              <w:t>Secretary, Department of Agriculture, Fisheries and Forestry</w:t>
            </w:r>
          </w:p>
        </w:tc>
        <w:tc>
          <w:tcPr>
            <w:tcW w:w="2833" w:type="dxa"/>
          </w:tcPr>
          <w:p w14:paraId="222E8674" w14:textId="0C2D7846" w:rsidR="006037F5" w:rsidRPr="000041E6" w:rsidRDefault="006037F5" w:rsidP="006037F5">
            <w:pPr>
              <w:pStyle w:val="TableText"/>
              <w:rPr>
                <w:lang w:eastAsia="ja-JP"/>
              </w:rPr>
            </w:pPr>
            <w:r w:rsidRPr="003F47B4">
              <w:t>Confirmation of regulatory charging activity and validation of cost model</w:t>
            </w:r>
          </w:p>
        </w:tc>
      </w:tr>
      <w:tr w:rsidR="006037F5" w:rsidRPr="000041E6" w14:paraId="27722218" w14:textId="1E1FD46F" w:rsidTr="004B08BD">
        <w:tc>
          <w:tcPr>
            <w:tcW w:w="1418" w:type="dxa"/>
          </w:tcPr>
          <w:p w14:paraId="024C78D8" w14:textId="29B6E053" w:rsidR="006037F5" w:rsidRPr="000041E6" w:rsidRDefault="00CB207A" w:rsidP="006037F5">
            <w:pPr>
              <w:pStyle w:val="TableText"/>
              <w:rPr>
                <w:lang w:eastAsia="ja-JP"/>
              </w:rPr>
            </w:pPr>
            <w:r>
              <w:rPr>
                <w:lang w:eastAsia="ja-JP"/>
              </w:rPr>
              <w:t>21 May 2026</w:t>
            </w:r>
          </w:p>
        </w:tc>
        <w:tc>
          <w:tcPr>
            <w:tcW w:w="2126" w:type="dxa"/>
          </w:tcPr>
          <w:p w14:paraId="4AC4B2B6" w14:textId="46100F7E" w:rsidR="006037F5" w:rsidRPr="000041E6" w:rsidRDefault="006037F5" w:rsidP="006037F5">
            <w:pPr>
              <w:pStyle w:val="TableText"/>
              <w:rPr>
                <w:lang w:eastAsia="ja-JP"/>
              </w:rPr>
            </w:pPr>
            <w:r w:rsidRPr="003F47B4">
              <w:t>Approval of CRIS</w:t>
            </w:r>
          </w:p>
        </w:tc>
        <w:tc>
          <w:tcPr>
            <w:tcW w:w="2693" w:type="dxa"/>
          </w:tcPr>
          <w:p w14:paraId="7708CB74" w14:textId="37EE67CC" w:rsidR="006037F5" w:rsidRPr="000041E6" w:rsidRDefault="006037F5" w:rsidP="006037F5">
            <w:pPr>
              <w:pStyle w:val="TableText"/>
              <w:rPr>
                <w:lang w:eastAsia="ja-JP"/>
              </w:rPr>
            </w:pPr>
            <w:r w:rsidRPr="003F47B4">
              <w:t>Minister for Agriculture, Fisheries and Forestry</w:t>
            </w:r>
          </w:p>
        </w:tc>
        <w:tc>
          <w:tcPr>
            <w:tcW w:w="2833" w:type="dxa"/>
          </w:tcPr>
          <w:p w14:paraId="462571DA" w14:textId="77777777" w:rsidR="006037F5" w:rsidRPr="000041E6" w:rsidRDefault="006037F5" w:rsidP="006037F5">
            <w:pPr>
              <w:pStyle w:val="TableText"/>
              <w:rPr>
                <w:lang w:eastAsia="ja-JP"/>
              </w:rPr>
            </w:pPr>
          </w:p>
        </w:tc>
      </w:tr>
    </w:tbl>
    <w:p w14:paraId="19A11E00" w14:textId="6B20637C" w:rsidR="0080126D" w:rsidRPr="004A452C" w:rsidRDefault="0080126D" w:rsidP="00993AD2">
      <w:pPr>
        <w:pStyle w:val="Heading2"/>
        <w:numPr>
          <w:ilvl w:val="0"/>
          <w:numId w:val="0"/>
        </w:numPr>
        <w:ind w:left="720" w:hanging="720"/>
      </w:pPr>
      <w:bookmarkStart w:id="234" w:name="_Appendix_A:_Additional"/>
      <w:bookmarkStart w:id="235" w:name="Title_A3"/>
      <w:bookmarkStart w:id="236" w:name="_Appendix_B:_Cost"/>
      <w:bookmarkStart w:id="237" w:name="AppendixB"/>
      <w:bookmarkStart w:id="238" w:name="_Toc175204231"/>
      <w:bookmarkStart w:id="239" w:name="_Toc228953661"/>
      <w:bookmarkEnd w:id="228"/>
      <w:bookmarkEnd w:id="234"/>
      <w:bookmarkEnd w:id="235"/>
      <w:bookmarkEnd w:id="236"/>
      <w:r w:rsidRPr="0080126D">
        <w:lastRenderedPageBreak/>
        <w:t>Appendix</w:t>
      </w:r>
      <w:r w:rsidRPr="004A452C">
        <w:t xml:space="preserve"> </w:t>
      </w:r>
      <w:bookmarkEnd w:id="237"/>
      <w:r w:rsidR="0077529A">
        <w:t>A</w:t>
      </w:r>
      <w:r w:rsidRPr="004A452C">
        <w:t>: Cost recovery model</w:t>
      </w:r>
      <w:bookmarkEnd w:id="238"/>
      <w:bookmarkEnd w:id="239"/>
    </w:p>
    <w:p w14:paraId="5508A9A9" w14:textId="44B24D77" w:rsidR="0080126D" w:rsidRPr="0080126D" w:rsidRDefault="0027723B" w:rsidP="00796BE6">
      <w:pPr>
        <w:pStyle w:val="Heading3"/>
        <w:numPr>
          <w:ilvl w:val="0"/>
          <w:numId w:val="0"/>
        </w:numPr>
      </w:pPr>
      <w:bookmarkStart w:id="240" w:name="_Toc175204232"/>
      <w:bookmarkStart w:id="241" w:name="_Toc228953662"/>
      <w:r>
        <w:t>R</w:t>
      </w:r>
      <w:r w:rsidR="0080126D" w:rsidRPr="0080126D">
        <w:t>egulatory charging activity</w:t>
      </w:r>
      <w:bookmarkEnd w:id="240"/>
      <w:r>
        <w:t xml:space="preserve"> outputs and business processes</w:t>
      </w:r>
      <w:bookmarkEnd w:id="241"/>
    </w:p>
    <w:p w14:paraId="4861930F" w14:textId="588A1164" w:rsidR="0080126D" w:rsidRPr="007E7F52" w:rsidRDefault="0080126D" w:rsidP="0080126D">
      <w:r>
        <w:t>The key policy objectives</w:t>
      </w:r>
      <w:r w:rsidRPr="007E7F52">
        <w:t xml:space="preserve"> </w:t>
      </w:r>
      <w:r w:rsidR="00532F6D">
        <w:t>of</w:t>
      </w:r>
      <w:r w:rsidRPr="007E7F52">
        <w:t xml:space="preserve"> </w:t>
      </w:r>
      <w:r w:rsidR="0021536D">
        <w:t xml:space="preserve">our </w:t>
      </w:r>
      <w:r w:rsidRPr="007E7F52">
        <w:t>cost recovery arrangements are to:</w:t>
      </w:r>
    </w:p>
    <w:p w14:paraId="6253780B" w14:textId="4C08DCE6" w:rsidR="0080126D" w:rsidRPr="004A452C" w:rsidRDefault="0080126D" w:rsidP="0080126D">
      <w:pPr>
        <w:pStyle w:val="ListBullet"/>
        <w:ind w:left="454" w:hanging="454"/>
      </w:pPr>
      <w:r w:rsidRPr="004A452C">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373136C8" w14:textId="1B9C4A67" w:rsidR="0080126D" w:rsidRDefault="0080126D" w:rsidP="0080126D">
      <w:pPr>
        <w:pStyle w:val="ListBullet"/>
        <w:ind w:left="454" w:hanging="454"/>
      </w:pPr>
      <w:r w:rsidRPr="004A452C">
        <w:t>support more sustainable, productive, internationally competitive and profitable Australian agricultural, food and fibre industries through policies and initiatives that promote better resource management practices, innovation, self-reliance and improved market access</w:t>
      </w:r>
      <w:r>
        <w:t>.</w:t>
      </w:r>
    </w:p>
    <w:p w14:paraId="760F6900" w14:textId="54957B04" w:rsidR="0080126D" w:rsidRPr="007E7F52" w:rsidRDefault="0021536D" w:rsidP="0080126D">
      <w:r>
        <w:t>Our</w:t>
      </w:r>
      <w:r w:rsidR="0080126D" w:rsidRPr="007E7F52">
        <w:t xml:space="preserve"> cost recovery arrangements describe how </w:t>
      </w:r>
      <w:r>
        <w:t>we</w:t>
      </w:r>
      <w:r w:rsidR="0080126D" w:rsidRPr="007E7F52">
        <w:t xml:space="preserve"> use resources (such as people, IT, property and equipment) to undertake business processes (regulatory activities)</w:t>
      </w:r>
      <w:r w:rsidR="00735332">
        <w:t>.</w:t>
      </w:r>
      <w:r w:rsidR="0080126D" w:rsidRPr="007E7F52">
        <w:t xml:space="preserve"> </w:t>
      </w:r>
      <w:r w:rsidR="00735332">
        <w:t>These processes</w:t>
      </w:r>
      <w:r w:rsidR="0080126D" w:rsidRPr="007E7F52">
        <w:t xml:space="preserve"> enable</w:t>
      </w:r>
      <w:r w:rsidR="0080126D">
        <w:t xml:space="preserve"> </w:t>
      </w:r>
      <w:r w:rsidR="00735332">
        <w:t>us</w:t>
      </w:r>
      <w:r w:rsidR="0080126D">
        <w:t xml:space="preserve"> </w:t>
      </w:r>
      <w:r w:rsidR="0080126D" w:rsidRPr="007E7F52">
        <w:t xml:space="preserve">to provide outputs that meet </w:t>
      </w:r>
      <w:r w:rsidR="00A067C8">
        <w:t>our</w:t>
      </w:r>
      <w:r w:rsidR="0080126D" w:rsidRPr="007E7F52">
        <w:t xml:space="preserve"> policy </w:t>
      </w:r>
      <w:r w:rsidR="0080126D" w:rsidRPr="003E33B0">
        <w:t>objectives (</w:t>
      </w:r>
      <w:r w:rsidR="0077529A">
        <w:fldChar w:fldCharType="begin"/>
      </w:r>
      <w:r w:rsidR="0077529A">
        <w:instrText xml:space="preserve"> REF _Ref225929477 \h </w:instrText>
      </w:r>
      <w:r w:rsidR="0077529A">
        <w:fldChar w:fldCharType="separate"/>
      </w:r>
      <w:r w:rsidR="0077529A">
        <w:t>Figure A</w:t>
      </w:r>
      <w:r w:rsidR="0077529A">
        <w:rPr>
          <w:noProof/>
        </w:rPr>
        <w:t>1</w:t>
      </w:r>
      <w:r w:rsidR="0077529A">
        <w:fldChar w:fldCharType="end"/>
      </w:r>
      <w:r w:rsidR="0080126D" w:rsidRPr="003E33B0">
        <w:t>).</w:t>
      </w:r>
    </w:p>
    <w:p w14:paraId="7F40CD1A" w14:textId="05EC763B" w:rsidR="0077529A" w:rsidRDefault="0077529A" w:rsidP="0077529A">
      <w:pPr>
        <w:pStyle w:val="Caption"/>
      </w:pPr>
      <w:bookmarkStart w:id="242" w:name="_Ref225929477"/>
      <w:bookmarkStart w:id="243" w:name="_Toc227520688"/>
      <w:r>
        <w:t>Figure A</w:t>
      </w:r>
      <w:fldSimple w:instr=" SEQ Figure_A \* ARABIC ">
        <w:r w:rsidR="00B52876">
          <w:rPr>
            <w:noProof/>
          </w:rPr>
          <w:t>1</w:t>
        </w:r>
      </w:fldSimple>
      <w:bookmarkEnd w:id="242"/>
      <w:r>
        <w:t xml:space="preserve"> </w:t>
      </w:r>
      <w:r w:rsidRPr="00B4470D">
        <w:t>Regulatory charging activity outputs and business processes</w:t>
      </w:r>
      <w:bookmarkEnd w:id="243"/>
    </w:p>
    <w:p w14:paraId="48D4992E" w14:textId="48C13624" w:rsidR="002C7F0D" w:rsidRDefault="002C7F0D" w:rsidP="0080126D">
      <w:r>
        <w:rPr>
          <w:noProof/>
        </w:rPr>
        <w:drawing>
          <wp:inline distT="0" distB="0" distL="0" distR="0" wp14:anchorId="3746E71C" wp14:editId="5412DB6A">
            <wp:extent cx="5759450" cy="3571875"/>
            <wp:effectExtent l="0" t="0" r="0" b="9525"/>
            <wp:docPr id="330940528" name="Picture 1"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40528" name="Picture 1"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3571875"/>
                    </a:xfrm>
                    <a:prstGeom prst="rect">
                      <a:avLst/>
                    </a:prstGeom>
                  </pic:spPr>
                </pic:pic>
              </a:graphicData>
            </a:graphic>
          </wp:inline>
        </w:drawing>
      </w:r>
    </w:p>
    <w:p w14:paraId="1741118C" w14:textId="1FEBFAED" w:rsidR="0080126D" w:rsidRPr="007E7F52" w:rsidRDefault="0080126D" w:rsidP="0080126D">
      <w:r w:rsidRPr="007E7F52">
        <w:t>The processes listed in</w:t>
      </w:r>
      <w:r>
        <w:t xml:space="preserve"> </w:t>
      </w:r>
      <w:r w:rsidR="0077529A">
        <w:fldChar w:fldCharType="begin"/>
      </w:r>
      <w:r w:rsidR="0077529A">
        <w:instrText xml:space="preserve"> REF _Ref225929477 \h </w:instrText>
      </w:r>
      <w:r w:rsidR="0077529A">
        <w:fldChar w:fldCharType="separate"/>
      </w:r>
      <w:r w:rsidR="0077529A">
        <w:t>Figure A</w:t>
      </w:r>
      <w:r w:rsidR="0077529A">
        <w:rPr>
          <w:noProof/>
        </w:rPr>
        <w:t>1</w:t>
      </w:r>
      <w:r w:rsidR="0077529A">
        <w:fldChar w:fldCharType="end"/>
      </w:r>
      <w:r w:rsidR="003C0979">
        <w:t xml:space="preserve"> </w:t>
      </w:r>
      <w:proofErr w:type="gramStart"/>
      <w:r w:rsidRPr="007E7F52">
        <w:t>are grouped</w:t>
      </w:r>
      <w:proofErr w:type="gramEnd"/>
      <w:r w:rsidRPr="007E7F52">
        <w:t xml:space="preserve"> into </w:t>
      </w:r>
      <w:r>
        <w:t xml:space="preserve">4 </w:t>
      </w:r>
      <w:r w:rsidRPr="007E7F52">
        <w:t>categories</w:t>
      </w:r>
      <w:r w:rsidR="00A067C8">
        <w:t>:</w:t>
      </w:r>
    </w:p>
    <w:p w14:paraId="0EAADA55" w14:textId="3C067EA3" w:rsidR="00A2123B" w:rsidRPr="004A452C" w:rsidRDefault="00A2123B" w:rsidP="002710BB">
      <w:pPr>
        <w:pStyle w:val="ListNumber"/>
        <w:numPr>
          <w:ilvl w:val="0"/>
          <w:numId w:val="15"/>
        </w:numPr>
      </w:pPr>
      <w:r w:rsidRPr="00A067C8">
        <w:rPr>
          <w:rStyle w:val="Strong"/>
        </w:rPr>
        <w:t xml:space="preserve">Direct </w:t>
      </w:r>
      <w:r w:rsidR="00A067C8" w:rsidRPr="00A067C8">
        <w:rPr>
          <w:rStyle w:val="Strong"/>
        </w:rPr>
        <w:t>r</w:t>
      </w:r>
      <w:r w:rsidRPr="00A067C8">
        <w:rPr>
          <w:rStyle w:val="Strong"/>
        </w:rPr>
        <w:t xml:space="preserve">egulatory </w:t>
      </w:r>
      <w:r w:rsidR="00A067C8" w:rsidRPr="00A067C8">
        <w:rPr>
          <w:rStyle w:val="Strong"/>
        </w:rPr>
        <w:t>i</w:t>
      </w:r>
      <w:r w:rsidRPr="00A067C8">
        <w:rPr>
          <w:rStyle w:val="Strong"/>
        </w:rPr>
        <w:t>ntervention</w:t>
      </w:r>
      <w:r w:rsidRPr="004A452C">
        <w:t xml:space="preserve"> – activities provided directly to an individual, business or organisation to meet export regulatory activity requirements.</w:t>
      </w:r>
    </w:p>
    <w:p w14:paraId="364AF244" w14:textId="6066B554" w:rsidR="0080126D" w:rsidRPr="004A452C" w:rsidRDefault="0080126D" w:rsidP="002710BB">
      <w:pPr>
        <w:pStyle w:val="ListNumber"/>
        <w:numPr>
          <w:ilvl w:val="0"/>
          <w:numId w:val="15"/>
        </w:numPr>
      </w:pPr>
      <w:r w:rsidRPr="00A067C8">
        <w:rPr>
          <w:rStyle w:val="Strong"/>
        </w:rPr>
        <w:lastRenderedPageBreak/>
        <w:t>Program management and administration</w:t>
      </w:r>
      <w:r w:rsidRPr="004A452C">
        <w:t xml:space="preserve"> – administrative activities that support and deliver </w:t>
      </w:r>
      <w:r w:rsidR="00A067C8">
        <w:t>our</w:t>
      </w:r>
      <w:r w:rsidRPr="004A452C">
        <w:t xml:space="preserve"> export regulatory commitments.</w:t>
      </w:r>
    </w:p>
    <w:p w14:paraId="743CDC56" w14:textId="77777777" w:rsidR="0080126D" w:rsidRPr="004A452C" w:rsidRDefault="0080126D" w:rsidP="0080126D">
      <w:pPr>
        <w:pStyle w:val="ListNumber"/>
        <w:numPr>
          <w:ilvl w:val="0"/>
          <w:numId w:val="2"/>
        </w:numPr>
        <w:ind w:left="454" w:hanging="454"/>
      </w:pPr>
      <w:r w:rsidRPr="00A067C8">
        <w:rPr>
          <w:rStyle w:val="Strong"/>
        </w:rPr>
        <w:t xml:space="preserve">Assurance </w:t>
      </w:r>
      <w:r w:rsidRPr="004A452C">
        <w:t>– activities that mitigate risks to collective user groups by assessing departmental controls of systems and processes to ensure they operate in accordance with their intended design.</w:t>
      </w:r>
    </w:p>
    <w:p w14:paraId="5DDDD3F0" w14:textId="77777777" w:rsidR="0080126D" w:rsidRPr="004A452C" w:rsidRDefault="0080126D" w:rsidP="0080126D">
      <w:pPr>
        <w:pStyle w:val="ListNumber"/>
        <w:numPr>
          <w:ilvl w:val="0"/>
          <w:numId w:val="2"/>
        </w:numPr>
        <w:ind w:left="454" w:hanging="454"/>
      </w:pPr>
      <w:r w:rsidRPr="00A067C8">
        <w:rPr>
          <w:rStyle w:val="Strong"/>
        </w:rPr>
        <w:t>Incident management</w:t>
      </w:r>
      <w:r w:rsidRPr="004A452C">
        <w:t xml:space="preserve"> – activities that respond to incidents concerning alleged breaches of Australian regulation or international import conditions.</w:t>
      </w:r>
    </w:p>
    <w:p w14:paraId="1A9F413D" w14:textId="77777777" w:rsidR="0080126D" w:rsidRPr="0080126D" w:rsidRDefault="0080126D" w:rsidP="00993AD2">
      <w:pPr>
        <w:pStyle w:val="Heading3"/>
        <w:numPr>
          <w:ilvl w:val="0"/>
          <w:numId w:val="0"/>
        </w:numPr>
        <w:ind w:left="964" w:hanging="964"/>
      </w:pPr>
      <w:bookmarkStart w:id="244" w:name="_Toc175204233"/>
      <w:bookmarkStart w:id="245" w:name="_Toc228953663"/>
      <w:r w:rsidRPr="0080126D">
        <w:t xml:space="preserve">Costs of regulatory </w:t>
      </w:r>
      <w:r w:rsidRPr="001C5C56">
        <w:t>charging</w:t>
      </w:r>
      <w:r w:rsidRPr="0080126D">
        <w:t xml:space="preserve"> activity</w:t>
      </w:r>
      <w:bookmarkEnd w:id="244"/>
      <w:bookmarkEnd w:id="245"/>
    </w:p>
    <w:p w14:paraId="6A9673BC" w14:textId="77777777" w:rsidR="0080126D" w:rsidRPr="0080126D" w:rsidRDefault="0080126D" w:rsidP="00993AD2">
      <w:pPr>
        <w:pStyle w:val="Heading4"/>
        <w:numPr>
          <w:ilvl w:val="0"/>
          <w:numId w:val="0"/>
        </w:numPr>
        <w:ind w:left="964" w:hanging="964"/>
      </w:pPr>
      <w:r w:rsidRPr="0080126D">
        <w:t xml:space="preserve">Cost </w:t>
      </w:r>
      <w:r w:rsidRPr="001C5C56">
        <w:t>allocation</w:t>
      </w:r>
      <w:r w:rsidRPr="0080126D">
        <w:t xml:space="preserve"> process</w:t>
      </w:r>
    </w:p>
    <w:p w14:paraId="28E2E471" w14:textId="10A476EC" w:rsidR="0080126D" w:rsidRPr="007E7F52" w:rsidRDefault="0080126D" w:rsidP="0080126D">
      <w:pPr>
        <w:spacing w:before="120" w:after="120"/>
      </w:pPr>
      <w:r w:rsidRPr="007E7F52">
        <w:t xml:space="preserve">To determine the cost of regulatory activities, </w:t>
      </w:r>
      <w:r w:rsidR="00A067C8">
        <w:t>we</w:t>
      </w:r>
      <w:r w:rsidRPr="007E7F52">
        <w:t xml:space="preserve"> use an activity</w:t>
      </w:r>
      <w:r>
        <w:t>-</w:t>
      </w:r>
      <w:r w:rsidRPr="007E7F52">
        <w:t>based costing (ABC) system</w:t>
      </w:r>
      <w:r w:rsidR="00E938AD">
        <w:t xml:space="preserve"> </w:t>
      </w:r>
      <w:r w:rsidR="00AF2EE4">
        <w:t>endorsed by</w:t>
      </w:r>
      <w:r w:rsidR="00E938AD">
        <w:t xml:space="preserve"> the Department of Finance</w:t>
      </w:r>
      <w:r w:rsidRPr="007E7F52">
        <w:t xml:space="preserve">. The ABC </w:t>
      </w:r>
      <w:r>
        <w:t xml:space="preserve">system allows for complex </w:t>
      </w:r>
      <w:r w:rsidRPr="007E7F52">
        <w:t xml:space="preserve">cost allocation </w:t>
      </w:r>
      <w:r>
        <w:t>calculations</w:t>
      </w:r>
      <w:r w:rsidRPr="007E7F52">
        <w:t xml:space="preserve"> while also being efficient and effective to administer.</w:t>
      </w:r>
    </w:p>
    <w:p w14:paraId="2362812B" w14:textId="18AFC026" w:rsidR="0080126D" w:rsidRPr="007E7F52" w:rsidRDefault="0080126D" w:rsidP="0080126D">
      <w:r w:rsidRPr="007E7F52">
        <w:t xml:space="preserve">The </w:t>
      </w:r>
      <w:r>
        <w:t xml:space="preserve">2 </w:t>
      </w:r>
      <w:r w:rsidRPr="007E7F52">
        <w:t>expense categories are</w:t>
      </w:r>
      <w:r w:rsidR="00CF75AD">
        <w:t>:</w:t>
      </w:r>
    </w:p>
    <w:p w14:paraId="1502185A" w14:textId="16CBC41D" w:rsidR="0080126D" w:rsidRPr="004A452C" w:rsidRDefault="0080126D" w:rsidP="002710BB">
      <w:pPr>
        <w:pStyle w:val="ListNumber"/>
        <w:numPr>
          <w:ilvl w:val="0"/>
          <w:numId w:val="16"/>
        </w:numPr>
      </w:pPr>
      <w:r w:rsidRPr="00890713">
        <w:rPr>
          <w:rStyle w:val="Strong"/>
        </w:rPr>
        <w:t>Direct expenses</w:t>
      </w:r>
      <w:r w:rsidRPr="004A452C">
        <w:t xml:space="preserve"> – </w:t>
      </w:r>
      <w:r w:rsidR="00B73D56">
        <w:t>t</w:t>
      </w:r>
      <w:r w:rsidRPr="004A452C">
        <w:t xml:space="preserve">hese can </w:t>
      </w:r>
      <w:proofErr w:type="gramStart"/>
      <w:r w:rsidRPr="004A452C">
        <w:t>be directly attributed</w:t>
      </w:r>
      <w:proofErr w:type="gramEnd"/>
      <w:r w:rsidRPr="004A452C">
        <w:t xml:space="preserve"> to the provision of an activity</w:t>
      </w:r>
      <w:r>
        <w:t xml:space="preserve"> (e.g.</w:t>
      </w:r>
      <w:r w:rsidRPr="004A452C">
        <w:t xml:space="preserve"> inspections</w:t>
      </w:r>
      <w:r>
        <w:t>)</w:t>
      </w:r>
      <w:r w:rsidRPr="004A452C">
        <w:t>. They comprise staff salaries and supplier costs</w:t>
      </w:r>
      <w:r>
        <w:t>,</w:t>
      </w:r>
      <w:r w:rsidRPr="004A452C">
        <w:t xml:space="preserve"> including direct capital expenses.</w:t>
      </w:r>
    </w:p>
    <w:p w14:paraId="0C6D0459" w14:textId="124DC63E" w:rsidR="0080126D" w:rsidRPr="00C34DC8" w:rsidRDefault="0080126D" w:rsidP="0080126D">
      <w:pPr>
        <w:pStyle w:val="ListNumber"/>
        <w:numPr>
          <w:ilvl w:val="0"/>
          <w:numId w:val="2"/>
        </w:numPr>
        <w:ind w:left="454" w:hanging="454"/>
      </w:pPr>
      <w:r w:rsidRPr="00890713">
        <w:rPr>
          <w:rStyle w:val="Strong"/>
        </w:rPr>
        <w:t>Indirect expenses</w:t>
      </w:r>
      <w:r w:rsidRPr="004A452C">
        <w:t xml:space="preserve"> – </w:t>
      </w:r>
      <w:r w:rsidR="00B73D56">
        <w:t>t</w:t>
      </w:r>
      <w:r w:rsidRPr="004A452C">
        <w:t xml:space="preserve">hese are not directly linked to an activity </w:t>
      </w:r>
      <w:r w:rsidR="00A067C8">
        <w:t>we provide</w:t>
      </w:r>
      <w:r w:rsidRPr="004A452C">
        <w:t xml:space="preserve">. </w:t>
      </w:r>
      <w:r>
        <w:t>The</w:t>
      </w:r>
      <w:r w:rsidR="00A067C8">
        <w:t>y</w:t>
      </w:r>
      <w:r w:rsidRPr="004A452C">
        <w:t xml:space="preserve"> include corporate employee salaries and overheads</w:t>
      </w:r>
      <w:r w:rsidR="00716D05">
        <w:t>,</w:t>
      </w:r>
      <w:r w:rsidRPr="004A452C">
        <w:t xml:space="preserve"> such as information technology, finance, human resources costs and indirect capital expenses</w:t>
      </w:r>
      <w:r w:rsidRPr="00C34DC8">
        <w:t>.</w:t>
      </w:r>
    </w:p>
    <w:p w14:paraId="4D4C8107" w14:textId="020C47B3" w:rsidR="0080126D" w:rsidRPr="007E7F52" w:rsidRDefault="0080126D" w:rsidP="0080126D">
      <w:r w:rsidRPr="007E7F52">
        <w:t>The cost allocation process apportions the costs of support functions (indirect expense</w:t>
      </w:r>
      <w:r>
        <w:t>s</w:t>
      </w:r>
      <w:r w:rsidRPr="007E7F52">
        <w:t>) and direct expense to the processes</w:t>
      </w:r>
      <w:r>
        <w:t xml:space="preserve"> and </w:t>
      </w:r>
      <w:r w:rsidRPr="007E7F52">
        <w:t>activities defined</w:t>
      </w:r>
      <w:r>
        <w:t xml:space="preserve"> in </w:t>
      </w:r>
      <w:hyperlink w:anchor="_Description_of_cost" w:history="1">
        <w:r w:rsidRPr="004A452C">
          <w:rPr>
            <w:rStyle w:val="Hyperlink"/>
          </w:rPr>
          <w:t>Description of cost model activities</w:t>
        </w:r>
      </w:hyperlink>
      <w:r w:rsidRPr="005B3694">
        <w:t xml:space="preserve">. </w:t>
      </w:r>
      <w:r w:rsidR="00890713">
        <w:t>We include</w:t>
      </w:r>
      <w:r w:rsidRPr="007E7F52">
        <w:t xml:space="preserve"> indirect expenses in the cost base to reflect the systems and processes that exist to help with efficient administration, which </w:t>
      </w:r>
      <w:r w:rsidR="00C94F0D">
        <w:t xml:space="preserve">benefit </w:t>
      </w:r>
      <w:r w:rsidRPr="007E7F52">
        <w:t>the cost</w:t>
      </w:r>
      <w:r>
        <w:t>-</w:t>
      </w:r>
      <w:r w:rsidRPr="007E7F52">
        <w:t>recovered arrangements. This methodology for allocation of indirect costs</w:t>
      </w:r>
      <w:r w:rsidR="00F857DD">
        <w:t xml:space="preserve"> to </w:t>
      </w:r>
      <w:r w:rsidR="009460E7">
        <w:t>cost recovery arrangement is con</w:t>
      </w:r>
      <w:r w:rsidR="009F0AD0">
        <w:t>sistent</w:t>
      </w:r>
      <w:r w:rsidRPr="007E7F52">
        <w:t xml:space="preserve"> with </w:t>
      </w:r>
      <w:r w:rsidR="00093429">
        <w:t>our</w:t>
      </w:r>
      <w:r w:rsidRPr="007E7F52">
        <w:t xml:space="preserve"> cost allocation policy.</w:t>
      </w:r>
      <w:r w:rsidR="009F0AD0">
        <w:t xml:space="preserve"> This methodology </w:t>
      </w:r>
      <w:proofErr w:type="gramStart"/>
      <w:r w:rsidR="009F0AD0">
        <w:t>is also used</w:t>
      </w:r>
      <w:proofErr w:type="gramEnd"/>
      <w:r w:rsidR="009F0AD0">
        <w:t xml:space="preserve"> </w:t>
      </w:r>
      <w:r w:rsidR="00800224">
        <w:t xml:space="preserve">for the allocation of indirect costs into </w:t>
      </w:r>
      <w:r w:rsidR="003C26A8">
        <w:t>functions funded by government appropriation.</w:t>
      </w:r>
    </w:p>
    <w:p w14:paraId="0AFEDA50" w14:textId="77777777" w:rsidR="0080126D" w:rsidRPr="007E7F52" w:rsidRDefault="0080126D" w:rsidP="0080126D">
      <w:r w:rsidRPr="007E7F52">
        <w:t>The ABC system allocates costs in a staged approach</w:t>
      </w:r>
      <w:r>
        <w:t>.</w:t>
      </w:r>
    </w:p>
    <w:p w14:paraId="6E09F0B2" w14:textId="2F80A334" w:rsidR="0080126D" w:rsidRPr="001C5C56" w:rsidRDefault="0080126D" w:rsidP="00993AD2">
      <w:pPr>
        <w:pStyle w:val="Heading5"/>
        <w:rPr>
          <w:rStyle w:val="Strong"/>
          <w:b/>
          <w:bCs w:val="0"/>
        </w:rPr>
      </w:pPr>
      <w:r w:rsidRPr="001C5C56">
        <w:rPr>
          <w:rStyle w:val="Strong"/>
          <w:b/>
          <w:bCs w:val="0"/>
        </w:rPr>
        <w:t>Stage 1</w:t>
      </w:r>
      <w:r w:rsidR="007C165A">
        <w:rPr>
          <w:rStyle w:val="Strong"/>
          <w:b/>
          <w:bCs w:val="0"/>
        </w:rPr>
        <w:t xml:space="preserve"> </w:t>
      </w:r>
      <w:r w:rsidR="007546B1">
        <w:rPr>
          <w:rStyle w:val="Strong"/>
          <w:b/>
          <w:bCs w:val="0"/>
        </w:rPr>
        <w:t>Cost base by cost centre</w:t>
      </w:r>
    </w:p>
    <w:p w14:paraId="0E63E15E" w14:textId="6F37C380" w:rsidR="0080126D" w:rsidRPr="001943CE" w:rsidRDefault="00BB14D2" w:rsidP="0080126D">
      <w:r>
        <w:t xml:space="preserve">Cost centre managers in regulatory areas set budgets in accordance with the resources required to perform their function. </w:t>
      </w:r>
      <w:r w:rsidR="0080126D" w:rsidRPr="001943CE">
        <w:t>Indirect costs such as property, finance, information technology, human resources and divisional executives are</w:t>
      </w:r>
      <w:r>
        <w:t xml:space="preserve"> then</w:t>
      </w:r>
      <w:r w:rsidR="0080126D" w:rsidRPr="001943CE">
        <w:t xml:space="preserve"> allocated to</w:t>
      </w:r>
      <w:r>
        <w:t xml:space="preserve"> these</w:t>
      </w:r>
      <w:r w:rsidR="0080126D" w:rsidRPr="001943CE">
        <w:t xml:space="preserve"> direct cost centres using a cost driver</w:t>
      </w:r>
      <w:r w:rsidR="00C93E89">
        <w:t>, which</w:t>
      </w:r>
      <w:r w:rsidR="0080126D" w:rsidRPr="001943CE">
        <w:t xml:space="preserve"> estimates the relative usage of each of the corporate services. Cost drivers for corporate services include</w:t>
      </w:r>
      <w:r w:rsidR="0080126D">
        <w:t>:</w:t>
      </w:r>
    </w:p>
    <w:p w14:paraId="28C97AA3" w14:textId="77777777" w:rsidR="0080126D" w:rsidRPr="00093429" w:rsidRDefault="0080126D" w:rsidP="00093429">
      <w:pPr>
        <w:pStyle w:val="ListBullet"/>
      </w:pPr>
      <w:r w:rsidRPr="00093429">
        <w:rPr>
          <w:rStyle w:val="Strong"/>
        </w:rPr>
        <w:t xml:space="preserve">Work points </w:t>
      </w:r>
      <w:r w:rsidRPr="00093429">
        <w:t>– distributes costs based on space occupied, with the work point count reflecting the space where a person may be able to work.</w:t>
      </w:r>
    </w:p>
    <w:p w14:paraId="54728E7D" w14:textId="12AFA0A6" w:rsidR="0080126D" w:rsidRPr="00093429" w:rsidRDefault="0080126D" w:rsidP="00093429">
      <w:pPr>
        <w:pStyle w:val="ListBullet"/>
      </w:pPr>
      <w:r w:rsidRPr="00093429">
        <w:rPr>
          <w:rStyle w:val="Strong"/>
        </w:rPr>
        <w:t>F</w:t>
      </w:r>
      <w:r w:rsidR="008E5B7D" w:rsidRPr="00093429">
        <w:rPr>
          <w:rStyle w:val="Strong"/>
        </w:rPr>
        <w:t>ull</w:t>
      </w:r>
      <w:r w:rsidR="00F520EB" w:rsidRPr="00093429">
        <w:rPr>
          <w:rStyle w:val="Strong"/>
        </w:rPr>
        <w:t>-t</w:t>
      </w:r>
      <w:r w:rsidR="008E5B7D" w:rsidRPr="00093429">
        <w:rPr>
          <w:rStyle w:val="Strong"/>
        </w:rPr>
        <w:t>ime</w:t>
      </w:r>
      <w:r w:rsidR="00F520EB" w:rsidRPr="00093429">
        <w:rPr>
          <w:rStyle w:val="Strong"/>
        </w:rPr>
        <w:t>-e</w:t>
      </w:r>
      <w:r w:rsidR="008E5B7D" w:rsidRPr="00093429">
        <w:rPr>
          <w:rStyle w:val="Strong"/>
        </w:rPr>
        <w:t>quivalent (FTE)</w:t>
      </w:r>
      <w:r w:rsidRPr="00093429">
        <w:rPr>
          <w:rStyle w:val="Strong"/>
        </w:rPr>
        <w:t xml:space="preserve"> </w:t>
      </w:r>
      <w:r w:rsidRPr="00093429">
        <w:t>– distributes costs based on each program’s full-time equivalent staff numbers.</w:t>
      </w:r>
    </w:p>
    <w:p w14:paraId="49D131FE" w14:textId="202FB6D2" w:rsidR="0080126D" w:rsidRPr="00093429" w:rsidRDefault="0080126D" w:rsidP="00093429">
      <w:pPr>
        <w:pStyle w:val="ListBullet"/>
      </w:pPr>
      <w:r w:rsidRPr="00093429">
        <w:rPr>
          <w:rStyle w:val="Strong"/>
        </w:rPr>
        <w:t>IT assets</w:t>
      </w:r>
      <w:r w:rsidRPr="00093429">
        <w:rPr>
          <w:rStyle w:val="Strong"/>
          <w:b w:val="0"/>
          <w:bCs w:val="0"/>
        </w:rPr>
        <w:t xml:space="preserve"> </w:t>
      </w:r>
      <w:r w:rsidRPr="00093429">
        <w:t>– distributes costs based on the number of IT assets</w:t>
      </w:r>
      <w:r w:rsidR="00784BE9" w:rsidRPr="00093429">
        <w:t xml:space="preserve"> (</w:t>
      </w:r>
      <w:r w:rsidR="009B382E" w:rsidRPr="00093429">
        <w:t>including PCs, laptop</w:t>
      </w:r>
      <w:r w:rsidR="00EF0E1D">
        <w:t>s</w:t>
      </w:r>
      <w:r w:rsidR="009B382E" w:rsidRPr="00093429">
        <w:t>, tablet</w:t>
      </w:r>
      <w:r w:rsidR="00EF0E1D">
        <w:t>s and</w:t>
      </w:r>
      <w:r w:rsidR="009B382E" w:rsidRPr="00093429">
        <w:t xml:space="preserve"> printers</w:t>
      </w:r>
      <w:r w:rsidR="00D8275C" w:rsidRPr="00093429">
        <w:t>)</w:t>
      </w:r>
      <w:r w:rsidRPr="00093429">
        <w:t xml:space="preserve"> in a program.</w:t>
      </w:r>
    </w:p>
    <w:p w14:paraId="7977BC48" w14:textId="510D59AE" w:rsidR="0080126D" w:rsidRPr="00093429" w:rsidRDefault="0080126D" w:rsidP="00093429">
      <w:pPr>
        <w:pStyle w:val="ListBullet"/>
      </w:pPr>
      <w:r w:rsidRPr="00093429">
        <w:rPr>
          <w:rStyle w:val="Strong"/>
        </w:rPr>
        <w:lastRenderedPageBreak/>
        <w:t>Transactions</w:t>
      </w:r>
      <w:r w:rsidRPr="00093429">
        <w:rPr>
          <w:rStyle w:val="Strong"/>
          <w:b w:val="0"/>
          <w:bCs w:val="0"/>
        </w:rPr>
        <w:t xml:space="preserve"> </w:t>
      </w:r>
      <w:r w:rsidRPr="00093429">
        <w:t xml:space="preserve">– distributes costs based on the number of transactions incurred over a </w:t>
      </w:r>
      <w:proofErr w:type="gramStart"/>
      <w:r w:rsidRPr="00093429">
        <w:t>period</w:t>
      </w:r>
      <w:r w:rsidR="00A002EE">
        <w:t>,</w:t>
      </w:r>
      <w:r w:rsidRPr="00093429">
        <w:t xml:space="preserve"> </w:t>
      </w:r>
      <w:r w:rsidR="00A002EE">
        <w:t>and</w:t>
      </w:r>
      <w:proofErr w:type="gramEnd"/>
      <w:r w:rsidR="00A002EE">
        <w:t xml:space="preserve"> </w:t>
      </w:r>
      <w:proofErr w:type="gramStart"/>
      <w:r w:rsidRPr="00093429">
        <w:t>is used</w:t>
      </w:r>
      <w:proofErr w:type="gramEnd"/>
      <w:r w:rsidRPr="00093429">
        <w:t xml:space="preserve"> to allocate expenses related to the functions of accounts receivable and accounts payable.</w:t>
      </w:r>
    </w:p>
    <w:p w14:paraId="017EFC4A" w14:textId="6BF3EFAD" w:rsidR="0080126D" w:rsidRPr="00093429" w:rsidRDefault="0080126D" w:rsidP="00093429">
      <w:pPr>
        <w:pStyle w:val="ListBullet"/>
      </w:pPr>
      <w:r w:rsidRPr="00093429">
        <w:rPr>
          <w:rStyle w:val="Strong"/>
        </w:rPr>
        <w:t>Headcount</w:t>
      </w:r>
      <w:r w:rsidRPr="00093429">
        <w:t xml:space="preserve"> – allocates costs based on the number of staff that a program area has as a proportion of the </w:t>
      </w:r>
      <w:r w:rsidR="00A45C12" w:rsidRPr="00093429">
        <w:t xml:space="preserve">total </w:t>
      </w:r>
      <w:r w:rsidRPr="00093429">
        <w:t xml:space="preserve">number of staff </w:t>
      </w:r>
      <w:r w:rsidR="00FD3E46" w:rsidRPr="00093429">
        <w:t>in the department</w:t>
      </w:r>
      <w:r w:rsidRPr="00093429">
        <w:t>.</w:t>
      </w:r>
    </w:p>
    <w:p w14:paraId="7FA1462C" w14:textId="77777777" w:rsidR="0080126D" w:rsidRPr="00093429" w:rsidRDefault="0080126D" w:rsidP="00093429">
      <w:pPr>
        <w:pStyle w:val="ListBullet"/>
      </w:pPr>
      <w:r w:rsidRPr="00093429">
        <w:rPr>
          <w:rStyle w:val="Strong"/>
        </w:rPr>
        <w:t>Custom drivers</w:t>
      </w:r>
      <w:r w:rsidRPr="00093429">
        <w:t xml:space="preserve"> – allocate costs to specific cost centres, primarily based on usage for shared program resources.</w:t>
      </w:r>
    </w:p>
    <w:p w14:paraId="690DF507" w14:textId="78715856" w:rsidR="0080126D" w:rsidRPr="001943CE" w:rsidRDefault="0080126D" w:rsidP="001230DE">
      <w:pPr>
        <w:pStyle w:val="ListBullet"/>
        <w:numPr>
          <w:ilvl w:val="0"/>
          <w:numId w:val="0"/>
        </w:numPr>
      </w:pPr>
      <w:r w:rsidRPr="001943CE">
        <w:t xml:space="preserve">Cost drivers </w:t>
      </w:r>
      <w:proofErr w:type="gramStart"/>
      <w:r w:rsidRPr="001943CE">
        <w:t>are reviewed</w:t>
      </w:r>
      <w:proofErr w:type="gramEnd"/>
      <w:r w:rsidRPr="001943CE">
        <w:t xml:space="preserve"> </w:t>
      </w:r>
      <w:r w:rsidR="00A002EE">
        <w:t>annually</w:t>
      </w:r>
      <w:r w:rsidRPr="001943CE">
        <w:t xml:space="preserve">, or as required. Changes to cost drivers </w:t>
      </w:r>
      <w:proofErr w:type="gramStart"/>
      <w:r w:rsidRPr="001943CE">
        <w:t>are substantiated</w:t>
      </w:r>
      <w:proofErr w:type="gramEnd"/>
      <w:r w:rsidRPr="001943CE">
        <w:t xml:space="preserve"> through effort</w:t>
      </w:r>
      <w:r w:rsidR="004B5DCE">
        <w:t xml:space="preserve"> analysis</w:t>
      </w:r>
      <w:r w:rsidRPr="001943CE">
        <w:t xml:space="preserve"> or other</w:t>
      </w:r>
      <w:r w:rsidR="00E40EBE">
        <w:t xml:space="preserve"> supporting</w:t>
      </w:r>
      <w:r w:rsidRPr="001943CE">
        <w:t xml:space="preserve"> data.</w:t>
      </w:r>
    </w:p>
    <w:p w14:paraId="577DFA43" w14:textId="564CD920" w:rsidR="0080126D" w:rsidRPr="0080126D" w:rsidRDefault="0080126D" w:rsidP="00993AD2">
      <w:pPr>
        <w:pStyle w:val="Heading5"/>
        <w:rPr>
          <w:rStyle w:val="Strong"/>
          <w:sz w:val="22"/>
          <w:szCs w:val="20"/>
        </w:rPr>
      </w:pPr>
      <w:r w:rsidRPr="001C5C56">
        <w:rPr>
          <w:rStyle w:val="Strong"/>
          <w:b/>
          <w:bCs w:val="0"/>
        </w:rPr>
        <w:t>S</w:t>
      </w:r>
      <w:r w:rsidRPr="001C5C56">
        <w:t>tage 2</w:t>
      </w:r>
      <w:r w:rsidR="00615F47">
        <w:t xml:space="preserve"> </w:t>
      </w:r>
      <w:r w:rsidR="00BB14D2">
        <w:t>Allocation of cost</w:t>
      </w:r>
      <w:r w:rsidR="00786C24">
        <w:t>s</w:t>
      </w:r>
      <w:r w:rsidR="00BB14D2">
        <w:t xml:space="preserve"> to activities and programs</w:t>
      </w:r>
    </w:p>
    <w:p w14:paraId="16F6CBB0" w14:textId="78FC5624" w:rsidR="0080126D" w:rsidRPr="001943CE" w:rsidRDefault="0080126D" w:rsidP="0080126D">
      <w:r w:rsidRPr="001943CE">
        <w:t>Direct cost</w:t>
      </w:r>
      <w:r w:rsidR="00A002EE">
        <w:t xml:space="preserve"> centres</w:t>
      </w:r>
      <w:r w:rsidRPr="001943CE">
        <w:t xml:space="preserve"> (including the indirect costs allocated in </w:t>
      </w:r>
      <w:r>
        <w:t>S</w:t>
      </w:r>
      <w:r w:rsidRPr="001943CE">
        <w:t>t</w:t>
      </w:r>
      <w:r>
        <w:t>age</w:t>
      </w:r>
      <w:r w:rsidRPr="001943CE">
        <w:t xml:space="preserve"> 1) are allocated to the activity and cost-recovered arrangements</w:t>
      </w:r>
      <w:r w:rsidR="00A002EE">
        <w:t xml:space="preserve"> that</w:t>
      </w:r>
      <w:r w:rsidRPr="001943CE">
        <w:t xml:space="preserve"> best reflect the activity undertaken. </w:t>
      </w:r>
      <w:r w:rsidR="00135E7A" w:rsidRPr="001943CE">
        <w:t>For example, food safety auditors undertake audits across multiple arrangements.</w:t>
      </w:r>
      <w:r w:rsidR="00135E7A">
        <w:t xml:space="preserve"> </w:t>
      </w:r>
      <w:r w:rsidRPr="001943CE">
        <w:t>Time</w:t>
      </w:r>
      <w:r w:rsidR="00716793">
        <w:t>-</w:t>
      </w:r>
      <w:r w:rsidRPr="001943CE">
        <w:t>recording systems allow the accurate allocation of effort to specific activities and arrangements, particularly to intervention activities.</w:t>
      </w:r>
    </w:p>
    <w:p w14:paraId="6F182828" w14:textId="0B6AB47D" w:rsidR="00135E7A" w:rsidRDefault="00135E7A" w:rsidP="0080126D">
      <w:r>
        <w:t xml:space="preserve">Volumetric forecasts </w:t>
      </w:r>
      <w:proofErr w:type="gramStart"/>
      <w:r>
        <w:t>are then applied</w:t>
      </w:r>
      <w:proofErr w:type="gramEnd"/>
      <w:r>
        <w:t xml:space="preserve"> to estimate the total amount of activity within each arrangement. For example, in the case of food safety audits this includes the number</w:t>
      </w:r>
      <w:r w:rsidR="00166AC8">
        <w:t xml:space="preserve"> of audits and average time for an audit of each arrangement. The associated costs are allocated to the arrangements and audit function based on total audit hours.</w:t>
      </w:r>
    </w:p>
    <w:p w14:paraId="09CAA4B2" w14:textId="0F7013B0" w:rsidR="0080126D" w:rsidRPr="001C5C56" w:rsidRDefault="0080126D" w:rsidP="00993AD2">
      <w:pPr>
        <w:pStyle w:val="Heading5"/>
        <w:rPr>
          <w:rStyle w:val="Strong"/>
          <w:b/>
          <w:bCs w:val="0"/>
        </w:rPr>
      </w:pPr>
      <w:r w:rsidRPr="001C5C56">
        <w:rPr>
          <w:rStyle w:val="Strong"/>
          <w:b/>
          <w:bCs w:val="0"/>
        </w:rPr>
        <w:t>Stage 3</w:t>
      </w:r>
      <w:r w:rsidR="00153614">
        <w:rPr>
          <w:rStyle w:val="Strong"/>
          <w:b/>
          <w:bCs w:val="0"/>
        </w:rPr>
        <w:t xml:space="preserve"> </w:t>
      </w:r>
      <w:r w:rsidR="00CB2FC8">
        <w:rPr>
          <w:rStyle w:val="Strong"/>
          <w:b/>
          <w:bCs w:val="0"/>
        </w:rPr>
        <w:t>A</w:t>
      </w:r>
      <w:r w:rsidR="00790281">
        <w:rPr>
          <w:rStyle w:val="Strong"/>
          <w:b/>
          <w:bCs w:val="0"/>
        </w:rPr>
        <w:t>llocation</w:t>
      </w:r>
      <w:r w:rsidR="002934AC">
        <w:rPr>
          <w:rStyle w:val="Strong"/>
          <w:b/>
          <w:bCs w:val="0"/>
        </w:rPr>
        <w:t xml:space="preserve"> of costs to regulatory services (</w:t>
      </w:r>
      <w:r w:rsidR="00786C24">
        <w:rPr>
          <w:rStyle w:val="Strong"/>
          <w:b/>
          <w:bCs w:val="0"/>
        </w:rPr>
        <w:t>charge points)</w:t>
      </w:r>
    </w:p>
    <w:p w14:paraId="3E1CFF3B" w14:textId="2C01C69B" w:rsidR="0080126D" w:rsidRPr="001943CE" w:rsidRDefault="0080126D" w:rsidP="0080126D">
      <w:r w:rsidRPr="001943CE">
        <w:t>Activity</w:t>
      </w:r>
      <w:r>
        <w:t xml:space="preserve"> and </w:t>
      </w:r>
      <w:r w:rsidRPr="001943CE">
        <w:t xml:space="preserve">arrangement costs (from </w:t>
      </w:r>
      <w:r>
        <w:t>S</w:t>
      </w:r>
      <w:r w:rsidRPr="001943CE">
        <w:t>t</w:t>
      </w:r>
      <w:r>
        <w:t>age</w:t>
      </w:r>
      <w:r w:rsidRPr="001943CE">
        <w:t xml:space="preserve"> 2) are allocated to charge points</w:t>
      </w:r>
      <w:r>
        <w:t>,</w:t>
      </w:r>
      <w:r w:rsidRPr="001943CE">
        <w:t xml:space="preserve"> which identifies the cost associated with that charge. </w:t>
      </w:r>
      <w:r w:rsidR="00E0219C">
        <w:t>We use</w:t>
      </w:r>
      <w:r w:rsidRPr="001943CE">
        <w:t xml:space="preserve"> a combination of cost recovery fees and </w:t>
      </w:r>
      <w:r w:rsidR="00E0219C">
        <w:t xml:space="preserve">levy-based </w:t>
      </w:r>
      <w:r w:rsidRPr="001943CE">
        <w:t xml:space="preserve">charges. </w:t>
      </w:r>
      <w:r w:rsidR="00B52876">
        <w:fldChar w:fldCharType="begin"/>
      </w:r>
      <w:r w:rsidR="00B52876">
        <w:instrText xml:space="preserve"> REF _Ref225929569 \h </w:instrText>
      </w:r>
      <w:r w:rsidR="00B52876">
        <w:fldChar w:fldCharType="separate"/>
      </w:r>
      <w:r w:rsidR="00B52876">
        <w:t>Figure A</w:t>
      </w:r>
      <w:r w:rsidR="00B52876">
        <w:rPr>
          <w:noProof/>
        </w:rPr>
        <w:t>2</w:t>
      </w:r>
      <w:r w:rsidR="00B52876">
        <w:fldChar w:fldCharType="end"/>
      </w:r>
      <w:r w:rsidR="004E092F">
        <w:t xml:space="preserve"> </w:t>
      </w:r>
      <w:r w:rsidRPr="00264366">
        <w:t>shows</w:t>
      </w:r>
      <w:r w:rsidRPr="001943CE">
        <w:t xml:space="preserve"> </w:t>
      </w:r>
      <w:r w:rsidR="00BF2A15">
        <w:t>the categorisation of</w:t>
      </w:r>
      <w:r w:rsidRPr="001943CE">
        <w:t xml:space="preserve"> cost-recovered </w:t>
      </w:r>
      <w:r w:rsidR="00C23474">
        <w:t xml:space="preserve">levy-based </w:t>
      </w:r>
      <w:r w:rsidRPr="001943CE">
        <w:t>charge and fee activities and outputs.</w:t>
      </w:r>
    </w:p>
    <w:p w14:paraId="2E3573EC" w14:textId="2526E924" w:rsidR="00B52876" w:rsidRDefault="00B52876" w:rsidP="00B52876">
      <w:pPr>
        <w:pStyle w:val="Caption"/>
      </w:pPr>
      <w:bookmarkStart w:id="246" w:name="_Ref225929569"/>
      <w:bookmarkStart w:id="247" w:name="_Toc227520689"/>
      <w:r>
        <w:lastRenderedPageBreak/>
        <w:t>Figure A</w:t>
      </w:r>
      <w:fldSimple w:instr=" SEQ Figure_A \* ARABIC ">
        <w:r>
          <w:rPr>
            <w:noProof/>
          </w:rPr>
          <w:t>2</w:t>
        </w:r>
      </w:fldSimple>
      <w:bookmarkEnd w:id="246"/>
      <w:r>
        <w:t xml:space="preserve"> </w:t>
      </w:r>
      <w:r w:rsidRPr="00EA2674">
        <w:t>Category of activities</w:t>
      </w:r>
      <w:bookmarkEnd w:id="247"/>
    </w:p>
    <w:p w14:paraId="40D7ABE7" w14:textId="7F4F08F9" w:rsidR="005C2091" w:rsidRPr="00697B98" w:rsidRDefault="00533FA9" w:rsidP="0080126D">
      <w:r>
        <w:rPr>
          <w:noProof/>
        </w:rPr>
        <w:drawing>
          <wp:inline distT="0" distB="0" distL="0" distR="0" wp14:anchorId="16183943" wp14:editId="3A597C1B">
            <wp:extent cx="3931375" cy="5010150"/>
            <wp:effectExtent l="0" t="0" r="0" b="0"/>
            <wp:doc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pic:cNvPicPr/>
                  </pic:nvPicPr>
                  <pic:blipFill>
                    <a:blip r:embed="rId47">
                      <a:extLst>
                        <a:ext uri="{28A0092B-C50C-407E-A947-70E740481C1C}">
                          <a14:useLocalDpi xmlns:a14="http://schemas.microsoft.com/office/drawing/2010/main" val="0"/>
                        </a:ext>
                      </a:extLst>
                    </a:blip>
                    <a:stretch>
                      <a:fillRect/>
                    </a:stretch>
                  </pic:blipFill>
                  <pic:spPr>
                    <a:xfrm>
                      <a:off x="0" y="0"/>
                      <a:ext cx="3943773" cy="5025950"/>
                    </a:xfrm>
                    <a:prstGeom prst="rect">
                      <a:avLst/>
                    </a:prstGeom>
                  </pic:spPr>
                </pic:pic>
              </a:graphicData>
            </a:graphic>
          </wp:inline>
        </w:drawing>
      </w:r>
    </w:p>
    <w:p w14:paraId="1E44BCC3" w14:textId="77777777" w:rsidR="0080126D" w:rsidRPr="0080126D" w:rsidRDefault="0080126D" w:rsidP="00993AD2">
      <w:pPr>
        <w:pStyle w:val="Heading3"/>
        <w:numPr>
          <w:ilvl w:val="0"/>
          <w:numId w:val="0"/>
        </w:numPr>
        <w:ind w:left="964" w:hanging="964"/>
      </w:pPr>
      <w:bookmarkStart w:id="248" w:name="_Description_of_cost"/>
      <w:bookmarkStart w:id="249" w:name="_Toc175204234"/>
      <w:bookmarkStart w:id="250" w:name="_Toc228953664"/>
      <w:bookmarkEnd w:id="248"/>
      <w:r w:rsidRPr="0080126D">
        <w:t>Description of cost model activities</w:t>
      </w:r>
      <w:bookmarkEnd w:id="249"/>
      <w:bookmarkEnd w:id="250"/>
    </w:p>
    <w:p w14:paraId="4E0A5756" w14:textId="55A3BC58" w:rsidR="0080126D" w:rsidRDefault="0080126D" w:rsidP="0080126D">
      <w:pPr>
        <w:spacing w:before="120" w:after="120"/>
        <w:rPr>
          <w:lang w:eastAsia="ja-JP"/>
        </w:rPr>
      </w:pPr>
      <w:r>
        <w:rPr>
          <w:lang w:eastAsia="ja-JP"/>
        </w:rPr>
        <w:t xml:space="preserve">This section details the cost model activities undertaken in </w:t>
      </w:r>
      <w:r w:rsidR="00115C55">
        <w:t xml:space="preserve">our </w:t>
      </w:r>
      <w:r>
        <w:rPr>
          <w:lang w:eastAsia="ja-JP"/>
        </w:rPr>
        <w:t>cost recovery arrangements.</w:t>
      </w:r>
    </w:p>
    <w:p w14:paraId="7BDF678E" w14:textId="03DB51DE" w:rsidR="00B87EA8" w:rsidRPr="0080126D" w:rsidRDefault="00B87EA8" w:rsidP="002D0083">
      <w:pPr>
        <w:pStyle w:val="Heading4"/>
        <w:numPr>
          <w:ilvl w:val="0"/>
          <w:numId w:val="0"/>
        </w:numPr>
        <w:ind w:left="964" w:hanging="964"/>
        <w:rPr>
          <w:lang w:eastAsia="ja-JP"/>
        </w:rPr>
      </w:pPr>
      <w:r>
        <w:rPr>
          <w:lang w:eastAsia="ja-JP"/>
        </w:rPr>
        <w:t xml:space="preserve">Direct </w:t>
      </w:r>
      <w:r w:rsidR="00C23474">
        <w:rPr>
          <w:lang w:eastAsia="ja-JP"/>
        </w:rPr>
        <w:t>i</w:t>
      </w:r>
      <w:r w:rsidRPr="0080126D">
        <w:rPr>
          <w:lang w:eastAsia="ja-JP"/>
        </w:rPr>
        <w:t xml:space="preserve">ntervention </w:t>
      </w:r>
      <w:r w:rsidRPr="001C5C56">
        <w:t>activities</w:t>
      </w:r>
    </w:p>
    <w:p w14:paraId="44949FD5" w14:textId="6616359C" w:rsidR="00B87EA8" w:rsidRPr="0080126D" w:rsidRDefault="00B87EA8" w:rsidP="002D0083">
      <w:pPr>
        <w:pStyle w:val="Heading5"/>
      </w:pPr>
      <w:r w:rsidRPr="0080126D">
        <w:t>Assessment</w:t>
      </w:r>
      <w:r w:rsidR="00691D97">
        <w:t xml:space="preserve"> of information</w:t>
      </w:r>
    </w:p>
    <w:p w14:paraId="14C481ED" w14:textId="4DF042E8" w:rsidR="00B87EA8" w:rsidRDefault="00115C55" w:rsidP="00B87EA8">
      <w:pPr>
        <w:rPr>
          <w:lang w:eastAsia="ja-JP"/>
        </w:rPr>
      </w:pPr>
      <w:r>
        <w:rPr>
          <w:lang w:eastAsia="ja-JP"/>
        </w:rPr>
        <w:t>A</w:t>
      </w:r>
      <w:r w:rsidR="00742D55">
        <w:rPr>
          <w:lang w:eastAsia="ja-JP"/>
        </w:rPr>
        <w:t xml:space="preserve">ssessment of information </w:t>
      </w:r>
      <w:r>
        <w:rPr>
          <w:lang w:eastAsia="ja-JP"/>
        </w:rPr>
        <w:t>we received for consideration of</w:t>
      </w:r>
      <w:r w:rsidR="00742D55">
        <w:rPr>
          <w:lang w:eastAsia="ja-JP"/>
        </w:rPr>
        <w:t xml:space="preserve"> an application made under the </w:t>
      </w:r>
      <w:r w:rsidR="00742D55" w:rsidRPr="00FC2091">
        <w:t>Export Control Act</w:t>
      </w:r>
      <w:r w:rsidR="00742D55">
        <w:rPr>
          <w:lang w:eastAsia="ja-JP"/>
        </w:rPr>
        <w:t>.</w:t>
      </w:r>
    </w:p>
    <w:p w14:paraId="51B928E1" w14:textId="53394E71" w:rsidR="00B87EA8" w:rsidRPr="0080126D" w:rsidRDefault="00DD7007" w:rsidP="002D0083">
      <w:pPr>
        <w:pStyle w:val="Heading5"/>
      </w:pPr>
      <w:r>
        <w:t>Export documentation issuance</w:t>
      </w:r>
    </w:p>
    <w:p w14:paraId="47621A07" w14:textId="1CA33C36" w:rsidR="00B87EA8" w:rsidRDefault="00167FD9" w:rsidP="00B87EA8">
      <w:pPr>
        <w:rPr>
          <w:lang w:eastAsia="ja-JP"/>
        </w:rPr>
      </w:pPr>
      <w:r>
        <w:rPr>
          <w:lang w:eastAsia="ja-JP"/>
        </w:rPr>
        <w:t>Involves the systems and processes for issuance of an export document</w:t>
      </w:r>
      <w:r w:rsidR="00B139F9">
        <w:rPr>
          <w:lang w:eastAsia="ja-JP"/>
        </w:rPr>
        <w:t xml:space="preserve"> (including government certificate</w:t>
      </w:r>
      <w:r w:rsidR="00BA6CE4">
        <w:rPr>
          <w:lang w:eastAsia="ja-JP"/>
        </w:rPr>
        <w:t>s</w:t>
      </w:r>
      <w:r w:rsidR="00B139F9">
        <w:rPr>
          <w:lang w:eastAsia="ja-JP"/>
        </w:rPr>
        <w:t>, export permit</w:t>
      </w:r>
      <w:r w:rsidR="00BA6CE4">
        <w:rPr>
          <w:lang w:eastAsia="ja-JP"/>
        </w:rPr>
        <w:t>s</w:t>
      </w:r>
      <w:r w:rsidR="00B139F9">
        <w:rPr>
          <w:lang w:eastAsia="ja-JP"/>
        </w:rPr>
        <w:t>, tariff rate certificate</w:t>
      </w:r>
      <w:r w:rsidR="00BA6CE4">
        <w:rPr>
          <w:lang w:eastAsia="ja-JP"/>
        </w:rPr>
        <w:t>s</w:t>
      </w:r>
      <w:r w:rsidR="00B139F9">
        <w:rPr>
          <w:lang w:eastAsia="ja-JP"/>
        </w:rPr>
        <w:t xml:space="preserve">) under the </w:t>
      </w:r>
      <w:r w:rsidR="00B139F9" w:rsidRPr="00FC2091">
        <w:t>Export Control Act</w:t>
      </w:r>
      <w:r w:rsidR="00B139F9">
        <w:rPr>
          <w:lang w:eastAsia="ja-JP"/>
        </w:rPr>
        <w:t>.</w:t>
      </w:r>
    </w:p>
    <w:p w14:paraId="198D53AA" w14:textId="77777777" w:rsidR="00B87EA8" w:rsidRPr="0080126D" w:rsidRDefault="00B87EA8" w:rsidP="002D0083">
      <w:pPr>
        <w:pStyle w:val="Heading5"/>
      </w:pPr>
      <w:r w:rsidRPr="0080126D">
        <w:t>Inspections</w:t>
      </w:r>
    </w:p>
    <w:p w14:paraId="5DCF616B" w14:textId="041EC5A7" w:rsidR="00B87EA8" w:rsidRDefault="00B139F9" w:rsidP="00B87EA8">
      <w:pPr>
        <w:rPr>
          <w:lang w:eastAsia="ja-JP"/>
        </w:rPr>
      </w:pPr>
      <w:r>
        <w:rPr>
          <w:lang w:eastAsia="ja-JP"/>
        </w:rPr>
        <w:t>Examination (o</w:t>
      </w:r>
      <w:r w:rsidR="00847B56">
        <w:rPr>
          <w:lang w:eastAsia="ja-JP"/>
        </w:rPr>
        <w:t xml:space="preserve">r supervision of), whether physical or otherwise, of a good, conveyance, place or process to determine compliance with </w:t>
      </w:r>
      <w:r w:rsidR="00783364" w:rsidRPr="00FC2091">
        <w:t>Export Control Act</w:t>
      </w:r>
      <w:r w:rsidR="00783364">
        <w:rPr>
          <w:lang w:eastAsia="ja-JP"/>
        </w:rPr>
        <w:t>, subordinate legislation, relevant policies, and importing country requirements.</w:t>
      </w:r>
    </w:p>
    <w:p w14:paraId="77D93CB4" w14:textId="47FB33AF" w:rsidR="00B87EA8" w:rsidRPr="0080126D" w:rsidRDefault="00B87EA8" w:rsidP="002D0083">
      <w:pPr>
        <w:pStyle w:val="Heading5"/>
      </w:pPr>
      <w:r w:rsidRPr="001C5C56">
        <w:lastRenderedPageBreak/>
        <w:t>Treatment</w:t>
      </w:r>
    </w:p>
    <w:p w14:paraId="63FAC8BD" w14:textId="251D7C53" w:rsidR="00B87EA8" w:rsidRDefault="00B87EA8" w:rsidP="00B87EA8">
      <w:pPr>
        <w:rPr>
          <w:lang w:eastAsia="ja-JP"/>
        </w:rPr>
      </w:pPr>
      <w:r>
        <w:rPr>
          <w:lang w:eastAsia="ja-JP"/>
        </w:rPr>
        <w:t>Includes the physical treatment of cargo, vessels, plants, animals, food, biological and genetic material, other conveyances or premises</w:t>
      </w:r>
      <w:r w:rsidR="00BE59CF">
        <w:rPr>
          <w:lang w:eastAsia="ja-JP"/>
        </w:rPr>
        <w:t xml:space="preserve">, to ensure requirements of the </w:t>
      </w:r>
      <w:r w:rsidR="00D05009" w:rsidRPr="00FC2091">
        <w:t>Export Control Act</w:t>
      </w:r>
      <w:r w:rsidR="00D05009">
        <w:rPr>
          <w:lang w:eastAsia="ja-JP"/>
        </w:rPr>
        <w:t xml:space="preserve">, subordinate legislation, relevant policies, and </w:t>
      </w:r>
      <w:r w:rsidR="00933AD1">
        <w:rPr>
          <w:lang w:eastAsia="ja-JP"/>
        </w:rPr>
        <w:t>importing country requirements</w:t>
      </w:r>
      <w:r w:rsidR="00152B95">
        <w:rPr>
          <w:lang w:eastAsia="ja-JP"/>
        </w:rPr>
        <w:t xml:space="preserve"> are satisfied</w:t>
      </w:r>
      <w:r>
        <w:rPr>
          <w:lang w:eastAsia="ja-JP"/>
        </w:rPr>
        <w:t>.</w:t>
      </w:r>
    </w:p>
    <w:p w14:paraId="26F3E489" w14:textId="77777777" w:rsidR="00B87EA8" w:rsidRPr="0080126D" w:rsidRDefault="00B87EA8" w:rsidP="002D0083">
      <w:pPr>
        <w:pStyle w:val="Heading5"/>
      </w:pPr>
      <w:r w:rsidRPr="001C5C56">
        <w:t>Husbandry</w:t>
      </w:r>
    </w:p>
    <w:p w14:paraId="7593287E" w14:textId="03976F88" w:rsidR="00B87EA8" w:rsidRDefault="00B87EA8" w:rsidP="00B87EA8">
      <w:pPr>
        <w:rPr>
          <w:lang w:eastAsia="ja-JP"/>
        </w:rPr>
      </w:pPr>
      <w:r>
        <w:t>I</w:t>
      </w:r>
      <w:r>
        <w:rPr>
          <w:lang w:eastAsia="ja-JP"/>
        </w:rPr>
        <w:t>ncludes activities relating to the care of plants and animals</w:t>
      </w:r>
      <w:r w:rsidR="00F6629E">
        <w:rPr>
          <w:lang w:eastAsia="ja-JP"/>
        </w:rPr>
        <w:t>, such as,</w:t>
      </w:r>
      <w:r>
        <w:rPr>
          <w:lang w:eastAsia="ja-JP"/>
        </w:rPr>
        <w:t xml:space="preserve"> transport, housing, daily monitoring, feeding, cleaning of facilities, administering of medication, bookings and </w:t>
      </w:r>
      <w:r w:rsidR="00227382">
        <w:rPr>
          <w:lang w:eastAsia="ja-JP"/>
        </w:rPr>
        <w:t>client</w:t>
      </w:r>
      <w:r>
        <w:rPr>
          <w:lang w:eastAsia="ja-JP"/>
        </w:rPr>
        <w:t xml:space="preserve"> assistance.</w:t>
      </w:r>
    </w:p>
    <w:p w14:paraId="298569FA" w14:textId="77777777" w:rsidR="00B87EA8" w:rsidRPr="0080126D" w:rsidRDefault="00B87EA8" w:rsidP="002D0083">
      <w:pPr>
        <w:pStyle w:val="Heading5"/>
      </w:pPr>
      <w:r w:rsidRPr="0080126D">
        <w:t>Audit</w:t>
      </w:r>
    </w:p>
    <w:p w14:paraId="7E3F6D90" w14:textId="74E6BB11" w:rsidR="00B87EA8" w:rsidRDefault="00750AB0" w:rsidP="00B87EA8">
      <w:pPr>
        <w:rPr>
          <w:lang w:eastAsia="ja-JP"/>
        </w:rPr>
      </w:pPr>
      <w:r w:rsidRPr="191DF117">
        <w:rPr>
          <w:lang w:eastAsia="en-AU"/>
        </w:rPr>
        <w:t xml:space="preserve">The </w:t>
      </w:r>
      <w:r>
        <w:t>examination of a legislative permission holder</w:t>
      </w:r>
      <w:r w:rsidR="00F6629E">
        <w:t>’</w:t>
      </w:r>
      <w:r>
        <w:t xml:space="preserve">s systems, process or performance under Part 1, Chapter 9 of the </w:t>
      </w:r>
      <w:r w:rsidRPr="00FC2091">
        <w:t>Export Control Act</w:t>
      </w:r>
      <w:r w:rsidRPr="191DF117">
        <w:rPr>
          <w:i/>
          <w:iCs/>
        </w:rPr>
        <w:t xml:space="preserve"> </w:t>
      </w:r>
      <w:r>
        <w:t>to determine whether activities and related results comply with legislation, policies and importing country requirements</w:t>
      </w:r>
      <w:r w:rsidRPr="191DF117">
        <w:rPr>
          <w:lang w:eastAsia="en-AU"/>
        </w:rPr>
        <w:t>.</w:t>
      </w:r>
    </w:p>
    <w:p w14:paraId="7DC5578E" w14:textId="6F2A52BB" w:rsidR="0080126D" w:rsidRPr="0080126D" w:rsidRDefault="0080126D" w:rsidP="00473034">
      <w:pPr>
        <w:pStyle w:val="Heading4"/>
        <w:numPr>
          <w:ilvl w:val="0"/>
          <w:numId w:val="0"/>
        </w:numPr>
        <w:ind w:left="964" w:hanging="964"/>
        <w:rPr>
          <w:lang w:eastAsia="ja-JP"/>
        </w:rPr>
      </w:pPr>
      <w:bookmarkStart w:id="251" w:name="_Program_management_and"/>
      <w:bookmarkEnd w:id="251"/>
      <w:r w:rsidRPr="0080126D">
        <w:rPr>
          <w:lang w:eastAsia="ja-JP"/>
        </w:rPr>
        <w:t xml:space="preserve">Program </w:t>
      </w:r>
      <w:r w:rsidRPr="001C5C56">
        <w:t>management</w:t>
      </w:r>
      <w:r w:rsidRPr="0080126D">
        <w:rPr>
          <w:lang w:eastAsia="ja-JP"/>
        </w:rPr>
        <w:t xml:space="preserve"> and </w:t>
      </w:r>
      <w:r w:rsidRPr="00473034">
        <w:t>administration</w:t>
      </w:r>
      <w:r w:rsidRPr="0080126D">
        <w:rPr>
          <w:lang w:eastAsia="ja-JP"/>
        </w:rPr>
        <w:t xml:space="preserve"> activities</w:t>
      </w:r>
    </w:p>
    <w:p w14:paraId="16BCD035" w14:textId="77777777" w:rsidR="0080126D" w:rsidRPr="0080126D" w:rsidRDefault="0080126D" w:rsidP="00993AD2">
      <w:pPr>
        <w:pStyle w:val="Heading5"/>
        <w:rPr>
          <w:lang w:eastAsia="ja-JP"/>
        </w:rPr>
      </w:pPr>
      <w:r w:rsidRPr="0080126D">
        <w:rPr>
          <w:lang w:eastAsia="ja-JP"/>
        </w:rPr>
        <w:t xml:space="preserve">Workforce and </w:t>
      </w:r>
      <w:r w:rsidRPr="001C5C56">
        <w:t>business</w:t>
      </w:r>
      <w:r w:rsidRPr="0080126D">
        <w:rPr>
          <w:lang w:eastAsia="ja-JP"/>
        </w:rPr>
        <w:t xml:space="preserve"> management</w:t>
      </w:r>
    </w:p>
    <w:p w14:paraId="648C5133" w14:textId="77777777" w:rsidR="0080126D" w:rsidRPr="000F4103" w:rsidRDefault="0080126D" w:rsidP="0080126D">
      <w:pPr>
        <w:spacing w:before="120" w:after="120"/>
      </w:pPr>
      <w:r w:rsidRPr="000F4103">
        <w:t xml:space="preserve">This activity has </w:t>
      </w:r>
      <w:r>
        <w:t>4</w:t>
      </w:r>
      <w:r w:rsidRPr="000F4103">
        <w:t xml:space="preserve"> categories:</w:t>
      </w:r>
    </w:p>
    <w:p w14:paraId="76140A75" w14:textId="530D5D74" w:rsidR="0080126D" w:rsidRPr="00EE2D0C" w:rsidRDefault="0080126D" w:rsidP="002710BB">
      <w:pPr>
        <w:pStyle w:val="ListNumber"/>
        <w:numPr>
          <w:ilvl w:val="0"/>
          <w:numId w:val="14"/>
        </w:numPr>
      </w:pPr>
      <w:r w:rsidRPr="001017A3">
        <w:rPr>
          <w:rStyle w:val="Strong"/>
        </w:rPr>
        <w:t xml:space="preserve">Workforce management </w:t>
      </w:r>
      <w:r w:rsidR="00A25893">
        <w:rPr>
          <w:rStyle w:val="Strong"/>
        </w:rPr>
        <w:t>–</w:t>
      </w:r>
      <w:r w:rsidRPr="00EE2D0C">
        <w:t xml:space="preserve"> staff supervision, allocating workforce resources, managing employee performance, leave, training and other conditions, managing </w:t>
      </w:r>
      <w:r>
        <w:t>w</w:t>
      </w:r>
      <w:r w:rsidRPr="00EE2D0C">
        <w:t xml:space="preserve">ork, </w:t>
      </w:r>
      <w:r>
        <w:t>h</w:t>
      </w:r>
      <w:r w:rsidRPr="00EE2D0C">
        <w:t xml:space="preserve">ealth and </w:t>
      </w:r>
      <w:r>
        <w:t>s</w:t>
      </w:r>
      <w:r w:rsidRPr="00EE2D0C">
        <w:t>afety requirements, recruitment and termination.</w:t>
      </w:r>
    </w:p>
    <w:p w14:paraId="79E23126" w14:textId="48BE78E8" w:rsidR="0080126D" w:rsidRPr="00EE2D0C" w:rsidRDefault="0080126D" w:rsidP="002710BB">
      <w:pPr>
        <w:pStyle w:val="ListNumber"/>
        <w:numPr>
          <w:ilvl w:val="0"/>
          <w:numId w:val="14"/>
        </w:numPr>
      </w:pPr>
      <w:r w:rsidRPr="001017A3">
        <w:rPr>
          <w:rStyle w:val="Strong"/>
        </w:rPr>
        <w:t>Business management</w:t>
      </w:r>
      <w:r w:rsidRPr="00EE2D0C">
        <w:t xml:space="preserve"> </w:t>
      </w:r>
      <w:r w:rsidR="00A25893">
        <w:rPr>
          <w:rStyle w:val="Strong"/>
        </w:rPr>
        <w:t xml:space="preserve">– </w:t>
      </w:r>
      <w:r w:rsidRPr="00EE2D0C">
        <w:t>business planning and continuity; requesting legal advice; procurement and contracts; program and project administration, assurance, design and management; management of fixtures, facilities, equipment, supplies and logistics.</w:t>
      </w:r>
    </w:p>
    <w:p w14:paraId="75846860" w14:textId="4554F80F" w:rsidR="0080126D" w:rsidRPr="00EE2D0C" w:rsidRDefault="0080126D" w:rsidP="002710BB">
      <w:pPr>
        <w:pStyle w:val="ListNumber"/>
        <w:numPr>
          <w:ilvl w:val="0"/>
          <w:numId w:val="14"/>
        </w:numPr>
      </w:pPr>
      <w:r w:rsidRPr="001017A3">
        <w:rPr>
          <w:rStyle w:val="Strong"/>
        </w:rPr>
        <w:t>Financial management</w:t>
      </w:r>
      <w:r w:rsidRPr="00EE2D0C">
        <w:t xml:space="preserve"> </w:t>
      </w:r>
      <w:r w:rsidR="00A25893">
        <w:rPr>
          <w:rStyle w:val="Strong"/>
        </w:rPr>
        <w:t xml:space="preserve">– </w:t>
      </w:r>
      <w:r w:rsidRPr="00EE2D0C">
        <w:t>billing and accounting, budgeting, charges and payments, collections and receivables, debt management, financial accounts, reporting and policy development.</w:t>
      </w:r>
    </w:p>
    <w:p w14:paraId="73A52887" w14:textId="6C15B3B5" w:rsidR="0080126D" w:rsidRPr="00EE2D0C" w:rsidRDefault="0080126D" w:rsidP="002710BB">
      <w:pPr>
        <w:pStyle w:val="ListNumber"/>
        <w:numPr>
          <w:ilvl w:val="0"/>
          <w:numId w:val="14"/>
        </w:numPr>
      </w:pPr>
      <w:r w:rsidRPr="001017A3">
        <w:rPr>
          <w:rStyle w:val="Strong"/>
        </w:rPr>
        <w:t>Information management</w:t>
      </w:r>
      <w:r w:rsidRPr="00EE2D0C">
        <w:t xml:space="preserve"> </w:t>
      </w:r>
      <w:r w:rsidR="00A25893">
        <w:rPr>
          <w:rStyle w:val="Strong"/>
        </w:rPr>
        <w:t xml:space="preserve">– </w:t>
      </w:r>
      <w:r w:rsidRPr="00EE2D0C">
        <w:t>data management, information and records management, and information sharing and collaboration.</w:t>
      </w:r>
    </w:p>
    <w:p w14:paraId="0CB09844" w14:textId="77777777" w:rsidR="0080126D" w:rsidRPr="0080126D" w:rsidRDefault="0080126D" w:rsidP="00FA580B">
      <w:pPr>
        <w:pStyle w:val="Heading5"/>
      </w:pPr>
      <w:r w:rsidRPr="0080126D">
        <w:t xml:space="preserve">Business systems </w:t>
      </w:r>
      <w:r w:rsidRPr="001C5C56">
        <w:t>administration</w:t>
      </w:r>
    </w:p>
    <w:p w14:paraId="6DCE2C70" w14:textId="0F217E60" w:rsidR="0080126D" w:rsidRDefault="0080126D" w:rsidP="0080126D">
      <w:pPr>
        <w:rPr>
          <w:b/>
          <w:bCs/>
          <w:lang w:eastAsia="ja-JP"/>
        </w:rPr>
      </w:pPr>
      <w:bookmarkStart w:id="252" w:name="_Stakeholder_engagement_2"/>
      <w:bookmarkEnd w:id="252"/>
      <w:r w:rsidRPr="000B5C98">
        <w:rPr>
          <w:lang w:eastAsia="ja-JP"/>
        </w:rPr>
        <w:t xml:space="preserve">Includes developing, acquiring, testing, implementing and supporting applications and business systems. </w:t>
      </w:r>
      <w:r w:rsidR="00640E0A">
        <w:rPr>
          <w:lang w:eastAsia="ja-JP"/>
        </w:rPr>
        <w:t>It encompasses</w:t>
      </w:r>
      <w:r w:rsidRPr="000B5C98">
        <w:rPr>
          <w:lang w:eastAsia="ja-JP"/>
        </w:rPr>
        <w:t xml:space="preserve"> technical support and maintenance of all business systems</w:t>
      </w:r>
      <w:r w:rsidR="00AD5E7E">
        <w:rPr>
          <w:lang w:eastAsia="ja-JP"/>
        </w:rPr>
        <w:t xml:space="preserve">, communication technology and </w:t>
      </w:r>
      <w:r w:rsidR="009A638C">
        <w:rPr>
          <w:lang w:eastAsia="ja-JP"/>
        </w:rPr>
        <w:t>system changes necessary to meet importing country requirements</w:t>
      </w:r>
      <w:r w:rsidRPr="000B5C98">
        <w:rPr>
          <w:lang w:eastAsia="ja-JP"/>
        </w:rPr>
        <w:t>.</w:t>
      </w:r>
    </w:p>
    <w:p w14:paraId="198BA652" w14:textId="77777777" w:rsidR="0080126D" w:rsidRPr="0080126D" w:rsidRDefault="0080126D" w:rsidP="00FA580B">
      <w:pPr>
        <w:pStyle w:val="Heading5"/>
      </w:pPr>
      <w:r w:rsidRPr="0080126D">
        <w:t xml:space="preserve">Stakeholder </w:t>
      </w:r>
      <w:r w:rsidRPr="001C5C56">
        <w:t>engagement</w:t>
      </w:r>
    </w:p>
    <w:p w14:paraId="1D786558" w14:textId="39AEABA5" w:rsidR="0080126D" w:rsidRDefault="0080126D" w:rsidP="0080126D">
      <w:pPr>
        <w:rPr>
          <w:lang w:eastAsia="ja-JP"/>
        </w:rPr>
      </w:pPr>
      <w:r>
        <w:rPr>
          <w:lang w:eastAsia="ja-JP"/>
        </w:rPr>
        <w:t>Involves engagement with any person, business, organisation</w:t>
      </w:r>
      <w:r w:rsidR="00D2516E">
        <w:rPr>
          <w:lang w:eastAsia="ja-JP"/>
        </w:rPr>
        <w:t xml:space="preserve"> (including peak industry bodies)</w:t>
      </w:r>
      <w:r w:rsidR="004343B6">
        <w:rPr>
          <w:lang w:eastAsia="ja-JP"/>
        </w:rPr>
        <w:t xml:space="preserve"> or country competent authority for the purpose of administering and delivering export regulatory systems</w:t>
      </w:r>
      <w:r w:rsidR="001017A3">
        <w:rPr>
          <w:lang w:eastAsia="ja-JP"/>
        </w:rPr>
        <w:t xml:space="preserve"> and</w:t>
      </w:r>
      <w:r w:rsidR="00F6629E">
        <w:rPr>
          <w:lang w:eastAsia="ja-JP"/>
        </w:rPr>
        <w:t xml:space="preserve"> </w:t>
      </w:r>
      <w:r w:rsidR="004343B6">
        <w:rPr>
          <w:lang w:eastAsia="ja-JP"/>
        </w:rPr>
        <w:t>services</w:t>
      </w:r>
      <w:r w:rsidR="00F6629E">
        <w:rPr>
          <w:lang w:eastAsia="ja-JP"/>
        </w:rPr>
        <w:t xml:space="preserve"> – </w:t>
      </w:r>
      <w:r>
        <w:rPr>
          <w:lang w:eastAsia="ja-JP"/>
        </w:rPr>
        <w:t xml:space="preserve">including any associated travel, secretariat support and attendance at industry consultative committee meetings, </w:t>
      </w:r>
      <w:r w:rsidR="002E0329">
        <w:rPr>
          <w:lang w:eastAsia="ja-JP"/>
        </w:rPr>
        <w:t>country competent authority meetings</w:t>
      </w:r>
      <w:r>
        <w:rPr>
          <w:lang w:eastAsia="ja-JP"/>
        </w:rPr>
        <w:t>, publishing website content and other information.</w:t>
      </w:r>
    </w:p>
    <w:p w14:paraId="4E859F6D" w14:textId="7741E77E" w:rsidR="00D9219D" w:rsidRDefault="00213D20" w:rsidP="00D9219D">
      <w:pPr>
        <w:pStyle w:val="Heading5"/>
        <w:rPr>
          <w:lang w:eastAsia="en-AU"/>
        </w:rPr>
      </w:pPr>
      <w:r w:rsidRPr="00D1501B">
        <w:rPr>
          <w:lang w:eastAsia="ja-JP"/>
        </w:rPr>
        <w:t>Capability</w:t>
      </w:r>
    </w:p>
    <w:p w14:paraId="1F823F4D" w14:textId="193FD371" w:rsidR="00213D20" w:rsidRDefault="00213D20" w:rsidP="00213D20">
      <w:pPr>
        <w:rPr>
          <w:lang w:eastAsia="ja-JP"/>
        </w:rPr>
      </w:pPr>
      <w:r>
        <w:rPr>
          <w:lang w:eastAsia="en-AU"/>
        </w:rPr>
        <w:t>Includes development, delivery, review and validation of training and assessment programs to support regulatory capability uplift, legislative and importing country requirement compliance.</w:t>
      </w:r>
    </w:p>
    <w:p w14:paraId="191CDA7E" w14:textId="7AB9F080" w:rsidR="0080126D" w:rsidRPr="0080126D" w:rsidRDefault="00116CF4" w:rsidP="00FA580B">
      <w:pPr>
        <w:pStyle w:val="Heading5"/>
      </w:pPr>
      <w:r>
        <w:lastRenderedPageBreak/>
        <w:t xml:space="preserve">Regulatory </w:t>
      </w:r>
      <w:r w:rsidR="00CC0596">
        <w:t>hygiene</w:t>
      </w:r>
    </w:p>
    <w:p w14:paraId="708AF625" w14:textId="09322DA3" w:rsidR="00213D20" w:rsidRDefault="00213D20" w:rsidP="00213D20">
      <w:pPr>
        <w:spacing w:after="0" w:line="240" w:lineRule="auto"/>
        <w:rPr>
          <w:lang w:eastAsia="en-AU"/>
        </w:rPr>
      </w:pPr>
      <w:r w:rsidRPr="191DF117">
        <w:rPr>
          <w:lang w:eastAsia="en-AU"/>
        </w:rPr>
        <w:t>Includes activities to review, develop and maintain a contemporary and fit</w:t>
      </w:r>
      <w:r w:rsidR="000F528F">
        <w:rPr>
          <w:lang w:eastAsia="en-AU"/>
        </w:rPr>
        <w:t>-</w:t>
      </w:r>
      <w:r w:rsidRPr="191DF117">
        <w:rPr>
          <w:lang w:eastAsia="en-AU"/>
        </w:rPr>
        <w:t>for</w:t>
      </w:r>
      <w:r w:rsidR="000F528F">
        <w:rPr>
          <w:lang w:eastAsia="en-AU"/>
        </w:rPr>
        <w:t>-</w:t>
      </w:r>
      <w:r w:rsidRPr="191DF117">
        <w:rPr>
          <w:lang w:eastAsia="en-AU"/>
        </w:rPr>
        <w:t>purpose export regulatory framework and system including:</w:t>
      </w:r>
    </w:p>
    <w:p w14:paraId="1E11E693" w14:textId="77777777" w:rsidR="00213D20" w:rsidRDefault="00213D20" w:rsidP="00697A63">
      <w:pPr>
        <w:pStyle w:val="ListBullet"/>
        <w:rPr>
          <w:lang w:eastAsia="en-AU"/>
        </w:rPr>
      </w:pPr>
      <w:r w:rsidRPr="191DF117">
        <w:rPr>
          <w:lang w:eastAsia="en-AU"/>
        </w:rPr>
        <w:t>export control legislation</w:t>
      </w:r>
    </w:p>
    <w:p w14:paraId="2FC75611" w14:textId="77777777" w:rsidR="00213D20" w:rsidRDefault="00213D20" w:rsidP="00697A63">
      <w:pPr>
        <w:pStyle w:val="ListBullet"/>
        <w:rPr>
          <w:lang w:eastAsia="en-AU"/>
        </w:rPr>
      </w:pPr>
      <w:r w:rsidRPr="191DF117">
        <w:rPr>
          <w:lang w:eastAsia="en-AU"/>
        </w:rPr>
        <w:t>regulatory, operational, and corporate policies</w:t>
      </w:r>
    </w:p>
    <w:p w14:paraId="0D3D9AA7" w14:textId="77777777" w:rsidR="00213D20" w:rsidRDefault="00213D20" w:rsidP="00697A63">
      <w:pPr>
        <w:pStyle w:val="ListBullet"/>
        <w:rPr>
          <w:lang w:eastAsia="en-AU"/>
        </w:rPr>
      </w:pPr>
      <w:r w:rsidRPr="191DF117">
        <w:rPr>
          <w:lang w:eastAsia="en-AU"/>
        </w:rPr>
        <w:t>scientific and technical advice</w:t>
      </w:r>
    </w:p>
    <w:p w14:paraId="726B23D5" w14:textId="77777777" w:rsidR="00933A7B" w:rsidRDefault="00213D20" w:rsidP="00697A63">
      <w:pPr>
        <w:pStyle w:val="ListBullet"/>
        <w:rPr>
          <w:lang w:eastAsia="en-AU"/>
        </w:rPr>
      </w:pPr>
      <w:r w:rsidRPr="191DF117">
        <w:rPr>
          <w:lang w:eastAsia="en-AU"/>
        </w:rPr>
        <w:t>instructional material such as guidelines; work instructions and templates</w:t>
      </w:r>
    </w:p>
    <w:p w14:paraId="02F6E1A1" w14:textId="4A4C51AA" w:rsidR="0080126D" w:rsidRDefault="00213D20" w:rsidP="00697A63">
      <w:pPr>
        <w:pStyle w:val="ListBullet"/>
        <w:rPr>
          <w:lang w:eastAsia="en-AU"/>
        </w:rPr>
      </w:pPr>
      <w:r w:rsidRPr="191DF117">
        <w:rPr>
          <w:lang w:eastAsia="en-AU"/>
        </w:rPr>
        <w:t>initiatives to monitor and improve regulatory system performance.</w:t>
      </w:r>
    </w:p>
    <w:p w14:paraId="119CC7C5" w14:textId="6FD17358" w:rsidR="0080126D" w:rsidRPr="0080126D" w:rsidRDefault="0080126D" w:rsidP="00562D03">
      <w:pPr>
        <w:pStyle w:val="Heading4"/>
        <w:numPr>
          <w:ilvl w:val="0"/>
          <w:numId w:val="0"/>
        </w:numPr>
        <w:ind w:left="964" w:hanging="964"/>
        <w:rPr>
          <w:lang w:eastAsia="ja-JP"/>
        </w:rPr>
      </w:pPr>
      <w:bookmarkStart w:id="253" w:name="_Toc175204235"/>
      <w:r w:rsidRPr="0080126D">
        <w:rPr>
          <w:lang w:eastAsia="ja-JP"/>
        </w:rPr>
        <w:t xml:space="preserve">Assurance </w:t>
      </w:r>
      <w:r w:rsidRPr="001C5C56">
        <w:t>activities</w:t>
      </w:r>
      <w:bookmarkEnd w:id="253"/>
    </w:p>
    <w:p w14:paraId="46A88218" w14:textId="77777777" w:rsidR="0080126D" w:rsidRPr="0080126D" w:rsidRDefault="0080126D" w:rsidP="00562D03">
      <w:pPr>
        <w:pStyle w:val="Heading5"/>
      </w:pPr>
      <w:r w:rsidRPr="0080126D">
        <w:t xml:space="preserve">Risk </w:t>
      </w:r>
      <w:r w:rsidRPr="001C5C56">
        <w:t>management</w:t>
      </w:r>
    </w:p>
    <w:p w14:paraId="4993AF08" w14:textId="6CE5C7A3" w:rsidR="0080126D" w:rsidRDefault="00D1501B" w:rsidP="0080126D">
      <w:pPr>
        <w:rPr>
          <w:b/>
          <w:bCs/>
          <w:lang w:eastAsia="ja-JP"/>
        </w:rPr>
      </w:pPr>
      <w:r>
        <w:rPr>
          <w:rFonts w:cstheme="minorHAnsi"/>
          <w:lang w:eastAsia="en-AU"/>
        </w:rPr>
        <w:t>Involves identifying, a</w:t>
      </w:r>
      <w:r w:rsidRPr="0086511C">
        <w:rPr>
          <w:rFonts w:cstheme="minorHAnsi"/>
          <w:lang w:eastAsia="en-AU"/>
        </w:rPr>
        <w:t xml:space="preserve">ssessing, and managing risks posed to Australia’s </w:t>
      </w:r>
      <w:r>
        <w:rPr>
          <w:rFonts w:cstheme="minorHAnsi"/>
          <w:lang w:eastAsia="en-AU"/>
        </w:rPr>
        <w:t xml:space="preserve">agricultural export system, trade, and market access, including regulatory risk exploration, risk assessment and compliance monitoring. </w:t>
      </w:r>
      <w:r w:rsidRPr="0086511C">
        <w:rPr>
          <w:rFonts w:cstheme="minorHAnsi"/>
          <w:lang w:eastAsia="en-AU"/>
        </w:rPr>
        <w:t>This includes communicat</w:t>
      </w:r>
      <w:r>
        <w:rPr>
          <w:rFonts w:cstheme="minorHAnsi"/>
          <w:lang w:eastAsia="en-AU"/>
        </w:rPr>
        <w:t xml:space="preserve">ion </w:t>
      </w:r>
      <w:r w:rsidRPr="0086511C">
        <w:rPr>
          <w:rFonts w:cstheme="minorHAnsi"/>
          <w:lang w:eastAsia="en-AU"/>
        </w:rPr>
        <w:t>of risk analysis</w:t>
      </w:r>
      <w:r>
        <w:rPr>
          <w:rFonts w:cstheme="minorHAnsi"/>
          <w:lang w:eastAsia="en-AU"/>
        </w:rPr>
        <w:t xml:space="preserve"> results</w:t>
      </w:r>
      <w:r w:rsidRPr="0086511C">
        <w:rPr>
          <w:rFonts w:cstheme="minorHAnsi"/>
          <w:lang w:eastAsia="en-AU"/>
        </w:rPr>
        <w:t>, modelling and forecasting to operational areas and the collection, receipt and use of data, information, and intelligence to meet compliance objectives. This work also includes associated travel and client assistance, such as assessment of risks associated with cargo, vessels, plants, animals, food, biological and genetic material</w:t>
      </w:r>
      <w:r>
        <w:rPr>
          <w:rFonts w:cstheme="minorHAnsi"/>
          <w:lang w:eastAsia="en-AU"/>
        </w:rPr>
        <w:t>.</w:t>
      </w:r>
    </w:p>
    <w:p w14:paraId="41AE975B" w14:textId="71BE07FB" w:rsidR="0080126D" w:rsidRPr="0080126D" w:rsidRDefault="0080126D" w:rsidP="00562D03">
      <w:pPr>
        <w:pStyle w:val="Heading5"/>
      </w:pPr>
      <w:r w:rsidRPr="001C5C56">
        <w:t>Verification</w:t>
      </w:r>
      <w:r w:rsidR="00C43040">
        <w:t xml:space="preserve"> and validation</w:t>
      </w:r>
    </w:p>
    <w:p w14:paraId="61F1428B" w14:textId="33D2107B" w:rsidR="0080126D" w:rsidRDefault="005139E7" w:rsidP="0080126D">
      <w:pPr>
        <w:rPr>
          <w:lang w:eastAsia="ja-JP"/>
        </w:rPr>
      </w:pPr>
      <w:r w:rsidRPr="191DF117">
        <w:rPr>
          <w:lang w:eastAsia="en-AU"/>
        </w:rPr>
        <w:t>Includes activities provid</w:t>
      </w:r>
      <w:r w:rsidR="004429A3">
        <w:rPr>
          <w:lang w:eastAsia="en-AU"/>
        </w:rPr>
        <w:t>ing</w:t>
      </w:r>
      <w:r w:rsidRPr="191DF117">
        <w:rPr>
          <w:lang w:eastAsia="en-AU"/>
        </w:rPr>
        <w:t xml:space="preserve"> confidence and assurance </w:t>
      </w:r>
      <w:r w:rsidR="00ED00D5">
        <w:rPr>
          <w:lang w:eastAsia="en-AU"/>
        </w:rPr>
        <w:t>that controls A</w:t>
      </w:r>
      <w:r w:rsidRPr="191DF117">
        <w:rPr>
          <w:lang w:eastAsia="en-AU"/>
        </w:rPr>
        <w:t>ustralia’s industry and regulatory systems and processes are operating in accordance with their intended design and associated documentation and are addressing, controlling or mitigating identified risk.</w:t>
      </w:r>
    </w:p>
    <w:p w14:paraId="7F92A915" w14:textId="77777777" w:rsidR="0080126D" w:rsidRPr="0080126D" w:rsidRDefault="0080126D" w:rsidP="00562D03">
      <w:pPr>
        <w:pStyle w:val="Heading5"/>
      </w:pPr>
      <w:r w:rsidRPr="001C5C56">
        <w:t>Surveillance</w:t>
      </w:r>
    </w:p>
    <w:p w14:paraId="386D7B9F" w14:textId="719412AF" w:rsidR="0080126D" w:rsidRDefault="004E73B0" w:rsidP="0080126D">
      <w:pPr>
        <w:rPr>
          <w:lang w:eastAsia="ja-JP"/>
        </w:rPr>
      </w:pPr>
      <w:r>
        <w:rPr>
          <w:lang w:eastAsia="en-AU"/>
        </w:rPr>
        <w:t>O</w:t>
      </w:r>
      <w:r w:rsidRPr="0095235F">
        <w:rPr>
          <w:lang w:eastAsia="en-AU"/>
        </w:rPr>
        <w:t xml:space="preserve">versight </w:t>
      </w:r>
      <w:r>
        <w:rPr>
          <w:lang w:eastAsia="en-AU"/>
        </w:rPr>
        <w:t xml:space="preserve">and delivery </w:t>
      </w:r>
      <w:r w:rsidRPr="0095235F">
        <w:rPr>
          <w:lang w:eastAsia="en-AU"/>
        </w:rPr>
        <w:t xml:space="preserve">of national </w:t>
      </w:r>
      <w:r>
        <w:rPr>
          <w:lang w:eastAsia="en-AU"/>
        </w:rPr>
        <w:t xml:space="preserve">or targeted </w:t>
      </w:r>
      <w:r w:rsidRPr="0095235F">
        <w:rPr>
          <w:lang w:eastAsia="en-AU"/>
        </w:rPr>
        <w:t xml:space="preserve">monitoring and detection programs </w:t>
      </w:r>
      <w:r>
        <w:rPr>
          <w:lang w:eastAsia="en-AU"/>
        </w:rPr>
        <w:t xml:space="preserve">necessary to underpin Australia’s </w:t>
      </w:r>
      <w:r w:rsidRPr="0095235F">
        <w:rPr>
          <w:lang w:eastAsia="en-AU"/>
        </w:rPr>
        <w:t>pest</w:t>
      </w:r>
      <w:r>
        <w:rPr>
          <w:lang w:eastAsia="en-AU"/>
        </w:rPr>
        <w:t xml:space="preserve">, </w:t>
      </w:r>
      <w:r w:rsidRPr="0095235F">
        <w:rPr>
          <w:lang w:eastAsia="en-AU"/>
        </w:rPr>
        <w:t xml:space="preserve">disease, </w:t>
      </w:r>
      <w:r>
        <w:rPr>
          <w:lang w:eastAsia="en-AU"/>
        </w:rPr>
        <w:t xml:space="preserve">or food safety </w:t>
      </w:r>
      <w:r w:rsidRPr="0095235F">
        <w:rPr>
          <w:lang w:eastAsia="en-AU"/>
        </w:rPr>
        <w:t>status</w:t>
      </w:r>
      <w:r>
        <w:rPr>
          <w:lang w:eastAsia="en-AU"/>
        </w:rPr>
        <w:t xml:space="preserve">, </w:t>
      </w:r>
      <w:r w:rsidR="00946664">
        <w:rPr>
          <w:lang w:eastAsia="en-AU"/>
        </w:rPr>
        <w:t xml:space="preserve">and </w:t>
      </w:r>
      <w:r>
        <w:rPr>
          <w:lang w:eastAsia="en-AU"/>
        </w:rPr>
        <w:t xml:space="preserve">ensure Australian exports </w:t>
      </w:r>
      <w:r w:rsidR="00FD6DAE">
        <w:rPr>
          <w:lang w:eastAsia="en-AU"/>
        </w:rPr>
        <w:t xml:space="preserve">comply </w:t>
      </w:r>
      <w:r>
        <w:rPr>
          <w:lang w:eastAsia="en-AU"/>
        </w:rPr>
        <w:t>with impor</w:t>
      </w:r>
      <w:r w:rsidRPr="0095235F">
        <w:rPr>
          <w:lang w:eastAsia="en-AU"/>
        </w:rPr>
        <w:t>ting country requirements</w:t>
      </w:r>
      <w:r w:rsidR="0049305F">
        <w:rPr>
          <w:lang w:eastAsia="en-AU"/>
        </w:rPr>
        <w:t>,</w:t>
      </w:r>
      <w:r>
        <w:rPr>
          <w:lang w:eastAsia="en-AU"/>
        </w:rPr>
        <w:t xml:space="preserve"> to maintain market access.</w:t>
      </w:r>
    </w:p>
    <w:p w14:paraId="6205814F" w14:textId="77777777" w:rsidR="0080126D" w:rsidRPr="0080126D" w:rsidRDefault="0080126D" w:rsidP="00562D03">
      <w:pPr>
        <w:pStyle w:val="Heading4"/>
        <w:numPr>
          <w:ilvl w:val="0"/>
          <w:numId w:val="0"/>
        </w:numPr>
        <w:ind w:left="964" w:hanging="964"/>
        <w:rPr>
          <w:lang w:eastAsia="ja-JP"/>
        </w:rPr>
      </w:pPr>
      <w:bookmarkStart w:id="254" w:name="_Toc175204236"/>
      <w:r w:rsidRPr="0080126D">
        <w:rPr>
          <w:lang w:eastAsia="ja-JP"/>
        </w:rPr>
        <w:t>Incident management activities</w:t>
      </w:r>
      <w:bookmarkEnd w:id="254"/>
    </w:p>
    <w:p w14:paraId="083E9D21" w14:textId="77777777" w:rsidR="0080126D" w:rsidRPr="0080126D" w:rsidRDefault="0080126D" w:rsidP="00562D03">
      <w:pPr>
        <w:pStyle w:val="Heading5"/>
      </w:pPr>
      <w:r w:rsidRPr="0080126D">
        <w:t>Incident management</w:t>
      </w:r>
    </w:p>
    <w:p w14:paraId="1D68A96F" w14:textId="671F6527" w:rsidR="00897A1D" w:rsidRDefault="00897A1D" w:rsidP="00562D03">
      <w:pPr>
        <w:rPr>
          <w:lang w:eastAsia="en-AU"/>
        </w:rPr>
      </w:pPr>
      <w:r>
        <w:rPr>
          <w:lang w:eastAsia="en-AU"/>
        </w:rPr>
        <w:t>Includes coordination and management of any incident</w:t>
      </w:r>
      <w:r w:rsidR="004F4122">
        <w:rPr>
          <w:lang w:eastAsia="en-AU"/>
        </w:rPr>
        <w:t>,</w:t>
      </w:r>
      <w:r>
        <w:rPr>
          <w:lang w:eastAsia="en-AU"/>
        </w:rPr>
        <w:t xml:space="preserve"> </w:t>
      </w:r>
      <w:r w:rsidR="00FD6DAE">
        <w:rPr>
          <w:lang w:eastAsia="en-AU"/>
        </w:rPr>
        <w:t xml:space="preserve">such as </w:t>
      </w:r>
      <w:r>
        <w:rPr>
          <w:lang w:eastAsia="en-AU"/>
        </w:rPr>
        <w:t>food safety, domestic pest</w:t>
      </w:r>
      <w:r w:rsidR="00FD6DAE">
        <w:rPr>
          <w:lang w:eastAsia="en-AU"/>
        </w:rPr>
        <w:t xml:space="preserve"> or </w:t>
      </w:r>
      <w:r>
        <w:rPr>
          <w:lang w:eastAsia="en-AU"/>
        </w:rPr>
        <w:t xml:space="preserve">disease outbreak </w:t>
      </w:r>
      <w:r w:rsidR="00FD6DAE">
        <w:rPr>
          <w:lang w:eastAsia="en-AU"/>
        </w:rPr>
        <w:t>or</w:t>
      </w:r>
      <w:r>
        <w:rPr>
          <w:lang w:eastAsia="en-AU"/>
        </w:rPr>
        <w:t xml:space="preserve"> post-export matter</w:t>
      </w:r>
      <w:r w:rsidR="00844E74">
        <w:rPr>
          <w:lang w:eastAsia="en-AU"/>
        </w:rPr>
        <w:t>. This activity</w:t>
      </w:r>
      <w:r>
        <w:rPr>
          <w:lang w:eastAsia="en-AU"/>
        </w:rPr>
        <w:t xml:space="preserve"> fall</w:t>
      </w:r>
      <w:r w:rsidR="0018089A">
        <w:rPr>
          <w:lang w:eastAsia="en-AU"/>
        </w:rPr>
        <w:t>s</w:t>
      </w:r>
      <w:r>
        <w:rPr>
          <w:lang w:eastAsia="en-AU"/>
        </w:rPr>
        <w:t xml:space="preserve"> within the objects of the </w:t>
      </w:r>
      <w:r w:rsidRPr="00FC2091">
        <w:t>Export Control Act</w:t>
      </w:r>
      <w:r w:rsidRPr="00BB070D">
        <w:rPr>
          <w:i/>
          <w:iCs/>
          <w:lang w:eastAsia="en-AU"/>
        </w:rPr>
        <w:t xml:space="preserve"> </w:t>
      </w:r>
      <w:r w:rsidR="00844E74">
        <w:rPr>
          <w:lang w:eastAsia="en-AU"/>
        </w:rPr>
        <w:t>and is</w:t>
      </w:r>
      <w:r>
        <w:rPr>
          <w:lang w:eastAsia="en-AU"/>
        </w:rPr>
        <w:t xml:space="preserve"> for the purpose of maintaining market access. This includes all associated pre</w:t>
      </w:r>
      <w:r w:rsidR="000E7382">
        <w:rPr>
          <w:lang w:eastAsia="en-AU"/>
        </w:rPr>
        <w:t>-</w:t>
      </w:r>
      <w:r>
        <w:rPr>
          <w:lang w:eastAsia="en-AU"/>
        </w:rPr>
        <w:t xml:space="preserve"> and post</w:t>
      </w:r>
      <w:r w:rsidR="000E7382">
        <w:rPr>
          <w:lang w:eastAsia="en-AU"/>
        </w:rPr>
        <w:t>-</w:t>
      </w:r>
      <w:r>
        <w:rPr>
          <w:lang w:eastAsia="en-AU"/>
        </w:rPr>
        <w:t>work, trading partner engagement, travel and client assistance in relation to an incident, whether there is an alleged non-conformance or otherwise.</w:t>
      </w:r>
    </w:p>
    <w:p w14:paraId="651E9DE7" w14:textId="24A24882" w:rsidR="0080126D" w:rsidRDefault="00897A1D" w:rsidP="00562D03">
      <w:pPr>
        <w:rPr>
          <w:lang w:eastAsia="ja-JP"/>
        </w:rPr>
      </w:pPr>
      <w:r>
        <w:rPr>
          <w:lang w:eastAsia="en-AU"/>
        </w:rPr>
        <w:t>This definition does not include work associated with the consideration or decision on any application</w:t>
      </w:r>
      <w:r w:rsidR="003C433F">
        <w:rPr>
          <w:lang w:eastAsia="en-AU"/>
        </w:rPr>
        <w:t>, which</w:t>
      </w:r>
      <w:r>
        <w:rPr>
          <w:lang w:eastAsia="en-AU"/>
        </w:rPr>
        <w:t xml:space="preserve"> may </w:t>
      </w:r>
      <w:proofErr w:type="gramStart"/>
      <w:r>
        <w:rPr>
          <w:lang w:eastAsia="en-AU"/>
        </w:rPr>
        <w:t>be made</w:t>
      </w:r>
      <w:proofErr w:type="gramEnd"/>
      <w:r>
        <w:rPr>
          <w:lang w:eastAsia="en-AU"/>
        </w:rPr>
        <w:t xml:space="preserve"> under the </w:t>
      </w:r>
      <w:r w:rsidRPr="00FC2091">
        <w:t>Export Control Act</w:t>
      </w:r>
      <w:r w:rsidRPr="00BB070D">
        <w:rPr>
          <w:i/>
          <w:iCs/>
          <w:lang w:eastAsia="en-AU"/>
        </w:rPr>
        <w:t xml:space="preserve"> </w:t>
      </w:r>
      <w:r>
        <w:rPr>
          <w:lang w:eastAsia="en-AU"/>
        </w:rPr>
        <w:t xml:space="preserve">in relation to the incident (this work effort </w:t>
      </w:r>
      <w:proofErr w:type="gramStart"/>
      <w:r>
        <w:rPr>
          <w:lang w:eastAsia="en-AU"/>
        </w:rPr>
        <w:t>is accounted</w:t>
      </w:r>
      <w:proofErr w:type="gramEnd"/>
      <w:r>
        <w:rPr>
          <w:lang w:eastAsia="en-AU"/>
        </w:rPr>
        <w:t xml:space="preserve"> for in the </w:t>
      </w:r>
      <w:r w:rsidR="00844E74">
        <w:rPr>
          <w:lang w:eastAsia="en-AU"/>
        </w:rPr>
        <w:t>‘</w:t>
      </w:r>
      <w:r>
        <w:rPr>
          <w:lang w:eastAsia="en-AU"/>
        </w:rPr>
        <w:t>intervention</w:t>
      </w:r>
      <w:r w:rsidR="00844E74">
        <w:rPr>
          <w:lang w:eastAsia="en-AU"/>
        </w:rPr>
        <w:t>’</w:t>
      </w:r>
      <w:r>
        <w:rPr>
          <w:lang w:eastAsia="en-AU"/>
        </w:rPr>
        <w:t xml:space="preserve"> category).</w:t>
      </w:r>
    </w:p>
    <w:p w14:paraId="629C997B" w14:textId="3E0A2FDB" w:rsidR="0080126D" w:rsidRPr="0080126D" w:rsidRDefault="0080126D" w:rsidP="00562D03">
      <w:pPr>
        <w:pStyle w:val="Heading5"/>
      </w:pPr>
      <w:r w:rsidRPr="001C5C56">
        <w:t>Investigation</w:t>
      </w:r>
    </w:p>
    <w:p w14:paraId="2CB8F979" w14:textId="0C79AFBB" w:rsidR="0080126D" w:rsidRDefault="00AA5A36" w:rsidP="00562D03">
      <w:pPr>
        <w:rPr>
          <w:lang w:eastAsia="ja-JP"/>
        </w:rPr>
      </w:pPr>
      <w:r>
        <w:rPr>
          <w:lang w:eastAsia="en-AU"/>
        </w:rPr>
        <w:t>Includes investigation s</w:t>
      </w:r>
      <w:r w:rsidRPr="003669FA">
        <w:rPr>
          <w:lang w:eastAsia="en-AU"/>
        </w:rPr>
        <w:t>upport for enforcement activities relating to an alleged breach of portfolio legislation, including any related client assistance and travel.</w:t>
      </w:r>
    </w:p>
    <w:p w14:paraId="4F475F1D" w14:textId="33575DA5" w:rsidR="0080126D" w:rsidRPr="0080126D" w:rsidRDefault="00934F14" w:rsidP="00562D03">
      <w:pPr>
        <w:pStyle w:val="Heading5"/>
      </w:pPr>
      <w:r>
        <w:lastRenderedPageBreak/>
        <w:t>Regulatory action</w:t>
      </w:r>
    </w:p>
    <w:p w14:paraId="5B065E86" w14:textId="7681A2F4" w:rsidR="00562D03" w:rsidRDefault="004C1D4C" w:rsidP="00562D03">
      <w:pPr>
        <w:rPr>
          <w:lang w:eastAsia="en-AU"/>
        </w:rPr>
      </w:pPr>
      <w:r>
        <w:rPr>
          <w:lang w:eastAsia="en-AU"/>
        </w:rPr>
        <w:t>Includes all a</w:t>
      </w:r>
      <w:r w:rsidRPr="08948426">
        <w:rPr>
          <w:lang w:eastAsia="en-AU"/>
        </w:rPr>
        <w:t>ctivities taken in response to alleged non-conformance</w:t>
      </w:r>
      <w:r w:rsidR="00844E74">
        <w:rPr>
          <w:lang w:eastAsia="en-AU"/>
        </w:rPr>
        <w:t xml:space="preserve"> and </w:t>
      </w:r>
      <w:r w:rsidRPr="08948426">
        <w:rPr>
          <w:lang w:eastAsia="en-AU"/>
        </w:rPr>
        <w:t xml:space="preserve">non-compliance with or </w:t>
      </w:r>
      <w:r>
        <w:rPr>
          <w:lang w:eastAsia="en-AU"/>
        </w:rPr>
        <w:t xml:space="preserve">in </w:t>
      </w:r>
      <w:r w:rsidRPr="08948426">
        <w:rPr>
          <w:lang w:eastAsia="en-AU"/>
        </w:rPr>
        <w:t xml:space="preserve">contravention of </w:t>
      </w:r>
      <w:r>
        <w:rPr>
          <w:lang w:eastAsia="en-AU"/>
        </w:rPr>
        <w:t xml:space="preserve">export </w:t>
      </w:r>
      <w:r w:rsidRPr="08948426">
        <w:rPr>
          <w:lang w:eastAsia="en-AU"/>
        </w:rPr>
        <w:t>legislation or procedures</w:t>
      </w:r>
      <w:r w:rsidR="00E63DEC">
        <w:rPr>
          <w:lang w:eastAsia="en-AU"/>
        </w:rPr>
        <w:t>,</w:t>
      </w:r>
      <w:r w:rsidRPr="08948426">
        <w:rPr>
          <w:lang w:eastAsia="en-AU"/>
        </w:rPr>
        <w:t xml:space="preserve"> including follow-up, investigation, briefing, decision</w:t>
      </w:r>
      <w:r w:rsidR="00077F86">
        <w:rPr>
          <w:lang w:eastAsia="en-AU"/>
        </w:rPr>
        <w:t>-</w:t>
      </w:r>
      <w:r w:rsidRPr="08948426">
        <w:rPr>
          <w:lang w:eastAsia="en-AU"/>
        </w:rPr>
        <w:t>making and implementing regulatory action or sanctioning</w:t>
      </w:r>
      <w:r>
        <w:rPr>
          <w:lang w:eastAsia="en-AU"/>
        </w:rPr>
        <w:t>.</w:t>
      </w:r>
    </w:p>
    <w:p w14:paraId="0018B24E" w14:textId="194C96E4" w:rsidR="0080126D" w:rsidRDefault="004C1D4C" w:rsidP="00562D03">
      <w:pPr>
        <w:rPr>
          <w:lang w:eastAsia="en-AU"/>
        </w:rPr>
      </w:pPr>
      <w:r w:rsidRPr="4BD9AC70">
        <w:rPr>
          <w:lang w:eastAsia="en-AU"/>
        </w:rPr>
        <w:t>This definition does not include those activities carried out under the penalties</w:t>
      </w:r>
      <w:r w:rsidR="00562D03">
        <w:rPr>
          <w:lang w:eastAsia="en-AU"/>
        </w:rPr>
        <w:t xml:space="preserve"> and </w:t>
      </w:r>
      <w:r w:rsidRPr="4BD9AC70">
        <w:rPr>
          <w:lang w:eastAsia="en-AU"/>
        </w:rPr>
        <w:t>prosecutions definition.</w:t>
      </w:r>
    </w:p>
    <w:p w14:paraId="594B1776" w14:textId="0EC0A8ED" w:rsidR="004C1D4C" w:rsidRPr="0080126D" w:rsidRDefault="004C1D4C" w:rsidP="00562D03">
      <w:pPr>
        <w:pStyle w:val="Heading5"/>
      </w:pPr>
      <w:r>
        <w:t>Penalties</w:t>
      </w:r>
      <w:r w:rsidR="00844E74">
        <w:t xml:space="preserve"> and </w:t>
      </w:r>
      <w:r>
        <w:t>prosecutions</w:t>
      </w:r>
    </w:p>
    <w:p w14:paraId="470BE0D2" w14:textId="30B47A2E" w:rsidR="004C1D4C" w:rsidRDefault="00D4671D" w:rsidP="004C1D4C">
      <w:pPr>
        <w:rPr>
          <w:lang w:eastAsia="en-AU"/>
        </w:rPr>
      </w:pPr>
      <w:r>
        <w:rPr>
          <w:lang w:eastAsia="en-AU"/>
        </w:rPr>
        <w:t>Activities carried out to manage or deliver civil and criminal penalties and prosecutions (unless covered by cost recovered incident management).</w:t>
      </w:r>
      <w:bookmarkEnd w:id="2"/>
    </w:p>
    <w:p w14:paraId="00E4A8CE" w14:textId="6B2DDE0A" w:rsidR="00422360" w:rsidRDefault="00422360" w:rsidP="002D6A83">
      <w:pPr>
        <w:pStyle w:val="Heading2"/>
        <w:numPr>
          <w:ilvl w:val="0"/>
          <w:numId w:val="0"/>
        </w:numPr>
        <w:ind w:left="720" w:hanging="720"/>
      </w:pPr>
      <w:bookmarkStart w:id="255" w:name="_Appendix_C:_Summary"/>
      <w:bookmarkStart w:id="256" w:name="_Appendix_B:_Summary"/>
      <w:bookmarkStart w:id="257" w:name="_Toc228953665"/>
      <w:bookmarkEnd w:id="255"/>
      <w:bookmarkEnd w:id="256"/>
      <w:r>
        <w:lastRenderedPageBreak/>
        <w:t xml:space="preserve">Appendix </w:t>
      </w:r>
      <w:r w:rsidR="00C307A6">
        <w:t>B</w:t>
      </w:r>
      <w:r>
        <w:t xml:space="preserve">: Summary of stakeholder </w:t>
      </w:r>
      <w:r w:rsidR="002D6A83">
        <w:t>feedback</w:t>
      </w:r>
      <w:bookmarkEnd w:id="257"/>
    </w:p>
    <w:p w14:paraId="2FB23378" w14:textId="3E296B5C" w:rsidR="00F83D7C" w:rsidRDefault="00F83D7C" w:rsidP="00F83D7C">
      <w:pPr>
        <w:pStyle w:val="Caption"/>
      </w:pPr>
      <w:bookmarkStart w:id="258" w:name="_Toc227758578"/>
      <w:r>
        <w:t>Table B</w:t>
      </w:r>
      <w:fldSimple w:instr=" SEQ Table_B \* ARABIC ">
        <w:r>
          <w:rPr>
            <w:noProof/>
          </w:rPr>
          <w:t>1</w:t>
        </w:r>
      </w:fldSimple>
      <w:r>
        <w:t xml:space="preserve"> </w:t>
      </w:r>
      <w:r w:rsidRPr="00465808">
        <w:t>Stakeholder feedback for the 2026–27 CRIS</w:t>
      </w:r>
      <w:bookmarkEnd w:id="25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78"/>
        <w:gridCol w:w="2933"/>
        <w:gridCol w:w="4915"/>
      </w:tblGrid>
      <w:tr w:rsidR="00CA50F5" w:rsidRPr="003C1A0E" w14:paraId="70802D4E" w14:textId="77777777" w:rsidTr="00F1217B">
        <w:trPr>
          <w:tblHeader/>
        </w:trPr>
        <w:tc>
          <w:tcPr>
            <w:tcW w:w="1178" w:type="dxa"/>
            <w:shd w:val="clear" w:color="auto" w:fill="FFFFFF" w:themeFill="background1"/>
            <w:vAlign w:val="center"/>
          </w:tcPr>
          <w:p w14:paraId="06F8C876" w14:textId="77777777" w:rsidR="00CA50F5" w:rsidRPr="001A6C50" w:rsidRDefault="00CA50F5" w:rsidP="001A6C50">
            <w:pPr>
              <w:pStyle w:val="TableHeading"/>
              <w:rPr>
                <w:rStyle w:val="Strong"/>
                <w:b/>
                <w:bCs w:val="0"/>
              </w:rPr>
            </w:pPr>
            <w:r w:rsidRPr="001A6C50">
              <w:rPr>
                <w:rStyle w:val="Strong"/>
                <w:b/>
                <w:bCs w:val="0"/>
              </w:rPr>
              <w:t>Key theme</w:t>
            </w:r>
          </w:p>
        </w:tc>
        <w:tc>
          <w:tcPr>
            <w:tcW w:w="2933" w:type="dxa"/>
            <w:shd w:val="clear" w:color="auto" w:fill="FFFFFF" w:themeFill="background1"/>
            <w:vAlign w:val="center"/>
          </w:tcPr>
          <w:p w14:paraId="112F0134" w14:textId="77777777" w:rsidR="00CA50F5" w:rsidRPr="001A6C50" w:rsidRDefault="00CA50F5" w:rsidP="001A6C50">
            <w:pPr>
              <w:pStyle w:val="TableHeading"/>
            </w:pPr>
            <w:r w:rsidRPr="001A6C50">
              <w:t>Stakeholder feedback</w:t>
            </w:r>
          </w:p>
        </w:tc>
        <w:tc>
          <w:tcPr>
            <w:tcW w:w="4915" w:type="dxa"/>
            <w:shd w:val="clear" w:color="auto" w:fill="FFFFFF" w:themeFill="background1"/>
            <w:vAlign w:val="center"/>
          </w:tcPr>
          <w:p w14:paraId="534DF36B" w14:textId="77777777" w:rsidR="00CA50F5" w:rsidRPr="001A6C50" w:rsidRDefault="00CA50F5" w:rsidP="001A6C50">
            <w:pPr>
              <w:pStyle w:val="TableHeading"/>
            </w:pPr>
            <w:r w:rsidRPr="001A6C50">
              <w:t>Department response</w:t>
            </w:r>
          </w:p>
        </w:tc>
      </w:tr>
      <w:tr w:rsidR="00CA50F5" w:rsidRPr="003C1A0E" w14:paraId="53BE1C2D" w14:textId="77777777" w:rsidTr="00F1217B">
        <w:tc>
          <w:tcPr>
            <w:tcW w:w="1178" w:type="dxa"/>
          </w:tcPr>
          <w:p w14:paraId="0056F696" w14:textId="77777777" w:rsidR="00CA50F5" w:rsidRPr="00C94717" w:rsidRDefault="00CA50F5" w:rsidP="00F1217B">
            <w:pPr>
              <w:pStyle w:val="TableText"/>
              <w:rPr>
                <w:rStyle w:val="Strong"/>
                <w:b w:val="0"/>
                <w:bCs w:val="0"/>
              </w:rPr>
            </w:pPr>
            <w:r w:rsidRPr="00F1217B">
              <w:rPr>
                <w:rStyle w:val="Strong"/>
                <w:b w:val="0"/>
                <w:bCs w:val="0"/>
              </w:rPr>
              <w:t>Consultation</w:t>
            </w:r>
          </w:p>
        </w:tc>
        <w:tc>
          <w:tcPr>
            <w:tcW w:w="2933" w:type="dxa"/>
          </w:tcPr>
          <w:p w14:paraId="233E85AD" w14:textId="77777777" w:rsidR="00CA50F5" w:rsidRPr="00C94717" w:rsidRDefault="00CA50F5" w:rsidP="00C94717">
            <w:pPr>
              <w:pStyle w:val="TableText"/>
            </w:pPr>
            <w:r w:rsidRPr="00C94717">
              <w:t xml:space="preserve">Stakeholders conveyed that the initial consultation period was too short given the complexity of </w:t>
            </w:r>
            <w:proofErr w:type="gramStart"/>
            <w:r w:rsidRPr="00C94717">
              <w:t>information, and</w:t>
            </w:r>
            <w:proofErr w:type="gramEnd"/>
            <w:r w:rsidRPr="00C94717">
              <w:t xml:space="preserve"> requested a longer </w:t>
            </w:r>
            <w:proofErr w:type="gramStart"/>
            <w:r w:rsidRPr="00C94717">
              <w:t>period of time</w:t>
            </w:r>
            <w:proofErr w:type="gramEnd"/>
            <w:r w:rsidRPr="00C94717">
              <w:t xml:space="preserve"> to provide submissions.</w:t>
            </w:r>
          </w:p>
          <w:p w14:paraId="309B05A2" w14:textId="77777777" w:rsidR="00CA50F5" w:rsidRPr="00C94717" w:rsidRDefault="00CA50F5" w:rsidP="00C94717">
            <w:pPr>
              <w:pStyle w:val="TableText"/>
            </w:pPr>
            <w:r w:rsidRPr="00C94717">
              <w:t>Stakeholders commented that they would have liked further consultation in the lead up to the decision of government.</w:t>
            </w:r>
          </w:p>
        </w:tc>
        <w:tc>
          <w:tcPr>
            <w:tcW w:w="4915" w:type="dxa"/>
          </w:tcPr>
          <w:p w14:paraId="4633DA2A" w14:textId="77777777" w:rsidR="00CA50F5" w:rsidRPr="00C94717" w:rsidRDefault="00CA50F5" w:rsidP="00C94717">
            <w:pPr>
              <w:pStyle w:val="TableText"/>
            </w:pPr>
            <w:r w:rsidRPr="00C94717">
              <w:t xml:space="preserve">The department recognises the importance of providing industry with clear information and the genuine opportunity to comment on how cost recovery arrangements </w:t>
            </w:r>
            <w:proofErr w:type="gramStart"/>
            <w:r w:rsidRPr="00C94717">
              <w:t>are implemented</w:t>
            </w:r>
            <w:proofErr w:type="gramEnd"/>
            <w:r w:rsidRPr="00C94717">
              <w:t>. The department extended the submission timeframe by an additional 2 weeks until Friday 20 March 2026.</w:t>
            </w:r>
          </w:p>
          <w:p w14:paraId="2D08721B" w14:textId="00C460E6" w:rsidR="003928BA" w:rsidRDefault="00CA50F5" w:rsidP="00C94717">
            <w:pPr>
              <w:pStyle w:val="TableText"/>
            </w:pPr>
            <w:r w:rsidRPr="00C94717">
              <w:t xml:space="preserve">Budget decisions </w:t>
            </w:r>
            <w:proofErr w:type="gramStart"/>
            <w:r w:rsidRPr="00C94717">
              <w:t>are made</w:t>
            </w:r>
            <w:proofErr w:type="gramEnd"/>
            <w:r w:rsidRPr="00C94717">
              <w:t xml:space="preserve"> by government through Cabinet. The Australian Government has made the decision to return to full cost recovery. That decision was compliant with the </w:t>
            </w:r>
            <w:hyperlink r:id="rId48" w:history="1">
              <w:r w:rsidRPr="003928BA">
                <w:rPr>
                  <w:rStyle w:val="Hyperlink"/>
                </w:rPr>
                <w:t>Budget Process Operational Rules</w:t>
              </w:r>
            </w:hyperlink>
            <w:r w:rsidR="0097776E">
              <w:t xml:space="preserve"> (BPORs)</w:t>
            </w:r>
            <w:r w:rsidRPr="00C94717">
              <w:t>, which include several requirements related to the impacts of government decisions.</w:t>
            </w:r>
          </w:p>
          <w:p w14:paraId="4E454D95" w14:textId="0C353467" w:rsidR="00CA50F5" w:rsidRPr="00C94717" w:rsidRDefault="00CA50F5" w:rsidP="00C94717">
            <w:pPr>
              <w:pStyle w:val="TableText"/>
            </w:pPr>
            <w:r w:rsidRPr="00C94717">
              <w:t xml:space="preserve">Consultation focused on implementation of that decision. The draft </w:t>
            </w:r>
            <w:r w:rsidR="00316437">
              <w:t>c</w:t>
            </w:r>
            <w:r w:rsidR="0097776E">
              <w:t xml:space="preserve">ost </w:t>
            </w:r>
            <w:r w:rsidR="00316437">
              <w:t>r</w:t>
            </w:r>
            <w:r w:rsidR="0097776E">
              <w:t>ec</w:t>
            </w:r>
            <w:r w:rsidR="00111A58">
              <w:t>o</w:t>
            </w:r>
            <w:r w:rsidR="0097776E">
              <w:t xml:space="preserve">very </w:t>
            </w:r>
            <w:r w:rsidR="00316437">
              <w:t>i</w:t>
            </w:r>
            <w:r w:rsidR="0097776E">
              <w:t xml:space="preserve">mplementation </w:t>
            </w:r>
            <w:r w:rsidR="00316437">
              <w:t>s</w:t>
            </w:r>
            <w:r w:rsidR="0097776E">
              <w:t>tatement</w:t>
            </w:r>
            <w:r w:rsidR="00111A58">
              <w:t xml:space="preserve"> (</w:t>
            </w:r>
            <w:r w:rsidRPr="00C94717">
              <w:t>CRIS</w:t>
            </w:r>
            <w:r w:rsidR="00111A58">
              <w:t>)</w:t>
            </w:r>
            <w:r w:rsidRPr="00C94717">
              <w:t xml:space="preserve"> consultation </w:t>
            </w:r>
            <w:r w:rsidR="003928BA">
              <w:t>offered</w:t>
            </w:r>
            <w:r w:rsidRPr="00C94717">
              <w:t xml:space="preserve"> the opportunity for industry to provide feedback on the cost modelling, assumptions and fees and </w:t>
            </w:r>
            <w:r w:rsidR="00752932">
              <w:t xml:space="preserve">levy-based </w:t>
            </w:r>
            <w:r w:rsidRPr="00C94717">
              <w:t>charges.</w:t>
            </w:r>
          </w:p>
        </w:tc>
      </w:tr>
      <w:tr w:rsidR="00CA50F5" w:rsidRPr="003C1A0E" w14:paraId="0F5C7BEF" w14:textId="77777777" w:rsidTr="00F1217B">
        <w:tc>
          <w:tcPr>
            <w:tcW w:w="1178" w:type="dxa"/>
          </w:tcPr>
          <w:p w14:paraId="3F4BDC64"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Independent audit</w:t>
            </w:r>
          </w:p>
        </w:tc>
        <w:tc>
          <w:tcPr>
            <w:tcW w:w="2933" w:type="dxa"/>
          </w:tcPr>
          <w:p w14:paraId="5C52AD56" w14:textId="21F6818B" w:rsidR="00CA50F5" w:rsidRDefault="00CA50F5" w:rsidP="00EB331C">
            <w:pPr>
              <w:pStyle w:val="TableText"/>
              <w:spacing w:after="0"/>
              <w:rPr>
                <w:rFonts w:ascii="Calibri" w:hAnsi="Calibri"/>
                <w:b/>
                <w:bCs/>
                <w:sz w:val="24"/>
                <w:szCs w:val="18"/>
              </w:rPr>
            </w:pPr>
            <w:r w:rsidRPr="003C1A0E">
              <w:rPr>
                <w:rFonts w:ascii="Calibri" w:hAnsi="Calibri" w:cs="Calibri"/>
                <w:szCs w:val="18"/>
              </w:rPr>
              <w:t>Stakeholders requested an independent audit of the department</w:t>
            </w:r>
            <w:r w:rsidR="00F23F81">
              <w:rPr>
                <w:rFonts w:ascii="Calibri" w:hAnsi="Calibri" w:cs="Calibri"/>
                <w:szCs w:val="18"/>
              </w:rPr>
              <w:t>s</w:t>
            </w:r>
            <w:r w:rsidRPr="003C1A0E">
              <w:rPr>
                <w:rFonts w:ascii="Calibri" w:hAnsi="Calibri" w:cs="Calibri"/>
                <w:szCs w:val="18"/>
              </w:rPr>
              <w:t xml:space="preserve"> export regulatory cost base.</w:t>
            </w:r>
          </w:p>
          <w:p w14:paraId="6AD0A13E" w14:textId="77777777" w:rsidR="00CA50F5" w:rsidRPr="00BC3470" w:rsidRDefault="00CA50F5" w:rsidP="00BC3470">
            <w:pPr>
              <w:jc w:val="right"/>
            </w:pPr>
          </w:p>
        </w:tc>
        <w:tc>
          <w:tcPr>
            <w:tcW w:w="4915" w:type="dxa"/>
          </w:tcPr>
          <w:p w14:paraId="60C6C208"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The department </w:t>
            </w:r>
            <w:proofErr w:type="gramStart"/>
            <w:r w:rsidRPr="003C1A0E">
              <w:rPr>
                <w:rFonts w:ascii="Calibri" w:hAnsi="Calibri" w:cs="Calibri"/>
                <w:szCs w:val="18"/>
              </w:rPr>
              <w:t>is held</w:t>
            </w:r>
            <w:proofErr w:type="gramEnd"/>
            <w:r w:rsidRPr="003C1A0E">
              <w:rPr>
                <w:rFonts w:ascii="Calibri" w:hAnsi="Calibri" w:cs="Calibri"/>
                <w:szCs w:val="18"/>
              </w:rPr>
              <w:t xml:space="preserve"> accountable through various mechanisms for proper use of financial resources. The department considers these mechanisms are sufficient to ensure the proper use of financial resources without additional audits required.</w:t>
            </w:r>
          </w:p>
          <w:p w14:paraId="440E8625" w14:textId="77777777" w:rsidR="00CA50F5" w:rsidRPr="003C1A0E" w:rsidRDefault="00CA50F5" w:rsidP="001F60F8">
            <w:pPr>
              <w:pStyle w:val="TableBullet"/>
            </w:pPr>
            <w:r w:rsidRPr="003C1A0E">
              <w:t xml:space="preserve">Parliament: The department is accountable to Parliament and accounts for its performance, the expenditure of public funds and how decisions </w:t>
            </w:r>
            <w:proofErr w:type="gramStart"/>
            <w:r w:rsidRPr="003C1A0E">
              <w:t>are made</w:t>
            </w:r>
            <w:proofErr w:type="gramEnd"/>
            <w:r w:rsidRPr="003C1A0E">
              <w:t>.</w:t>
            </w:r>
          </w:p>
          <w:p w14:paraId="7C3D2017" w14:textId="54906617" w:rsidR="00CA50F5" w:rsidRPr="003C1A0E" w:rsidRDefault="00CA50F5" w:rsidP="001F60F8">
            <w:pPr>
              <w:pStyle w:val="TableBullet"/>
            </w:pPr>
            <w:r w:rsidRPr="003C1A0E">
              <w:t>Budget Process Operational Rules: BPORs are mandatory rules that outline the major administrative and operational arrangements for managing the budget and its related processes.</w:t>
            </w:r>
          </w:p>
          <w:p w14:paraId="50050CB6" w14:textId="77777777" w:rsidR="00CA50F5" w:rsidRPr="003C1A0E" w:rsidRDefault="00CA50F5" w:rsidP="001F60F8">
            <w:pPr>
              <w:pStyle w:val="TableBullet"/>
            </w:pPr>
            <w:r w:rsidRPr="003C1A0E">
              <w:t>Australian National Audit Office (ANAO): The ANAO examines and reports on the department</w:t>
            </w:r>
            <w:r>
              <w:t>’</w:t>
            </w:r>
            <w:r w:rsidRPr="003C1A0E">
              <w:t xml:space="preserve">s actions and whether public resources are </w:t>
            </w:r>
            <w:proofErr w:type="gramStart"/>
            <w:r w:rsidRPr="003C1A0E">
              <w:t>being used</w:t>
            </w:r>
            <w:proofErr w:type="gramEnd"/>
            <w:r w:rsidRPr="003C1A0E">
              <w:t xml:space="preserve"> economically, efficiently, effectively and ethically.</w:t>
            </w:r>
          </w:p>
          <w:p w14:paraId="6CC593C8" w14:textId="77777777" w:rsidR="00CA50F5" w:rsidRPr="003C1A0E" w:rsidRDefault="00CA50F5" w:rsidP="001F60F8">
            <w:pPr>
              <w:pStyle w:val="TableBullet"/>
            </w:pPr>
            <w:r w:rsidRPr="003C1A0E">
              <w:t>Australian Government Charging Framework: The department applies this framework to all activities that deliver goods, services or regulation to an individual or organisation in the non-government sector.</w:t>
            </w:r>
          </w:p>
          <w:p w14:paraId="72C34E8C" w14:textId="77777777" w:rsidR="00CA50F5" w:rsidRPr="003C1A0E" w:rsidRDefault="00CA50F5" w:rsidP="001F60F8">
            <w:pPr>
              <w:pStyle w:val="TableBullet"/>
            </w:pPr>
            <w:r w:rsidRPr="003C1A0E">
              <w:t xml:space="preserve">Portfolio Charging Review: The department must examine all activities in-scope of the Charging Framework within the portfolio at least every 5 years, in accordance with the published schedule of Portfolio Charging Reviews (PCR) or at other times agreed by the </w:t>
            </w:r>
            <w:proofErr w:type="gramStart"/>
            <w:r w:rsidRPr="003C1A0E">
              <w:t>Finance Minister</w:t>
            </w:r>
            <w:proofErr w:type="gramEnd"/>
            <w:r w:rsidRPr="003C1A0E">
              <w:t>.</w:t>
            </w:r>
          </w:p>
          <w:p w14:paraId="49A94A78" w14:textId="3DD3F6DF" w:rsidR="00CA50F5" w:rsidRPr="003C1A0E" w:rsidRDefault="00CA50F5" w:rsidP="001F60F8">
            <w:pPr>
              <w:pStyle w:val="TableBullet"/>
            </w:pPr>
            <w:r w:rsidRPr="003C1A0E">
              <w:t xml:space="preserve">Industry </w:t>
            </w:r>
            <w:r w:rsidR="00D514AB">
              <w:t>c</w:t>
            </w:r>
            <w:r w:rsidRPr="003C1A0E">
              <w:t xml:space="preserve">onsultative </w:t>
            </w:r>
            <w:r w:rsidR="00D514AB">
              <w:t>c</w:t>
            </w:r>
            <w:r w:rsidRPr="003C1A0E">
              <w:t>ommittees (ICCs): The department regularly engages with industry on significant operational and financial developments affecting specific arrangements through established ICCs. This provides an opportunity for industry feedback.</w:t>
            </w:r>
          </w:p>
          <w:p w14:paraId="7E9AAFF0"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The department is committed to ongoing discussions with industry to improve understanding </w:t>
            </w:r>
            <w:r>
              <w:rPr>
                <w:rFonts w:ascii="Calibri" w:hAnsi="Calibri" w:cs="Calibri"/>
                <w:szCs w:val="18"/>
              </w:rPr>
              <w:t xml:space="preserve">of </w:t>
            </w:r>
            <w:r w:rsidRPr="003C1A0E">
              <w:rPr>
                <w:rFonts w:ascii="Calibri" w:hAnsi="Calibri" w:cs="Calibri"/>
                <w:szCs w:val="18"/>
              </w:rPr>
              <w:t xml:space="preserve">departmental </w:t>
            </w:r>
            <w:proofErr w:type="gramStart"/>
            <w:r w:rsidRPr="003C1A0E">
              <w:rPr>
                <w:rFonts w:ascii="Calibri" w:hAnsi="Calibri" w:cs="Calibri"/>
                <w:szCs w:val="18"/>
              </w:rPr>
              <w:t>expenses, and</w:t>
            </w:r>
            <w:proofErr w:type="gramEnd"/>
            <w:r w:rsidRPr="003C1A0E">
              <w:rPr>
                <w:rFonts w:ascii="Calibri" w:hAnsi="Calibri" w:cs="Calibri"/>
                <w:szCs w:val="18"/>
              </w:rPr>
              <w:t xml:space="preserve"> enhancing financial and non-financial reporting and monitoring.</w:t>
            </w:r>
          </w:p>
        </w:tc>
      </w:tr>
      <w:tr w:rsidR="00CA50F5" w:rsidRPr="003C1A0E" w14:paraId="38697404" w14:textId="77777777" w:rsidTr="00F1217B">
        <w:tc>
          <w:tcPr>
            <w:tcW w:w="1178" w:type="dxa"/>
          </w:tcPr>
          <w:p w14:paraId="6A0B291C"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lastRenderedPageBreak/>
              <w:t>Timing</w:t>
            </w:r>
          </w:p>
        </w:tc>
        <w:tc>
          <w:tcPr>
            <w:tcW w:w="2933" w:type="dxa"/>
          </w:tcPr>
          <w:p w14:paraId="4934F43C" w14:textId="2A753466"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Stakeholder</w:t>
            </w:r>
            <w:r w:rsidR="00886B3F">
              <w:rPr>
                <w:rFonts w:ascii="Calibri" w:hAnsi="Calibri" w:cs="Calibri"/>
                <w:szCs w:val="18"/>
              </w:rPr>
              <w:t>s</w:t>
            </w:r>
            <w:r w:rsidRPr="003C1A0E">
              <w:rPr>
                <w:rFonts w:ascii="Calibri" w:hAnsi="Calibri" w:cs="Calibri"/>
                <w:szCs w:val="18"/>
              </w:rPr>
              <w:t xml:space="preserve"> raised concerns about impacts from the current Middle East conflict, and whether the timing of the implementation could </w:t>
            </w:r>
            <w:proofErr w:type="gramStart"/>
            <w:r w:rsidRPr="003C1A0E">
              <w:rPr>
                <w:rFonts w:ascii="Calibri" w:hAnsi="Calibri" w:cs="Calibri"/>
                <w:szCs w:val="18"/>
              </w:rPr>
              <w:t>be extended</w:t>
            </w:r>
            <w:proofErr w:type="gramEnd"/>
            <w:r w:rsidRPr="003C1A0E">
              <w:rPr>
                <w:rFonts w:ascii="Calibri" w:hAnsi="Calibri" w:cs="Calibri"/>
                <w:szCs w:val="18"/>
              </w:rPr>
              <w:t xml:space="preserve"> to accommodate the current global uncertainty regarding access to farm inputs and supply chains.</w:t>
            </w:r>
          </w:p>
        </w:tc>
        <w:tc>
          <w:tcPr>
            <w:tcW w:w="4915" w:type="dxa"/>
          </w:tcPr>
          <w:p w14:paraId="0F8A6C34" w14:textId="066DD75F"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The department notes that the Australian Government made the decision to provide additional supplementation to defer the phased return to full cost recovery by 12 months, until 1 July 2027.</w:t>
            </w:r>
            <w:r>
              <w:rPr>
                <w:rFonts w:ascii="Calibri" w:hAnsi="Calibri" w:cs="Calibri"/>
                <w:szCs w:val="18"/>
              </w:rPr>
              <w:t xml:space="preserve"> </w:t>
            </w:r>
            <w:r w:rsidRPr="00A10BD8">
              <w:rPr>
                <w:rFonts w:ascii="Calibri" w:hAnsi="Calibri" w:cs="Calibri"/>
                <w:szCs w:val="18"/>
              </w:rPr>
              <w:t>This decision recognise</w:t>
            </w:r>
            <w:r w:rsidR="009E21B5">
              <w:rPr>
                <w:rFonts w:ascii="Calibri" w:hAnsi="Calibri" w:cs="Calibri"/>
                <w:szCs w:val="18"/>
              </w:rPr>
              <w:t>d</w:t>
            </w:r>
            <w:r w:rsidRPr="00A10BD8">
              <w:rPr>
                <w:rFonts w:ascii="Calibri" w:hAnsi="Calibri" w:cs="Calibri"/>
                <w:szCs w:val="18"/>
              </w:rPr>
              <w:t xml:space="preserve"> the disruptions </w:t>
            </w:r>
            <w:proofErr w:type="gramStart"/>
            <w:r w:rsidRPr="00A10BD8">
              <w:rPr>
                <w:rFonts w:ascii="Calibri" w:hAnsi="Calibri" w:cs="Calibri"/>
                <w:szCs w:val="18"/>
              </w:rPr>
              <w:t>being experienced</w:t>
            </w:r>
            <w:proofErr w:type="gramEnd"/>
            <w:r w:rsidRPr="00A10BD8">
              <w:rPr>
                <w:rFonts w:ascii="Calibri" w:hAnsi="Calibri" w:cs="Calibri"/>
                <w:szCs w:val="18"/>
              </w:rPr>
              <w:t xml:space="preserve"> by Australia’s farmers and producers due to the conflict in the Middle East.</w:t>
            </w:r>
          </w:p>
          <w:p w14:paraId="77CAC160" w14:textId="498461A9" w:rsidR="00CA50F5" w:rsidRPr="003C1A0E" w:rsidRDefault="00867C8B" w:rsidP="00EB331C">
            <w:pPr>
              <w:pStyle w:val="TableText"/>
              <w:spacing w:after="0"/>
              <w:rPr>
                <w:rFonts w:ascii="Calibri" w:hAnsi="Calibri" w:cs="Calibri"/>
                <w:szCs w:val="18"/>
              </w:rPr>
            </w:pPr>
            <w:r>
              <w:rPr>
                <w:rFonts w:ascii="Calibri" w:hAnsi="Calibri" w:cs="Calibri"/>
                <w:szCs w:val="18"/>
              </w:rPr>
              <w:t>As a result of this decision, t</w:t>
            </w:r>
            <w:r w:rsidRPr="0075279E">
              <w:rPr>
                <w:rFonts w:ascii="Calibri" w:hAnsi="Calibri" w:cs="Calibri"/>
                <w:szCs w:val="18"/>
              </w:rPr>
              <w:t>he 2025</w:t>
            </w:r>
            <w:r>
              <w:rPr>
                <w:rFonts w:ascii="Calibri" w:hAnsi="Calibri" w:cs="Calibri"/>
                <w:szCs w:val="18"/>
              </w:rPr>
              <w:t>–2</w:t>
            </w:r>
            <w:r w:rsidRPr="0075279E">
              <w:rPr>
                <w:rFonts w:ascii="Calibri" w:hAnsi="Calibri" w:cs="Calibri"/>
                <w:szCs w:val="18"/>
              </w:rPr>
              <w:t xml:space="preserve">6 export </w:t>
            </w:r>
            <w:r>
              <w:rPr>
                <w:rFonts w:ascii="Calibri" w:hAnsi="Calibri" w:cs="Calibri"/>
                <w:szCs w:val="18"/>
              </w:rPr>
              <w:t>CRIS</w:t>
            </w:r>
            <w:r w:rsidRPr="0075279E">
              <w:rPr>
                <w:rFonts w:ascii="Calibri" w:hAnsi="Calibri" w:cs="Calibri"/>
                <w:szCs w:val="18"/>
              </w:rPr>
              <w:t xml:space="preserve"> prices will largely stay in place</w:t>
            </w:r>
            <w:r>
              <w:rPr>
                <w:rFonts w:ascii="Calibri" w:hAnsi="Calibri" w:cs="Calibri"/>
                <w:szCs w:val="18"/>
              </w:rPr>
              <w:t>, and f</w:t>
            </w:r>
            <w:r w:rsidRPr="0075279E">
              <w:rPr>
                <w:rFonts w:ascii="Calibri" w:hAnsi="Calibri" w:cs="Calibri"/>
                <w:szCs w:val="18"/>
              </w:rPr>
              <w:t xml:space="preserve">ull cost recovery </w:t>
            </w:r>
            <w:proofErr w:type="gramStart"/>
            <w:r w:rsidRPr="0075279E">
              <w:rPr>
                <w:rFonts w:ascii="Calibri" w:hAnsi="Calibri" w:cs="Calibri"/>
                <w:szCs w:val="18"/>
              </w:rPr>
              <w:t>is still scheduled</w:t>
            </w:r>
            <w:proofErr w:type="gramEnd"/>
            <w:r w:rsidRPr="0075279E">
              <w:rPr>
                <w:rFonts w:ascii="Calibri" w:hAnsi="Calibri" w:cs="Calibri"/>
                <w:szCs w:val="18"/>
              </w:rPr>
              <w:t xml:space="preserve"> to be in place from 1 July 2029.</w:t>
            </w:r>
          </w:p>
        </w:tc>
      </w:tr>
      <w:tr w:rsidR="00CA50F5" w:rsidRPr="003C1A0E" w14:paraId="086B9ABD" w14:textId="77777777" w:rsidTr="00F1217B">
        <w:tc>
          <w:tcPr>
            <w:tcW w:w="1178" w:type="dxa"/>
          </w:tcPr>
          <w:p w14:paraId="409485E9"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Efficiency</w:t>
            </w:r>
          </w:p>
        </w:tc>
        <w:tc>
          <w:tcPr>
            <w:tcW w:w="2933" w:type="dxa"/>
          </w:tcPr>
          <w:p w14:paraId="1CE207ED" w14:textId="560615AF"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Stakeholders provided feedback that the review focus has been on revenue and had an insufficient look at cost base, delivery costs and operational efficiency</w:t>
            </w:r>
            <w:r>
              <w:rPr>
                <w:rFonts w:ascii="Calibri" w:hAnsi="Calibri" w:cs="Calibri"/>
                <w:szCs w:val="18"/>
              </w:rPr>
              <w:t>.</w:t>
            </w:r>
          </w:p>
        </w:tc>
        <w:tc>
          <w:tcPr>
            <w:tcW w:w="4915" w:type="dxa"/>
          </w:tcPr>
          <w:p w14:paraId="2656BF21"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The department </w:t>
            </w:r>
            <w:proofErr w:type="gramStart"/>
            <w:r w:rsidRPr="003C1A0E">
              <w:rPr>
                <w:rFonts w:ascii="Calibri" w:hAnsi="Calibri" w:cs="Calibri"/>
                <w:szCs w:val="18"/>
              </w:rPr>
              <w:t>is required</w:t>
            </w:r>
            <w:proofErr w:type="gramEnd"/>
            <w:r w:rsidRPr="003C1A0E">
              <w:rPr>
                <w:rFonts w:ascii="Calibri" w:hAnsi="Calibri" w:cs="Calibri"/>
                <w:szCs w:val="18"/>
              </w:rPr>
              <w:t xml:space="preserve"> under the Australian Government Charging Framework to recover the efficient cost of delivering regulatory services whi</w:t>
            </w:r>
            <w:r>
              <w:rPr>
                <w:rFonts w:ascii="Calibri" w:hAnsi="Calibri" w:cs="Calibri"/>
                <w:szCs w:val="18"/>
              </w:rPr>
              <w:t>l</w:t>
            </w:r>
            <w:r w:rsidRPr="003C1A0E">
              <w:rPr>
                <w:rFonts w:ascii="Calibri" w:hAnsi="Calibri" w:cs="Calibri"/>
                <w:szCs w:val="18"/>
              </w:rPr>
              <w:t>st meeting regulatory requirements and service standards. Internal budgets are set according to this standard and monitored by the department’s Finance and Investment Division and internal governance.</w:t>
            </w:r>
          </w:p>
          <w:p w14:paraId="68EF1905"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Improvements and efficiencies have </w:t>
            </w:r>
            <w:proofErr w:type="gramStart"/>
            <w:r w:rsidRPr="003C1A0E">
              <w:rPr>
                <w:rFonts w:ascii="Calibri" w:hAnsi="Calibri" w:cs="Calibri"/>
                <w:szCs w:val="18"/>
              </w:rPr>
              <w:t>been realised</w:t>
            </w:r>
            <w:proofErr w:type="gramEnd"/>
            <w:r w:rsidRPr="003C1A0E">
              <w:rPr>
                <w:rFonts w:ascii="Calibri" w:hAnsi="Calibri" w:cs="Calibri"/>
                <w:szCs w:val="18"/>
              </w:rPr>
              <w:t xml:space="preserve"> from digital and assurance reform projects. At the same time, factors such as wage growth and increasing regulatory complexity have driven an increase in the cost of providing services and therefore no overall direct reduction in program cost has </w:t>
            </w:r>
            <w:proofErr w:type="gramStart"/>
            <w:r w:rsidRPr="003C1A0E">
              <w:rPr>
                <w:rFonts w:ascii="Calibri" w:hAnsi="Calibri" w:cs="Calibri"/>
                <w:szCs w:val="18"/>
              </w:rPr>
              <w:t>been observed</w:t>
            </w:r>
            <w:proofErr w:type="gramEnd"/>
            <w:r w:rsidRPr="003C1A0E">
              <w:rPr>
                <w:rFonts w:ascii="Calibri" w:hAnsi="Calibri" w:cs="Calibri"/>
                <w:szCs w:val="18"/>
              </w:rPr>
              <w:t>.</w:t>
            </w:r>
          </w:p>
          <w:p w14:paraId="379FD252"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The department has also been making capital investments in its enabling capability from appropriation funding, that drive efficiencies into regulatory activities. Efficiencies include implementing flexible working arrangements at regional offices, investing in ICT security uplifts, and converting contractors performing enabling activities to APS employees.</w:t>
            </w:r>
          </w:p>
          <w:p w14:paraId="09547726"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Current pricing reflects a reassessment of the true cost of service delivery, and that previous systemic under</w:t>
            </w:r>
            <w:r>
              <w:rPr>
                <w:rFonts w:ascii="Calibri" w:hAnsi="Calibri" w:cs="Calibri"/>
                <w:szCs w:val="18"/>
              </w:rPr>
              <w:t>-</w:t>
            </w:r>
            <w:r w:rsidRPr="003C1A0E">
              <w:rPr>
                <w:rFonts w:ascii="Calibri" w:hAnsi="Calibri" w:cs="Calibri"/>
                <w:szCs w:val="18"/>
              </w:rPr>
              <w:t xml:space="preserve"> (or over</w:t>
            </w:r>
            <w:r>
              <w:rPr>
                <w:rFonts w:ascii="Calibri" w:hAnsi="Calibri" w:cs="Calibri"/>
                <w:szCs w:val="18"/>
              </w:rPr>
              <w:t>-</w:t>
            </w:r>
            <w:r w:rsidRPr="003C1A0E">
              <w:rPr>
                <w:rFonts w:ascii="Calibri" w:hAnsi="Calibri" w:cs="Calibri"/>
                <w:szCs w:val="18"/>
              </w:rPr>
              <w:t>) recovery should not continue.</w:t>
            </w:r>
          </w:p>
        </w:tc>
      </w:tr>
      <w:tr w:rsidR="00CA50F5" w:rsidRPr="003C1A0E" w14:paraId="7E14E095" w14:textId="77777777" w:rsidTr="00F1217B">
        <w:tc>
          <w:tcPr>
            <w:tcW w:w="1178" w:type="dxa"/>
          </w:tcPr>
          <w:p w14:paraId="231C0566"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Efficiency</w:t>
            </w:r>
          </w:p>
        </w:tc>
        <w:tc>
          <w:tcPr>
            <w:tcW w:w="2933" w:type="dxa"/>
          </w:tcPr>
          <w:p w14:paraId="0507F180" w14:textId="1E8F7C1F"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Stakeholders </w:t>
            </w:r>
            <w:r w:rsidR="00687F80">
              <w:rPr>
                <w:rFonts w:ascii="Calibri" w:hAnsi="Calibri" w:cs="Calibri"/>
                <w:szCs w:val="18"/>
              </w:rPr>
              <w:t>queried</w:t>
            </w:r>
            <w:r w:rsidRPr="003C1A0E">
              <w:rPr>
                <w:rFonts w:ascii="Calibri" w:hAnsi="Calibri" w:cs="Calibri"/>
                <w:szCs w:val="18"/>
              </w:rPr>
              <w:t xml:space="preserve"> the methodology of allocating costs and indirect costs (corporate overheads)</w:t>
            </w:r>
            <w:r>
              <w:rPr>
                <w:rFonts w:ascii="Calibri" w:hAnsi="Calibri" w:cs="Calibri"/>
                <w:szCs w:val="18"/>
              </w:rPr>
              <w:t>.</w:t>
            </w:r>
          </w:p>
        </w:tc>
        <w:tc>
          <w:tcPr>
            <w:tcW w:w="4915" w:type="dxa"/>
          </w:tcPr>
          <w:p w14:paraId="5030E02C"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Cost allocations for direct and indirect costs are based on approved cost drivers—such as full</w:t>
            </w:r>
            <w:r w:rsidRPr="003C1A0E">
              <w:rPr>
                <w:rFonts w:ascii="Cambria Math" w:hAnsi="Cambria Math" w:cs="Cambria Math"/>
                <w:szCs w:val="18"/>
              </w:rPr>
              <w:t>‑</w:t>
            </w:r>
            <w:r w:rsidRPr="003C1A0E">
              <w:rPr>
                <w:rFonts w:ascii="Calibri" w:hAnsi="Calibri" w:cs="Calibri"/>
                <w:szCs w:val="18"/>
              </w:rPr>
              <w:t xml:space="preserve">time equivalent staff (FTE), headcount, work points, IT assets, transactions, or custom drivers—that </w:t>
            </w:r>
            <w:proofErr w:type="gramStart"/>
            <w:r w:rsidRPr="003C1A0E">
              <w:rPr>
                <w:rFonts w:ascii="Calibri" w:hAnsi="Calibri" w:cs="Calibri"/>
                <w:szCs w:val="18"/>
              </w:rPr>
              <w:t>are designed</w:t>
            </w:r>
            <w:proofErr w:type="gramEnd"/>
            <w:r w:rsidRPr="003C1A0E">
              <w:rPr>
                <w:rFonts w:ascii="Calibri" w:hAnsi="Calibri" w:cs="Calibri"/>
                <w:szCs w:val="18"/>
              </w:rPr>
              <w:t xml:space="preserve"> to fairly reflect usage while remaining efficient to administer. These drivers </w:t>
            </w:r>
            <w:proofErr w:type="gramStart"/>
            <w:r w:rsidRPr="003C1A0E">
              <w:rPr>
                <w:rFonts w:ascii="Calibri" w:hAnsi="Calibri" w:cs="Calibri"/>
                <w:szCs w:val="18"/>
              </w:rPr>
              <w:t>are reviewed</w:t>
            </w:r>
            <w:proofErr w:type="gramEnd"/>
            <w:r w:rsidRPr="003C1A0E">
              <w:rPr>
                <w:rFonts w:ascii="Calibri" w:hAnsi="Calibri" w:cs="Calibri"/>
                <w:szCs w:val="18"/>
              </w:rPr>
              <w:t xml:space="preserve"> at least annually, with any changes requiring evidence, and Chief Financial Officer (CFO) approval. The overall approach balances accuracy, transparency, and administrative efficiency in reporting the net cost of delivering government outcomes and programs.</w:t>
            </w:r>
          </w:p>
        </w:tc>
      </w:tr>
      <w:tr w:rsidR="00CA50F5" w:rsidRPr="003C1A0E" w14:paraId="445C0B72" w14:textId="77777777" w:rsidTr="00F1217B">
        <w:tc>
          <w:tcPr>
            <w:tcW w:w="1178" w:type="dxa"/>
          </w:tcPr>
          <w:p w14:paraId="01F8A3DA"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Regulatory reform</w:t>
            </w:r>
          </w:p>
        </w:tc>
        <w:tc>
          <w:tcPr>
            <w:tcW w:w="2933" w:type="dxa"/>
          </w:tcPr>
          <w:p w14:paraId="3AB28F14" w14:textId="33455B62"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Stakeholders </w:t>
            </w:r>
            <w:r>
              <w:rPr>
                <w:rFonts w:ascii="Calibri" w:hAnsi="Calibri" w:cs="Calibri"/>
                <w:szCs w:val="18"/>
              </w:rPr>
              <w:t xml:space="preserve">raised concerns about the department’s ability to </w:t>
            </w:r>
            <w:r w:rsidRPr="003C1A0E">
              <w:rPr>
                <w:rFonts w:ascii="Calibri" w:hAnsi="Calibri" w:cs="Calibri"/>
                <w:szCs w:val="18"/>
              </w:rPr>
              <w:t xml:space="preserve">implement effective reform and </w:t>
            </w:r>
            <w:r>
              <w:rPr>
                <w:rFonts w:ascii="Calibri" w:hAnsi="Calibri" w:cs="Calibri"/>
                <w:szCs w:val="18"/>
              </w:rPr>
              <w:t>concerns the department is</w:t>
            </w:r>
            <w:r w:rsidRPr="003C1A0E">
              <w:rPr>
                <w:rFonts w:ascii="Calibri" w:hAnsi="Calibri" w:cs="Calibri"/>
                <w:szCs w:val="18"/>
              </w:rPr>
              <w:t xml:space="preserve"> adding layers of complexity to compliance requirements.</w:t>
            </w:r>
          </w:p>
        </w:tc>
        <w:tc>
          <w:tcPr>
            <w:tcW w:w="4915" w:type="dxa"/>
          </w:tcPr>
          <w:p w14:paraId="6F27C489" w14:textId="189E24C8" w:rsidR="00CA50F5" w:rsidRPr="003C1A0E" w:rsidRDefault="00CA50F5" w:rsidP="00EB331C">
            <w:pPr>
              <w:pStyle w:val="TableText"/>
              <w:rPr>
                <w:rFonts w:ascii="Calibri" w:hAnsi="Calibri" w:cs="Calibri"/>
                <w:szCs w:val="18"/>
              </w:rPr>
            </w:pPr>
            <w:r w:rsidRPr="003C1A0E">
              <w:rPr>
                <w:rFonts w:ascii="Calibri" w:hAnsi="Calibri" w:cs="Calibri"/>
                <w:szCs w:val="18"/>
              </w:rPr>
              <w:t xml:space="preserve">The department works to deliver an efficient service while ensuring </w:t>
            </w:r>
            <w:r w:rsidR="00271678">
              <w:rPr>
                <w:rFonts w:ascii="Calibri" w:hAnsi="Calibri" w:cs="Calibri"/>
                <w:szCs w:val="18"/>
              </w:rPr>
              <w:t>effectiveness</w:t>
            </w:r>
            <w:r w:rsidRPr="003C1A0E">
              <w:rPr>
                <w:rFonts w:ascii="Calibri" w:hAnsi="Calibri" w:cs="Calibri"/>
                <w:szCs w:val="18"/>
              </w:rPr>
              <w:t xml:space="preserve"> in meeting our regulatory obligations and service standards.</w:t>
            </w:r>
          </w:p>
          <w:p w14:paraId="63ABBD8B" w14:textId="4A6940A4" w:rsidR="00CA50F5" w:rsidRPr="003C1A0E" w:rsidRDefault="00CA50F5" w:rsidP="00EB331C">
            <w:pPr>
              <w:pStyle w:val="TableText"/>
              <w:rPr>
                <w:rFonts w:ascii="Calibri" w:hAnsi="Calibri" w:cs="Calibri"/>
                <w:szCs w:val="18"/>
              </w:rPr>
            </w:pPr>
            <w:r w:rsidRPr="003C1A0E">
              <w:rPr>
                <w:rFonts w:ascii="Calibri" w:hAnsi="Calibri" w:cs="Calibri"/>
                <w:szCs w:val="18"/>
              </w:rPr>
              <w:t xml:space="preserve">Some examples of regulatory efficiencies </w:t>
            </w:r>
            <w:r w:rsidR="00145CF5">
              <w:rPr>
                <w:rFonts w:ascii="Calibri" w:hAnsi="Calibri" w:cs="Calibri"/>
                <w:szCs w:val="18"/>
              </w:rPr>
              <w:t>that the department has</w:t>
            </w:r>
            <w:r w:rsidR="00145CF5" w:rsidRPr="0075279E">
              <w:rPr>
                <w:rFonts w:ascii="Calibri" w:hAnsi="Calibri" w:cs="Calibri"/>
                <w:szCs w:val="18"/>
              </w:rPr>
              <w:t xml:space="preserve"> </w:t>
            </w:r>
            <w:r w:rsidRPr="003C1A0E">
              <w:rPr>
                <w:rFonts w:ascii="Calibri" w:hAnsi="Calibri" w:cs="Calibri"/>
                <w:szCs w:val="18"/>
              </w:rPr>
              <w:t>delivered include:</w:t>
            </w:r>
          </w:p>
          <w:p w14:paraId="4E936E6A" w14:textId="77777777" w:rsidR="00CA50F5" w:rsidRPr="003C1A0E" w:rsidRDefault="00CA50F5" w:rsidP="00E72C8D">
            <w:pPr>
              <w:pStyle w:val="TableBullet"/>
            </w:pPr>
            <w:r w:rsidRPr="003C1A0E">
              <w:t>creating an export facilitator service for the dairy, egg and seafood industries, which provides tailored assistance to industry looking to become export registered that:</w:t>
            </w:r>
          </w:p>
          <w:p w14:paraId="08FFA816" w14:textId="77777777" w:rsidR="00CA50F5" w:rsidRPr="003C1A0E" w:rsidRDefault="00CA50F5" w:rsidP="00E72C8D">
            <w:pPr>
              <w:pStyle w:val="TableBullet2"/>
            </w:pPr>
            <w:r w:rsidRPr="003C1A0E">
              <w:t>significantly reduces the time it takes for new entrants to achieve export registration</w:t>
            </w:r>
          </w:p>
          <w:p w14:paraId="52E003B8" w14:textId="77777777" w:rsidR="00CA50F5" w:rsidRPr="003C1A0E" w:rsidRDefault="00CA50F5" w:rsidP="00E72C8D">
            <w:pPr>
              <w:pStyle w:val="TableBullet2"/>
            </w:pPr>
            <w:r w:rsidRPr="003C1A0E">
              <w:t>enables companies to export their products much quicker than previously experienced</w:t>
            </w:r>
          </w:p>
          <w:p w14:paraId="76FB9EBB" w14:textId="77777777" w:rsidR="00CA50F5" w:rsidRPr="003C1A0E" w:rsidRDefault="00CA50F5" w:rsidP="00E72C8D">
            <w:pPr>
              <w:pStyle w:val="TableBullet"/>
            </w:pPr>
            <w:r w:rsidRPr="003C1A0E">
              <w:t>developing and implementing a new audit approach for low-risk export establishments, which will streamline audits and use information to assess compliance with export and importing country requirements and result in benefits such as:</w:t>
            </w:r>
          </w:p>
          <w:p w14:paraId="2E055390" w14:textId="77777777" w:rsidR="00CA50F5" w:rsidRPr="003C1A0E" w:rsidRDefault="00CA50F5" w:rsidP="00E72C8D">
            <w:pPr>
              <w:pStyle w:val="TableBullet2"/>
            </w:pPr>
            <w:r w:rsidRPr="003C1A0E">
              <w:lastRenderedPageBreak/>
              <w:t>reduced regulatory burden and greater efficiency through removal of onsite auditing</w:t>
            </w:r>
          </w:p>
          <w:p w14:paraId="1D6376E2" w14:textId="77777777" w:rsidR="00CA50F5" w:rsidRPr="003C1A0E" w:rsidRDefault="00CA50F5" w:rsidP="00E72C8D">
            <w:pPr>
              <w:pStyle w:val="TableBullet2"/>
            </w:pPr>
            <w:r w:rsidRPr="003C1A0E">
              <w:t>increased industry time savings through less burdensome regulatory requirements</w:t>
            </w:r>
          </w:p>
          <w:p w14:paraId="0BD47F17" w14:textId="77777777" w:rsidR="00CA50F5" w:rsidRPr="003C1A0E" w:rsidRDefault="00CA50F5" w:rsidP="00E72C8D">
            <w:pPr>
              <w:pStyle w:val="TableBullet2"/>
            </w:pPr>
            <w:r w:rsidRPr="003C1A0E">
              <w:t>a regulatory system for trading partners that is risk-based and maintains the robust food safety assurances by using technology, information and data.</w:t>
            </w:r>
          </w:p>
          <w:p w14:paraId="721C57AA" w14:textId="33E146FE" w:rsidR="00CA50F5" w:rsidRPr="003C1A0E" w:rsidRDefault="00CA50F5" w:rsidP="00EB331C">
            <w:pPr>
              <w:pStyle w:val="TableText"/>
              <w:rPr>
                <w:rFonts w:ascii="Calibri" w:hAnsi="Calibri" w:cs="Calibri"/>
                <w:szCs w:val="18"/>
                <w:lang w:val="en-US"/>
              </w:rPr>
            </w:pPr>
            <w:r w:rsidRPr="003C1A0E">
              <w:rPr>
                <w:rFonts w:ascii="Calibri" w:hAnsi="Calibri" w:cs="Calibri"/>
                <w:szCs w:val="18"/>
              </w:rPr>
              <w:t>The department is committed to continuing to work with industry to make regulatory service improvements that meet their needs and regulatory requirements</w:t>
            </w:r>
            <w:r w:rsidR="00A95F4B">
              <w:rPr>
                <w:rFonts w:ascii="Calibri" w:hAnsi="Calibri" w:cs="Calibri"/>
                <w:szCs w:val="18"/>
              </w:rPr>
              <w:t>.</w:t>
            </w:r>
          </w:p>
        </w:tc>
      </w:tr>
      <w:tr w:rsidR="00CA50F5" w:rsidRPr="003C1A0E" w14:paraId="5BE58DAC" w14:textId="77777777" w:rsidTr="00F1217B">
        <w:tc>
          <w:tcPr>
            <w:tcW w:w="1178" w:type="dxa"/>
          </w:tcPr>
          <w:p w14:paraId="1A2FE377"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lastRenderedPageBreak/>
              <w:t>Regulatory reform</w:t>
            </w:r>
          </w:p>
        </w:tc>
        <w:tc>
          <w:tcPr>
            <w:tcW w:w="2933" w:type="dxa"/>
          </w:tcPr>
          <w:p w14:paraId="3A3617E9"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Stakeholder raised potential improvements to the National Residue Survey for sampling.</w:t>
            </w:r>
          </w:p>
        </w:tc>
        <w:tc>
          <w:tcPr>
            <w:tcW w:w="4915" w:type="dxa"/>
          </w:tcPr>
          <w:p w14:paraId="48400AA7"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The department appreciates industry feedback on the National Residue Survey and will consider this information.</w:t>
            </w:r>
          </w:p>
        </w:tc>
      </w:tr>
      <w:tr w:rsidR="00CA50F5" w:rsidRPr="003C1A0E" w14:paraId="1B1382D0" w14:textId="77777777" w:rsidTr="00F1217B">
        <w:tc>
          <w:tcPr>
            <w:tcW w:w="1178" w:type="dxa"/>
          </w:tcPr>
          <w:p w14:paraId="1078D3A2"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Price structure</w:t>
            </w:r>
          </w:p>
        </w:tc>
        <w:tc>
          <w:tcPr>
            <w:tcW w:w="2933" w:type="dxa"/>
          </w:tcPr>
          <w:p w14:paraId="065BA0A8" w14:textId="75903404"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Stakeholders </w:t>
            </w:r>
            <w:r w:rsidR="0098476E">
              <w:rPr>
                <w:rFonts w:ascii="Calibri" w:hAnsi="Calibri" w:cs="Calibri"/>
                <w:szCs w:val="18"/>
              </w:rPr>
              <w:t>sought</w:t>
            </w:r>
            <w:r w:rsidRPr="003C1A0E">
              <w:rPr>
                <w:rFonts w:ascii="Calibri" w:hAnsi="Calibri" w:cs="Calibri"/>
                <w:szCs w:val="18"/>
              </w:rPr>
              <w:t xml:space="preserve"> further transparency on how fees and levies </w:t>
            </w:r>
            <w:proofErr w:type="gramStart"/>
            <w:r w:rsidRPr="003C1A0E">
              <w:rPr>
                <w:rFonts w:ascii="Calibri" w:hAnsi="Calibri" w:cs="Calibri"/>
                <w:szCs w:val="18"/>
              </w:rPr>
              <w:t>are calculated</w:t>
            </w:r>
            <w:proofErr w:type="gramEnd"/>
            <w:r w:rsidRPr="003C1A0E">
              <w:rPr>
                <w:rFonts w:ascii="Calibri" w:hAnsi="Calibri" w:cs="Calibri"/>
                <w:szCs w:val="18"/>
              </w:rPr>
              <w:t>, and why they are different.</w:t>
            </w:r>
          </w:p>
        </w:tc>
        <w:tc>
          <w:tcPr>
            <w:tcW w:w="4915" w:type="dxa"/>
          </w:tcPr>
          <w:p w14:paraId="042F065B"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Further information on pricing pools and charge points, and the difference between fees and levies </w:t>
            </w:r>
            <w:proofErr w:type="gramStart"/>
            <w:r w:rsidRPr="003C1A0E">
              <w:rPr>
                <w:rFonts w:ascii="Calibri" w:hAnsi="Calibri" w:cs="Calibri"/>
                <w:szCs w:val="18"/>
              </w:rPr>
              <w:t>were communicated</w:t>
            </w:r>
            <w:proofErr w:type="gramEnd"/>
            <w:r w:rsidRPr="003C1A0E">
              <w:rPr>
                <w:rFonts w:ascii="Calibri" w:hAnsi="Calibri" w:cs="Calibri"/>
                <w:szCs w:val="18"/>
              </w:rPr>
              <w:t xml:space="preserve"> through in-location and industry meetings, and information published on the Have Your Say page.</w:t>
            </w:r>
          </w:p>
        </w:tc>
      </w:tr>
      <w:tr w:rsidR="00CA50F5" w:rsidRPr="003C1A0E" w14:paraId="2AC3480F" w14:textId="77777777" w:rsidTr="00F1217B">
        <w:tc>
          <w:tcPr>
            <w:tcW w:w="1178" w:type="dxa"/>
          </w:tcPr>
          <w:p w14:paraId="568E306A"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Price structure</w:t>
            </w:r>
          </w:p>
        </w:tc>
        <w:tc>
          <w:tcPr>
            <w:tcW w:w="2933" w:type="dxa"/>
          </w:tcPr>
          <w:p w14:paraId="27E43DF5" w14:textId="1649F265"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Stakeholders raised concerns around cross-subsidisation of fish and egg in the one </w:t>
            </w:r>
            <w:proofErr w:type="gramStart"/>
            <w:r w:rsidRPr="003C1A0E">
              <w:rPr>
                <w:rFonts w:ascii="Calibri" w:hAnsi="Calibri" w:cs="Calibri"/>
                <w:szCs w:val="18"/>
              </w:rPr>
              <w:t>arrangement, and</w:t>
            </w:r>
            <w:proofErr w:type="gramEnd"/>
            <w:r w:rsidRPr="003C1A0E">
              <w:rPr>
                <w:rFonts w:ascii="Calibri" w:hAnsi="Calibri" w:cs="Calibri"/>
                <w:szCs w:val="18"/>
              </w:rPr>
              <w:t xml:space="preserve"> would like greater scrutiny of costs.</w:t>
            </w:r>
          </w:p>
        </w:tc>
        <w:tc>
          <w:tcPr>
            <w:tcW w:w="4915" w:type="dxa"/>
          </w:tcPr>
          <w:p w14:paraId="7A29A59C"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The fish and egg arrangement </w:t>
            </w:r>
            <w:proofErr w:type="gramStart"/>
            <w:r w:rsidRPr="003C1A0E">
              <w:rPr>
                <w:rFonts w:ascii="Calibri" w:hAnsi="Calibri" w:cs="Calibri"/>
                <w:szCs w:val="18"/>
              </w:rPr>
              <w:t>is</w:t>
            </w:r>
            <w:proofErr w:type="gramEnd"/>
            <w:r w:rsidRPr="003C1A0E">
              <w:rPr>
                <w:rFonts w:ascii="Calibri" w:hAnsi="Calibri" w:cs="Calibri"/>
                <w:szCs w:val="18"/>
              </w:rPr>
              <w:t xml:space="preserve"> allocated based on usage charges for each commodity using these drivers.</w:t>
            </w:r>
          </w:p>
        </w:tc>
      </w:tr>
      <w:tr w:rsidR="00CA50F5" w:rsidRPr="003C1A0E" w14:paraId="192DB2E4" w14:textId="77777777" w:rsidTr="00F1217B">
        <w:tc>
          <w:tcPr>
            <w:tcW w:w="1178" w:type="dxa"/>
          </w:tcPr>
          <w:p w14:paraId="20B040FE"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Price structure</w:t>
            </w:r>
          </w:p>
        </w:tc>
        <w:tc>
          <w:tcPr>
            <w:tcW w:w="2933" w:type="dxa"/>
          </w:tcPr>
          <w:p w14:paraId="24BA0613" w14:textId="106C2DDA"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Stakeholders queried whether there could be adjustments from shared levy</w:t>
            </w:r>
            <w:r w:rsidR="00F33C63">
              <w:rPr>
                <w:rFonts w:ascii="Calibri" w:hAnsi="Calibri" w:cs="Calibri"/>
                <w:szCs w:val="18"/>
              </w:rPr>
              <w:t>-based</w:t>
            </w:r>
            <w:r w:rsidRPr="003C1A0E">
              <w:rPr>
                <w:rFonts w:ascii="Calibri" w:hAnsi="Calibri" w:cs="Calibri"/>
                <w:szCs w:val="18"/>
              </w:rPr>
              <w:t xml:space="preserve"> charges to individual fees, with Fit and Proper Persons assessment as an example.</w:t>
            </w:r>
          </w:p>
        </w:tc>
        <w:tc>
          <w:tcPr>
            <w:tcW w:w="4915" w:type="dxa"/>
          </w:tcPr>
          <w:p w14:paraId="0F87CA6B" w14:textId="722D8CA2"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A key principle for determining whether a fee for service or a levy-based charge </w:t>
            </w:r>
            <w:proofErr w:type="gramStart"/>
            <w:r w:rsidRPr="003C1A0E">
              <w:rPr>
                <w:rFonts w:ascii="Calibri" w:hAnsi="Calibri" w:cs="Calibri"/>
                <w:szCs w:val="18"/>
              </w:rPr>
              <w:t>is applied</w:t>
            </w:r>
            <w:proofErr w:type="gramEnd"/>
            <w:r w:rsidRPr="003C1A0E">
              <w:rPr>
                <w:rFonts w:ascii="Calibri" w:hAnsi="Calibri" w:cs="Calibri"/>
                <w:szCs w:val="18"/>
              </w:rPr>
              <w:t xml:space="preserve"> is whether the activity is directly attributable to a specific entity, or whether the demand </w:t>
            </w:r>
            <w:proofErr w:type="gramStart"/>
            <w:r w:rsidRPr="003C1A0E">
              <w:rPr>
                <w:rFonts w:ascii="Calibri" w:hAnsi="Calibri" w:cs="Calibri"/>
                <w:szCs w:val="18"/>
              </w:rPr>
              <w:t>is created</w:t>
            </w:r>
            <w:proofErr w:type="gramEnd"/>
            <w:r w:rsidRPr="003C1A0E">
              <w:rPr>
                <w:rFonts w:ascii="Calibri" w:hAnsi="Calibri" w:cs="Calibri"/>
                <w:szCs w:val="18"/>
              </w:rPr>
              <w:t xml:space="preserve"> by a wider group.</w:t>
            </w:r>
          </w:p>
          <w:p w14:paraId="676D113B" w14:textId="476FDFF5"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Some activities </w:t>
            </w:r>
            <w:proofErr w:type="gramStart"/>
            <w:r w:rsidRPr="003C1A0E">
              <w:rPr>
                <w:rFonts w:ascii="Calibri" w:hAnsi="Calibri" w:cs="Calibri"/>
                <w:szCs w:val="18"/>
              </w:rPr>
              <w:t>are classified</w:t>
            </w:r>
            <w:proofErr w:type="gramEnd"/>
            <w:r w:rsidRPr="003C1A0E">
              <w:rPr>
                <w:rFonts w:ascii="Calibri" w:hAnsi="Calibri" w:cs="Calibri"/>
                <w:szCs w:val="18"/>
              </w:rPr>
              <w:t xml:space="preserve"> as </w:t>
            </w:r>
            <w:r w:rsidR="00F33C63">
              <w:rPr>
                <w:rFonts w:ascii="Calibri" w:hAnsi="Calibri" w:cs="Calibri"/>
                <w:szCs w:val="18"/>
              </w:rPr>
              <w:t xml:space="preserve">levy-based </w:t>
            </w:r>
            <w:r w:rsidRPr="003C1A0E">
              <w:rPr>
                <w:rFonts w:ascii="Calibri" w:hAnsi="Calibri" w:cs="Calibri"/>
                <w:szCs w:val="18"/>
              </w:rPr>
              <w:t xml:space="preserve">charges because they are integral to the ongoing operation, assurance and integrity of Australia’s export regulatory system under the </w:t>
            </w:r>
            <w:r w:rsidRPr="003C1A0E">
              <w:rPr>
                <w:rFonts w:ascii="Calibri" w:hAnsi="Calibri" w:cs="Calibri"/>
                <w:i/>
                <w:szCs w:val="18"/>
              </w:rPr>
              <w:t>Export Control Act 2020</w:t>
            </w:r>
            <w:r w:rsidRPr="003C1A0E">
              <w:rPr>
                <w:rFonts w:ascii="Calibri" w:hAnsi="Calibri" w:cs="Calibri"/>
                <w:szCs w:val="18"/>
              </w:rPr>
              <w:t xml:space="preserve">, and their delivery supports the collective ability of Australian exporters to access and maintain international markets. While these activities result in an outcome for an individual entity (such as a registration, approval or certificate), they are not a standalone service delivered on request. Instead, they are the regulatory outputs of broader, system wide activities including regulatory system management, assurance, compliance oversight and market maintenance, which must </w:t>
            </w:r>
            <w:proofErr w:type="gramStart"/>
            <w:r w:rsidRPr="003C1A0E">
              <w:rPr>
                <w:rFonts w:ascii="Calibri" w:hAnsi="Calibri" w:cs="Calibri"/>
                <w:szCs w:val="18"/>
              </w:rPr>
              <w:t>be delivered</w:t>
            </w:r>
            <w:proofErr w:type="gramEnd"/>
            <w:r w:rsidRPr="003C1A0E">
              <w:rPr>
                <w:rFonts w:ascii="Calibri" w:hAnsi="Calibri" w:cs="Calibri"/>
                <w:szCs w:val="18"/>
              </w:rPr>
              <w:t xml:space="preserve"> consistently regardless of individual demand. As such, the costs of these activities </w:t>
            </w:r>
            <w:proofErr w:type="gramStart"/>
            <w:r w:rsidRPr="003C1A0E">
              <w:rPr>
                <w:rFonts w:ascii="Calibri" w:hAnsi="Calibri" w:cs="Calibri"/>
                <w:szCs w:val="18"/>
              </w:rPr>
              <w:t>are appropriately recovered</w:t>
            </w:r>
            <w:proofErr w:type="gramEnd"/>
            <w:r w:rsidRPr="003C1A0E">
              <w:rPr>
                <w:rFonts w:ascii="Calibri" w:hAnsi="Calibri" w:cs="Calibri"/>
                <w:szCs w:val="18"/>
              </w:rPr>
              <w:t xml:space="preserve"> through levy-based charges that distribute costs across the benefiting export cohort.</w:t>
            </w:r>
          </w:p>
          <w:p w14:paraId="5E3B04A2" w14:textId="7FA4C59F"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The department has re-examined where certain services and functions can </w:t>
            </w:r>
            <w:proofErr w:type="gramStart"/>
            <w:r w:rsidRPr="003C1A0E">
              <w:rPr>
                <w:rFonts w:ascii="Calibri" w:hAnsi="Calibri" w:cs="Calibri"/>
                <w:szCs w:val="18"/>
              </w:rPr>
              <w:t>be more directly attributed</w:t>
            </w:r>
            <w:proofErr w:type="gramEnd"/>
            <w:r w:rsidRPr="003C1A0E">
              <w:rPr>
                <w:rFonts w:ascii="Calibri" w:hAnsi="Calibri" w:cs="Calibri"/>
                <w:szCs w:val="18"/>
              </w:rPr>
              <w:t xml:space="preserve"> to individual entities or smaller groups of individuals which has resulted in updates to some of the fees and </w:t>
            </w:r>
            <w:r w:rsidR="00035447">
              <w:rPr>
                <w:rFonts w:ascii="Calibri" w:hAnsi="Calibri" w:cs="Calibri"/>
                <w:szCs w:val="18"/>
              </w:rPr>
              <w:t xml:space="preserve">levy-based </w:t>
            </w:r>
            <w:r w:rsidRPr="003C1A0E">
              <w:rPr>
                <w:rFonts w:ascii="Calibri" w:hAnsi="Calibri" w:cs="Calibri"/>
                <w:szCs w:val="18"/>
              </w:rPr>
              <w:t>charges.</w:t>
            </w:r>
          </w:p>
        </w:tc>
      </w:tr>
      <w:tr w:rsidR="00CA50F5" w:rsidRPr="003C1A0E" w14:paraId="37BB9B98" w14:textId="77777777" w:rsidTr="00F1217B">
        <w:tc>
          <w:tcPr>
            <w:tcW w:w="1178" w:type="dxa"/>
          </w:tcPr>
          <w:p w14:paraId="093487DC"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Rationale for charging</w:t>
            </w:r>
          </w:p>
        </w:tc>
        <w:tc>
          <w:tcPr>
            <w:tcW w:w="2933" w:type="dxa"/>
          </w:tcPr>
          <w:p w14:paraId="3F4CAAC9"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Stakeholders raised concerns that there were significant cost increases and wanted to understand why these costs would be increasing in this way.</w:t>
            </w:r>
          </w:p>
        </w:tc>
        <w:tc>
          <w:tcPr>
            <w:tcW w:w="4915" w:type="dxa"/>
          </w:tcPr>
          <w:p w14:paraId="7B40ACC5" w14:textId="395604C6"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The cost of providing export regulatory services has been greater than cost recovery revenue since the 2017-18 financial year. Government has supplemented the revenue from industry across all export arrangement</w:t>
            </w:r>
            <w:r w:rsidR="007F2AF9">
              <w:rPr>
                <w:rFonts w:ascii="Calibri" w:hAnsi="Calibri" w:cs="Calibri"/>
                <w:szCs w:val="18"/>
              </w:rPr>
              <w:t>s</w:t>
            </w:r>
            <w:r w:rsidRPr="003C1A0E">
              <w:rPr>
                <w:rFonts w:ascii="Calibri" w:hAnsi="Calibri" w:cs="Calibri"/>
                <w:szCs w:val="18"/>
              </w:rPr>
              <w:t xml:space="preserve"> to ensure export</w:t>
            </w:r>
            <w:r w:rsidR="00E54BF4">
              <w:rPr>
                <w:rFonts w:ascii="Calibri" w:hAnsi="Calibri" w:cs="Calibri"/>
                <w:szCs w:val="18"/>
              </w:rPr>
              <w:t xml:space="preserve"> regulatory</w:t>
            </w:r>
            <w:r w:rsidRPr="003C1A0E">
              <w:rPr>
                <w:rFonts w:ascii="Calibri" w:hAnsi="Calibri" w:cs="Calibri"/>
                <w:szCs w:val="18"/>
              </w:rPr>
              <w:t xml:space="preserve"> services continue to </w:t>
            </w:r>
            <w:proofErr w:type="gramStart"/>
            <w:r w:rsidRPr="003C1A0E">
              <w:rPr>
                <w:rFonts w:ascii="Calibri" w:hAnsi="Calibri" w:cs="Calibri"/>
                <w:szCs w:val="18"/>
              </w:rPr>
              <w:t>be delivered</w:t>
            </w:r>
            <w:proofErr w:type="gramEnd"/>
            <w:r w:rsidRPr="003C1A0E">
              <w:rPr>
                <w:rFonts w:ascii="Calibri" w:hAnsi="Calibri" w:cs="Calibri"/>
                <w:szCs w:val="18"/>
              </w:rPr>
              <w:t>, and this will continue for another 12 months. Since the last substantial CRIS update in 2020</w:t>
            </w:r>
            <w:r>
              <w:rPr>
                <w:rFonts w:ascii="Calibri" w:hAnsi="Calibri" w:cs="Calibri"/>
                <w:szCs w:val="18"/>
              </w:rPr>
              <w:t>–2</w:t>
            </w:r>
            <w:r w:rsidRPr="003C1A0E">
              <w:rPr>
                <w:rFonts w:ascii="Calibri" w:hAnsi="Calibri" w:cs="Calibri"/>
                <w:szCs w:val="18"/>
              </w:rPr>
              <w:t>1 there has continued to be increases in the complexity of importing country requirements, cost base pressures such as supplier cost and wages, and increases in export volume and demand for services.</w:t>
            </w:r>
          </w:p>
          <w:p w14:paraId="7B30F3E7" w14:textId="4C8941BC"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In developing the CRIS, the fees and </w:t>
            </w:r>
            <w:r w:rsidR="00035447">
              <w:rPr>
                <w:rFonts w:ascii="Calibri" w:hAnsi="Calibri" w:cs="Calibri"/>
                <w:szCs w:val="18"/>
              </w:rPr>
              <w:t xml:space="preserve">levy-based </w:t>
            </w:r>
            <w:r w:rsidRPr="003C1A0E">
              <w:rPr>
                <w:rFonts w:ascii="Calibri" w:hAnsi="Calibri" w:cs="Calibri"/>
                <w:szCs w:val="18"/>
              </w:rPr>
              <w:t xml:space="preserve">charges for the fish and egg arrangement </w:t>
            </w:r>
            <w:r>
              <w:rPr>
                <w:rFonts w:ascii="Calibri" w:hAnsi="Calibri" w:cs="Calibri"/>
                <w:szCs w:val="18"/>
              </w:rPr>
              <w:t xml:space="preserve">have </w:t>
            </w:r>
            <w:proofErr w:type="gramStart"/>
            <w:r>
              <w:rPr>
                <w:rFonts w:ascii="Calibri" w:hAnsi="Calibri" w:cs="Calibri"/>
                <w:szCs w:val="18"/>
              </w:rPr>
              <w:t>been</w:t>
            </w:r>
            <w:r w:rsidRPr="00AD280E">
              <w:rPr>
                <w:rFonts w:ascii="Calibri" w:hAnsi="Calibri" w:cs="Calibri"/>
                <w:szCs w:val="18"/>
              </w:rPr>
              <w:t xml:space="preserve"> calculated</w:t>
            </w:r>
            <w:proofErr w:type="gramEnd"/>
            <w:r w:rsidRPr="003C1A0E">
              <w:rPr>
                <w:rFonts w:ascii="Calibri" w:hAnsi="Calibri" w:cs="Calibri"/>
                <w:szCs w:val="18"/>
              </w:rPr>
              <w:t xml:space="preserve"> based on the effort required across the arrangement and allocated to the relevant charge point, such as certification, documentation, </w:t>
            </w:r>
            <w:r w:rsidRPr="003C1A0E">
              <w:rPr>
                <w:rFonts w:ascii="Calibri" w:hAnsi="Calibri" w:cs="Calibri"/>
                <w:szCs w:val="18"/>
              </w:rPr>
              <w:lastRenderedPageBreak/>
              <w:t>registration and audit. The increase in prices reflects the cost of delivering these services and/or the relative under recovery in recent years. The other factor in prices being different between export</w:t>
            </w:r>
            <w:r w:rsidR="00EC1CFF">
              <w:rPr>
                <w:rFonts w:ascii="Calibri" w:hAnsi="Calibri" w:cs="Calibri"/>
                <w:szCs w:val="18"/>
              </w:rPr>
              <w:t>s</w:t>
            </w:r>
            <w:r w:rsidRPr="003C1A0E">
              <w:rPr>
                <w:rFonts w:ascii="Calibri" w:hAnsi="Calibri" w:cs="Calibri"/>
                <w:szCs w:val="18"/>
              </w:rPr>
              <w:t xml:space="preserve"> arrangements is the difference in activity volumes. Each fee or </w:t>
            </w:r>
            <w:r w:rsidR="00035447">
              <w:rPr>
                <w:rFonts w:ascii="Calibri" w:hAnsi="Calibri" w:cs="Calibri"/>
                <w:szCs w:val="18"/>
              </w:rPr>
              <w:t xml:space="preserve">levy-based </w:t>
            </w:r>
            <w:r w:rsidRPr="003C1A0E">
              <w:rPr>
                <w:rFonts w:ascii="Calibri" w:hAnsi="Calibri" w:cs="Calibri"/>
                <w:szCs w:val="18"/>
              </w:rPr>
              <w:t xml:space="preserve">charge is determined by dividing the cost of providing that service within an arrangement by the number of times the activity </w:t>
            </w:r>
            <w:proofErr w:type="gramStart"/>
            <w:r w:rsidRPr="003C1A0E">
              <w:rPr>
                <w:rFonts w:ascii="Calibri" w:hAnsi="Calibri" w:cs="Calibri"/>
                <w:szCs w:val="18"/>
              </w:rPr>
              <w:t>is charged</w:t>
            </w:r>
            <w:proofErr w:type="gramEnd"/>
            <w:r w:rsidRPr="003C1A0E">
              <w:rPr>
                <w:rFonts w:ascii="Calibri" w:hAnsi="Calibri" w:cs="Calibri"/>
                <w:szCs w:val="18"/>
              </w:rPr>
              <w:t xml:space="preserve">. Where a cost </w:t>
            </w:r>
            <w:proofErr w:type="gramStart"/>
            <w:r w:rsidRPr="003C1A0E">
              <w:rPr>
                <w:rFonts w:ascii="Calibri" w:hAnsi="Calibri" w:cs="Calibri"/>
                <w:szCs w:val="18"/>
              </w:rPr>
              <w:t>is fixed</w:t>
            </w:r>
            <w:proofErr w:type="gramEnd"/>
            <w:r w:rsidRPr="003C1A0E">
              <w:rPr>
                <w:rFonts w:ascii="Calibri" w:hAnsi="Calibri" w:cs="Calibri"/>
                <w:szCs w:val="18"/>
              </w:rPr>
              <w:t xml:space="preserve"> or relatively inelastic, a smaller volume of activity would </w:t>
            </w:r>
            <w:proofErr w:type="gramStart"/>
            <w:r w:rsidRPr="003C1A0E">
              <w:rPr>
                <w:rFonts w:ascii="Calibri" w:hAnsi="Calibri" w:cs="Calibri"/>
                <w:szCs w:val="18"/>
              </w:rPr>
              <w:t>be reflected</w:t>
            </w:r>
            <w:proofErr w:type="gramEnd"/>
            <w:r w:rsidRPr="003C1A0E">
              <w:rPr>
                <w:rFonts w:ascii="Calibri" w:hAnsi="Calibri" w:cs="Calibri"/>
                <w:szCs w:val="18"/>
              </w:rPr>
              <w:t xml:space="preserve"> in a higher fee or </w:t>
            </w:r>
            <w:r w:rsidR="00035447">
              <w:rPr>
                <w:rFonts w:ascii="Calibri" w:hAnsi="Calibri" w:cs="Calibri"/>
                <w:szCs w:val="18"/>
              </w:rPr>
              <w:t xml:space="preserve">levy-based </w:t>
            </w:r>
            <w:r w:rsidRPr="003C1A0E">
              <w:rPr>
                <w:rFonts w:ascii="Calibri" w:hAnsi="Calibri" w:cs="Calibri"/>
                <w:szCs w:val="18"/>
              </w:rPr>
              <w:t>charge. This emphasises the importance of reasonable activity volumes within the CRIS.</w:t>
            </w:r>
          </w:p>
          <w:p w14:paraId="2009EC51"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These cost increases are </w:t>
            </w:r>
            <w:proofErr w:type="gramStart"/>
            <w:r w:rsidRPr="003C1A0E">
              <w:rPr>
                <w:rFonts w:ascii="Calibri" w:hAnsi="Calibri" w:cs="Calibri"/>
                <w:szCs w:val="18"/>
              </w:rPr>
              <w:t>being phased</w:t>
            </w:r>
            <w:proofErr w:type="gramEnd"/>
            <w:r w:rsidRPr="003C1A0E">
              <w:rPr>
                <w:rFonts w:ascii="Calibri" w:hAnsi="Calibri" w:cs="Calibri"/>
                <w:szCs w:val="18"/>
              </w:rPr>
              <w:t xml:space="preserve"> in with supplementation from government over a 2-year period, with supplementation continuing for 2026</w:t>
            </w:r>
            <w:r>
              <w:rPr>
                <w:rFonts w:ascii="Calibri" w:hAnsi="Calibri" w:cs="Calibri"/>
                <w:szCs w:val="18"/>
              </w:rPr>
              <w:t>–2</w:t>
            </w:r>
            <w:r w:rsidRPr="003C1A0E">
              <w:rPr>
                <w:rFonts w:ascii="Calibri" w:hAnsi="Calibri" w:cs="Calibri"/>
                <w:szCs w:val="18"/>
              </w:rPr>
              <w:t>7, and phasing in 2027</w:t>
            </w:r>
            <w:r>
              <w:rPr>
                <w:rFonts w:ascii="Calibri" w:hAnsi="Calibri" w:cs="Calibri"/>
                <w:szCs w:val="18"/>
              </w:rPr>
              <w:t>–2</w:t>
            </w:r>
            <w:r w:rsidRPr="003C1A0E">
              <w:rPr>
                <w:rFonts w:ascii="Calibri" w:hAnsi="Calibri" w:cs="Calibri"/>
                <w:szCs w:val="18"/>
              </w:rPr>
              <w:t>8 and 2028</w:t>
            </w:r>
            <w:r>
              <w:rPr>
                <w:rFonts w:ascii="Calibri" w:hAnsi="Calibri" w:cs="Calibri"/>
                <w:szCs w:val="18"/>
              </w:rPr>
              <w:t>–2</w:t>
            </w:r>
            <w:r w:rsidRPr="003C1A0E">
              <w:rPr>
                <w:rFonts w:ascii="Calibri" w:hAnsi="Calibri" w:cs="Calibri"/>
                <w:szCs w:val="18"/>
              </w:rPr>
              <w:t>9 to support industry with the transition.</w:t>
            </w:r>
          </w:p>
        </w:tc>
      </w:tr>
      <w:tr w:rsidR="00CA50F5" w:rsidRPr="003C1A0E" w14:paraId="4442DE6F" w14:textId="77777777" w:rsidTr="00F1217B">
        <w:tc>
          <w:tcPr>
            <w:tcW w:w="1178" w:type="dxa"/>
          </w:tcPr>
          <w:p w14:paraId="334CEA97"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lastRenderedPageBreak/>
              <w:t>Rationale for charging</w:t>
            </w:r>
          </w:p>
        </w:tc>
        <w:tc>
          <w:tcPr>
            <w:tcW w:w="2933" w:type="dxa"/>
          </w:tcPr>
          <w:p w14:paraId="28D06A90" w14:textId="4A1E4D8A"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Stakeholders queried </w:t>
            </w:r>
            <w:r w:rsidR="00B031AB">
              <w:rPr>
                <w:rFonts w:ascii="Calibri" w:hAnsi="Calibri" w:cs="Calibri"/>
                <w:szCs w:val="18"/>
              </w:rPr>
              <w:t>why</w:t>
            </w:r>
            <w:r w:rsidRPr="003C1A0E">
              <w:rPr>
                <w:rFonts w:ascii="Calibri" w:hAnsi="Calibri" w:cs="Calibri"/>
                <w:szCs w:val="18"/>
              </w:rPr>
              <w:t xml:space="preserve"> market access activities are to </w:t>
            </w:r>
            <w:proofErr w:type="gramStart"/>
            <w:r w:rsidRPr="003C1A0E">
              <w:rPr>
                <w:rFonts w:ascii="Calibri" w:hAnsi="Calibri" w:cs="Calibri"/>
                <w:szCs w:val="18"/>
              </w:rPr>
              <w:t>be fully funded</w:t>
            </w:r>
            <w:proofErr w:type="gramEnd"/>
            <w:r w:rsidRPr="003C1A0E">
              <w:rPr>
                <w:rFonts w:ascii="Calibri" w:hAnsi="Calibri" w:cs="Calibri"/>
                <w:szCs w:val="18"/>
              </w:rPr>
              <w:t xml:space="preserve"> by exporters, when industry consider these public good activities.</w:t>
            </w:r>
          </w:p>
        </w:tc>
        <w:tc>
          <w:tcPr>
            <w:tcW w:w="4915" w:type="dxa"/>
          </w:tcPr>
          <w:p w14:paraId="5E94E9A2"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In line with the Australian Government Charging Framework, the department undertakes cost recovery for export services where the demand for these services </w:t>
            </w:r>
            <w:proofErr w:type="gramStart"/>
            <w:r w:rsidRPr="003C1A0E">
              <w:rPr>
                <w:rFonts w:ascii="Calibri" w:hAnsi="Calibri" w:cs="Calibri"/>
                <w:szCs w:val="18"/>
              </w:rPr>
              <w:t>are</w:t>
            </w:r>
            <w:proofErr w:type="gramEnd"/>
            <w:r w:rsidRPr="003C1A0E">
              <w:rPr>
                <w:rFonts w:ascii="Calibri" w:hAnsi="Calibri" w:cs="Calibri"/>
                <w:szCs w:val="18"/>
              </w:rPr>
              <w:t xml:space="preserve"> created by identifiable groups.</w:t>
            </w:r>
          </w:p>
          <w:p w14:paraId="11D3C518" w14:textId="2332F592"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The market maintenance activities identified for cost recovery in the CRIS relate to activities required to maintain access to markets for identifiable groups. Examples of activities include system and regulatory implementation, assurance, trading partner audits, facilitation of release of detained consignments and responding to trade suspensions.</w:t>
            </w:r>
          </w:p>
          <w:p w14:paraId="043CEA03"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The work to open markets and update trade protocols to support producers and exporters, generally classified as new and improved market access, </w:t>
            </w:r>
            <w:proofErr w:type="gramStart"/>
            <w:r w:rsidRPr="003C1A0E">
              <w:rPr>
                <w:rFonts w:ascii="Calibri" w:hAnsi="Calibri" w:cs="Calibri"/>
                <w:szCs w:val="18"/>
              </w:rPr>
              <w:t>are not included</w:t>
            </w:r>
            <w:proofErr w:type="gramEnd"/>
            <w:r w:rsidRPr="003C1A0E">
              <w:rPr>
                <w:rFonts w:ascii="Calibri" w:hAnsi="Calibri" w:cs="Calibri"/>
                <w:szCs w:val="18"/>
              </w:rPr>
              <w:t xml:space="preserve"> in cost recovery.</w:t>
            </w:r>
          </w:p>
          <w:p w14:paraId="2FEA22B9"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These activities and rationale for cost recovery </w:t>
            </w:r>
            <w:proofErr w:type="gramStart"/>
            <w:r w:rsidRPr="003C1A0E">
              <w:rPr>
                <w:rFonts w:ascii="Calibri" w:hAnsi="Calibri" w:cs="Calibri"/>
                <w:szCs w:val="18"/>
              </w:rPr>
              <w:t>are outlined</w:t>
            </w:r>
            <w:proofErr w:type="gramEnd"/>
            <w:r w:rsidRPr="003C1A0E">
              <w:rPr>
                <w:rFonts w:ascii="Calibri" w:hAnsi="Calibri" w:cs="Calibri"/>
                <w:szCs w:val="18"/>
              </w:rPr>
              <w:t xml:space="preserve"> in the draft CRIS documents and fact sheets.</w:t>
            </w:r>
          </w:p>
        </w:tc>
      </w:tr>
      <w:tr w:rsidR="00CA50F5" w:rsidRPr="003C1A0E" w14:paraId="39AC223B" w14:textId="77777777" w:rsidTr="00F1217B">
        <w:tc>
          <w:tcPr>
            <w:tcW w:w="1178" w:type="dxa"/>
          </w:tcPr>
          <w:p w14:paraId="545C3040"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Impact of price increase</w:t>
            </w:r>
          </w:p>
        </w:tc>
        <w:tc>
          <w:tcPr>
            <w:tcW w:w="2933" w:type="dxa"/>
          </w:tcPr>
          <w:p w14:paraId="6FB3DE9D"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Stakeholders gave feedback that with significant cost increases, particularly certification costs, along with existing compliance burdens, this would negatively impact on businesses. In particular, the seafood industry noted the 2025 </w:t>
            </w:r>
            <w:proofErr w:type="spellStart"/>
            <w:r w:rsidRPr="003C1A0E">
              <w:rPr>
                <w:rFonts w:ascii="Calibri" w:hAnsi="Calibri" w:cs="Calibri"/>
                <w:szCs w:val="18"/>
              </w:rPr>
              <w:t>SafeFish</w:t>
            </w:r>
            <w:proofErr w:type="spellEnd"/>
            <w:r w:rsidRPr="003C1A0E">
              <w:rPr>
                <w:rFonts w:ascii="Calibri" w:hAnsi="Calibri" w:cs="Calibri"/>
                <w:szCs w:val="18"/>
              </w:rPr>
              <w:t xml:space="preserve"> issues paper on contaminant monitoring, and how this would reduce export competitiveness. The egg industry also noted impacts from avian influenza, importing country policy changes and supply chain disruptions.</w:t>
            </w:r>
          </w:p>
        </w:tc>
        <w:tc>
          <w:tcPr>
            <w:tcW w:w="4915" w:type="dxa"/>
          </w:tcPr>
          <w:p w14:paraId="6270254B"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The department acknowledges that there are broad industry concerns about rising costs and notes the feedback from industry that significant fee increases could undermine export competitiveness. The department acknowledges this could also affect market behaviour.</w:t>
            </w:r>
          </w:p>
          <w:p w14:paraId="03539C9F" w14:textId="257F9C3A"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The department notes that economic and geo-strategic factors may impact on export markets and therefore cost model assumptions</w:t>
            </w:r>
            <w:r w:rsidR="00946E28">
              <w:rPr>
                <w:rFonts w:ascii="Calibri" w:hAnsi="Calibri" w:cs="Calibri"/>
                <w:szCs w:val="18"/>
              </w:rPr>
              <w:t>. The department</w:t>
            </w:r>
            <w:r w:rsidRPr="003C1A0E">
              <w:rPr>
                <w:rFonts w:ascii="Calibri" w:hAnsi="Calibri" w:cs="Calibri"/>
                <w:szCs w:val="18"/>
              </w:rPr>
              <w:t xml:space="preserve"> will continue to review and monitor impacts after implementation.</w:t>
            </w:r>
          </w:p>
        </w:tc>
      </w:tr>
      <w:tr w:rsidR="00CA50F5" w:rsidRPr="003C1A0E" w14:paraId="601C1B24" w14:textId="77777777" w:rsidTr="00F1217B">
        <w:tc>
          <w:tcPr>
            <w:tcW w:w="1178" w:type="dxa"/>
          </w:tcPr>
          <w:p w14:paraId="1BA9FA32" w14:textId="77777777" w:rsidR="00CA50F5" w:rsidRPr="003C1A0E" w:rsidRDefault="00CA50F5" w:rsidP="00EB331C">
            <w:pPr>
              <w:pStyle w:val="TableText"/>
              <w:spacing w:after="0"/>
              <w:rPr>
                <w:rStyle w:val="Strong"/>
                <w:rFonts w:cs="Calibri"/>
                <w:b w:val="0"/>
                <w:bCs w:val="0"/>
              </w:rPr>
            </w:pPr>
            <w:r w:rsidRPr="003C1A0E">
              <w:rPr>
                <w:rStyle w:val="Strong"/>
                <w:rFonts w:cs="Calibri"/>
                <w:b w:val="0"/>
                <w:bCs w:val="0"/>
              </w:rPr>
              <w:t>Impact of price increases</w:t>
            </w:r>
          </w:p>
        </w:tc>
        <w:tc>
          <w:tcPr>
            <w:tcW w:w="2933" w:type="dxa"/>
          </w:tcPr>
          <w:p w14:paraId="62F00297"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Stakeholders raised concerns that the small-scale organics sector would </w:t>
            </w:r>
            <w:proofErr w:type="gramStart"/>
            <w:r w:rsidRPr="003C1A0E">
              <w:rPr>
                <w:rFonts w:ascii="Calibri" w:hAnsi="Calibri" w:cs="Calibri"/>
                <w:szCs w:val="18"/>
              </w:rPr>
              <w:t>be disproportionately impacted</w:t>
            </w:r>
            <w:proofErr w:type="gramEnd"/>
            <w:r w:rsidRPr="003C1A0E">
              <w:rPr>
                <w:rFonts w:ascii="Calibri" w:hAnsi="Calibri" w:cs="Calibri"/>
                <w:szCs w:val="18"/>
              </w:rPr>
              <w:t xml:space="preserve"> </w:t>
            </w:r>
            <w:r>
              <w:rPr>
                <w:rFonts w:ascii="Calibri" w:hAnsi="Calibri" w:cs="Calibri"/>
                <w:szCs w:val="18"/>
              </w:rPr>
              <w:t>compared with</w:t>
            </w:r>
            <w:r w:rsidRPr="003C1A0E">
              <w:rPr>
                <w:rFonts w:ascii="Calibri" w:hAnsi="Calibri" w:cs="Calibri"/>
                <w:szCs w:val="18"/>
              </w:rPr>
              <w:t xml:space="preserve"> larger commodity sectors.</w:t>
            </w:r>
          </w:p>
          <w:p w14:paraId="2CA03E10"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Stakeholders raised that the public benefits of organic agriculture to areas such as emissions reduction and biodiversity should </w:t>
            </w:r>
            <w:proofErr w:type="gramStart"/>
            <w:r w:rsidRPr="003C1A0E">
              <w:rPr>
                <w:rFonts w:ascii="Calibri" w:hAnsi="Calibri" w:cs="Calibri"/>
                <w:szCs w:val="18"/>
              </w:rPr>
              <w:t>be recognised</w:t>
            </w:r>
            <w:proofErr w:type="gramEnd"/>
            <w:r w:rsidRPr="003C1A0E">
              <w:rPr>
                <w:rFonts w:ascii="Calibri" w:hAnsi="Calibri" w:cs="Calibri"/>
                <w:szCs w:val="18"/>
              </w:rPr>
              <w:t xml:space="preserve"> through an offset in prices.</w:t>
            </w:r>
          </w:p>
        </w:tc>
        <w:tc>
          <w:tcPr>
            <w:tcW w:w="4915" w:type="dxa"/>
          </w:tcPr>
          <w:p w14:paraId="1A79B22C"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The department acknowledges there are specific organic sector concerns about rising costs, noting the price changes in the export CRIS apply to all users of the department’s export regulatory services. The development of the costing model has determined the cost of delivering the regulatory services which includes effort that does not vary by the size or nature of the organisation.</w:t>
            </w:r>
          </w:p>
          <w:p w14:paraId="49B50AF7"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The department will continue to monitor impacts after implementation.</w:t>
            </w:r>
          </w:p>
          <w:p w14:paraId="41727C6C" w14:textId="77777777" w:rsidR="00CA50F5" w:rsidRPr="003C1A0E" w:rsidRDefault="00CA50F5" w:rsidP="00EB331C">
            <w:pPr>
              <w:pStyle w:val="TableText"/>
              <w:spacing w:after="0"/>
              <w:rPr>
                <w:rFonts w:ascii="Calibri" w:hAnsi="Calibri" w:cs="Calibri"/>
                <w:szCs w:val="18"/>
              </w:rPr>
            </w:pPr>
            <w:r w:rsidRPr="003C1A0E">
              <w:rPr>
                <w:rFonts w:ascii="Calibri" w:hAnsi="Calibri" w:cs="Calibri"/>
                <w:szCs w:val="18"/>
              </w:rPr>
              <w:t xml:space="preserve">The department confirms the default position of the Australian Government Charging Framework is to charge for regulatory activities where demand </w:t>
            </w:r>
            <w:proofErr w:type="gramStart"/>
            <w:r w:rsidRPr="003C1A0E">
              <w:rPr>
                <w:rFonts w:ascii="Calibri" w:hAnsi="Calibri" w:cs="Calibri"/>
                <w:szCs w:val="18"/>
              </w:rPr>
              <w:t>is created</w:t>
            </w:r>
            <w:proofErr w:type="gramEnd"/>
            <w:r w:rsidRPr="003C1A0E">
              <w:rPr>
                <w:rFonts w:ascii="Calibri" w:hAnsi="Calibri" w:cs="Calibri"/>
                <w:szCs w:val="18"/>
              </w:rPr>
              <w:t xml:space="preserve"> by an identifiable group, unless government decides otherwise. As exporters and operators create the demand for export regulatory services the department </w:t>
            </w:r>
            <w:proofErr w:type="gramStart"/>
            <w:r>
              <w:rPr>
                <w:rFonts w:ascii="Calibri" w:hAnsi="Calibri" w:cs="Calibri"/>
                <w:szCs w:val="18"/>
              </w:rPr>
              <w:t>is obliged</w:t>
            </w:r>
            <w:proofErr w:type="gramEnd"/>
            <w:r>
              <w:rPr>
                <w:rFonts w:ascii="Calibri" w:hAnsi="Calibri" w:cs="Calibri"/>
                <w:szCs w:val="18"/>
              </w:rPr>
              <w:t xml:space="preserve"> to </w:t>
            </w:r>
            <w:r w:rsidRPr="003C1A0E">
              <w:rPr>
                <w:rFonts w:ascii="Calibri" w:hAnsi="Calibri" w:cs="Calibri"/>
                <w:szCs w:val="18"/>
              </w:rPr>
              <w:t>cost recover for these services.</w:t>
            </w:r>
          </w:p>
        </w:tc>
      </w:tr>
    </w:tbl>
    <w:p w14:paraId="393BE9ED" w14:textId="77777777" w:rsidR="002D6A83" w:rsidRPr="002D6A83" w:rsidRDefault="002D6A83" w:rsidP="002D6A83">
      <w:pPr>
        <w:rPr>
          <w:lang w:eastAsia="ja-JP"/>
        </w:rPr>
      </w:pPr>
    </w:p>
    <w:sectPr w:rsidR="002D6A83" w:rsidRPr="002D6A83" w:rsidSect="004B78B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882DE" w14:textId="77777777" w:rsidR="00B25B97" w:rsidRDefault="00B25B97">
      <w:r>
        <w:separator/>
      </w:r>
    </w:p>
    <w:p w14:paraId="5D613AAA" w14:textId="77777777" w:rsidR="00B25B97" w:rsidRDefault="00B25B97"/>
    <w:p w14:paraId="7614788D" w14:textId="77777777" w:rsidR="00B25B97" w:rsidRDefault="00B25B97"/>
  </w:endnote>
  <w:endnote w:type="continuationSeparator" w:id="0">
    <w:p w14:paraId="6097ED6A" w14:textId="77777777" w:rsidR="00B25B97" w:rsidRDefault="00B25B97">
      <w:r>
        <w:continuationSeparator/>
      </w:r>
    </w:p>
    <w:p w14:paraId="3F7BE2C2" w14:textId="77777777" w:rsidR="00B25B97" w:rsidRDefault="00B25B97"/>
    <w:p w14:paraId="0EB711DC" w14:textId="77777777" w:rsidR="00B25B97" w:rsidRDefault="00B25B97"/>
  </w:endnote>
  <w:endnote w:type="continuationNotice" w:id="1">
    <w:p w14:paraId="24FD02A3" w14:textId="77777777" w:rsidR="00B25B97" w:rsidRDefault="00B25B97" w:rsidP="00274B73">
      <w:pPr>
        <w:pStyle w:val="Footer"/>
      </w:pPr>
    </w:p>
    <w:p w14:paraId="195AE269" w14:textId="77777777" w:rsidR="00B25B97" w:rsidRDefault="00B25B97"/>
    <w:p w14:paraId="4EAC9CA7" w14:textId="77777777" w:rsidR="00B25B97" w:rsidRDefault="00B25B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FEB8" w14:textId="2C69FA72" w:rsidR="00CA6C9D" w:rsidRDefault="008146F8" w:rsidP="00274B73">
    <w:pPr>
      <w:pStyle w:val="Footer"/>
    </w:pPr>
    <w:r>
      <w:rPr>
        <w:noProof/>
      </w:rPr>
      <mc:AlternateContent>
        <mc:Choice Requires="wps">
          <w:drawing>
            <wp:anchor distT="0" distB="0" distL="0" distR="0" simplePos="0" relativeHeight="251658247" behindDoc="0" locked="0" layoutInCell="1" allowOverlap="1" wp14:anchorId="78B9B722" wp14:editId="05422229">
              <wp:simplePos x="635" y="635"/>
              <wp:positionH relativeFrom="page">
                <wp:align>center</wp:align>
              </wp:positionH>
              <wp:positionV relativeFrom="page">
                <wp:align>bottom</wp:align>
              </wp:positionV>
              <wp:extent cx="622300" cy="404495"/>
              <wp:effectExtent l="0" t="0" r="6350" b="0"/>
              <wp:wrapNone/>
              <wp:docPr id="107081325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0B76EBF" w14:textId="68205E5D"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B9B722" id="_x0000_t202" coordsize="21600,21600" o:spt="202" path="m,l,21600r21600,l21600,xe">
              <v:stroke joinstyle="miter"/>
              <v:path gradientshapeok="t" o:connecttype="rect"/>
            </v:shapetype>
            <v:shape id="Text Box 7" o:spid="_x0000_s1028" type="#_x0000_t202" alt="OFFICIAL" style="position:absolute;left:0;text-align:left;margin-left:0;margin-top:0;width:49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10B76EBF" w14:textId="68205E5D"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603C" w14:textId="0FCDAF65" w:rsidR="00B861B4" w:rsidRDefault="008146F8" w:rsidP="00274B73">
    <w:pPr>
      <w:pStyle w:val="Footer"/>
    </w:pPr>
    <w:r>
      <w:rPr>
        <w:noProof/>
      </w:rPr>
      <mc:AlternateContent>
        <mc:Choice Requires="wps">
          <w:drawing>
            <wp:anchor distT="0" distB="0" distL="0" distR="0" simplePos="0" relativeHeight="251658248" behindDoc="0" locked="0" layoutInCell="1" allowOverlap="1" wp14:anchorId="60CE5D07" wp14:editId="485AD1BB">
              <wp:simplePos x="635" y="635"/>
              <wp:positionH relativeFrom="page">
                <wp:align>center</wp:align>
              </wp:positionH>
              <wp:positionV relativeFrom="page">
                <wp:align>bottom</wp:align>
              </wp:positionV>
              <wp:extent cx="622300" cy="404495"/>
              <wp:effectExtent l="0" t="0" r="6350" b="0"/>
              <wp:wrapNone/>
              <wp:docPr id="153095190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10FDC59" w14:textId="18852098"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CE5D07" id="_x0000_t202" coordsize="21600,21600" o:spt="202" path="m,l,21600r21600,l21600,xe">
              <v:stroke joinstyle="miter"/>
              <v:path gradientshapeok="t" o:connecttype="rect"/>
            </v:shapetype>
            <v:shape id="Text Box 8" o:spid="_x0000_s1029" type="#_x0000_t202" alt="OFFICIAL" style="position:absolute;left:0;text-align:left;margin-left:0;margin-top:0;width:4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410FDC59" w14:textId="18852098"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ADF9" w14:textId="7D919FA3" w:rsidR="007A4DDB" w:rsidRDefault="008146F8" w:rsidP="00274B73">
    <w:pPr>
      <w:pStyle w:val="Footer"/>
    </w:pPr>
    <w:r>
      <w:rPr>
        <w:noProof/>
      </w:rPr>
      <mc:AlternateContent>
        <mc:Choice Requires="wps">
          <w:drawing>
            <wp:anchor distT="0" distB="0" distL="0" distR="0" simplePos="0" relativeHeight="251658246" behindDoc="0" locked="0" layoutInCell="1" allowOverlap="1" wp14:anchorId="56A622A1" wp14:editId="343E6F3F">
              <wp:simplePos x="635" y="635"/>
              <wp:positionH relativeFrom="page">
                <wp:align>center</wp:align>
              </wp:positionH>
              <wp:positionV relativeFrom="page">
                <wp:align>bottom</wp:align>
              </wp:positionV>
              <wp:extent cx="622300" cy="404495"/>
              <wp:effectExtent l="0" t="0" r="6350" b="0"/>
              <wp:wrapNone/>
              <wp:docPr id="1876240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44B53E1" w14:textId="58DD8A45"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A622A1"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044B53E1" w14:textId="58DD8A45"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76E3" w14:textId="5481FC0F" w:rsidR="001A23D1" w:rsidRPr="00AC61FC" w:rsidRDefault="008146F8" w:rsidP="00AC61FC">
    <w:pPr>
      <w:pStyle w:val="Footer"/>
    </w:pPr>
    <w:r>
      <w:rPr>
        <w:noProof/>
      </w:rPr>
      <mc:AlternateContent>
        <mc:Choice Requires="wps">
          <w:drawing>
            <wp:anchor distT="0" distB="0" distL="0" distR="0" simplePos="0" relativeHeight="251658249" behindDoc="0" locked="0" layoutInCell="1" allowOverlap="1" wp14:anchorId="19AFA66A" wp14:editId="01D808BD">
              <wp:simplePos x="904875" y="10048875"/>
              <wp:positionH relativeFrom="page">
                <wp:align>center</wp:align>
              </wp:positionH>
              <wp:positionV relativeFrom="page">
                <wp:align>bottom</wp:align>
              </wp:positionV>
              <wp:extent cx="622300" cy="404495"/>
              <wp:effectExtent l="0" t="0" r="6350" b="0"/>
              <wp:wrapNone/>
              <wp:docPr id="21020046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81B2A55" w14:textId="7533F916"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FA66A" id="_x0000_t202" coordsize="21600,21600" o:spt="202" path="m,l,21600r21600,l21600,xe">
              <v:stroke joinstyle="miter"/>
              <v:path gradientshapeok="t" o:connecttype="rect"/>
            </v:shapetype>
            <v:shape id="Text Box 9" o:spid="_x0000_s1033" type="#_x0000_t202" alt="OFFICIAL" style="position:absolute;left:0;text-align:left;margin-left:0;margin-top:0;width:49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RTIrdDgIAABwE&#10;AAAOAAAAAAAAAAAAAAAAAC4CAABkcnMvZTJvRG9jLnhtbFBLAQItABQABgAIAAAAIQBWp7jK2gAA&#10;AAMBAAAPAAAAAAAAAAAAAAAAAGgEAABkcnMvZG93bnJldi54bWxQSwUGAAAAAAQABADzAAAAbwUA&#10;AAAA&#10;" filled="f" stroked="f">
              <v:textbox style="mso-fit-shape-to-text:t" inset="0,0,0,15pt">
                <w:txbxContent>
                  <w:p w14:paraId="681B2A55" w14:textId="7533F916"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v:textbox>
              <w10:wrap anchorx="page" anchory="page"/>
            </v:shape>
          </w:pict>
        </mc:Fallback>
      </mc:AlternateContent>
    </w:r>
    <w:r w:rsidR="001A23D1" w:rsidRPr="00AC61FC">
      <w:t>Department of Agriculture, Fisheries and Forestry</w:t>
    </w:r>
    <w:r w:rsidR="007E2A04" w:rsidRPr="00AC61FC">
      <w:tab/>
    </w:r>
    <w:r w:rsidR="00DE4120">
      <w:fldChar w:fldCharType="begin"/>
    </w:r>
    <w:r w:rsidR="00DE4120">
      <w:instrText xml:space="preserve"> PAGE   \* MERGEFORMAT </w:instrText>
    </w:r>
    <w:r w:rsidR="00DE4120">
      <w:fldChar w:fldCharType="separate"/>
    </w:r>
    <w:r w:rsidR="00DE4120">
      <w:rPr>
        <w:noProof/>
      </w:rPr>
      <w:t>5</w:t>
    </w:r>
    <w:r w:rsidR="00DE41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77B1D" w14:textId="77777777" w:rsidR="00B25B97" w:rsidRDefault="00B25B97">
      <w:r>
        <w:separator/>
      </w:r>
    </w:p>
    <w:p w14:paraId="5F7AB4A4" w14:textId="77777777" w:rsidR="00B25B97" w:rsidRDefault="00B25B97"/>
    <w:p w14:paraId="0170DEC2" w14:textId="77777777" w:rsidR="00B25B97" w:rsidRDefault="00B25B97"/>
  </w:footnote>
  <w:footnote w:type="continuationSeparator" w:id="0">
    <w:p w14:paraId="44CF996D" w14:textId="77777777" w:rsidR="00B25B97" w:rsidRDefault="00B25B97">
      <w:r>
        <w:continuationSeparator/>
      </w:r>
    </w:p>
    <w:p w14:paraId="6B3DBA3E" w14:textId="77777777" w:rsidR="00B25B97" w:rsidRDefault="00B25B97"/>
    <w:p w14:paraId="3A1EDFF3" w14:textId="77777777" w:rsidR="00B25B97" w:rsidRDefault="00B25B97"/>
  </w:footnote>
  <w:footnote w:type="continuationNotice" w:id="1">
    <w:p w14:paraId="17A4B5F5" w14:textId="77777777" w:rsidR="00B25B97" w:rsidRDefault="00B25B97" w:rsidP="00274B73">
      <w:pPr>
        <w:pStyle w:val="Footer"/>
      </w:pPr>
    </w:p>
    <w:p w14:paraId="24E527BC" w14:textId="77777777" w:rsidR="00B25B97" w:rsidRDefault="00B25B97"/>
    <w:p w14:paraId="063225D3" w14:textId="77777777" w:rsidR="00B25B97" w:rsidRDefault="00B25B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B91C" w14:textId="5B91C59E" w:rsidR="00B861B4" w:rsidRDefault="008146F8">
    <w:pPr>
      <w:pStyle w:val="Header"/>
    </w:pPr>
    <w:r>
      <w:rPr>
        <w:noProof/>
      </w:rPr>
      <mc:AlternateContent>
        <mc:Choice Requires="wps">
          <w:drawing>
            <wp:anchor distT="0" distB="0" distL="0" distR="0" simplePos="0" relativeHeight="251658242" behindDoc="0" locked="0" layoutInCell="1" allowOverlap="1" wp14:anchorId="0257182B" wp14:editId="4C6F057A">
              <wp:simplePos x="635" y="635"/>
              <wp:positionH relativeFrom="page">
                <wp:align>center</wp:align>
              </wp:positionH>
              <wp:positionV relativeFrom="page">
                <wp:align>top</wp:align>
              </wp:positionV>
              <wp:extent cx="622300" cy="404495"/>
              <wp:effectExtent l="0" t="0" r="6350" b="14605"/>
              <wp:wrapNone/>
              <wp:docPr id="185739779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15833E1" w14:textId="3FCB2398"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57182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515833E1" w14:textId="3FCB2398"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BB8E" w14:textId="4C97578B" w:rsidR="00B861B4" w:rsidRDefault="008146F8" w:rsidP="001A23D1">
    <w:pPr>
      <w:pStyle w:val="Header"/>
    </w:pPr>
    <w:r>
      <w:rPr>
        <w:noProof/>
      </w:rPr>
      <mc:AlternateContent>
        <mc:Choice Requires="wps">
          <w:drawing>
            <wp:anchor distT="0" distB="0" distL="0" distR="0" simplePos="0" relativeHeight="251658243" behindDoc="0" locked="0" layoutInCell="1" allowOverlap="1" wp14:anchorId="650658EB" wp14:editId="2D83568F">
              <wp:simplePos x="635" y="635"/>
              <wp:positionH relativeFrom="page">
                <wp:align>center</wp:align>
              </wp:positionH>
              <wp:positionV relativeFrom="page">
                <wp:align>top</wp:align>
              </wp:positionV>
              <wp:extent cx="622300" cy="404495"/>
              <wp:effectExtent l="0" t="0" r="6350" b="14605"/>
              <wp:wrapNone/>
              <wp:docPr id="92609502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A48A8A8" w14:textId="607B0474"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0658EB"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4A48A8A8" w14:textId="607B0474"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v:textbox>
              <w10:wrap anchorx="page" anchory="page"/>
            </v:shape>
          </w:pict>
        </mc:Fallback>
      </mc:AlternateContent>
    </w:r>
    <w:r w:rsidR="00FE7D8F">
      <w:t>C</w:t>
    </w:r>
    <w:r w:rsidR="00DC4C6F" w:rsidRPr="005F6689">
      <w:t>ost</w:t>
    </w:r>
    <w:r w:rsidR="001A23D1" w:rsidRPr="005F6689">
      <w:t xml:space="preserve"> recovery implementation statement: </w:t>
    </w:r>
    <w:r w:rsidR="00097F35">
      <w:t>fish and egg</w:t>
    </w:r>
    <w:r w:rsidR="001A23D1" w:rsidRPr="005F6689">
      <w:t xml:space="preserve"> exports 20</w:t>
    </w:r>
    <w:r w:rsidR="001A23D1">
      <w:t>2</w:t>
    </w:r>
    <w:r w:rsidR="009310AE">
      <w:t>6</w:t>
    </w:r>
    <w:r w:rsidR="00951A81">
      <w:t>–2</w:t>
    </w:r>
    <w:r w:rsidR="009310AE">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CFC8" w14:textId="2D679982" w:rsidR="00B861B4" w:rsidRDefault="008146F8">
    <w:pPr>
      <w:pStyle w:val="Header"/>
      <w:jc w:val="left"/>
    </w:pPr>
    <w:r>
      <w:rPr>
        <w:noProof/>
      </w:rPr>
      <mc:AlternateContent>
        <mc:Choice Requires="wps">
          <w:drawing>
            <wp:anchor distT="0" distB="0" distL="0" distR="0" simplePos="0" relativeHeight="251658241" behindDoc="0" locked="0" layoutInCell="1" allowOverlap="1" wp14:anchorId="7A78DDC6" wp14:editId="47EE12EE">
              <wp:simplePos x="635" y="635"/>
              <wp:positionH relativeFrom="page">
                <wp:align>center</wp:align>
              </wp:positionH>
              <wp:positionV relativeFrom="page">
                <wp:align>top</wp:align>
              </wp:positionV>
              <wp:extent cx="622300" cy="404495"/>
              <wp:effectExtent l="0" t="0" r="6350" b="14605"/>
              <wp:wrapNone/>
              <wp:docPr id="112463040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6260B4E" w14:textId="4C8C746B"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78DDC6"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16260B4E" w14:textId="4C8C746B"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v:textbox>
              <w10:wrap anchorx="page" anchory="page"/>
            </v:shape>
          </w:pict>
        </mc:Fallback>
      </mc:AlternateContent>
    </w:r>
    <w:r w:rsidR="006B3546">
      <w:rPr>
        <w:noProof/>
      </w:rPr>
      <w:drawing>
        <wp:anchor distT="0" distB="0" distL="114300" distR="114300" simplePos="0" relativeHeight="251658240" behindDoc="1" locked="0" layoutInCell="1" allowOverlap="1" wp14:anchorId="05822FE0" wp14:editId="6E735B98">
          <wp:simplePos x="0" y="0"/>
          <wp:positionH relativeFrom="page">
            <wp:posOffset>0</wp:posOffset>
          </wp:positionH>
          <wp:positionV relativeFrom="paragraph">
            <wp:posOffset>-387341</wp:posOffset>
          </wp:positionV>
          <wp:extent cx="7565594" cy="10701655"/>
          <wp:effectExtent l="0" t="0" r="0" b="4445"/>
          <wp:wrapNone/>
          <wp:docPr id="2078290719" name="Picture 2078290719"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979C" w14:textId="1D2D1D29" w:rsidR="001A23D1" w:rsidRDefault="008146F8">
    <w:pPr>
      <w:pStyle w:val="Header"/>
    </w:pPr>
    <w:r>
      <w:rPr>
        <w:noProof/>
      </w:rPr>
      <mc:AlternateContent>
        <mc:Choice Requires="wps">
          <w:drawing>
            <wp:anchor distT="0" distB="0" distL="0" distR="0" simplePos="0" relativeHeight="251658245" behindDoc="0" locked="0" layoutInCell="1" allowOverlap="1" wp14:anchorId="5AE3A95C" wp14:editId="164B8840">
              <wp:simplePos x="904875" y="361950"/>
              <wp:positionH relativeFrom="page">
                <wp:align>center</wp:align>
              </wp:positionH>
              <wp:positionV relativeFrom="page">
                <wp:align>top</wp:align>
              </wp:positionV>
              <wp:extent cx="622300" cy="404495"/>
              <wp:effectExtent l="0" t="0" r="6350" b="14605"/>
              <wp:wrapNone/>
              <wp:docPr id="157997471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F1EC826" w14:textId="0AF14422"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E3A95C" id="_x0000_t202" coordsize="21600,21600" o:spt="202" path="m,l,21600r21600,l21600,xe">
              <v:stroke joinstyle="miter"/>
              <v:path gradientshapeok="t" o:connecttype="rect"/>
            </v:shapetype>
            <v:shape id="Text Box 5" o:spid="_x0000_s1032"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lU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AiNGlUDAIAABwEAAAO&#10;AAAAAAAAAAAAAAAAAC4CAABkcnMvZTJvRG9jLnhtbFBLAQItABQABgAIAAAAIQC1VGR12QAAAAMB&#10;AAAPAAAAAAAAAAAAAAAAAGYEAABkcnMvZG93bnJldi54bWxQSwUGAAAAAAQABADzAAAAbAUAAAAA&#10;" filled="f" stroked="f">
              <v:textbox style="mso-fit-shape-to-text:t" inset="0,15pt,0,0">
                <w:txbxContent>
                  <w:p w14:paraId="6F1EC826" w14:textId="0AF14422"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v:textbox>
              <w10:wrap anchorx="page" anchory="page"/>
            </v:shape>
          </w:pict>
        </mc:Fallback>
      </mc:AlternateContent>
    </w:r>
    <w:r w:rsidR="0035011D">
      <w:t>C</w:t>
    </w:r>
    <w:r w:rsidR="001A23D1" w:rsidRPr="005F6689">
      <w:t xml:space="preserve">ost recovery implementation statement: </w:t>
    </w:r>
    <w:r w:rsidR="009145D3">
      <w:t>fish and egg</w:t>
    </w:r>
    <w:r w:rsidR="001A23D1" w:rsidRPr="005F6689">
      <w:t xml:space="preserve"> exports </w:t>
    </w:r>
    <w:r w:rsidR="007001B8">
      <w:t>202</w:t>
    </w:r>
    <w:r w:rsidR="009310AE">
      <w:t>6</w:t>
    </w:r>
    <w:r w:rsidR="007001B8">
      <w:t>–2</w:t>
    </w:r>
    <w:r w:rsidR="009310AE">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6A99" w14:textId="6586D8F0" w:rsidR="001A23D1" w:rsidRDefault="008146F8">
    <w:pPr>
      <w:pStyle w:val="Header"/>
    </w:pPr>
    <w:r>
      <w:rPr>
        <w:noProof/>
      </w:rPr>
      <mc:AlternateContent>
        <mc:Choice Requires="wps">
          <w:drawing>
            <wp:anchor distT="0" distB="0" distL="0" distR="0" simplePos="0" relativeHeight="251658244" behindDoc="0" locked="0" layoutInCell="1" allowOverlap="1" wp14:anchorId="013D5FCF" wp14:editId="478E556E">
              <wp:simplePos x="635" y="635"/>
              <wp:positionH relativeFrom="page">
                <wp:align>center</wp:align>
              </wp:positionH>
              <wp:positionV relativeFrom="page">
                <wp:align>top</wp:align>
              </wp:positionV>
              <wp:extent cx="622300" cy="404495"/>
              <wp:effectExtent l="0" t="0" r="6350" b="14605"/>
              <wp:wrapNone/>
              <wp:docPr id="199375542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0B3CD23" w14:textId="2CD169E1"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3D5FCF" id="_x0000_t202" coordsize="21600,21600" o:spt="202" path="m,l,21600r21600,l21600,xe">
              <v:stroke joinstyle="miter"/>
              <v:path gradientshapeok="t" o:connecttype="rect"/>
            </v:shapetype>
            <v:shape id="Text Box 4" o:spid="_x0000_s1034"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ZUoi7w0CAAAcBAAA&#10;DgAAAAAAAAAAAAAAAAAuAgAAZHJzL2Uyb0RvYy54bWxQSwECLQAUAAYACAAAACEAtVRkddkAAAAD&#10;AQAADwAAAAAAAAAAAAAAAABnBAAAZHJzL2Rvd25yZXYueG1sUEsFBgAAAAAEAAQA8wAAAG0FAAAA&#10;AA==&#10;" filled="f" stroked="f">
              <v:textbox style="mso-fit-shape-to-text:t" inset="0,15pt,0,0">
                <w:txbxContent>
                  <w:p w14:paraId="20B3CD23" w14:textId="2CD169E1" w:rsidR="008146F8" w:rsidRPr="008146F8" w:rsidRDefault="008146F8" w:rsidP="008146F8">
                    <w:pPr>
                      <w:spacing w:after="0"/>
                      <w:rPr>
                        <w:rFonts w:ascii="Aptos" w:eastAsia="Aptos" w:hAnsi="Aptos" w:cs="Aptos"/>
                        <w:noProof/>
                        <w:color w:val="FF0000"/>
                        <w:sz w:val="24"/>
                        <w:szCs w:val="24"/>
                      </w:rPr>
                    </w:pPr>
                    <w:r w:rsidRPr="008146F8">
                      <w:rPr>
                        <w:rFonts w:ascii="Aptos" w:eastAsia="Aptos" w:hAnsi="Aptos" w:cs="Aptos"/>
                        <w:noProof/>
                        <w:color w:val="FF0000"/>
                        <w:sz w:val="24"/>
                        <w:szCs w:val="24"/>
                      </w:rPr>
                      <w:t>OFFICIAL</w:t>
                    </w:r>
                  </w:p>
                </w:txbxContent>
              </v:textbox>
              <w10:wrap anchorx="page" anchory="page"/>
            </v:shape>
          </w:pict>
        </mc:Fallback>
      </mc:AlternateContent>
    </w:r>
    <w:r w:rsidR="001A23D1" w:rsidRPr="005F6689">
      <w:t>Cost recovery implementation statement: meat exports 20</w:t>
    </w:r>
    <w:r w:rsidR="001A23D1">
      <w:t>25</w:t>
    </w:r>
    <w:r w:rsidR="00951A81">
      <w:t>–2</w:t>
    </w:r>
    <w:r w:rsidR="001A23D1">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41286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636B6C"/>
    <w:multiLevelType w:val="hybridMultilevel"/>
    <w:tmpl w:val="A48882B6"/>
    <w:lvl w:ilvl="0" w:tplc="F82E84D6">
      <w:start w:val="1"/>
      <w:numFmt w:val="bullet"/>
      <w:lvlText w:val="•"/>
      <w:lvlJc w:val="left"/>
      <w:pPr>
        <w:tabs>
          <w:tab w:val="num" w:pos="720"/>
        </w:tabs>
        <w:ind w:left="720" w:hanging="360"/>
      </w:pPr>
      <w:rPr>
        <w:rFonts w:ascii="Arial" w:hAnsi="Arial" w:hint="default"/>
      </w:rPr>
    </w:lvl>
    <w:lvl w:ilvl="1" w:tplc="A0A8EC42" w:tentative="1">
      <w:start w:val="1"/>
      <w:numFmt w:val="bullet"/>
      <w:lvlText w:val="•"/>
      <w:lvlJc w:val="left"/>
      <w:pPr>
        <w:tabs>
          <w:tab w:val="num" w:pos="1440"/>
        </w:tabs>
        <w:ind w:left="1440" w:hanging="360"/>
      </w:pPr>
      <w:rPr>
        <w:rFonts w:ascii="Arial" w:hAnsi="Arial" w:hint="default"/>
      </w:rPr>
    </w:lvl>
    <w:lvl w:ilvl="2" w:tplc="5CAA6610" w:tentative="1">
      <w:start w:val="1"/>
      <w:numFmt w:val="bullet"/>
      <w:lvlText w:val="•"/>
      <w:lvlJc w:val="left"/>
      <w:pPr>
        <w:tabs>
          <w:tab w:val="num" w:pos="2160"/>
        </w:tabs>
        <w:ind w:left="2160" w:hanging="360"/>
      </w:pPr>
      <w:rPr>
        <w:rFonts w:ascii="Arial" w:hAnsi="Arial" w:hint="default"/>
      </w:rPr>
    </w:lvl>
    <w:lvl w:ilvl="3" w:tplc="E156653A" w:tentative="1">
      <w:start w:val="1"/>
      <w:numFmt w:val="bullet"/>
      <w:lvlText w:val="•"/>
      <w:lvlJc w:val="left"/>
      <w:pPr>
        <w:tabs>
          <w:tab w:val="num" w:pos="2880"/>
        </w:tabs>
        <w:ind w:left="2880" w:hanging="360"/>
      </w:pPr>
      <w:rPr>
        <w:rFonts w:ascii="Arial" w:hAnsi="Arial" w:hint="default"/>
      </w:rPr>
    </w:lvl>
    <w:lvl w:ilvl="4" w:tplc="D686674E" w:tentative="1">
      <w:start w:val="1"/>
      <w:numFmt w:val="bullet"/>
      <w:lvlText w:val="•"/>
      <w:lvlJc w:val="left"/>
      <w:pPr>
        <w:tabs>
          <w:tab w:val="num" w:pos="3600"/>
        </w:tabs>
        <w:ind w:left="3600" w:hanging="360"/>
      </w:pPr>
      <w:rPr>
        <w:rFonts w:ascii="Arial" w:hAnsi="Arial" w:hint="default"/>
      </w:rPr>
    </w:lvl>
    <w:lvl w:ilvl="5" w:tplc="7D00D412" w:tentative="1">
      <w:start w:val="1"/>
      <w:numFmt w:val="bullet"/>
      <w:lvlText w:val="•"/>
      <w:lvlJc w:val="left"/>
      <w:pPr>
        <w:tabs>
          <w:tab w:val="num" w:pos="4320"/>
        </w:tabs>
        <w:ind w:left="4320" w:hanging="360"/>
      </w:pPr>
      <w:rPr>
        <w:rFonts w:ascii="Arial" w:hAnsi="Arial" w:hint="default"/>
      </w:rPr>
    </w:lvl>
    <w:lvl w:ilvl="6" w:tplc="4E2C611E" w:tentative="1">
      <w:start w:val="1"/>
      <w:numFmt w:val="bullet"/>
      <w:lvlText w:val="•"/>
      <w:lvlJc w:val="left"/>
      <w:pPr>
        <w:tabs>
          <w:tab w:val="num" w:pos="5040"/>
        </w:tabs>
        <w:ind w:left="5040" w:hanging="360"/>
      </w:pPr>
      <w:rPr>
        <w:rFonts w:ascii="Arial" w:hAnsi="Arial" w:hint="default"/>
      </w:rPr>
    </w:lvl>
    <w:lvl w:ilvl="7" w:tplc="24F89042" w:tentative="1">
      <w:start w:val="1"/>
      <w:numFmt w:val="bullet"/>
      <w:lvlText w:val="•"/>
      <w:lvlJc w:val="left"/>
      <w:pPr>
        <w:tabs>
          <w:tab w:val="num" w:pos="5760"/>
        </w:tabs>
        <w:ind w:left="5760" w:hanging="360"/>
      </w:pPr>
      <w:rPr>
        <w:rFonts w:ascii="Arial" w:hAnsi="Arial" w:hint="default"/>
      </w:rPr>
    </w:lvl>
    <w:lvl w:ilvl="8" w:tplc="BD8C2D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496746"/>
    <w:multiLevelType w:val="hybridMultilevel"/>
    <w:tmpl w:val="84A65A6C"/>
    <w:lvl w:ilvl="0" w:tplc="474C95CC">
      <w:start w:val="1"/>
      <w:numFmt w:val="bullet"/>
      <w:lvlText w:val="•"/>
      <w:lvlJc w:val="left"/>
      <w:pPr>
        <w:tabs>
          <w:tab w:val="num" w:pos="720"/>
        </w:tabs>
        <w:ind w:left="720" w:hanging="360"/>
      </w:pPr>
      <w:rPr>
        <w:rFonts w:ascii="Arial" w:hAnsi="Arial" w:hint="default"/>
      </w:rPr>
    </w:lvl>
    <w:lvl w:ilvl="1" w:tplc="35CC52F6" w:tentative="1">
      <w:start w:val="1"/>
      <w:numFmt w:val="bullet"/>
      <w:lvlText w:val="•"/>
      <w:lvlJc w:val="left"/>
      <w:pPr>
        <w:tabs>
          <w:tab w:val="num" w:pos="1440"/>
        </w:tabs>
        <w:ind w:left="1440" w:hanging="360"/>
      </w:pPr>
      <w:rPr>
        <w:rFonts w:ascii="Arial" w:hAnsi="Arial" w:hint="default"/>
      </w:rPr>
    </w:lvl>
    <w:lvl w:ilvl="2" w:tplc="3570653C" w:tentative="1">
      <w:start w:val="1"/>
      <w:numFmt w:val="bullet"/>
      <w:lvlText w:val="•"/>
      <w:lvlJc w:val="left"/>
      <w:pPr>
        <w:tabs>
          <w:tab w:val="num" w:pos="2160"/>
        </w:tabs>
        <w:ind w:left="2160" w:hanging="360"/>
      </w:pPr>
      <w:rPr>
        <w:rFonts w:ascii="Arial" w:hAnsi="Arial" w:hint="default"/>
      </w:rPr>
    </w:lvl>
    <w:lvl w:ilvl="3" w:tplc="2CE0DA58" w:tentative="1">
      <w:start w:val="1"/>
      <w:numFmt w:val="bullet"/>
      <w:lvlText w:val="•"/>
      <w:lvlJc w:val="left"/>
      <w:pPr>
        <w:tabs>
          <w:tab w:val="num" w:pos="2880"/>
        </w:tabs>
        <w:ind w:left="2880" w:hanging="360"/>
      </w:pPr>
      <w:rPr>
        <w:rFonts w:ascii="Arial" w:hAnsi="Arial" w:hint="default"/>
      </w:rPr>
    </w:lvl>
    <w:lvl w:ilvl="4" w:tplc="EEA4AD28" w:tentative="1">
      <w:start w:val="1"/>
      <w:numFmt w:val="bullet"/>
      <w:lvlText w:val="•"/>
      <w:lvlJc w:val="left"/>
      <w:pPr>
        <w:tabs>
          <w:tab w:val="num" w:pos="3600"/>
        </w:tabs>
        <w:ind w:left="3600" w:hanging="360"/>
      </w:pPr>
      <w:rPr>
        <w:rFonts w:ascii="Arial" w:hAnsi="Arial" w:hint="default"/>
      </w:rPr>
    </w:lvl>
    <w:lvl w:ilvl="5" w:tplc="48C87638" w:tentative="1">
      <w:start w:val="1"/>
      <w:numFmt w:val="bullet"/>
      <w:lvlText w:val="•"/>
      <w:lvlJc w:val="left"/>
      <w:pPr>
        <w:tabs>
          <w:tab w:val="num" w:pos="4320"/>
        </w:tabs>
        <w:ind w:left="4320" w:hanging="360"/>
      </w:pPr>
      <w:rPr>
        <w:rFonts w:ascii="Arial" w:hAnsi="Arial" w:hint="default"/>
      </w:rPr>
    </w:lvl>
    <w:lvl w:ilvl="6" w:tplc="E36C3C16" w:tentative="1">
      <w:start w:val="1"/>
      <w:numFmt w:val="bullet"/>
      <w:lvlText w:val="•"/>
      <w:lvlJc w:val="left"/>
      <w:pPr>
        <w:tabs>
          <w:tab w:val="num" w:pos="5040"/>
        </w:tabs>
        <w:ind w:left="5040" w:hanging="360"/>
      </w:pPr>
      <w:rPr>
        <w:rFonts w:ascii="Arial" w:hAnsi="Arial" w:hint="default"/>
      </w:rPr>
    </w:lvl>
    <w:lvl w:ilvl="7" w:tplc="A6B28C84" w:tentative="1">
      <w:start w:val="1"/>
      <w:numFmt w:val="bullet"/>
      <w:lvlText w:val="•"/>
      <w:lvlJc w:val="left"/>
      <w:pPr>
        <w:tabs>
          <w:tab w:val="num" w:pos="5760"/>
        </w:tabs>
        <w:ind w:left="5760" w:hanging="360"/>
      </w:pPr>
      <w:rPr>
        <w:rFonts w:ascii="Arial" w:hAnsi="Arial" w:hint="default"/>
      </w:rPr>
    </w:lvl>
    <w:lvl w:ilvl="8" w:tplc="4FE213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CB32F81"/>
    <w:multiLevelType w:val="multilevel"/>
    <w:tmpl w:val="DC6CC83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21E20078"/>
    <w:multiLevelType w:val="multilevel"/>
    <w:tmpl w:val="BC06BBF6"/>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74009F5"/>
    <w:multiLevelType w:val="hybridMultilevel"/>
    <w:tmpl w:val="C43E33B2"/>
    <w:lvl w:ilvl="0" w:tplc="BAA01700">
      <w:start w:val="1"/>
      <w:numFmt w:val="decimal"/>
      <w:lvlText w:val="%1."/>
      <w:lvlJc w:val="left"/>
      <w:pPr>
        <w:ind w:left="360" w:hanging="360"/>
      </w:pPr>
      <w:rPr>
        <w:rFonts w:hint="default"/>
        <w:b w:val="0"/>
        <w:bCs w:val="0"/>
        <w:i w:val="0"/>
        <w:iCs w:val="0"/>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8660A04"/>
    <w:multiLevelType w:val="hybridMultilevel"/>
    <w:tmpl w:val="DD3CC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827782"/>
    <w:multiLevelType w:val="multilevel"/>
    <w:tmpl w:val="4808BAC8"/>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339C2C0B"/>
    <w:multiLevelType w:val="hybridMultilevel"/>
    <w:tmpl w:val="BDE81722"/>
    <w:lvl w:ilvl="0" w:tplc="F5C06092">
      <w:start w:val="1"/>
      <w:numFmt w:val="bullet"/>
      <w:lvlText w:val="•"/>
      <w:lvlJc w:val="left"/>
      <w:pPr>
        <w:tabs>
          <w:tab w:val="num" w:pos="720"/>
        </w:tabs>
        <w:ind w:left="720" w:hanging="360"/>
      </w:pPr>
      <w:rPr>
        <w:rFonts w:ascii="Arial" w:hAnsi="Arial" w:hint="default"/>
      </w:rPr>
    </w:lvl>
    <w:lvl w:ilvl="1" w:tplc="2AE023F4" w:tentative="1">
      <w:start w:val="1"/>
      <w:numFmt w:val="bullet"/>
      <w:lvlText w:val="•"/>
      <w:lvlJc w:val="left"/>
      <w:pPr>
        <w:tabs>
          <w:tab w:val="num" w:pos="1440"/>
        </w:tabs>
        <w:ind w:left="1440" w:hanging="360"/>
      </w:pPr>
      <w:rPr>
        <w:rFonts w:ascii="Arial" w:hAnsi="Arial" w:hint="default"/>
      </w:rPr>
    </w:lvl>
    <w:lvl w:ilvl="2" w:tplc="A246DB9C" w:tentative="1">
      <w:start w:val="1"/>
      <w:numFmt w:val="bullet"/>
      <w:lvlText w:val="•"/>
      <w:lvlJc w:val="left"/>
      <w:pPr>
        <w:tabs>
          <w:tab w:val="num" w:pos="2160"/>
        </w:tabs>
        <w:ind w:left="2160" w:hanging="360"/>
      </w:pPr>
      <w:rPr>
        <w:rFonts w:ascii="Arial" w:hAnsi="Arial" w:hint="default"/>
      </w:rPr>
    </w:lvl>
    <w:lvl w:ilvl="3" w:tplc="B3DEDD5A" w:tentative="1">
      <w:start w:val="1"/>
      <w:numFmt w:val="bullet"/>
      <w:lvlText w:val="•"/>
      <w:lvlJc w:val="left"/>
      <w:pPr>
        <w:tabs>
          <w:tab w:val="num" w:pos="2880"/>
        </w:tabs>
        <w:ind w:left="2880" w:hanging="360"/>
      </w:pPr>
      <w:rPr>
        <w:rFonts w:ascii="Arial" w:hAnsi="Arial" w:hint="default"/>
      </w:rPr>
    </w:lvl>
    <w:lvl w:ilvl="4" w:tplc="7A5828EA" w:tentative="1">
      <w:start w:val="1"/>
      <w:numFmt w:val="bullet"/>
      <w:lvlText w:val="•"/>
      <w:lvlJc w:val="left"/>
      <w:pPr>
        <w:tabs>
          <w:tab w:val="num" w:pos="3600"/>
        </w:tabs>
        <w:ind w:left="3600" w:hanging="360"/>
      </w:pPr>
      <w:rPr>
        <w:rFonts w:ascii="Arial" w:hAnsi="Arial" w:hint="default"/>
      </w:rPr>
    </w:lvl>
    <w:lvl w:ilvl="5" w:tplc="1DF4A146" w:tentative="1">
      <w:start w:val="1"/>
      <w:numFmt w:val="bullet"/>
      <w:lvlText w:val="•"/>
      <w:lvlJc w:val="left"/>
      <w:pPr>
        <w:tabs>
          <w:tab w:val="num" w:pos="4320"/>
        </w:tabs>
        <w:ind w:left="4320" w:hanging="360"/>
      </w:pPr>
      <w:rPr>
        <w:rFonts w:ascii="Arial" w:hAnsi="Arial" w:hint="default"/>
      </w:rPr>
    </w:lvl>
    <w:lvl w:ilvl="6" w:tplc="89702D54" w:tentative="1">
      <w:start w:val="1"/>
      <w:numFmt w:val="bullet"/>
      <w:lvlText w:val="•"/>
      <w:lvlJc w:val="left"/>
      <w:pPr>
        <w:tabs>
          <w:tab w:val="num" w:pos="5040"/>
        </w:tabs>
        <w:ind w:left="5040" w:hanging="360"/>
      </w:pPr>
      <w:rPr>
        <w:rFonts w:ascii="Arial" w:hAnsi="Arial" w:hint="default"/>
      </w:rPr>
    </w:lvl>
    <w:lvl w:ilvl="7" w:tplc="3BA21D94" w:tentative="1">
      <w:start w:val="1"/>
      <w:numFmt w:val="bullet"/>
      <w:lvlText w:val="•"/>
      <w:lvlJc w:val="left"/>
      <w:pPr>
        <w:tabs>
          <w:tab w:val="num" w:pos="5760"/>
        </w:tabs>
        <w:ind w:left="5760" w:hanging="360"/>
      </w:pPr>
      <w:rPr>
        <w:rFonts w:ascii="Arial" w:hAnsi="Arial" w:hint="default"/>
      </w:rPr>
    </w:lvl>
    <w:lvl w:ilvl="8" w:tplc="015446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343BE0"/>
    <w:multiLevelType w:val="hybridMultilevel"/>
    <w:tmpl w:val="AACA939E"/>
    <w:lvl w:ilvl="0" w:tplc="B0CACDE6">
      <w:start w:val="1"/>
      <w:numFmt w:val="bullet"/>
      <w:pStyle w:val="plainbullets"/>
      <w:lvlText w:val=""/>
      <w:lvlJc w:val="left"/>
      <w:pPr>
        <w:ind w:left="36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2B18F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0A8389C"/>
    <w:multiLevelType w:val="hybridMultilevel"/>
    <w:tmpl w:val="FFFFFFFF"/>
    <w:lvl w:ilvl="0" w:tplc="FF04E956">
      <w:start w:val="1"/>
      <w:numFmt w:val="bullet"/>
      <w:lvlText w:val="-"/>
      <w:lvlJc w:val="left"/>
      <w:pPr>
        <w:ind w:left="720" w:hanging="360"/>
      </w:pPr>
      <w:rPr>
        <w:rFonts w:ascii="Aptos" w:hAnsi="Aptos" w:hint="default"/>
      </w:rPr>
    </w:lvl>
    <w:lvl w:ilvl="1" w:tplc="0F62A5FA">
      <w:start w:val="1"/>
      <w:numFmt w:val="bullet"/>
      <w:lvlText w:val="o"/>
      <w:lvlJc w:val="left"/>
      <w:pPr>
        <w:ind w:left="1440" w:hanging="360"/>
      </w:pPr>
      <w:rPr>
        <w:rFonts w:ascii="Courier New" w:hAnsi="Courier New" w:hint="default"/>
      </w:rPr>
    </w:lvl>
    <w:lvl w:ilvl="2" w:tplc="E1121B36">
      <w:start w:val="1"/>
      <w:numFmt w:val="bullet"/>
      <w:lvlText w:val=""/>
      <w:lvlJc w:val="left"/>
      <w:pPr>
        <w:ind w:left="2160" w:hanging="360"/>
      </w:pPr>
      <w:rPr>
        <w:rFonts w:ascii="Wingdings" w:hAnsi="Wingdings" w:hint="default"/>
      </w:rPr>
    </w:lvl>
    <w:lvl w:ilvl="3" w:tplc="62C8F1AE">
      <w:start w:val="1"/>
      <w:numFmt w:val="bullet"/>
      <w:lvlText w:val=""/>
      <w:lvlJc w:val="left"/>
      <w:pPr>
        <w:ind w:left="2880" w:hanging="360"/>
      </w:pPr>
      <w:rPr>
        <w:rFonts w:ascii="Symbol" w:hAnsi="Symbol" w:hint="default"/>
      </w:rPr>
    </w:lvl>
    <w:lvl w:ilvl="4" w:tplc="46CC5844">
      <w:start w:val="1"/>
      <w:numFmt w:val="bullet"/>
      <w:lvlText w:val="o"/>
      <w:lvlJc w:val="left"/>
      <w:pPr>
        <w:ind w:left="3600" w:hanging="360"/>
      </w:pPr>
      <w:rPr>
        <w:rFonts w:ascii="Courier New" w:hAnsi="Courier New" w:hint="default"/>
      </w:rPr>
    </w:lvl>
    <w:lvl w:ilvl="5" w:tplc="BC1E7F96">
      <w:start w:val="1"/>
      <w:numFmt w:val="bullet"/>
      <w:lvlText w:val=""/>
      <w:lvlJc w:val="left"/>
      <w:pPr>
        <w:ind w:left="4320" w:hanging="360"/>
      </w:pPr>
      <w:rPr>
        <w:rFonts w:ascii="Wingdings" w:hAnsi="Wingdings" w:hint="default"/>
      </w:rPr>
    </w:lvl>
    <w:lvl w:ilvl="6" w:tplc="14F8BE48">
      <w:start w:val="1"/>
      <w:numFmt w:val="bullet"/>
      <w:lvlText w:val=""/>
      <w:lvlJc w:val="left"/>
      <w:pPr>
        <w:ind w:left="5040" w:hanging="360"/>
      </w:pPr>
      <w:rPr>
        <w:rFonts w:ascii="Symbol" w:hAnsi="Symbol" w:hint="default"/>
      </w:rPr>
    </w:lvl>
    <w:lvl w:ilvl="7" w:tplc="54ACCD56">
      <w:start w:val="1"/>
      <w:numFmt w:val="bullet"/>
      <w:lvlText w:val="o"/>
      <w:lvlJc w:val="left"/>
      <w:pPr>
        <w:ind w:left="5760" w:hanging="360"/>
      </w:pPr>
      <w:rPr>
        <w:rFonts w:ascii="Courier New" w:hAnsi="Courier New" w:hint="default"/>
      </w:rPr>
    </w:lvl>
    <w:lvl w:ilvl="8" w:tplc="DAEE9CCC">
      <w:start w:val="1"/>
      <w:numFmt w:val="bullet"/>
      <w:lvlText w:val=""/>
      <w:lvlJc w:val="left"/>
      <w:pPr>
        <w:ind w:left="6480" w:hanging="360"/>
      </w:pPr>
      <w:rPr>
        <w:rFonts w:ascii="Wingdings" w:hAnsi="Wingdings" w:hint="default"/>
      </w:rPr>
    </w:lvl>
  </w:abstractNum>
  <w:abstractNum w:abstractNumId="14" w15:restartNumberingAfterBreak="0">
    <w:nsid w:val="486800B4"/>
    <w:multiLevelType w:val="multilevel"/>
    <w:tmpl w:val="A0241B2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03B3"/>
    <w:multiLevelType w:val="hybridMultilevel"/>
    <w:tmpl w:val="8CF65A32"/>
    <w:lvl w:ilvl="0" w:tplc="02AA7C1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424B3A"/>
    <w:multiLevelType w:val="hybridMultilevel"/>
    <w:tmpl w:val="76C6F0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558A6802"/>
    <w:multiLevelType w:val="hybridMultilevel"/>
    <w:tmpl w:val="BC1AE7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5C2087"/>
    <w:multiLevelType w:val="multilevel"/>
    <w:tmpl w:val="ED44DC1C"/>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731615"/>
    <w:multiLevelType w:val="multilevel"/>
    <w:tmpl w:val="9EB6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E1E5E73"/>
    <w:multiLevelType w:val="multilevel"/>
    <w:tmpl w:val="68469F8E"/>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63FA3AC2"/>
    <w:multiLevelType w:val="multilevel"/>
    <w:tmpl w:val="BE7A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9A76E3"/>
    <w:multiLevelType w:val="hybridMultilevel"/>
    <w:tmpl w:val="821ABF46"/>
    <w:lvl w:ilvl="0" w:tplc="5392589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21"/>
  </w:num>
  <w:num w:numId="2" w16cid:durableId="1639215797">
    <w:abstractNumId w:val="24"/>
  </w:num>
  <w:num w:numId="3" w16cid:durableId="1643265712">
    <w:abstractNumId w:val="6"/>
  </w:num>
  <w:num w:numId="4" w16cid:durableId="626202022">
    <w:abstractNumId w:val="17"/>
  </w:num>
  <w:num w:numId="5" w16cid:durableId="281765065">
    <w:abstractNumId w:val="20"/>
  </w:num>
  <w:num w:numId="6" w16cid:durableId="2092000146">
    <w:abstractNumId w:val="15"/>
  </w:num>
  <w:num w:numId="7" w16cid:durableId="1341661948">
    <w:abstractNumId w:val="24"/>
  </w:num>
  <w:num w:numId="8" w16cid:durableId="1983389004">
    <w:abstractNumId w:val="4"/>
  </w:num>
  <w:num w:numId="9" w16cid:durableId="1385720017">
    <w:abstractNumId w:val="30"/>
  </w:num>
  <w:num w:numId="10" w16cid:durableId="2119637520">
    <w:abstractNumId w:val="1"/>
  </w:num>
  <w:num w:numId="11" w16cid:durableId="264925331">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2038699392">
    <w:abstractNumId w:val="9"/>
  </w:num>
  <w:num w:numId="13" w16cid:durableId="1697537252">
    <w:abstractNumId w:val="14"/>
  </w:num>
  <w:num w:numId="14" w16cid:durableId="6132959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38592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3786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3177269">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16cid:durableId="736317129">
    <w:abstractNumId w:val="25"/>
  </w:num>
  <w:num w:numId="19" w16cid:durableId="874663137">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574633898">
    <w:abstractNumId w:val="11"/>
  </w:num>
  <w:num w:numId="21" w16cid:durableId="1435632325">
    <w:abstractNumId w:val="13"/>
  </w:num>
  <w:num w:numId="22" w16cid:durableId="619342502">
    <w:abstractNumId w:val="3"/>
  </w:num>
  <w:num w:numId="23" w16cid:durableId="422380976">
    <w:abstractNumId w:val="10"/>
  </w:num>
  <w:num w:numId="24" w16cid:durableId="405036138">
    <w:abstractNumId w:val="2"/>
  </w:num>
  <w:num w:numId="25" w16cid:durableId="471485377">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16cid:durableId="15689503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4908900">
    <w:abstractNumId w:val="6"/>
    <w:lvlOverride w:ilvl="0">
      <w:lvl w:ilvl="0">
        <w:start w:val="1"/>
        <w:numFmt w:val="decimal"/>
        <w:pStyle w:val="Heading2"/>
        <w:lvlText w:val="%1"/>
        <w:lvlJc w:val="left"/>
        <w:pPr>
          <w:ind w:left="720" w:hanging="720"/>
        </w:pPr>
        <w:rPr>
          <w:color w:val="auto"/>
        </w:rPr>
      </w:lvl>
    </w:lvlOverride>
  </w:num>
  <w:num w:numId="28" w16cid:durableId="435951209">
    <w:abstractNumId w:val="27"/>
  </w:num>
  <w:num w:numId="29" w16cid:durableId="1361395064">
    <w:abstractNumId w:val="28"/>
  </w:num>
  <w:num w:numId="30" w16cid:durableId="744692488">
    <w:abstractNumId w:val="6"/>
    <w:lvlOverride w:ilvl="0">
      <w:lvl w:ilvl="0">
        <w:start w:val="1"/>
        <w:numFmt w:val="decimal"/>
        <w:pStyle w:val="Heading2"/>
        <w:lvlText w:val="%1"/>
        <w:lvlJc w:val="left"/>
        <w:pPr>
          <w:ind w:left="720" w:hanging="720"/>
        </w:pPr>
        <w:rPr>
          <w:color w:val="auto"/>
        </w:rPr>
      </w:lvl>
    </w:lvlOverride>
  </w:num>
  <w:num w:numId="31" w16cid:durableId="801387131">
    <w:abstractNumId w:val="6"/>
    <w:lvlOverride w:ilvl="0">
      <w:lvl w:ilvl="0">
        <w:start w:val="1"/>
        <w:numFmt w:val="decimal"/>
        <w:pStyle w:val="Heading2"/>
        <w:lvlText w:val="%1"/>
        <w:lvlJc w:val="left"/>
        <w:pPr>
          <w:ind w:left="720" w:hanging="720"/>
        </w:pPr>
        <w:rPr>
          <w:color w:val="auto"/>
        </w:rPr>
      </w:lvl>
    </w:lvlOverride>
  </w:num>
  <w:num w:numId="32" w16cid:durableId="1662657314">
    <w:abstractNumId w:val="16"/>
  </w:num>
  <w:num w:numId="33" w16cid:durableId="1438863734">
    <w:abstractNumId w:val="19"/>
  </w:num>
  <w:num w:numId="34" w16cid:durableId="1436051156">
    <w:abstractNumId w:val="6"/>
    <w:lvlOverride w:ilvl="0">
      <w:lvl w:ilvl="0">
        <w:start w:val="1"/>
        <w:numFmt w:val="decimal"/>
        <w:pStyle w:val="Heading2"/>
        <w:lvlText w:val="%1"/>
        <w:lvlJc w:val="left"/>
        <w:pPr>
          <w:ind w:left="720" w:hanging="720"/>
        </w:pPr>
        <w:rPr>
          <w:color w:val="auto"/>
        </w:rPr>
      </w:lvl>
    </w:lvlOverride>
  </w:num>
  <w:num w:numId="35" w16cid:durableId="348264205">
    <w:abstractNumId w:val="22"/>
  </w:num>
  <w:num w:numId="36" w16cid:durableId="378895430">
    <w:abstractNumId w:val="5"/>
  </w:num>
  <w:num w:numId="37" w16cid:durableId="1174300648">
    <w:abstractNumId w:val="0"/>
  </w:num>
  <w:num w:numId="38" w16cid:durableId="1986622380">
    <w:abstractNumId w:val="18"/>
  </w:num>
  <w:num w:numId="39" w16cid:durableId="401950689">
    <w:abstractNumId w:val="12"/>
  </w:num>
  <w:num w:numId="40" w16cid:durableId="499347302">
    <w:abstractNumId w:val="7"/>
  </w:num>
  <w:num w:numId="41" w16cid:durableId="1937712139">
    <w:abstractNumId w:val="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2" w16cid:durableId="749153177">
    <w:abstractNumId w:val="21"/>
  </w:num>
  <w:num w:numId="43" w16cid:durableId="1399129207">
    <w:abstractNumId w:val="6"/>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lvl>
    </w:lvlOverride>
  </w:num>
  <w:num w:numId="44" w16cid:durableId="2005618809">
    <w:abstractNumId w:val="29"/>
  </w:num>
  <w:num w:numId="45" w16cid:durableId="318046538">
    <w:abstractNumId w:val="8"/>
  </w:num>
  <w:num w:numId="46" w16cid:durableId="2059011843">
    <w:abstractNumId w:val="26"/>
  </w:num>
  <w:num w:numId="47" w16cid:durableId="1943490721">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71"/>
    <w:rsid w:val="00000D38"/>
    <w:rsid w:val="00000EDF"/>
    <w:rsid w:val="0000121D"/>
    <w:rsid w:val="000014A0"/>
    <w:rsid w:val="00001C08"/>
    <w:rsid w:val="00001C58"/>
    <w:rsid w:val="00002583"/>
    <w:rsid w:val="000027BC"/>
    <w:rsid w:val="00002C45"/>
    <w:rsid w:val="00002E3F"/>
    <w:rsid w:val="00003247"/>
    <w:rsid w:val="000032AD"/>
    <w:rsid w:val="0000336D"/>
    <w:rsid w:val="000041E6"/>
    <w:rsid w:val="000042F6"/>
    <w:rsid w:val="00004340"/>
    <w:rsid w:val="00004E34"/>
    <w:rsid w:val="00005572"/>
    <w:rsid w:val="00006532"/>
    <w:rsid w:val="00006A92"/>
    <w:rsid w:val="00006D71"/>
    <w:rsid w:val="0000715E"/>
    <w:rsid w:val="00007672"/>
    <w:rsid w:val="0001020F"/>
    <w:rsid w:val="00010323"/>
    <w:rsid w:val="00011001"/>
    <w:rsid w:val="00011285"/>
    <w:rsid w:val="000118A2"/>
    <w:rsid w:val="0001197A"/>
    <w:rsid w:val="00011A5C"/>
    <w:rsid w:val="00012494"/>
    <w:rsid w:val="00012540"/>
    <w:rsid w:val="00012C73"/>
    <w:rsid w:val="00013050"/>
    <w:rsid w:val="000131C0"/>
    <w:rsid w:val="0001329F"/>
    <w:rsid w:val="00013524"/>
    <w:rsid w:val="00013963"/>
    <w:rsid w:val="00014037"/>
    <w:rsid w:val="0001493B"/>
    <w:rsid w:val="000149E3"/>
    <w:rsid w:val="00014A19"/>
    <w:rsid w:val="00014ABE"/>
    <w:rsid w:val="00015805"/>
    <w:rsid w:val="000162A3"/>
    <w:rsid w:val="00017010"/>
    <w:rsid w:val="00017230"/>
    <w:rsid w:val="0001759D"/>
    <w:rsid w:val="00017940"/>
    <w:rsid w:val="00017ED4"/>
    <w:rsid w:val="00017F6C"/>
    <w:rsid w:val="00017F9C"/>
    <w:rsid w:val="000200A8"/>
    <w:rsid w:val="00020EC7"/>
    <w:rsid w:val="00021193"/>
    <w:rsid w:val="00021AC2"/>
    <w:rsid w:val="00022883"/>
    <w:rsid w:val="00022A3F"/>
    <w:rsid w:val="0002338F"/>
    <w:rsid w:val="00023451"/>
    <w:rsid w:val="00023495"/>
    <w:rsid w:val="00023631"/>
    <w:rsid w:val="00023DD4"/>
    <w:rsid w:val="0002403C"/>
    <w:rsid w:val="00024A67"/>
    <w:rsid w:val="00024DFA"/>
    <w:rsid w:val="00025AF2"/>
    <w:rsid w:val="00025BEA"/>
    <w:rsid w:val="00025CE6"/>
    <w:rsid w:val="00026ADA"/>
    <w:rsid w:val="00026D69"/>
    <w:rsid w:val="00026EB7"/>
    <w:rsid w:val="0002705B"/>
    <w:rsid w:val="000278C7"/>
    <w:rsid w:val="00027AF6"/>
    <w:rsid w:val="00027F39"/>
    <w:rsid w:val="00030D50"/>
    <w:rsid w:val="0003142D"/>
    <w:rsid w:val="00031989"/>
    <w:rsid w:val="000319F6"/>
    <w:rsid w:val="00032290"/>
    <w:rsid w:val="00032789"/>
    <w:rsid w:val="00032D50"/>
    <w:rsid w:val="0003377F"/>
    <w:rsid w:val="00033AB4"/>
    <w:rsid w:val="00033E60"/>
    <w:rsid w:val="00033F8A"/>
    <w:rsid w:val="00034121"/>
    <w:rsid w:val="00034E5B"/>
    <w:rsid w:val="00035447"/>
    <w:rsid w:val="000355C5"/>
    <w:rsid w:val="00035F05"/>
    <w:rsid w:val="0003652A"/>
    <w:rsid w:val="000365D2"/>
    <w:rsid w:val="00036D79"/>
    <w:rsid w:val="000372D2"/>
    <w:rsid w:val="000373C5"/>
    <w:rsid w:val="000378C8"/>
    <w:rsid w:val="000379EF"/>
    <w:rsid w:val="00037D9F"/>
    <w:rsid w:val="00037F02"/>
    <w:rsid w:val="0004008D"/>
    <w:rsid w:val="0004050C"/>
    <w:rsid w:val="00040A1B"/>
    <w:rsid w:val="00040C22"/>
    <w:rsid w:val="000415FC"/>
    <w:rsid w:val="00041884"/>
    <w:rsid w:val="00042437"/>
    <w:rsid w:val="000432EA"/>
    <w:rsid w:val="00043D85"/>
    <w:rsid w:val="00043F41"/>
    <w:rsid w:val="000441B8"/>
    <w:rsid w:val="000444E9"/>
    <w:rsid w:val="00044D99"/>
    <w:rsid w:val="00045DE6"/>
    <w:rsid w:val="0004685F"/>
    <w:rsid w:val="00046861"/>
    <w:rsid w:val="00046886"/>
    <w:rsid w:val="000468C9"/>
    <w:rsid w:val="00047C64"/>
    <w:rsid w:val="0005088A"/>
    <w:rsid w:val="00050952"/>
    <w:rsid w:val="00051087"/>
    <w:rsid w:val="000522BF"/>
    <w:rsid w:val="000528F0"/>
    <w:rsid w:val="00052906"/>
    <w:rsid w:val="0005351E"/>
    <w:rsid w:val="000538A1"/>
    <w:rsid w:val="000539CE"/>
    <w:rsid w:val="00053DEE"/>
    <w:rsid w:val="00054085"/>
    <w:rsid w:val="00054239"/>
    <w:rsid w:val="000542FF"/>
    <w:rsid w:val="00054ABD"/>
    <w:rsid w:val="00054EB7"/>
    <w:rsid w:val="00054FD1"/>
    <w:rsid w:val="000558D7"/>
    <w:rsid w:val="00055CE9"/>
    <w:rsid w:val="000564F2"/>
    <w:rsid w:val="00056B48"/>
    <w:rsid w:val="00056C52"/>
    <w:rsid w:val="00056D8A"/>
    <w:rsid w:val="00056EAA"/>
    <w:rsid w:val="000575FA"/>
    <w:rsid w:val="0006024B"/>
    <w:rsid w:val="00060338"/>
    <w:rsid w:val="0006047C"/>
    <w:rsid w:val="000609ED"/>
    <w:rsid w:val="00060B82"/>
    <w:rsid w:val="000622A8"/>
    <w:rsid w:val="00062A1D"/>
    <w:rsid w:val="000633BF"/>
    <w:rsid w:val="0006398E"/>
    <w:rsid w:val="00063DF0"/>
    <w:rsid w:val="00064899"/>
    <w:rsid w:val="00064D8A"/>
    <w:rsid w:val="00064DEA"/>
    <w:rsid w:val="00064E4B"/>
    <w:rsid w:val="00064E55"/>
    <w:rsid w:val="00065535"/>
    <w:rsid w:val="00066351"/>
    <w:rsid w:val="0006677A"/>
    <w:rsid w:val="00066D41"/>
    <w:rsid w:val="00066E41"/>
    <w:rsid w:val="00066E50"/>
    <w:rsid w:val="0006740B"/>
    <w:rsid w:val="00067431"/>
    <w:rsid w:val="00067546"/>
    <w:rsid w:val="0006755D"/>
    <w:rsid w:val="0007081C"/>
    <w:rsid w:val="00070DA7"/>
    <w:rsid w:val="00070E7C"/>
    <w:rsid w:val="00070EA3"/>
    <w:rsid w:val="00070F78"/>
    <w:rsid w:val="00070FF3"/>
    <w:rsid w:val="0007121F"/>
    <w:rsid w:val="00071927"/>
    <w:rsid w:val="00072CE6"/>
    <w:rsid w:val="00073DF1"/>
    <w:rsid w:val="00073E06"/>
    <w:rsid w:val="00073EEF"/>
    <w:rsid w:val="000749BA"/>
    <w:rsid w:val="00074CC2"/>
    <w:rsid w:val="00074D5C"/>
    <w:rsid w:val="00074E6A"/>
    <w:rsid w:val="000757A2"/>
    <w:rsid w:val="0007594B"/>
    <w:rsid w:val="00075B6B"/>
    <w:rsid w:val="00076A61"/>
    <w:rsid w:val="00076B54"/>
    <w:rsid w:val="00076C7E"/>
    <w:rsid w:val="00076DB0"/>
    <w:rsid w:val="00077F86"/>
    <w:rsid w:val="00080227"/>
    <w:rsid w:val="00081BDB"/>
    <w:rsid w:val="00082676"/>
    <w:rsid w:val="000826DB"/>
    <w:rsid w:val="000830FD"/>
    <w:rsid w:val="00083B7C"/>
    <w:rsid w:val="000840F8"/>
    <w:rsid w:val="00084203"/>
    <w:rsid w:val="00084D78"/>
    <w:rsid w:val="00084EED"/>
    <w:rsid w:val="00085268"/>
    <w:rsid w:val="000859D4"/>
    <w:rsid w:val="0008648D"/>
    <w:rsid w:val="00086598"/>
    <w:rsid w:val="000869AB"/>
    <w:rsid w:val="00086DD2"/>
    <w:rsid w:val="00086E58"/>
    <w:rsid w:val="0008780E"/>
    <w:rsid w:val="0009083D"/>
    <w:rsid w:val="00090E60"/>
    <w:rsid w:val="00091247"/>
    <w:rsid w:val="000914A2"/>
    <w:rsid w:val="000916C9"/>
    <w:rsid w:val="00091952"/>
    <w:rsid w:val="00091998"/>
    <w:rsid w:val="000925FC"/>
    <w:rsid w:val="000926D2"/>
    <w:rsid w:val="00092ECD"/>
    <w:rsid w:val="00093429"/>
    <w:rsid w:val="00093692"/>
    <w:rsid w:val="000936F1"/>
    <w:rsid w:val="00093776"/>
    <w:rsid w:val="00093E37"/>
    <w:rsid w:val="000942EE"/>
    <w:rsid w:val="0009485C"/>
    <w:rsid w:val="00094986"/>
    <w:rsid w:val="00095F54"/>
    <w:rsid w:val="000962BD"/>
    <w:rsid w:val="000964D4"/>
    <w:rsid w:val="00096D3C"/>
    <w:rsid w:val="000973EF"/>
    <w:rsid w:val="00097C28"/>
    <w:rsid w:val="00097F35"/>
    <w:rsid w:val="00097FA8"/>
    <w:rsid w:val="00097FDB"/>
    <w:rsid w:val="000A0D19"/>
    <w:rsid w:val="000A0D8C"/>
    <w:rsid w:val="000A100A"/>
    <w:rsid w:val="000A1447"/>
    <w:rsid w:val="000A240D"/>
    <w:rsid w:val="000A31D2"/>
    <w:rsid w:val="000A391E"/>
    <w:rsid w:val="000A3F2A"/>
    <w:rsid w:val="000A4307"/>
    <w:rsid w:val="000A4667"/>
    <w:rsid w:val="000A4853"/>
    <w:rsid w:val="000A5170"/>
    <w:rsid w:val="000A5872"/>
    <w:rsid w:val="000A5E96"/>
    <w:rsid w:val="000A6067"/>
    <w:rsid w:val="000A6131"/>
    <w:rsid w:val="000A68A5"/>
    <w:rsid w:val="000A6BB7"/>
    <w:rsid w:val="000A7AAF"/>
    <w:rsid w:val="000A7B60"/>
    <w:rsid w:val="000A7EA2"/>
    <w:rsid w:val="000A7FD9"/>
    <w:rsid w:val="000B012D"/>
    <w:rsid w:val="000B076A"/>
    <w:rsid w:val="000B0AE9"/>
    <w:rsid w:val="000B10FC"/>
    <w:rsid w:val="000B11B1"/>
    <w:rsid w:val="000B17D9"/>
    <w:rsid w:val="000B36C3"/>
    <w:rsid w:val="000B38BC"/>
    <w:rsid w:val="000B4885"/>
    <w:rsid w:val="000B530B"/>
    <w:rsid w:val="000B5896"/>
    <w:rsid w:val="000B5FA0"/>
    <w:rsid w:val="000B6E25"/>
    <w:rsid w:val="000B6E3D"/>
    <w:rsid w:val="000B796B"/>
    <w:rsid w:val="000B7A26"/>
    <w:rsid w:val="000C017B"/>
    <w:rsid w:val="000C017E"/>
    <w:rsid w:val="000C04F1"/>
    <w:rsid w:val="000C0F45"/>
    <w:rsid w:val="000C17AB"/>
    <w:rsid w:val="000C240D"/>
    <w:rsid w:val="000C2DF5"/>
    <w:rsid w:val="000C4292"/>
    <w:rsid w:val="000C4595"/>
    <w:rsid w:val="000C5292"/>
    <w:rsid w:val="000C5353"/>
    <w:rsid w:val="000C5AFA"/>
    <w:rsid w:val="000C65A1"/>
    <w:rsid w:val="000C71F0"/>
    <w:rsid w:val="000C7BDF"/>
    <w:rsid w:val="000D0BFC"/>
    <w:rsid w:val="000D1069"/>
    <w:rsid w:val="000D2060"/>
    <w:rsid w:val="000D258E"/>
    <w:rsid w:val="000D282E"/>
    <w:rsid w:val="000D2E4A"/>
    <w:rsid w:val="000D2F08"/>
    <w:rsid w:val="000D3040"/>
    <w:rsid w:val="000D3A5E"/>
    <w:rsid w:val="000D42C3"/>
    <w:rsid w:val="000D466F"/>
    <w:rsid w:val="000D48FC"/>
    <w:rsid w:val="000D5328"/>
    <w:rsid w:val="000D59B8"/>
    <w:rsid w:val="000D6B90"/>
    <w:rsid w:val="000D6EFC"/>
    <w:rsid w:val="000D6F4A"/>
    <w:rsid w:val="000D7922"/>
    <w:rsid w:val="000D7C43"/>
    <w:rsid w:val="000E04E3"/>
    <w:rsid w:val="000E07D8"/>
    <w:rsid w:val="000E0B4B"/>
    <w:rsid w:val="000E0CAE"/>
    <w:rsid w:val="000E0F2A"/>
    <w:rsid w:val="000E1735"/>
    <w:rsid w:val="000E174E"/>
    <w:rsid w:val="000E17DE"/>
    <w:rsid w:val="000E1D9C"/>
    <w:rsid w:val="000E20E2"/>
    <w:rsid w:val="000E285E"/>
    <w:rsid w:val="000E2DBE"/>
    <w:rsid w:val="000E2E50"/>
    <w:rsid w:val="000E363E"/>
    <w:rsid w:val="000E3772"/>
    <w:rsid w:val="000E3C0F"/>
    <w:rsid w:val="000E3F70"/>
    <w:rsid w:val="000E3F9D"/>
    <w:rsid w:val="000E4FDA"/>
    <w:rsid w:val="000E65AD"/>
    <w:rsid w:val="000E68A9"/>
    <w:rsid w:val="000E6F4F"/>
    <w:rsid w:val="000E7382"/>
    <w:rsid w:val="000E7599"/>
    <w:rsid w:val="000E7B2C"/>
    <w:rsid w:val="000E7B66"/>
    <w:rsid w:val="000E7C95"/>
    <w:rsid w:val="000E7EB6"/>
    <w:rsid w:val="000F0212"/>
    <w:rsid w:val="000F0408"/>
    <w:rsid w:val="000F07D9"/>
    <w:rsid w:val="000F0A20"/>
    <w:rsid w:val="000F10CA"/>
    <w:rsid w:val="000F129C"/>
    <w:rsid w:val="000F12B9"/>
    <w:rsid w:val="000F1349"/>
    <w:rsid w:val="000F1A01"/>
    <w:rsid w:val="000F1ED6"/>
    <w:rsid w:val="000F2509"/>
    <w:rsid w:val="000F28DA"/>
    <w:rsid w:val="000F31CC"/>
    <w:rsid w:val="000F338D"/>
    <w:rsid w:val="000F3733"/>
    <w:rsid w:val="000F3C12"/>
    <w:rsid w:val="000F4232"/>
    <w:rsid w:val="000F43CF"/>
    <w:rsid w:val="000F4778"/>
    <w:rsid w:val="000F4D66"/>
    <w:rsid w:val="000F528F"/>
    <w:rsid w:val="000F53BE"/>
    <w:rsid w:val="000F592F"/>
    <w:rsid w:val="000F5C36"/>
    <w:rsid w:val="000F68DD"/>
    <w:rsid w:val="000F74C2"/>
    <w:rsid w:val="001013AD"/>
    <w:rsid w:val="001017A3"/>
    <w:rsid w:val="00101EE1"/>
    <w:rsid w:val="00102A31"/>
    <w:rsid w:val="00102FA0"/>
    <w:rsid w:val="00103736"/>
    <w:rsid w:val="00103961"/>
    <w:rsid w:val="00103EC2"/>
    <w:rsid w:val="00104352"/>
    <w:rsid w:val="001046E9"/>
    <w:rsid w:val="0010471C"/>
    <w:rsid w:val="00104AEA"/>
    <w:rsid w:val="00105808"/>
    <w:rsid w:val="00106CF7"/>
    <w:rsid w:val="0010798B"/>
    <w:rsid w:val="001100F6"/>
    <w:rsid w:val="0011040B"/>
    <w:rsid w:val="00110889"/>
    <w:rsid w:val="00110B92"/>
    <w:rsid w:val="00110EC6"/>
    <w:rsid w:val="0011117C"/>
    <w:rsid w:val="00111468"/>
    <w:rsid w:val="001116C3"/>
    <w:rsid w:val="00111A58"/>
    <w:rsid w:val="00111D9F"/>
    <w:rsid w:val="001120DC"/>
    <w:rsid w:val="00112F35"/>
    <w:rsid w:val="00113024"/>
    <w:rsid w:val="0011470B"/>
    <w:rsid w:val="001147C2"/>
    <w:rsid w:val="00115321"/>
    <w:rsid w:val="00115360"/>
    <w:rsid w:val="00115717"/>
    <w:rsid w:val="00115C55"/>
    <w:rsid w:val="001165E0"/>
    <w:rsid w:val="00116773"/>
    <w:rsid w:val="00116C1D"/>
    <w:rsid w:val="00116CF4"/>
    <w:rsid w:val="001171D3"/>
    <w:rsid w:val="00117207"/>
    <w:rsid w:val="00117AF5"/>
    <w:rsid w:val="00120136"/>
    <w:rsid w:val="001207CC"/>
    <w:rsid w:val="00121570"/>
    <w:rsid w:val="0012236B"/>
    <w:rsid w:val="0012306A"/>
    <w:rsid w:val="001230DE"/>
    <w:rsid w:val="001232A6"/>
    <w:rsid w:val="00123BA6"/>
    <w:rsid w:val="00123FA9"/>
    <w:rsid w:val="00124105"/>
    <w:rsid w:val="00124129"/>
    <w:rsid w:val="0012447E"/>
    <w:rsid w:val="001246FD"/>
    <w:rsid w:val="001247A3"/>
    <w:rsid w:val="00124833"/>
    <w:rsid w:val="00124FD8"/>
    <w:rsid w:val="00125142"/>
    <w:rsid w:val="00125322"/>
    <w:rsid w:val="001253C8"/>
    <w:rsid w:val="00125624"/>
    <w:rsid w:val="00125B78"/>
    <w:rsid w:val="00126268"/>
    <w:rsid w:val="00126514"/>
    <w:rsid w:val="00126AE3"/>
    <w:rsid w:val="00126C57"/>
    <w:rsid w:val="00126CF9"/>
    <w:rsid w:val="00126FC8"/>
    <w:rsid w:val="00127497"/>
    <w:rsid w:val="001275B4"/>
    <w:rsid w:val="00127714"/>
    <w:rsid w:val="001302B7"/>
    <w:rsid w:val="0013092A"/>
    <w:rsid w:val="00130F8B"/>
    <w:rsid w:val="00131064"/>
    <w:rsid w:val="0013134C"/>
    <w:rsid w:val="0013154B"/>
    <w:rsid w:val="0013191B"/>
    <w:rsid w:val="001321D2"/>
    <w:rsid w:val="001331E3"/>
    <w:rsid w:val="001337C1"/>
    <w:rsid w:val="001346BC"/>
    <w:rsid w:val="00134F49"/>
    <w:rsid w:val="00135C2C"/>
    <w:rsid w:val="00135D51"/>
    <w:rsid w:val="00135D8D"/>
    <w:rsid w:val="00135E7A"/>
    <w:rsid w:val="00135F81"/>
    <w:rsid w:val="00136109"/>
    <w:rsid w:val="001365E8"/>
    <w:rsid w:val="001375DC"/>
    <w:rsid w:val="00137686"/>
    <w:rsid w:val="00137D47"/>
    <w:rsid w:val="001404E4"/>
    <w:rsid w:val="001407D9"/>
    <w:rsid w:val="00141414"/>
    <w:rsid w:val="00141582"/>
    <w:rsid w:val="00141DC5"/>
    <w:rsid w:val="00142064"/>
    <w:rsid w:val="00142284"/>
    <w:rsid w:val="0014250E"/>
    <w:rsid w:val="00142834"/>
    <w:rsid w:val="00143119"/>
    <w:rsid w:val="0014324F"/>
    <w:rsid w:val="001435FA"/>
    <w:rsid w:val="0014404B"/>
    <w:rsid w:val="001448BF"/>
    <w:rsid w:val="0014534F"/>
    <w:rsid w:val="00145446"/>
    <w:rsid w:val="00145511"/>
    <w:rsid w:val="00145536"/>
    <w:rsid w:val="00145771"/>
    <w:rsid w:val="00145CF5"/>
    <w:rsid w:val="00146107"/>
    <w:rsid w:val="0014704E"/>
    <w:rsid w:val="0014717D"/>
    <w:rsid w:val="00147AB8"/>
    <w:rsid w:val="00150272"/>
    <w:rsid w:val="0015090B"/>
    <w:rsid w:val="00150980"/>
    <w:rsid w:val="00150A3A"/>
    <w:rsid w:val="00150C36"/>
    <w:rsid w:val="0015123F"/>
    <w:rsid w:val="00151535"/>
    <w:rsid w:val="00151603"/>
    <w:rsid w:val="00151649"/>
    <w:rsid w:val="00151D82"/>
    <w:rsid w:val="00152212"/>
    <w:rsid w:val="0015248D"/>
    <w:rsid w:val="001529F5"/>
    <w:rsid w:val="00152B95"/>
    <w:rsid w:val="00152BED"/>
    <w:rsid w:val="0015317E"/>
    <w:rsid w:val="001534CA"/>
    <w:rsid w:val="00153614"/>
    <w:rsid w:val="00153BE6"/>
    <w:rsid w:val="00154838"/>
    <w:rsid w:val="00155262"/>
    <w:rsid w:val="001554DD"/>
    <w:rsid w:val="00155CA1"/>
    <w:rsid w:val="00156694"/>
    <w:rsid w:val="001568F4"/>
    <w:rsid w:val="0015697C"/>
    <w:rsid w:val="00156A61"/>
    <w:rsid w:val="00156B72"/>
    <w:rsid w:val="00156C25"/>
    <w:rsid w:val="00156CE2"/>
    <w:rsid w:val="00157373"/>
    <w:rsid w:val="00160D7F"/>
    <w:rsid w:val="00160EA0"/>
    <w:rsid w:val="001617A0"/>
    <w:rsid w:val="0016201B"/>
    <w:rsid w:val="00162353"/>
    <w:rsid w:val="001625C1"/>
    <w:rsid w:val="00162B64"/>
    <w:rsid w:val="00162B89"/>
    <w:rsid w:val="00162BC1"/>
    <w:rsid w:val="001641A3"/>
    <w:rsid w:val="00164284"/>
    <w:rsid w:val="001646A8"/>
    <w:rsid w:val="001646F5"/>
    <w:rsid w:val="00165624"/>
    <w:rsid w:val="001657B3"/>
    <w:rsid w:val="00166AC8"/>
    <w:rsid w:val="001675B8"/>
    <w:rsid w:val="0016787C"/>
    <w:rsid w:val="00167C64"/>
    <w:rsid w:val="00167FD9"/>
    <w:rsid w:val="00170012"/>
    <w:rsid w:val="00170284"/>
    <w:rsid w:val="00170449"/>
    <w:rsid w:val="00170559"/>
    <w:rsid w:val="0017095F"/>
    <w:rsid w:val="0017129A"/>
    <w:rsid w:val="0017149A"/>
    <w:rsid w:val="001715BA"/>
    <w:rsid w:val="00171A0D"/>
    <w:rsid w:val="00171C62"/>
    <w:rsid w:val="00171C66"/>
    <w:rsid w:val="00171FF6"/>
    <w:rsid w:val="00172423"/>
    <w:rsid w:val="001728AE"/>
    <w:rsid w:val="001729FB"/>
    <w:rsid w:val="00172B73"/>
    <w:rsid w:val="00172CA9"/>
    <w:rsid w:val="00174095"/>
    <w:rsid w:val="00174221"/>
    <w:rsid w:val="0017442C"/>
    <w:rsid w:val="00174855"/>
    <w:rsid w:val="00174A1C"/>
    <w:rsid w:val="00174A20"/>
    <w:rsid w:val="00174B7E"/>
    <w:rsid w:val="00174FCD"/>
    <w:rsid w:val="001755D2"/>
    <w:rsid w:val="0017582C"/>
    <w:rsid w:val="001759DC"/>
    <w:rsid w:val="00176594"/>
    <w:rsid w:val="0017699C"/>
    <w:rsid w:val="0017726D"/>
    <w:rsid w:val="00177750"/>
    <w:rsid w:val="00177E60"/>
    <w:rsid w:val="00180049"/>
    <w:rsid w:val="001804D0"/>
    <w:rsid w:val="0018089A"/>
    <w:rsid w:val="001810EC"/>
    <w:rsid w:val="0018146E"/>
    <w:rsid w:val="00181F5E"/>
    <w:rsid w:val="0018213B"/>
    <w:rsid w:val="001822B0"/>
    <w:rsid w:val="001824EA"/>
    <w:rsid w:val="00183985"/>
    <w:rsid w:val="001840CE"/>
    <w:rsid w:val="0018451A"/>
    <w:rsid w:val="00184544"/>
    <w:rsid w:val="00184BF6"/>
    <w:rsid w:val="00184F5E"/>
    <w:rsid w:val="001853C8"/>
    <w:rsid w:val="00185801"/>
    <w:rsid w:val="00186160"/>
    <w:rsid w:val="00186505"/>
    <w:rsid w:val="001868A1"/>
    <w:rsid w:val="00187855"/>
    <w:rsid w:val="001879E4"/>
    <w:rsid w:val="00187DE6"/>
    <w:rsid w:val="001910FB"/>
    <w:rsid w:val="00191778"/>
    <w:rsid w:val="00191B60"/>
    <w:rsid w:val="00191EB3"/>
    <w:rsid w:val="0019315B"/>
    <w:rsid w:val="001932F1"/>
    <w:rsid w:val="0019336F"/>
    <w:rsid w:val="001933CF"/>
    <w:rsid w:val="001934AC"/>
    <w:rsid w:val="00193668"/>
    <w:rsid w:val="00193C32"/>
    <w:rsid w:val="00194302"/>
    <w:rsid w:val="00194A27"/>
    <w:rsid w:val="00194AD1"/>
    <w:rsid w:val="00195BB1"/>
    <w:rsid w:val="00195C8C"/>
    <w:rsid w:val="00196C91"/>
    <w:rsid w:val="00196EF3"/>
    <w:rsid w:val="0019706D"/>
    <w:rsid w:val="00197A71"/>
    <w:rsid w:val="00197C45"/>
    <w:rsid w:val="001A04F1"/>
    <w:rsid w:val="001A0872"/>
    <w:rsid w:val="001A154B"/>
    <w:rsid w:val="001A1775"/>
    <w:rsid w:val="001A1E5D"/>
    <w:rsid w:val="001A23D1"/>
    <w:rsid w:val="001A252C"/>
    <w:rsid w:val="001A3A19"/>
    <w:rsid w:val="001A3B91"/>
    <w:rsid w:val="001A4564"/>
    <w:rsid w:val="001A4C59"/>
    <w:rsid w:val="001A4D54"/>
    <w:rsid w:val="001A6046"/>
    <w:rsid w:val="001A621B"/>
    <w:rsid w:val="001A649A"/>
    <w:rsid w:val="001A69FA"/>
    <w:rsid w:val="001A6C50"/>
    <w:rsid w:val="001A7AFD"/>
    <w:rsid w:val="001B0E63"/>
    <w:rsid w:val="001B2519"/>
    <w:rsid w:val="001B25BF"/>
    <w:rsid w:val="001B2D86"/>
    <w:rsid w:val="001B2F72"/>
    <w:rsid w:val="001B30E9"/>
    <w:rsid w:val="001B3D56"/>
    <w:rsid w:val="001B4603"/>
    <w:rsid w:val="001B469A"/>
    <w:rsid w:val="001B4A1D"/>
    <w:rsid w:val="001B4B1B"/>
    <w:rsid w:val="001B4C00"/>
    <w:rsid w:val="001B504D"/>
    <w:rsid w:val="001B54FB"/>
    <w:rsid w:val="001B5EEF"/>
    <w:rsid w:val="001B61AB"/>
    <w:rsid w:val="001B62D1"/>
    <w:rsid w:val="001B69E5"/>
    <w:rsid w:val="001B6A2E"/>
    <w:rsid w:val="001B6AC9"/>
    <w:rsid w:val="001B720E"/>
    <w:rsid w:val="001B7679"/>
    <w:rsid w:val="001C00D8"/>
    <w:rsid w:val="001C0BDC"/>
    <w:rsid w:val="001C14A3"/>
    <w:rsid w:val="001C1601"/>
    <w:rsid w:val="001C1865"/>
    <w:rsid w:val="001C1B16"/>
    <w:rsid w:val="001C2BAE"/>
    <w:rsid w:val="001C320B"/>
    <w:rsid w:val="001C33E3"/>
    <w:rsid w:val="001C340B"/>
    <w:rsid w:val="001C3941"/>
    <w:rsid w:val="001C3B3B"/>
    <w:rsid w:val="001C3C6F"/>
    <w:rsid w:val="001C41FE"/>
    <w:rsid w:val="001C44EB"/>
    <w:rsid w:val="001C4603"/>
    <w:rsid w:val="001C4609"/>
    <w:rsid w:val="001C4A20"/>
    <w:rsid w:val="001C515B"/>
    <w:rsid w:val="001C518A"/>
    <w:rsid w:val="001C5726"/>
    <w:rsid w:val="001C596F"/>
    <w:rsid w:val="001C5C56"/>
    <w:rsid w:val="001C6144"/>
    <w:rsid w:val="001C6542"/>
    <w:rsid w:val="001C6A84"/>
    <w:rsid w:val="001C6D50"/>
    <w:rsid w:val="001C6DC5"/>
    <w:rsid w:val="001C7528"/>
    <w:rsid w:val="001C76D8"/>
    <w:rsid w:val="001C773C"/>
    <w:rsid w:val="001C7754"/>
    <w:rsid w:val="001C782B"/>
    <w:rsid w:val="001D0D58"/>
    <w:rsid w:val="001D1159"/>
    <w:rsid w:val="001D1217"/>
    <w:rsid w:val="001D170A"/>
    <w:rsid w:val="001D1A8F"/>
    <w:rsid w:val="001D2279"/>
    <w:rsid w:val="001D258C"/>
    <w:rsid w:val="001D31D1"/>
    <w:rsid w:val="001D32A9"/>
    <w:rsid w:val="001D3740"/>
    <w:rsid w:val="001D3DD5"/>
    <w:rsid w:val="001D3FBE"/>
    <w:rsid w:val="001D407D"/>
    <w:rsid w:val="001D425A"/>
    <w:rsid w:val="001D4C5C"/>
    <w:rsid w:val="001D4DB9"/>
    <w:rsid w:val="001D4E28"/>
    <w:rsid w:val="001D52AC"/>
    <w:rsid w:val="001D570A"/>
    <w:rsid w:val="001D613C"/>
    <w:rsid w:val="001D618E"/>
    <w:rsid w:val="001D61AD"/>
    <w:rsid w:val="001D64EF"/>
    <w:rsid w:val="001D65D3"/>
    <w:rsid w:val="001D6609"/>
    <w:rsid w:val="001D76B1"/>
    <w:rsid w:val="001D7A74"/>
    <w:rsid w:val="001E0B39"/>
    <w:rsid w:val="001E0E03"/>
    <w:rsid w:val="001E14EA"/>
    <w:rsid w:val="001E1535"/>
    <w:rsid w:val="001E2436"/>
    <w:rsid w:val="001E2CE3"/>
    <w:rsid w:val="001E2FD8"/>
    <w:rsid w:val="001E3AE8"/>
    <w:rsid w:val="001E4801"/>
    <w:rsid w:val="001E4F2F"/>
    <w:rsid w:val="001E50A9"/>
    <w:rsid w:val="001E51EC"/>
    <w:rsid w:val="001E5486"/>
    <w:rsid w:val="001E5CA1"/>
    <w:rsid w:val="001E6CAD"/>
    <w:rsid w:val="001E7C01"/>
    <w:rsid w:val="001E7FB8"/>
    <w:rsid w:val="001F08A7"/>
    <w:rsid w:val="001F0C94"/>
    <w:rsid w:val="001F1135"/>
    <w:rsid w:val="001F1939"/>
    <w:rsid w:val="001F1BA4"/>
    <w:rsid w:val="001F1C73"/>
    <w:rsid w:val="001F1CD6"/>
    <w:rsid w:val="001F41F7"/>
    <w:rsid w:val="001F44D4"/>
    <w:rsid w:val="001F483D"/>
    <w:rsid w:val="001F5492"/>
    <w:rsid w:val="001F5B8A"/>
    <w:rsid w:val="001F5D36"/>
    <w:rsid w:val="001F60F8"/>
    <w:rsid w:val="001F73AF"/>
    <w:rsid w:val="001F7CA9"/>
    <w:rsid w:val="002016A6"/>
    <w:rsid w:val="002019E7"/>
    <w:rsid w:val="00201C69"/>
    <w:rsid w:val="0020272D"/>
    <w:rsid w:val="00202E0C"/>
    <w:rsid w:val="0020337A"/>
    <w:rsid w:val="0020355F"/>
    <w:rsid w:val="00203926"/>
    <w:rsid w:val="00203F2C"/>
    <w:rsid w:val="0020503E"/>
    <w:rsid w:val="00205460"/>
    <w:rsid w:val="00206C54"/>
    <w:rsid w:val="00206E8D"/>
    <w:rsid w:val="00206EE5"/>
    <w:rsid w:val="00206EF5"/>
    <w:rsid w:val="002073BD"/>
    <w:rsid w:val="00207407"/>
    <w:rsid w:val="002100B1"/>
    <w:rsid w:val="0021029C"/>
    <w:rsid w:val="00210323"/>
    <w:rsid w:val="002107C2"/>
    <w:rsid w:val="002107DC"/>
    <w:rsid w:val="00210B5C"/>
    <w:rsid w:val="00211177"/>
    <w:rsid w:val="00211801"/>
    <w:rsid w:val="00211871"/>
    <w:rsid w:val="00212621"/>
    <w:rsid w:val="00212CD2"/>
    <w:rsid w:val="0021313F"/>
    <w:rsid w:val="0021316C"/>
    <w:rsid w:val="00213360"/>
    <w:rsid w:val="00213AD3"/>
    <w:rsid w:val="00213D20"/>
    <w:rsid w:val="00213DE2"/>
    <w:rsid w:val="00213EFE"/>
    <w:rsid w:val="00213F92"/>
    <w:rsid w:val="002145BF"/>
    <w:rsid w:val="002145CC"/>
    <w:rsid w:val="00214658"/>
    <w:rsid w:val="002146D8"/>
    <w:rsid w:val="00214FAB"/>
    <w:rsid w:val="00214FEC"/>
    <w:rsid w:val="002150B4"/>
    <w:rsid w:val="002151A9"/>
    <w:rsid w:val="0021536D"/>
    <w:rsid w:val="00215AC9"/>
    <w:rsid w:val="00215CF0"/>
    <w:rsid w:val="00215FE2"/>
    <w:rsid w:val="0021649B"/>
    <w:rsid w:val="00216882"/>
    <w:rsid w:val="0021691F"/>
    <w:rsid w:val="00217643"/>
    <w:rsid w:val="002179D8"/>
    <w:rsid w:val="00221DE6"/>
    <w:rsid w:val="00222137"/>
    <w:rsid w:val="00222383"/>
    <w:rsid w:val="002228E6"/>
    <w:rsid w:val="00222D33"/>
    <w:rsid w:val="00222D51"/>
    <w:rsid w:val="0022320E"/>
    <w:rsid w:val="002234D9"/>
    <w:rsid w:val="0022350B"/>
    <w:rsid w:val="00223D76"/>
    <w:rsid w:val="00224236"/>
    <w:rsid w:val="00224947"/>
    <w:rsid w:val="00225643"/>
    <w:rsid w:val="002257D6"/>
    <w:rsid w:val="00227382"/>
    <w:rsid w:val="00227860"/>
    <w:rsid w:val="00227A05"/>
    <w:rsid w:val="00227DB0"/>
    <w:rsid w:val="00230211"/>
    <w:rsid w:val="00230FDC"/>
    <w:rsid w:val="002314FE"/>
    <w:rsid w:val="00232373"/>
    <w:rsid w:val="00232466"/>
    <w:rsid w:val="002327BE"/>
    <w:rsid w:val="00232BDE"/>
    <w:rsid w:val="00232F52"/>
    <w:rsid w:val="00232F90"/>
    <w:rsid w:val="002336AB"/>
    <w:rsid w:val="00233B10"/>
    <w:rsid w:val="00233FFB"/>
    <w:rsid w:val="00234E21"/>
    <w:rsid w:val="00235AFB"/>
    <w:rsid w:val="00235E58"/>
    <w:rsid w:val="0023617A"/>
    <w:rsid w:val="00236936"/>
    <w:rsid w:val="0023694D"/>
    <w:rsid w:val="00236AEF"/>
    <w:rsid w:val="002375A8"/>
    <w:rsid w:val="002377BD"/>
    <w:rsid w:val="00237FC3"/>
    <w:rsid w:val="002407B8"/>
    <w:rsid w:val="00240DCD"/>
    <w:rsid w:val="002418DC"/>
    <w:rsid w:val="0024240E"/>
    <w:rsid w:val="00242CC8"/>
    <w:rsid w:val="00242F33"/>
    <w:rsid w:val="002435B3"/>
    <w:rsid w:val="00243C6C"/>
    <w:rsid w:val="00243CA4"/>
    <w:rsid w:val="00246B78"/>
    <w:rsid w:val="002473CA"/>
    <w:rsid w:val="00247700"/>
    <w:rsid w:val="00247778"/>
    <w:rsid w:val="00247BAF"/>
    <w:rsid w:val="00247D54"/>
    <w:rsid w:val="00247E01"/>
    <w:rsid w:val="0025052E"/>
    <w:rsid w:val="00250BBE"/>
    <w:rsid w:val="00250F38"/>
    <w:rsid w:val="002515B0"/>
    <w:rsid w:val="00251628"/>
    <w:rsid w:val="002517A3"/>
    <w:rsid w:val="00251AAD"/>
    <w:rsid w:val="00251E68"/>
    <w:rsid w:val="002531F4"/>
    <w:rsid w:val="002535F8"/>
    <w:rsid w:val="00253612"/>
    <w:rsid w:val="0025469B"/>
    <w:rsid w:val="00254708"/>
    <w:rsid w:val="00254866"/>
    <w:rsid w:val="00255250"/>
    <w:rsid w:val="00255D1D"/>
    <w:rsid w:val="00255D93"/>
    <w:rsid w:val="00256039"/>
    <w:rsid w:val="00256832"/>
    <w:rsid w:val="00257847"/>
    <w:rsid w:val="0025786E"/>
    <w:rsid w:val="002606AE"/>
    <w:rsid w:val="002609FF"/>
    <w:rsid w:val="00260E32"/>
    <w:rsid w:val="002615F3"/>
    <w:rsid w:val="00261624"/>
    <w:rsid w:val="00261C04"/>
    <w:rsid w:val="00261F82"/>
    <w:rsid w:val="00262364"/>
    <w:rsid w:val="002624F7"/>
    <w:rsid w:val="00262D8B"/>
    <w:rsid w:val="00263CB6"/>
    <w:rsid w:val="00263E06"/>
    <w:rsid w:val="00263EB4"/>
    <w:rsid w:val="0026456D"/>
    <w:rsid w:val="002649C5"/>
    <w:rsid w:val="00264DA2"/>
    <w:rsid w:val="00264F61"/>
    <w:rsid w:val="002659B6"/>
    <w:rsid w:val="00265A2D"/>
    <w:rsid w:val="0026665E"/>
    <w:rsid w:val="00266B5E"/>
    <w:rsid w:val="00266C5A"/>
    <w:rsid w:val="00267379"/>
    <w:rsid w:val="00267E73"/>
    <w:rsid w:val="00270565"/>
    <w:rsid w:val="002707B1"/>
    <w:rsid w:val="00270939"/>
    <w:rsid w:val="00270CE9"/>
    <w:rsid w:val="002710BB"/>
    <w:rsid w:val="0027131A"/>
    <w:rsid w:val="00271678"/>
    <w:rsid w:val="002717B5"/>
    <w:rsid w:val="002718B3"/>
    <w:rsid w:val="00271E1C"/>
    <w:rsid w:val="002729A5"/>
    <w:rsid w:val="00272E38"/>
    <w:rsid w:val="002734E5"/>
    <w:rsid w:val="00273E1C"/>
    <w:rsid w:val="00273F8E"/>
    <w:rsid w:val="002741D8"/>
    <w:rsid w:val="00274787"/>
    <w:rsid w:val="00274A8B"/>
    <w:rsid w:val="00274B73"/>
    <w:rsid w:val="00274FFC"/>
    <w:rsid w:val="00275281"/>
    <w:rsid w:val="0027541B"/>
    <w:rsid w:val="0027723B"/>
    <w:rsid w:val="00277DD2"/>
    <w:rsid w:val="00277F03"/>
    <w:rsid w:val="00281914"/>
    <w:rsid w:val="00281BB6"/>
    <w:rsid w:val="00282E5D"/>
    <w:rsid w:val="00282EAE"/>
    <w:rsid w:val="0028308B"/>
    <w:rsid w:val="002832D7"/>
    <w:rsid w:val="00283439"/>
    <w:rsid w:val="00283474"/>
    <w:rsid w:val="002841C7"/>
    <w:rsid w:val="002847FA"/>
    <w:rsid w:val="00284C5A"/>
    <w:rsid w:val="00284D14"/>
    <w:rsid w:val="00285328"/>
    <w:rsid w:val="00285C27"/>
    <w:rsid w:val="00286307"/>
    <w:rsid w:val="002869C8"/>
    <w:rsid w:val="00286CB6"/>
    <w:rsid w:val="00287890"/>
    <w:rsid w:val="00287954"/>
    <w:rsid w:val="00287A8C"/>
    <w:rsid w:val="00290731"/>
    <w:rsid w:val="00291443"/>
    <w:rsid w:val="00291BD9"/>
    <w:rsid w:val="00292322"/>
    <w:rsid w:val="002934AC"/>
    <w:rsid w:val="00293514"/>
    <w:rsid w:val="00293DDF"/>
    <w:rsid w:val="00293E2B"/>
    <w:rsid w:val="002940C7"/>
    <w:rsid w:val="002942E0"/>
    <w:rsid w:val="002944B6"/>
    <w:rsid w:val="00294880"/>
    <w:rsid w:val="00294D33"/>
    <w:rsid w:val="00295386"/>
    <w:rsid w:val="00295E7A"/>
    <w:rsid w:val="00296882"/>
    <w:rsid w:val="00296929"/>
    <w:rsid w:val="00297587"/>
    <w:rsid w:val="002A02FE"/>
    <w:rsid w:val="002A0982"/>
    <w:rsid w:val="002A09EF"/>
    <w:rsid w:val="002A0B9B"/>
    <w:rsid w:val="002A10A3"/>
    <w:rsid w:val="002A10F2"/>
    <w:rsid w:val="002A1B1F"/>
    <w:rsid w:val="002A1CBE"/>
    <w:rsid w:val="002A1EA8"/>
    <w:rsid w:val="002A23CE"/>
    <w:rsid w:val="002A2831"/>
    <w:rsid w:val="002A2D90"/>
    <w:rsid w:val="002A5456"/>
    <w:rsid w:val="002A55B5"/>
    <w:rsid w:val="002A5792"/>
    <w:rsid w:val="002A5843"/>
    <w:rsid w:val="002A5D61"/>
    <w:rsid w:val="002A62AD"/>
    <w:rsid w:val="002A68D6"/>
    <w:rsid w:val="002A6F7D"/>
    <w:rsid w:val="002A6FA9"/>
    <w:rsid w:val="002A7435"/>
    <w:rsid w:val="002A772A"/>
    <w:rsid w:val="002A7C0D"/>
    <w:rsid w:val="002B05E0"/>
    <w:rsid w:val="002B08E4"/>
    <w:rsid w:val="002B170B"/>
    <w:rsid w:val="002B205F"/>
    <w:rsid w:val="002B382C"/>
    <w:rsid w:val="002B3E2E"/>
    <w:rsid w:val="002B4787"/>
    <w:rsid w:val="002B4B70"/>
    <w:rsid w:val="002B5265"/>
    <w:rsid w:val="002B6108"/>
    <w:rsid w:val="002B63D5"/>
    <w:rsid w:val="002B64EA"/>
    <w:rsid w:val="002B69F6"/>
    <w:rsid w:val="002B7302"/>
    <w:rsid w:val="002B7E0E"/>
    <w:rsid w:val="002C0809"/>
    <w:rsid w:val="002C0A3B"/>
    <w:rsid w:val="002C0F70"/>
    <w:rsid w:val="002C102F"/>
    <w:rsid w:val="002C1087"/>
    <w:rsid w:val="002C11B1"/>
    <w:rsid w:val="002C1D91"/>
    <w:rsid w:val="002C1F7B"/>
    <w:rsid w:val="002C223D"/>
    <w:rsid w:val="002C2571"/>
    <w:rsid w:val="002C2B68"/>
    <w:rsid w:val="002C34E3"/>
    <w:rsid w:val="002C36A7"/>
    <w:rsid w:val="002C3E1C"/>
    <w:rsid w:val="002C4B41"/>
    <w:rsid w:val="002C4B65"/>
    <w:rsid w:val="002C514A"/>
    <w:rsid w:val="002C5380"/>
    <w:rsid w:val="002C6109"/>
    <w:rsid w:val="002C7F0D"/>
    <w:rsid w:val="002D0083"/>
    <w:rsid w:val="002D0DE9"/>
    <w:rsid w:val="002D12D7"/>
    <w:rsid w:val="002D132A"/>
    <w:rsid w:val="002D16A3"/>
    <w:rsid w:val="002D1876"/>
    <w:rsid w:val="002D1954"/>
    <w:rsid w:val="002D22CF"/>
    <w:rsid w:val="002D239D"/>
    <w:rsid w:val="002D249C"/>
    <w:rsid w:val="002D2B81"/>
    <w:rsid w:val="002D33AE"/>
    <w:rsid w:val="002D453E"/>
    <w:rsid w:val="002D4BDA"/>
    <w:rsid w:val="002D4D8C"/>
    <w:rsid w:val="002D51D5"/>
    <w:rsid w:val="002D5B0A"/>
    <w:rsid w:val="002D6064"/>
    <w:rsid w:val="002D67C2"/>
    <w:rsid w:val="002D6956"/>
    <w:rsid w:val="002D6A83"/>
    <w:rsid w:val="002D731F"/>
    <w:rsid w:val="002D76AF"/>
    <w:rsid w:val="002D7F68"/>
    <w:rsid w:val="002E0329"/>
    <w:rsid w:val="002E0354"/>
    <w:rsid w:val="002E0450"/>
    <w:rsid w:val="002E0ADC"/>
    <w:rsid w:val="002E16F8"/>
    <w:rsid w:val="002E1751"/>
    <w:rsid w:val="002E1F8C"/>
    <w:rsid w:val="002E3507"/>
    <w:rsid w:val="002E35F2"/>
    <w:rsid w:val="002E3CC9"/>
    <w:rsid w:val="002E3DA2"/>
    <w:rsid w:val="002E46EE"/>
    <w:rsid w:val="002E4B79"/>
    <w:rsid w:val="002E5161"/>
    <w:rsid w:val="002E53B1"/>
    <w:rsid w:val="002E549A"/>
    <w:rsid w:val="002E54EC"/>
    <w:rsid w:val="002E6104"/>
    <w:rsid w:val="002E619D"/>
    <w:rsid w:val="002E6560"/>
    <w:rsid w:val="002E7B1B"/>
    <w:rsid w:val="002E7CB9"/>
    <w:rsid w:val="002F0360"/>
    <w:rsid w:val="002F1457"/>
    <w:rsid w:val="002F1552"/>
    <w:rsid w:val="002F1D32"/>
    <w:rsid w:val="002F1D3A"/>
    <w:rsid w:val="002F1FC9"/>
    <w:rsid w:val="002F22E4"/>
    <w:rsid w:val="002F39A1"/>
    <w:rsid w:val="002F412B"/>
    <w:rsid w:val="002F4169"/>
    <w:rsid w:val="002F4D4F"/>
    <w:rsid w:val="002F4FA7"/>
    <w:rsid w:val="002F5C28"/>
    <w:rsid w:val="002F61D7"/>
    <w:rsid w:val="002F66B8"/>
    <w:rsid w:val="002F7427"/>
    <w:rsid w:val="002F7528"/>
    <w:rsid w:val="002F7C83"/>
    <w:rsid w:val="002F7E6D"/>
    <w:rsid w:val="002F7FF1"/>
    <w:rsid w:val="00300268"/>
    <w:rsid w:val="0030073D"/>
    <w:rsid w:val="00301D4F"/>
    <w:rsid w:val="00302160"/>
    <w:rsid w:val="003024BD"/>
    <w:rsid w:val="0030294F"/>
    <w:rsid w:val="00302FEC"/>
    <w:rsid w:val="0030328B"/>
    <w:rsid w:val="0030367D"/>
    <w:rsid w:val="0030394C"/>
    <w:rsid w:val="00303F99"/>
    <w:rsid w:val="00304AB4"/>
    <w:rsid w:val="00304C03"/>
    <w:rsid w:val="003059CD"/>
    <w:rsid w:val="00305BF0"/>
    <w:rsid w:val="00305D5F"/>
    <w:rsid w:val="003061DA"/>
    <w:rsid w:val="00306BAF"/>
    <w:rsid w:val="00306EDA"/>
    <w:rsid w:val="003072A7"/>
    <w:rsid w:val="003075DF"/>
    <w:rsid w:val="00310519"/>
    <w:rsid w:val="0031101B"/>
    <w:rsid w:val="0031110E"/>
    <w:rsid w:val="003114A1"/>
    <w:rsid w:val="00311590"/>
    <w:rsid w:val="0031168B"/>
    <w:rsid w:val="0031243D"/>
    <w:rsid w:val="00312C65"/>
    <w:rsid w:val="00312E02"/>
    <w:rsid w:val="0031307C"/>
    <w:rsid w:val="00313690"/>
    <w:rsid w:val="0031372A"/>
    <w:rsid w:val="003140D5"/>
    <w:rsid w:val="003147B3"/>
    <w:rsid w:val="00314C1F"/>
    <w:rsid w:val="00315099"/>
    <w:rsid w:val="00315407"/>
    <w:rsid w:val="00315DE7"/>
    <w:rsid w:val="00316437"/>
    <w:rsid w:val="0031651D"/>
    <w:rsid w:val="00316FD9"/>
    <w:rsid w:val="0031710B"/>
    <w:rsid w:val="003173D1"/>
    <w:rsid w:val="0031760F"/>
    <w:rsid w:val="00317EFC"/>
    <w:rsid w:val="0032089C"/>
    <w:rsid w:val="00320E8E"/>
    <w:rsid w:val="00320F1F"/>
    <w:rsid w:val="003214B3"/>
    <w:rsid w:val="0032329D"/>
    <w:rsid w:val="00323E7E"/>
    <w:rsid w:val="00323E8F"/>
    <w:rsid w:val="00324BD0"/>
    <w:rsid w:val="00324D39"/>
    <w:rsid w:val="00324EA5"/>
    <w:rsid w:val="00325235"/>
    <w:rsid w:val="003253A2"/>
    <w:rsid w:val="00325E00"/>
    <w:rsid w:val="00325FF7"/>
    <w:rsid w:val="00326E67"/>
    <w:rsid w:val="003270C2"/>
    <w:rsid w:val="00327430"/>
    <w:rsid w:val="00330198"/>
    <w:rsid w:val="00330675"/>
    <w:rsid w:val="00330A30"/>
    <w:rsid w:val="00331161"/>
    <w:rsid w:val="003314A8"/>
    <w:rsid w:val="00331B72"/>
    <w:rsid w:val="00331FA3"/>
    <w:rsid w:val="00332E54"/>
    <w:rsid w:val="00332FF8"/>
    <w:rsid w:val="003334BD"/>
    <w:rsid w:val="00334435"/>
    <w:rsid w:val="003352F6"/>
    <w:rsid w:val="00335AF9"/>
    <w:rsid w:val="003360B7"/>
    <w:rsid w:val="0033674D"/>
    <w:rsid w:val="003367F3"/>
    <w:rsid w:val="00336DB0"/>
    <w:rsid w:val="00336E37"/>
    <w:rsid w:val="003371A4"/>
    <w:rsid w:val="00337480"/>
    <w:rsid w:val="00337D37"/>
    <w:rsid w:val="00340490"/>
    <w:rsid w:val="00341111"/>
    <w:rsid w:val="003414CC"/>
    <w:rsid w:val="003422D4"/>
    <w:rsid w:val="0034230D"/>
    <w:rsid w:val="00342DBB"/>
    <w:rsid w:val="00342F16"/>
    <w:rsid w:val="003436D8"/>
    <w:rsid w:val="00344123"/>
    <w:rsid w:val="003441D8"/>
    <w:rsid w:val="00344512"/>
    <w:rsid w:val="00344784"/>
    <w:rsid w:val="003450CA"/>
    <w:rsid w:val="003459ED"/>
    <w:rsid w:val="00345EB2"/>
    <w:rsid w:val="0034632B"/>
    <w:rsid w:val="00347013"/>
    <w:rsid w:val="0034734E"/>
    <w:rsid w:val="00347B89"/>
    <w:rsid w:val="00347FAD"/>
    <w:rsid w:val="0035011D"/>
    <w:rsid w:val="003503B7"/>
    <w:rsid w:val="0035073C"/>
    <w:rsid w:val="00350D80"/>
    <w:rsid w:val="003515D6"/>
    <w:rsid w:val="003516CD"/>
    <w:rsid w:val="0035187F"/>
    <w:rsid w:val="0035189E"/>
    <w:rsid w:val="00352129"/>
    <w:rsid w:val="00352140"/>
    <w:rsid w:val="0035227A"/>
    <w:rsid w:val="003523AA"/>
    <w:rsid w:val="00352467"/>
    <w:rsid w:val="00353038"/>
    <w:rsid w:val="003534C3"/>
    <w:rsid w:val="003537AD"/>
    <w:rsid w:val="0035396A"/>
    <w:rsid w:val="00353BBD"/>
    <w:rsid w:val="00353F9A"/>
    <w:rsid w:val="00354C6A"/>
    <w:rsid w:val="00355912"/>
    <w:rsid w:val="00355ACD"/>
    <w:rsid w:val="00355C1D"/>
    <w:rsid w:val="00355E89"/>
    <w:rsid w:val="00356286"/>
    <w:rsid w:val="00356787"/>
    <w:rsid w:val="00356B36"/>
    <w:rsid w:val="00356F5F"/>
    <w:rsid w:val="003570B6"/>
    <w:rsid w:val="00357CFE"/>
    <w:rsid w:val="00357D93"/>
    <w:rsid w:val="00357E36"/>
    <w:rsid w:val="00360039"/>
    <w:rsid w:val="00360204"/>
    <w:rsid w:val="00360976"/>
    <w:rsid w:val="00360B2B"/>
    <w:rsid w:val="00361306"/>
    <w:rsid w:val="003614DD"/>
    <w:rsid w:val="003615A8"/>
    <w:rsid w:val="003627FF"/>
    <w:rsid w:val="00362888"/>
    <w:rsid w:val="00362B8B"/>
    <w:rsid w:val="00362D29"/>
    <w:rsid w:val="0036382D"/>
    <w:rsid w:val="00363D2E"/>
    <w:rsid w:val="00364516"/>
    <w:rsid w:val="00364645"/>
    <w:rsid w:val="00364A4A"/>
    <w:rsid w:val="0036523C"/>
    <w:rsid w:val="003654AC"/>
    <w:rsid w:val="003656A5"/>
    <w:rsid w:val="0036573C"/>
    <w:rsid w:val="0036595D"/>
    <w:rsid w:val="003671BF"/>
    <w:rsid w:val="00367802"/>
    <w:rsid w:val="0036794A"/>
    <w:rsid w:val="0036798B"/>
    <w:rsid w:val="0037073B"/>
    <w:rsid w:val="003713AC"/>
    <w:rsid w:val="00371510"/>
    <w:rsid w:val="00371C1F"/>
    <w:rsid w:val="003722C3"/>
    <w:rsid w:val="00372987"/>
    <w:rsid w:val="00372AE4"/>
    <w:rsid w:val="00373252"/>
    <w:rsid w:val="0037344D"/>
    <w:rsid w:val="003736A5"/>
    <w:rsid w:val="00373B35"/>
    <w:rsid w:val="00374373"/>
    <w:rsid w:val="00374B05"/>
    <w:rsid w:val="00374B88"/>
    <w:rsid w:val="0037589E"/>
    <w:rsid w:val="00377114"/>
    <w:rsid w:val="003773DB"/>
    <w:rsid w:val="0037795C"/>
    <w:rsid w:val="00377A18"/>
    <w:rsid w:val="00377D2A"/>
    <w:rsid w:val="00377D59"/>
    <w:rsid w:val="0038010E"/>
    <w:rsid w:val="003805B0"/>
    <w:rsid w:val="00380779"/>
    <w:rsid w:val="00380ED0"/>
    <w:rsid w:val="00380F05"/>
    <w:rsid w:val="003811BC"/>
    <w:rsid w:val="003812BE"/>
    <w:rsid w:val="003816E0"/>
    <w:rsid w:val="0038182E"/>
    <w:rsid w:val="00381C00"/>
    <w:rsid w:val="00382588"/>
    <w:rsid w:val="00382F9C"/>
    <w:rsid w:val="003832EE"/>
    <w:rsid w:val="0038382D"/>
    <w:rsid w:val="00384559"/>
    <w:rsid w:val="00384BE5"/>
    <w:rsid w:val="003856CE"/>
    <w:rsid w:val="00385CD0"/>
    <w:rsid w:val="0038769A"/>
    <w:rsid w:val="00387E92"/>
    <w:rsid w:val="00391B92"/>
    <w:rsid w:val="00391E90"/>
    <w:rsid w:val="00391F16"/>
    <w:rsid w:val="00392210"/>
    <w:rsid w:val="003923CF"/>
    <w:rsid w:val="003928BA"/>
    <w:rsid w:val="00393C89"/>
    <w:rsid w:val="00395407"/>
    <w:rsid w:val="003959D8"/>
    <w:rsid w:val="00395B70"/>
    <w:rsid w:val="0039608B"/>
    <w:rsid w:val="00396208"/>
    <w:rsid w:val="0039699B"/>
    <w:rsid w:val="00396ADF"/>
    <w:rsid w:val="00396B2F"/>
    <w:rsid w:val="003971BC"/>
    <w:rsid w:val="003A0913"/>
    <w:rsid w:val="003A0A49"/>
    <w:rsid w:val="003A0C6F"/>
    <w:rsid w:val="003A13E6"/>
    <w:rsid w:val="003A1C1E"/>
    <w:rsid w:val="003A1FA5"/>
    <w:rsid w:val="003A2145"/>
    <w:rsid w:val="003A2902"/>
    <w:rsid w:val="003A2A87"/>
    <w:rsid w:val="003A2FCF"/>
    <w:rsid w:val="003A30C7"/>
    <w:rsid w:val="003A3204"/>
    <w:rsid w:val="003A32B7"/>
    <w:rsid w:val="003A37EA"/>
    <w:rsid w:val="003A38AC"/>
    <w:rsid w:val="003A44F9"/>
    <w:rsid w:val="003A4A24"/>
    <w:rsid w:val="003A52E5"/>
    <w:rsid w:val="003A6AC3"/>
    <w:rsid w:val="003A6D2C"/>
    <w:rsid w:val="003A6EF8"/>
    <w:rsid w:val="003A6F9D"/>
    <w:rsid w:val="003A6FEA"/>
    <w:rsid w:val="003A709E"/>
    <w:rsid w:val="003A7209"/>
    <w:rsid w:val="003A720C"/>
    <w:rsid w:val="003A723E"/>
    <w:rsid w:val="003A7F36"/>
    <w:rsid w:val="003B012A"/>
    <w:rsid w:val="003B0172"/>
    <w:rsid w:val="003B0916"/>
    <w:rsid w:val="003B0C1F"/>
    <w:rsid w:val="003B0E75"/>
    <w:rsid w:val="003B16B9"/>
    <w:rsid w:val="003B1E29"/>
    <w:rsid w:val="003B24D3"/>
    <w:rsid w:val="003B2CC6"/>
    <w:rsid w:val="003B2E33"/>
    <w:rsid w:val="003B3CDC"/>
    <w:rsid w:val="003B4A15"/>
    <w:rsid w:val="003B4E8A"/>
    <w:rsid w:val="003B511C"/>
    <w:rsid w:val="003B64C1"/>
    <w:rsid w:val="003B774D"/>
    <w:rsid w:val="003B7B00"/>
    <w:rsid w:val="003C0979"/>
    <w:rsid w:val="003C1FCE"/>
    <w:rsid w:val="003C268C"/>
    <w:rsid w:val="003C26A8"/>
    <w:rsid w:val="003C2B1A"/>
    <w:rsid w:val="003C3F1F"/>
    <w:rsid w:val="003C425E"/>
    <w:rsid w:val="003C433F"/>
    <w:rsid w:val="003C4B87"/>
    <w:rsid w:val="003C4DF5"/>
    <w:rsid w:val="003C55BB"/>
    <w:rsid w:val="003C67DD"/>
    <w:rsid w:val="003C6B31"/>
    <w:rsid w:val="003C6B99"/>
    <w:rsid w:val="003C6FAD"/>
    <w:rsid w:val="003C755E"/>
    <w:rsid w:val="003C75E3"/>
    <w:rsid w:val="003C785C"/>
    <w:rsid w:val="003C7ACB"/>
    <w:rsid w:val="003D0168"/>
    <w:rsid w:val="003D01B2"/>
    <w:rsid w:val="003D0279"/>
    <w:rsid w:val="003D145D"/>
    <w:rsid w:val="003D14B5"/>
    <w:rsid w:val="003D155E"/>
    <w:rsid w:val="003D17F3"/>
    <w:rsid w:val="003D1A2E"/>
    <w:rsid w:val="003D1E22"/>
    <w:rsid w:val="003D1E64"/>
    <w:rsid w:val="003D2226"/>
    <w:rsid w:val="003D2D66"/>
    <w:rsid w:val="003D2E36"/>
    <w:rsid w:val="003D2FDA"/>
    <w:rsid w:val="003D3520"/>
    <w:rsid w:val="003D35E7"/>
    <w:rsid w:val="003D3D41"/>
    <w:rsid w:val="003D3D67"/>
    <w:rsid w:val="003D3E71"/>
    <w:rsid w:val="003D49EF"/>
    <w:rsid w:val="003D505A"/>
    <w:rsid w:val="003D5496"/>
    <w:rsid w:val="003D6328"/>
    <w:rsid w:val="003D65F6"/>
    <w:rsid w:val="003D70BE"/>
    <w:rsid w:val="003D7363"/>
    <w:rsid w:val="003D7890"/>
    <w:rsid w:val="003E0219"/>
    <w:rsid w:val="003E057C"/>
    <w:rsid w:val="003E07B4"/>
    <w:rsid w:val="003E1650"/>
    <w:rsid w:val="003E2A29"/>
    <w:rsid w:val="003E339C"/>
    <w:rsid w:val="003E3B5D"/>
    <w:rsid w:val="003E44CF"/>
    <w:rsid w:val="003E4DB3"/>
    <w:rsid w:val="003E4E58"/>
    <w:rsid w:val="003E732A"/>
    <w:rsid w:val="003E747A"/>
    <w:rsid w:val="003E74EE"/>
    <w:rsid w:val="003E7756"/>
    <w:rsid w:val="003E780B"/>
    <w:rsid w:val="003E7837"/>
    <w:rsid w:val="003E7902"/>
    <w:rsid w:val="003F0072"/>
    <w:rsid w:val="003F00CD"/>
    <w:rsid w:val="003F0145"/>
    <w:rsid w:val="003F0A05"/>
    <w:rsid w:val="003F1750"/>
    <w:rsid w:val="003F18BD"/>
    <w:rsid w:val="003F2997"/>
    <w:rsid w:val="003F2BBE"/>
    <w:rsid w:val="003F31B2"/>
    <w:rsid w:val="003F497D"/>
    <w:rsid w:val="003F4C8A"/>
    <w:rsid w:val="003F4D62"/>
    <w:rsid w:val="003F58F8"/>
    <w:rsid w:val="003F5913"/>
    <w:rsid w:val="003F59D9"/>
    <w:rsid w:val="003F5B4D"/>
    <w:rsid w:val="003F619F"/>
    <w:rsid w:val="003F650E"/>
    <w:rsid w:val="003F653D"/>
    <w:rsid w:val="003F725A"/>
    <w:rsid w:val="00400BF7"/>
    <w:rsid w:val="00400C23"/>
    <w:rsid w:val="00401442"/>
    <w:rsid w:val="00401687"/>
    <w:rsid w:val="00402114"/>
    <w:rsid w:val="004021AC"/>
    <w:rsid w:val="004025BB"/>
    <w:rsid w:val="00402A96"/>
    <w:rsid w:val="00402BE4"/>
    <w:rsid w:val="00402E5B"/>
    <w:rsid w:val="00403248"/>
    <w:rsid w:val="004043D9"/>
    <w:rsid w:val="0040532D"/>
    <w:rsid w:val="0040576A"/>
    <w:rsid w:val="00406710"/>
    <w:rsid w:val="00406882"/>
    <w:rsid w:val="00406A35"/>
    <w:rsid w:val="00406DFB"/>
    <w:rsid w:val="00406EFD"/>
    <w:rsid w:val="00410880"/>
    <w:rsid w:val="00410B27"/>
    <w:rsid w:val="00410F34"/>
    <w:rsid w:val="0041185D"/>
    <w:rsid w:val="004119A5"/>
    <w:rsid w:val="00411B53"/>
    <w:rsid w:val="00412BF8"/>
    <w:rsid w:val="0041309B"/>
    <w:rsid w:val="00413231"/>
    <w:rsid w:val="004132A8"/>
    <w:rsid w:val="0041373E"/>
    <w:rsid w:val="00413FB5"/>
    <w:rsid w:val="004141BA"/>
    <w:rsid w:val="004146EF"/>
    <w:rsid w:val="00414CE0"/>
    <w:rsid w:val="00414F44"/>
    <w:rsid w:val="0041503F"/>
    <w:rsid w:val="004153EA"/>
    <w:rsid w:val="00415BE7"/>
    <w:rsid w:val="004163A3"/>
    <w:rsid w:val="00416A5D"/>
    <w:rsid w:val="00416DA4"/>
    <w:rsid w:val="0041769A"/>
    <w:rsid w:val="00417A26"/>
    <w:rsid w:val="0042039C"/>
    <w:rsid w:val="00421121"/>
    <w:rsid w:val="00421E8B"/>
    <w:rsid w:val="00422360"/>
    <w:rsid w:val="0042237F"/>
    <w:rsid w:val="0042267E"/>
    <w:rsid w:val="0042293F"/>
    <w:rsid w:val="0042443D"/>
    <w:rsid w:val="00424E0C"/>
    <w:rsid w:val="004256E3"/>
    <w:rsid w:val="004259EE"/>
    <w:rsid w:val="00425B6F"/>
    <w:rsid w:val="00425D3A"/>
    <w:rsid w:val="00426DBF"/>
    <w:rsid w:val="00427EFC"/>
    <w:rsid w:val="004303C7"/>
    <w:rsid w:val="00430A3F"/>
    <w:rsid w:val="00430B4C"/>
    <w:rsid w:val="00430FB6"/>
    <w:rsid w:val="00431682"/>
    <w:rsid w:val="00431CF7"/>
    <w:rsid w:val="00431DD1"/>
    <w:rsid w:val="00431DFD"/>
    <w:rsid w:val="00432172"/>
    <w:rsid w:val="004323B2"/>
    <w:rsid w:val="00432CAE"/>
    <w:rsid w:val="00432EC2"/>
    <w:rsid w:val="004333E3"/>
    <w:rsid w:val="00433847"/>
    <w:rsid w:val="00433B3C"/>
    <w:rsid w:val="004341C5"/>
    <w:rsid w:val="004343B6"/>
    <w:rsid w:val="0043467C"/>
    <w:rsid w:val="004346BA"/>
    <w:rsid w:val="004347B4"/>
    <w:rsid w:val="00434A4F"/>
    <w:rsid w:val="00435E54"/>
    <w:rsid w:val="00436BF4"/>
    <w:rsid w:val="004370F0"/>
    <w:rsid w:val="00437495"/>
    <w:rsid w:val="0043769B"/>
    <w:rsid w:val="004377BC"/>
    <w:rsid w:val="004378EB"/>
    <w:rsid w:val="00437C2C"/>
    <w:rsid w:val="004404F1"/>
    <w:rsid w:val="00440C8E"/>
    <w:rsid w:val="00440DEC"/>
    <w:rsid w:val="00441210"/>
    <w:rsid w:val="00441293"/>
    <w:rsid w:val="00441BFD"/>
    <w:rsid w:val="00441F51"/>
    <w:rsid w:val="004429A3"/>
    <w:rsid w:val="00442D50"/>
    <w:rsid w:val="0044308E"/>
    <w:rsid w:val="004434FE"/>
    <w:rsid w:val="00443871"/>
    <w:rsid w:val="00443D1E"/>
    <w:rsid w:val="00443D43"/>
    <w:rsid w:val="00443F7D"/>
    <w:rsid w:val="00444125"/>
    <w:rsid w:val="004447E8"/>
    <w:rsid w:val="004449E4"/>
    <w:rsid w:val="00444A54"/>
    <w:rsid w:val="00445C5B"/>
    <w:rsid w:val="00446490"/>
    <w:rsid w:val="004467AE"/>
    <w:rsid w:val="00446881"/>
    <w:rsid w:val="00446899"/>
    <w:rsid w:val="0044707E"/>
    <w:rsid w:val="0044720F"/>
    <w:rsid w:val="00447239"/>
    <w:rsid w:val="00447FA8"/>
    <w:rsid w:val="00450446"/>
    <w:rsid w:val="00451B82"/>
    <w:rsid w:val="00452249"/>
    <w:rsid w:val="004522DF"/>
    <w:rsid w:val="00452900"/>
    <w:rsid w:val="004534F8"/>
    <w:rsid w:val="00453AC7"/>
    <w:rsid w:val="00453B55"/>
    <w:rsid w:val="004542FF"/>
    <w:rsid w:val="00455E10"/>
    <w:rsid w:val="004569FA"/>
    <w:rsid w:val="004604DF"/>
    <w:rsid w:val="0046110A"/>
    <w:rsid w:val="0046139D"/>
    <w:rsid w:val="00461576"/>
    <w:rsid w:val="00461957"/>
    <w:rsid w:val="0046230D"/>
    <w:rsid w:val="00462371"/>
    <w:rsid w:val="004625A9"/>
    <w:rsid w:val="00463C2F"/>
    <w:rsid w:val="00464959"/>
    <w:rsid w:val="004657EA"/>
    <w:rsid w:val="00465B4A"/>
    <w:rsid w:val="00465C4D"/>
    <w:rsid w:val="00465F8B"/>
    <w:rsid w:val="0046625C"/>
    <w:rsid w:val="0046700A"/>
    <w:rsid w:val="00467701"/>
    <w:rsid w:val="00470C21"/>
    <w:rsid w:val="00470DC9"/>
    <w:rsid w:val="00470F47"/>
    <w:rsid w:val="004713FC"/>
    <w:rsid w:val="00471717"/>
    <w:rsid w:val="00471A24"/>
    <w:rsid w:val="0047207C"/>
    <w:rsid w:val="0047214C"/>
    <w:rsid w:val="00472852"/>
    <w:rsid w:val="00472CD3"/>
    <w:rsid w:val="00472D11"/>
    <w:rsid w:val="00472EA1"/>
    <w:rsid w:val="00473034"/>
    <w:rsid w:val="00473174"/>
    <w:rsid w:val="004733C2"/>
    <w:rsid w:val="004738F3"/>
    <w:rsid w:val="00473ABB"/>
    <w:rsid w:val="00473B96"/>
    <w:rsid w:val="00474665"/>
    <w:rsid w:val="004747BC"/>
    <w:rsid w:val="00475176"/>
    <w:rsid w:val="004754F4"/>
    <w:rsid w:val="00475A27"/>
    <w:rsid w:val="00475D20"/>
    <w:rsid w:val="004764D3"/>
    <w:rsid w:val="00476C1F"/>
    <w:rsid w:val="00476C9E"/>
    <w:rsid w:val="00476D07"/>
    <w:rsid w:val="00476FD6"/>
    <w:rsid w:val="004771FD"/>
    <w:rsid w:val="00477B23"/>
    <w:rsid w:val="00477BC5"/>
    <w:rsid w:val="00477C6D"/>
    <w:rsid w:val="00480A75"/>
    <w:rsid w:val="00480CDD"/>
    <w:rsid w:val="00481FD9"/>
    <w:rsid w:val="0048246D"/>
    <w:rsid w:val="004827B0"/>
    <w:rsid w:val="004827F5"/>
    <w:rsid w:val="004830B2"/>
    <w:rsid w:val="0048347C"/>
    <w:rsid w:val="00483498"/>
    <w:rsid w:val="004839F7"/>
    <w:rsid w:val="00483A31"/>
    <w:rsid w:val="00483ECE"/>
    <w:rsid w:val="00483EDB"/>
    <w:rsid w:val="00483FF4"/>
    <w:rsid w:val="00484171"/>
    <w:rsid w:val="0048427B"/>
    <w:rsid w:val="004844B6"/>
    <w:rsid w:val="00485080"/>
    <w:rsid w:val="004850A7"/>
    <w:rsid w:val="00486017"/>
    <w:rsid w:val="00486425"/>
    <w:rsid w:val="00486597"/>
    <w:rsid w:val="00486598"/>
    <w:rsid w:val="00486651"/>
    <w:rsid w:val="00490454"/>
    <w:rsid w:val="00490D64"/>
    <w:rsid w:val="00490D74"/>
    <w:rsid w:val="00491758"/>
    <w:rsid w:val="00491AC6"/>
    <w:rsid w:val="00491E5F"/>
    <w:rsid w:val="00492917"/>
    <w:rsid w:val="00492BB3"/>
    <w:rsid w:val="00492C49"/>
    <w:rsid w:val="00492FAD"/>
    <w:rsid w:val="0049305F"/>
    <w:rsid w:val="0049380C"/>
    <w:rsid w:val="00493F3C"/>
    <w:rsid w:val="00494833"/>
    <w:rsid w:val="004954C1"/>
    <w:rsid w:val="00496A5C"/>
    <w:rsid w:val="00496D0B"/>
    <w:rsid w:val="00497B4B"/>
    <w:rsid w:val="00497C03"/>
    <w:rsid w:val="004A06D4"/>
    <w:rsid w:val="004A1DE0"/>
    <w:rsid w:val="004A264F"/>
    <w:rsid w:val="004A290E"/>
    <w:rsid w:val="004A3683"/>
    <w:rsid w:val="004A399E"/>
    <w:rsid w:val="004A3F74"/>
    <w:rsid w:val="004A41E8"/>
    <w:rsid w:val="004A47B2"/>
    <w:rsid w:val="004A5C10"/>
    <w:rsid w:val="004A619E"/>
    <w:rsid w:val="004A6D03"/>
    <w:rsid w:val="004A73FF"/>
    <w:rsid w:val="004A76D5"/>
    <w:rsid w:val="004A775D"/>
    <w:rsid w:val="004A7B1E"/>
    <w:rsid w:val="004B0033"/>
    <w:rsid w:val="004B03DC"/>
    <w:rsid w:val="004B08BD"/>
    <w:rsid w:val="004B0CB3"/>
    <w:rsid w:val="004B0E6F"/>
    <w:rsid w:val="004B14DF"/>
    <w:rsid w:val="004B1D54"/>
    <w:rsid w:val="004B21E1"/>
    <w:rsid w:val="004B23AB"/>
    <w:rsid w:val="004B2446"/>
    <w:rsid w:val="004B2D3F"/>
    <w:rsid w:val="004B33B0"/>
    <w:rsid w:val="004B3B77"/>
    <w:rsid w:val="004B3F30"/>
    <w:rsid w:val="004B49EA"/>
    <w:rsid w:val="004B4BEB"/>
    <w:rsid w:val="004B51E6"/>
    <w:rsid w:val="004B52A4"/>
    <w:rsid w:val="004B53E7"/>
    <w:rsid w:val="004B5DCE"/>
    <w:rsid w:val="004B669C"/>
    <w:rsid w:val="004B6B3E"/>
    <w:rsid w:val="004B6E01"/>
    <w:rsid w:val="004B7275"/>
    <w:rsid w:val="004B72F5"/>
    <w:rsid w:val="004B73B3"/>
    <w:rsid w:val="004B78BA"/>
    <w:rsid w:val="004C104C"/>
    <w:rsid w:val="004C1B89"/>
    <w:rsid w:val="004C1D2F"/>
    <w:rsid w:val="004C1D4C"/>
    <w:rsid w:val="004C2755"/>
    <w:rsid w:val="004C2EBA"/>
    <w:rsid w:val="004C320D"/>
    <w:rsid w:val="004C3903"/>
    <w:rsid w:val="004C3F32"/>
    <w:rsid w:val="004C4272"/>
    <w:rsid w:val="004C4B85"/>
    <w:rsid w:val="004C4DB2"/>
    <w:rsid w:val="004C5106"/>
    <w:rsid w:val="004C5894"/>
    <w:rsid w:val="004C5E07"/>
    <w:rsid w:val="004C6408"/>
    <w:rsid w:val="004C6753"/>
    <w:rsid w:val="004C6B2B"/>
    <w:rsid w:val="004C6C98"/>
    <w:rsid w:val="004C764D"/>
    <w:rsid w:val="004C776C"/>
    <w:rsid w:val="004C7B91"/>
    <w:rsid w:val="004D0EAC"/>
    <w:rsid w:val="004D0F9C"/>
    <w:rsid w:val="004D158B"/>
    <w:rsid w:val="004D1A41"/>
    <w:rsid w:val="004D2297"/>
    <w:rsid w:val="004D267A"/>
    <w:rsid w:val="004D286B"/>
    <w:rsid w:val="004D3CA9"/>
    <w:rsid w:val="004D5BA2"/>
    <w:rsid w:val="004D6454"/>
    <w:rsid w:val="004D6748"/>
    <w:rsid w:val="004D67CE"/>
    <w:rsid w:val="004D6DD4"/>
    <w:rsid w:val="004D70C4"/>
    <w:rsid w:val="004D7EF4"/>
    <w:rsid w:val="004E02FA"/>
    <w:rsid w:val="004E0429"/>
    <w:rsid w:val="004E092F"/>
    <w:rsid w:val="004E0937"/>
    <w:rsid w:val="004E09FF"/>
    <w:rsid w:val="004E0A3D"/>
    <w:rsid w:val="004E0B50"/>
    <w:rsid w:val="004E0F6A"/>
    <w:rsid w:val="004E0F77"/>
    <w:rsid w:val="004E11F2"/>
    <w:rsid w:val="004E136D"/>
    <w:rsid w:val="004E317E"/>
    <w:rsid w:val="004E31BF"/>
    <w:rsid w:val="004E3AF2"/>
    <w:rsid w:val="004E426D"/>
    <w:rsid w:val="004E5158"/>
    <w:rsid w:val="004E62DA"/>
    <w:rsid w:val="004E6514"/>
    <w:rsid w:val="004E6A6E"/>
    <w:rsid w:val="004E73B0"/>
    <w:rsid w:val="004F0683"/>
    <w:rsid w:val="004F17C9"/>
    <w:rsid w:val="004F1C51"/>
    <w:rsid w:val="004F1E0E"/>
    <w:rsid w:val="004F2192"/>
    <w:rsid w:val="004F2411"/>
    <w:rsid w:val="004F38FF"/>
    <w:rsid w:val="004F3F2A"/>
    <w:rsid w:val="004F4122"/>
    <w:rsid w:val="004F472D"/>
    <w:rsid w:val="004F52F7"/>
    <w:rsid w:val="004F53CF"/>
    <w:rsid w:val="004F5DAA"/>
    <w:rsid w:val="004F6012"/>
    <w:rsid w:val="004F6488"/>
    <w:rsid w:val="004F6A05"/>
    <w:rsid w:val="004F6D51"/>
    <w:rsid w:val="004F7550"/>
    <w:rsid w:val="004F7985"/>
    <w:rsid w:val="00500653"/>
    <w:rsid w:val="0050177F"/>
    <w:rsid w:val="00501DB5"/>
    <w:rsid w:val="00502754"/>
    <w:rsid w:val="00503377"/>
    <w:rsid w:val="005033B4"/>
    <w:rsid w:val="00503777"/>
    <w:rsid w:val="005040DA"/>
    <w:rsid w:val="00504324"/>
    <w:rsid w:val="005043EB"/>
    <w:rsid w:val="005046D5"/>
    <w:rsid w:val="00504D60"/>
    <w:rsid w:val="00505208"/>
    <w:rsid w:val="00505382"/>
    <w:rsid w:val="0050677E"/>
    <w:rsid w:val="00506A25"/>
    <w:rsid w:val="00506A95"/>
    <w:rsid w:val="00506D16"/>
    <w:rsid w:val="0050700C"/>
    <w:rsid w:val="005071D0"/>
    <w:rsid w:val="005079F5"/>
    <w:rsid w:val="005100B6"/>
    <w:rsid w:val="005104C5"/>
    <w:rsid w:val="00510699"/>
    <w:rsid w:val="00510CB1"/>
    <w:rsid w:val="00510E5B"/>
    <w:rsid w:val="00511095"/>
    <w:rsid w:val="005112F2"/>
    <w:rsid w:val="005113BD"/>
    <w:rsid w:val="00511F84"/>
    <w:rsid w:val="00512E16"/>
    <w:rsid w:val="005139E7"/>
    <w:rsid w:val="00513D2A"/>
    <w:rsid w:val="00513D47"/>
    <w:rsid w:val="00513D4E"/>
    <w:rsid w:val="005142A7"/>
    <w:rsid w:val="005144F2"/>
    <w:rsid w:val="00514613"/>
    <w:rsid w:val="00514A31"/>
    <w:rsid w:val="00514CEF"/>
    <w:rsid w:val="00514F5C"/>
    <w:rsid w:val="0051540C"/>
    <w:rsid w:val="00515421"/>
    <w:rsid w:val="005156A0"/>
    <w:rsid w:val="00515D36"/>
    <w:rsid w:val="00516224"/>
    <w:rsid w:val="00517042"/>
    <w:rsid w:val="005177CD"/>
    <w:rsid w:val="00517A68"/>
    <w:rsid w:val="00520F66"/>
    <w:rsid w:val="00521463"/>
    <w:rsid w:val="005215FF"/>
    <w:rsid w:val="00521F39"/>
    <w:rsid w:val="005220C0"/>
    <w:rsid w:val="00522827"/>
    <w:rsid w:val="00522830"/>
    <w:rsid w:val="00522BAA"/>
    <w:rsid w:val="00522D3B"/>
    <w:rsid w:val="005231F2"/>
    <w:rsid w:val="005237BF"/>
    <w:rsid w:val="00523FCC"/>
    <w:rsid w:val="00525B21"/>
    <w:rsid w:val="00525C51"/>
    <w:rsid w:val="005263C3"/>
    <w:rsid w:val="00526681"/>
    <w:rsid w:val="005274AA"/>
    <w:rsid w:val="005275DD"/>
    <w:rsid w:val="00527611"/>
    <w:rsid w:val="00527E96"/>
    <w:rsid w:val="00530A15"/>
    <w:rsid w:val="00531897"/>
    <w:rsid w:val="00532448"/>
    <w:rsid w:val="0053264D"/>
    <w:rsid w:val="00532F6D"/>
    <w:rsid w:val="00533102"/>
    <w:rsid w:val="00533A2A"/>
    <w:rsid w:val="00533D63"/>
    <w:rsid w:val="00533DC2"/>
    <w:rsid w:val="00533F87"/>
    <w:rsid w:val="00533FA9"/>
    <w:rsid w:val="00534442"/>
    <w:rsid w:val="00534B6D"/>
    <w:rsid w:val="00534E70"/>
    <w:rsid w:val="00536B39"/>
    <w:rsid w:val="00537052"/>
    <w:rsid w:val="0053756C"/>
    <w:rsid w:val="00537D5E"/>
    <w:rsid w:val="00537FD0"/>
    <w:rsid w:val="00540274"/>
    <w:rsid w:val="00540927"/>
    <w:rsid w:val="00540A95"/>
    <w:rsid w:val="005412DB"/>
    <w:rsid w:val="00542964"/>
    <w:rsid w:val="005429AB"/>
    <w:rsid w:val="00542CF9"/>
    <w:rsid w:val="00542D8D"/>
    <w:rsid w:val="00542F9A"/>
    <w:rsid w:val="005431D8"/>
    <w:rsid w:val="00543294"/>
    <w:rsid w:val="0054372A"/>
    <w:rsid w:val="00544064"/>
    <w:rsid w:val="00544345"/>
    <w:rsid w:val="005456A7"/>
    <w:rsid w:val="00545FE5"/>
    <w:rsid w:val="00546174"/>
    <w:rsid w:val="0054617F"/>
    <w:rsid w:val="00546394"/>
    <w:rsid w:val="00547EF5"/>
    <w:rsid w:val="00550181"/>
    <w:rsid w:val="005501F5"/>
    <w:rsid w:val="00550672"/>
    <w:rsid w:val="00551612"/>
    <w:rsid w:val="005517AF"/>
    <w:rsid w:val="0055186A"/>
    <w:rsid w:val="00551A88"/>
    <w:rsid w:val="00551B82"/>
    <w:rsid w:val="00552A6D"/>
    <w:rsid w:val="00552FED"/>
    <w:rsid w:val="00553014"/>
    <w:rsid w:val="00553681"/>
    <w:rsid w:val="0055372A"/>
    <w:rsid w:val="005538A5"/>
    <w:rsid w:val="00553BA8"/>
    <w:rsid w:val="0055555B"/>
    <w:rsid w:val="0055579B"/>
    <w:rsid w:val="00555AC5"/>
    <w:rsid w:val="00555CE4"/>
    <w:rsid w:val="00555DF6"/>
    <w:rsid w:val="0055686A"/>
    <w:rsid w:val="0055757C"/>
    <w:rsid w:val="00557B8B"/>
    <w:rsid w:val="00560A6E"/>
    <w:rsid w:val="00560EF9"/>
    <w:rsid w:val="00561898"/>
    <w:rsid w:val="0056260B"/>
    <w:rsid w:val="00562D03"/>
    <w:rsid w:val="00563941"/>
    <w:rsid w:val="00564A80"/>
    <w:rsid w:val="00564C00"/>
    <w:rsid w:val="00565226"/>
    <w:rsid w:val="00567D82"/>
    <w:rsid w:val="00567FC4"/>
    <w:rsid w:val="005701B3"/>
    <w:rsid w:val="005702E1"/>
    <w:rsid w:val="005705DC"/>
    <w:rsid w:val="005706EB"/>
    <w:rsid w:val="00571475"/>
    <w:rsid w:val="00571DFB"/>
    <w:rsid w:val="00572252"/>
    <w:rsid w:val="005722D4"/>
    <w:rsid w:val="00572315"/>
    <w:rsid w:val="00572A61"/>
    <w:rsid w:val="00572C62"/>
    <w:rsid w:val="00573D13"/>
    <w:rsid w:val="00574557"/>
    <w:rsid w:val="0057533B"/>
    <w:rsid w:val="005753EC"/>
    <w:rsid w:val="0057571F"/>
    <w:rsid w:val="005758D9"/>
    <w:rsid w:val="00575A65"/>
    <w:rsid w:val="00576675"/>
    <w:rsid w:val="005766CC"/>
    <w:rsid w:val="00576E88"/>
    <w:rsid w:val="0057726D"/>
    <w:rsid w:val="005775C0"/>
    <w:rsid w:val="00577A69"/>
    <w:rsid w:val="00577C3A"/>
    <w:rsid w:val="005800E2"/>
    <w:rsid w:val="00580192"/>
    <w:rsid w:val="0058022C"/>
    <w:rsid w:val="0058092C"/>
    <w:rsid w:val="00581024"/>
    <w:rsid w:val="00581057"/>
    <w:rsid w:val="00582616"/>
    <w:rsid w:val="0058359E"/>
    <w:rsid w:val="005842D2"/>
    <w:rsid w:val="00585155"/>
    <w:rsid w:val="005852E7"/>
    <w:rsid w:val="0058555D"/>
    <w:rsid w:val="00585AD6"/>
    <w:rsid w:val="00586C00"/>
    <w:rsid w:val="00587188"/>
    <w:rsid w:val="0058719B"/>
    <w:rsid w:val="0058728B"/>
    <w:rsid w:val="005877AF"/>
    <w:rsid w:val="00587A45"/>
    <w:rsid w:val="00590859"/>
    <w:rsid w:val="00590D9E"/>
    <w:rsid w:val="00591941"/>
    <w:rsid w:val="00591EFE"/>
    <w:rsid w:val="005921C1"/>
    <w:rsid w:val="0059230B"/>
    <w:rsid w:val="00592994"/>
    <w:rsid w:val="0059380F"/>
    <w:rsid w:val="00593D91"/>
    <w:rsid w:val="005942B3"/>
    <w:rsid w:val="0059435A"/>
    <w:rsid w:val="00594C7B"/>
    <w:rsid w:val="00594F9C"/>
    <w:rsid w:val="00595D9D"/>
    <w:rsid w:val="005962D8"/>
    <w:rsid w:val="005965BA"/>
    <w:rsid w:val="00596694"/>
    <w:rsid w:val="005966E1"/>
    <w:rsid w:val="00596860"/>
    <w:rsid w:val="00597595"/>
    <w:rsid w:val="0059777B"/>
    <w:rsid w:val="00597EE5"/>
    <w:rsid w:val="005A013E"/>
    <w:rsid w:val="005A06D4"/>
    <w:rsid w:val="005A08B1"/>
    <w:rsid w:val="005A0D0E"/>
    <w:rsid w:val="005A0D73"/>
    <w:rsid w:val="005A23D7"/>
    <w:rsid w:val="005A2741"/>
    <w:rsid w:val="005A2F80"/>
    <w:rsid w:val="005A33DA"/>
    <w:rsid w:val="005A4164"/>
    <w:rsid w:val="005A4611"/>
    <w:rsid w:val="005A4FFA"/>
    <w:rsid w:val="005A50EB"/>
    <w:rsid w:val="005A5632"/>
    <w:rsid w:val="005A5646"/>
    <w:rsid w:val="005A5D46"/>
    <w:rsid w:val="005A6055"/>
    <w:rsid w:val="005A6430"/>
    <w:rsid w:val="005A7193"/>
    <w:rsid w:val="005A7689"/>
    <w:rsid w:val="005A7EEF"/>
    <w:rsid w:val="005B0106"/>
    <w:rsid w:val="005B0657"/>
    <w:rsid w:val="005B0A2F"/>
    <w:rsid w:val="005B0A87"/>
    <w:rsid w:val="005B0BEE"/>
    <w:rsid w:val="005B231C"/>
    <w:rsid w:val="005B285A"/>
    <w:rsid w:val="005B29CD"/>
    <w:rsid w:val="005B2E54"/>
    <w:rsid w:val="005B34F0"/>
    <w:rsid w:val="005B3BE6"/>
    <w:rsid w:val="005B3EC8"/>
    <w:rsid w:val="005B41FF"/>
    <w:rsid w:val="005B4D0F"/>
    <w:rsid w:val="005B4E96"/>
    <w:rsid w:val="005B5250"/>
    <w:rsid w:val="005B53A3"/>
    <w:rsid w:val="005B5D50"/>
    <w:rsid w:val="005B5F96"/>
    <w:rsid w:val="005B635F"/>
    <w:rsid w:val="005B6978"/>
    <w:rsid w:val="005B6B63"/>
    <w:rsid w:val="005B74D0"/>
    <w:rsid w:val="005B7C5E"/>
    <w:rsid w:val="005B7D3B"/>
    <w:rsid w:val="005C0C7F"/>
    <w:rsid w:val="005C157C"/>
    <w:rsid w:val="005C1B86"/>
    <w:rsid w:val="005C1BC9"/>
    <w:rsid w:val="005C1C08"/>
    <w:rsid w:val="005C202B"/>
    <w:rsid w:val="005C2091"/>
    <w:rsid w:val="005C2495"/>
    <w:rsid w:val="005C24F1"/>
    <w:rsid w:val="005C2BE5"/>
    <w:rsid w:val="005C32A0"/>
    <w:rsid w:val="005C36F6"/>
    <w:rsid w:val="005C379C"/>
    <w:rsid w:val="005C3969"/>
    <w:rsid w:val="005C3CF0"/>
    <w:rsid w:val="005C3E53"/>
    <w:rsid w:val="005C43EE"/>
    <w:rsid w:val="005C4495"/>
    <w:rsid w:val="005C52C6"/>
    <w:rsid w:val="005C561F"/>
    <w:rsid w:val="005C5CF8"/>
    <w:rsid w:val="005C66C3"/>
    <w:rsid w:val="005C758D"/>
    <w:rsid w:val="005D1499"/>
    <w:rsid w:val="005D259E"/>
    <w:rsid w:val="005D2C8D"/>
    <w:rsid w:val="005D2D0B"/>
    <w:rsid w:val="005D3790"/>
    <w:rsid w:val="005D3D5D"/>
    <w:rsid w:val="005D4221"/>
    <w:rsid w:val="005D494B"/>
    <w:rsid w:val="005D4D0C"/>
    <w:rsid w:val="005D52D0"/>
    <w:rsid w:val="005D5326"/>
    <w:rsid w:val="005D56AD"/>
    <w:rsid w:val="005D5D9E"/>
    <w:rsid w:val="005D60D4"/>
    <w:rsid w:val="005D70BC"/>
    <w:rsid w:val="005D7104"/>
    <w:rsid w:val="005D7B82"/>
    <w:rsid w:val="005D7C2C"/>
    <w:rsid w:val="005D7F39"/>
    <w:rsid w:val="005E01B5"/>
    <w:rsid w:val="005E0424"/>
    <w:rsid w:val="005E0800"/>
    <w:rsid w:val="005E0D17"/>
    <w:rsid w:val="005E1368"/>
    <w:rsid w:val="005E2114"/>
    <w:rsid w:val="005E23EB"/>
    <w:rsid w:val="005E25BD"/>
    <w:rsid w:val="005E2A83"/>
    <w:rsid w:val="005E3229"/>
    <w:rsid w:val="005E3287"/>
    <w:rsid w:val="005E4371"/>
    <w:rsid w:val="005E4620"/>
    <w:rsid w:val="005E4DDE"/>
    <w:rsid w:val="005E5480"/>
    <w:rsid w:val="005E54F5"/>
    <w:rsid w:val="005E5AB3"/>
    <w:rsid w:val="005E5FC5"/>
    <w:rsid w:val="005E6178"/>
    <w:rsid w:val="005E61A6"/>
    <w:rsid w:val="005E6212"/>
    <w:rsid w:val="005E6CB3"/>
    <w:rsid w:val="005E7895"/>
    <w:rsid w:val="005E79D1"/>
    <w:rsid w:val="005E7DA8"/>
    <w:rsid w:val="005F0586"/>
    <w:rsid w:val="005F2A0E"/>
    <w:rsid w:val="005F3055"/>
    <w:rsid w:val="005F320F"/>
    <w:rsid w:val="005F35E6"/>
    <w:rsid w:val="005F3A44"/>
    <w:rsid w:val="005F3A4C"/>
    <w:rsid w:val="005F403B"/>
    <w:rsid w:val="005F4BDA"/>
    <w:rsid w:val="005F52B8"/>
    <w:rsid w:val="005F5710"/>
    <w:rsid w:val="005F597D"/>
    <w:rsid w:val="005F60BE"/>
    <w:rsid w:val="005F687C"/>
    <w:rsid w:val="005F69A1"/>
    <w:rsid w:val="005F6BF1"/>
    <w:rsid w:val="005F6DE3"/>
    <w:rsid w:val="00600DAE"/>
    <w:rsid w:val="006024AF"/>
    <w:rsid w:val="0060349E"/>
    <w:rsid w:val="006037F5"/>
    <w:rsid w:val="006049AD"/>
    <w:rsid w:val="00604D7A"/>
    <w:rsid w:val="00604F96"/>
    <w:rsid w:val="00606139"/>
    <w:rsid w:val="00606D0F"/>
    <w:rsid w:val="0060752D"/>
    <w:rsid w:val="00607684"/>
    <w:rsid w:val="006077E8"/>
    <w:rsid w:val="0061011B"/>
    <w:rsid w:val="006102B8"/>
    <w:rsid w:val="00610E5D"/>
    <w:rsid w:val="00610E75"/>
    <w:rsid w:val="006116DA"/>
    <w:rsid w:val="0061280C"/>
    <w:rsid w:val="00612A29"/>
    <w:rsid w:val="0061337A"/>
    <w:rsid w:val="006138D1"/>
    <w:rsid w:val="00613A5D"/>
    <w:rsid w:val="0061415E"/>
    <w:rsid w:val="006142D2"/>
    <w:rsid w:val="00614E04"/>
    <w:rsid w:val="00615399"/>
    <w:rsid w:val="00615678"/>
    <w:rsid w:val="00615F22"/>
    <w:rsid w:val="00615F47"/>
    <w:rsid w:val="00615FA5"/>
    <w:rsid w:val="00616C0E"/>
    <w:rsid w:val="006172B5"/>
    <w:rsid w:val="00620C6E"/>
    <w:rsid w:val="00622841"/>
    <w:rsid w:val="00623339"/>
    <w:rsid w:val="00623726"/>
    <w:rsid w:val="006240EC"/>
    <w:rsid w:val="00624191"/>
    <w:rsid w:val="0062419A"/>
    <w:rsid w:val="006242CD"/>
    <w:rsid w:val="00624933"/>
    <w:rsid w:val="0062532B"/>
    <w:rsid w:val="0062542B"/>
    <w:rsid w:val="00625474"/>
    <w:rsid w:val="006254FF"/>
    <w:rsid w:val="006255A4"/>
    <w:rsid w:val="006256D5"/>
    <w:rsid w:val="00625BCA"/>
    <w:rsid w:val="00626231"/>
    <w:rsid w:val="00630AB9"/>
    <w:rsid w:val="00630E3F"/>
    <w:rsid w:val="006317ED"/>
    <w:rsid w:val="00631FCC"/>
    <w:rsid w:val="0063232D"/>
    <w:rsid w:val="00632775"/>
    <w:rsid w:val="00632E91"/>
    <w:rsid w:val="0063318E"/>
    <w:rsid w:val="00634554"/>
    <w:rsid w:val="006346A1"/>
    <w:rsid w:val="006349B5"/>
    <w:rsid w:val="00634B6C"/>
    <w:rsid w:val="00634DF2"/>
    <w:rsid w:val="0063561E"/>
    <w:rsid w:val="00635C53"/>
    <w:rsid w:val="00635CC4"/>
    <w:rsid w:val="00637064"/>
    <w:rsid w:val="00637290"/>
    <w:rsid w:val="006404DC"/>
    <w:rsid w:val="00640B5A"/>
    <w:rsid w:val="00640E0A"/>
    <w:rsid w:val="00640F4C"/>
    <w:rsid w:val="0064100A"/>
    <w:rsid w:val="00641AF7"/>
    <w:rsid w:val="00642C9F"/>
    <w:rsid w:val="00643045"/>
    <w:rsid w:val="0064384E"/>
    <w:rsid w:val="00643C78"/>
    <w:rsid w:val="006440A9"/>
    <w:rsid w:val="006447DF"/>
    <w:rsid w:val="00644C40"/>
    <w:rsid w:val="00644F89"/>
    <w:rsid w:val="00645625"/>
    <w:rsid w:val="00645E6B"/>
    <w:rsid w:val="00645F04"/>
    <w:rsid w:val="00646098"/>
    <w:rsid w:val="00646B35"/>
    <w:rsid w:val="00646CE5"/>
    <w:rsid w:val="00646E0C"/>
    <w:rsid w:val="00647632"/>
    <w:rsid w:val="00647802"/>
    <w:rsid w:val="00647933"/>
    <w:rsid w:val="00647C75"/>
    <w:rsid w:val="006505CA"/>
    <w:rsid w:val="006505CF"/>
    <w:rsid w:val="006506F7"/>
    <w:rsid w:val="00651019"/>
    <w:rsid w:val="0065179C"/>
    <w:rsid w:val="00651B1D"/>
    <w:rsid w:val="006522BD"/>
    <w:rsid w:val="00652543"/>
    <w:rsid w:val="0065264D"/>
    <w:rsid w:val="0065275C"/>
    <w:rsid w:val="00653409"/>
    <w:rsid w:val="00653696"/>
    <w:rsid w:val="00653D44"/>
    <w:rsid w:val="00653DF4"/>
    <w:rsid w:val="006540FC"/>
    <w:rsid w:val="006541CA"/>
    <w:rsid w:val="0065432D"/>
    <w:rsid w:val="00654F73"/>
    <w:rsid w:val="006559FF"/>
    <w:rsid w:val="0065603B"/>
    <w:rsid w:val="006560D2"/>
    <w:rsid w:val="00656498"/>
    <w:rsid w:val="006611D3"/>
    <w:rsid w:val="006615B1"/>
    <w:rsid w:val="00661908"/>
    <w:rsid w:val="00661F3C"/>
    <w:rsid w:val="006621D3"/>
    <w:rsid w:val="00662944"/>
    <w:rsid w:val="0066310E"/>
    <w:rsid w:val="006641B7"/>
    <w:rsid w:val="006642C1"/>
    <w:rsid w:val="00664D80"/>
    <w:rsid w:val="006650AE"/>
    <w:rsid w:val="00666719"/>
    <w:rsid w:val="00666777"/>
    <w:rsid w:val="00670087"/>
    <w:rsid w:val="0067019F"/>
    <w:rsid w:val="0067081B"/>
    <w:rsid w:val="00670C66"/>
    <w:rsid w:val="00670E42"/>
    <w:rsid w:val="006713A7"/>
    <w:rsid w:val="00672271"/>
    <w:rsid w:val="00674287"/>
    <w:rsid w:val="00674998"/>
    <w:rsid w:val="0067549E"/>
    <w:rsid w:val="006769B6"/>
    <w:rsid w:val="00676D9D"/>
    <w:rsid w:val="006770EE"/>
    <w:rsid w:val="006773A2"/>
    <w:rsid w:val="006778A0"/>
    <w:rsid w:val="00680456"/>
    <w:rsid w:val="00680970"/>
    <w:rsid w:val="00680ADB"/>
    <w:rsid w:val="0068126D"/>
    <w:rsid w:val="006813C6"/>
    <w:rsid w:val="006814EE"/>
    <w:rsid w:val="0068253E"/>
    <w:rsid w:val="00682C48"/>
    <w:rsid w:val="00683130"/>
    <w:rsid w:val="006835FD"/>
    <w:rsid w:val="006839E8"/>
    <w:rsid w:val="006846B8"/>
    <w:rsid w:val="00684877"/>
    <w:rsid w:val="00685875"/>
    <w:rsid w:val="0068593C"/>
    <w:rsid w:val="006859D2"/>
    <w:rsid w:val="00686823"/>
    <w:rsid w:val="00687836"/>
    <w:rsid w:val="00687F80"/>
    <w:rsid w:val="006900A7"/>
    <w:rsid w:val="0069165A"/>
    <w:rsid w:val="006917B7"/>
    <w:rsid w:val="00691C96"/>
    <w:rsid w:val="00691D97"/>
    <w:rsid w:val="0069224C"/>
    <w:rsid w:val="006932C9"/>
    <w:rsid w:val="00693DCE"/>
    <w:rsid w:val="00693F5C"/>
    <w:rsid w:val="006941DA"/>
    <w:rsid w:val="00694462"/>
    <w:rsid w:val="00694C5E"/>
    <w:rsid w:val="006962B7"/>
    <w:rsid w:val="00696FB4"/>
    <w:rsid w:val="00697480"/>
    <w:rsid w:val="00697819"/>
    <w:rsid w:val="00697A63"/>
    <w:rsid w:val="00697AC4"/>
    <w:rsid w:val="006A0139"/>
    <w:rsid w:val="006A0294"/>
    <w:rsid w:val="006A0383"/>
    <w:rsid w:val="006A0C78"/>
    <w:rsid w:val="006A123E"/>
    <w:rsid w:val="006A1E38"/>
    <w:rsid w:val="006A1E6E"/>
    <w:rsid w:val="006A24F0"/>
    <w:rsid w:val="006A3AED"/>
    <w:rsid w:val="006A3CAA"/>
    <w:rsid w:val="006A3FA7"/>
    <w:rsid w:val="006A400E"/>
    <w:rsid w:val="006A47FD"/>
    <w:rsid w:val="006A518D"/>
    <w:rsid w:val="006A5AB3"/>
    <w:rsid w:val="006A6148"/>
    <w:rsid w:val="006A6748"/>
    <w:rsid w:val="006A726D"/>
    <w:rsid w:val="006A7582"/>
    <w:rsid w:val="006A785C"/>
    <w:rsid w:val="006A7F4F"/>
    <w:rsid w:val="006B04C1"/>
    <w:rsid w:val="006B0E60"/>
    <w:rsid w:val="006B1319"/>
    <w:rsid w:val="006B1731"/>
    <w:rsid w:val="006B1D2F"/>
    <w:rsid w:val="006B222A"/>
    <w:rsid w:val="006B273D"/>
    <w:rsid w:val="006B2CD9"/>
    <w:rsid w:val="006B3546"/>
    <w:rsid w:val="006B369C"/>
    <w:rsid w:val="006B39FE"/>
    <w:rsid w:val="006B3B03"/>
    <w:rsid w:val="006B3CEB"/>
    <w:rsid w:val="006B3FF4"/>
    <w:rsid w:val="006B41FA"/>
    <w:rsid w:val="006B52E2"/>
    <w:rsid w:val="006B5E3B"/>
    <w:rsid w:val="006B5EB7"/>
    <w:rsid w:val="006B5F9A"/>
    <w:rsid w:val="006B683C"/>
    <w:rsid w:val="006C0F4B"/>
    <w:rsid w:val="006C16FF"/>
    <w:rsid w:val="006C25BF"/>
    <w:rsid w:val="006C261F"/>
    <w:rsid w:val="006C27C9"/>
    <w:rsid w:val="006C2EE7"/>
    <w:rsid w:val="006C3126"/>
    <w:rsid w:val="006C350D"/>
    <w:rsid w:val="006C3723"/>
    <w:rsid w:val="006C3AB6"/>
    <w:rsid w:val="006C4192"/>
    <w:rsid w:val="006C475C"/>
    <w:rsid w:val="006C4A39"/>
    <w:rsid w:val="006C4CB8"/>
    <w:rsid w:val="006C4F42"/>
    <w:rsid w:val="006C5145"/>
    <w:rsid w:val="006C53C1"/>
    <w:rsid w:val="006C54A6"/>
    <w:rsid w:val="006C55B0"/>
    <w:rsid w:val="006C63DE"/>
    <w:rsid w:val="006C688E"/>
    <w:rsid w:val="006C713B"/>
    <w:rsid w:val="006C71F6"/>
    <w:rsid w:val="006C74D6"/>
    <w:rsid w:val="006C7780"/>
    <w:rsid w:val="006D11A5"/>
    <w:rsid w:val="006D1769"/>
    <w:rsid w:val="006D1802"/>
    <w:rsid w:val="006D1999"/>
    <w:rsid w:val="006D2B84"/>
    <w:rsid w:val="006D2F2B"/>
    <w:rsid w:val="006D3BE1"/>
    <w:rsid w:val="006D3C1A"/>
    <w:rsid w:val="006D4285"/>
    <w:rsid w:val="006D4383"/>
    <w:rsid w:val="006D4418"/>
    <w:rsid w:val="006D445E"/>
    <w:rsid w:val="006D4E5A"/>
    <w:rsid w:val="006D5116"/>
    <w:rsid w:val="006D5625"/>
    <w:rsid w:val="006D5AEB"/>
    <w:rsid w:val="006D5D49"/>
    <w:rsid w:val="006D6883"/>
    <w:rsid w:val="006D6A1C"/>
    <w:rsid w:val="006D6C20"/>
    <w:rsid w:val="006D755C"/>
    <w:rsid w:val="006D7564"/>
    <w:rsid w:val="006D771B"/>
    <w:rsid w:val="006E1A6F"/>
    <w:rsid w:val="006E25C9"/>
    <w:rsid w:val="006E3845"/>
    <w:rsid w:val="006E395B"/>
    <w:rsid w:val="006E396E"/>
    <w:rsid w:val="006E5A19"/>
    <w:rsid w:val="006E62D2"/>
    <w:rsid w:val="006E63B2"/>
    <w:rsid w:val="006E6712"/>
    <w:rsid w:val="006E6937"/>
    <w:rsid w:val="006E6F92"/>
    <w:rsid w:val="006E6FD5"/>
    <w:rsid w:val="006E7578"/>
    <w:rsid w:val="006E7D4D"/>
    <w:rsid w:val="006F00DD"/>
    <w:rsid w:val="006F034C"/>
    <w:rsid w:val="006F0CF0"/>
    <w:rsid w:val="006F0D33"/>
    <w:rsid w:val="006F10E6"/>
    <w:rsid w:val="006F13AE"/>
    <w:rsid w:val="006F2440"/>
    <w:rsid w:val="006F318F"/>
    <w:rsid w:val="006F46A7"/>
    <w:rsid w:val="006F4F49"/>
    <w:rsid w:val="006F50E2"/>
    <w:rsid w:val="006F5850"/>
    <w:rsid w:val="006F5AA4"/>
    <w:rsid w:val="006F6656"/>
    <w:rsid w:val="006F6AC5"/>
    <w:rsid w:val="006F73A5"/>
    <w:rsid w:val="006F7B95"/>
    <w:rsid w:val="007001B8"/>
    <w:rsid w:val="00700220"/>
    <w:rsid w:val="00700A67"/>
    <w:rsid w:val="00700E33"/>
    <w:rsid w:val="00700FD6"/>
    <w:rsid w:val="00701126"/>
    <w:rsid w:val="0070207A"/>
    <w:rsid w:val="00702894"/>
    <w:rsid w:val="00702B47"/>
    <w:rsid w:val="00703353"/>
    <w:rsid w:val="00703BE5"/>
    <w:rsid w:val="007042AA"/>
    <w:rsid w:val="00704F1F"/>
    <w:rsid w:val="0070527C"/>
    <w:rsid w:val="0070586A"/>
    <w:rsid w:val="00706182"/>
    <w:rsid w:val="007079B7"/>
    <w:rsid w:val="00707F69"/>
    <w:rsid w:val="0071072D"/>
    <w:rsid w:val="007108DD"/>
    <w:rsid w:val="00711228"/>
    <w:rsid w:val="007116CC"/>
    <w:rsid w:val="00711D2F"/>
    <w:rsid w:val="00712B32"/>
    <w:rsid w:val="00713158"/>
    <w:rsid w:val="007133EF"/>
    <w:rsid w:val="00713402"/>
    <w:rsid w:val="0071381A"/>
    <w:rsid w:val="00713936"/>
    <w:rsid w:val="00713AC6"/>
    <w:rsid w:val="00713C3B"/>
    <w:rsid w:val="007141BA"/>
    <w:rsid w:val="0071449B"/>
    <w:rsid w:val="00716793"/>
    <w:rsid w:val="007169D6"/>
    <w:rsid w:val="00716D05"/>
    <w:rsid w:val="00716DF7"/>
    <w:rsid w:val="00717982"/>
    <w:rsid w:val="00720128"/>
    <w:rsid w:val="00720234"/>
    <w:rsid w:val="00720E53"/>
    <w:rsid w:val="00721B7F"/>
    <w:rsid w:val="00721FA1"/>
    <w:rsid w:val="00722302"/>
    <w:rsid w:val="00722408"/>
    <w:rsid w:val="007226BC"/>
    <w:rsid w:val="00722916"/>
    <w:rsid w:val="00722D8A"/>
    <w:rsid w:val="00723036"/>
    <w:rsid w:val="00723450"/>
    <w:rsid w:val="007239D3"/>
    <w:rsid w:val="00723A8B"/>
    <w:rsid w:val="00724405"/>
    <w:rsid w:val="00724463"/>
    <w:rsid w:val="007249DD"/>
    <w:rsid w:val="00724CF4"/>
    <w:rsid w:val="007251F1"/>
    <w:rsid w:val="00726A3F"/>
    <w:rsid w:val="00726C39"/>
    <w:rsid w:val="00727BAB"/>
    <w:rsid w:val="00730289"/>
    <w:rsid w:val="00730AE6"/>
    <w:rsid w:val="00730B1E"/>
    <w:rsid w:val="007311C6"/>
    <w:rsid w:val="00731E8D"/>
    <w:rsid w:val="0073255B"/>
    <w:rsid w:val="00732812"/>
    <w:rsid w:val="00732A70"/>
    <w:rsid w:val="00732F51"/>
    <w:rsid w:val="007330B6"/>
    <w:rsid w:val="00733CBA"/>
    <w:rsid w:val="00733FB7"/>
    <w:rsid w:val="0073430E"/>
    <w:rsid w:val="00734AE2"/>
    <w:rsid w:val="00734C84"/>
    <w:rsid w:val="00734E09"/>
    <w:rsid w:val="00735332"/>
    <w:rsid w:val="0073539B"/>
    <w:rsid w:val="007354E5"/>
    <w:rsid w:val="00735685"/>
    <w:rsid w:val="0073602F"/>
    <w:rsid w:val="007361A8"/>
    <w:rsid w:val="0073632C"/>
    <w:rsid w:val="00736817"/>
    <w:rsid w:val="0073720C"/>
    <w:rsid w:val="007373E0"/>
    <w:rsid w:val="00737C32"/>
    <w:rsid w:val="00737F4E"/>
    <w:rsid w:val="00740783"/>
    <w:rsid w:val="00740E66"/>
    <w:rsid w:val="00741159"/>
    <w:rsid w:val="00741916"/>
    <w:rsid w:val="0074191E"/>
    <w:rsid w:val="007421E5"/>
    <w:rsid w:val="00742D55"/>
    <w:rsid w:val="0074372A"/>
    <w:rsid w:val="00743B91"/>
    <w:rsid w:val="007444C2"/>
    <w:rsid w:val="00744B40"/>
    <w:rsid w:val="00744B7E"/>
    <w:rsid w:val="00745F54"/>
    <w:rsid w:val="00746448"/>
    <w:rsid w:val="0074666E"/>
    <w:rsid w:val="007467BB"/>
    <w:rsid w:val="00746961"/>
    <w:rsid w:val="00746B1B"/>
    <w:rsid w:val="007477E4"/>
    <w:rsid w:val="00747C08"/>
    <w:rsid w:val="0075038E"/>
    <w:rsid w:val="00750747"/>
    <w:rsid w:val="00750AB0"/>
    <w:rsid w:val="00750ABF"/>
    <w:rsid w:val="00751A5E"/>
    <w:rsid w:val="0075203B"/>
    <w:rsid w:val="00752932"/>
    <w:rsid w:val="00752975"/>
    <w:rsid w:val="00754019"/>
    <w:rsid w:val="007543E9"/>
    <w:rsid w:val="0075451F"/>
    <w:rsid w:val="007546B1"/>
    <w:rsid w:val="00754F34"/>
    <w:rsid w:val="007552F9"/>
    <w:rsid w:val="00755AFA"/>
    <w:rsid w:val="00755CF3"/>
    <w:rsid w:val="00755D45"/>
    <w:rsid w:val="00756064"/>
    <w:rsid w:val="0075728F"/>
    <w:rsid w:val="00757834"/>
    <w:rsid w:val="00757BF9"/>
    <w:rsid w:val="00760C76"/>
    <w:rsid w:val="00761FBF"/>
    <w:rsid w:val="00761FCF"/>
    <w:rsid w:val="007622BD"/>
    <w:rsid w:val="007623BB"/>
    <w:rsid w:val="007627F9"/>
    <w:rsid w:val="00762B02"/>
    <w:rsid w:val="0076382C"/>
    <w:rsid w:val="00763963"/>
    <w:rsid w:val="00763E45"/>
    <w:rsid w:val="00764A81"/>
    <w:rsid w:val="00764CB8"/>
    <w:rsid w:val="00764D6A"/>
    <w:rsid w:val="0076510E"/>
    <w:rsid w:val="00765BA2"/>
    <w:rsid w:val="00765CB8"/>
    <w:rsid w:val="00765D38"/>
    <w:rsid w:val="00765EC2"/>
    <w:rsid w:val="00766184"/>
    <w:rsid w:val="00766254"/>
    <w:rsid w:val="007666DF"/>
    <w:rsid w:val="007668AC"/>
    <w:rsid w:val="00767454"/>
    <w:rsid w:val="0076754F"/>
    <w:rsid w:val="0076761A"/>
    <w:rsid w:val="0076784A"/>
    <w:rsid w:val="00767E2A"/>
    <w:rsid w:val="0077044A"/>
    <w:rsid w:val="0077060C"/>
    <w:rsid w:val="00770A84"/>
    <w:rsid w:val="00770F88"/>
    <w:rsid w:val="00771934"/>
    <w:rsid w:val="00772355"/>
    <w:rsid w:val="00772F0E"/>
    <w:rsid w:val="00773056"/>
    <w:rsid w:val="007736C9"/>
    <w:rsid w:val="00773DB8"/>
    <w:rsid w:val="007740E6"/>
    <w:rsid w:val="007748E7"/>
    <w:rsid w:val="00774C25"/>
    <w:rsid w:val="00774F84"/>
    <w:rsid w:val="0077529A"/>
    <w:rsid w:val="0077595D"/>
    <w:rsid w:val="00775E45"/>
    <w:rsid w:val="00776609"/>
    <w:rsid w:val="00777711"/>
    <w:rsid w:val="00777B36"/>
    <w:rsid w:val="007817E4"/>
    <w:rsid w:val="00781982"/>
    <w:rsid w:val="00782233"/>
    <w:rsid w:val="00782729"/>
    <w:rsid w:val="00783364"/>
    <w:rsid w:val="007835B6"/>
    <w:rsid w:val="00783715"/>
    <w:rsid w:val="00783BAE"/>
    <w:rsid w:val="00783FFD"/>
    <w:rsid w:val="00784A0F"/>
    <w:rsid w:val="00784AD2"/>
    <w:rsid w:val="00784BE9"/>
    <w:rsid w:val="00784DEF"/>
    <w:rsid w:val="00785F85"/>
    <w:rsid w:val="00786148"/>
    <w:rsid w:val="007869BD"/>
    <w:rsid w:val="00786C24"/>
    <w:rsid w:val="00786F56"/>
    <w:rsid w:val="00786FF6"/>
    <w:rsid w:val="007876AB"/>
    <w:rsid w:val="007878D8"/>
    <w:rsid w:val="00790281"/>
    <w:rsid w:val="007904D6"/>
    <w:rsid w:val="007914BB"/>
    <w:rsid w:val="007921AA"/>
    <w:rsid w:val="00792284"/>
    <w:rsid w:val="00792667"/>
    <w:rsid w:val="0079292A"/>
    <w:rsid w:val="00792E98"/>
    <w:rsid w:val="007938DE"/>
    <w:rsid w:val="00794763"/>
    <w:rsid w:val="00794929"/>
    <w:rsid w:val="007954D4"/>
    <w:rsid w:val="0079577F"/>
    <w:rsid w:val="00795BE1"/>
    <w:rsid w:val="00795F19"/>
    <w:rsid w:val="00795F99"/>
    <w:rsid w:val="00796200"/>
    <w:rsid w:val="0079630B"/>
    <w:rsid w:val="00796451"/>
    <w:rsid w:val="00796481"/>
    <w:rsid w:val="0079684F"/>
    <w:rsid w:val="00796BE6"/>
    <w:rsid w:val="00796C8A"/>
    <w:rsid w:val="00797460"/>
    <w:rsid w:val="007974E6"/>
    <w:rsid w:val="00797B8E"/>
    <w:rsid w:val="00797E06"/>
    <w:rsid w:val="007A02E3"/>
    <w:rsid w:val="007A068E"/>
    <w:rsid w:val="007A06B1"/>
    <w:rsid w:val="007A074F"/>
    <w:rsid w:val="007A0791"/>
    <w:rsid w:val="007A0AAD"/>
    <w:rsid w:val="007A24D2"/>
    <w:rsid w:val="007A2CB4"/>
    <w:rsid w:val="007A2E7A"/>
    <w:rsid w:val="007A32CA"/>
    <w:rsid w:val="007A32DD"/>
    <w:rsid w:val="007A3A2F"/>
    <w:rsid w:val="007A4491"/>
    <w:rsid w:val="007A4DDB"/>
    <w:rsid w:val="007A5958"/>
    <w:rsid w:val="007A5D10"/>
    <w:rsid w:val="007A63B1"/>
    <w:rsid w:val="007A65B7"/>
    <w:rsid w:val="007A690E"/>
    <w:rsid w:val="007A7089"/>
    <w:rsid w:val="007A784B"/>
    <w:rsid w:val="007A7A47"/>
    <w:rsid w:val="007B018C"/>
    <w:rsid w:val="007B0646"/>
    <w:rsid w:val="007B068D"/>
    <w:rsid w:val="007B092F"/>
    <w:rsid w:val="007B0A24"/>
    <w:rsid w:val="007B0C85"/>
    <w:rsid w:val="007B22A0"/>
    <w:rsid w:val="007B26F7"/>
    <w:rsid w:val="007B2903"/>
    <w:rsid w:val="007B3F0F"/>
    <w:rsid w:val="007B4103"/>
    <w:rsid w:val="007B427C"/>
    <w:rsid w:val="007B44E8"/>
    <w:rsid w:val="007B47D3"/>
    <w:rsid w:val="007B4AF4"/>
    <w:rsid w:val="007B4C3F"/>
    <w:rsid w:val="007B4D86"/>
    <w:rsid w:val="007B50AA"/>
    <w:rsid w:val="007B592A"/>
    <w:rsid w:val="007B5EFE"/>
    <w:rsid w:val="007B61FC"/>
    <w:rsid w:val="007B655C"/>
    <w:rsid w:val="007B66C4"/>
    <w:rsid w:val="007B6CE2"/>
    <w:rsid w:val="007B7188"/>
    <w:rsid w:val="007B766E"/>
    <w:rsid w:val="007B79B4"/>
    <w:rsid w:val="007B7E13"/>
    <w:rsid w:val="007C0426"/>
    <w:rsid w:val="007C0838"/>
    <w:rsid w:val="007C08B1"/>
    <w:rsid w:val="007C08C8"/>
    <w:rsid w:val="007C0C75"/>
    <w:rsid w:val="007C0D88"/>
    <w:rsid w:val="007C0E9B"/>
    <w:rsid w:val="007C103E"/>
    <w:rsid w:val="007C1371"/>
    <w:rsid w:val="007C13C2"/>
    <w:rsid w:val="007C14AD"/>
    <w:rsid w:val="007C165A"/>
    <w:rsid w:val="007C18C7"/>
    <w:rsid w:val="007C1B4B"/>
    <w:rsid w:val="007C1B9E"/>
    <w:rsid w:val="007C1F54"/>
    <w:rsid w:val="007C2A50"/>
    <w:rsid w:val="007C358A"/>
    <w:rsid w:val="007C41A8"/>
    <w:rsid w:val="007C5BBB"/>
    <w:rsid w:val="007C5DA4"/>
    <w:rsid w:val="007C60D0"/>
    <w:rsid w:val="007C77AB"/>
    <w:rsid w:val="007D07E5"/>
    <w:rsid w:val="007D1467"/>
    <w:rsid w:val="007D217E"/>
    <w:rsid w:val="007D21AA"/>
    <w:rsid w:val="007D24F0"/>
    <w:rsid w:val="007D2748"/>
    <w:rsid w:val="007D2D7C"/>
    <w:rsid w:val="007D31AA"/>
    <w:rsid w:val="007D33D8"/>
    <w:rsid w:val="007D37E7"/>
    <w:rsid w:val="007D480D"/>
    <w:rsid w:val="007D498B"/>
    <w:rsid w:val="007D4B96"/>
    <w:rsid w:val="007D555F"/>
    <w:rsid w:val="007D5740"/>
    <w:rsid w:val="007D579A"/>
    <w:rsid w:val="007D5A4E"/>
    <w:rsid w:val="007D620C"/>
    <w:rsid w:val="007D6DB6"/>
    <w:rsid w:val="007D734A"/>
    <w:rsid w:val="007D7715"/>
    <w:rsid w:val="007E0885"/>
    <w:rsid w:val="007E0A8C"/>
    <w:rsid w:val="007E1069"/>
    <w:rsid w:val="007E1260"/>
    <w:rsid w:val="007E157D"/>
    <w:rsid w:val="007E1B23"/>
    <w:rsid w:val="007E1F3A"/>
    <w:rsid w:val="007E27D6"/>
    <w:rsid w:val="007E2A04"/>
    <w:rsid w:val="007E2BC6"/>
    <w:rsid w:val="007E3951"/>
    <w:rsid w:val="007E3960"/>
    <w:rsid w:val="007E39EF"/>
    <w:rsid w:val="007E4D27"/>
    <w:rsid w:val="007E5494"/>
    <w:rsid w:val="007E6093"/>
    <w:rsid w:val="007E62D0"/>
    <w:rsid w:val="007E6503"/>
    <w:rsid w:val="007E6704"/>
    <w:rsid w:val="007E71A3"/>
    <w:rsid w:val="007E769C"/>
    <w:rsid w:val="007E7CCD"/>
    <w:rsid w:val="007E7F00"/>
    <w:rsid w:val="007F0AA1"/>
    <w:rsid w:val="007F0AC7"/>
    <w:rsid w:val="007F1475"/>
    <w:rsid w:val="007F1F2A"/>
    <w:rsid w:val="007F22E7"/>
    <w:rsid w:val="007F24B1"/>
    <w:rsid w:val="007F27C3"/>
    <w:rsid w:val="007F2AF9"/>
    <w:rsid w:val="007F30B0"/>
    <w:rsid w:val="007F33FB"/>
    <w:rsid w:val="007F3AFE"/>
    <w:rsid w:val="007F410F"/>
    <w:rsid w:val="007F443B"/>
    <w:rsid w:val="007F5237"/>
    <w:rsid w:val="007F57DF"/>
    <w:rsid w:val="007F5B4A"/>
    <w:rsid w:val="007F5EB3"/>
    <w:rsid w:val="007F6BC4"/>
    <w:rsid w:val="007F6D3D"/>
    <w:rsid w:val="007F7A49"/>
    <w:rsid w:val="00800224"/>
    <w:rsid w:val="00800465"/>
    <w:rsid w:val="00800EC2"/>
    <w:rsid w:val="00800FE1"/>
    <w:rsid w:val="0080126D"/>
    <w:rsid w:val="00801761"/>
    <w:rsid w:val="00801EE6"/>
    <w:rsid w:val="00802295"/>
    <w:rsid w:val="00802696"/>
    <w:rsid w:val="008028CB"/>
    <w:rsid w:val="008029E3"/>
    <w:rsid w:val="00802F7D"/>
    <w:rsid w:val="008039B5"/>
    <w:rsid w:val="00803D35"/>
    <w:rsid w:val="00804467"/>
    <w:rsid w:val="00804831"/>
    <w:rsid w:val="00804C6C"/>
    <w:rsid w:val="00805E01"/>
    <w:rsid w:val="008066E7"/>
    <w:rsid w:val="00806EB2"/>
    <w:rsid w:val="008072CA"/>
    <w:rsid w:val="008073F6"/>
    <w:rsid w:val="008075E1"/>
    <w:rsid w:val="00807674"/>
    <w:rsid w:val="008077E8"/>
    <w:rsid w:val="00807B91"/>
    <w:rsid w:val="00810884"/>
    <w:rsid w:val="008112B1"/>
    <w:rsid w:val="008112B8"/>
    <w:rsid w:val="00811546"/>
    <w:rsid w:val="00811C46"/>
    <w:rsid w:val="00812267"/>
    <w:rsid w:val="00812607"/>
    <w:rsid w:val="00812AAA"/>
    <w:rsid w:val="008130D7"/>
    <w:rsid w:val="00813196"/>
    <w:rsid w:val="008141BE"/>
    <w:rsid w:val="008146F8"/>
    <w:rsid w:val="00814823"/>
    <w:rsid w:val="00814B83"/>
    <w:rsid w:val="00814F0D"/>
    <w:rsid w:val="0081557A"/>
    <w:rsid w:val="00815E7C"/>
    <w:rsid w:val="00816634"/>
    <w:rsid w:val="008168B6"/>
    <w:rsid w:val="00817331"/>
    <w:rsid w:val="0082041A"/>
    <w:rsid w:val="008208FF"/>
    <w:rsid w:val="00820AC7"/>
    <w:rsid w:val="00820C75"/>
    <w:rsid w:val="00820F04"/>
    <w:rsid w:val="008210BE"/>
    <w:rsid w:val="00821CEA"/>
    <w:rsid w:val="0082241B"/>
    <w:rsid w:val="008225C8"/>
    <w:rsid w:val="008226F9"/>
    <w:rsid w:val="00822BF4"/>
    <w:rsid w:val="00822F1A"/>
    <w:rsid w:val="00822FF6"/>
    <w:rsid w:val="00823A86"/>
    <w:rsid w:val="00823D3F"/>
    <w:rsid w:val="00823F18"/>
    <w:rsid w:val="0082458F"/>
    <w:rsid w:val="00824800"/>
    <w:rsid w:val="008249CD"/>
    <w:rsid w:val="008249F0"/>
    <w:rsid w:val="00824B79"/>
    <w:rsid w:val="00824FB5"/>
    <w:rsid w:val="00825559"/>
    <w:rsid w:val="00825B26"/>
    <w:rsid w:val="00826E6C"/>
    <w:rsid w:val="00827367"/>
    <w:rsid w:val="008275C1"/>
    <w:rsid w:val="00827BBC"/>
    <w:rsid w:val="00827BC5"/>
    <w:rsid w:val="00827D3C"/>
    <w:rsid w:val="008300F7"/>
    <w:rsid w:val="00830BDB"/>
    <w:rsid w:val="00831DED"/>
    <w:rsid w:val="0083260E"/>
    <w:rsid w:val="008329D5"/>
    <w:rsid w:val="00834079"/>
    <w:rsid w:val="00835130"/>
    <w:rsid w:val="00835260"/>
    <w:rsid w:val="008360B6"/>
    <w:rsid w:val="008371E4"/>
    <w:rsid w:val="008379B9"/>
    <w:rsid w:val="00837B77"/>
    <w:rsid w:val="00837BC9"/>
    <w:rsid w:val="0084011B"/>
    <w:rsid w:val="00840217"/>
    <w:rsid w:val="00840A90"/>
    <w:rsid w:val="008418B7"/>
    <w:rsid w:val="008419F3"/>
    <w:rsid w:val="00841EA8"/>
    <w:rsid w:val="00841F50"/>
    <w:rsid w:val="00842340"/>
    <w:rsid w:val="00842B5D"/>
    <w:rsid w:val="00843C78"/>
    <w:rsid w:val="00844CF3"/>
    <w:rsid w:val="00844E74"/>
    <w:rsid w:val="0084587B"/>
    <w:rsid w:val="0084770C"/>
    <w:rsid w:val="00847B56"/>
    <w:rsid w:val="00847D7F"/>
    <w:rsid w:val="0085047D"/>
    <w:rsid w:val="00850942"/>
    <w:rsid w:val="00850C26"/>
    <w:rsid w:val="00850DB2"/>
    <w:rsid w:val="00851624"/>
    <w:rsid w:val="00851C56"/>
    <w:rsid w:val="00852390"/>
    <w:rsid w:val="008524E0"/>
    <w:rsid w:val="008529D0"/>
    <w:rsid w:val="00852A9C"/>
    <w:rsid w:val="00852FD1"/>
    <w:rsid w:val="00854285"/>
    <w:rsid w:val="00854797"/>
    <w:rsid w:val="00854D61"/>
    <w:rsid w:val="00856A0E"/>
    <w:rsid w:val="00857688"/>
    <w:rsid w:val="00857724"/>
    <w:rsid w:val="0085777E"/>
    <w:rsid w:val="00857B7C"/>
    <w:rsid w:val="008600C1"/>
    <w:rsid w:val="00860138"/>
    <w:rsid w:val="00860741"/>
    <w:rsid w:val="00860AF5"/>
    <w:rsid w:val="008614EE"/>
    <w:rsid w:val="00861795"/>
    <w:rsid w:val="00861A2D"/>
    <w:rsid w:val="0086219B"/>
    <w:rsid w:val="008621EC"/>
    <w:rsid w:val="008627EB"/>
    <w:rsid w:val="00862DB8"/>
    <w:rsid w:val="00863135"/>
    <w:rsid w:val="008634CE"/>
    <w:rsid w:val="008635E9"/>
    <w:rsid w:val="008636DD"/>
    <w:rsid w:val="0086399A"/>
    <w:rsid w:val="00863A7B"/>
    <w:rsid w:val="00865A8D"/>
    <w:rsid w:val="00865AC2"/>
    <w:rsid w:val="00866C57"/>
    <w:rsid w:val="00866E37"/>
    <w:rsid w:val="008677BC"/>
    <w:rsid w:val="00867C8B"/>
    <w:rsid w:val="00867F72"/>
    <w:rsid w:val="00867FB6"/>
    <w:rsid w:val="00870573"/>
    <w:rsid w:val="00870806"/>
    <w:rsid w:val="00870BE5"/>
    <w:rsid w:val="00870D6D"/>
    <w:rsid w:val="00870D8A"/>
    <w:rsid w:val="0087169D"/>
    <w:rsid w:val="0087191F"/>
    <w:rsid w:val="00871BD6"/>
    <w:rsid w:val="0087224D"/>
    <w:rsid w:val="008727DC"/>
    <w:rsid w:val="0087293F"/>
    <w:rsid w:val="008731C3"/>
    <w:rsid w:val="00873342"/>
    <w:rsid w:val="00873616"/>
    <w:rsid w:val="00873986"/>
    <w:rsid w:val="00873F88"/>
    <w:rsid w:val="00874386"/>
    <w:rsid w:val="0087440F"/>
    <w:rsid w:val="0087469A"/>
    <w:rsid w:val="00875254"/>
    <w:rsid w:val="008758E2"/>
    <w:rsid w:val="00875E31"/>
    <w:rsid w:val="00875E78"/>
    <w:rsid w:val="00875F68"/>
    <w:rsid w:val="00876442"/>
    <w:rsid w:val="00876708"/>
    <w:rsid w:val="008768A7"/>
    <w:rsid w:val="00876B27"/>
    <w:rsid w:val="00876D7F"/>
    <w:rsid w:val="00876FBA"/>
    <w:rsid w:val="0087705C"/>
    <w:rsid w:val="0087752B"/>
    <w:rsid w:val="008802EA"/>
    <w:rsid w:val="00880725"/>
    <w:rsid w:val="00880AFD"/>
    <w:rsid w:val="008815F2"/>
    <w:rsid w:val="0088219D"/>
    <w:rsid w:val="00882421"/>
    <w:rsid w:val="00882BE4"/>
    <w:rsid w:val="00883155"/>
    <w:rsid w:val="008834A9"/>
    <w:rsid w:val="00883DC3"/>
    <w:rsid w:val="00883DF9"/>
    <w:rsid w:val="00883F69"/>
    <w:rsid w:val="008842F0"/>
    <w:rsid w:val="00884485"/>
    <w:rsid w:val="008844BE"/>
    <w:rsid w:val="0088493E"/>
    <w:rsid w:val="00884FC6"/>
    <w:rsid w:val="008855CC"/>
    <w:rsid w:val="008858A8"/>
    <w:rsid w:val="00885FCC"/>
    <w:rsid w:val="00886B3F"/>
    <w:rsid w:val="008876C3"/>
    <w:rsid w:val="0088776C"/>
    <w:rsid w:val="00887894"/>
    <w:rsid w:val="008879C1"/>
    <w:rsid w:val="00887FB5"/>
    <w:rsid w:val="00890713"/>
    <w:rsid w:val="0089155B"/>
    <w:rsid w:val="00891F2D"/>
    <w:rsid w:val="008927B6"/>
    <w:rsid w:val="00892C12"/>
    <w:rsid w:val="00892CC1"/>
    <w:rsid w:val="0089309D"/>
    <w:rsid w:val="0089320B"/>
    <w:rsid w:val="008933A5"/>
    <w:rsid w:val="0089363A"/>
    <w:rsid w:val="00893A4F"/>
    <w:rsid w:val="00893E1F"/>
    <w:rsid w:val="00894374"/>
    <w:rsid w:val="00894BE3"/>
    <w:rsid w:val="00894C15"/>
    <w:rsid w:val="0089612B"/>
    <w:rsid w:val="0089612D"/>
    <w:rsid w:val="008961E2"/>
    <w:rsid w:val="008963A6"/>
    <w:rsid w:val="00896612"/>
    <w:rsid w:val="00896852"/>
    <w:rsid w:val="00897922"/>
    <w:rsid w:val="00897A1D"/>
    <w:rsid w:val="00897B06"/>
    <w:rsid w:val="00897D1F"/>
    <w:rsid w:val="008A01B1"/>
    <w:rsid w:val="008A0EE3"/>
    <w:rsid w:val="008A0FAD"/>
    <w:rsid w:val="008A1328"/>
    <w:rsid w:val="008A204F"/>
    <w:rsid w:val="008A30BC"/>
    <w:rsid w:val="008A3382"/>
    <w:rsid w:val="008A3485"/>
    <w:rsid w:val="008A418A"/>
    <w:rsid w:val="008A4901"/>
    <w:rsid w:val="008A4C4A"/>
    <w:rsid w:val="008A515D"/>
    <w:rsid w:val="008A51EB"/>
    <w:rsid w:val="008A54D4"/>
    <w:rsid w:val="008A6171"/>
    <w:rsid w:val="008A618D"/>
    <w:rsid w:val="008A6785"/>
    <w:rsid w:val="008A68C4"/>
    <w:rsid w:val="008A772C"/>
    <w:rsid w:val="008A7A37"/>
    <w:rsid w:val="008A7C6A"/>
    <w:rsid w:val="008B035A"/>
    <w:rsid w:val="008B057D"/>
    <w:rsid w:val="008B0ADD"/>
    <w:rsid w:val="008B0D37"/>
    <w:rsid w:val="008B14BF"/>
    <w:rsid w:val="008B14E1"/>
    <w:rsid w:val="008B1CB2"/>
    <w:rsid w:val="008B34EE"/>
    <w:rsid w:val="008B38C1"/>
    <w:rsid w:val="008B3A88"/>
    <w:rsid w:val="008B3ABC"/>
    <w:rsid w:val="008B4063"/>
    <w:rsid w:val="008B43F2"/>
    <w:rsid w:val="008B459F"/>
    <w:rsid w:val="008B47B5"/>
    <w:rsid w:val="008B4DA9"/>
    <w:rsid w:val="008B7314"/>
    <w:rsid w:val="008B74B0"/>
    <w:rsid w:val="008C0241"/>
    <w:rsid w:val="008C034E"/>
    <w:rsid w:val="008C093D"/>
    <w:rsid w:val="008C11F9"/>
    <w:rsid w:val="008C199B"/>
    <w:rsid w:val="008C1AAA"/>
    <w:rsid w:val="008C1E52"/>
    <w:rsid w:val="008C219E"/>
    <w:rsid w:val="008C2559"/>
    <w:rsid w:val="008C2F52"/>
    <w:rsid w:val="008C2F6B"/>
    <w:rsid w:val="008C335A"/>
    <w:rsid w:val="008C3DF3"/>
    <w:rsid w:val="008C41DF"/>
    <w:rsid w:val="008C56EB"/>
    <w:rsid w:val="008C579D"/>
    <w:rsid w:val="008C584E"/>
    <w:rsid w:val="008C5A67"/>
    <w:rsid w:val="008C60F8"/>
    <w:rsid w:val="008C7026"/>
    <w:rsid w:val="008C74FA"/>
    <w:rsid w:val="008C7BDE"/>
    <w:rsid w:val="008C7E05"/>
    <w:rsid w:val="008D058F"/>
    <w:rsid w:val="008D0721"/>
    <w:rsid w:val="008D0FC3"/>
    <w:rsid w:val="008D19F8"/>
    <w:rsid w:val="008D2545"/>
    <w:rsid w:val="008D2EBF"/>
    <w:rsid w:val="008D323E"/>
    <w:rsid w:val="008D357B"/>
    <w:rsid w:val="008D372F"/>
    <w:rsid w:val="008D3DB6"/>
    <w:rsid w:val="008D4894"/>
    <w:rsid w:val="008D4973"/>
    <w:rsid w:val="008D518A"/>
    <w:rsid w:val="008D5D10"/>
    <w:rsid w:val="008D5D6A"/>
    <w:rsid w:val="008D5E97"/>
    <w:rsid w:val="008D619B"/>
    <w:rsid w:val="008D6498"/>
    <w:rsid w:val="008D6B82"/>
    <w:rsid w:val="008D6FBA"/>
    <w:rsid w:val="008D727D"/>
    <w:rsid w:val="008E0538"/>
    <w:rsid w:val="008E06CA"/>
    <w:rsid w:val="008E1050"/>
    <w:rsid w:val="008E196E"/>
    <w:rsid w:val="008E1DDA"/>
    <w:rsid w:val="008E1FB9"/>
    <w:rsid w:val="008E2231"/>
    <w:rsid w:val="008E326F"/>
    <w:rsid w:val="008E342D"/>
    <w:rsid w:val="008E3526"/>
    <w:rsid w:val="008E3A89"/>
    <w:rsid w:val="008E3F73"/>
    <w:rsid w:val="008E413B"/>
    <w:rsid w:val="008E4D48"/>
    <w:rsid w:val="008E4E08"/>
    <w:rsid w:val="008E59BD"/>
    <w:rsid w:val="008E5B7D"/>
    <w:rsid w:val="008E5D53"/>
    <w:rsid w:val="008E5D5C"/>
    <w:rsid w:val="008E67D4"/>
    <w:rsid w:val="008E6A6B"/>
    <w:rsid w:val="008E6FB8"/>
    <w:rsid w:val="008E785A"/>
    <w:rsid w:val="008E7E45"/>
    <w:rsid w:val="008F04D4"/>
    <w:rsid w:val="008F0623"/>
    <w:rsid w:val="008F0DAC"/>
    <w:rsid w:val="008F107D"/>
    <w:rsid w:val="008F1D71"/>
    <w:rsid w:val="008F3282"/>
    <w:rsid w:val="008F3840"/>
    <w:rsid w:val="008F3940"/>
    <w:rsid w:val="008F3D52"/>
    <w:rsid w:val="008F3DFC"/>
    <w:rsid w:val="008F47C5"/>
    <w:rsid w:val="008F4BA1"/>
    <w:rsid w:val="008F5066"/>
    <w:rsid w:val="008F5977"/>
    <w:rsid w:val="008F5AC9"/>
    <w:rsid w:val="008F62A5"/>
    <w:rsid w:val="008F63AA"/>
    <w:rsid w:val="008F67C8"/>
    <w:rsid w:val="008F6E09"/>
    <w:rsid w:val="008F7195"/>
    <w:rsid w:val="008F76BB"/>
    <w:rsid w:val="008F76F5"/>
    <w:rsid w:val="008F7B16"/>
    <w:rsid w:val="00900A82"/>
    <w:rsid w:val="00900B10"/>
    <w:rsid w:val="00900EB4"/>
    <w:rsid w:val="00900EFA"/>
    <w:rsid w:val="009013C2"/>
    <w:rsid w:val="009017EA"/>
    <w:rsid w:val="0090185F"/>
    <w:rsid w:val="009020C3"/>
    <w:rsid w:val="00902181"/>
    <w:rsid w:val="009025E8"/>
    <w:rsid w:val="00902C5E"/>
    <w:rsid w:val="00902CCC"/>
    <w:rsid w:val="0090318A"/>
    <w:rsid w:val="00903490"/>
    <w:rsid w:val="00903680"/>
    <w:rsid w:val="00903971"/>
    <w:rsid w:val="00903B34"/>
    <w:rsid w:val="00903C00"/>
    <w:rsid w:val="00903D32"/>
    <w:rsid w:val="00904011"/>
    <w:rsid w:val="009047BD"/>
    <w:rsid w:val="009050E3"/>
    <w:rsid w:val="009050FD"/>
    <w:rsid w:val="009052B7"/>
    <w:rsid w:val="009052C3"/>
    <w:rsid w:val="00905B06"/>
    <w:rsid w:val="00905C82"/>
    <w:rsid w:val="00906483"/>
    <w:rsid w:val="00906E33"/>
    <w:rsid w:val="00906E37"/>
    <w:rsid w:val="00906FAA"/>
    <w:rsid w:val="00907080"/>
    <w:rsid w:val="0090776C"/>
    <w:rsid w:val="00907BFA"/>
    <w:rsid w:val="00907DDE"/>
    <w:rsid w:val="009102FA"/>
    <w:rsid w:val="00910B9A"/>
    <w:rsid w:val="00911831"/>
    <w:rsid w:val="00911D6B"/>
    <w:rsid w:val="0091289E"/>
    <w:rsid w:val="00912A4C"/>
    <w:rsid w:val="00912BB8"/>
    <w:rsid w:val="00912F70"/>
    <w:rsid w:val="00913B07"/>
    <w:rsid w:val="009145D3"/>
    <w:rsid w:val="0091529E"/>
    <w:rsid w:val="00915E77"/>
    <w:rsid w:val="009165C0"/>
    <w:rsid w:val="0091667A"/>
    <w:rsid w:val="00916716"/>
    <w:rsid w:val="009200D7"/>
    <w:rsid w:val="00920449"/>
    <w:rsid w:val="00920537"/>
    <w:rsid w:val="0092055B"/>
    <w:rsid w:val="00920C31"/>
    <w:rsid w:val="00920CE5"/>
    <w:rsid w:val="0092161D"/>
    <w:rsid w:val="009217DA"/>
    <w:rsid w:val="00921B3A"/>
    <w:rsid w:val="00922818"/>
    <w:rsid w:val="009229B2"/>
    <w:rsid w:val="009229FE"/>
    <w:rsid w:val="00922AA6"/>
    <w:rsid w:val="00922F2A"/>
    <w:rsid w:val="00923156"/>
    <w:rsid w:val="00923195"/>
    <w:rsid w:val="00923493"/>
    <w:rsid w:val="009237FB"/>
    <w:rsid w:val="0092396A"/>
    <w:rsid w:val="00923B65"/>
    <w:rsid w:val="00923CC9"/>
    <w:rsid w:val="0092433E"/>
    <w:rsid w:val="0092503A"/>
    <w:rsid w:val="00925CB0"/>
    <w:rsid w:val="00926F10"/>
    <w:rsid w:val="009274D7"/>
    <w:rsid w:val="00927864"/>
    <w:rsid w:val="00930EAE"/>
    <w:rsid w:val="009310AE"/>
    <w:rsid w:val="00931C72"/>
    <w:rsid w:val="0093227F"/>
    <w:rsid w:val="009323E6"/>
    <w:rsid w:val="00932D04"/>
    <w:rsid w:val="009330AC"/>
    <w:rsid w:val="009338C2"/>
    <w:rsid w:val="00933A7B"/>
    <w:rsid w:val="00933AD1"/>
    <w:rsid w:val="00933F76"/>
    <w:rsid w:val="00934F14"/>
    <w:rsid w:val="00934FE8"/>
    <w:rsid w:val="009357F5"/>
    <w:rsid w:val="00935A58"/>
    <w:rsid w:val="00935D3A"/>
    <w:rsid w:val="00935D42"/>
    <w:rsid w:val="00935DB1"/>
    <w:rsid w:val="009362BA"/>
    <w:rsid w:val="00936659"/>
    <w:rsid w:val="009378D7"/>
    <w:rsid w:val="0094022A"/>
    <w:rsid w:val="00940293"/>
    <w:rsid w:val="009405F7"/>
    <w:rsid w:val="009407D8"/>
    <w:rsid w:val="00940F2B"/>
    <w:rsid w:val="009410EB"/>
    <w:rsid w:val="0094218B"/>
    <w:rsid w:val="00942387"/>
    <w:rsid w:val="009423D3"/>
    <w:rsid w:val="00943036"/>
    <w:rsid w:val="00943A5B"/>
    <w:rsid w:val="00943CF5"/>
    <w:rsid w:val="00944DDD"/>
    <w:rsid w:val="0094556C"/>
    <w:rsid w:val="00945624"/>
    <w:rsid w:val="009460E7"/>
    <w:rsid w:val="00946231"/>
    <w:rsid w:val="009462A1"/>
    <w:rsid w:val="00946664"/>
    <w:rsid w:val="00946761"/>
    <w:rsid w:val="00946E28"/>
    <w:rsid w:val="00947064"/>
    <w:rsid w:val="00947119"/>
    <w:rsid w:val="009472C1"/>
    <w:rsid w:val="0094757F"/>
    <w:rsid w:val="0095035F"/>
    <w:rsid w:val="00950381"/>
    <w:rsid w:val="0095043A"/>
    <w:rsid w:val="00950444"/>
    <w:rsid w:val="00950772"/>
    <w:rsid w:val="00950908"/>
    <w:rsid w:val="00950911"/>
    <w:rsid w:val="00950DDF"/>
    <w:rsid w:val="00951277"/>
    <w:rsid w:val="00951982"/>
    <w:rsid w:val="00951A68"/>
    <w:rsid w:val="00951A81"/>
    <w:rsid w:val="009523C8"/>
    <w:rsid w:val="00952A45"/>
    <w:rsid w:val="00952E55"/>
    <w:rsid w:val="009539C8"/>
    <w:rsid w:val="00953CCB"/>
    <w:rsid w:val="00953DFB"/>
    <w:rsid w:val="00954399"/>
    <w:rsid w:val="0095441A"/>
    <w:rsid w:val="009547CF"/>
    <w:rsid w:val="00955CA7"/>
    <w:rsid w:val="00955CD0"/>
    <w:rsid w:val="00957C98"/>
    <w:rsid w:val="00960095"/>
    <w:rsid w:val="0096013F"/>
    <w:rsid w:val="00960BB3"/>
    <w:rsid w:val="00960DBC"/>
    <w:rsid w:val="0096156D"/>
    <w:rsid w:val="00962123"/>
    <w:rsid w:val="009622CD"/>
    <w:rsid w:val="00962423"/>
    <w:rsid w:val="00962D62"/>
    <w:rsid w:val="00962EAE"/>
    <w:rsid w:val="009631C1"/>
    <w:rsid w:val="009632A6"/>
    <w:rsid w:val="0096344E"/>
    <w:rsid w:val="009636F7"/>
    <w:rsid w:val="00963E50"/>
    <w:rsid w:val="009640D1"/>
    <w:rsid w:val="00964159"/>
    <w:rsid w:val="009641D4"/>
    <w:rsid w:val="00964C05"/>
    <w:rsid w:val="009655CD"/>
    <w:rsid w:val="0096568E"/>
    <w:rsid w:val="00965A40"/>
    <w:rsid w:val="009665FD"/>
    <w:rsid w:val="00966D30"/>
    <w:rsid w:val="00966F43"/>
    <w:rsid w:val="00967367"/>
    <w:rsid w:val="00967836"/>
    <w:rsid w:val="00967838"/>
    <w:rsid w:val="0097185B"/>
    <w:rsid w:val="00971CE9"/>
    <w:rsid w:val="00971E76"/>
    <w:rsid w:val="0097217B"/>
    <w:rsid w:val="00972203"/>
    <w:rsid w:val="009724F3"/>
    <w:rsid w:val="00972AD3"/>
    <w:rsid w:val="0097358E"/>
    <w:rsid w:val="0097411B"/>
    <w:rsid w:val="00975577"/>
    <w:rsid w:val="0097560C"/>
    <w:rsid w:val="00975938"/>
    <w:rsid w:val="00975B87"/>
    <w:rsid w:val="00975CF5"/>
    <w:rsid w:val="0097615E"/>
    <w:rsid w:val="00976212"/>
    <w:rsid w:val="0097685C"/>
    <w:rsid w:val="00977129"/>
    <w:rsid w:val="009775D2"/>
    <w:rsid w:val="0097776E"/>
    <w:rsid w:val="009778C7"/>
    <w:rsid w:val="00977A25"/>
    <w:rsid w:val="00977A37"/>
    <w:rsid w:val="00980314"/>
    <w:rsid w:val="0098046C"/>
    <w:rsid w:val="009807EC"/>
    <w:rsid w:val="00980B15"/>
    <w:rsid w:val="00981014"/>
    <w:rsid w:val="0098108C"/>
    <w:rsid w:val="00981F73"/>
    <w:rsid w:val="0098217B"/>
    <w:rsid w:val="009826A9"/>
    <w:rsid w:val="00982C43"/>
    <w:rsid w:val="00982CC9"/>
    <w:rsid w:val="0098360E"/>
    <w:rsid w:val="00983DB6"/>
    <w:rsid w:val="00984447"/>
    <w:rsid w:val="0098476E"/>
    <w:rsid w:val="00985041"/>
    <w:rsid w:val="00985361"/>
    <w:rsid w:val="009853EC"/>
    <w:rsid w:val="00985549"/>
    <w:rsid w:val="00985E25"/>
    <w:rsid w:val="009862DC"/>
    <w:rsid w:val="009865E4"/>
    <w:rsid w:val="009869E6"/>
    <w:rsid w:val="00986BB7"/>
    <w:rsid w:val="00986CF0"/>
    <w:rsid w:val="00986FF3"/>
    <w:rsid w:val="00987BEC"/>
    <w:rsid w:val="0099098C"/>
    <w:rsid w:val="00991277"/>
    <w:rsid w:val="00991303"/>
    <w:rsid w:val="00991B19"/>
    <w:rsid w:val="00991DFC"/>
    <w:rsid w:val="00992CDF"/>
    <w:rsid w:val="00993395"/>
    <w:rsid w:val="00993639"/>
    <w:rsid w:val="00993652"/>
    <w:rsid w:val="009936CF"/>
    <w:rsid w:val="0099386B"/>
    <w:rsid w:val="00993AD2"/>
    <w:rsid w:val="00993E6F"/>
    <w:rsid w:val="009943CF"/>
    <w:rsid w:val="00994743"/>
    <w:rsid w:val="00994C67"/>
    <w:rsid w:val="0099634F"/>
    <w:rsid w:val="00996661"/>
    <w:rsid w:val="00996C46"/>
    <w:rsid w:val="00996EC8"/>
    <w:rsid w:val="00997461"/>
    <w:rsid w:val="00997E73"/>
    <w:rsid w:val="009A005B"/>
    <w:rsid w:val="009A0677"/>
    <w:rsid w:val="009A0683"/>
    <w:rsid w:val="009A06D5"/>
    <w:rsid w:val="009A08B5"/>
    <w:rsid w:val="009A2248"/>
    <w:rsid w:val="009A2319"/>
    <w:rsid w:val="009A23BA"/>
    <w:rsid w:val="009A2A54"/>
    <w:rsid w:val="009A2BE2"/>
    <w:rsid w:val="009A2CAF"/>
    <w:rsid w:val="009A2FE8"/>
    <w:rsid w:val="009A31CE"/>
    <w:rsid w:val="009A38C3"/>
    <w:rsid w:val="009A4AE2"/>
    <w:rsid w:val="009A501D"/>
    <w:rsid w:val="009A5162"/>
    <w:rsid w:val="009A638C"/>
    <w:rsid w:val="009A6B94"/>
    <w:rsid w:val="009A6F9B"/>
    <w:rsid w:val="009B045A"/>
    <w:rsid w:val="009B14B6"/>
    <w:rsid w:val="009B2271"/>
    <w:rsid w:val="009B36EF"/>
    <w:rsid w:val="009B382E"/>
    <w:rsid w:val="009B5129"/>
    <w:rsid w:val="009B5C12"/>
    <w:rsid w:val="009B6028"/>
    <w:rsid w:val="009B6754"/>
    <w:rsid w:val="009B67AD"/>
    <w:rsid w:val="009B765B"/>
    <w:rsid w:val="009B774A"/>
    <w:rsid w:val="009B790D"/>
    <w:rsid w:val="009B7A71"/>
    <w:rsid w:val="009C0ABD"/>
    <w:rsid w:val="009C14CB"/>
    <w:rsid w:val="009C15D6"/>
    <w:rsid w:val="009C162B"/>
    <w:rsid w:val="009C1A4B"/>
    <w:rsid w:val="009C20F2"/>
    <w:rsid w:val="009C2D57"/>
    <w:rsid w:val="009C3A99"/>
    <w:rsid w:val="009C3AE3"/>
    <w:rsid w:val="009C3C7C"/>
    <w:rsid w:val="009C4E3B"/>
    <w:rsid w:val="009C4E70"/>
    <w:rsid w:val="009C5018"/>
    <w:rsid w:val="009C5327"/>
    <w:rsid w:val="009C5773"/>
    <w:rsid w:val="009C5B5C"/>
    <w:rsid w:val="009C65CB"/>
    <w:rsid w:val="009C6918"/>
    <w:rsid w:val="009C7923"/>
    <w:rsid w:val="009C7F52"/>
    <w:rsid w:val="009D0043"/>
    <w:rsid w:val="009D0592"/>
    <w:rsid w:val="009D0A26"/>
    <w:rsid w:val="009D0F17"/>
    <w:rsid w:val="009D1563"/>
    <w:rsid w:val="009D1AB9"/>
    <w:rsid w:val="009D20EA"/>
    <w:rsid w:val="009D21FB"/>
    <w:rsid w:val="009D263F"/>
    <w:rsid w:val="009D2829"/>
    <w:rsid w:val="009D2B40"/>
    <w:rsid w:val="009D334C"/>
    <w:rsid w:val="009D364F"/>
    <w:rsid w:val="009D3AC1"/>
    <w:rsid w:val="009D3D47"/>
    <w:rsid w:val="009D3F13"/>
    <w:rsid w:val="009D450B"/>
    <w:rsid w:val="009D495B"/>
    <w:rsid w:val="009D5007"/>
    <w:rsid w:val="009D50ED"/>
    <w:rsid w:val="009D53AD"/>
    <w:rsid w:val="009D53E1"/>
    <w:rsid w:val="009D75EC"/>
    <w:rsid w:val="009D79C3"/>
    <w:rsid w:val="009D7B57"/>
    <w:rsid w:val="009D7E62"/>
    <w:rsid w:val="009E04A5"/>
    <w:rsid w:val="009E0963"/>
    <w:rsid w:val="009E1B96"/>
    <w:rsid w:val="009E21B5"/>
    <w:rsid w:val="009E2823"/>
    <w:rsid w:val="009E35BA"/>
    <w:rsid w:val="009E3E9E"/>
    <w:rsid w:val="009E43E6"/>
    <w:rsid w:val="009E554E"/>
    <w:rsid w:val="009E653F"/>
    <w:rsid w:val="009E7C1C"/>
    <w:rsid w:val="009E7E8E"/>
    <w:rsid w:val="009F0146"/>
    <w:rsid w:val="009F037B"/>
    <w:rsid w:val="009F0643"/>
    <w:rsid w:val="009F0AD0"/>
    <w:rsid w:val="009F1351"/>
    <w:rsid w:val="009F142C"/>
    <w:rsid w:val="009F1B8C"/>
    <w:rsid w:val="009F2829"/>
    <w:rsid w:val="009F2A6B"/>
    <w:rsid w:val="009F2DF0"/>
    <w:rsid w:val="009F379C"/>
    <w:rsid w:val="009F3CF6"/>
    <w:rsid w:val="009F44E3"/>
    <w:rsid w:val="009F4A2A"/>
    <w:rsid w:val="009F521B"/>
    <w:rsid w:val="009F5B33"/>
    <w:rsid w:val="009F5EDE"/>
    <w:rsid w:val="009F604F"/>
    <w:rsid w:val="009F61D7"/>
    <w:rsid w:val="009F64B0"/>
    <w:rsid w:val="009F682F"/>
    <w:rsid w:val="009F696E"/>
    <w:rsid w:val="009F6E6E"/>
    <w:rsid w:val="009F756C"/>
    <w:rsid w:val="009F7B3E"/>
    <w:rsid w:val="00A0001B"/>
    <w:rsid w:val="00A002EE"/>
    <w:rsid w:val="00A005B4"/>
    <w:rsid w:val="00A008FD"/>
    <w:rsid w:val="00A013C0"/>
    <w:rsid w:val="00A01718"/>
    <w:rsid w:val="00A0187A"/>
    <w:rsid w:val="00A01AE1"/>
    <w:rsid w:val="00A026B1"/>
    <w:rsid w:val="00A02BEC"/>
    <w:rsid w:val="00A031AA"/>
    <w:rsid w:val="00A034A2"/>
    <w:rsid w:val="00A03617"/>
    <w:rsid w:val="00A036E5"/>
    <w:rsid w:val="00A03A10"/>
    <w:rsid w:val="00A04477"/>
    <w:rsid w:val="00A058AA"/>
    <w:rsid w:val="00A067C8"/>
    <w:rsid w:val="00A0714E"/>
    <w:rsid w:val="00A075C5"/>
    <w:rsid w:val="00A07DE1"/>
    <w:rsid w:val="00A07EE7"/>
    <w:rsid w:val="00A10060"/>
    <w:rsid w:val="00A10BD8"/>
    <w:rsid w:val="00A118B3"/>
    <w:rsid w:val="00A12A3C"/>
    <w:rsid w:val="00A12A99"/>
    <w:rsid w:val="00A12CE9"/>
    <w:rsid w:val="00A1386E"/>
    <w:rsid w:val="00A13938"/>
    <w:rsid w:val="00A13ABE"/>
    <w:rsid w:val="00A14028"/>
    <w:rsid w:val="00A15579"/>
    <w:rsid w:val="00A15DC0"/>
    <w:rsid w:val="00A16B24"/>
    <w:rsid w:val="00A16F5B"/>
    <w:rsid w:val="00A17307"/>
    <w:rsid w:val="00A1756D"/>
    <w:rsid w:val="00A2123B"/>
    <w:rsid w:val="00A21609"/>
    <w:rsid w:val="00A218D2"/>
    <w:rsid w:val="00A22018"/>
    <w:rsid w:val="00A22730"/>
    <w:rsid w:val="00A22D5D"/>
    <w:rsid w:val="00A23397"/>
    <w:rsid w:val="00A23657"/>
    <w:rsid w:val="00A23A19"/>
    <w:rsid w:val="00A24856"/>
    <w:rsid w:val="00A24ED7"/>
    <w:rsid w:val="00A24F6F"/>
    <w:rsid w:val="00A2515F"/>
    <w:rsid w:val="00A2524D"/>
    <w:rsid w:val="00A25539"/>
    <w:rsid w:val="00A2565B"/>
    <w:rsid w:val="00A25893"/>
    <w:rsid w:val="00A25C92"/>
    <w:rsid w:val="00A260D8"/>
    <w:rsid w:val="00A26252"/>
    <w:rsid w:val="00A27161"/>
    <w:rsid w:val="00A274A4"/>
    <w:rsid w:val="00A27BAE"/>
    <w:rsid w:val="00A27E4B"/>
    <w:rsid w:val="00A300FD"/>
    <w:rsid w:val="00A302ED"/>
    <w:rsid w:val="00A30447"/>
    <w:rsid w:val="00A306C3"/>
    <w:rsid w:val="00A31340"/>
    <w:rsid w:val="00A31D9B"/>
    <w:rsid w:val="00A321C3"/>
    <w:rsid w:val="00A32802"/>
    <w:rsid w:val="00A32E25"/>
    <w:rsid w:val="00A32F25"/>
    <w:rsid w:val="00A34229"/>
    <w:rsid w:val="00A35998"/>
    <w:rsid w:val="00A35AAB"/>
    <w:rsid w:val="00A40961"/>
    <w:rsid w:val="00A40B41"/>
    <w:rsid w:val="00A40D18"/>
    <w:rsid w:val="00A411A8"/>
    <w:rsid w:val="00A411E4"/>
    <w:rsid w:val="00A41881"/>
    <w:rsid w:val="00A41ADA"/>
    <w:rsid w:val="00A41D94"/>
    <w:rsid w:val="00A41E5C"/>
    <w:rsid w:val="00A422EB"/>
    <w:rsid w:val="00A433BE"/>
    <w:rsid w:val="00A43594"/>
    <w:rsid w:val="00A43898"/>
    <w:rsid w:val="00A45C12"/>
    <w:rsid w:val="00A46F2C"/>
    <w:rsid w:val="00A47254"/>
    <w:rsid w:val="00A473BD"/>
    <w:rsid w:val="00A47BD1"/>
    <w:rsid w:val="00A47F72"/>
    <w:rsid w:val="00A47F93"/>
    <w:rsid w:val="00A50636"/>
    <w:rsid w:val="00A50EBC"/>
    <w:rsid w:val="00A51BED"/>
    <w:rsid w:val="00A51BF4"/>
    <w:rsid w:val="00A51CF6"/>
    <w:rsid w:val="00A51E8E"/>
    <w:rsid w:val="00A52520"/>
    <w:rsid w:val="00A5270C"/>
    <w:rsid w:val="00A5283D"/>
    <w:rsid w:val="00A52A1B"/>
    <w:rsid w:val="00A53504"/>
    <w:rsid w:val="00A5411C"/>
    <w:rsid w:val="00A541D2"/>
    <w:rsid w:val="00A5510C"/>
    <w:rsid w:val="00A566C0"/>
    <w:rsid w:val="00A56A52"/>
    <w:rsid w:val="00A56DA0"/>
    <w:rsid w:val="00A57BEF"/>
    <w:rsid w:val="00A57CFD"/>
    <w:rsid w:val="00A607AB"/>
    <w:rsid w:val="00A60C66"/>
    <w:rsid w:val="00A60CA0"/>
    <w:rsid w:val="00A611ED"/>
    <w:rsid w:val="00A6163E"/>
    <w:rsid w:val="00A61784"/>
    <w:rsid w:val="00A618D9"/>
    <w:rsid w:val="00A6195D"/>
    <w:rsid w:val="00A61B89"/>
    <w:rsid w:val="00A61CD3"/>
    <w:rsid w:val="00A629BB"/>
    <w:rsid w:val="00A63BE2"/>
    <w:rsid w:val="00A63CFB"/>
    <w:rsid w:val="00A6433C"/>
    <w:rsid w:val="00A64E90"/>
    <w:rsid w:val="00A65350"/>
    <w:rsid w:val="00A660B9"/>
    <w:rsid w:val="00A666CB"/>
    <w:rsid w:val="00A666E8"/>
    <w:rsid w:val="00A71285"/>
    <w:rsid w:val="00A71D22"/>
    <w:rsid w:val="00A71EC7"/>
    <w:rsid w:val="00A726DB"/>
    <w:rsid w:val="00A727BD"/>
    <w:rsid w:val="00A729D9"/>
    <w:rsid w:val="00A72D53"/>
    <w:rsid w:val="00A72E78"/>
    <w:rsid w:val="00A73360"/>
    <w:rsid w:val="00A73DAA"/>
    <w:rsid w:val="00A74245"/>
    <w:rsid w:val="00A744C5"/>
    <w:rsid w:val="00A749FF"/>
    <w:rsid w:val="00A74A86"/>
    <w:rsid w:val="00A76295"/>
    <w:rsid w:val="00A76856"/>
    <w:rsid w:val="00A768F2"/>
    <w:rsid w:val="00A775C8"/>
    <w:rsid w:val="00A778D2"/>
    <w:rsid w:val="00A80A94"/>
    <w:rsid w:val="00A80BFD"/>
    <w:rsid w:val="00A80C5B"/>
    <w:rsid w:val="00A812AF"/>
    <w:rsid w:val="00A817BB"/>
    <w:rsid w:val="00A8248D"/>
    <w:rsid w:val="00A847A9"/>
    <w:rsid w:val="00A848B0"/>
    <w:rsid w:val="00A851D1"/>
    <w:rsid w:val="00A8567C"/>
    <w:rsid w:val="00A857F5"/>
    <w:rsid w:val="00A85968"/>
    <w:rsid w:val="00A85E4C"/>
    <w:rsid w:val="00A8667B"/>
    <w:rsid w:val="00A86AE9"/>
    <w:rsid w:val="00A86BA9"/>
    <w:rsid w:val="00A86CA8"/>
    <w:rsid w:val="00A875CF"/>
    <w:rsid w:val="00A876B0"/>
    <w:rsid w:val="00A87CF2"/>
    <w:rsid w:val="00A91307"/>
    <w:rsid w:val="00A91DAB"/>
    <w:rsid w:val="00A926C0"/>
    <w:rsid w:val="00A92DA6"/>
    <w:rsid w:val="00A92E44"/>
    <w:rsid w:val="00A92EDE"/>
    <w:rsid w:val="00A93054"/>
    <w:rsid w:val="00A9315B"/>
    <w:rsid w:val="00A93198"/>
    <w:rsid w:val="00A939DE"/>
    <w:rsid w:val="00A93AB2"/>
    <w:rsid w:val="00A93B80"/>
    <w:rsid w:val="00A95851"/>
    <w:rsid w:val="00A958EB"/>
    <w:rsid w:val="00A95F4B"/>
    <w:rsid w:val="00A9694E"/>
    <w:rsid w:val="00A96DD8"/>
    <w:rsid w:val="00A96F7D"/>
    <w:rsid w:val="00A9703E"/>
    <w:rsid w:val="00A976DB"/>
    <w:rsid w:val="00A979CB"/>
    <w:rsid w:val="00A97DEA"/>
    <w:rsid w:val="00AA0117"/>
    <w:rsid w:val="00AA08D4"/>
    <w:rsid w:val="00AA141C"/>
    <w:rsid w:val="00AA1813"/>
    <w:rsid w:val="00AA1C21"/>
    <w:rsid w:val="00AA1D58"/>
    <w:rsid w:val="00AA2AA4"/>
    <w:rsid w:val="00AA3124"/>
    <w:rsid w:val="00AA337E"/>
    <w:rsid w:val="00AA3A5A"/>
    <w:rsid w:val="00AA3FD4"/>
    <w:rsid w:val="00AA4A3C"/>
    <w:rsid w:val="00AA4DDF"/>
    <w:rsid w:val="00AA5229"/>
    <w:rsid w:val="00AA58C7"/>
    <w:rsid w:val="00AA5A36"/>
    <w:rsid w:val="00AA6670"/>
    <w:rsid w:val="00AA6790"/>
    <w:rsid w:val="00AA67F7"/>
    <w:rsid w:val="00AA6929"/>
    <w:rsid w:val="00AA6B75"/>
    <w:rsid w:val="00AA7AD8"/>
    <w:rsid w:val="00AA7EB4"/>
    <w:rsid w:val="00AB0359"/>
    <w:rsid w:val="00AB0D4E"/>
    <w:rsid w:val="00AB1625"/>
    <w:rsid w:val="00AB1748"/>
    <w:rsid w:val="00AB1C07"/>
    <w:rsid w:val="00AB1D15"/>
    <w:rsid w:val="00AB1FEF"/>
    <w:rsid w:val="00AB22A2"/>
    <w:rsid w:val="00AB236F"/>
    <w:rsid w:val="00AB2578"/>
    <w:rsid w:val="00AB29B5"/>
    <w:rsid w:val="00AB3704"/>
    <w:rsid w:val="00AB3DE0"/>
    <w:rsid w:val="00AB3F56"/>
    <w:rsid w:val="00AB4196"/>
    <w:rsid w:val="00AB50D0"/>
    <w:rsid w:val="00AB533F"/>
    <w:rsid w:val="00AB5376"/>
    <w:rsid w:val="00AB5929"/>
    <w:rsid w:val="00AB5DFE"/>
    <w:rsid w:val="00AB5EAE"/>
    <w:rsid w:val="00AB665C"/>
    <w:rsid w:val="00AB672B"/>
    <w:rsid w:val="00AB6BF6"/>
    <w:rsid w:val="00AB7911"/>
    <w:rsid w:val="00AB7FE5"/>
    <w:rsid w:val="00AC01FE"/>
    <w:rsid w:val="00AC0A64"/>
    <w:rsid w:val="00AC1572"/>
    <w:rsid w:val="00AC16AD"/>
    <w:rsid w:val="00AC1A46"/>
    <w:rsid w:val="00AC28A0"/>
    <w:rsid w:val="00AC2CF5"/>
    <w:rsid w:val="00AC3071"/>
    <w:rsid w:val="00AC3090"/>
    <w:rsid w:val="00AC3232"/>
    <w:rsid w:val="00AC35F5"/>
    <w:rsid w:val="00AC3AE5"/>
    <w:rsid w:val="00AC405D"/>
    <w:rsid w:val="00AC44D7"/>
    <w:rsid w:val="00AC49A4"/>
    <w:rsid w:val="00AC49E6"/>
    <w:rsid w:val="00AC4BA6"/>
    <w:rsid w:val="00AC4E49"/>
    <w:rsid w:val="00AC4E63"/>
    <w:rsid w:val="00AC50BA"/>
    <w:rsid w:val="00AC5898"/>
    <w:rsid w:val="00AC61FC"/>
    <w:rsid w:val="00AC63C1"/>
    <w:rsid w:val="00AC6A6B"/>
    <w:rsid w:val="00AC6DA8"/>
    <w:rsid w:val="00AC703F"/>
    <w:rsid w:val="00AC72E9"/>
    <w:rsid w:val="00AC79D9"/>
    <w:rsid w:val="00AC7B4F"/>
    <w:rsid w:val="00AD08B4"/>
    <w:rsid w:val="00AD0C5B"/>
    <w:rsid w:val="00AD11CA"/>
    <w:rsid w:val="00AD2E69"/>
    <w:rsid w:val="00AD36E7"/>
    <w:rsid w:val="00AD387A"/>
    <w:rsid w:val="00AD5CB8"/>
    <w:rsid w:val="00AD5E07"/>
    <w:rsid w:val="00AD5E7E"/>
    <w:rsid w:val="00AD6178"/>
    <w:rsid w:val="00AD6B73"/>
    <w:rsid w:val="00AD6FC1"/>
    <w:rsid w:val="00AD7A67"/>
    <w:rsid w:val="00AE03F7"/>
    <w:rsid w:val="00AE1C95"/>
    <w:rsid w:val="00AE217B"/>
    <w:rsid w:val="00AE23F1"/>
    <w:rsid w:val="00AE2406"/>
    <w:rsid w:val="00AE2B1F"/>
    <w:rsid w:val="00AE327F"/>
    <w:rsid w:val="00AE3469"/>
    <w:rsid w:val="00AE3F29"/>
    <w:rsid w:val="00AE4237"/>
    <w:rsid w:val="00AE4F86"/>
    <w:rsid w:val="00AE4FE2"/>
    <w:rsid w:val="00AE5271"/>
    <w:rsid w:val="00AE6182"/>
    <w:rsid w:val="00AE6211"/>
    <w:rsid w:val="00AE6360"/>
    <w:rsid w:val="00AE653C"/>
    <w:rsid w:val="00AE684A"/>
    <w:rsid w:val="00AE6F4F"/>
    <w:rsid w:val="00AE71C0"/>
    <w:rsid w:val="00AE71DC"/>
    <w:rsid w:val="00AE7A41"/>
    <w:rsid w:val="00AF0891"/>
    <w:rsid w:val="00AF0965"/>
    <w:rsid w:val="00AF15AE"/>
    <w:rsid w:val="00AF15D0"/>
    <w:rsid w:val="00AF18EA"/>
    <w:rsid w:val="00AF1CD0"/>
    <w:rsid w:val="00AF1D6C"/>
    <w:rsid w:val="00AF252F"/>
    <w:rsid w:val="00AF2D28"/>
    <w:rsid w:val="00AF2E02"/>
    <w:rsid w:val="00AF2E47"/>
    <w:rsid w:val="00AF2EE4"/>
    <w:rsid w:val="00AF2FDC"/>
    <w:rsid w:val="00AF3317"/>
    <w:rsid w:val="00AF3358"/>
    <w:rsid w:val="00AF3F45"/>
    <w:rsid w:val="00AF4408"/>
    <w:rsid w:val="00AF4BC8"/>
    <w:rsid w:val="00AF4C37"/>
    <w:rsid w:val="00AF5E9D"/>
    <w:rsid w:val="00AF6219"/>
    <w:rsid w:val="00AF63D8"/>
    <w:rsid w:val="00AF6658"/>
    <w:rsid w:val="00AF7418"/>
    <w:rsid w:val="00AF7997"/>
    <w:rsid w:val="00AF7B97"/>
    <w:rsid w:val="00B002CF"/>
    <w:rsid w:val="00B0035F"/>
    <w:rsid w:val="00B00957"/>
    <w:rsid w:val="00B011AE"/>
    <w:rsid w:val="00B018E5"/>
    <w:rsid w:val="00B01AC5"/>
    <w:rsid w:val="00B02351"/>
    <w:rsid w:val="00B02B70"/>
    <w:rsid w:val="00B02B9B"/>
    <w:rsid w:val="00B02D21"/>
    <w:rsid w:val="00B031AB"/>
    <w:rsid w:val="00B03637"/>
    <w:rsid w:val="00B040C4"/>
    <w:rsid w:val="00B04451"/>
    <w:rsid w:val="00B05149"/>
    <w:rsid w:val="00B0553D"/>
    <w:rsid w:val="00B056F9"/>
    <w:rsid w:val="00B05825"/>
    <w:rsid w:val="00B063BA"/>
    <w:rsid w:val="00B06B79"/>
    <w:rsid w:val="00B070D2"/>
    <w:rsid w:val="00B0738E"/>
    <w:rsid w:val="00B073A6"/>
    <w:rsid w:val="00B073E9"/>
    <w:rsid w:val="00B075D5"/>
    <w:rsid w:val="00B075F8"/>
    <w:rsid w:val="00B0775A"/>
    <w:rsid w:val="00B10274"/>
    <w:rsid w:val="00B1068B"/>
    <w:rsid w:val="00B11825"/>
    <w:rsid w:val="00B11F0A"/>
    <w:rsid w:val="00B120C3"/>
    <w:rsid w:val="00B12D6A"/>
    <w:rsid w:val="00B139F9"/>
    <w:rsid w:val="00B13D2D"/>
    <w:rsid w:val="00B13EC9"/>
    <w:rsid w:val="00B1400B"/>
    <w:rsid w:val="00B14C5C"/>
    <w:rsid w:val="00B155DA"/>
    <w:rsid w:val="00B15846"/>
    <w:rsid w:val="00B15D2C"/>
    <w:rsid w:val="00B16560"/>
    <w:rsid w:val="00B16921"/>
    <w:rsid w:val="00B16C12"/>
    <w:rsid w:val="00B16FD1"/>
    <w:rsid w:val="00B177F0"/>
    <w:rsid w:val="00B17DDD"/>
    <w:rsid w:val="00B20823"/>
    <w:rsid w:val="00B219FC"/>
    <w:rsid w:val="00B21B3E"/>
    <w:rsid w:val="00B21D0B"/>
    <w:rsid w:val="00B2233E"/>
    <w:rsid w:val="00B22453"/>
    <w:rsid w:val="00B22ACA"/>
    <w:rsid w:val="00B23996"/>
    <w:rsid w:val="00B23EE3"/>
    <w:rsid w:val="00B2434A"/>
    <w:rsid w:val="00B2536E"/>
    <w:rsid w:val="00B2557D"/>
    <w:rsid w:val="00B25B97"/>
    <w:rsid w:val="00B272C6"/>
    <w:rsid w:val="00B276FC"/>
    <w:rsid w:val="00B27C5C"/>
    <w:rsid w:val="00B27C70"/>
    <w:rsid w:val="00B30AD4"/>
    <w:rsid w:val="00B30ED6"/>
    <w:rsid w:val="00B3165F"/>
    <w:rsid w:val="00B3197E"/>
    <w:rsid w:val="00B32143"/>
    <w:rsid w:val="00B321C2"/>
    <w:rsid w:val="00B32D4D"/>
    <w:rsid w:val="00B334E0"/>
    <w:rsid w:val="00B33811"/>
    <w:rsid w:val="00B34109"/>
    <w:rsid w:val="00B3441C"/>
    <w:rsid w:val="00B34449"/>
    <w:rsid w:val="00B34D09"/>
    <w:rsid w:val="00B34DEA"/>
    <w:rsid w:val="00B35B70"/>
    <w:rsid w:val="00B36CC2"/>
    <w:rsid w:val="00B36F8C"/>
    <w:rsid w:val="00B3717B"/>
    <w:rsid w:val="00B37218"/>
    <w:rsid w:val="00B37442"/>
    <w:rsid w:val="00B37916"/>
    <w:rsid w:val="00B37940"/>
    <w:rsid w:val="00B37F68"/>
    <w:rsid w:val="00B41B91"/>
    <w:rsid w:val="00B43340"/>
    <w:rsid w:val="00B43611"/>
    <w:rsid w:val="00B44197"/>
    <w:rsid w:val="00B4450B"/>
    <w:rsid w:val="00B447E4"/>
    <w:rsid w:val="00B454F5"/>
    <w:rsid w:val="00B457E4"/>
    <w:rsid w:val="00B45DFA"/>
    <w:rsid w:val="00B4614F"/>
    <w:rsid w:val="00B465DC"/>
    <w:rsid w:val="00B4695E"/>
    <w:rsid w:val="00B46F15"/>
    <w:rsid w:val="00B4702D"/>
    <w:rsid w:val="00B4704F"/>
    <w:rsid w:val="00B50027"/>
    <w:rsid w:val="00B50B9A"/>
    <w:rsid w:val="00B50CF5"/>
    <w:rsid w:val="00B50D39"/>
    <w:rsid w:val="00B51C48"/>
    <w:rsid w:val="00B51EF7"/>
    <w:rsid w:val="00B52876"/>
    <w:rsid w:val="00B52D2C"/>
    <w:rsid w:val="00B52DA5"/>
    <w:rsid w:val="00B53297"/>
    <w:rsid w:val="00B533D8"/>
    <w:rsid w:val="00B535D7"/>
    <w:rsid w:val="00B53BF9"/>
    <w:rsid w:val="00B53CF7"/>
    <w:rsid w:val="00B53FD4"/>
    <w:rsid w:val="00B54907"/>
    <w:rsid w:val="00B54A33"/>
    <w:rsid w:val="00B54B30"/>
    <w:rsid w:val="00B54D54"/>
    <w:rsid w:val="00B54DD8"/>
    <w:rsid w:val="00B55918"/>
    <w:rsid w:val="00B55953"/>
    <w:rsid w:val="00B55B7D"/>
    <w:rsid w:val="00B560FD"/>
    <w:rsid w:val="00B56C9E"/>
    <w:rsid w:val="00B5715A"/>
    <w:rsid w:val="00B5740E"/>
    <w:rsid w:val="00B57A92"/>
    <w:rsid w:val="00B57BEE"/>
    <w:rsid w:val="00B60A51"/>
    <w:rsid w:val="00B61427"/>
    <w:rsid w:val="00B61A0E"/>
    <w:rsid w:val="00B6262A"/>
    <w:rsid w:val="00B62CA8"/>
    <w:rsid w:val="00B63B5D"/>
    <w:rsid w:val="00B640F9"/>
    <w:rsid w:val="00B647D0"/>
    <w:rsid w:val="00B64AE4"/>
    <w:rsid w:val="00B65A12"/>
    <w:rsid w:val="00B65A2D"/>
    <w:rsid w:val="00B65C55"/>
    <w:rsid w:val="00B65DA0"/>
    <w:rsid w:val="00B662A5"/>
    <w:rsid w:val="00B66324"/>
    <w:rsid w:val="00B663DC"/>
    <w:rsid w:val="00B66B7E"/>
    <w:rsid w:val="00B67149"/>
    <w:rsid w:val="00B678EA"/>
    <w:rsid w:val="00B67D70"/>
    <w:rsid w:val="00B70D95"/>
    <w:rsid w:val="00B70ED7"/>
    <w:rsid w:val="00B71122"/>
    <w:rsid w:val="00B71495"/>
    <w:rsid w:val="00B72244"/>
    <w:rsid w:val="00B731C6"/>
    <w:rsid w:val="00B7342B"/>
    <w:rsid w:val="00B73735"/>
    <w:rsid w:val="00B73C53"/>
    <w:rsid w:val="00B73D56"/>
    <w:rsid w:val="00B74802"/>
    <w:rsid w:val="00B74822"/>
    <w:rsid w:val="00B74D0C"/>
    <w:rsid w:val="00B758B0"/>
    <w:rsid w:val="00B75A97"/>
    <w:rsid w:val="00B75B4F"/>
    <w:rsid w:val="00B76C12"/>
    <w:rsid w:val="00B76DE1"/>
    <w:rsid w:val="00B77269"/>
    <w:rsid w:val="00B77B9F"/>
    <w:rsid w:val="00B77C39"/>
    <w:rsid w:val="00B77CC1"/>
    <w:rsid w:val="00B77E64"/>
    <w:rsid w:val="00B803BE"/>
    <w:rsid w:val="00B80A18"/>
    <w:rsid w:val="00B81324"/>
    <w:rsid w:val="00B816F7"/>
    <w:rsid w:val="00B818C5"/>
    <w:rsid w:val="00B81A63"/>
    <w:rsid w:val="00B821E1"/>
    <w:rsid w:val="00B82211"/>
    <w:rsid w:val="00B82552"/>
    <w:rsid w:val="00B83053"/>
    <w:rsid w:val="00B833E8"/>
    <w:rsid w:val="00B833FE"/>
    <w:rsid w:val="00B83475"/>
    <w:rsid w:val="00B83ABE"/>
    <w:rsid w:val="00B83CA6"/>
    <w:rsid w:val="00B83E08"/>
    <w:rsid w:val="00B8402A"/>
    <w:rsid w:val="00B8408C"/>
    <w:rsid w:val="00B84485"/>
    <w:rsid w:val="00B85427"/>
    <w:rsid w:val="00B85523"/>
    <w:rsid w:val="00B855B0"/>
    <w:rsid w:val="00B85D23"/>
    <w:rsid w:val="00B85DBE"/>
    <w:rsid w:val="00B861B4"/>
    <w:rsid w:val="00B8620E"/>
    <w:rsid w:val="00B86454"/>
    <w:rsid w:val="00B8657F"/>
    <w:rsid w:val="00B8733A"/>
    <w:rsid w:val="00B878A6"/>
    <w:rsid w:val="00B87A6C"/>
    <w:rsid w:val="00B87C6E"/>
    <w:rsid w:val="00B87EA8"/>
    <w:rsid w:val="00B904E3"/>
    <w:rsid w:val="00B90A14"/>
    <w:rsid w:val="00B90F97"/>
    <w:rsid w:val="00B9114B"/>
    <w:rsid w:val="00B91DE2"/>
    <w:rsid w:val="00B92F88"/>
    <w:rsid w:val="00B930C0"/>
    <w:rsid w:val="00B93BF3"/>
    <w:rsid w:val="00B93C7A"/>
    <w:rsid w:val="00B94724"/>
    <w:rsid w:val="00B948DD"/>
    <w:rsid w:val="00B9491F"/>
    <w:rsid w:val="00B94AE0"/>
    <w:rsid w:val="00B952F4"/>
    <w:rsid w:val="00B955E2"/>
    <w:rsid w:val="00B9560D"/>
    <w:rsid w:val="00B95ACF"/>
    <w:rsid w:val="00B95FFA"/>
    <w:rsid w:val="00B9644F"/>
    <w:rsid w:val="00B9645F"/>
    <w:rsid w:val="00B96FA1"/>
    <w:rsid w:val="00B977A0"/>
    <w:rsid w:val="00B97E61"/>
    <w:rsid w:val="00BA13FA"/>
    <w:rsid w:val="00BA1CB5"/>
    <w:rsid w:val="00BA1DFC"/>
    <w:rsid w:val="00BA220B"/>
    <w:rsid w:val="00BA24BB"/>
    <w:rsid w:val="00BA2679"/>
    <w:rsid w:val="00BA2A0E"/>
    <w:rsid w:val="00BA37AB"/>
    <w:rsid w:val="00BA44AF"/>
    <w:rsid w:val="00BA464F"/>
    <w:rsid w:val="00BA4C41"/>
    <w:rsid w:val="00BA4E60"/>
    <w:rsid w:val="00BA525E"/>
    <w:rsid w:val="00BA5B0F"/>
    <w:rsid w:val="00BA5C18"/>
    <w:rsid w:val="00BA5C8E"/>
    <w:rsid w:val="00BA6703"/>
    <w:rsid w:val="00BA67DB"/>
    <w:rsid w:val="00BA6CE4"/>
    <w:rsid w:val="00BA7177"/>
    <w:rsid w:val="00BA75A2"/>
    <w:rsid w:val="00BA7707"/>
    <w:rsid w:val="00BA79BA"/>
    <w:rsid w:val="00BB0CD5"/>
    <w:rsid w:val="00BB10F5"/>
    <w:rsid w:val="00BB14D2"/>
    <w:rsid w:val="00BB1B46"/>
    <w:rsid w:val="00BB2371"/>
    <w:rsid w:val="00BB24AC"/>
    <w:rsid w:val="00BB350C"/>
    <w:rsid w:val="00BB37A6"/>
    <w:rsid w:val="00BB404C"/>
    <w:rsid w:val="00BB47C3"/>
    <w:rsid w:val="00BB4813"/>
    <w:rsid w:val="00BB4C22"/>
    <w:rsid w:val="00BB4CD2"/>
    <w:rsid w:val="00BB528A"/>
    <w:rsid w:val="00BB556D"/>
    <w:rsid w:val="00BB6AAE"/>
    <w:rsid w:val="00BB71D7"/>
    <w:rsid w:val="00BB72A6"/>
    <w:rsid w:val="00BB72B5"/>
    <w:rsid w:val="00BB77ED"/>
    <w:rsid w:val="00BB7D37"/>
    <w:rsid w:val="00BB7E85"/>
    <w:rsid w:val="00BC07C5"/>
    <w:rsid w:val="00BC0A4B"/>
    <w:rsid w:val="00BC146A"/>
    <w:rsid w:val="00BC1616"/>
    <w:rsid w:val="00BC1A45"/>
    <w:rsid w:val="00BC2135"/>
    <w:rsid w:val="00BC283B"/>
    <w:rsid w:val="00BC3470"/>
    <w:rsid w:val="00BC3B03"/>
    <w:rsid w:val="00BC3C3A"/>
    <w:rsid w:val="00BC404F"/>
    <w:rsid w:val="00BC474B"/>
    <w:rsid w:val="00BC4E55"/>
    <w:rsid w:val="00BC69AA"/>
    <w:rsid w:val="00BC6AF1"/>
    <w:rsid w:val="00BC728C"/>
    <w:rsid w:val="00BC7C30"/>
    <w:rsid w:val="00BD00CC"/>
    <w:rsid w:val="00BD0662"/>
    <w:rsid w:val="00BD10FE"/>
    <w:rsid w:val="00BD129E"/>
    <w:rsid w:val="00BD187E"/>
    <w:rsid w:val="00BD21F4"/>
    <w:rsid w:val="00BD283B"/>
    <w:rsid w:val="00BD2BE7"/>
    <w:rsid w:val="00BD31A6"/>
    <w:rsid w:val="00BD35B5"/>
    <w:rsid w:val="00BD4AF7"/>
    <w:rsid w:val="00BD4C63"/>
    <w:rsid w:val="00BD5294"/>
    <w:rsid w:val="00BD53AC"/>
    <w:rsid w:val="00BD54A5"/>
    <w:rsid w:val="00BD5DA5"/>
    <w:rsid w:val="00BD5DBA"/>
    <w:rsid w:val="00BD6554"/>
    <w:rsid w:val="00BD6659"/>
    <w:rsid w:val="00BD671A"/>
    <w:rsid w:val="00BD6921"/>
    <w:rsid w:val="00BD793D"/>
    <w:rsid w:val="00BD7C11"/>
    <w:rsid w:val="00BE02AA"/>
    <w:rsid w:val="00BE0639"/>
    <w:rsid w:val="00BE0B10"/>
    <w:rsid w:val="00BE1139"/>
    <w:rsid w:val="00BE1387"/>
    <w:rsid w:val="00BE1588"/>
    <w:rsid w:val="00BE1843"/>
    <w:rsid w:val="00BE208B"/>
    <w:rsid w:val="00BE26B5"/>
    <w:rsid w:val="00BE2EBA"/>
    <w:rsid w:val="00BE3237"/>
    <w:rsid w:val="00BE3415"/>
    <w:rsid w:val="00BE3A7A"/>
    <w:rsid w:val="00BE4777"/>
    <w:rsid w:val="00BE4F86"/>
    <w:rsid w:val="00BE561A"/>
    <w:rsid w:val="00BE59CF"/>
    <w:rsid w:val="00BE68DB"/>
    <w:rsid w:val="00BE68F7"/>
    <w:rsid w:val="00BE6B5C"/>
    <w:rsid w:val="00BE6BD4"/>
    <w:rsid w:val="00BE789B"/>
    <w:rsid w:val="00BE79AD"/>
    <w:rsid w:val="00BF0A2F"/>
    <w:rsid w:val="00BF0AF4"/>
    <w:rsid w:val="00BF14E4"/>
    <w:rsid w:val="00BF1785"/>
    <w:rsid w:val="00BF20FB"/>
    <w:rsid w:val="00BF228B"/>
    <w:rsid w:val="00BF29E1"/>
    <w:rsid w:val="00BF2A15"/>
    <w:rsid w:val="00BF36ED"/>
    <w:rsid w:val="00BF406B"/>
    <w:rsid w:val="00BF4427"/>
    <w:rsid w:val="00BF44A3"/>
    <w:rsid w:val="00BF4D87"/>
    <w:rsid w:val="00BF4E55"/>
    <w:rsid w:val="00BF4EDA"/>
    <w:rsid w:val="00BF5478"/>
    <w:rsid w:val="00BF5550"/>
    <w:rsid w:val="00BF623A"/>
    <w:rsid w:val="00BF6326"/>
    <w:rsid w:val="00BF68DC"/>
    <w:rsid w:val="00BF6B40"/>
    <w:rsid w:val="00BF6D9E"/>
    <w:rsid w:val="00BF6E84"/>
    <w:rsid w:val="00BF7240"/>
    <w:rsid w:val="00BF731B"/>
    <w:rsid w:val="00BF774A"/>
    <w:rsid w:val="00BF7B65"/>
    <w:rsid w:val="00BF7E13"/>
    <w:rsid w:val="00C003C5"/>
    <w:rsid w:val="00C00E65"/>
    <w:rsid w:val="00C01533"/>
    <w:rsid w:val="00C01D79"/>
    <w:rsid w:val="00C02519"/>
    <w:rsid w:val="00C0299E"/>
    <w:rsid w:val="00C0323B"/>
    <w:rsid w:val="00C03BF6"/>
    <w:rsid w:val="00C0446D"/>
    <w:rsid w:val="00C0464B"/>
    <w:rsid w:val="00C05773"/>
    <w:rsid w:val="00C0643F"/>
    <w:rsid w:val="00C065B3"/>
    <w:rsid w:val="00C06EAD"/>
    <w:rsid w:val="00C07176"/>
    <w:rsid w:val="00C10B9F"/>
    <w:rsid w:val="00C10DF4"/>
    <w:rsid w:val="00C10E93"/>
    <w:rsid w:val="00C127B7"/>
    <w:rsid w:val="00C12981"/>
    <w:rsid w:val="00C12ACE"/>
    <w:rsid w:val="00C12E76"/>
    <w:rsid w:val="00C134C1"/>
    <w:rsid w:val="00C13AE4"/>
    <w:rsid w:val="00C13AEB"/>
    <w:rsid w:val="00C13B99"/>
    <w:rsid w:val="00C13C92"/>
    <w:rsid w:val="00C140AC"/>
    <w:rsid w:val="00C155E3"/>
    <w:rsid w:val="00C15A82"/>
    <w:rsid w:val="00C15FD7"/>
    <w:rsid w:val="00C164A7"/>
    <w:rsid w:val="00C1675E"/>
    <w:rsid w:val="00C1788F"/>
    <w:rsid w:val="00C17E8A"/>
    <w:rsid w:val="00C20249"/>
    <w:rsid w:val="00C2025D"/>
    <w:rsid w:val="00C21956"/>
    <w:rsid w:val="00C22324"/>
    <w:rsid w:val="00C22382"/>
    <w:rsid w:val="00C22646"/>
    <w:rsid w:val="00C22F0F"/>
    <w:rsid w:val="00C23474"/>
    <w:rsid w:val="00C23F1E"/>
    <w:rsid w:val="00C24192"/>
    <w:rsid w:val="00C2460E"/>
    <w:rsid w:val="00C24759"/>
    <w:rsid w:val="00C249EE"/>
    <w:rsid w:val="00C24D57"/>
    <w:rsid w:val="00C24E1F"/>
    <w:rsid w:val="00C2563C"/>
    <w:rsid w:val="00C2621C"/>
    <w:rsid w:val="00C2638B"/>
    <w:rsid w:val="00C2661B"/>
    <w:rsid w:val="00C26E3E"/>
    <w:rsid w:val="00C26FF3"/>
    <w:rsid w:val="00C27711"/>
    <w:rsid w:val="00C27CF6"/>
    <w:rsid w:val="00C30384"/>
    <w:rsid w:val="00C3053B"/>
    <w:rsid w:val="00C307A6"/>
    <w:rsid w:val="00C3133C"/>
    <w:rsid w:val="00C327AB"/>
    <w:rsid w:val="00C32A81"/>
    <w:rsid w:val="00C32B00"/>
    <w:rsid w:val="00C330ED"/>
    <w:rsid w:val="00C331B9"/>
    <w:rsid w:val="00C331BB"/>
    <w:rsid w:val="00C33358"/>
    <w:rsid w:val="00C333E3"/>
    <w:rsid w:val="00C33BD7"/>
    <w:rsid w:val="00C3409B"/>
    <w:rsid w:val="00C3439E"/>
    <w:rsid w:val="00C34978"/>
    <w:rsid w:val="00C34B73"/>
    <w:rsid w:val="00C35090"/>
    <w:rsid w:val="00C35976"/>
    <w:rsid w:val="00C359BB"/>
    <w:rsid w:val="00C35E19"/>
    <w:rsid w:val="00C3611F"/>
    <w:rsid w:val="00C363D1"/>
    <w:rsid w:val="00C3671E"/>
    <w:rsid w:val="00C36891"/>
    <w:rsid w:val="00C37804"/>
    <w:rsid w:val="00C37DD1"/>
    <w:rsid w:val="00C37F12"/>
    <w:rsid w:val="00C4007F"/>
    <w:rsid w:val="00C40308"/>
    <w:rsid w:val="00C40309"/>
    <w:rsid w:val="00C407D1"/>
    <w:rsid w:val="00C409CC"/>
    <w:rsid w:val="00C40F03"/>
    <w:rsid w:val="00C413B0"/>
    <w:rsid w:val="00C41453"/>
    <w:rsid w:val="00C41607"/>
    <w:rsid w:val="00C416DE"/>
    <w:rsid w:val="00C416EC"/>
    <w:rsid w:val="00C41897"/>
    <w:rsid w:val="00C41C60"/>
    <w:rsid w:val="00C4263E"/>
    <w:rsid w:val="00C426EF"/>
    <w:rsid w:val="00C43040"/>
    <w:rsid w:val="00C44370"/>
    <w:rsid w:val="00C446EF"/>
    <w:rsid w:val="00C44EEF"/>
    <w:rsid w:val="00C4519D"/>
    <w:rsid w:val="00C461B8"/>
    <w:rsid w:val="00C4624C"/>
    <w:rsid w:val="00C473FA"/>
    <w:rsid w:val="00C476BE"/>
    <w:rsid w:val="00C479E4"/>
    <w:rsid w:val="00C500F8"/>
    <w:rsid w:val="00C50140"/>
    <w:rsid w:val="00C50408"/>
    <w:rsid w:val="00C5047F"/>
    <w:rsid w:val="00C506C5"/>
    <w:rsid w:val="00C50A11"/>
    <w:rsid w:val="00C50D9B"/>
    <w:rsid w:val="00C510EB"/>
    <w:rsid w:val="00C51C13"/>
    <w:rsid w:val="00C51C56"/>
    <w:rsid w:val="00C51D57"/>
    <w:rsid w:val="00C52A1B"/>
    <w:rsid w:val="00C53071"/>
    <w:rsid w:val="00C53617"/>
    <w:rsid w:val="00C53B92"/>
    <w:rsid w:val="00C53EB4"/>
    <w:rsid w:val="00C54055"/>
    <w:rsid w:val="00C5465A"/>
    <w:rsid w:val="00C54AF8"/>
    <w:rsid w:val="00C54DA2"/>
    <w:rsid w:val="00C550E7"/>
    <w:rsid w:val="00C55317"/>
    <w:rsid w:val="00C5534D"/>
    <w:rsid w:val="00C554DB"/>
    <w:rsid w:val="00C5564A"/>
    <w:rsid w:val="00C556F3"/>
    <w:rsid w:val="00C55FDA"/>
    <w:rsid w:val="00C56ACD"/>
    <w:rsid w:val="00C56D7F"/>
    <w:rsid w:val="00C56F31"/>
    <w:rsid w:val="00C573BF"/>
    <w:rsid w:val="00C57BFD"/>
    <w:rsid w:val="00C57EC8"/>
    <w:rsid w:val="00C60EFD"/>
    <w:rsid w:val="00C60F08"/>
    <w:rsid w:val="00C611CC"/>
    <w:rsid w:val="00C61B8C"/>
    <w:rsid w:val="00C62803"/>
    <w:rsid w:val="00C62AAD"/>
    <w:rsid w:val="00C63058"/>
    <w:rsid w:val="00C63999"/>
    <w:rsid w:val="00C63A00"/>
    <w:rsid w:val="00C63E3B"/>
    <w:rsid w:val="00C640B2"/>
    <w:rsid w:val="00C6561D"/>
    <w:rsid w:val="00C66B58"/>
    <w:rsid w:val="00C67D10"/>
    <w:rsid w:val="00C67EAF"/>
    <w:rsid w:val="00C70BE0"/>
    <w:rsid w:val="00C71246"/>
    <w:rsid w:val="00C715FC"/>
    <w:rsid w:val="00C71B01"/>
    <w:rsid w:val="00C71FF2"/>
    <w:rsid w:val="00C723BA"/>
    <w:rsid w:val="00C72E40"/>
    <w:rsid w:val="00C72FEB"/>
    <w:rsid w:val="00C7310F"/>
    <w:rsid w:val="00C732F4"/>
    <w:rsid w:val="00C73334"/>
    <w:rsid w:val="00C73980"/>
    <w:rsid w:val="00C73C3B"/>
    <w:rsid w:val="00C742F4"/>
    <w:rsid w:val="00C74450"/>
    <w:rsid w:val="00C74699"/>
    <w:rsid w:val="00C74E00"/>
    <w:rsid w:val="00C7513B"/>
    <w:rsid w:val="00C75488"/>
    <w:rsid w:val="00C75AFA"/>
    <w:rsid w:val="00C767CD"/>
    <w:rsid w:val="00C7681F"/>
    <w:rsid w:val="00C76A59"/>
    <w:rsid w:val="00C7707A"/>
    <w:rsid w:val="00C77458"/>
    <w:rsid w:val="00C7773E"/>
    <w:rsid w:val="00C77923"/>
    <w:rsid w:val="00C803BB"/>
    <w:rsid w:val="00C80848"/>
    <w:rsid w:val="00C80892"/>
    <w:rsid w:val="00C80CAB"/>
    <w:rsid w:val="00C81385"/>
    <w:rsid w:val="00C81DB0"/>
    <w:rsid w:val="00C8240E"/>
    <w:rsid w:val="00C8266A"/>
    <w:rsid w:val="00C833C0"/>
    <w:rsid w:val="00C83F3C"/>
    <w:rsid w:val="00C84903"/>
    <w:rsid w:val="00C8531F"/>
    <w:rsid w:val="00C859C9"/>
    <w:rsid w:val="00C85ABE"/>
    <w:rsid w:val="00C85BA7"/>
    <w:rsid w:val="00C85C62"/>
    <w:rsid w:val="00C870A8"/>
    <w:rsid w:val="00C90529"/>
    <w:rsid w:val="00C906E0"/>
    <w:rsid w:val="00C90AB0"/>
    <w:rsid w:val="00C910C3"/>
    <w:rsid w:val="00C91683"/>
    <w:rsid w:val="00C91EAD"/>
    <w:rsid w:val="00C921E7"/>
    <w:rsid w:val="00C923BA"/>
    <w:rsid w:val="00C9265E"/>
    <w:rsid w:val="00C92D3A"/>
    <w:rsid w:val="00C92E7E"/>
    <w:rsid w:val="00C933EB"/>
    <w:rsid w:val="00C93702"/>
    <w:rsid w:val="00C93CC3"/>
    <w:rsid w:val="00C93E89"/>
    <w:rsid w:val="00C93EA3"/>
    <w:rsid w:val="00C94094"/>
    <w:rsid w:val="00C94670"/>
    <w:rsid w:val="00C94717"/>
    <w:rsid w:val="00C94797"/>
    <w:rsid w:val="00C94F0D"/>
    <w:rsid w:val="00C9543A"/>
    <w:rsid w:val="00C955E0"/>
    <w:rsid w:val="00C9574D"/>
    <w:rsid w:val="00C95871"/>
    <w:rsid w:val="00C95883"/>
    <w:rsid w:val="00C9595E"/>
    <w:rsid w:val="00C95D5D"/>
    <w:rsid w:val="00C9619D"/>
    <w:rsid w:val="00C962C1"/>
    <w:rsid w:val="00C967DE"/>
    <w:rsid w:val="00C96D05"/>
    <w:rsid w:val="00C97630"/>
    <w:rsid w:val="00C97AB1"/>
    <w:rsid w:val="00C97EAD"/>
    <w:rsid w:val="00CA0599"/>
    <w:rsid w:val="00CA0778"/>
    <w:rsid w:val="00CA0A0F"/>
    <w:rsid w:val="00CA0C40"/>
    <w:rsid w:val="00CA2C0F"/>
    <w:rsid w:val="00CA2E05"/>
    <w:rsid w:val="00CA307E"/>
    <w:rsid w:val="00CA3367"/>
    <w:rsid w:val="00CA3A2B"/>
    <w:rsid w:val="00CA4ACD"/>
    <w:rsid w:val="00CA50F5"/>
    <w:rsid w:val="00CA546E"/>
    <w:rsid w:val="00CA5D5A"/>
    <w:rsid w:val="00CA68B3"/>
    <w:rsid w:val="00CA6C9D"/>
    <w:rsid w:val="00CA7842"/>
    <w:rsid w:val="00CA7B21"/>
    <w:rsid w:val="00CB003B"/>
    <w:rsid w:val="00CB09DE"/>
    <w:rsid w:val="00CB14EE"/>
    <w:rsid w:val="00CB207A"/>
    <w:rsid w:val="00CB2260"/>
    <w:rsid w:val="00CB2325"/>
    <w:rsid w:val="00CB244A"/>
    <w:rsid w:val="00CB24CF"/>
    <w:rsid w:val="00CB2A62"/>
    <w:rsid w:val="00CB2FC8"/>
    <w:rsid w:val="00CB30B2"/>
    <w:rsid w:val="00CB318E"/>
    <w:rsid w:val="00CB3248"/>
    <w:rsid w:val="00CB4D8B"/>
    <w:rsid w:val="00CB50C3"/>
    <w:rsid w:val="00CB550A"/>
    <w:rsid w:val="00CB5515"/>
    <w:rsid w:val="00CB5871"/>
    <w:rsid w:val="00CB59C4"/>
    <w:rsid w:val="00CB5A6D"/>
    <w:rsid w:val="00CB5BEB"/>
    <w:rsid w:val="00CB632A"/>
    <w:rsid w:val="00CB694C"/>
    <w:rsid w:val="00CB79A7"/>
    <w:rsid w:val="00CB7E45"/>
    <w:rsid w:val="00CC0596"/>
    <w:rsid w:val="00CC0A76"/>
    <w:rsid w:val="00CC138A"/>
    <w:rsid w:val="00CC181D"/>
    <w:rsid w:val="00CC23EE"/>
    <w:rsid w:val="00CC3860"/>
    <w:rsid w:val="00CC3A7F"/>
    <w:rsid w:val="00CC3AF2"/>
    <w:rsid w:val="00CC45C7"/>
    <w:rsid w:val="00CC4AEE"/>
    <w:rsid w:val="00CC4C81"/>
    <w:rsid w:val="00CC4F8F"/>
    <w:rsid w:val="00CC50E8"/>
    <w:rsid w:val="00CC5318"/>
    <w:rsid w:val="00CC5D00"/>
    <w:rsid w:val="00CC6258"/>
    <w:rsid w:val="00CC64E9"/>
    <w:rsid w:val="00CC6C1A"/>
    <w:rsid w:val="00CC72B8"/>
    <w:rsid w:val="00CC78A3"/>
    <w:rsid w:val="00CD0102"/>
    <w:rsid w:val="00CD0238"/>
    <w:rsid w:val="00CD0879"/>
    <w:rsid w:val="00CD11EF"/>
    <w:rsid w:val="00CD12F9"/>
    <w:rsid w:val="00CD134F"/>
    <w:rsid w:val="00CD1843"/>
    <w:rsid w:val="00CD1F94"/>
    <w:rsid w:val="00CD22F1"/>
    <w:rsid w:val="00CD2382"/>
    <w:rsid w:val="00CD41F4"/>
    <w:rsid w:val="00CD426B"/>
    <w:rsid w:val="00CD46AE"/>
    <w:rsid w:val="00CD4CCC"/>
    <w:rsid w:val="00CD4D4B"/>
    <w:rsid w:val="00CD548B"/>
    <w:rsid w:val="00CD6120"/>
    <w:rsid w:val="00CD68F5"/>
    <w:rsid w:val="00CD6B7A"/>
    <w:rsid w:val="00CD7735"/>
    <w:rsid w:val="00CD7ADA"/>
    <w:rsid w:val="00CE02A6"/>
    <w:rsid w:val="00CE047E"/>
    <w:rsid w:val="00CE04FA"/>
    <w:rsid w:val="00CE1312"/>
    <w:rsid w:val="00CE138A"/>
    <w:rsid w:val="00CE17ED"/>
    <w:rsid w:val="00CE1D46"/>
    <w:rsid w:val="00CE2E42"/>
    <w:rsid w:val="00CE3097"/>
    <w:rsid w:val="00CE32F1"/>
    <w:rsid w:val="00CE3D75"/>
    <w:rsid w:val="00CE56DA"/>
    <w:rsid w:val="00CE5EE9"/>
    <w:rsid w:val="00CE5F54"/>
    <w:rsid w:val="00CE66E8"/>
    <w:rsid w:val="00CE6BF9"/>
    <w:rsid w:val="00CE6F5A"/>
    <w:rsid w:val="00CE7368"/>
    <w:rsid w:val="00CE7920"/>
    <w:rsid w:val="00CE7ADA"/>
    <w:rsid w:val="00CF02A4"/>
    <w:rsid w:val="00CF04AF"/>
    <w:rsid w:val="00CF0BD8"/>
    <w:rsid w:val="00CF0D5B"/>
    <w:rsid w:val="00CF0EDE"/>
    <w:rsid w:val="00CF1653"/>
    <w:rsid w:val="00CF20CB"/>
    <w:rsid w:val="00CF2247"/>
    <w:rsid w:val="00CF23F8"/>
    <w:rsid w:val="00CF2939"/>
    <w:rsid w:val="00CF3199"/>
    <w:rsid w:val="00CF4705"/>
    <w:rsid w:val="00CF4C30"/>
    <w:rsid w:val="00CF4EB8"/>
    <w:rsid w:val="00CF4F5E"/>
    <w:rsid w:val="00CF525F"/>
    <w:rsid w:val="00CF52C1"/>
    <w:rsid w:val="00CF580D"/>
    <w:rsid w:val="00CF5D45"/>
    <w:rsid w:val="00CF6773"/>
    <w:rsid w:val="00CF6A96"/>
    <w:rsid w:val="00CF706A"/>
    <w:rsid w:val="00CF75AD"/>
    <w:rsid w:val="00CF7AA8"/>
    <w:rsid w:val="00CF7B19"/>
    <w:rsid w:val="00D0012D"/>
    <w:rsid w:val="00D008BB"/>
    <w:rsid w:val="00D00F69"/>
    <w:rsid w:val="00D0122F"/>
    <w:rsid w:val="00D0133D"/>
    <w:rsid w:val="00D01BA5"/>
    <w:rsid w:val="00D01ECF"/>
    <w:rsid w:val="00D01F1F"/>
    <w:rsid w:val="00D02689"/>
    <w:rsid w:val="00D032DB"/>
    <w:rsid w:val="00D03588"/>
    <w:rsid w:val="00D038D3"/>
    <w:rsid w:val="00D038F0"/>
    <w:rsid w:val="00D03B66"/>
    <w:rsid w:val="00D040E0"/>
    <w:rsid w:val="00D04358"/>
    <w:rsid w:val="00D048E8"/>
    <w:rsid w:val="00D04E2C"/>
    <w:rsid w:val="00D04E9D"/>
    <w:rsid w:val="00D05009"/>
    <w:rsid w:val="00D0548F"/>
    <w:rsid w:val="00D062E0"/>
    <w:rsid w:val="00D06C23"/>
    <w:rsid w:val="00D073CB"/>
    <w:rsid w:val="00D07F7D"/>
    <w:rsid w:val="00D102C7"/>
    <w:rsid w:val="00D1032B"/>
    <w:rsid w:val="00D10A98"/>
    <w:rsid w:val="00D10DB3"/>
    <w:rsid w:val="00D11211"/>
    <w:rsid w:val="00D127A0"/>
    <w:rsid w:val="00D12E9C"/>
    <w:rsid w:val="00D131CE"/>
    <w:rsid w:val="00D138B5"/>
    <w:rsid w:val="00D14412"/>
    <w:rsid w:val="00D14F01"/>
    <w:rsid w:val="00D1501B"/>
    <w:rsid w:val="00D16A32"/>
    <w:rsid w:val="00D16BD1"/>
    <w:rsid w:val="00D16D9E"/>
    <w:rsid w:val="00D17CD7"/>
    <w:rsid w:val="00D20065"/>
    <w:rsid w:val="00D208F7"/>
    <w:rsid w:val="00D20DAF"/>
    <w:rsid w:val="00D210A5"/>
    <w:rsid w:val="00D21B5A"/>
    <w:rsid w:val="00D21E5F"/>
    <w:rsid w:val="00D2216D"/>
    <w:rsid w:val="00D22947"/>
    <w:rsid w:val="00D22AAA"/>
    <w:rsid w:val="00D22CD2"/>
    <w:rsid w:val="00D2323F"/>
    <w:rsid w:val="00D23457"/>
    <w:rsid w:val="00D24607"/>
    <w:rsid w:val="00D24862"/>
    <w:rsid w:val="00D24BEC"/>
    <w:rsid w:val="00D24D6A"/>
    <w:rsid w:val="00D2516E"/>
    <w:rsid w:val="00D254E9"/>
    <w:rsid w:val="00D25CDD"/>
    <w:rsid w:val="00D26351"/>
    <w:rsid w:val="00D2635E"/>
    <w:rsid w:val="00D26576"/>
    <w:rsid w:val="00D26833"/>
    <w:rsid w:val="00D26B3F"/>
    <w:rsid w:val="00D27AB4"/>
    <w:rsid w:val="00D27CC4"/>
    <w:rsid w:val="00D301A5"/>
    <w:rsid w:val="00D30998"/>
    <w:rsid w:val="00D30B13"/>
    <w:rsid w:val="00D30F0E"/>
    <w:rsid w:val="00D3179C"/>
    <w:rsid w:val="00D33459"/>
    <w:rsid w:val="00D33A31"/>
    <w:rsid w:val="00D340B3"/>
    <w:rsid w:val="00D346BD"/>
    <w:rsid w:val="00D353EA"/>
    <w:rsid w:val="00D35FB9"/>
    <w:rsid w:val="00D360C5"/>
    <w:rsid w:val="00D36187"/>
    <w:rsid w:val="00D3644C"/>
    <w:rsid w:val="00D36A5A"/>
    <w:rsid w:val="00D37269"/>
    <w:rsid w:val="00D37981"/>
    <w:rsid w:val="00D37A47"/>
    <w:rsid w:val="00D40F58"/>
    <w:rsid w:val="00D41EF7"/>
    <w:rsid w:val="00D4379D"/>
    <w:rsid w:val="00D438F8"/>
    <w:rsid w:val="00D43CEF"/>
    <w:rsid w:val="00D44484"/>
    <w:rsid w:val="00D44965"/>
    <w:rsid w:val="00D44C25"/>
    <w:rsid w:val="00D44D07"/>
    <w:rsid w:val="00D45198"/>
    <w:rsid w:val="00D458A9"/>
    <w:rsid w:val="00D45E99"/>
    <w:rsid w:val="00D4671D"/>
    <w:rsid w:val="00D46CA3"/>
    <w:rsid w:val="00D46E9B"/>
    <w:rsid w:val="00D47024"/>
    <w:rsid w:val="00D47029"/>
    <w:rsid w:val="00D47121"/>
    <w:rsid w:val="00D47341"/>
    <w:rsid w:val="00D4770B"/>
    <w:rsid w:val="00D47B04"/>
    <w:rsid w:val="00D47F2F"/>
    <w:rsid w:val="00D50557"/>
    <w:rsid w:val="00D514AB"/>
    <w:rsid w:val="00D51744"/>
    <w:rsid w:val="00D51DBC"/>
    <w:rsid w:val="00D522E7"/>
    <w:rsid w:val="00D53E6A"/>
    <w:rsid w:val="00D54116"/>
    <w:rsid w:val="00D55403"/>
    <w:rsid w:val="00D561F3"/>
    <w:rsid w:val="00D5635F"/>
    <w:rsid w:val="00D56479"/>
    <w:rsid w:val="00D5656F"/>
    <w:rsid w:val="00D56C4D"/>
    <w:rsid w:val="00D56F81"/>
    <w:rsid w:val="00D60473"/>
    <w:rsid w:val="00D606C7"/>
    <w:rsid w:val="00D61434"/>
    <w:rsid w:val="00D616EB"/>
    <w:rsid w:val="00D618E2"/>
    <w:rsid w:val="00D6280B"/>
    <w:rsid w:val="00D62C4F"/>
    <w:rsid w:val="00D63662"/>
    <w:rsid w:val="00D63D8A"/>
    <w:rsid w:val="00D64218"/>
    <w:rsid w:val="00D64568"/>
    <w:rsid w:val="00D64587"/>
    <w:rsid w:val="00D64FD8"/>
    <w:rsid w:val="00D650B0"/>
    <w:rsid w:val="00D654FB"/>
    <w:rsid w:val="00D6561B"/>
    <w:rsid w:val="00D6594A"/>
    <w:rsid w:val="00D659B5"/>
    <w:rsid w:val="00D65A17"/>
    <w:rsid w:val="00D65CD1"/>
    <w:rsid w:val="00D65D7E"/>
    <w:rsid w:val="00D6626A"/>
    <w:rsid w:val="00D66A56"/>
    <w:rsid w:val="00D66B82"/>
    <w:rsid w:val="00D66C7D"/>
    <w:rsid w:val="00D67CE3"/>
    <w:rsid w:val="00D7045A"/>
    <w:rsid w:val="00D70571"/>
    <w:rsid w:val="00D70722"/>
    <w:rsid w:val="00D7234E"/>
    <w:rsid w:val="00D728F7"/>
    <w:rsid w:val="00D72C61"/>
    <w:rsid w:val="00D73251"/>
    <w:rsid w:val="00D759E7"/>
    <w:rsid w:val="00D75B85"/>
    <w:rsid w:val="00D768E3"/>
    <w:rsid w:val="00D76CC2"/>
    <w:rsid w:val="00D7737F"/>
    <w:rsid w:val="00D77987"/>
    <w:rsid w:val="00D804C0"/>
    <w:rsid w:val="00D81D09"/>
    <w:rsid w:val="00D81D12"/>
    <w:rsid w:val="00D8275C"/>
    <w:rsid w:val="00D82ADA"/>
    <w:rsid w:val="00D82D3B"/>
    <w:rsid w:val="00D831A7"/>
    <w:rsid w:val="00D83B37"/>
    <w:rsid w:val="00D83F56"/>
    <w:rsid w:val="00D84405"/>
    <w:rsid w:val="00D84BA6"/>
    <w:rsid w:val="00D84DE2"/>
    <w:rsid w:val="00D84F26"/>
    <w:rsid w:val="00D8523A"/>
    <w:rsid w:val="00D856ED"/>
    <w:rsid w:val="00D85987"/>
    <w:rsid w:val="00D86239"/>
    <w:rsid w:val="00D87144"/>
    <w:rsid w:val="00D877AF"/>
    <w:rsid w:val="00D877B3"/>
    <w:rsid w:val="00D87C2A"/>
    <w:rsid w:val="00D87C90"/>
    <w:rsid w:val="00D87ED2"/>
    <w:rsid w:val="00D90345"/>
    <w:rsid w:val="00D9048C"/>
    <w:rsid w:val="00D91A82"/>
    <w:rsid w:val="00D91FB3"/>
    <w:rsid w:val="00D9219D"/>
    <w:rsid w:val="00D9242C"/>
    <w:rsid w:val="00D92A56"/>
    <w:rsid w:val="00D92D90"/>
    <w:rsid w:val="00D92F49"/>
    <w:rsid w:val="00D93278"/>
    <w:rsid w:val="00D93934"/>
    <w:rsid w:val="00D93B72"/>
    <w:rsid w:val="00D93FE6"/>
    <w:rsid w:val="00D940B7"/>
    <w:rsid w:val="00D94439"/>
    <w:rsid w:val="00D94453"/>
    <w:rsid w:val="00D94539"/>
    <w:rsid w:val="00D949EE"/>
    <w:rsid w:val="00D95017"/>
    <w:rsid w:val="00D9528D"/>
    <w:rsid w:val="00D95ADF"/>
    <w:rsid w:val="00D95C7B"/>
    <w:rsid w:val="00D9601D"/>
    <w:rsid w:val="00D9707A"/>
    <w:rsid w:val="00D9720F"/>
    <w:rsid w:val="00D97662"/>
    <w:rsid w:val="00DA0305"/>
    <w:rsid w:val="00DA0996"/>
    <w:rsid w:val="00DA0CF0"/>
    <w:rsid w:val="00DA14A6"/>
    <w:rsid w:val="00DA1998"/>
    <w:rsid w:val="00DA1F76"/>
    <w:rsid w:val="00DA2C63"/>
    <w:rsid w:val="00DA2C86"/>
    <w:rsid w:val="00DA346C"/>
    <w:rsid w:val="00DA4123"/>
    <w:rsid w:val="00DA50F0"/>
    <w:rsid w:val="00DA5399"/>
    <w:rsid w:val="00DA5B60"/>
    <w:rsid w:val="00DA5C33"/>
    <w:rsid w:val="00DA5E2B"/>
    <w:rsid w:val="00DA6214"/>
    <w:rsid w:val="00DA6549"/>
    <w:rsid w:val="00DA6DF1"/>
    <w:rsid w:val="00DA7146"/>
    <w:rsid w:val="00DA71B8"/>
    <w:rsid w:val="00DA71F0"/>
    <w:rsid w:val="00DA77A5"/>
    <w:rsid w:val="00DA7C36"/>
    <w:rsid w:val="00DB1603"/>
    <w:rsid w:val="00DB1EF9"/>
    <w:rsid w:val="00DB2030"/>
    <w:rsid w:val="00DB2180"/>
    <w:rsid w:val="00DB2536"/>
    <w:rsid w:val="00DB3194"/>
    <w:rsid w:val="00DB31EB"/>
    <w:rsid w:val="00DB33A4"/>
    <w:rsid w:val="00DB44A8"/>
    <w:rsid w:val="00DB48B0"/>
    <w:rsid w:val="00DB4F30"/>
    <w:rsid w:val="00DB56E1"/>
    <w:rsid w:val="00DB5A49"/>
    <w:rsid w:val="00DB6165"/>
    <w:rsid w:val="00DB61EC"/>
    <w:rsid w:val="00DB6386"/>
    <w:rsid w:val="00DB65CE"/>
    <w:rsid w:val="00DB67D3"/>
    <w:rsid w:val="00DB686C"/>
    <w:rsid w:val="00DB6A0A"/>
    <w:rsid w:val="00DB6AAB"/>
    <w:rsid w:val="00DB6B13"/>
    <w:rsid w:val="00DB6F7D"/>
    <w:rsid w:val="00DB6FD5"/>
    <w:rsid w:val="00DB71A3"/>
    <w:rsid w:val="00DC09A0"/>
    <w:rsid w:val="00DC0F95"/>
    <w:rsid w:val="00DC1E57"/>
    <w:rsid w:val="00DC2DC7"/>
    <w:rsid w:val="00DC303A"/>
    <w:rsid w:val="00DC356E"/>
    <w:rsid w:val="00DC40A5"/>
    <w:rsid w:val="00DC40AB"/>
    <w:rsid w:val="00DC41DE"/>
    <w:rsid w:val="00DC445D"/>
    <w:rsid w:val="00DC4C6F"/>
    <w:rsid w:val="00DC5153"/>
    <w:rsid w:val="00DC5246"/>
    <w:rsid w:val="00DC55BE"/>
    <w:rsid w:val="00DC5C31"/>
    <w:rsid w:val="00DC648D"/>
    <w:rsid w:val="00DC69C5"/>
    <w:rsid w:val="00DC70E9"/>
    <w:rsid w:val="00DC744E"/>
    <w:rsid w:val="00DC74E0"/>
    <w:rsid w:val="00DC79B5"/>
    <w:rsid w:val="00DC7AA9"/>
    <w:rsid w:val="00DC7B04"/>
    <w:rsid w:val="00DC7FB9"/>
    <w:rsid w:val="00DD1158"/>
    <w:rsid w:val="00DD1635"/>
    <w:rsid w:val="00DD18F9"/>
    <w:rsid w:val="00DD1938"/>
    <w:rsid w:val="00DD1DF2"/>
    <w:rsid w:val="00DD1FC6"/>
    <w:rsid w:val="00DD1FD0"/>
    <w:rsid w:val="00DD277B"/>
    <w:rsid w:val="00DD2C54"/>
    <w:rsid w:val="00DD38D4"/>
    <w:rsid w:val="00DD3D7B"/>
    <w:rsid w:val="00DD58E3"/>
    <w:rsid w:val="00DD6197"/>
    <w:rsid w:val="00DD6DC2"/>
    <w:rsid w:val="00DD7007"/>
    <w:rsid w:val="00DD76C3"/>
    <w:rsid w:val="00DD76FF"/>
    <w:rsid w:val="00DD7A5A"/>
    <w:rsid w:val="00DD7DC3"/>
    <w:rsid w:val="00DE0302"/>
    <w:rsid w:val="00DE066B"/>
    <w:rsid w:val="00DE08BD"/>
    <w:rsid w:val="00DE0AAE"/>
    <w:rsid w:val="00DE0E12"/>
    <w:rsid w:val="00DE1B7A"/>
    <w:rsid w:val="00DE1FA2"/>
    <w:rsid w:val="00DE21A5"/>
    <w:rsid w:val="00DE21ED"/>
    <w:rsid w:val="00DE22DB"/>
    <w:rsid w:val="00DE297D"/>
    <w:rsid w:val="00DE39D8"/>
    <w:rsid w:val="00DE3BC5"/>
    <w:rsid w:val="00DE3C5F"/>
    <w:rsid w:val="00DE4120"/>
    <w:rsid w:val="00DE44F9"/>
    <w:rsid w:val="00DE651D"/>
    <w:rsid w:val="00DE6585"/>
    <w:rsid w:val="00DE693F"/>
    <w:rsid w:val="00DF0604"/>
    <w:rsid w:val="00DF101E"/>
    <w:rsid w:val="00DF17DE"/>
    <w:rsid w:val="00DF1808"/>
    <w:rsid w:val="00DF3945"/>
    <w:rsid w:val="00DF4739"/>
    <w:rsid w:val="00DF54AD"/>
    <w:rsid w:val="00DF55C3"/>
    <w:rsid w:val="00DF5978"/>
    <w:rsid w:val="00DF60AB"/>
    <w:rsid w:val="00DF6122"/>
    <w:rsid w:val="00DF6BC5"/>
    <w:rsid w:val="00DF7199"/>
    <w:rsid w:val="00DF72E8"/>
    <w:rsid w:val="00DF79F7"/>
    <w:rsid w:val="00DF7ABA"/>
    <w:rsid w:val="00DF7D4B"/>
    <w:rsid w:val="00DF7D96"/>
    <w:rsid w:val="00E000E6"/>
    <w:rsid w:val="00E00454"/>
    <w:rsid w:val="00E00736"/>
    <w:rsid w:val="00E00CFB"/>
    <w:rsid w:val="00E01080"/>
    <w:rsid w:val="00E0219C"/>
    <w:rsid w:val="00E023C6"/>
    <w:rsid w:val="00E02F80"/>
    <w:rsid w:val="00E030B0"/>
    <w:rsid w:val="00E034E2"/>
    <w:rsid w:val="00E0364A"/>
    <w:rsid w:val="00E04888"/>
    <w:rsid w:val="00E04E59"/>
    <w:rsid w:val="00E04FF2"/>
    <w:rsid w:val="00E05457"/>
    <w:rsid w:val="00E064CC"/>
    <w:rsid w:val="00E06840"/>
    <w:rsid w:val="00E071AE"/>
    <w:rsid w:val="00E071EE"/>
    <w:rsid w:val="00E0773B"/>
    <w:rsid w:val="00E103B7"/>
    <w:rsid w:val="00E10D4F"/>
    <w:rsid w:val="00E110F4"/>
    <w:rsid w:val="00E11AC7"/>
    <w:rsid w:val="00E11FEB"/>
    <w:rsid w:val="00E126E5"/>
    <w:rsid w:val="00E12C7A"/>
    <w:rsid w:val="00E12D57"/>
    <w:rsid w:val="00E12DB6"/>
    <w:rsid w:val="00E1310E"/>
    <w:rsid w:val="00E139E3"/>
    <w:rsid w:val="00E13A80"/>
    <w:rsid w:val="00E13BBB"/>
    <w:rsid w:val="00E13C37"/>
    <w:rsid w:val="00E1469E"/>
    <w:rsid w:val="00E154B1"/>
    <w:rsid w:val="00E15F68"/>
    <w:rsid w:val="00E16174"/>
    <w:rsid w:val="00E16897"/>
    <w:rsid w:val="00E16E36"/>
    <w:rsid w:val="00E16FEE"/>
    <w:rsid w:val="00E1755B"/>
    <w:rsid w:val="00E1793C"/>
    <w:rsid w:val="00E20810"/>
    <w:rsid w:val="00E20E25"/>
    <w:rsid w:val="00E2160C"/>
    <w:rsid w:val="00E223F4"/>
    <w:rsid w:val="00E22E3F"/>
    <w:rsid w:val="00E23956"/>
    <w:rsid w:val="00E23C7A"/>
    <w:rsid w:val="00E2449B"/>
    <w:rsid w:val="00E24AAE"/>
    <w:rsid w:val="00E24C93"/>
    <w:rsid w:val="00E2525E"/>
    <w:rsid w:val="00E25B28"/>
    <w:rsid w:val="00E26ABC"/>
    <w:rsid w:val="00E26B5A"/>
    <w:rsid w:val="00E26DAE"/>
    <w:rsid w:val="00E26DDE"/>
    <w:rsid w:val="00E275DC"/>
    <w:rsid w:val="00E27F77"/>
    <w:rsid w:val="00E3020C"/>
    <w:rsid w:val="00E31381"/>
    <w:rsid w:val="00E3192F"/>
    <w:rsid w:val="00E31C68"/>
    <w:rsid w:val="00E32800"/>
    <w:rsid w:val="00E33070"/>
    <w:rsid w:val="00E3345C"/>
    <w:rsid w:val="00E334BA"/>
    <w:rsid w:val="00E34DF0"/>
    <w:rsid w:val="00E35255"/>
    <w:rsid w:val="00E3587D"/>
    <w:rsid w:val="00E35D3F"/>
    <w:rsid w:val="00E35E41"/>
    <w:rsid w:val="00E35FA5"/>
    <w:rsid w:val="00E36735"/>
    <w:rsid w:val="00E36C10"/>
    <w:rsid w:val="00E36F62"/>
    <w:rsid w:val="00E36F74"/>
    <w:rsid w:val="00E37623"/>
    <w:rsid w:val="00E37D64"/>
    <w:rsid w:val="00E37DC1"/>
    <w:rsid w:val="00E37E24"/>
    <w:rsid w:val="00E402C6"/>
    <w:rsid w:val="00E40B79"/>
    <w:rsid w:val="00E40EBE"/>
    <w:rsid w:val="00E411E9"/>
    <w:rsid w:val="00E41492"/>
    <w:rsid w:val="00E41867"/>
    <w:rsid w:val="00E41C52"/>
    <w:rsid w:val="00E41D5B"/>
    <w:rsid w:val="00E425E3"/>
    <w:rsid w:val="00E428CA"/>
    <w:rsid w:val="00E42C96"/>
    <w:rsid w:val="00E43057"/>
    <w:rsid w:val="00E439D8"/>
    <w:rsid w:val="00E43CF9"/>
    <w:rsid w:val="00E43D73"/>
    <w:rsid w:val="00E441D0"/>
    <w:rsid w:val="00E443B0"/>
    <w:rsid w:val="00E45013"/>
    <w:rsid w:val="00E46082"/>
    <w:rsid w:val="00E461BE"/>
    <w:rsid w:val="00E46635"/>
    <w:rsid w:val="00E46D5E"/>
    <w:rsid w:val="00E46F88"/>
    <w:rsid w:val="00E47067"/>
    <w:rsid w:val="00E47C64"/>
    <w:rsid w:val="00E51C3E"/>
    <w:rsid w:val="00E52193"/>
    <w:rsid w:val="00E52369"/>
    <w:rsid w:val="00E5385C"/>
    <w:rsid w:val="00E54033"/>
    <w:rsid w:val="00E54758"/>
    <w:rsid w:val="00E54877"/>
    <w:rsid w:val="00E54BF4"/>
    <w:rsid w:val="00E5506A"/>
    <w:rsid w:val="00E558D9"/>
    <w:rsid w:val="00E55A80"/>
    <w:rsid w:val="00E55E12"/>
    <w:rsid w:val="00E56114"/>
    <w:rsid w:val="00E562E6"/>
    <w:rsid w:val="00E56D01"/>
    <w:rsid w:val="00E579CE"/>
    <w:rsid w:val="00E60DE3"/>
    <w:rsid w:val="00E60E51"/>
    <w:rsid w:val="00E61D66"/>
    <w:rsid w:val="00E61E02"/>
    <w:rsid w:val="00E620CD"/>
    <w:rsid w:val="00E6348A"/>
    <w:rsid w:val="00E6357E"/>
    <w:rsid w:val="00E63738"/>
    <w:rsid w:val="00E639BF"/>
    <w:rsid w:val="00E63AE3"/>
    <w:rsid w:val="00E63CE1"/>
    <w:rsid w:val="00E63D5D"/>
    <w:rsid w:val="00E63DEC"/>
    <w:rsid w:val="00E64069"/>
    <w:rsid w:val="00E6430B"/>
    <w:rsid w:val="00E644C1"/>
    <w:rsid w:val="00E64FEA"/>
    <w:rsid w:val="00E654D0"/>
    <w:rsid w:val="00E657AD"/>
    <w:rsid w:val="00E66F94"/>
    <w:rsid w:val="00E6719E"/>
    <w:rsid w:val="00E67BF0"/>
    <w:rsid w:val="00E67D8F"/>
    <w:rsid w:val="00E7039A"/>
    <w:rsid w:val="00E706CA"/>
    <w:rsid w:val="00E7197E"/>
    <w:rsid w:val="00E71A5A"/>
    <w:rsid w:val="00E723DA"/>
    <w:rsid w:val="00E724CE"/>
    <w:rsid w:val="00E7259D"/>
    <w:rsid w:val="00E72660"/>
    <w:rsid w:val="00E72A47"/>
    <w:rsid w:val="00E72B57"/>
    <w:rsid w:val="00E72C8D"/>
    <w:rsid w:val="00E73001"/>
    <w:rsid w:val="00E737BB"/>
    <w:rsid w:val="00E73CED"/>
    <w:rsid w:val="00E747A7"/>
    <w:rsid w:val="00E748CA"/>
    <w:rsid w:val="00E74DB2"/>
    <w:rsid w:val="00E761D9"/>
    <w:rsid w:val="00E76248"/>
    <w:rsid w:val="00E7685A"/>
    <w:rsid w:val="00E76D1D"/>
    <w:rsid w:val="00E77D38"/>
    <w:rsid w:val="00E77D5C"/>
    <w:rsid w:val="00E77E42"/>
    <w:rsid w:val="00E77E68"/>
    <w:rsid w:val="00E80500"/>
    <w:rsid w:val="00E80ECE"/>
    <w:rsid w:val="00E81401"/>
    <w:rsid w:val="00E8210A"/>
    <w:rsid w:val="00E828E4"/>
    <w:rsid w:val="00E82EA6"/>
    <w:rsid w:val="00E8359C"/>
    <w:rsid w:val="00E83B2D"/>
    <w:rsid w:val="00E83BAC"/>
    <w:rsid w:val="00E842E4"/>
    <w:rsid w:val="00E848D4"/>
    <w:rsid w:val="00E84F8D"/>
    <w:rsid w:val="00E853C5"/>
    <w:rsid w:val="00E85C93"/>
    <w:rsid w:val="00E8644D"/>
    <w:rsid w:val="00E87315"/>
    <w:rsid w:val="00E87CEC"/>
    <w:rsid w:val="00E901EE"/>
    <w:rsid w:val="00E904A4"/>
    <w:rsid w:val="00E9089F"/>
    <w:rsid w:val="00E910B7"/>
    <w:rsid w:val="00E91109"/>
    <w:rsid w:val="00E91A0E"/>
    <w:rsid w:val="00E91BB2"/>
    <w:rsid w:val="00E91D72"/>
    <w:rsid w:val="00E9201E"/>
    <w:rsid w:val="00E9202E"/>
    <w:rsid w:val="00E9203A"/>
    <w:rsid w:val="00E921CA"/>
    <w:rsid w:val="00E92E26"/>
    <w:rsid w:val="00E938AD"/>
    <w:rsid w:val="00E93E64"/>
    <w:rsid w:val="00E93EB5"/>
    <w:rsid w:val="00E94320"/>
    <w:rsid w:val="00E946DB"/>
    <w:rsid w:val="00E94E9D"/>
    <w:rsid w:val="00E94F05"/>
    <w:rsid w:val="00E958E6"/>
    <w:rsid w:val="00E95BE9"/>
    <w:rsid w:val="00E95C1E"/>
    <w:rsid w:val="00E95C78"/>
    <w:rsid w:val="00E95EE2"/>
    <w:rsid w:val="00E96932"/>
    <w:rsid w:val="00E96E59"/>
    <w:rsid w:val="00E96FD7"/>
    <w:rsid w:val="00E97613"/>
    <w:rsid w:val="00E97923"/>
    <w:rsid w:val="00E9795A"/>
    <w:rsid w:val="00E97CE1"/>
    <w:rsid w:val="00E97F13"/>
    <w:rsid w:val="00EA007A"/>
    <w:rsid w:val="00EA00A4"/>
    <w:rsid w:val="00EA0353"/>
    <w:rsid w:val="00EA1016"/>
    <w:rsid w:val="00EA138C"/>
    <w:rsid w:val="00EA253C"/>
    <w:rsid w:val="00EA2D5D"/>
    <w:rsid w:val="00EA3A16"/>
    <w:rsid w:val="00EA3E22"/>
    <w:rsid w:val="00EA50C1"/>
    <w:rsid w:val="00EA5678"/>
    <w:rsid w:val="00EA5A1C"/>
    <w:rsid w:val="00EA61DC"/>
    <w:rsid w:val="00EA62DE"/>
    <w:rsid w:val="00EA680F"/>
    <w:rsid w:val="00EA6AD9"/>
    <w:rsid w:val="00EA70C3"/>
    <w:rsid w:val="00EA73FB"/>
    <w:rsid w:val="00EB08FC"/>
    <w:rsid w:val="00EB0F31"/>
    <w:rsid w:val="00EB132F"/>
    <w:rsid w:val="00EB15FC"/>
    <w:rsid w:val="00EB210E"/>
    <w:rsid w:val="00EB26D2"/>
    <w:rsid w:val="00EB2725"/>
    <w:rsid w:val="00EB331C"/>
    <w:rsid w:val="00EB345D"/>
    <w:rsid w:val="00EB408C"/>
    <w:rsid w:val="00EB41A2"/>
    <w:rsid w:val="00EB4616"/>
    <w:rsid w:val="00EB4B9A"/>
    <w:rsid w:val="00EB53A9"/>
    <w:rsid w:val="00EB5FAA"/>
    <w:rsid w:val="00EB638A"/>
    <w:rsid w:val="00EB6E4D"/>
    <w:rsid w:val="00EB7967"/>
    <w:rsid w:val="00EC0883"/>
    <w:rsid w:val="00EC0FF6"/>
    <w:rsid w:val="00EC14CE"/>
    <w:rsid w:val="00EC184F"/>
    <w:rsid w:val="00EC1CFF"/>
    <w:rsid w:val="00EC1DC8"/>
    <w:rsid w:val="00EC2157"/>
    <w:rsid w:val="00EC2688"/>
    <w:rsid w:val="00EC2764"/>
    <w:rsid w:val="00EC2863"/>
    <w:rsid w:val="00EC3316"/>
    <w:rsid w:val="00EC343E"/>
    <w:rsid w:val="00EC3B6E"/>
    <w:rsid w:val="00EC3DD3"/>
    <w:rsid w:val="00EC3E80"/>
    <w:rsid w:val="00EC40D3"/>
    <w:rsid w:val="00EC422F"/>
    <w:rsid w:val="00EC4852"/>
    <w:rsid w:val="00EC4E9E"/>
    <w:rsid w:val="00EC6506"/>
    <w:rsid w:val="00EC6885"/>
    <w:rsid w:val="00EC7679"/>
    <w:rsid w:val="00ED000A"/>
    <w:rsid w:val="00ED00D5"/>
    <w:rsid w:val="00ED01BB"/>
    <w:rsid w:val="00ED14D3"/>
    <w:rsid w:val="00ED195D"/>
    <w:rsid w:val="00ED1BFD"/>
    <w:rsid w:val="00ED2F7E"/>
    <w:rsid w:val="00ED3007"/>
    <w:rsid w:val="00ED3126"/>
    <w:rsid w:val="00ED334D"/>
    <w:rsid w:val="00ED3CA5"/>
    <w:rsid w:val="00ED3F90"/>
    <w:rsid w:val="00ED42BF"/>
    <w:rsid w:val="00ED4A78"/>
    <w:rsid w:val="00ED57EC"/>
    <w:rsid w:val="00ED5990"/>
    <w:rsid w:val="00ED5995"/>
    <w:rsid w:val="00ED5C2D"/>
    <w:rsid w:val="00ED652A"/>
    <w:rsid w:val="00ED6687"/>
    <w:rsid w:val="00ED76E1"/>
    <w:rsid w:val="00ED78A6"/>
    <w:rsid w:val="00ED7C6E"/>
    <w:rsid w:val="00EE0101"/>
    <w:rsid w:val="00EE062E"/>
    <w:rsid w:val="00EE0DE8"/>
    <w:rsid w:val="00EE0EE3"/>
    <w:rsid w:val="00EE1947"/>
    <w:rsid w:val="00EE1976"/>
    <w:rsid w:val="00EE1A6F"/>
    <w:rsid w:val="00EE21A1"/>
    <w:rsid w:val="00EE24D2"/>
    <w:rsid w:val="00EE24DA"/>
    <w:rsid w:val="00EE25F8"/>
    <w:rsid w:val="00EE2B4C"/>
    <w:rsid w:val="00EE2BED"/>
    <w:rsid w:val="00EE4404"/>
    <w:rsid w:val="00EE459D"/>
    <w:rsid w:val="00EE4833"/>
    <w:rsid w:val="00EE4C8C"/>
    <w:rsid w:val="00EE4F5D"/>
    <w:rsid w:val="00EE6097"/>
    <w:rsid w:val="00EE71C1"/>
    <w:rsid w:val="00EE726F"/>
    <w:rsid w:val="00EE75F0"/>
    <w:rsid w:val="00EE775F"/>
    <w:rsid w:val="00EF091A"/>
    <w:rsid w:val="00EF0E1D"/>
    <w:rsid w:val="00EF183D"/>
    <w:rsid w:val="00EF2491"/>
    <w:rsid w:val="00EF28A7"/>
    <w:rsid w:val="00EF2FD0"/>
    <w:rsid w:val="00EF3193"/>
    <w:rsid w:val="00EF357B"/>
    <w:rsid w:val="00EF3582"/>
    <w:rsid w:val="00EF49AD"/>
    <w:rsid w:val="00EF4E71"/>
    <w:rsid w:val="00EF50EA"/>
    <w:rsid w:val="00EF55CC"/>
    <w:rsid w:val="00EF6179"/>
    <w:rsid w:val="00EF6742"/>
    <w:rsid w:val="00EF67E9"/>
    <w:rsid w:val="00EF7466"/>
    <w:rsid w:val="00EF7C41"/>
    <w:rsid w:val="00F000E2"/>
    <w:rsid w:val="00F0027B"/>
    <w:rsid w:val="00F0047F"/>
    <w:rsid w:val="00F00506"/>
    <w:rsid w:val="00F009B4"/>
    <w:rsid w:val="00F00AC8"/>
    <w:rsid w:val="00F0151C"/>
    <w:rsid w:val="00F01D00"/>
    <w:rsid w:val="00F0232C"/>
    <w:rsid w:val="00F02870"/>
    <w:rsid w:val="00F02EAA"/>
    <w:rsid w:val="00F02ECD"/>
    <w:rsid w:val="00F0308C"/>
    <w:rsid w:val="00F030C3"/>
    <w:rsid w:val="00F03110"/>
    <w:rsid w:val="00F035FB"/>
    <w:rsid w:val="00F0380E"/>
    <w:rsid w:val="00F04729"/>
    <w:rsid w:val="00F04AD6"/>
    <w:rsid w:val="00F06476"/>
    <w:rsid w:val="00F06B3A"/>
    <w:rsid w:val="00F06FC8"/>
    <w:rsid w:val="00F07006"/>
    <w:rsid w:val="00F07044"/>
    <w:rsid w:val="00F0789D"/>
    <w:rsid w:val="00F07A1A"/>
    <w:rsid w:val="00F07ABA"/>
    <w:rsid w:val="00F07AC6"/>
    <w:rsid w:val="00F07AD5"/>
    <w:rsid w:val="00F07D91"/>
    <w:rsid w:val="00F10162"/>
    <w:rsid w:val="00F1098E"/>
    <w:rsid w:val="00F10D2B"/>
    <w:rsid w:val="00F10D5A"/>
    <w:rsid w:val="00F11CBC"/>
    <w:rsid w:val="00F1217B"/>
    <w:rsid w:val="00F125BE"/>
    <w:rsid w:val="00F12ACA"/>
    <w:rsid w:val="00F12B8F"/>
    <w:rsid w:val="00F12CCE"/>
    <w:rsid w:val="00F12D9B"/>
    <w:rsid w:val="00F1316D"/>
    <w:rsid w:val="00F139C7"/>
    <w:rsid w:val="00F13E06"/>
    <w:rsid w:val="00F146A0"/>
    <w:rsid w:val="00F14B93"/>
    <w:rsid w:val="00F17131"/>
    <w:rsid w:val="00F1764F"/>
    <w:rsid w:val="00F17D66"/>
    <w:rsid w:val="00F17D9F"/>
    <w:rsid w:val="00F203E4"/>
    <w:rsid w:val="00F20795"/>
    <w:rsid w:val="00F21235"/>
    <w:rsid w:val="00F219CD"/>
    <w:rsid w:val="00F22197"/>
    <w:rsid w:val="00F22520"/>
    <w:rsid w:val="00F228CE"/>
    <w:rsid w:val="00F23088"/>
    <w:rsid w:val="00F23A68"/>
    <w:rsid w:val="00F23F81"/>
    <w:rsid w:val="00F2422A"/>
    <w:rsid w:val="00F25151"/>
    <w:rsid w:val="00F251B1"/>
    <w:rsid w:val="00F25202"/>
    <w:rsid w:val="00F25C40"/>
    <w:rsid w:val="00F25DAF"/>
    <w:rsid w:val="00F262AD"/>
    <w:rsid w:val="00F27173"/>
    <w:rsid w:val="00F27367"/>
    <w:rsid w:val="00F27D42"/>
    <w:rsid w:val="00F303E6"/>
    <w:rsid w:val="00F30491"/>
    <w:rsid w:val="00F3092A"/>
    <w:rsid w:val="00F30BC7"/>
    <w:rsid w:val="00F31798"/>
    <w:rsid w:val="00F31903"/>
    <w:rsid w:val="00F31C14"/>
    <w:rsid w:val="00F31E04"/>
    <w:rsid w:val="00F328E1"/>
    <w:rsid w:val="00F331D4"/>
    <w:rsid w:val="00F333E9"/>
    <w:rsid w:val="00F33892"/>
    <w:rsid w:val="00F33C63"/>
    <w:rsid w:val="00F33D6D"/>
    <w:rsid w:val="00F340C1"/>
    <w:rsid w:val="00F3420C"/>
    <w:rsid w:val="00F3422E"/>
    <w:rsid w:val="00F34276"/>
    <w:rsid w:val="00F34849"/>
    <w:rsid w:val="00F34BB6"/>
    <w:rsid w:val="00F3538F"/>
    <w:rsid w:val="00F35965"/>
    <w:rsid w:val="00F36B39"/>
    <w:rsid w:val="00F36BC4"/>
    <w:rsid w:val="00F36CFC"/>
    <w:rsid w:val="00F40955"/>
    <w:rsid w:val="00F41003"/>
    <w:rsid w:val="00F414EF"/>
    <w:rsid w:val="00F41A3A"/>
    <w:rsid w:val="00F42AC9"/>
    <w:rsid w:val="00F42B91"/>
    <w:rsid w:val="00F43157"/>
    <w:rsid w:val="00F43222"/>
    <w:rsid w:val="00F435FF"/>
    <w:rsid w:val="00F437F3"/>
    <w:rsid w:val="00F43984"/>
    <w:rsid w:val="00F439CB"/>
    <w:rsid w:val="00F43B80"/>
    <w:rsid w:val="00F43FF3"/>
    <w:rsid w:val="00F44035"/>
    <w:rsid w:val="00F441EB"/>
    <w:rsid w:val="00F443BF"/>
    <w:rsid w:val="00F4440C"/>
    <w:rsid w:val="00F459E9"/>
    <w:rsid w:val="00F45C55"/>
    <w:rsid w:val="00F45CA1"/>
    <w:rsid w:val="00F45EA7"/>
    <w:rsid w:val="00F46367"/>
    <w:rsid w:val="00F46D36"/>
    <w:rsid w:val="00F47566"/>
    <w:rsid w:val="00F50235"/>
    <w:rsid w:val="00F5050F"/>
    <w:rsid w:val="00F50FC2"/>
    <w:rsid w:val="00F51B36"/>
    <w:rsid w:val="00F51CA9"/>
    <w:rsid w:val="00F51E87"/>
    <w:rsid w:val="00F51F7A"/>
    <w:rsid w:val="00F520EB"/>
    <w:rsid w:val="00F52C33"/>
    <w:rsid w:val="00F52CBD"/>
    <w:rsid w:val="00F52F82"/>
    <w:rsid w:val="00F5304F"/>
    <w:rsid w:val="00F53755"/>
    <w:rsid w:val="00F546DE"/>
    <w:rsid w:val="00F5481C"/>
    <w:rsid w:val="00F54B77"/>
    <w:rsid w:val="00F54C0D"/>
    <w:rsid w:val="00F550B2"/>
    <w:rsid w:val="00F551A5"/>
    <w:rsid w:val="00F5526B"/>
    <w:rsid w:val="00F5527C"/>
    <w:rsid w:val="00F55464"/>
    <w:rsid w:val="00F55525"/>
    <w:rsid w:val="00F56403"/>
    <w:rsid w:val="00F56B00"/>
    <w:rsid w:val="00F5709B"/>
    <w:rsid w:val="00F574BE"/>
    <w:rsid w:val="00F578DA"/>
    <w:rsid w:val="00F61B57"/>
    <w:rsid w:val="00F61C2A"/>
    <w:rsid w:val="00F62391"/>
    <w:rsid w:val="00F63801"/>
    <w:rsid w:val="00F64337"/>
    <w:rsid w:val="00F646C7"/>
    <w:rsid w:val="00F646E0"/>
    <w:rsid w:val="00F64994"/>
    <w:rsid w:val="00F64EE3"/>
    <w:rsid w:val="00F65675"/>
    <w:rsid w:val="00F65971"/>
    <w:rsid w:val="00F65EDC"/>
    <w:rsid w:val="00F6629E"/>
    <w:rsid w:val="00F66B2A"/>
    <w:rsid w:val="00F672D4"/>
    <w:rsid w:val="00F67AFC"/>
    <w:rsid w:val="00F7072C"/>
    <w:rsid w:val="00F707A6"/>
    <w:rsid w:val="00F7087F"/>
    <w:rsid w:val="00F720D9"/>
    <w:rsid w:val="00F73316"/>
    <w:rsid w:val="00F73F23"/>
    <w:rsid w:val="00F7464C"/>
    <w:rsid w:val="00F74D96"/>
    <w:rsid w:val="00F74E11"/>
    <w:rsid w:val="00F75243"/>
    <w:rsid w:val="00F7542A"/>
    <w:rsid w:val="00F75CA7"/>
    <w:rsid w:val="00F762F9"/>
    <w:rsid w:val="00F76627"/>
    <w:rsid w:val="00F76E93"/>
    <w:rsid w:val="00F77D1F"/>
    <w:rsid w:val="00F77EA1"/>
    <w:rsid w:val="00F77EBE"/>
    <w:rsid w:val="00F8036E"/>
    <w:rsid w:val="00F80877"/>
    <w:rsid w:val="00F80A31"/>
    <w:rsid w:val="00F815D0"/>
    <w:rsid w:val="00F81FD8"/>
    <w:rsid w:val="00F82091"/>
    <w:rsid w:val="00F82646"/>
    <w:rsid w:val="00F82952"/>
    <w:rsid w:val="00F82B21"/>
    <w:rsid w:val="00F82CC1"/>
    <w:rsid w:val="00F82F27"/>
    <w:rsid w:val="00F83D7C"/>
    <w:rsid w:val="00F83D81"/>
    <w:rsid w:val="00F84FA7"/>
    <w:rsid w:val="00F85211"/>
    <w:rsid w:val="00F8564A"/>
    <w:rsid w:val="00F857DD"/>
    <w:rsid w:val="00F868D4"/>
    <w:rsid w:val="00F869E3"/>
    <w:rsid w:val="00F86C2E"/>
    <w:rsid w:val="00F9123E"/>
    <w:rsid w:val="00F9144A"/>
    <w:rsid w:val="00F91BD9"/>
    <w:rsid w:val="00F92B24"/>
    <w:rsid w:val="00F92D4B"/>
    <w:rsid w:val="00F932F2"/>
    <w:rsid w:val="00F9342F"/>
    <w:rsid w:val="00F934C0"/>
    <w:rsid w:val="00F9361D"/>
    <w:rsid w:val="00F936D9"/>
    <w:rsid w:val="00F938E9"/>
    <w:rsid w:val="00F93A09"/>
    <w:rsid w:val="00F93A7C"/>
    <w:rsid w:val="00F93AA6"/>
    <w:rsid w:val="00F95250"/>
    <w:rsid w:val="00F95445"/>
    <w:rsid w:val="00F95FA8"/>
    <w:rsid w:val="00F97964"/>
    <w:rsid w:val="00F97A7A"/>
    <w:rsid w:val="00F97A89"/>
    <w:rsid w:val="00F97CD8"/>
    <w:rsid w:val="00F97D12"/>
    <w:rsid w:val="00FA0433"/>
    <w:rsid w:val="00FA07C9"/>
    <w:rsid w:val="00FA0B2E"/>
    <w:rsid w:val="00FA0E79"/>
    <w:rsid w:val="00FA124C"/>
    <w:rsid w:val="00FA12CB"/>
    <w:rsid w:val="00FA134E"/>
    <w:rsid w:val="00FA1E0B"/>
    <w:rsid w:val="00FA2078"/>
    <w:rsid w:val="00FA2743"/>
    <w:rsid w:val="00FA2CDF"/>
    <w:rsid w:val="00FA345D"/>
    <w:rsid w:val="00FA3511"/>
    <w:rsid w:val="00FA3557"/>
    <w:rsid w:val="00FA438A"/>
    <w:rsid w:val="00FA43B1"/>
    <w:rsid w:val="00FA4889"/>
    <w:rsid w:val="00FA4E7F"/>
    <w:rsid w:val="00FA4FFA"/>
    <w:rsid w:val="00FA580B"/>
    <w:rsid w:val="00FA60AC"/>
    <w:rsid w:val="00FA656A"/>
    <w:rsid w:val="00FA6853"/>
    <w:rsid w:val="00FA7428"/>
    <w:rsid w:val="00FA7E59"/>
    <w:rsid w:val="00FB0199"/>
    <w:rsid w:val="00FB0B9F"/>
    <w:rsid w:val="00FB18DD"/>
    <w:rsid w:val="00FB1F91"/>
    <w:rsid w:val="00FB27E5"/>
    <w:rsid w:val="00FB312B"/>
    <w:rsid w:val="00FB3F10"/>
    <w:rsid w:val="00FB3FAF"/>
    <w:rsid w:val="00FB4265"/>
    <w:rsid w:val="00FB48B8"/>
    <w:rsid w:val="00FB4C30"/>
    <w:rsid w:val="00FB5B53"/>
    <w:rsid w:val="00FB6866"/>
    <w:rsid w:val="00FB6D33"/>
    <w:rsid w:val="00FB7E98"/>
    <w:rsid w:val="00FC016F"/>
    <w:rsid w:val="00FC0299"/>
    <w:rsid w:val="00FC162A"/>
    <w:rsid w:val="00FC1759"/>
    <w:rsid w:val="00FC1935"/>
    <w:rsid w:val="00FC1A35"/>
    <w:rsid w:val="00FC1A79"/>
    <w:rsid w:val="00FC1F8F"/>
    <w:rsid w:val="00FC2091"/>
    <w:rsid w:val="00FC2CB5"/>
    <w:rsid w:val="00FC3752"/>
    <w:rsid w:val="00FC39E6"/>
    <w:rsid w:val="00FC42B9"/>
    <w:rsid w:val="00FC49CB"/>
    <w:rsid w:val="00FC4B55"/>
    <w:rsid w:val="00FC4D0A"/>
    <w:rsid w:val="00FC4DE6"/>
    <w:rsid w:val="00FC54EE"/>
    <w:rsid w:val="00FC5DDC"/>
    <w:rsid w:val="00FC6538"/>
    <w:rsid w:val="00FC6AB1"/>
    <w:rsid w:val="00FC74A5"/>
    <w:rsid w:val="00FC769D"/>
    <w:rsid w:val="00FC7803"/>
    <w:rsid w:val="00FC78C5"/>
    <w:rsid w:val="00FC7FC5"/>
    <w:rsid w:val="00FD057C"/>
    <w:rsid w:val="00FD1486"/>
    <w:rsid w:val="00FD1D57"/>
    <w:rsid w:val="00FD1E92"/>
    <w:rsid w:val="00FD20BE"/>
    <w:rsid w:val="00FD3785"/>
    <w:rsid w:val="00FD3E46"/>
    <w:rsid w:val="00FD4414"/>
    <w:rsid w:val="00FD45E6"/>
    <w:rsid w:val="00FD4771"/>
    <w:rsid w:val="00FD49BF"/>
    <w:rsid w:val="00FD4F61"/>
    <w:rsid w:val="00FD548B"/>
    <w:rsid w:val="00FD640E"/>
    <w:rsid w:val="00FD65B8"/>
    <w:rsid w:val="00FD6B25"/>
    <w:rsid w:val="00FD6DAE"/>
    <w:rsid w:val="00FD700B"/>
    <w:rsid w:val="00FD7387"/>
    <w:rsid w:val="00FD7468"/>
    <w:rsid w:val="00FE0410"/>
    <w:rsid w:val="00FE0A3F"/>
    <w:rsid w:val="00FE173C"/>
    <w:rsid w:val="00FE1AA0"/>
    <w:rsid w:val="00FE1DD6"/>
    <w:rsid w:val="00FE274C"/>
    <w:rsid w:val="00FE2D8F"/>
    <w:rsid w:val="00FE2ECA"/>
    <w:rsid w:val="00FE357F"/>
    <w:rsid w:val="00FE3659"/>
    <w:rsid w:val="00FE4300"/>
    <w:rsid w:val="00FE5088"/>
    <w:rsid w:val="00FE52BC"/>
    <w:rsid w:val="00FE5300"/>
    <w:rsid w:val="00FE612E"/>
    <w:rsid w:val="00FE618D"/>
    <w:rsid w:val="00FE6314"/>
    <w:rsid w:val="00FE64BC"/>
    <w:rsid w:val="00FE6636"/>
    <w:rsid w:val="00FE6686"/>
    <w:rsid w:val="00FE67F5"/>
    <w:rsid w:val="00FE6E25"/>
    <w:rsid w:val="00FE7369"/>
    <w:rsid w:val="00FE7564"/>
    <w:rsid w:val="00FE76CC"/>
    <w:rsid w:val="00FE7D8F"/>
    <w:rsid w:val="00FF06FD"/>
    <w:rsid w:val="00FF0E40"/>
    <w:rsid w:val="00FF0EB2"/>
    <w:rsid w:val="00FF1791"/>
    <w:rsid w:val="00FF1B8C"/>
    <w:rsid w:val="00FF1DD9"/>
    <w:rsid w:val="00FF2719"/>
    <w:rsid w:val="00FF28DD"/>
    <w:rsid w:val="00FF2B37"/>
    <w:rsid w:val="00FF2F13"/>
    <w:rsid w:val="00FF2FBD"/>
    <w:rsid w:val="00FF3E58"/>
    <w:rsid w:val="00FF4F68"/>
    <w:rsid w:val="00FF4FC8"/>
    <w:rsid w:val="00FF5040"/>
    <w:rsid w:val="00FF525E"/>
    <w:rsid w:val="00FF5C86"/>
    <w:rsid w:val="00FF5FBD"/>
    <w:rsid w:val="00FF6FAD"/>
    <w:rsid w:val="00FF74F4"/>
    <w:rsid w:val="00FF7F4C"/>
    <w:rsid w:val="0219293C"/>
    <w:rsid w:val="05D2325C"/>
    <w:rsid w:val="0ABA41D9"/>
    <w:rsid w:val="0E3130B3"/>
    <w:rsid w:val="152D53F2"/>
    <w:rsid w:val="1897AA4F"/>
    <w:rsid w:val="1DCA2471"/>
    <w:rsid w:val="21306F09"/>
    <w:rsid w:val="220E0FEC"/>
    <w:rsid w:val="294F83A5"/>
    <w:rsid w:val="295782AB"/>
    <w:rsid w:val="2F9ED99F"/>
    <w:rsid w:val="315352FA"/>
    <w:rsid w:val="3971C52C"/>
    <w:rsid w:val="3A047C9B"/>
    <w:rsid w:val="3B237161"/>
    <w:rsid w:val="3E4913D3"/>
    <w:rsid w:val="3F6ABCB2"/>
    <w:rsid w:val="3FBC1708"/>
    <w:rsid w:val="4653BC1F"/>
    <w:rsid w:val="470F0806"/>
    <w:rsid w:val="534F5A58"/>
    <w:rsid w:val="5C95A28B"/>
    <w:rsid w:val="65EEFC54"/>
    <w:rsid w:val="668B0630"/>
    <w:rsid w:val="67BD04C7"/>
    <w:rsid w:val="683800B3"/>
    <w:rsid w:val="6AFC2AF5"/>
    <w:rsid w:val="7349B1F5"/>
    <w:rsid w:val="76744496"/>
    <w:rsid w:val="7CA57154"/>
    <w:rsid w:val="7E765E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E59C1"/>
  <w15:docId w15:val="{870CE899-7126-4A42-BC81-24F15D0DB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4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513D2A"/>
    <w:pPr>
      <w:keepNext/>
      <w:keepLines/>
      <w:numPr>
        <w:ilvl w:val="1"/>
        <w:numId w:val="43"/>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43"/>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99"/>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513D2A"/>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13"/>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13"/>
      </w:numPr>
      <w:spacing w:before="120" w:after="120"/>
      <w:contextualSpacing/>
    </w:pPr>
  </w:style>
  <w:style w:type="paragraph" w:styleId="ListNumber">
    <w:name w:val="List Number"/>
    <w:basedOn w:val="Normal"/>
    <w:uiPriority w:val="99"/>
    <w:qFormat/>
    <w:rsid w:val="00CA6C9D"/>
    <w:pPr>
      <w:numPr>
        <w:numId w:val="7"/>
      </w:numPr>
      <w:tabs>
        <w:tab w:val="left" w:pos="142"/>
      </w:tabs>
      <w:spacing w:before="120" w:after="120"/>
    </w:pPr>
  </w:style>
  <w:style w:type="paragraph" w:styleId="ListNumber2">
    <w:name w:val="List Number 2"/>
    <w:uiPriority w:val="10"/>
    <w:qFormat/>
    <w:rsid w:val="002B382C"/>
    <w:pPr>
      <w:numPr>
        <w:ilvl w:val="1"/>
        <w:numId w:val="7"/>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7"/>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3"/>
      </w:numPr>
      <w:tabs>
        <w:tab w:val="num" w:pos="360"/>
      </w:tabs>
      <w:ind w:left="0" w:firstLine="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9"/>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8"/>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9"/>
      </w:numPr>
    </w:pPr>
  </w:style>
  <w:style w:type="paragraph" w:customStyle="1" w:styleId="TableListNumber3">
    <w:name w:val="Table List Number 3"/>
    <w:basedOn w:val="TableText"/>
    <w:qFormat/>
    <w:rsid w:val="0071381A"/>
    <w:pPr>
      <w:numPr>
        <w:ilvl w:val="2"/>
        <w:numId w:val="9"/>
      </w:numPr>
    </w:pPr>
  </w:style>
  <w:style w:type="numbering" w:customStyle="1" w:styleId="Tablenumberedlists">
    <w:name w:val="Table numbered lists"/>
    <w:uiPriority w:val="99"/>
    <w:rsid w:val="0071381A"/>
    <w:pPr>
      <w:numPr>
        <w:numId w:val="9"/>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0"/>
      </w:numPr>
    </w:pPr>
  </w:style>
  <w:style w:type="numbering" w:customStyle="1" w:styleId="CRISnumber">
    <w:name w:val="CRIS number"/>
    <w:uiPriority w:val="99"/>
    <w:rsid w:val="00607684"/>
    <w:pPr>
      <w:numPr>
        <w:numId w:val="12"/>
      </w:numPr>
    </w:pPr>
  </w:style>
  <w:style w:type="character" w:customStyle="1" w:styleId="TableHeadingChar">
    <w:name w:val="Table Heading Char"/>
    <w:basedOn w:val="DefaultParagraphFont"/>
    <w:link w:val="TableHeading"/>
    <w:uiPriority w:val="14"/>
    <w:rsid w:val="00527611"/>
    <w:rPr>
      <w:rFonts w:asciiTheme="minorHAnsi" w:eastAsiaTheme="minorHAnsi" w:hAnsiTheme="minorHAnsi" w:cstheme="minorBidi"/>
      <w:b/>
      <w:sz w:val="18"/>
      <w:szCs w:val="22"/>
      <w:lang w:eastAsia="en-US"/>
    </w:rPr>
  </w:style>
  <w:style w:type="paragraph" w:customStyle="1" w:styleId="Tablenumberedlist">
    <w:name w:val="Table numbered list"/>
    <w:uiPriority w:val="99"/>
    <w:qFormat/>
    <w:rsid w:val="0080126D"/>
    <w:pPr>
      <w:spacing w:before="60" w:after="60"/>
      <w:ind w:left="284" w:hanging="284"/>
      <w:contextualSpacing/>
    </w:pPr>
    <w:rPr>
      <w:rFonts w:asciiTheme="minorHAnsi" w:eastAsia="Calibri" w:hAnsiTheme="minorHAnsi"/>
      <w:color w:val="000000" w:themeColor="text1"/>
      <w:sz w:val="18"/>
      <w:szCs w:val="22"/>
      <w:lang w:eastAsia="en-US"/>
    </w:rPr>
  </w:style>
  <w:style w:type="paragraph" w:styleId="Revision">
    <w:name w:val="Revision"/>
    <w:hidden/>
    <w:uiPriority w:val="99"/>
    <w:semiHidden/>
    <w:rsid w:val="00E842E4"/>
    <w:rPr>
      <w:rFonts w:asciiTheme="minorHAnsi" w:eastAsiaTheme="minorHAnsi" w:hAnsiTheme="minorHAnsi" w:cstheme="minorBidi"/>
      <w:sz w:val="22"/>
      <w:szCs w:val="22"/>
      <w:lang w:eastAsia="en-US"/>
    </w:rPr>
  </w:style>
  <w:style w:type="paragraph" w:customStyle="1" w:styleId="plainbullets">
    <w:name w:val="plain bullets"/>
    <w:basedOn w:val="Header"/>
    <w:qFormat/>
    <w:rsid w:val="005E0D17"/>
    <w:pPr>
      <w:numPr>
        <w:numId w:val="20"/>
      </w:numPr>
      <w:tabs>
        <w:tab w:val="clear" w:pos="4820"/>
        <w:tab w:val="left" w:pos="720"/>
        <w:tab w:val="center" w:pos="4153"/>
        <w:tab w:val="center" w:pos="4513"/>
        <w:tab w:val="right" w:pos="8306"/>
        <w:tab w:val="right" w:pos="9026"/>
      </w:tabs>
      <w:overflowPunct w:val="0"/>
      <w:autoSpaceDE w:val="0"/>
      <w:autoSpaceDN w:val="0"/>
      <w:spacing w:before="0" w:after="120" w:line="276" w:lineRule="auto"/>
      <w:jc w:val="left"/>
    </w:pPr>
    <w:rPr>
      <w:rFonts w:asciiTheme="minorHAnsi" w:hAnsiTheme="minorHAnsi"/>
      <w:sz w:val="22"/>
    </w:rPr>
  </w:style>
  <w:style w:type="table" w:styleId="PlainTable2">
    <w:name w:val="Plain Table 2"/>
    <w:basedOn w:val="TableNormal"/>
    <w:uiPriority w:val="42"/>
    <w:rsid w:val="00EA73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078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0836277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942649">
      <w:bodyDiv w:val="1"/>
      <w:marLeft w:val="0"/>
      <w:marRight w:val="0"/>
      <w:marTop w:val="0"/>
      <w:marBottom w:val="0"/>
      <w:divBdr>
        <w:top w:val="none" w:sz="0" w:space="0" w:color="auto"/>
        <w:left w:val="none" w:sz="0" w:space="0" w:color="auto"/>
        <w:bottom w:val="none" w:sz="0" w:space="0" w:color="auto"/>
        <w:right w:val="none" w:sz="0" w:space="0" w:color="auto"/>
      </w:divBdr>
    </w:div>
    <w:div w:id="49677496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956220">
      <w:bodyDiv w:val="1"/>
      <w:marLeft w:val="0"/>
      <w:marRight w:val="0"/>
      <w:marTop w:val="0"/>
      <w:marBottom w:val="0"/>
      <w:divBdr>
        <w:top w:val="none" w:sz="0" w:space="0" w:color="auto"/>
        <w:left w:val="none" w:sz="0" w:space="0" w:color="auto"/>
        <w:bottom w:val="none" w:sz="0" w:space="0" w:color="auto"/>
        <w:right w:val="none" w:sz="0" w:space="0" w:color="auto"/>
      </w:divBdr>
      <w:divsChild>
        <w:div w:id="813596378">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5036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4547838">
      <w:bodyDiv w:val="1"/>
      <w:marLeft w:val="0"/>
      <w:marRight w:val="0"/>
      <w:marTop w:val="0"/>
      <w:marBottom w:val="0"/>
      <w:divBdr>
        <w:top w:val="none" w:sz="0" w:space="0" w:color="auto"/>
        <w:left w:val="none" w:sz="0" w:space="0" w:color="auto"/>
        <w:bottom w:val="none" w:sz="0" w:space="0" w:color="auto"/>
        <w:right w:val="none" w:sz="0" w:space="0" w:color="auto"/>
      </w:divBdr>
      <w:divsChild>
        <w:div w:id="1808401720">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687806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277576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2428">
      <w:bodyDiv w:val="1"/>
      <w:marLeft w:val="0"/>
      <w:marRight w:val="0"/>
      <w:marTop w:val="0"/>
      <w:marBottom w:val="0"/>
      <w:divBdr>
        <w:top w:val="none" w:sz="0" w:space="0" w:color="auto"/>
        <w:left w:val="none" w:sz="0" w:space="0" w:color="auto"/>
        <w:bottom w:val="none" w:sz="0" w:space="0" w:color="auto"/>
        <w:right w:val="none" w:sz="0" w:space="0" w:color="auto"/>
      </w:divBdr>
      <w:divsChild>
        <w:div w:id="1679310792">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3461">
      <w:bodyDiv w:val="1"/>
      <w:marLeft w:val="0"/>
      <w:marRight w:val="0"/>
      <w:marTop w:val="0"/>
      <w:marBottom w:val="0"/>
      <w:divBdr>
        <w:top w:val="none" w:sz="0" w:space="0" w:color="auto"/>
        <w:left w:val="none" w:sz="0" w:space="0" w:color="auto"/>
        <w:bottom w:val="none" w:sz="0" w:space="0" w:color="auto"/>
        <w:right w:val="none" w:sz="0" w:space="0" w:color="auto"/>
      </w:divBdr>
    </w:div>
    <w:div w:id="192344682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bout/fees/cost-recovery" TargetMode="External"/><Relationship Id="rId18" Type="http://schemas.openxmlformats.org/officeDocument/2006/relationships/footer" Target="footer2.xml"/><Relationship Id="rId26" Type="http://schemas.openxmlformats.org/officeDocument/2006/relationships/hyperlink" Target="https://www.legislation.gov.au/C2015A00095/latest/text" TargetMode="External"/><Relationship Id="rId39" Type="http://schemas.openxmlformats.org/officeDocument/2006/relationships/hyperlink" Target="https://www.legislation.gov.au/F2021L00321/latest/text" TargetMode="External"/><Relationship Id="rId21" Type="http://schemas.openxmlformats.org/officeDocument/2006/relationships/header" Target="header4.xml"/><Relationship Id="rId34" Type="http://schemas.openxmlformats.org/officeDocument/2006/relationships/hyperlink" Target="https://www.industry.gov.au/publications/aps-framework-engagement-and-participation" TargetMode="External"/><Relationship Id="rId42" Type="http://schemas.openxmlformats.org/officeDocument/2006/relationships/hyperlink" Target="https://www.legislation.gov.au/F2021L00338/latest/text" TargetMode="External"/><Relationship Id="rId47" Type="http://schemas.openxmlformats.org/officeDocument/2006/relationships/image" Target="media/image6.jp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legislation.gov.au/F2021L00338/latest/text" TargetMode="External"/><Relationship Id="rId11" Type="http://schemas.openxmlformats.org/officeDocument/2006/relationships/hyperlink" Target="https://creativecommons.org/licenses/by/4.0/legalcode" TargetMode="External"/><Relationship Id="rId24" Type="http://schemas.openxmlformats.org/officeDocument/2006/relationships/hyperlink" Target="https://www.finance.gov.au/government/managing-commonwealth-resources/implementing-charging-framework-rmg-302/what-australian-government-charging-framework" TargetMode="External"/><Relationship Id="rId32" Type="http://schemas.openxmlformats.org/officeDocument/2006/relationships/hyperlink" Target="https://www.finance.gov.au/government/managing-commonwealth-resources/implementing-charging-framework-rmg-302/what-australian-government-charging-framework" TargetMode="External"/><Relationship Id="rId37" Type="http://schemas.openxmlformats.org/officeDocument/2006/relationships/hyperlink" Target="https://www.legislation.gov.au/F2021L00309/latest/text" TargetMode="External"/><Relationship Id="rId40" Type="http://schemas.openxmlformats.org/officeDocument/2006/relationships/hyperlink" Target="https://www.agriculture.gov.au/about/fees/charging-guidelines" TargetMode="External"/><Relationship Id="rId45"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s://www.legislation.gov.au/C2015A00094/latest/text" TargetMode="External"/><Relationship Id="rId36" Type="http://schemas.openxmlformats.org/officeDocument/2006/relationships/image" Target="media/image3.jp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finance.gov.au/government/managing-commonwealth-resources/implementing-charging-framework-rmg-302/australian-government-charging-policy" TargetMode="External"/><Relationship Id="rId44" Type="http://schemas.openxmlformats.org/officeDocument/2006/relationships/hyperlink" Target="https://www.agriculture.gov.au/about/reporting/annu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footer" Target="footer4.xml"/><Relationship Id="rId27" Type="http://schemas.openxmlformats.org/officeDocument/2006/relationships/hyperlink" Target="https://www.legislation.gov.au/C2015A00093/latest/text" TargetMode="External"/><Relationship Id="rId30" Type="http://schemas.openxmlformats.org/officeDocument/2006/relationships/hyperlink" Target="https://www.legislation.gov.au/F2021L00321/latest/text" TargetMode="External"/><Relationship Id="rId35" Type="http://schemas.openxmlformats.org/officeDocument/2006/relationships/hyperlink" Target="https://www.agriculture.gov.au/about/fees/export-cost-recovery-reform-sust-trade-funding" TargetMode="External"/><Relationship Id="rId43" Type="http://schemas.openxmlformats.org/officeDocument/2006/relationships/hyperlink" Target="https://www.legislation.gov.au/F2021L00321/latest/text" TargetMode="External"/><Relationship Id="rId48" Type="http://schemas.openxmlformats.org/officeDocument/2006/relationships/hyperlink" Target="https://www.finance.gov.au/sites/default/files/2024-05/budget-process-operational-rules_0.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legislation.gov.au/F2021L00309/latest/text" TargetMode="External"/><Relationship Id="rId33" Type="http://schemas.openxmlformats.org/officeDocument/2006/relationships/hyperlink" Target="https://oia.pmc.gov.au/resources/guidance-impact-analysis/australian-government-guide-policy-impact-analysis" TargetMode="External"/><Relationship Id="rId38" Type="http://schemas.openxmlformats.org/officeDocument/2006/relationships/hyperlink" Target="https://www.legislation.gov.au/F2021L00338/latest/text" TargetMode="External"/><Relationship Id="rId46" Type="http://schemas.openxmlformats.org/officeDocument/2006/relationships/image" Target="media/image5.png"/><Relationship Id="rId20" Type="http://schemas.openxmlformats.org/officeDocument/2006/relationships/footer" Target="footer3.xml"/><Relationship Id="rId41" Type="http://schemas.openxmlformats.org/officeDocument/2006/relationships/hyperlink" Target="https://www.legislation.gov.au/F2021L00309/latest/text"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05ae9dfb-8234-4dee-b010-b18fc1d24d34">
      <Terms xmlns="http://schemas.microsoft.com/office/infopath/2007/PartnerControls"/>
    </lcf76f155ced4ddcb4097134ff3c332f>
    <Notes xmlns="05ae9dfb-8234-4dee-b010-b18fc1d24d34" xsi:nil="true"/>
    <DateandTime xmlns="05ae9dfb-8234-4dee-b010-b18fc1d24d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20321BB19B07468AC3978871DDA496" ma:contentTypeVersion="20" ma:contentTypeDescription="Create a new document." ma:contentTypeScope="" ma:versionID="175e669ce2cc7ad5ff432bc92f6a846b">
  <xsd:schema xmlns:xsd="http://www.w3.org/2001/XMLSchema" xmlns:xs="http://www.w3.org/2001/XMLSchema" xmlns:p="http://schemas.microsoft.com/office/2006/metadata/properties" xmlns:ns2="05ae9dfb-8234-4dee-b010-b18fc1d24d34" xmlns:ns3="3831e8a4-9d05-4fa9-b62b-4dc281877bbf" xmlns:ns4="81c01dc6-2c49-4730-b140-874c95cac377" targetNamespace="http://schemas.microsoft.com/office/2006/metadata/properties" ma:root="true" ma:fieldsID="195d0995f57ea9f441f40984b004750d" ns2:_="" ns3:_="" ns4:_="">
    <xsd:import namespace="05ae9dfb-8234-4dee-b010-b18fc1d24d34"/>
    <xsd:import namespace="3831e8a4-9d05-4fa9-b62b-4dc281877bb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element ref="ns2:MediaServiceBillingMetadata" minOccurs="0"/>
                <xsd:element ref="ns2:Not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e9dfb-8234-4dee-b010-b18fc1d24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DateandTime" ma:index="27"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cb8922-c4b8-458b-82aa-71ce3b7a34b4}" ma:internalName="TaxCatchAll" ma:showField="CatchAllData" ma:web="3831e8a4-9d05-4fa9-b62b-4dc281877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05ae9dfb-8234-4dee-b010-b18fc1d24d34"/>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35D81946-7F63-415B-B595-A07F6EE1B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e9dfb-8234-4dee-b010-b18fc1d24d34"/>
    <ds:schemaRef ds:uri="3831e8a4-9d05-4fa9-b62b-4dc281877bb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Report_template_1</Template>
  <TotalTime>4243</TotalTime>
  <Pages>49</Pages>
  <Words>16370</Words>
  <Characters>93313</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Draft cost recovery implementation statement: fish and egg exports 2026–27</vt:lpstr>
    </vt:vector>
  </TitlesOfParts>
  <Company/>
  <LinksUpToDate>false</LinksUpToDate>
  <CharactersWithSpaces>109465</CharactersWithSpaces>
  <SharedDoc>false</SharedDoc>
  <HLinks>
    <vt:vector size="624" baseType="variant">
      <vt:variant>
        <vt:i4>8257538</vt:i4>
      </vt:variant>
      <vt:variant>
        <vt:i4>603</vt:i4>
      </vt:variant>
      <vt:variant>
        <vt:i4>0</vt:i4>
      </vt:variant>
      <vt:variant>
        <vt:i4>5</vt:i4>
      </vt:variant>
      <vt:variant>
        <vt:lpwstr>https://www.finance.gov.au/sites/default/files/2024-05/budget-process-operational-rules_0.pdf</vt:lpwstr>
      </vt:variant>
      <vt:variant>
        <vt:lpwstr/>
      </vt:variant>
      <vt:variant>
        <vt:i4>3735554</vt:i4>
      </vt:variant>
      <vt:variant>
        <vt:i4>591</vt:i4>
      </vt:variant>
      <vt:variant>
        <vt:i4>0</vt:i4>
      </vt:variant>
      <vt:variant>
        <vt:i4>5</vt:i4>
      </vt:variant>
      <vt:variant>
        <vt:lpwstr/>
      </vt:variant>
      <vt:variant>
        <vt:lpwstr>_Description_of_cost</vt:lpwstr>
      </vt:variant>
      <vt:variant>
        <vt:i4>4980852</vt:i4>
      </vt:variant>
      <vt:variant>
        <vt:i4>567</vt:i4>
      </vt:variant>
      <vt:variant>
        <vt:i4>0</vt:i4>
      </vt:variant>
      <vt:variant>
        <vt:i4>5</vt:i4>
      </vt:variant>
      <vt:variant>
        <vt:lpwstr/>
      </vt:variant>
      <vt:variant>
        <vt:lpwstr>_Australian_Government_Charging</vt:lpwstr>
      </vt:variant>
      <vt:variant>
        <vt:i4>1441811</vt:i4>
      </vt:variant>
      <vt:variant>
        <vt:i4>564</vt:i4>
      </vt:variant>
      <vt:variant>
        <vt:i4>0</vt:i4>
      </vt:variant>
      <vt:variant>
        <vt:i4>5</vt:i4>
      </vt:variant>
      <vt:variant>
        <vt:lpwstr>https://www.agriculture.gov.au/about/reporting/annual-report</vt:lpwstr>
      </vt:variant>
      <vt:variant>
        <vt:lpwstr/>
      </vt:variant>
      <vt:variant>
        <vt:i4>2162747</vt:i4>
      </vt:variant>
      <vt:variant>
        <vt:i4>549</vt:i4>
      </vt:variant>
      <vt:variant>
        <vt:i4>0</vt:i4>
      </vt:variant>
      <vt:variant>
        <vt:i4>5</vt:i4>
      </vt:variant>
      <vt:variant>
        <vt:lpwstr/>
      </vt:variant>
      <vt:variant>
        <vt:lpwstr>_CRIS_updates</vt:lpwstr>
      </vt:variant>
      <vt:variant>
        <vt:i4>3866627</vt:i4>
      </vt:variant>
      <vt:variant>
        <vt:i4>546</vt:i4>
      </vt:variant>
      <vt:variant>
        <vt:i4>0</vt:i4>
      </vt:variant>
      <vt:variant>
        <vt:i4>5</vt:i4>
      </vt:variant>
      <vt:variant>
        <vt:lpwstr/>
      </vt:variant>
      <vt:variant>
        <vt:lpwstr>_Transition_of_regulatory</vt:lpwstr>
      </vt:variant>
      <vt:variant>
        <vt:i4>3866627</vt:i4>
      </vt:variant>
      <vt:variant>
        <vt:i4>543</vt:i4>
      </vt:variant>
      <vt:variant>
        <vt:i4>0</vt:i4>
      </vt:variant>
      <vt:variant>
        <vt:i4>5</vt:i4>
      </vt:variant>
      <vt:variant>
        <vt:lpwstr/>
      </vt:variant>
      <vt:variant>
        <vt:lpwstr>_Transition_of_regulatory</vt:lpwstr>
      </vt:variant>
      <vt:variant>
        <vt:i4>5898341</vt:i4>
      </vt:variant>
      <vt:variant>
        <vt:i4>528</vt:i4>
      </vt:variant>
      <vt:variant>
        <vt:i4>0</vt:i4>
      </vt:variant>
      <vt:variant>
        <vt:i4>5</vt:i4>
      </vt:variant>
      <vt:variant>
        <vt:lpwstr/>
      </vt:variant>
      <vt:variant>
        <vt:lpwstr>Title_2</vt:lpwstr>
      </vt:variant>
      <vt:variant>
        <vt:i4>2687036</vt:i4>
      </vt:variant>
      <vt:variant>
        <vt:i4>525</vt:i4>
      </vt:variant>
      <vt:variant>
        <vt:i4>0</vt:i4>
      </vt:variant>
      <vt:variant>
        <vt:i4>5</vt:i4>
      </vt:variant>
      <vt:variant>
        <vt:lpwstr>https://www.legislation.gov.au/F2021L00321/latest/text</vt:lpwstr>
      </vt:variant>
      <vt:variant>
        <vt:lpwstr/>
      </vt:variant>
      <vt:variant>
        <vt:i4>2097213</vt:i4>
      </vt:variant>
      <vt:variant>
        <vt:i4>522</vt:i4>
      </vt:variant>
      <vt:variant>
        <vt:i4>0</vt:i4>
      </vt:variant>
      <vt:variant>
        <vt:i4>5</vt:i4>
      </vt:variant>
      <vt:variant>
        <vt:lpwstr>https://www.legislation.gov.au/F2021L00338/latest/text</vt:lpwstr>
      </vt:variant>
      <vt:variant>
        <vt:lpwstr/>
      </vt:variant>
      <vt:variant>
        <vt:i4>2162750</vt:i4>
      </vt:variant>
      <vt:variant>
        <vt:i4>518</vt:i4>
      </vt:variant>
      <vt:variant>
        <vt:i4>0</vt:i4>
      </vt:variant>
      <vt:variant>
        <vt:i4>5</vt:i4>
      </vt:variant>
      <vt:variant>
        <vt:lpwstr>https://www.legislation.gov.au/F2021L00309/latest/text</vt:lpwstr>
      </vt:variant>
      <vt:variant>
        <vt:lpwstr/>
      </vt:variant>
      <vt:variant>
        <vt:i4>655368</vt:i4>
      </vt:variant>
      <vt:variant>
        <vt:i4>516</vt:i4>
      </vt:variant>
      <vt:variant>
        <vt:i4>0</vt:i4>
      </vt:variant>
      <vt:variant>
        <vt:i4>5</vt:i4>
      </vt:variant>
      <vt:variant>
        <vt:lpwstr>https://www.agriculture.gov.au/about/fees/charging-guidelines</vt:lpwstr>
      </vt:variant>
      <vt:variant>
        <vt:lpwstr/>
      </vt:variant>
      <vt:variant>
        <vt:i4>5636193</vt:i4>
      </vt:variant>
      <vt:variant>
        <vt:i4>513</vt:i4>
      </vt:variant>
      <vt:variant>
        <vt:i4>0</vt:i4>
      </vt:variant>
      <vt:variant>
        <vt:i4>5</vt:i4>
      </vt:variant>
      <vt:variant>
        <vt:lpwstr/>
      </vt:variant>
      <vt:variant>
        <vt:lpwstr>_Program_management_and</vt:lpwstr>
      </vt:variant>
      <vt:variant>
        <vt:i4>3604537</vt:i4>
      </vt:variant>
      <vt:variant>
        <vt:i4>510</vt:i4>
      </vt:variant>
      <vt:variant>
        <vt:i4>0</vt:i4>
      </vt:variant>
      <vt:variant>
        <vt:i4>5</vt:i4>
      </vt:variant>
      <vt:variant>
        <vt:lpwstr/>
      </vt:variant>
      <vt:variant>
        <vt:lpwstr>_Intervention_activities</vt:lpwstr>
      </vt:variant>
      <vt:variant>
        <vt:i4>2687036</vt:i4>
      </vt:variant>
      <vt:variant>
        <vt:i4>507</vt:i4>
      </vt:variant>
      <vt:variant>
        <vt:i4>0</vt:i4>
      </vt:variant>
      <vt:variant>
        <vt:i4>5</vt:i4>
      </vt:variant>
      <vt:variant>
        <vt:lpwstr>https://www.legislation.gov.au/F2021L00321/latest/text</vt:lpwstr>
      </vt:variant>
      <vt:variant>
        <vt:lpwstr/>
      </vt:variant>
      <vt:variant>
        <vt:i4>2097213</vt:i4>
      </vt:variant>
      <vt:variant>
        <vt:i4>504</vt:i4>
      </vt:variant>
      <vt:variant>
        <vt:i4>0</vt:i4>
      </vt:variant>
      <vt:variant>
        <vt:i4>5</vt:i4>
      </vt:variant>
      <vt:variant>
        <vt:lpwstr>https://www.legislation.gov.au/F2021L00338/latest/text</vt:lpwstr>
      </vt:variant>
      <vt:variant>
        <vt:lpwstr/>
      </vt:variant>
      <vt:variant>
        <vt:i4>2162750</vt:i4>
      </vt:variant>
      <vt:variant>
        <vt:i4>501</vt:i4>
      </vt:variant>
      <vt:variant>
        <vt:i4>0</vt:i4>
      </vt:variant>
      <vt:variant>
        <vt:i4>5</vt:i4>
      </vt:variant>
      <vt:variant>
        <vt:lpwstr>https://www.legislation.gov.au/F2021L00309/latest/text</vt:lpwstr>
      </vt:variant>
      <vt:variant>
        <vt:lpwstr/>
      </vt:variant>
      <vt:variant>
        <vt:i4>6488068</vt:i4>
      </vt:variant>
      <vt:variant>
        <vt:i4>489</vt:i4>
      </vt:variant>
      <vt:variant>
        <vt:i4>0</vt:i4>
      </vt:variant>
      <vt:variant>
        <vt:i4>5</vt:i4>
      </vt:variant>
      <vt:variant>
        <vt:lpwstr/>
      </vt:variant>
      <vt:variant>
        <vt:lpwstr>_Appendix_B:_Cost</vt:lpwstr>
      </vt:variant>
      <vt:variant>
        <vt:i4>6488068</vt:i4>
      </vt:variant>
      <vt:variant>
        <vt:i4>477</vt:i4>
      </vt:variant>
      <vt:variant>
        <vt:i4>0</vt:i4>
      </vt:variant>
      <vt:variant>
        <vt:i4>5</vt:i4>
      </vt:variant>
      <vt:variant>
        <vt:lpwstr/>
      </vt:variant>
      <vt:variant>
        <vt:lpwstr>_Appendix_B:_Cost</vt:lpwstr>
      </vt:variant>
      <vt:variant>
        <vt:i4>3866627</vt:i4>
      </vt:variant>
      <vt:variant>
        <vt:i4>465</vt:i4>
      </vt:variant>
      <vt:variant>
        <vt:i4>0</vt:i4>
      </vt:variant>
      <vt:variant>
        <vt:i4>5</vt:i4>
      </vt:variant>
      <vt:variant>
        <vt:lpwstr/>
      </vt:variant>
      <vt:variant>
        <vt:lpwstr>_Transition_of_regulatory</vt:lpwstr>
      </vt:variant>
      <vt:variant>
        <vt:i4>2162699</vt:i4>
      </vt:variant>
      <vt:variant>
        <vt:i4>462</vt:i4>
      </vt:variant>
      <vt:variant>
        <vt:i4>0</vt:i4>
      </vt:variant>
      <vt:variant>
        <vt:i4>5</vt:i4>
      </vt:variant>
      <vt:variant>
        <vt:lpwstr/>
      </vt:variant>
      <vt:variant>
        <vt:lpwstr>_Phased_return_to</vt:lpwstr>
      </vt:variant>
      <vt:variant>
        <vt:i4>7667712</vt:i4>
      </vt:variant>
      <vt:variant>
        <vt:i4>459</vt:i4>
      </vt:variant>
      <vt:variant>
        <vt:i4>0</vt:i4>
      </vt:variant>
      <vt:variant>
        <vt:i4>5</vt:i4>
      </vt:variant>
      <vt:variant>
        <vt:lpwstr/>
      </vt:variant>
      <vt:variant>
        <vt:lpwstr>_Appendix_C:_Summary</vt:lpwstr>
      </vt:variant>
      <vt:variant>
        <vt:i4>852058</vt:i4>
      </vt:variant>
      <vt:variant>
        <vt:i4>456</vt:i4>
      </vt:variant>
      <vt:variant>
        <vt:i4>0</vt:i4>
      </vt:variant>
      <vt:variant>
        <vt:i4>5</vt:i4>
      </vt:variant>
      <vt:variant>
        <vt:lpwstr>https://www.agriculture.gov.au/about/fees/export-cost-recovery-reform-sust-trade-funding</vt:lpwstr>
      </vt:variant>
      <vt:variant>
        <vt:lpwstr/>
      </vt:variant>
      <vt:variant>
        <vt:i4>7471226</vt:i4>
      </vt:variant>
      <vt:variant>
        <vt:i4>453</vt:i4>
      </vt:variant>
      <vt:variant>
        <vt:i4>0</vt:i4>
      </vt:variant>
      <vt:variant>
        <vt:i4>5</vt:i4>
      </vt:variant>
      <vt:variant>
        <vt:lpwstr>https://www.industry.gov.au/publications/aps-framework-engagement-and-participation</vt:lpwstr>
      </vt:variant>
      <vt:variant>
        <vt:lpwstr/>
      </vt:variant>
      <vt:variant>
        <vt:i4>2031643</vt:i4>
      </vt:variant>
      <vt:variant>
        <vt:i4>450</vt:i4>
      </vt:variant>
      <vt:variant>
        <vt:i4>0</vt:i4>
      </vt:variant>
      <vt:variant>
        <vt:i4>5</vt:i4>
      </vt:variant>
      <vt:variant>
        <vt:lpwstr>https://oia.pmc.gov.au/resources/guidance-impact-analysis/australian-government-guide-policy-impact-analysis</vt:lpwstr>
      </vt:variant>
      <vt:variant>
        <vt:lpwstr/>
      </vt:variant>
      <vt:variant>
        <vt:i4>3342439</vt:i4>
      </vt:variant>
      <vt:variant>
        <vt:i4>447</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6750330</vt:i4>
      </vt:variant>
      <vt:variant>
        <vt:i4>444</vt:i4>
      </vt:variant>
      <vt:variant>
        <vt:i4>0</vt:i4>
      </vt:variant>
      <vt:variant>
        <vt:i4>5</vt:i4>
      </vt:variant>
      <vt:variant>
        <vt:lpwstr>https://www.finance.gov.au/government/managing-commonwealth-resources/implementing-charging-framework-rmg-302/australian-government-charging-policy</vt:lpwstr>
      </vt:variant>
      <vt:variant>
        <vt:lpwstr/>
      </vt:variant>
      <vt:variant>
        <vt:i4>3866627</vt:i4>
      </vt:variant>
      <vt:variant>
        <vt:i4>438</vt:i4>
      </vt:variant>
      <vt:variant>
        <vt:i4>0</vt:i4>
      </vt:variant>
      <vt:variant>
        <vt:i4>5</vt:i4>
      </vt:variant>
      <vt:variant>
        <vt:lpwstr/>
      </vt:variant>
      <vt:variant>
        <vt:lpwstr>_Transition_of_regulatory</vt:lpwstr>
      </vt:variant>
      <vt:variant>
        <vt:i4>2162699</vt:i4>
      </vt:variant>
      <vt:variant>
        <vt:i4>435</vt:i4>
      </vt:variant>
      <vt:variant>
        <vt:i4>0</vt:i4>
      </vt:variant>
      <vt:variant>
        <vt:i4>5</vt:i4>
      </vt:variant>
      <vt:variant>
        <vt:lpwstr/>
      </vt:variant>
      <vt:variant>
        <vt:lpwstr>_Phased_return_to</vt:lpwstr>
      </vt:variant>
      <vt:variant>
        <vt:i4>5308533</vt:i4>
      </vt:variant>
      <vt:variant>
        <vt:i4>426</vt:i4>
      </vt:variant>
      <vt:variant>
        <vt:i4>0</vt:i4>
      </vt:variant>
      <vt:variant>
        <vt:i4>5</vt:i4>
      </vt:variant>
      <vt:variant>
        <vt:lpwstr/>
      </vt:variant>
      <vt:variant>
        <vt:lpwstr>_Regulatory_efficiency_program</vt:lpwstr>
      </vt:variant>
      <vt:variant>
        <vt:i4>852066</vt:i4>
      </vt:variant>
      <vt:variant>
        <vt:i4>423</vt:i4>
      </vt:variant>
      <vt:variant>
        <vt:i4>0</vt:i4>
      </vt:variant>
      <vt:variant>
        <vt:i4>5</vt:i4>
      </vt:variant>
      <vt:variant>
        <vt:lpwstr/>
      </vt:variant>
      <vt:variant>
        <vt:lpwstr>_Non-compliance_investigation_and</vt:lpwstr>
      </vt:variant>
      <vt:variant>
        <vt:i4>5046353</vt:i4>
      </vt:variant>
      <vt:variant>
        <vt:i4>420</vt:i4>
      </vt:variant>
      <vt:variant>
        <vt:i4>0</vt:i4>
      </vt:variant>
      <vt:variant>
        <vt:i4>5</vt:i4>
      </vt:variant>
      <vt:variant>
        <vt:lpwstr/>
      </vt:variant>
      <vt:variant>
        <vt:lpwstr>_Market_maintenance</vt:lpwstr>
      </vt:variant>
      <vt:variant>
        <vt:i4>5898266</vt:i4>
      </vt:variant>
      <vt:variant>
        <vt:i4>417</vt:i4>
      </vt:variant>
      <vt:variant>
        <vt:i4>0</vt:i4>
      </vt:variant>
      <vt:variant>
        <vt:i4>5</vt:i4>
      </vt:variant>
      <vt:variant>
        <vt:lpwstr/>
      </vt:variant>
      <vt:variant>
        <vt:lpwstr>_Fit-and-proper-person_assessment</vt:lpwstr>
      </vt:variant>
      <vt:variant>
        <vt:i4>6422637</vt:i4>
      </vt:variant>
      <vt:variant>
        <vt:i4>414</vt:i4>
      </vt:variant>
      <vt:variant>
        <vt:i4>0</vt:i4>
      </vt:variant>
      <vt:variant>
        <vt:i4>5</vt:i4>
      </vt:variant>
      <vt:variant>
        <vt:lpwstr/>
      </vt:variant>
      <vt:variant>
        <vt:lpwstr>_Micor_sustainment</vt:lpwstr>
      </vt:variant>
      <vt:variant>
        <vt:i4>3866627</vt:i4>
      </vt:variant>
      <vt:variant>
        <vt:i4>405</vt:i4>
      </vt:variant>
      <vt:variant>
        <vt:i4>0</vt:i4>
      </vt:variant>
      <vt:variant>
        <vt:i4>5</vt:i4>
      </vt:variant>
      <vt:variant>
        <vt:lpwstr/>
      </vt:variant>
      <vt:variant>
        <vt:lpwstr>_Transition_of_regulatory</vt:lpwstr>
      </vt:variant>
      <vt:variant>
        <vt:i4>2687036</vt:i4>
      </vt:variant>
      <vt:variant>
        <vt:i4>390</vt:i4>
      </vt:variant>
      <vt:variant>
        <vt:i4>0</vt:i4>
      </vt:variant>
      <vt:variant>
        <vt:i4>5</vt:i4>
      </vt:variant>
      <vt:variant>
        <vt:lpwstr>https://www.legislation.gov.au/F2021L00321/latest/text</vt:lpwstr>
      </vt:variant>
      <vt:variant>
        <vt:lpwstr/>
      </vt:variant>
      <vt:variant>
        <vt:i4>2097213</vt:i4>
      </vt:variant>
      <vt:variant>
        <vt:i4>387</vt:i4>
      </vt:variant>
      <vt:variant>
        <vt:i4>0</vt:i4>
      </vt:variant>
      <vt:variant>
        <vt:i4>5</vt:i4>
      </vt:variant>
      <vt:variant>
        <vt:lpwstr>https://www.legislation.gov.au/F2021L00338/latest/text</vt:lpwstr>
      </vt:variant>
      <vt:variant>
        <vt:lpwstr/>
      </vt:variant>
      <vt:variant>
        <vt:i4>3014713</vt:i4>
      </vt:variant>
      <vt:variant>
        <vt:i4>384</vt:i4>
      </vt:variant>
      <vt:variant>
        <vt:i4>0</vt:i4>
      </vt:variant>
      <vt:variant>
        <vt:i4>5</vt:i4>
      </vt:variant>
      <vt:variant>
        <vt:lpwstr>https://www.legislation.gov.au/C2015A00094/latest/text</vt:lpwstr>
      </vt:variant>
      <vt:variant>
        <vt:lpwstr/>
      </vt:variant>
      <vt:variant>
        <vt:i4>2687033</vt:i4>
      </vt:variant>
      <vt:variant>
        <vt:i4>381</vt:i4>
      </vt:variant>
      <vt:variant>
        <vt:i4>0</vt:i4>
      </vt:variant>
      <vt:variant>
        <vt:i4>5</vt:i4>
      </vt:variant>
      <vt:variant>
        <vt:lpwstr>https://www.legislation.gov.au/C2015A00093/latest/text</vt:lpwstr>
      </vt:variant>
      <vt:variant>
        <vt:lpwstr/>
      </vt:variant>
      <vt:variant>
        <vt:i4>3080249</vt:i4>
      </vt:variant>
      <vt:variant>
        <vt:i4>378</vt:i4>
      </vt:variant>
      <vt:variant>
        <vt:i4>0</vt:i4>
      </vt:variant>
      <vt:variant>
        <vt:i4>5</vt:i4>
      </vt:variant>
      <vt:variant>
        <vt:lpwstr>https://www.legislation.gov.au/C2015A00095/latest/text</vt:lpwstr>
      </vt:variant>
      <vt:variant>
        <vt:lpwstr/>
      </vt:variant>
      <vt:variant>
        <vt:i4>2162750</vt:i4>
      </vt:variant>
      <vt:variant>
        <vt:i4>375</vt:i4>
      </vt:variant>
      <vt:variant>
        <vt:i4>0</vt:i4>
      </vt:variant>
      <vt:variant>
        <vt:i4>5</vt:i4>
      </vt:variant>
      <vt:variant>
        <vt:lpwstr>https://www.legislation.gov.au/F2021L00309/latest/text</vt:lpwstr>
      </vt:variant>
      <vt:variant>
        <vt:lpwstr/>
      </vt:variant>
      <vt:variant>
        <vt:i4>2162747</vt:i4>
      </vt:variant>
      <vt:variant>
        <vt:i4>366</vt:i4>
      </vt:variant>
      <vt:variant>
        <vt:i4>0</vt:i4>
      </vt:variant>
      <vt:variant>
        <vt:i4>5</vt:i4>
      </vt:variant>
      <vt:variant>
        <vt:lpwstr/>
      </vt:variant>
      <vt:variant>
        <vt:lpwstr>_CRIS_updates</vt:lpwstr>
      </vt:variant>
      <vt:variant>
        <vt:i4>6488068</vt:i4>
      </vt:variant>
      <vt:variant>
        <vt:i4>363</vt:i4>
      </vt:variant>
      <vt:variant>
        <vt:i4>0</vt:i4>
      </vt:variant>
      <vt:variant>
        <vt:i4>5</vt:i4>
      </vt:variant>
      <vt:variant>
        <vt:lpwstr/>
      </vt:variant>
      <vt:variant>
        <vt:lpwstr>_Appendix_B:_Cost</vt:lpwstr>
      </vt:variant>
      <vt:variant>
        <vt:i4>3735554</vt:i4>
      </vt:variant>
      <vt:variant>
        <vt:i4>360</vt:i4>
      </vt:variant>
      <vt:variant>
        <vt:i4>0</vt:i4>
      </vt:variant>
      <vt:variant>
        <vt:i4>5</vt:i4>
      </vt:variant>
      <vt:variant>
        <vt:lpwstr/>
      </vt:variant>
      <vt:variant>
        <vt:lpwstr>_Description_of_cost</vt:lpwstr>
      </vt:variant>
      <vt:variant>
        <vt:i4>3342439</vt:i4>
      </vt:variant>
      <vt:variant>
        <vt:i4>357</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7667713</vt:i4>
      </vt:variant>
      <vt:variant>
        <vt:i4>354</vt:i4>
      </vt:variant>
      <vt:variant>
        <vt:i4>0</vt:i4>
      </vt:variant>
      <vt:variant>
        <vt:i4>5</vt:i4>
      </vt:variant>
      <vt:variant>
        <vt:lpwstr/>
      </vt:variant>
      <vt:variant>
        <vt:lpwstr>_Appendix_B:_Summary</vt:lpwstr>
      </vt:variant>
      <vt:variant>
        <vt:i4>3538963</vt:i4>
      </vt:variant>
      <vt:variant>
        <vt:i4>351</vt:i4>
      </vt:variant>
      <vt:variant>
        <vt:i4>0</vt:i4>
      </vt:variant>
      <vt:variant>
        <vt:i4>5</vt:i4>
      </vt:variant>
      <vt:variant>
        <vt:lpwstr/>
      </vt:variant>
      <vt:variant>
        <vt:lpwstr>_Design_of_regulatory</vt:lpwstr>
      </vt:variant>
      <vt:variant>
        <vt:i4>1572913</vt:i4>
      </vt:variant>
      <vt:variant>
        <vt:i4>344</vt:i4>
      </vt:variant>
      <vt:variant>
        <vt:i4>0</vt:i4>
      </vt:variant>
      <vt:variant>
        <vt:i4>5</vt:i4>
      </vt:variant>
      <vt:variant>
        <vt:lpwstr/>
      </vt:variant>
      <vt:variant>
        <vt:lpwstr>_Toc227520689</vt:lpwstr>
      </vt:variant>
      <vt:variant>
        <vt:i4>1572913</vt:i4>
      </vt:variant>
      <vt:variant>
        <vt:i4>338</vt:i4>
      </vt:variant>
      <vt:variant>
        <vt:i4>0</vt:i4>
      </vt:variant>
      <vt:variant>
        <vt:i4>5</vt:i4>
      </vt:variant>
      <vt:variant>
        <vt:lpwstr/>
      </vt:variant>
      <vt:variant>
        <vt:lpwstr>_Toc227520688</vt:lpwstr>
      </vt:variant>
      <vt:variant>
        <vt:i4>1572913</vt:i4>
      </vt:variant>
      <vt:variant>
        <vt:i4>329</vt:i4>
      </vt:variant>
      <vt:variant>
        <vt:i4>0</vt:i4>
      </vt:variant>
      <vt:variant>
        <vt:i4>5</vt:i4>
      </vt:variant>
      <vt:variant>
        <vt:lpwstr/>
      </vt:variant>
      <vt:variant>
        <vt:lpwstr>_Toc227520687</vt:lpwstr>
      </vt:variant>
      <vt:variant>
        <vt:i4>1572913</vt:i4>
      </vt:variant>
      <vt:variant>
        <vt:i4>323</vt:i4>
      </vt:variant>
      <vt:variant>
        <vt:i4>0</vt:i4>
      </vt:variant>
      <vt:variant>
        <vt:i4>5</vt:i4>
      </vt:variant>
      <vt:variant>
        <vt:lpwstr/>
      </vt:variant>
      <vt:variant>
        <vt:lpwstr>_Toc227520686</vt:lpwstr>
      </vt:variant>
      <vt:variant>
        <vt:i4>1900597</vt:i4>
      </vt:variant>
      <vt:variant>
        <vt:i4>311</vt:i4>
      </vt:variant>
      <vt:variant>
        <vt:i4>0</vt:i4>
      </vt:variant>
      <vt:variant>
        <vt:i4>5</vt:i4>
      </vt:variant>
      <vt:variant>
        <vt:lpwstr/>
      </vt:variant>
      <vt:variant>
        <vt:lpwstr>_Toc227758578</vt:lpwstr>
      </vt:variant>
      <vt:variant>
        <vt:i4>1572913</vt:i4>
      </vt:variant>
      <vt:variant>
        <vt:i4>302</vt:i4>
      </vt:variant>
      <vt:variant>
        <vt:i4>0</vt:i4>
      </vt:variant>
      <vt:variant>
        <vt:i4>5</vt:i4>
      </vt:variant>
      <vt:variant>
        <vt:lpwstr/>
      </vt:variant>
      <vt:variant>
        <vt:lpwstr>_Toc227520685</vt:lpwstr>
      </vt:variant>
      <vt:variant>
        <vt:i4>1572913</vt:i4>
      </vt:variant>
      <vt:variant>
        <vt:i4>296</vt:i4>
      </vt:variant>
      <vt:variant>
        <vt:i4>0</vt:i4>
      </vt:variant>
      <vt:variant>
        <vt:i4>5</vt:i4>
      </vt:variant>
      <vt:variant>
        <vt:lpwstr/>
      </vt:variant>
      <vt:variant>
        <vt:lpwstr>_Toc227520684</vt:lpwstr>
      </vt:variant>
      <vt:variant>
        <vt:i4>1572913</vt:i4>
      </vt:variant>
      <vt:variant>
        <vt:i4>290</vt:i4>
      </vt:variant>
      <vt:variant>
        <vt:i4>0</vt:i4>
      </vt:variant>
      <vt:variant>
        <vt:i4>5</vt:i4>
      </vt:variant>
      <vt:variant>
        <vt:lpwstr/>
      </vt:variant>
      <vt:variant>
        <vt:lpwstr>_Toc227520683</vt:lpwstr>
      </vt:variant>
      <vt:variant>
        <vt:i4>1572913</vt:i4>
      </vt:variant>
      <vt:variant>
        <vt:i4>284</vt:i4>
      </vt:variant>
      <vt:variant>
        <vt:i4>0</vt:i4>
      </vt:variant>
      <vt:variant>
        <vt:i4>5</vt:i4>
      </vt:variant>
      <vt:variant>
        <vt:lpwstr/>
      </vt:variant>
      <vt:variant>
        <vt:lpwstr>_Toc227520682</vt:lpwstr>
      </vt:variant>
      <vt:variant>
        <vt:i4>1572913</vt:i4>
      </vt:variant>
      <vt:variant>
        <vt:i4>278</vt:i4>
      </vt:variant>
      <vt:variant>
        <vt:i4>0</vt:i4>
      </vt:variant>
      <vt:variant>
        <vt:i4>5</vt:i4>
      </vt:variant>
      <vt:variant>
        <vt:lpwstr/>
      </vt:variant>
      <vt:variant>
        <vt:lpwstr>_Toc227520681</vt:lpwstr>
      </vt:variant>
      <vt:variant>
        <vt:i4>1572913</vt:i4>
      </vt:variant>
      <vt:variant>
        <vt:i4>272</vt:i4>
      </vt:variant>
      <vt:variant>
        <vt:i4>0</vt:i4>
      </vt:variant>
      <vt:variant>
        <vt:i4>5</vt:i4>
      </vt:variant>
      <vt:variant>
        <vt:lpwstr/>
      </vt:variant>
      <vt:variant>
        <vt:lpwstr>_Toc227520680</vt:lpwstr>
      </vt:variant>
      <vt:variant>
        <vt:i4>1507377</vt:i4>
      </vt:variant>
      <vt:variant>
        <vt:i4>266</vt:i4>
      </vt:variant>
      <vt:variant>
        <vt:i4>0</vt:i4>
      </vt:variant>
      <vt:variant>
        <vt:i4>5</vt:i4>
      </vt:variant>
      <vt:variant>
        <vt:lpwstr/>
      </vt:variant>
      <vt:variant>
        <vt:lpwstr>_Toc227520679</vt:lpwstr>
      </vt:variant>
      <vt:variant>
        <vt:i4>1507377</vt:i4>
      </vt:variant>
      <vt:variant>
        <vt:i4>260</vt:i4>
      </vt:variant>
      <vt:variant>
        <vt:i4>0</vt:i4>
      </vt:variant>
      <vt:variant>
        <vt:i4>5</vt:i4>
      </vt:variant>
      <vt:variant>
        <vt:lpwstr/>
      </vt:variant>
      <vt:variant>
        <vt:lpwstr>_Toc227520678</vt:lpwstr>
      </vt:variant>
      <vt:variant>
        <vt:i4>1507377</vt:i4>
      </vt:variant>
      <vt:variant>
        <vt:i4>254</vt:i4>
      </vt:variant>
      <vt:variant>
        <vt:i4>0</vt:i4>
      </vt:variant>
      <vt:variant>
        <vt:i4>5</vt:i4>
      </vt:variant>
      <vt:variant>
        <vt:lpwstr/>
      </vt:variant>
      <vt:variant>
        <vt:lpwstr>_Toc227520677</vt:lpwstr>
      </vt:variant>
      <vt:variant>
        <vt:i4>1507377</vt:i4>
      </vt:variant>
      <vt:variant>
        <vt:i4>248</vt:i4>
      </vt:variant>
      <vt:variant>
        <vt:i4>0</vt:i4>
      </vt:variant>
      <vt:variant>
        <vt:i4>5</vt:i4>
      </vt:variant>
      <vt:variant>
        <vt:lpwstr/>
      </vt:variant>
      <vt:variant>
        <vt:lpwstr>_Toc227520676</vt:lpwstr>
      </vt:variant>
      <vt:variant>
        <vt:i4>1507377</vt:i4>
      </vt:variant>
      <vt:variant>
        <vt:i4>242</vt:i4>
      </vt:variant>
      <vt:variant>
        <vt:i4>0</vt:i4>
      </vt:variant>
      <vt:variant>
        <vt:i4>5</vt:i4>
      </vt:variant>
      <vt:variant>
        <vt:lpwstr/>
      </vt:variant>
      <vt:variant>
        <vt:lpwstr>_Toc227520675</vt:lpwstr>
      </vt:variant>
      <vt:variant>
        <vt:i4>1638457</vt:i4>
      </vt:variant>
      <vt:variant>
        <vt:i4>233</vt:i4>
      </vt:variant>
      <vt:variant>
        <vt:i4>0</vt:i4>
      </vt:variant>
      <vt:variant>
        <vt:i4>5</vt:i4>
      </vt:variant>
      <vt:variant>
        <vt:lpwstr/>
      </vt:variant>
      <vt:variant>
        <vt:lpwstr>_Toc228953665</vt:lpwstr>
      </vt:variant>
      <vt:variant>
        <vt:i4>1638457</vt:i4>
      </vt:variant>
      <vt:variant>
        <vt:i4>227</vt:i4>
      </vt:variant>
      <vt:variant>
        <vt:i4>0</vt:i4>
      </vt:variant>
      <vt:variant>
        <vt:i4>5</vt:i4>
      </vt:variant>
      <vt:variant>
        <vt:lpwstr/>
      </vt:variant>
      <vt:variant>
        <vt:lpwstr>_Toc228953664</vt:lpwstr>
      </vt:variant>
      <vt:variant>
        <vt:i4>1638457</vt:i4>
      </vt:variant>
      <vt:variant>
        <vt:i4>221</vt:i4>
      </vt:variant>
      <vt:variant>
        <vt:i4>0</vt:i4>
      </vt:variant>
      <vt:variant>
        <vt:i4>5</vt:i4>
      </vt:variant>
      <vt:variant>
        <vt:lpwstr/>
      </vt:variant>
      <vt:variant>
        <vt:lpwstr>_Toc228953663</vt:lpwstr>
      </vt:variant>
      <vt:variant>
        <vt:i4>1638457</vt:i4>
      </vt:variant>
      <vt:variant>
        <vt:i4>215</vt:i4>
      </vt:variant>
      <vt:variant>
        <vt:i4>0</vt:i4>
      </vt:variant>
      <vt:variant>
        <vt:i4>5</vt:i4>
      </vt:variant>
      <vt:variant>
        <vt:lpwstr/>
      </vt:variant>
      <vt:variant>
        <vt:lpwstr>_Toc228953662</vt:lpwstr>
      </vt:variant>
      <vt:variant>
        <vt:i4>1638457</vt:i4>
      </vt:variant>
      <vt:variant>
        <vt:i4>209</vt:i4>
      </vt:variant>
      <vt:variant>
        <vt:i4>0</vt:i4>
      </vt:variant>
      <vt:variant>
        <vt:i4>5</vt:i4>
      </vt:variant>
      <vt:variant>
        <vt:lpwstr/>
      </vt:variant>
      <vt:variant>
        <vt:lpwstr>_Toc228953661</vt:lpwstr>
      </vt:variant>
      <vt:variant>
        <vt:i4>1638457</vt:i4>
      </vt:variant>
      <vt:variant>
        <vt:i4>203</vt:i4>
      </vt:variant>
      <vt:variant>
        <vt:i4>0</vt:i4>
      </vt:variant>
      <vt:variant>
        <vt:i4>5</vt:i4>
      </vt:variant>
      <vt:variant>
        <vt:lpwstr/>
      </vt:variant>
      <vt:variant>
        <vt:lpwstr>_Toc228953660</vt:lpwstr>
      </vt:variant>
      <vt:variant>
        <vt:i4>1703993</vt:i4>
      </vt:variant>
      <vt:variant>
        <vt:i4>197</vt:i4>
      </vt:variant>
      <vt:variant>
        <vt:i4>0</vt:i4>
      </vt:variant>
      <vt:variant>
        <vt:i4>5</vt:i4>
      </vt:variant>
      <vt:variant>
        <vt:lpwstr/>
      </vt:variant>
      <vt:variant>
        <vt:lpwstr>_Toc228953659</vt:lpwstr>
      </vt:variant>
      <vt:variant>
        <vt:i4>1703993</vt:i4>
      </vt:variant>
      <vt:variant>
        <vt:i4>191</vt:i4>
      </vt:variant>
      <vt:variant>
        <vt:i4>0</vt:i4>
      </vt:variant>
      <vt:variant>
        <vt:i4>5</vt:i4>
      </vt:variant>
      <vt:variant>
        <vt:lpwstr/>
      </vt:variant>
      <vt:variant>
        <vt:lpwstr>_Toc228953658</vt:lpwstr>
      </vt:variant>
      <vt:variant>
        <vt:i4>1703993</vt:i4>
      </vt:variant>
      <vt:variant>
        <vt:i4>185</vt:i4>
      </vt:variant>
      <vt:variant>
        <vt:i4>0</vt:i4>
      </vt:variant>
      <vt:variant>
        <vt:i4>5</vt:i4>
      </vt:variant>
      <vt:variant>
        <vt:lpwstr/>
      </vt:variant>
      <vt:variant>
        <vt:lpwstr>_Toc228953657</vt:lpwstr>
      </vt:variant>
      <vt:variant>
        <vt:i4>1703993</vt:i4>
      </vt:variant>
      <vt:variant>
        <vt:i4>179</vt:i4>
      </vt:variant>
      <vt:variant>
        <vt:i4>0</vt:i4>
      </vt:variant>
      <vt:variant>
        <vt:i4>5</vt:i4>
      </vt:variant>
      <vt:variant>
        <vt:lpwstr/>
      </vt:variant>
      <vt:variant>
        <vt:lpwstr>_Toc228953656</vt:lpwstr>
      </vt:variant>
      <vt:variant>
        <vt:i4>1703993</vt:i4>
      </vt:variant>
      <vt:variant>
        <vt:i4>173</vt:i4>
      </vt:variant>
      <vt:variant>
        <vt:i4>0</vt:i4>
      </vt:variant>
      <vt:variant>
        <vt:i4>5</vt:i4>
      </vt:variant>
      <vt:variant>
        <vt:lpwstr/>
      </vt:variant>
      <vt:variant>
        <vt:lpwstr>_Toc228953655</vt:lpwstr>
      </vt:variant>
      <vt:variant>
        <vt:i4>1703993</vt:i4>
      </vt:variant>
      <vt:variant>
        <vt:i4>167</vt:i4>
      </vt:variant>
      <vt:variant>
        <vt:i4>0</vt:i4>
      </vt:variant>
      <vt:variant>
        <vt:i4>5</vt:i4>
      </vt:variant>
      <vt:variant>
        <vt:lpwstr/>
      </vt:variant>
      <vt:variant>
        <vt:lpwstr>_Toc228953654</vt:lpwstr>
      </vt:variant>
      <vt:variant>
        <vt:i4>1703993</vt:i4>
      </vt:variant>
      <vt:variant>
        <vt:i4>161</vt:i4>
      </vt:variant>
      <vt:variant>
        <vt:i4>0</vt:i4>
      </vt:variant>
      <vt:variant>
        <vt:i4>5</vt:i4>
      </vt:variant>
      <vt:variant>
        <vt:lpwstr/>
      </vt:variant>
      <vt:variant>
        <vt:lpwstr>_Toc228953653</vt:lpwstr>
      </vt:variant>
      <vt:variant>
        <vt:i4>1703993</vt:i4>
      </vt:variant>
      <vt:variant>
        <vt:i4>155</vt:i4>
      </vt:variant>
      <vt:variant>
        <vt:i4>0</vt:i4>
      </vt:variant>
      <vt:variant>
        <vt:i4>5</vt:i4>
      </vt:variant>
      <vt:variant>
        <vt:lpwstr/>
      </vt:variant>
      <vt:variant>
        <vt:lpwstr>_Toc228953652</vt:lpwstr>
      </vt:variant>
      <vt:variant>
        <vt:i4>1703993</vt:i4>
      </vt:variant>
      <vt:variant>
        <vt:i4>149</vt:i4>
      </vt:variant>
      <vt:variant>
        <vt:i4>0</vt:i4>
      </vt:variant>
      <vt:variant>
        <vt:i4>5</vt:i4>
      </vt:variant>
      <vt:variant>
        <vt:lpwstr/>
      </vt:variant>
      <vt:variant>
        <vt:lpwstr>_Toc228953651</vt:lpwstr>
      </vt:variant>
      <vt:variant>
        <vt:i4>1703993</vt:i4>
      </vt:variant>
      <vt:variant>
        <vt:i4>143</vt:i4>
      </vt:variant>
      <vt:variant>
        <vt:i4>0</vt:i4>
      </vt:variant>
      <vt:variant>
        <vt:i4>5</vt:i4>
      </vt:variant>
      <vt:variant>
        <vt:lpwstr/>
      </vt:variant>
      <vt:variant>
        <vt:lpwstr>_Toc228953650</vt:lpwstr>
      </vt:variant>
      <vt:variant>
        <vt:i4>1769529</vt:i4>
      </vt:variant>
      <vt:variant>
        <vt:i4>137</vt:i4>
      </vt:variant>
      <vt:variant>
        <vt:i4>0</vt:i4>
      </vt:variant>
      <vt:variant>
        <vt:i4>5</vt:i4>
      </vt:variant>
      <vt:variant>
        <vt:lpwstr/>
      </vt:variant>
      <vt:variant>
        <vt:lpwstr>_Toc228953649</vt:lpwstr>
      </vt:variant>
      <vt:variant>
        <vt:i4>1769529</vt:i4>
      </vt:variant>
      <vt:variant>
        <vt:i4>131</vt:i4>
      </vt:variant>
      <vt:variant>
        <vt:i4>0</vt:i4>
      </vt:variant>
      <vt:variant>
        <vt:i4>5</vt:i4>
      </vt:variant>
      <vt:variant>
        <vt:lpwstr/>
      </vt:variant>
      <vt:variant>
        <vt:lpwstr>_Toc228953648</vt:lpwstr>
      </vt:variant>
      <vt:variant>
        <vt:i4>1769529</vt:i4>
      </vt:variant>
      <vt:variant>
        <vt:i4>125</vt:i4>
      </vt:variant>
      <vt:variant>
        <vt:i4>0</vt:i4>
      </vt:variant>
      <vt:variant>
        <vt:i4>5</vt:i4>
      </vt:variant>
      <vt:variant>
        <vt:lpwstr/>
      </vt:variant>
      <vt:variant>
        <vt:lpwstr>_Toc228953647</vt:lpwstr>
      </vt:variant>
      <vt:variant>
        <vt:i4>1769529</vt:i4>
      </vt:variant>
      <vt:variant>
        <vt:i4>119</vt:i4>
      </vt:variant>
      <vt:variant>
        <vt:i4>0</vt:i4>
      </vt:variant>
      <vt:variant>
        <vt:i4>5</vt:i4>
      </vt:variant>
      <vt:variant>
        <vt:lpwstr/>
      </vt:variant>
      <vt:variant>
        <vt:lpwstr>_Toc228953646</vt:lpwstr>
      </vt:variant>
      <vt:variant>
        <vt:i4>1769529</vt:i4>
      </vt:variant>
      <vt:variant>
        <vt:i4>113</vt:i4>
      </vt:variant>
      <vt:variant>
        <vt:i4>0</vt:i4>
      </vt:variant>
      <vt:variant>
        <vt:i4>5</vt:i4>
      </vt:variant>
      <vt:variant>
        <vt:lpwstr/>
      </vt:variant>
      <vt:variant>
        <vt:lpwstr>_Toc228953645</vt:lpwstr>
      </vt:variant>
      <vt:variant>
        <vt:i4>1769529</vt:i4>
      </vt:variant>
      <vt:variant>
        <vt:i4>107</vt:i4>
      </vt:variant>
      <vt:variant>
        <vt:i4>0</vt:i4>
      </vt:variant>
      <vt:variant>
        <vt:i4>5</vt:i4>
      </vt:variant>
      <vt:variant>
        <vt:lpwstr/>
      </vt:variant>
      <vt:variant>
        <vt:lpwstr>_Toc228953644</vt:lpwstr>
      </vt:variant>
      <vt:variant>
        <vt:i4>1769529</vt:i4>
      </vt:variant>
      <vt:variant>
        <vt:i4>101</vt:i4>
      </vt:variant>
      <vt:variant>
        <vt:i4>0</vt:i4>
      </vt:variant>
      <vt:variant>
        <vt:i4>5</vt:i4>
      </vt:variant>
      <vt:variant>
        <vt:lpwstr/>
      </vt:variant>
      <vt:variant>
        <vt:lpwstr>_Toc228953643</vt:lpwstr>
      </vt:variant>
      <vt:variant>
        <vt:i4>1769529</vt:i4>
      </vt:variant>
      <vt:variant>
        <vt:i4>95</vt:i4>
      </vt:variant>
      <vt:variant>
        <vt:i4>0</vt:i4>
      </vt:variant>
      <vt:variant>
        <vt:i4>5</vt:i4>
      </vt:variant>
      <vt:variant>
        <vt:lpwstr/>
      </vt:variant>
      <vt:variant>
        <vt:lpwstr>_Toc228953642</vt:lpwstr>
      </vt:variant>
      <vt:variant>
        <vt:i4>1769529</vt:i4>
      </vt:variant>
      <vt:variant>
        <vt:i4>89</vt:i4>
      </vt:variant>
      <vt:variant>
        <vt:i4>0</vt:i4>
      </vt:variant>
      <vt:variant>
        <vt:i4>5</vt:i4>
      </vt:variant>
      <vt:variant>
        <vt:lpwstr/>
      </vt:variant>
      <vt:variant>
        <vt:lpwstr>_Toc228953641</vt:lpwstr>
      </vt:variant>
      <vt:variant>
        <vt:i4>1769529</vt:i4>
      </vt:variant>
      <vt:variant>
        <vt:i4>83</vt:i4>
      </vt:variant>
      <vt:variant>
        <vt:i4>0</vt:i4>
      </vt:variant>
      <vt:variant>
        <vt:i4>5</vt:i4>
      </vt:variant>
      <vt:variant>
        <vt:lpwstr/>
      </vt:variant>
      <vt:variant>
        <vt:lpwstr>_Toc228953640</vt:lpwstr>
      </vt:variant>
      <vt:variant>
        <vt:i4>1835065</vt:i4>
      </vt:variant>
      <vt:variant>
        <vt:i4>77</vt:i4>
      </vt:variant>
      <vt:variant>
        <vt:i4>0</vt:i4>
      </vt:variant>
      <vt:variant>
        <vt:i4>5</vt:i4>
      </vt:variant>
      <vt:variant>
        <vt:lpwstr/>
      </vt:variant>
      <vt:variant>
        <vt:lpwstr>_Toc228953639</vt:lpwstr>
      </vt:variant>
      <vt:variant>
        <vt:i4>1835065</vt:i4>
      </vt:variant>
      <vt:variant>
        <vt:i4>71</vt:i4>
      </vt:variant>
      <vt:variant>
        <vt:i4>0</vt:i4>
      </vt:variant>
      <vt:variant>
        <vt:i4>5</vt:i4>
      </vt:variant>
      <vt:variant>
        <vt:lpwstr/>
      </vt:variant>
      <vt:variant>
        <vt:lpwstr>_Toc228953638</vt:lpwstr>
      </vt:variant>
      <vt:variant>
        <vt:i4>1835065</vt:i4>
      </vt:variant>
      <vt:variant>
        <vt:i4>65</vt:i4>
      </vt:variant>
      <vt:variant>
        <vt:i4>0</vt:i4>
      </vt:variant>
      <vt:variant>
        <vt:i4>5</vt:i4>
      </vt:variant>
      <vt:variant>
        <vt:lpwstr/>
      </vt:variant>
      <vt:variant>
        <vt:lpwstr>_Toc228953637</vt:lpwstr>
      </vt:variant>
      <vt:variant>
        <vt:i4>1835065</vt:i4>
      </vt:variant>
      <vt:variant>
        <vt:i4>59</vt:i4>
      </vt:variant>
      <vt:variant>
        <vt:i4>0</vt:i4>
      </vt:variant>
      <vt:variant>
        <vt:i4>5</vt:i4>
      </vt:variant>
      <vt:variant>
        <vt:lpwstr/>
      </vt:variant>
      <vt:variant>
        <vt:lpwstr>_Toc228953636</vt:lpwstr>
      </vt:variant>
      <vt:variant>
        <vt:i4>1835065</vt:i4>
      </vt:variant>
      <vt:variant>
        <vt:i4>53</vt:i4>
      </vt:variant>
      <vt:variant>
        <vt:i4>0</vt:i4>
      </vt:variant>
      <vt:variant>
        <vt:i4>5</vt:i4>
      </vt:variant>
      <vt:variant>
        <vt:lpwstr/>
      </vt:variant>
      <vt:variant>
        <vt:lpwstr>_Toc228953635</vt:lpwstr>
      </vt:variant>
      <vt:variant>
        <vt:i4>1835065</vt:i4>
      </vt:variant>
      <vt:variant>
        <vt:i4>47</vt:i4>
      </vt:variant>
      <vt:variant>
        <vt:i4>0</vt:i4>
      </vt:variant>
      <vt:variant>
        <vt:i4>5</vt:i4>
      </vt:variant>
      <vt:variant>
        <vt:lpwstr/>
      </vt:variant>
      <vt:variant>
        <vt:lpwstr>_Toc228953634</vt:lpwstr>
      </vt:variant>
      <vt:variant>
        <vt:i4>1835065</vt:i4>
      </vt:variant>
      <vt:variant>
        <vt:i4>41</vt:i4>
      </vt:variant>
      <vt:variant>
        <vt:i4>0</vt:i4>
      </vt:variant>
      <vt:variant>
        <vt:i4>5</vt:i4>
      </vt:variant>
      <vt:variant>
        <vt:lpwstr/>
      </vt:variant>
      <vt:variant>
        <vt:lpwstr>_Toc228953633</vt:lpwstr>
      </vt:variant>
      <vt:variant>
        <vt:i4>1835065</vt:i4>
      </vt:variant>
      <vt:variant>
        <vt:i4>35</vt:i4>
      </vt:variant>
      <vt:variant>
        <vt:i4>0</vt:i4>
      </vt:variant>
      <vt:variant>
        <vt:i4>5</vt:i4>
      </vt:variant>
      <vt:variant>
        <vt:lpwstr/>
      </vt:variant>
      <vt:variant>
        <vt:lpwstr>_Toc228953632</vt:lpwstr>
      </vt:variant>
      <vt:variant>
        <vt:i4>1835065</vt:i4>
      </vt:variant>
      <vt:variant>
        <vt:i4>29</vt:i4>
      </vt:variant>
      <vt:variant>
        <vt:i4>0</vt:i4>
      </vt:variant>
      <vt:variant>
        <vt:i4>5</vt:i4>
      </vt:variant>
      <vt:variant>
        <vt:lpwstr/>
      </vt:variant>
      <vt:variant>
        <vt:lpwstr>_Toc228953631</vt:lpwstr>
      </vt:variant>
      <vt:variant>
        <vt:i4>1835065</vt:i4>
      </vt:variant>
      <vt:variant>
        <vt:i4>23</vt:i4>
      </vt:variant>
      <vt:variant>
        <vt:i4>0</vt:i4>
      </vt:variant>
      <vt:variant>
        <vt:i4>5</vt:i4>
      </vt:variant>
      <vt:variant>
        <vt:lpwstr/>
      </vt:variant>
      <vt:variant>
        <vt:lpwstr>_Toc228953630</vt:lpwstr>
      </vt:variant>
      <vt:variant>
        <vt:i4>1900601</vt:i4>
      </vt:variant>
      <vt:variant>
        <vt:i4>17</vt:i4>
      </vt:variant>
      <vt:variant>
        <vt:i4>0</vt:i4>
      </vt:variant>
      <vt:variant>
        <vt:i4>5</vt:i4>
      </vt:variant>
      <vt:variant>
        <vt:lpwstr/>
      </vt:variant>
      <vt:variant>
        <vt:lpwstr>_Toc228953629</vt:lpwstr>
      </vt:variant>
      <vt:variant>
        <vt:i4>1900601</vt:i4>
      </vt:variant>
      <vt:variant>
        <vt:i4>11</vt:i4>
      </vt:variant>
      <vt:variant>
        <vt:i4>0</vt:i4>
      </vt:variant>
      <vt:variant>
        <vt:i4>5</vt:i4>
      </vt:variant>
      <vt:variant>
        <vt:lpwstr/>
      </vt:variant>
      <vt:variant>
        <vt:lpwstr>_Toc228953628</vt:lpwstr>
      </vt:variant>
      <vt:variant>
        <vt:i4>3080252</vt:i4>
      </vt:variant>
      <vt:variant>
        <vt:i4>6</vt:i4>
      </vt:variant>
      <vt:variant>
        <vt:i4>0</vt:i4>
      </vt:variant>
      <vt:variant>
        <vt:i4>5</vt:i4>
      </vt:variant>
      <vt:variant>
        <vt:lpwstr>https://www.agriculture.gov.au/</vt:lpwstr>
      </vt:variant>
      <vt:variant>
        <vt:lpwstr/>
      </vt:variant>
      <vt:variant>
        <vt:i4>7798895</vt:i4>
      </vt:variant>
      <vt:variant>
        <vt:i4>3</vt:i4>
      </vt:variant>
      <vt:variant>
        <vt:i4>0</vt:i4>
      </vt:variant>
      <vt:variant>
        <vt:i4>5</vt:i4>
      </vt:variant>
      <vt:variant>
        <vt:lpwstr>https://www.agriculture.gov.au/about/fees/cost-recovery</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fish and egg exports 2026–27</dc:title>
  <dc:subject/>
  <dc:creator>Department of Agriculture, Fisheries and Forestry</dc:creator>
  <cp:keywords/>
  <cp:lastModifiedBy>Loh, Kenneth</cp:lastModifiedBy>
  <cp:revision>937</cp:revision>
  <cp:lastPrinted>2026-02-09T01:02:00Z</cp:lastPrinted>
  <dcterms:created xsi:type="dcterms:W3CDTF">2026-02-04T23:58:00Z</dcterms:created>
  <dcterms:modified xsi:type="dcterms:W3CDTF">2026-06-17T01:43:00Z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0x0101008520321BB19B07468AC3978871DDA496</vt:lpwstr>
  </property>
  <property fmtid="{D5CDD505-2E9C-101B-9397-08002B2CF9AE}" pid="3" name="ClassificationContentMarkingHeaderShapeIds">
    <vt:lpwstr>608e1b88,7444fd5b,43087f83,6eb5a41e,373316ad,76d64b25,5e2c8039</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8d70cd,f055d4a,11e4aa0,3fd35044,5b4078de,c87678f</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y fmtid="{D5CDD505-2E9C-101B-9397-08002B2CF9AE}" pid="17" name="docLang">
    <vt:lpwstr>en</vt:lpwstr>
  </property>
</Properties>
</file>